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69A7" w14:textId="1C37383C" w:rsidR="009C6AAE" w:rsidRPr="00760578" w:rsidRDefault="009C6AAE" w:rsidP="009C6AAE">
      <w:pPr>
        <w:pStyle w:val="Capa-FolhaDeRosto0"/>
        <w:spacing w:line="480" w:lineRule="auto"/>
        <w:ind w:firstLine="0"/>
        <w:jc w:val="both"/>
        <w:rPr>
          <w:rFonts w:ascii="Times New Roman" w:eastAsia="Times New Roman" w:hAnsi="Times New Roman"/>
          <w:iCs/>
          <w:caps w:val="0"/>
          <w:szCs w:val="24"/>
          <w:lang w:eastAsia="pt-BR"/>
        </w:rPr>
      </w:pPr>
      <w:bookmarkStart w:id="0" w:name="_Toc94208688"/>
      <w:bookmarkStart w:id="1" w:name="_Hlk19647069"/>
      <w:bookmarkStart w:id="2" w:name="_Toc517638584"/>
      <w:bookmarkStart w:id="3" w:name="_Toc16788681"/>
      <w:bookmarkStart w:id="4" w:name="_Toc266865634"/>
      <w:r w:rsidRPr="00760578">
        <w:rPr>
          <w:rFonts w:ascii="Times New Roman" w:eastAsia="Times New Roman" w:hAnsi="Times New Roman"/>
          <w:iCs/>
          <w:caps w:val="0"/>
          <w:szCs w:val="24"/>
          <w:lang w:eastAsia="pt-BR"/>
        </w:rPr>
        <w:t>Supplementary Information</w:t>
      </w:r>
    </w:p>
    <w:bookmarkEnd w:id="0"/>
    <w:p w14:paraId="031508FB" w14:textId="77777777" w:rsidR="00643792" w:rsidRDefault="00643792" w:rsidP="00643792">
      <w:pPr>
        <w:pStyle w:val="Capa-FolhaDeRosto0"/>
        <w:spacing w:line="480" w:lineRule="auto"/>
        <w:ind w:firstLine="0"/>
        <w:jc w:val="both"/>
        <w:rPr>
          <w:rFonts w:ascii="Times New Roman" w:eastAsia="Times New Roman" w:hAnsi="Times New Roman"/>
          <w:iCs/>
          <w:caps w:val="0"/>
          <w:szCs w:val="24"/>
          <w:lang w:eastAsia="pt-BR"/>
        </w:rPr>
      </w:pPr>
    </w:p>
    <w:p w14:paraId="7570FE19" w14:textId="77777777" w:rsidR="003954CE" w:rsidRPr="000A277B" w:rsidRDefault="003954CE" w:rsidP="003954CE">
      <w:pPr>
        <w:pStyle w:val="Capa-FolhaDeRosto0"/>
        <w:spacing w:line="480" w:lineRule="auto"/>
        <w:ind w:firstLine="0"/>
        <w:jc w:val="both"/>
        <w:rPr>
          <w:rFonts w:ascii="Times New Roman" w:eastAsia="Times New Roman" w:hAnsi="Times New Roman"/>
          <w:iCs/>
          <w:caps w:val="0"/>
          <w:szCs w:val="24"/>
          <w:lang w:eastAsia="pt-BR"/>
        </w:rPr>
      </w:pPr>
      <w:r w:rsidRPr="000A277B">
        <w:rPr>
          <w:rFonts w:ascii="Times New Roman" w:eastAsia="Times New Roman" w:hAnsi="Times New Roman"/>
          <w:iCs/>
          <w:caps w:val="0"/>
          <w:szCs w:val="24"/>
          <w:lang w:eastAsia="pt-BR"/>
        </w:rPr>
        <w:t>Assessing PM</w:t>
      </w:r>
      <w:r w:rsidRPr="000A277B">
        <w:rPr>
          <w:rFonts w:ascii="Times New Roman" w:eastAsia="Times New Roman" w:hAnsi="Times New Roman"/>
          <w:iCs/>
          <w:caps w:val="0"/>
          <w:szCs w:val="24"/>
          <w:vertAlign w:val="subscript"/>
          <w:lang w:eastAsia="pt-BR"/>
        </w:rPr>
        <w:t>2.5</w:t>
      </w:r>
      <w:r w:rsidRPr="000A277B">
        <w:rPr>
          <w:rFonts w:ascii="Times New Roman" w:eastAsia="Times New Roman" w:hAnsi="Times New Roman"/>
          <w:iCs/>
          <w:caps w:val="0"/>
          <w:szCs w:val="24"/>
          <w:lang w:eastAsia="pt-BR"/>
        </w:rPr>
        <w:t xml:space="preserve"> in a Protected Ecosystem in the South Atlantic under Massive Port Activities - Evidence of High Concentrations and Multiple Sources</w:t>
      </w:r>
    </w:p>
    <w:p w14:paraId="6A434801" w14:textId="77777777" w:rsidR="00643792" w:rsidRPr="00FE1DEE" w:rsidRDefault="00643792" w:rsidP="00643792">
      <w:pPr>
        <w:pStyle w:val="Capa-FolhaDeRosto0"/>
        <w:spacing w:line="480" w:lineRule="auto"/>
        <w:ind w:firstLine="0"/>
        <w:jc w:val="both"/>
        <w:rPr>
          <w:rFonts w:ascii="Times New Roman" w:eastAsia="Times New Roman" w:hAnsi="Times New Roman"/>
          <w:iCs/>
          <w:caps w:val="0"/>
          <w:szCs w:val="24"/>
          <w:lang w:eastAsia="pt-BR"/>
        </w:rPr>
      </w:pPr>
    </w:p>
    <w:p w14:paraId="322E3218" w14:textId="71572210" w:rsidR="00643792" w:rsidRPr="00FE1DEE" w:rsidRDefault="00643792" w:rsidP="00643792">
      <w:pPr>
        <w:spacing w:line="480" w:lineRule="auto"/>
        <w:ind w:firstLine="0"/>
        <w:jc w:val="both"/>
        <w:rPr>
          <w:rFonts w:ascii="Times New Roman" w:eastAsia="Times New Roman" w:hAnsi="Times New Roman"/>
          <w:iCs/>
          <w:szCs w:val="24"/>
          <w:lang w:val="pt-BR" w:eastAsia="pt-BR"/>
        </w:rPr>
      </w:pPr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 xml:space="preserve">Bruno Martins </w:t>
      </w:r>
      <w:proofErr w:type="spellStart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>Gurgatz</w:t>
      </w:r>
      <w:proofErr w:type="spellEnd"/>
      <w:r w:rsidRPr="00D54CED">
        <w:rPr>
          <w:rFonts w:ascii="Times New Roman" w:eastAsia="Times New Roman" w:hAnsi="Times New Roman"/>
          <w:iCs/>
          <w:szCs w:val="24"/>
          <w:lang w:val="pt-BR" w:eastAsia="pt-BR"/>
        </w:rPr>
        <w:t>*,</w:t>
      </w:r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 xml:space="preserve"> Luiza Natalino, Julia </w:t>
      </w:r>
      <w:proofErr w:type="spellStart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>Stefany</w:t>
      </w:r>
      <w:proofErr w:type="spellEnd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 xml:space="preserve"> Chagas Albrecht, Camila </w:t>
      </w:r>
      <w:proofErr w:type="spellStart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>Arielle</w:t>
      </w:r>
      <w:proofErr w:type="spellEnd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 xml:space="preserve"> </w:t>
      </w:r>
      <w:proofErr w:type="spellStart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>Bufato</w:t>
      </w:r>
      <w:proofErr w:type="spellEnd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 xml:space="preserve"> Moreira, Marina </w:t>
      </w:r>
      <w:proofErr w:type="spellStart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>Reback</w:t>
      </w:r>
      <w:proofErr w:type="spellEnd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 xml:space="preserve"> Garcia, Emerson </w:t>
      </w:r>
      <w:proofErr w:type="spellStart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>Joucoski</w:t>
      </w:r>
      <w:proofErr w:type="spellEnd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 xml:space="preserve">, Ricardo Henrique </w:t>
      </w:r>
      <w:proofErr w:type="spellStart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>Moreton</w:t>
      </w:r>
      <w:proofErr w:type="spellEnd"/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 xml:space="preserve"> Godoi, César </w:t>
      </w:r>
      <w:r>
        <w:rPr>
          <w:rFonts w:ascii="Times New Roman" w:eastAsia="Times New Roman" w:hAnsi="Times New Roman"/>
          <w:iCs/>
          <w:szCs w:val="24"/>
          <w:lang w:val="pt-BR" w:eastAsia="pt-BR"/>
        </w:rPr>
        <w:t>C.</w:t>
      </w:r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 xml:space="preserve"> Martins</w:t>
      </w:r>
      <w:r>
        <w:rPr>
          <w:rFonts w:ascii="Times New Roman" w:eastAsia="Times New Roman" w:hAnsi="Times New Roman"/>
          <w:iCs/>
          <w:szCs w:val="24"/>
          <w:vertAlign w:val="superscript"/>
          <w:lang w:val="pt-BR" w:eastAsia="pt-BR"/>
        </w:rPr>
        <w:t>*</w:t>
      </w:r>
      <w:r w:rsidRPr="006441D7">
        <w:rPr>
          <w:rFonts w:ascii="Times New Roman" w:eastAsia="Times New Roman" w:hAnsi="Times New Roman"/>
          <w:iCs/>
          <w:szCs w:val="24"/>
          <w:lang w:val="pt-BR" w:eastAsia="pt-BR"/>
        </w:rPr>
        <w:t>, Rodrigo Arantes Reis.</w:t>
      </w:r>
    </w:p>
    <w:p w14:paraId="5836AF85" w14:textId="77777777" w:rsidR="00643792" w:rsidRPr="00FE1DEE" w:rsidRDefault="00643792" w:rsidP="00643792">
      <w:pPr>
        <w:spacing w:line="480" w:lineRule="auto"/>
        <w:ind w:firstLine="0"/>
        <w:jc w:val="both"/>
        <w:rPr>
          <w:rFonts w:ascii="Times New Roman" w:eastAsia="Times New Roman" w:hAnsi="Times New Roman"/>
          <w:iCs/>
          <w:szCs w:val="24"/>
          <w:lang w:val="pt-BR" w:eastAsia="pt-BR"/>
        </w:rPr>
      </w:pPr>
    </w:p>
    <w:p w14:paraId="44F86A71" w14:textId="77777777" w:rsidR="00643792" w:rsidRPr="00643792" w:rsidRDefault="00643792" w:rsidP="00643792">
      <w:pPr>
        <w:tabs>
          <w:tab w:val="left" w:pos="2670"/>
        </w:tabs>
        <w:spacing w:line="480" w:lineRule="auto"/>
        <w:ind w:firstLine="0"/>
        <w:jc w:val="both"/>
        <w:rPr>
          <w:rFonts w:ascii="Times New Roman" w:eastAsia="Times New Roman" w:hAnsi="Times New Roman"/>
          <w:iCs/>
          <w:szCs w:val="24"/>
          <w:lang w:eastAsia="pt-BR"/>
        </w:rPr>
      </w:pPr>
      <w:r w:rsidRPr="00643792">
        <w:rPr>
          <w:rFonts w:ascii="Times New Roman" w:eastAsia="Times New Roman" w:hAnsi="Times New Roman"/>
          <w:iCs/>
          <w:szCs w:val="24"/>
          <w:lang w:eastAsia="pt-BR"/>
        </w:rPr>
        <w:t xml:space="preserve">* Corresponding authors: </w:t>
      </w:r>
      <w:r w:rsidRPr="00643792">
        <w:rPr>
          <w:rFonts w:ascii="Times New Roman" w:eastAsia="Times New Roman" w:hAnsi="Times New Roman"/>
          <w:iCs/>
          <w:szCs w:val="24"/>
          <w:lang w:eastAsia="pt-BR"/>
        </w:rPr>
        <w:tab/>
        <w:t xml:space="preserve">brunogurgatz@gmail.com (B.M. </w:t>
      </w:r>
      <w:proofErr w:type="spellStart"/>
      <w:r w:rsidRPr="00643792">
        <w:rPr>
          <w:rFonts w:ascii="Times New Roman" w:eastAsia="Times New Roman" w:hAnsi="Times New Roman"/>
          <w:iCs/>
          <w:szCs w:val="24"/>
          <w:lang w:eastAsia="pt-BR"/>
        </w:rPr>
        <w:t>Gurgatz</w:t>
      </w:r>
      <w:proofErr w:type="spellEnd"/>
      <w:r w:rsidRPr="00643792">
        <w:rPr>
          <w:rFonts w:ascii="Times New Roman" w:eastAsia="Times New Roman" w:hAnsi="Times New Roman"/>
          <w:iCs/>
          <w:szCs w:val="24"/>
          <w:lang w:eastAsia="pt-BR"/>
        </w:rPr>
        <w:t>)</w:t>
      </w:r>
    </w:p>
    <w:p w14:paraId="091844D3" w14:textId="77777777" w:rsidR="00643792" w:rsidRPr="007A1A94" w:rsidRDefault="00643792" w:rsidP="00643792">
      <w:pPr>
        <w:tabs>
          <w:tab w:val="left" w:pos="2670"/>
        </w:tabs>
        <w:spacing w:line="480" w:lineRule="auto"/>
        <w:ind w:firstLine="0"/>
        <w:jc w:val="both"/>
        <w:rPr>
          <w:rFonts w:ascii="Times New Roman" w:eastAsia="Times New Roman" w:hAnsi="Times New Roman"/>
          <w:iCs/>
          <w:szCs w:val="24"/>
          <w:lang w:val="pt-BR" w:eastAsia="pt-BR"/>
        </w:rPr>
      </w:pPr>
      <w:r w:rsidRPr="00643792">
        <w:rPr>
          <w:rFonts w:ascii="Times New Roman" w:eastAsia="Times New Roman" w:hAnsi="Times New Roman"/>
          <w:iCs/>
          <w:szCs w:val="24"/>
          <w:vertAlign w:val="superscript"/>
          <w:lang w:eastAsia="pt-BR"/>
        </w:rPr>
        <w:tab/>
      </w:r>
      <w:r w:rsidRPr="007A1A94">
        <w:rPr>
          <w:rFonts w:ascii="Times New Roman" w:eastAsia="Times New Roman" w:hAnsi="Times New Roman"/>
          <w:iCs/>
          <w:szCs w:val="24"/>
          <w:lang w:val="pt-BR" w:eastAsia="pt-BR"/>
        </w:rPr>
        <w:t>ccmart@ufpr.br (</w:t>
      </w:r>
      <w:r>
        <w:rPr>
          <w:rFonts w:ascii="Times New Roman" w:eastAsia="Times New Roman" w:hAnsi="Times New Roman"/>
          <w:iCs/>
          <w:szCs w:val="24"/>
          <w:lang w:val="pt-BR" w:eastAsia="pt-BR"/>
        </w:rPr>
        <w:t>C.C. Martins</w:t>
      </w:r>
      <w:r w:rsidRPr="007A1A94">
        <w:rPr>
          <w:rFonts w:ascii="Times New Roman" w:eastAsia="Times New Roman" w:hAnsi="Times New Roman"/>
          <w:iCs/>
          <w:szCs w:val="24"/>
          <w:lang w:val="pt-BR" w:eastAsia="pt-BR"/>
        </w:rPr>
        <w:t>)</w:t>
      </w:r>
    </w:p>
    <w:p w14:paraId="51DE5F03" w14:textId="77777777" w:rsidR="00C75255" w:rsidRDefault="00C75255" w:rsidP="00CA4367">
      <w:pPr>
        <w:tabs>
          <w:tab w:val="left" w:pos="2670"/>
        </w:tabs>
        <w:spacing w:line="480" w:lineRule="auto"/>
        <w:ind w:firstLine="0"/>
        <w:jc w:val="both"/>
        <w:rPr>
          <w:rFonts w:ascii="Times New Roman" w:eastAsia="Times New Roman" w:hAnsi="Times New Roman"/>
          <w:iCs/>
          <w:szCs w:val="24"/>
          <w:highlight w:val="yellow"/>
          <w:lang w:val="pt-BR" w:eastAsia="pt-BR"/>
        </w:rPr>
      </w:pPr>
    </w:p>
    <w:p w14:paraId="37663144" w14:textId="5AEFCBCE" w:rsidR="009C6AAE" w:rsidRDefault="009C6AAE" w:rsidP="00CA4367">
      <w:pPr>
        <w:tabs>
          <w:tab w:val="left" w:pos="2670"/>
        </w:tabs>
        <w:spacing w:line="480" w:lineRule="auto"/>
        <w:ind w:firstLine="0"/>
        <w:jc w:val="both"/>
        <w:rPr>
          <w:rFonts w:ascii="Times New Roman" w:eastAsia="Times New Roman" w:hAnsi="Times New Roman"/>
          <w:iCs/>
          <w:szCs w:val="24"/>
          <w:lang w:val="pt-BR" w:eastAsia="pt-BR"/>
        </w:rPr>
      </w:pPr>
    </w:p>
    <w:p w14:paraId="3766CBC6" w14:textId="77777777" w:rsidR="00CA4367" w:rsidRDefault="00CA4367" w:rsidP="00CA4367">
      <w:pPr>
        <w:tabs>
          <w:tab w:val="left" w:pos="2670"/>
        </w:tabs>
        <w:spacing w:line="480" w:lineRule="auto"/>
        <w:ind w:firstLine="0"/>
        <w:jc w:val="both"/>
        <w:rPr>
          <w:rFonts w:ascii="Times New Roman" w:eastAsia="Times New Roman" w:hAnsi="Times New Roman"/>
          <w:b/>
          <w:iCs/>
          <w:szCs w:val="24"/>
          <w:lang w:val="pt-BR" w:eastAsia="pt-BR"/>
        </w:rPr>
        <w:sectPr w:rsidR="00CA4367" w:rsidSect="0061017F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F159694" w14:textId="3D221066" w:rsidR="00CA4367" w:rsidRPr="00605E6D" w:rsidRDefault="00363496" w:rsidP="00CA4367">
      <w:pPr>
        <w:pStyle w:val="Legenda"/>
        <w:rPr>
          <w:rFonts w:ascii="Times New Roman" w:hAnsi="Times New Roman"/>
          <w:sz w:val="22"/>
          <w:szCs w:val="24"/>
        </w:rPr>
      </w:pPr>
      <w:r w:rsidRPr="001913C2">
        <w:rPr>
          <w:rFonts w:ascii="Times New Roman" w:hAnsi="Times New Roman"/>
          <w:b/>
          <w:sz w:val="22"/>
          <w:szCs w:val="24"/>
        </w:rPr>
        <w:lastRenderedPageBreak/>
        <w:t>Table S1</w:t>
      </w:r>
      <w:r w:rsidR="00F8677D">
        <w:rPr>
          <w:rFonts w:ascii="Times New Roman" w:hAnsi="Times New Roman"/>
          <w:sz w:val="22"/>
          <w:szCs w:val="24"/>
        </w:rPr>
        <w:t>.</w:t>
      </w:r>
      <w:r w:rsidRPr="001913C2">
        <w:rPr>
          <w:rFonts w:ascii="Times New Roman" w:hAnsi="Times New Roman"/>
          <w:sz w:val="22"/>
          <w:szCs w:val="24"/>
        </w:rPr>
        <w:t xml:space="preserve"> </w:t>
      </w:r>
      <w:r w:rsidR="00CA4367" w:rsidRPr="00605E6D">
        <w:rPr>
          <w:rFonts w:ascii="Times New Roman" w:hAnsi="Times New Roman"/>
          <w:sz w:val="22"/>
          <w:szCs w:val="24"/>
        </w:rPr>
        <w:t>Spearman correlation matrix for</w:t>
      </w:r>
      <w:r w:rsidR="00CB2CE1">
        <w:rPr>
          <w:rFonts w:ascii="Times New Roman" w:hAnsi="Times New Roman"/>
          <w:sz w:val="22"/>
          <w:szCs w:val="24"/>
        </w:rPr>
        <w:t xml:space="preserve"> daily</w:t>
      </w:r>
      <w:r w:rsidR="00CA4367" w:rsidRPr="00605E6D">
        <w:rPr>
          <w:rFonts w:ascii="Times New Roman" w:hAnsi="Times New Roman"/>
          <w:sz w:val="22"/>
          <w:szCs w:val="24"/>
        </w:rPr>
        <w:t xml:space="preserve"> </w:t>
      </w:r>
      <w:r w:rsidR="00CA4367">
        <w:rPr>
          <w:rFonts w:ascii="Times New Roman" w:hAnsi="Times New Roman"/>
          <w:sz w:val="22"/>
          <w:szCs w:val="24"/>
        </w:rPr>
        <w:t xml:space="preserve">fine particulate matter </w:t>
      </w:r>
      <w:r w:rsidR="00CA4367" w:rsidRPr="00605E6D">
        <w:rPr>
          <w:rFonts w:ascii="Times New Roman" w:hAnsi="Times New Roman"/>
          <w:sz w:val="22"/>
          <w:szCs w:val="24"/>
        </w:rPr>
        <w:t>(</w:t>
      </w:r>
      <w:r w:rsidR="00CA4367" w:rsidRPr="00CA4367">
        <w:rPr>
          <w:rFonts w:ascii="Times New Roman" w:eastAsia="Times New Roman" w:hAnsi="Times New Roman"/>
          <w:szCs w:val="24"/>
          <w:lang w:eastAsia="pt-BR"/>
        </w:rPr>
        <w:t>PM</w:t>
      </w:r>
      <w:r w:rsidR="00CA4367">
        <w:rPr>
          <w:rFonts w:ascii="Times New Roman" w:eastAsia="Times New Roman" w:hAnsi="Times New Roman"/>
          <w:szCs w:val="24"/>
          <w:vertAlign w:val="subscript"/>
          <w:lang w:eastAsia="pt-BR"/>
        </w:rPr>
        <w:t>2.</w:t>
      </w:r>
      <w:r w:rsidR="00CA4367" w:rsidRPr="00CA4367">
        <w:rPr>
          <w:rFonts w:ascii="Times New Roman" w:eastAsia="Times New Roman" w:hAnsi="Times New Roman"/>
          <w:szCs w:val="24"/>
          <w:vertAlign w:val="subscript"/>
          <w:lang w:eastAsia="pt-BR"/>
        </w:rPr>
        <w:t>5</w:t>
      </w:r>
      <w:r w:rsidR="00CA4367" w:rsidRPr="00605E6D">
        <w:rPr>
          <w:rFonts w:ascii="Times New Roman" w:hAnsi="Times New Roman"/>
          <w:sz w:val="22"/>
          <w:szCs w:val="24"/>
        </w:rPr>
        <w:t xml:space="preserve">), </w:t>
      </w:r>
      <w:r w:rsidR="00CA4367">
        <w:rPr>
          <w:rFonts w:ascii="Times New Roman" w:hAnsi="Times New Roman"/>
          <w:sz w:val="22"/>
          <w:szCs w:val="24"/>
        </w:rPr>
        <w:t>Black Carbon (BC</w:t>
      </w:r>
      <w:r w:rsidR="00CA4367" w:rsidRPr="00605E6D">
        <w:rPr>
          <w:rFonts w:ascii="Times New Roman" w:hAnsi="Times New Roman"/>
          <w:sz w:val="22"/>
          <w:szCs w:val="24"/>
        </w:rPr>
        <w:t xml:space="preserve">), </w:t>
      </w:r>
      <w:r w:rsidR="00CA4367">
        <w:rPr>
          <w:rFonts w:ascii="Times New Roman" w:hAnsi="Times New Roman"/>
          <w:sz w:val="22"/>
          <w:szCs w:val="24"/>
        </w:rPr>
        <w:t>Brown Carbon</w:t>
      </w:r>
      <w:r w:rsidR="00CA4367" w:rsidRPr="00605E6D">
        <w:rPr>
          <w:rFonts w:ascii="Times New Roman" w:hAnsi="Times New Roman"/>
          <w:sz w:val="22"/>
          <w:szCs w:val="24"/>
        </w:rPr>
        <w:t xml:space="preserve"> </w:t>
      </w:r>
      <w:r w:rsidR="00CA4367">
        <w:rPr>
          <w:rFonts w:ascii="Times New Roman" w:hAnsi="Times New Roman"/>
          <w:sz w:val="22"/>
          <w:szCs w:val="24"/>
        </w:rPr>
        <w:t>(</w:t>
      </w:r>
      <w:proofErr w:type="spellStart"/>
      <w:r w:rsidR="00CA4367">
        <w:rPr>
          <w:rFonts w:ascii="Times New Roman" w:hAnsi="Times New Roman"/>
          <w:sz w:val="22"/>
          <w:szCs w:val="24"/>
        </w:rPr>
        <w:t>BrC</w:t>
      </w:r>
      <w:proofErr w:type="spellEnd"/>
      <w:r w:rsidR="00CA4367">
        <w:rPr>
          <w:rFonts w:ascii="Times New Roman" w:hAnsi="Times New Roman"/>
          <w:sz w:val="22"/>
          <w:szCs w:val="24"/>
        </w:rPr>
        <w:t xml:space="preserve">), </w:t>
      </w:r>
      <w:r w:rsidR="00AF1F7F">
        <w:rPr>
          <w:rFonts w:ascii="Times New Roman" w:hAnsi="Times New Roman"/>
          <w:sz w:val="22"/>
          <w:szCs w:val="24"/>
        </w:rPr>
        <w:t>precipitation (</w:t>
      </w:r>
      <w:proofErr w:type="spellStart"/>
      <w:r w:rsidR="00AF1F7F">
        <w:rPr>
          <w:rFonts w:ascii="Times New Roman" w:hAnsi="Times New Roman"/>
          <w:sz w:val="22"/>
          <w:szCs w:val="24"/>
        </w:rPr>
        <w:t>Precip</w:t>
      </w:r>
      <w:proofErr w:type="spellEnd"/>
      <w:r w:rsidR="00AF1F7F">
        <w:rPr>
          <w:rFonts w:ascii="Times New Roman" w:hAnsi="Times New Roman"/>
          <w:sz w:val="22"/>
          <w:szCs w:val="24"/>
        </w:rPr>
        <w:t>)</w:t>
      </w:r>
      <w:r w:rsidR="00CA4367">
        <w:rPr>
          <w:rFonts w:ascii="Times New Roman" w:hAnsi="Times New Roman"/>
          <w:sz w:val="22"/>
          <w:szCs w:val="24"/>
        </w:rPr>
        <w:t>, temperature</w:t>
      </w:r>
      <w:r w:rsidR="00635EF3">
        <w:rPr>
          <w:rFonts w:ascii="Times New Roman" w:hAnsi="Times New Roman"/>
          <w:sz w:val="22"/>
          <w:szCs w:val="24"/>
        </w:rPr>
        <w:t xml:space="preserve"> (Temp.)</w:t>
      </w:r>
      <w:r w:rsidR="00CA4367">
        <w:rPr>
          <w:rFonts w:ascii="Times New Roman" w:hAnsi="Times New Roman"/>
          <w:sz w:val="22"/>
          <w:szCs w:val="24"/>
        </w:rPr>
        <w:t xml:space="preserve">, relative humidity (RH), wind speed (WS), </w:t>
      </w:r>
      <w:r w:rsidR="00A47A55">
        <w:rPr>
          <w:rFonts w:ascii="Times New Roman" w:hAnsi="Times New Roman"/>
          <w:sz w:val="22"/>
          <w:szCs w:val="24"/>
        </w:rPr>
        <w:t>Ships and Trucks</w:t>
      </w:r>
      <w:r w:rsidR="00CA4367" w:rsidRPr="00605E6D">
        <w:rPr>
          <w:rFonts w:ascii="Times New Roman" w:hAnsi="Times New Roman"/>
          <w:sz w:val="22"/>
          <w:szCs w:val="24"/>
        </w:rPr>
        <w:t>.</w:t>
      </w:r>
    </w:p>
    <w:tbl>
      <w:tblPr>
        <w:tblW w:w="138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52"/>
        <w:gridCol w:w="1689"/>
        <w:gridCol w:w="42"/>
        <w:gridCol w:w="807"/>
        <w:gridCol w:w="446"/>
        <w:gridCol w:w="807"/>
        <w:gridCol w:w="445"/>
        <w:gridCol w:w="806"/>
        <w:gridCol w:w="445"/>
        <w:gridCol w:w="806"/>
        <w:gridCol w:w="445"/>
        <w:gridCol w:w="806"/>
        <w:gridCol w:w="445"/>
        <w:gridCol w:w="403"/>
        <w:gridCol w:w="403"/>
        <w:gridCol w:w="445"/>
        <w:gridCol w:w="371"/>
        <w:gridCol w:w="371"/>
        <w:gridCol w:w="445"/>
        <w:gridCol w:w="325"/>
        <w:gridCol w:w="325"/>
        <w:gridCol w:w="644"/>
        <w:gridCol w:w="154"/>
        <w:gridCol w:w="154"/>
        <w:gridCol w:w="796"/>
      </w:tblGrid>
      <w:tr w:rsidR="00CA4367" w:rsidRPr="00CA4367" w14:paraId="70484498" w14:textId="77777777" w:rsidTr="00CA4367">
        <w:trPr>
          <w:trHeight w:val="307"/>
          <w:tblHeader/>
        </w:trPr>
        <w:tc>
          <w:tcPr>
            <w:tcW w:w="0" w:type="auto"/>
            <w:gridSpan w:val="2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F4EE230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Cs w:val="24"/>
                <w:lang w:val="pt-BR" w:eastAsia="pt-BR"/>
              </w:rPr>
            </w:pPr>
            <w:proofErr w:type="spellStart"/>
            <w:r w:rsidRPr="00CA4367">
              <w:rPr>
                <w:rFonts w:ascii="Times New Roman" w:eastAsia="Times New Roman" w:hAnsi="Times New Roman"/>
                <w:b/>
                <w:bCs/>
                <w:szCs w:val="24"/>
                <w:lang w:val="pt-BR" w:eastAsia="pt-BR"/>
              </w:rPr>
              <w:t>Spearman's</w:t>
            </w:r>
            <w:proofErr w:type="spellEnd"/>
            <w:r w:rsidRPr="00CA4367">
              <w:rPr>
                <w:rFonts w:ascii="Times New Roman" w:eastAsia="Times New Roman" w:hAnsi="Times New Roman"/>
                <w:b/>
                <w:bCs/>
                <w:szCs w:val="24"/>
                <w:lang w:val="pt-BR" w:eastAsia="pt-BR"/>
              </w:rPr>
              <w:t xml:space="preserve"> </w:t>
            </w:r>
            <w:proofErr w:type="spellStart"/>
            <w:r w:rsidRPr="00CA4367">
              <w:rPr>
                <w:rFonts w:ascii="Times New Roman" w:eastAsia="Times New Roman" w:hAnsi="Times New Roman"/>
                <w:b/>
                <w:bCs/>
                <w:szCs w:val="24"/>
                <w:lang w:val="pt-BR" w:eastAsia="pt-BR"/>
              </w:rPr>
              <w:t>Correlations</w:t>
            </w:r>
            <w:proofErr w:type="spellEnd"/>
            <w:r w:rsidRPr="00CA4367">
              <w:rPr>
                <w:rFonts w:ascii="Times New Roman" w:eastAsia="Times New Roman" w:hAnsi="Times New Roman"/>
                <w:b/>
                <w:bCs/>
                <w:szCs w:val="24"/>
                <w:lang w:val="pt-BR" w:eastAsia="pt-BR"/>
              </w:rPr>
              <w:t xml:space="preserve"> </w:t>
            </w:r>
          </w:p>
        </w:tc>
      </w:tr>
      <w:tr w:rsidR="00F8677D" w:rsidRPr="00635EF3" w14:paraId="07C87C53" w14:textId="77777777" w:rsidTr="00FE65EB">
        <w:trPr>
          <w:trHeight w:val="322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7C7069" w14:textId="77777777" w:rsidR="00CA4367" w:rsidRPr="00CA4367" w:rsidRDefault="00CA4367" w:rsidP="00CA4367">
            <w:pPr>
              <w:spacing w:line="240" w:lineRule="auto"/>
              <w:ind w:firstLine="0"/>
              <w:rPr>
                <w:rFonts w:ascii="Times New Roman" w:eastAsia="Times New Roman" w:hAnsi="Times New Roman"/>
                <w:b/>
                <w:bCs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b/>
                <w:bCs/>
                <w:szCs w:val="24"/>
                <w:lang w:val="pt-BR" w:eastAsia="pt-BR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F122EC" w14:textId="77777777" w:rsidR="00CA4367" w:rsidRPr="00CA4367" w:rsidRDefault="00CA4367" w:rsidP="00CA4367">
            <w:pPr>
              <w:spacing w:line="240" w:lineRule="auto"/>
              <w:ind w:firstLine="0"/>
              <w:rPr>
                <w:rFonts w:ascii="Times New Roman" w:eastAsia="Times New Roman" w:hAnsi="Times New Roman"/>
                <w:b/>
                <w:bCs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b/>
                <w:bCs/>
                <w:szCs w:val="24"/>
                <w:lang w:val="pt-BR"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54D562BE" w14:textId="7DBDE675" w:rsidR="00CA4367" w:rsidRPr="00CA4367" w:rsidRDefault="00CA4367" w:rsidP="00CA4367">
            <w:pPr>
              <w:spacing w:line="240" w:lineRule="auto"/>
              <w:ind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szCs w:val="24"/>
                <w:lang w:eastAsia="pt-BR"/>
              </w:rPr>
              <w:t>PM</w:t>
            </w:r>
            <w:r w:rsidRPr="00CA4367">
              <w:rPr>
                <w:rFonts w:ascii="Times New Roman" w:eastAsia="Times New Roman" w:hAnsi="Times New Roman"/>
                <w:szCs w:val="24"/>
                <w:vertAlign w:val="subscript"/>
                <w:lang w:eastAsia="pt-BR"/>
              </w:rPr>
              <w:t>2.5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1939F6E8" w14:textId="793F076B" w:rsidR="00CA4367" w:rsidRPr="00CA4367" w:rsidRDefault="00CA4367" w:rsidP="00CA4367">
            <w:pPr>
              <w:spacing w:line="240" w:lineRule="auto"/>
              <w:ind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5FC1DAA0" w14:textId="020C89E3" w:rsidR="00CA4367" w:rsidRPr="00CA4367" w:rsidRDefault="00CA4367" w:rsidP="00CA4367">
            <w:pPr>
              <w:spacing w:line="240" w:lineRule="auto"/>
              <w:ind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BrC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2AED1CBE" w14:textId="3612803D" w:rsidR="00CA4367" w:rsidRPr="00CA4367" w:rsidRDefault="00AF1F7F" w:rsidP="00AF1F7F">
            <w:pPr>
              <w:spacing w:line="240" w:lineRule="auto"/>
              <w:ind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pt-BR"/>
              </w:rPr>
              <w:t>Precip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pt-BR"/>
              </w:rPr>
              <w:t>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65747F16" w14:textId="7ECE7588" w:rsidR="00CA4367" w:rsidRPr="00CA4367" w:rsidRDefault="00635EF3" w:rsidP="00635EF3">
            <w:pPr>
              <w:spacing w:line="240" w:lineRule="auto"/>
              <w:ind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szCs w:val="24"/>
                <w:lang w:eastAsia="pt-BR"/>
              </w:rPr>
              <w:t>Temp.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413C5592" w14:textId="517FDD4A" w:rsidR="00CA4367" w:rsidRPr="00CA4367" w:rsidRDefault="00CA4367" w:rsidP="00CA4367">
            <w:pPr>
              <w:spacing w:line="240" w:lineRule="auto"/>
              <w:ind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RH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42AB8F11" w14:textId="31593587" w:rsidR="00CA4367" w:rsidRPr="00CA4367" w:rsidRDefault="00CA4367" w:rsidP="00CA4367">
            <w:pPr>
              <w:spacing w:line="240" w:lineRule="auto"/>
              <w:ind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WS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4A9C4E86" w14:textId="4667471F" w:rsidR="00CA4367" w:rsidRPr="00CA4367" w:rsidRDefault="00CA4367" w:rsidP="00CA4367">
            <w:pPr>
              <w:spacing w:line="240" w:lineRule="auto"/>
              <w:ind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Ships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697D523A" w14:textId="03204A41" w:rsidR="00CA4367" w:rsidRPr="00CA4367" w:rsidRDefault="00CA4367" w:rsidP="00CA4367">
            <w:pPr>
              <w:spacing w:line="240" w:lineRule="auto"/>
              <w:ind w:firstLine="0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Trucks</w:t>
            </w:r>
          </w:p>
        </w:tc>
      </w:tr>
      <w:tr w:rsidR="00F8677D" w:rsidRPr="00CA4367" w14:paraId="10149939" w14:textId="77777777" w:rsidTr="00F8677D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63C4B" w14:textId="2AADF2EB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szCs w:val="24"/>
                <w:lang w:eastAsia="pt-BR"/>
              </w:rPr>
              <w:t>M</w:t>
            </w:r>
            <w:r w:rsidRPr="00CA4367">
              <w:rPr>
                <w:rFonts w:ascii="Times New Roman" w:eastAsia="Times New Roman" w:hAnsi="Times New Roman"/>
                <w:szCs w:val="24"/>
                <w:vertAlign w:val="subscript"/>
                <w:lang w:eastAsia="pt-BR"/>
              </w:rPr>
              <w:t>2</w:t>
            </w:r>
            <w:r>
              <w:rPr>
                <w:rFonts w:ascii="Times New Roman" w:eastAsia="Times New Roman" w:hAnsi="Times New Roman"/>
                <w:szCs w:val="24"/>
                <w:vertAlign w:val="subscript"/>
                <w:lang w:eastAsia="pt-BR"/>
              </w:rPr>
              <w:t>.</w:t>
            </w:r>
            <w:r w:rsidRPr="00CA4367">
              <w:rPr>
                <w:rFonts w:ascii="Times New Roman" w:eastAsia="Times New Roman" w:hAnsi="Times New Roman"/>
                <w:szCs w:val="24"/>
                <w:vertAlign w:val="subscript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3CF4E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4B6CF" w14:textId="55AA4FC6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 xml:space="preserve">Spearman's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(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sym w:font="Symbol" w:char="F072"/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5E404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9258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0743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85912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DEC9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B4483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02AA2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068E9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5873D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20BC6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A71E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FEBD3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7001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BC86E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4D56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C18DA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238C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87B4F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F8A2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F8677D" w:rsidRPr="00CA4367" w14:paraId="68D5ED96" w14:textId="77777777" w:rsidTr="00F8677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6CE04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A2CAC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08552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eastAsia="pt-BR"/>
              </w:rPr>
              <w:t>p</w:t>
            </w: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78108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DD0C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FE12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C593F" w14:textId="61D8139C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8B0C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3D6C1" w14:textId="00680E8B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29723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D849" w14:textId="5E9B21AF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20F5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30D2B" w14:textId="31CB4823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CE39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30D50" w14:textId="7C750EF2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2958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EF8E4" w14:textId="71B9B581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1A0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70253" w14:textId="48D6C112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0D3F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06BD7" w14:textId="08CD58DD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116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F8677D" w:rsidRPr="00CA4367" w14:paraId="7FF30768" w14:textId="77777777" w:rsidTr="00F8677D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87F89" w14:textId="6E4CF60A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szCs w:val="24"/>
                <w:lang w:eastAsia="pt-BR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1A820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BA91D" w14:textId="30278058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 xml:space="preserve">Spearman's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(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sym w:font="Symbol" w:char="F072"/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3C767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59CA7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0.534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76B2A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7027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5C79A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71FE9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FF3A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233FE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15C3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B3B4B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E5E2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EB098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99A6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60DF5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2390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3D21C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0581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0FF23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E12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F8677D" w:rsidRPr="00CA4367" w14:paraId="380E3C3F" w14:textId="77777777" w:rsidTr="00F8677D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02A5A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5850D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E3312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val="pt-BR" w:eastAsia="pt-BR"/>
              </w:rPr>
              <w:t>p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</w:t>
            </w: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9E9DE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DC98F" w14:textId="155C66FC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A399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0D429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81577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57A2" w14:textId="357F3C7D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AE72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27C0A" w14:textId="5DEF042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D604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44D8D" w14:textId="0F4B7C5F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0038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300EC" w14:textId="619E41B4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712CA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87F13" w14:textId="39753C7C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FDA2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D418" w14:textId="3302A76A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867B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FF73B" w14:textId="52A3DFDF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C4FCD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</w:tr>
      <w:tr w:rsidR="00F8677D" w:rsidRPr="00CA4367" w14:paraId="2E88AEFF" w14:textId="77777777" w:rsidTr="00F8677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A0F63" w14:textId="1987C13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val="pt-BR" w:eastAsia="pt-BR"/>
              </w:rPr>
              <w:t>BrC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CFBEB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92DA0" w14:textId="3D20044D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Spearman's</w:t>
            </w:r>
            <w:proofErr w:type="spellEnd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 xml:space="preserve">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(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sym w:font="Symbol" w:char="F072"/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8495C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34063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9FA5E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6D14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73E32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A073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396F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3F864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D130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FF9BD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CADB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10818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046A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5406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E333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06275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FE72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70A05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83AE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</w:tr>
      <w:tr w:rsidR="00F8677D" w:rsidRPr="00CA4367" w14:paraId="6A505990" w14:textId="77777777" w:rsidTr="00F8677D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E48DF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E83DA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53129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val="pt-BR" w:eastAsia="pt-BR"/>
              </w:rPr>
              <w:t>p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</w:t>
            </w: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BF279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1DA1C" w14:textId="65A00973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928F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50F19" w14:textId="2C8F2618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138F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2C0A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6BD7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F2113" w14:textId="2B2C66E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49B23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06143" w14:textId="006E868C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0F1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0F28C" w14:textId="55BAF5A4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5E057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C50A2" w14:textId="6D404599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E275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77824" w14:textId="07DD5AD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8C08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E4DB7" w14:textId="73D0442D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81D13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</w:tr>
      <w:tr w:rsidR="00F8677D" w:rsidRPr="00AF1F7F" w14:paraId="6F207E73" w14:textId="77777777" w:rsidTr="00F8677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8C64D" w14:textId="080C1DE5" w:rsidR="00CA4367" w:rsidRPr="00AF1F7F" w:rsidRDefault="00AF1F7F" w:rsidP="00AF1F7F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pt-BR"/>
              </w:rPr>
              <w:t>Precip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pt-B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C3B68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FF0E7" w14:textId="30AE59C5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 xml:space="preserve">Spearman's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(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sym w:font="Symbol" w:char="F072"/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9ABE1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3A80A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-0.238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23E2E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84D8A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-0.220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3975F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31B76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-0.213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152C4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0D4F7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6BE35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B841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8723A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2E208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600E7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DA05E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E1922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6DECF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E5A2F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66C47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4CA45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F8677D" w:rsidRPr="00AF1F7F" w14:paraId="43D9EEF5" w14:textId="77777777" w:rsidTr="00F8677D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FE342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E40F5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EB2A5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eastAsia="pt-BR"/>
              </w:rPr>
              <w:t>p</w:t>
            </w: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85442" w14:textId="77777777" w:rsidR="00CA4367" w:rsidRPr="00AF1F7F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54C88" w14:textId="21DAB2F5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0</w:t>
            </w: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5CE1A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0AD56" w14:textId="4EE769B6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0</w:t>
            </w: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699AD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26F17" w14:textId="1366C7AF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0</w:t>
            </w: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CBF44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25B90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AF1F7F">
              <w:rPr>
                <w:rFonts w:ascii="Times New Roman" w:eastAsia="Times New Roman" w:hAnsi="Times New Roman"/>
                <w:szCs w:val="24"/>
                <w:lang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F5E35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DE840" w14:textId="4BD1A1FB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3C6A7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8C19F" w14:textId="4AC6E87B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8B925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85C0" w14:textId="61746EAE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EF144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A815D" w14:textId="51F296FD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1A773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1B860" w14:textId="17D46E35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B0D4C" w14:textId="77777777" w:rsidR="00CA4367" w:rsidRPr="00AF1F7F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eastAsia="pt-BR"/>
              </w:rPr>
            </w:pPr>
          </w:p>
        </w:tc>
      </w:tr>
      <w:tr w:rsidR="00F8677D" w:rsidRPr="00CA4367" w14:paraId="7F68E133" w14:textId="77777777" w:rsidTr="00F8677D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0F862" w14:textId="53E39589" w:rsidR="00CA4367" w:rsidRPr="00CA4367" w:rsidRDefault="00635EF3" w:rsidP="00635E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/>
                <w:szCs w:val="24"/>
                <w:lang w:val="pt-BR" w:eastAsia="pt-BR"/>
              </w:rPr>
              <w:t>T</w:t>
            </w:r>
            <w:r w:rsidR="00CA4367"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emp</w:t>
            </w:r>
            <w:r>
              <w:rPr>
                <w:rFonts w:ascii="Times New Roman" w:eastAsia="Times New Roman" w:hAnsi="Times New Roman"/>
                <w:szCs w:val="24"/>
                <w:lang w:val="pt-BR" w:eastAsia="pt-B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5971B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28F92" w14:textId="1ABDF0C2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Spearman's</w:t>
            </w:r>
            <w:proofErr w:type="spellEnd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 xml:space="preserve">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(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sym w:font="Symbol" w:char="F072"/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AA6AF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96ED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D7A2D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5154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DDAE5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3736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0554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514A2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56463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92C7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CA16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9F9FE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830A9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F7D63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A2F6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A8174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079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144DD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B827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</w:tr>
      <w:tr w:rsidR="00F8677D" w:rsidRPr="00CA4367" w14:paraId="183F5C24" w14:textId="77777777" w:rsidTr="00F8677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456CA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26790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BD39B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val="pt-BR" w:eastAsia="pt-BR"/>
              </w:rPr>
              <w:t>p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</w:t>
            </w: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1C868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23B97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4C26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3E71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5B4E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AB1D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4E1AA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213D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F29B2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F534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B8F4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5A2FA" w14:textId="47FEC57B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A27BD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34C1D" w14:textId="3C37E952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AED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E0FD" w14:textId="62973A2E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5247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35E1D" w14:textId="4B94A478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E3CC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</w:tr>
      <w:tr w:rsidR="00F8677D" w:rsidRPr="00CA4367" w14:paraId="21B5428F" w14:textId="77777777" w:rsidTr="00F8677D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E987C" w14:textId="5CEC7D36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/>
                <w:szCs w:val="24"/>
                <w:lang w:val="pt-BR" w:eastAsia="pt-BR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CAADC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37D48" w14:textId="782F2951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Spearman's</w:t>
            </w:r>
            <w:proofErr w:type="spellEnd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 xml:space="preserve">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(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sym w:font="Symbol" w:char="F072"/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A1850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370E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03952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3D6F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B2D0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A66B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25A49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E6F0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5FE1D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27C93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1C54E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B1A2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620D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651BD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A88A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D245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80FA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BBD7B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0D62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</w:tr>
      <w:tr w:rsidR="00F8677D" w:rsidRPr="00CA4367" w14:paraId="0FB8CB23" w14:textId="77777777" w:rsidTr="00F8677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72311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92915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9BF4F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val="pt-BR" w:eastAsia="pt-BR"/>
              </w:rPr>
              <w:t>p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</w:t>
            </w: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CE16A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05D53" w14:textId="1350641F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9246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54E0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ED2D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A237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07FE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6A2D3" w14:textId="53EFE88D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12217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590FD" w14:textId="5488F862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8397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05D8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09D5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2081F" w14:textId="13EADF98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798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9424E" w14:textId="5E9FE17B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1736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4A0FC" w14:textId="207678CC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0E5B2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</w:tr>
      <w:tr w:rsidR="00F8677D" w:rsidRPr="00CA4367" w14:paraId="24E24014" w14:textId="77777777" w:rsidTr="00F8677D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5BFBA" w14:textId="778C75A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/>
                <w:szCs w:val="24"/>
                <w:lang w:val="pt-BR" w:eastAsia="pt-BR"/>
              </w:rPr>
              <w:t>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91D62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91823" w14:textId="704CA245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Spearman's</w:t>
            </w:r>
            <w:proofErr w:type="spellEnd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 xml:space="preserve">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(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sym w:font="Symbol" w:char="F072"/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FC0E4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7E44A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DAF3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7C3F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6E082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FB10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6E5D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BEE2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B21FC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38AA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AF4CB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DFE9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BCD08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562E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01E3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33BAF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5620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F260D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8356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</w:tr>
      <w:tr w:rsidR="00F8677D" w:rsidRPr="00CA4367" w14:paraId="64804BA8" w14:textId="77777777" w:rsidTr="00F8677D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0FDD5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6A18F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0A1DF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val="pt-BR" w:eastAsia="pt-BR"/>
              </w:rPr>
              <w:t>p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</w:t>
            </w: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EC752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1706D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2E50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A33A9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CB19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6980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1E1E2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3898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08FA9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40B1A" w14:textId="1FCD08CC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AD3F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182D1" w14:textId="367DD3D6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4639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D85A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C28E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B428C" w14:textId="369A25AB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4DA03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C872B" w14:textId="7C04DE7B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73F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</w:tr>
      <w:tr w:rsidR="00F8677D" w:rsidRPr="00CA4367" w14:paraId="5E47C7AB" w14:textId="77777777" w:rsidTr="00CA4367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36651" w14:textId="628A7D3B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val="pt-BR" w:eastAsia="pt-BR"/>
              </w:rPr>
              <w:t>Ships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8F5B0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6269F" w14:textId="04A33406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Spearman's</w:t>
            </w:r>
            <w:proofErr w:type="spellEnd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 xml:space="preserve">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(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sym w:font="Symbol" w:char="F072"/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478C1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9598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C92F2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E0DE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83566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58C2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DCB7E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48422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DBA48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0434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1126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C6BB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DF579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EE54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E586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1C36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12BE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E9B61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BBD3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</w:tr>
      <w:tr w:rsidR="00F8677D" w:rsidRPr="00CA4367" w14:paraId="708A46AF" w14:textId="77777777" w:rsidTr="00F8677D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3C44A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E0434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41702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val="pt-BR" w:eastAsia="pt-BR"/>
              </w:rPr>
              <w:t>p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</w:t>
            </w: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38996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1FBAA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056C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D64E9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511F7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F09F9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E55B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C5462" w14:textId="50DCB87B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DFED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5F2F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5DEE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5AF4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1B20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66BDD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4CA2A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C6EA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E85E9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43C25" w14:textId="349090E1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4450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</w:tr>
      <w:tr w:rsidR="00F8677D" w:rsidRPr="00CA4367" w14:paraId="0AD9E8A9" w14:textId="77777777" w:rsidTr="00CA4367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699B2" w14:textId="75F31A1F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val="pt-BR" w:eastAsia="pt-BR"/>
              </w:rPr>
              <w:t>Trucks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2E75A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24F8D" w14:textId="6384EE7C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Spearman's</w:t>
            </w:r>
            <w:proofErr w:type="spellEnd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 xml:space="preserve">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(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sym w:font="Symbol" w:char="F072"/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27E68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83FBC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1F4FA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FE0F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5CB15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CA152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5A594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DC9A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CD511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6D42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4BFA4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8E59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DE5F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B3F0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D6EF1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6025F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5C2CA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E95C7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4B75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</w:tr>
      <w:tr w:rsidR="00F8677D" w:rsidRPr="00CA4367" w14:paraId="6AF82B86" w14:textId="77777777" w:rsidTr="00CA4367">
        <w:trPr>
          <w:trHeight w:val="3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F5862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EA243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3A515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val="pt-BR" w:eastAsia="pt-BR"/>
              </w:rPr>
              <w:t>p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-</w:t>
            </w:r>
            <w:proofErr w:type="spellStart"/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0C7B5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A439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0EE92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D3FA4" w14:textId="3D924AB3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F3FF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486FF" w14:textId="6C865655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&lt;</w:t>
            </w:r>
            <w:r w:rsidR="00F8677D">
              <w:rPr>
                <w:rFonts w:ascii="Times New Roman" w:eastAsia="Times New Roman" w:hAnsi="Times New Roman"/>
                <w:szCs w:val="24"/>
                <w:lang w:val="pt-BR" w:eastAsia="pt-BR"/>
              </w:rPr>
              <w:t>0</w:t>
            </w: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BAFF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9791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6EDE1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07CB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D909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09A2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63424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B137B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74C13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E2815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4636E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73678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  <w:r w:rsidRPr="00CA4367">
              <w:rPr>
                <w:rFonts w:ascii="Times New Roman" w:eastAsia="Times New Roman" w:hAnsi="Times New Roman"/>
                <w:szCs w:val="24"/>
                <w:lang w:val="pt-BR" w:eastAsia="pt-B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19830" w14:textId="77777777" w:rsidR="00CA4367" w:rsidRPr="00CA4367" w:rsidRDefault="00CA4367" w:rsidP="00CA4367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/>
                <w:szCs w:val="24"/>
                <w:lang w:val="pt-BR" w:eastAsia="pt-BR"/>
              </w:rPr>
            </w:pPr>
          </w:p>
        </w:tc>
      </w:tr>
      <w:tr w:rsidR="00CA4367" w:rsidRPr="00CA4367" w14:paraId="2434AB5B" w14:textId="77777777" w:rsidTr="00CA4367">
        <w:trPr>
          <w:trHeight w:val="255"/>
        </w:trPr>
        <w:tc>
          <w:tcPr>
            <w:tcW w:w="0" w:type="auto"/>
            <w:gridSpan w:val="2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AA9576" w14:textId="77777777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val="pt-BR" w:eastAsia="pt-BR"/>
              </w:rPr>
            </w:pPr>
          </w:p>
        </w:tc>
      </w:tr>
      <w:tr w:rsidR="00CA4367" w:rsidRPr="00CA4367" w14:paraId="45908695" w14:textId="77777777" w:rsidTr="00CA4367">
        <w:trPr>
          <w:trHeight w:val="322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45B3F" w14:textId="66DDC51C" w:rsidR="00CA4367" w:rsidRPr="00007B52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007B52">
              <w:rPr>
                <w:rFonts w:ascii="Times New Roman" w:eastAsia="Times New Roman" w:hAnsi="Times New Roman"/>
                <w:szCs w:val="24"/>
                <w:lang w:eastAsia="pt-BR"/>
              </w:rPr>
              <w:t>*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</w:t>
            </w: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eastAsia="pt-BR"/>
              </w:rPr>
              <w:t>p</w:t>
            </w:r>
            <w:r w:rsidRPr="00007B52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&lt;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0</w:t>
            </w:r>
            <w:r w:rsidRPr="00007B52">
              <w:rPr>
                <w:rFonts w:ascii="Times New Roman" w:eastAsia="Times New Roman" w:hAnsi="Times New Roman"/>
                <w:szCs w:val="24"/>
                <w:lang w:eastAsia="pt-BR"/>
              </w:rPr>
              <w:t xml:space="preserve">.05, ** </w:t>
            </w: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eastAsia="pt-BR"/>
              </w:rPr>
              <w:t>p</w:t>
            </w:r>
            <w:r w:rsidRPr="00007B52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&lt;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0</w:t>
            </w:r>
            <w:r w:rsidRPr="00007B52">
              <w:rPr>
                <w:rFonts w:ascii="Times New Roman" w:eastAsia="Times New Roman" w:hAnsi="Times New Roman"/>
                <w:szCs w:val="24"/>
                <w:lang w:eastAsia="pt-BR"/>
              </w:rPr>
              <w:t xml:space="preserve">.01, *** </w:t>
            </w:r>
            <w:r w:rsidRPr="00F8677D">
              <w:rPr>
                <w:rFonts w:ascii="Times New Roman" w:eastAsia="Times New Roman" w:hAnsi="Times New Roman"/>
                <w:i/>
                <w:iCs/>
                <w:szCs w:val="24"/>
                <w:lang w:eastAsia="pt-BR"/>
              </w:rPr>
              <w:t>p</w:t>
            </w:r>
            <w:r w:rsidRPr="00007B52">
              <w:rPr>
                <w:rFonts w:ascii="Times New Roman" w:eastAsia="Times New Roman" w:hAnsi="Times New Roman"/>
                <w:szCs w:val="24"/>
                <w:lang w:eastAsia="pt-BR"/>
              </w:rPr>
              <w:t xml:space="preserve"> &lt; </w:t>
            </w:r>
            <w:r w:rsidR="00F8677D">
              <w:rPr>
                <w:rFonts w:ascii="Times New Roman" w:eastAsia="Times New Roman" w:hAnsi="Times New Roman"/>
                <w:szCs w:val="24"/>
                <w:lang w:eastAsia="pt-BR"/>
              </w:rPr>
              <w:t>0</w:t>
            </w:r>
            <w:r w:rsidRPr="00007B52">
              <w:rPr>
                <w:rFonts w:ascii="Times New Roman" w:eastAsia="Times New Roman" w:hAnsi="Times New Roman"/>
                <w:szCs w:val="24"/>
                <w:lang w:eastAsia="pt-BR"/>
              </w:rPr>
              <w:t>.001</w:t>
            </w:r>
          </w:p>
          <w:p w14:paraId="139E9395" w14:textId="6FF411BA" w:rsidR="00CA4367" w:rsidRPr="00CA4367" w:rsidRDefault="00CA4367" w:rsidP="00CA436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  <w:lang w:eastAsia="pt-BR"/>
              </w:rPr>
            </w:pPr>
            <w:r w:rsidRPr="00605E6D">
              <w:rPr>
                <w:rFonts w:ascii="Times New Roman" w:eastAsia="Times New Roman" w:hAnsi="Times New Roman"/>
                <w:szCs w:val="24"/>
              </w:rPr>
              <w:t>Shapiro-Wilk Test</w:t>
            </w:r>
            <w:r>
              <w:rPr>
                <w:rFonts w:ascii="Times New Roman" w:eastAsia="Times New Roman" w:hAnsi="Times New Roman"/>
                <w:szCs w:val="24"/>
              </w:rPr>
              <w:t xml:space="preserve"> for Multivariate Normality: 0.332</w:t>
            </w:r>
            <w:r w:rsidR="00F8677D">
              <w:rPr>
                <w:rFonts w:ascii="Times New Roman" w:eastAsia="Times New Roman" w:hAnsi="Times New Roman"/>
                <w:szCs w:val="24"/>
              </w:rPr>
              <w:t>,</w:t>
            </w:r>
            <w:r w:rsidR="00FE65EB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Pr="00DB6159">
              <w:rPr>
                <w:rFonts w:ascii="Times New Roman" w:eastAsia="Times New Roman" w:hAnsi="Times New Roman"/>
                <w:i/>
                <w:iCs/>
                <w:szCs w:val="24"/>
              </w:rPr>
              <w:t>p</w:t>
            </w:r>
            <w:r w:rsidRPr="00605E6D">
              <w:rPr>
                <w:rFonts w:ascii="Times New Roman" w:eastAsia="Times New Roman" w:hAnsi="Times New Roman"/>
                <w:szCs w:val="24"/>
              </w:rPr>
              <w:t xml:space="preserve"> &lt; </w:t>
            </w:r>
            <w:r>
              <w:rPr>
                <w:rFonts w:ascii="Times New Roman" w:eastAsia="Times New Roman" w:hAnsi="Times New Roman"/>
                <w:szCs w:val="24"/>
              </w:rPr>
              <w:t>0</w:t>
            </w:r>
            <w:r w:rsidRPr="00605E6D">
              <w:rPr>
                <w:rFonts w:ascii="Times New Roman" w:eastAsia="Times New Roman" w:hAnsi="Times New Roman"/>
                <w:szCs w:val="24"/>
              </w:rPr>
              <w:t>.001</w:t>
            </w:r>
            <w:r>
              <w:rPr>
                <w:rFonts w:ascii="Times New Roman" w:eastAsia="Times New Roman" w:hAnsi="Times New Roman"/>
                <w:szCs w:val="24"/>
              </w:rPr>
              <w:t xml:space="preserve"> (</w:t>
            </w:r>
            <w:r w:rsidRPr="00CA4367">
              <w:rPr>
                <w:rFonts w:ascii="Times New Roman" w:eastAsia="Times New Roman" w:hAnsi="Times New Roman"/>
                <w:szCs w:val="24"/>
              </w:rPr>
              <w:t>non-parametric</w:t>
            </w:r>
            <w:r>
              <w:rPr>
                <w:rFonts w:ascii="Times New Roman" w:eastAsia="Times New Roman" w:hAnsi="Times New Roman"/>
                <w:szCs w:val="24"/>
              </w:rPr>
              <w:t>)</w:t>
            </w:r>
          </w:p>
        </w:tc>
      </w:tr>
    </w:tbl>
    <w:p w14:paraId="79AC2E51" w14:textId="77777777" w:rsidR="00CA4367" w:rsidRDefault="00CA4367" w:rsidP="00CA4367">
      <w:pPr>
        <w:pStyle w:val="Legenda"/>
        <w:rPr>
          <w:rFonts w:ascii="Times New Roman" w:hAnsi="Times New Roman"/>
          <w:sz w:val="22"/>
          <w:szCs w:val="24"/>
        </w:rPr>
        <w:sectPr w:rsidR="00CA4367" w:rsidSect="00CA4367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bookmarkEnd w:id="1"/>
    <w:bookmarkEnd w:id="2"/>
    <w:bookmarkEnd w:id="3"/>
    <w:bookmarkEnd w:id="4"/>
    <w:p w14:paraId="0D6518CB" w14:textId="4DBAA5FE" w:rsidR="00B272E1" w:rsidRDefault="00B272E1" w:rsidP="00B272E1">
      <w:pPr>
        <w:pStyle w:val="Legenda"/>
        <w:rPr>
          <w:rFonts w:ascii="Times New Roman" w:hAnsi="Times New Roman"/>
          <w:sz w:val="22"/>
          <w:szCs w:val="24"/>
        </w:rPr>
      </w:pPr>
      <w:r w:rsidRPr="001913C2">
        <w:rPr>
          <w:rFonts w:ascii="Times New Roman" w:hAnsi="Times New Roman"/>
          <w:b/>
          <w:sz w:val="22"/>
          <w:szCs w:val="24"/>
        </w:rPr>
        <w:lastRenderedPageBreak/>
        <w:t>Table S</w:t>
      </w:r>
      <w:r>
        <w:rPr>
          <w:rFonts w:ascii="Times New Roman" w:hAnsi="Times New Roman"/>
          <w:b/>
          <w:sz w:val="22"/>
          <w:szCs w:val="24"/>
        </w:rPr>
        <w:t>2</w:t>
      </w:r>
      <w:r w:rsidR="00F8677D">
        <w:rPr>
          <w:rFonts w:ascii="Times New Roman" w:hAnsi="Times New Roman"/>
          <w:sz w:val="22"/>
          <w:szCs w:val="24"/>
        </w:rPr>
        <w:t>.</w:t>
      </w:r>
      <w:r w:rsidRPr="001913C2">
        <w:rPr>
          <w:rFonts w:ascii="Times New Roman" w:hAnsi="Times New Roman"/>
          <w:sz w:val="22"/>
          <w:szCs w:val="24"/>
        </w:rPr>
        <w:t xml:space="preserve"> </w:t>
      </w:r>
      <w:r w:rsidR="00F8677D">
        <w:rPr>
          <w:rFonts w:ascii="Times New Roman" w:hAnsi="Times New Roman"/>
          <w:sz w:val="22"/>
          <w:szCs w:val="24"/>
        </w:rPr>
        <w:t>A</w:t>
      </w:r>
      <w:r w:rsidR="00E82B55">
        <w:rPr>
          <w:rFonts w:ascii="Times New Roman" w:hAnsi="Times New Roman"/>
          <w:sz w:val="22"/>
          <w:szCs w:val="24"/>
        </w:rPr>
        <w:t>verage</w:t>
      </w:r>
      <w:r w:rsidR="00F8677D">
        <w:rPr>
          <w:rFonts w:ascii="Times New Roman" w:hAnsi="Times New Roman"/>
          <w:sz w:val="22"/>
          <w:szCs w:val="24"/>
        </w:rPr>
        <w:t>d</w:t>
      </w:r>
      <w:r w:rsidRPr="00B272E1">
        <w:rPr>
          <w:rFonts w:ascii="Times New Roman" w:hAnsi="Times New Roman"/>
          <w:sz w:val="22"/>
          <w:szCs w:val="24"/>
        </w:rPr>
        <w:t xml:space="preserve"> </w:t>
      </w:r>
      <w:r w:rsidR="00F8677D">
        <w:rPr>
          <w:rFonts w:ascii="Times New Roman" w:hAnsi="Times New Roman"/>
          <w:sz w:val="22"/>
          <w:szCs w:val="24"/>
        </w:rPr>
        <w:t>c</w:t>
      </w:r>
      <w:r w:rsidR="00F8677D" w:rsidRPr="00B272E1">
        <w:rPr>
          <w:rFonts w:ascii="Times New Roman" w:hAnsi="Times New Roman"/>
          <w:sz w:val="22"/>
          <w:szCs w:val="24"/>
        </w:rPr>
        <w:t>oncentratio</w:t>
      </w:r>
      <w:r w:rsidR="00F8677D">
        <w:rPr>
          <w:rFonts w:ascii="Times New Roman" w:hAnsi="Times New Roman"/>
          <w:sz w:val="22"/>
          <w:szCs w:val="24"/>
        </w:rPr>
        <w:t xml:space="preserve">n </w:t>
      </w:r>
      <w:r w:rsidRPr="00B272E1">
        <w:rPr>
          <w:rFonts w:ascii="Times New Roman" w:hAnsi="Times New Roman"/>
          <w:sz w:val="22"/>
          <w:szCs w:val="24"/>
        </w:rPr>
        <w:t>of ionizable species extracted from PM</w:t>
      </w:r>
      <w:r w:rsidRPr="00E82B55">
        <w:rPr>
          <w:rFonts w:ascii="Times New Roman" w:hAnsi="Times New Roman"/>
          <w:sz w:val="22"/>
          <w:szCs w:val="24"/>
          <w:vertAlign w:val="subscript"/>
        </w:rPr>
        <w:t>2.5</w:t>
      </w:r>
      <w:r w:rsidRPr="00B272E1">
        <w:rPr>
          <w:rFonts w:ascii="Times New Roman" w:hAnsi="Times New Roman"/>
          <w:sz w:val="22"/>
          <w:szCs w:val="24"/>
        </w:rPr>
        <w:t xml:space="preserve"> samples and</w:t>
      </w:r>
      <w:r>
        <w:rPr>
          <w:rFonts w:ascii="Times New Roman" w:hAnsi="Times New Roman"/>
          <w:sz w:val="22"/>
          <w:szCs w:val="24"/>
        </w:rPr>
        <w:t xml:space="preserve"> analyzed by Ion Chromatography</w:t>
      </w:r>
      <w:r w:rsidRPr="00605E6D">
        <w:rPr>
          <w:rFonts w:ascii="Times New Roman" w:hAnsi="Times New Roman"/>
          <w:sz w:val="22"/>
          <w:szCs w:val="24"/>
        </w:rPr>
        <w:t>.</w:t>
      </w:r>
    </w:p>
    <w:p w14:paraId="25C7AD8B" w14:textId="77777777" w:rsidR="00B272E1" w:rsidRPr="00B272E1" w:rsidRDefault="00B272E1" w:rsidP="00B272E1">
      <w:pPr>
        <w:pStyle w:val="Texto"/>
      </w:pPr>
    </w:p>
    <w:tbl>
      <w:tblPr>
        <w:tblW w:w="708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914"/>
        <w:gridCol w:w="2126"/>
        <w:gridCol w:w="1276"/>
      </w:tblGrid>
      <w:tr w:rsidR="00B272E1" w:rsidRPr="007F4152" w14:paraId="71A63E8A" w14:textId="77777777" w:rsidTr="00E82B55">
        <w:trPr>
          <w:trHeight w:val="290"/>
          <w:jc w:val="center"/>
        </w:trPr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11C70" w14:textId="7E609C8E" w:rsidR="00B272E1" w:rsidRPr="007F4152" w:rsidRDefault="00B272E1" w:rsidP="00E82B55">
            <w:pPr>
              <w:pStyle w:val="Texto"/>
              <w:ind w:firstLine="0"/>
              <w:rPr>
                <w:b/>
                <w:bCs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6CA5FD" w14:textId="25CE5B98" w:rsidR="00B272E1" w:rsidRPr="007F4152" w:rsidRDefault="00B272E1" w:rsidP="0098443A">
            <w:pPr>
              <w:pStyle w:val="Texto"/>
              <w:ind w:firstLine="0"/>
              <w:jc w:val="center"/>
              <w:rPr>
                <w:b/>
                <w:bCs/>
                <w:lang w:val="pt-BR"/>
              </w:rPr>
            </w:pPr>
            <w:proofErr w:type="spellStart"/>
            <w:r w:rsidRPr="007F4152">
              <w:rPr>
                <w:b/>
                <w:bCs/>
                <w:lang w:val="pt-BR"/>
              </w:rPr>
              <w:t>Average</w:t>
            </w:r>
            <w:proofErr w:type="spellEnd"/>
            <w:r>
              <w:rPr>
                <w:b/>
                <w:bCs/>
                <w:lang w:val="pt-BR"/>
              </w:rPr>
              <w:t xml:space="preserve"> </w:t>
            </w:r>
            <w:r w:rsidRPr="007F4152">
              <w:rPr>
                <w:b/>
                <w:bCs/>
                <w:lang w:val="pt-BR"/>
              </w:rPr>
              <w:t>[</w:t>
            </w:r>
            <w:proofErr w:type="spellStart"/>
            <w:r w:rsidR="0098443A">
              <w:rPr>
                <w:b/>
                <w:bCs/>
                <w:lang w:val="pt-BR"/>
              </w:rPr>
              <w:t>ng</w:t>
            </w:r>
            <w:proofErr w:type="spellEnd"/>
            <w:r w:rsidR="0098443A">
              <w:rPr>
                <w:b/>
                <w:bCs/>
                <w:lang w:val="pt-BR"/>
              </w:rPr>
              <w:t xml:space="preserve"> g</w:t>
            </w:r>
            <w:r w:rsidR="00F8677D" w:rsidRPr="00F8677D">
              <w:rPr>
                <w:b/>
                <w:bCs/>
                <w:vertAlign w:val="superscript"/>
                <w:lang w:val="pt-BR"/>
              </w:rPr>
              <w:t>-3</w:t>
            </w:r>
            <w:r w:rsidRPr="007F4152">
              <w:rPr>
                <w:b/>
                <w:bCs/>
                <w:lang w:val="pt-BR"/>
              </w:rPr>
              <w:t>]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28C8AE" w14:textId="051D9A44" w:rsidR="00B272E1" w:rsidRPr="007F4152" w:rsidRDefault="00B272E1" w:rsidP="0098443A">
            <w:pPr>
              <w:pStyle w:val="Texto"/>
              <w:ind w:firstLine="0"/>
              <w:jc w:val="center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Max</w:t>
            </w:r>
            <w:r w:rsidR="00F8677D">
              <w:rPr>
                <w:b/>
                <w:bCs/>
                <w:lang w:val="pt-BR"/>
              </w:rPr>
              <w:t>.</w:t>
            </w:r>
            <w:r w:rsidRPr="007F4152">
              <w:rPr>
                <w:b/>
                <w:bCs/>
                <w:lang w:val="pt-BR"/>
              </w:rPr>
              <w:t xml:space="preserve"> [</w:t>
            </w:r>
            <w:proofErr w:type="spellStart"/>
            <w:r w:rsidR="0098443A">
              <w:rPr>
                <w:b/>
                <w:bCs/>
                <w:lang w:val="pt-BR"/>
              </w:rPr>
              <w:t>ng</w:t>
            </w:r>
            <w:proofErr w:type="spellEnd"/>
            <w:r w:rsidR="0098443A">
              <w:rPr>
                <w:b/>
                <w:bCs/>
                <w:lang w:val="pt-BR"/>
              </w:rPr>
              <w:t xml:space="preserve"> g</w:t>
            </w:r>
            <w:r w:rsidR="00F8677D" w:rsidRPr="00F8677D">
              <w:rPr>
                <w:b/>
                <w:bCs/>
                <w:vertAlign w:val="superscript"/>
                <w:lang w:val="pt-BR"/>
              </w:rPr>
              <w:t>-3</w:t>
            </w:r>
            <w:r w:rsidRPr="007F4152">
              <w:rPr>
                <w:b/>
                <w:bCs/>
                <w:lang w:val="pt-BR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A79906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N</w:t>
            </w:r>
          </w:p>
        </w:tc>
      </w:tr>
      <w:tr w:rsidR="00B272E1" w:rsidRPr="007F4152" w14:paraId="737BA98B" w14:textId="77777777" w:rsidTr="00E82B55">
        <w:trPr>
          <w:trHeight w:val="290"/>
          <w:jc w:val="center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1C601" w14:textId="77777777" w:rsidR="00B272E1" w:rsidRPr="007F4152" w:rsidRDefault="00B272E1" w:rsidP="00E82B55">
            <w:pPr>
              <w:pStyle w:val="Texto"/>
              <w:ind w:firstLine="0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Cl</w:t>
            </w:r>
            <w:r w:rsidRPr="007F4152">
              <w:rPr>
                <w:b/>
                <w:bCs/>
                <w:vertAlign w:val="superscript"/>
                <w:lang w:val="pt-BR"/>
              </w:rPr>
              <w:t>-</w:t>
            </w:r>
          </w:p>
        </w:tc>
        <w:tc>
          <w:tcPr>
            <w:tcW w:w="191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5FC96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96 ± 13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7F9BB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1272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462B6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94</w:t>
            </w:r>
          </w:p>
        </w:tc>
      </w:tr>
      <w:tr w:rsidR="00B272E1" w:rsidRPr="007F4152" w14:paraId="50CE1C83" w14:textId="77777777" w:rsidTr="00E82B55">
        <w:trPr>
          <w:trHeight w:val="290"/>
          <w:jc w:val="center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439FF" w14:textId="77777777" w:rsidR="00B272E1" w:rsidRPr="007F4152" w:rsidRDefault="00B272E1" w:rsidP="00E82B55">
            <w:pPr>
              <w:pStyle w:val="Texto"/>
              <w:ind w:firstLine="0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NO</w:t>
            </w:r>
            <w:r w:rsidRPr="007F4152">
              <w:rPr>
                <w:b/>
                <w:bCs/>
                <w:vertAlign w:val="subscript"/>
                <w:lang w:val="pt-BR"/>
              </w:rPr>
              <w:t>3</w:t>
            </w:r>
            <w:r w:rsidRPr="007F4152">
              <w:rPr>
                <w:b/>
                <w:bCs/>
                <w:vertAlign w:val="superscript"/>
                <w:lang w:val="pt-BR"/>
              </w:rPr>
              <w:t>-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1D943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137 ± 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888DA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475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6DECD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84</w:t>
            </w:r>
          </w:p>
        </w:tc>
      </w:tr>
      <w:tr w:rsidR="00B272E1" w:rsidRPr="007F4152" w14:paraId="47CDE0C7" w14:textId="77777777" w:rsidTr="00E82B55">
        <w:trPr>
          <w:trHeight w:val="290"/>
          <w:jc w:val="center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8B6B8" w14:textId="77777777" w:rsidR="00B272E1" w:rsidRPr="007F4152" w:rsidRDefault="00B272E1" w:rsidP="00E82B55">
            <w:pPr>
              <w:pStyle w:val="Texto"/>
              <w:ind w:firstLine="0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SO</w:t>
            </w:r>
            <w:r w:rsidRPr="007F4152">
              <w:rPr>
                <w:b/>
                <w:bCs/>
                <w:vertAlign w:val="subscript"/>
                <w:lang w:val="pt-BR"/>
              </w:rPr>
              <w:t>4</w:t>
            </w:r>
            <w:r w:rsidRPr="007F4152">
              <w:rPr>
                <w:b/>
                <w:bCs/>
                <w:vertAlign w:val="superscript"/>
                <w:lang w:val="pt-BR"/>
              </w:rPr>
              <w:t>2-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65E40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2292 ± 275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A99EF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7489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05A1D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105</w:t>
            </w:r>
          </w:p>
        </w:tc>
      </w:tr>
      <w:tr w:rsidR="00B272E1" w:rsidRPr="007F4152" w14:paraId="10C25660" w14:textId="77777777" w:rsidTr="00E82B55">
        <w:trPr>
          <w:trHeight w:val="290"/>
          <w:jc w:val="center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50EC1" w14:textId="77777777" w:rsidR="00B272E1" w:rsidRPr="007F4152" w:rsidRDefault="00B272E1" w:rsidP="00E82B55">
            <w:pPr>
              <w:pStyle w:val="Texto"/>
              <w:ind w:firstLine="0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PO</w:t>
            </w:r>
            <w:r w:rsidRPr="007F4152">
              <w:rPr>
                <w:b/>
                <w:bCs/>
                <w:vertAlign w:val="subscript"/>
                <w:lang w:val="pt-BR"/>
              </w:rPr>
              <w:t>4</w:t>
            </w:r>
            <w:r w:rsidRPr="007F4152">
              <w:rPr>
                <w:b/>
                <w:bCs/>
                <w:vertAlign w:val="superscript"/>
                <w:lang w:val="pt-BR"/>
              </w:rPr>
              <w:t>3-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3E17F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245 ± 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EA7BE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3151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5FF5D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104</w:t>
            </w:r>
          </w:p>
        </w:tc>
      </w:tr>
      <w:tr w:rsidR="00B272E1" w:rsidRPr="007F4152" w14:paraId="1F3C65EB" w14:textId="77777777" w:rsidTr="00E82B55">
        <w:trPr>
          <w:trHeight w:val="290"/>
          <w:jc w:val="center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84E36" w14:textId="77777777" w:rsidR="00B272E1" w:rsidRPr="007F4152" w:rsidRDefault="00B272E1" w:rsidP="00E82B55">
            <w:pPr>
              <w:pStyle w:val="Texto"/>
              <w:ind w:firstLine="0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Na</w:t>
            </w:r>
            <w:r w:rsidRPr="007F4152">
              <w:rPr>
                <w:b/>
                <w:bCs/>
                <w:vertAlign w:val="superscript"/>
                <w:lang w:val="pt-BR"/>
              </w:rPr>
              <w:t>+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D1CF9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207 ± 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D4E81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952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980BB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104</w:t>
            </w:r>
          </w:p>
        </w:tc>
      </w:tr>
      <w:tr w:rsidR="00B272E1" w:rsidRPr="007F4152" w14:paraId="1C31DF88" w14:textId="77777777" w:rsidTr="00E82B55">
        <w:trPr>
          <w:trHeight w:val="290"/>
          <w:jc w:val="center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EB5FF" w14:textId="77777777" w:rsidR="00B272E1" w:rsidRPr="007F4152" w:rsidRDefault="00B272E1" w:rsidP="00E82B55">
            <w:pPr>
              <w:pStyle w:val="Texto"/>
              <w:ind w:firstLine="0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NH</w:t>
            </w:r>
            <w:r w:rsidRPr="007F4152">
              <w:rPr>
                <w:b/>
                <w:bCs/>
                <w:vertAlign w:val="subscript"/>
                <w:lang w:val="pt-BR"/>
              </w:rPr>
              <w:t>4</w:t>
            </w:r>
            <w:r w:rsidRPr="007F4152">
              <w:rPr>
                <w:b/>
                <w:bCs/>
                <w:vertAlign w:val="superscript"/>
                <w:lang w:val="pt-BR"/>
              </w:rPr>
              <w:t>+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8D85F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418 ± 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17B2B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2042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F0579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88</w:t>
            </w:r>
          </w:p>
        </w:tc>
      </w:tr>
      <w:tr w:rsidR="00B272E1" w:rsidRPr="007F4152" w14:paraId="43028BD8" w14:textId="77777777" w:rsidTr="00E82B55">
        <w:trPr>
          <w:trHeight w:val="290"/>
          <w:jc w:val="center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91F86" w14:textId="77777777" w:rsidR="00B272E1" w:rsidRPr="007F4152" w:rsidRDefault="00B272E1" w:rsidP="00E82B55">
            <w:pPr>
              <w:pStyle w:val="Texto"/>
              <w:ind w:firstLine="0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K</w:t>
            </w:r>
            <w:r w:rsidRPr="007F4152">
              <w:rPr>
                <w:b/>
                <w:bCs/>
                <w:vertAlign w:val="superscript"/>
                <w:lang w:val="pt-BR"/>
              </w:rPr>
              <w:t>+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B3D95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128 ± 8.9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6582B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739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137B2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104</w:t>
            </w:r>
          </w:p>
        </w:tc>
      </w:tr>
      <w:tr w:rsidR="00B272E1" w:rsidRPr="007F4152" w14:paraId="0B96A686" w14:textId="77777777" w:rsidTr="00E82B55">
        <w:trPr>
          <w:trHeight w:val="290"/>
          <w:jc w:val="center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BB1B0" w14:textId="77777777" w:rsidR="00B272E1" w:rsidRPr="007F4152" w:rsidRDefault="00B272E1" w:rsidP="00E82B55">
            <w:pPr>
              <w:pStyle w:val="Texto"/>
              <w:ind w:firstLine="0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Mg</w:t>
            </w:r>
            <w:r w:rsidRPr="007F4152">
              <w:rPr>
                <w:b/>
                <w:bCs/>
                <w:vertAlign w:val="superscript"/>
                <w:lang w:val="pt-BR"/>
              </w:rPr>
              <w:t>2+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C8D12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29 ± 2.3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CC71A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251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F08EF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105</w:t>
            </w:r>
          </w:p>
        </w:tc>
      </w:tr>
      <w:tr w:rsidR="00B272E1" w:rsidRPr="007F4152" w14:paraId="76E0B689" w14:textId="77777777" w:rsidTr="00E82B55">
        <w:trPr>
          <w:trHeight w:val="290"/>
          <w:jc w:val="center"/>
        </w:trPr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7F1329" w14:textId="77777777" w:rsidR="00B272E1" w:rsidRPr="007F4152" w:rsidRDefault="00B272E1" w:rsidP="00E82B55">
            <w:pPr>
              <w:pStyle w:val="Texto"/>
              <w:ind w:firstLine="0"/>
              <w:rPr>
                <w:b/>
                <w:bCs/>
                <w:lang w:val="pt-BR"/>
              </w:rPr>
            </w:pPr>
            <w:r w:rsidRPr="007F4152">
              <w:rPr>
                <w:b/>
                <w:bCs/>
                <w:lang w:val="pt-BR"/>
              </w:rPr>
              <w:t>Ca</w:t>
            </w:r>
            <w:r w:rsidRPr="007F4152">
              <w:rPr>
                <w:b/>
                <w:bCs/>
                <w:vertAlign w:val="superscript"/>
                <w:lang w:val="pt-BR"/>
              </w:rPr>
              <w:t>2+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0ED35F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138 ±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CFEEA7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036259" w14:textId="77777777" w:rsidR="00B272E1" w:rsidRPr="007F4152" w:rsidRDefault="00B272E1" w:rsidP="00E82B55">
            <w:pPr>
              <w:pStyle w:val="Texto"/>
              <w:ind w:firstLine="0"/>
              <w:jc w:val="center"/>
              <w:rPr>
                <w:lang w:val="pt-BR"/>
              </w:rPr>
            </w:pPr>
            <w:r w:rsidRPr="007F4152">
              <w:rPr>
                <w:lang w:val="pt-BR"/>
              </w:rPr>
              <w:t>104</w:t>
            </w:r>
          </w:p>
        </w:tc>
      </w:tr>
    </w:tbl>
    <w:p w14:paraId="3BB43E26" w14:textId="77777777" w:rsidR="00B272E1" w:rsidRDefault="00B272E1" w:rsidP="00B272E1">
      <w:pPr>
        <w:pStyle w:val="Texto"/>
      </w:pPr>
    </w:p>
    <w:p w14:paraId="053309ED" w14:textId="77777777" w:rsidR="000B7DAB" w:rsidRDefault="000B7DAB" w:rsidP="00B272E1">
      <w:pPr>
        <w:pStyle w:val="Texto"/>
      </w:pPr>
    </w:p>
    <w:p w14:paraId="12108CB0" w14:textId="1FF1E945" w:rsidR="000B7DAB" w:rsidRDefault="000B7DAB">
      <w:pPr>
        <w:spacing w:line="240" w:lineRule="auto"/>
        <w:ind w:firstLine="0"/>
        <w:jc w:val="left"/>
        <w:rPr>
          <w:rFonts w:ascii="Times New Roman" w:hAnsi="Times New Roman"/>
        </w:rPr>
      </w:pPr>
      <w:r>
        <w:br w:type="page"/>
      </w:r>
    </w:p>
    <w:p w14:paraId="2098138F" w14:textId="01EE23B0" w:rsidR="000B7DAB" w:rsidRDefault="000B7DAB" w:rsidP="000B7DAB">
      <w:pPr>
        <w:pStyle w:val="Legenda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b/>
          <w:sz w:val="22"/>
          <w:szCs w:val="24"/>
        </w:rPr>
        <w:lastRenderedPageBreak/>
        <w:t>Figure S1</w:t>
      </w:r>
      <w:r w:rsidRPr="001913C2">
        <w:rPr>
          <w:rFonts w:ascii="Times New Roman" w:hAnsi="Times New Roman"/>
          <w:sz w:val="22"/>
          <w:szCs w:val="24"/>
        </w:rPr>
        <w:t xml:space="preserve">: </w:t>
      </w:r>
      <w:r w:rsidR="00760578">
        <w:rPr>
          <w:rFonts w:ascii="Times New Roman" w:hAnsi="Times New Roman"/>
          <w:sz w:val="22"/>
          <w:szCs w:val="24"/>
        </w:rPr>
        <w:t>P</w:t>
      </w:r>
      <w:r w:rsidR="00F8677D">
        <w:rPr>
          <w:rFonts w:ascii="Times New Roman" w:hAnsi="Times New Roman"/>
          <w:sz w:val="22"/>
          <w:szCs w:val="24"/>
        </w:rPr>
        <w:t xml:space="preserve">ositive </w:t>
      </w:r>
      <w:r w:rsidR="00760578">
        <w:rPr>
          <w:rFonts w:ascii="Times New Roman" w:hAnsi="Times New Roman"/>
          <w:sz w:val="22"/>
          <w:szCs w:val="24"/>
        </w:rPr>
        <w:t>M</w:t>
      </w:r>
      <w:r w:rsidR="00F8677D">
        <w:rPr>
          <w:rFonts w:ascii="Times New Roman" w:hAnsi="Times New Roman"/>
          <w:sz w:val="22"/>
          <w:szCs w:val="24"/>
        </w:rPr>
        <w:t xml:space="preserve">atrix </w:t>
      </w:r>
      <w:r w:rsidR="00760578">
        <w:rPr>
          <w:rFonts w:ascii="Times New Roman" w:hAnsi="Times New Roman"/>
          <w:sz w:val="22"/>
          <w:szCs w:val="24"/>
        </w:rPr>
        <w:t>F</w:t>
      </w:r>
      <w:r w:rsidR="00F8677D">
        <w:rPr>
          <w:rFonts w:ascii="Times New Roman" w:hAnsi="Times New Roman"/>
          <w:sz w:val="22"/>
          <w:szCs w:val="24"/>
        </w:rPr>
        <w:t>actorization (PMF)</w:t>
      </w:r>
      <w:r w:rsidR="00760578">
        <w:rPr>
          <w:rFonts w:ascii="Times New Roman" w:hAnsi="Times New Roman"/>
          <w:sz w:val="22"/>
          <w:szCs w:val="24"/>
        </w:rPr>
        <w:t xml:space="preserve"> profiles for </w:t>
      </w:r>
      <w:r>
        <w:rPr>
          <w:rFonts w:ascii="Times New Roman" w:hAnsi="Times New Roman"/>
          <w:sz w:val="22"/>
          <w:szCs w:val="24"/>
        </w:rPr>
        <w:t>soluble ions</w:t>
      </w:r>
      <w:r w:rsidRPr="00605E6D">
        <w:rPr>
          <w:rFonts w:ascii="Times New Roman" w:hAnsi="Times New Roman"/>
          <w:sz w:val="22"/>
          <w:szCs w:val="24"/>
        </w:rPr>
        <w:t>.</w:t>
      </w:r>
    </w:p>
    <w:p w14:paraId="460A9F8F" w14:textId="77777777" w:rsidR="000B7DAB" w:rsidRDefault="000B7DAB" w:rsidP="00EE0026">
      <w:pPr>
        <w:pStyle w:val="Legenda"/>
      </w:pPr>
    </w:p>
    <w:p w14:paraId="1539F15B" w14:textId="35A39F33" w:rsidR="00CF2AFD" w:rsidRDefault="000B7DAB" w:rsidP="00EE0026">
      <w:pPr>
        <w:pStyle w:val="Legenda"/>
      </w:pPr>
      <w:r w:rsidRPr="007F4152">
        <w:rPr>
          <w:noProof/>
          <w:lang w:val="pt-BR" w:eastAsia="pt-BR"/>
        </w:rPr>
        <w:drawing>
          <wp:inline distT="0" distB="0" distL="0" distR="0" wp14:anchorId="611F2E1C" wp14:editId="50B825AD">
            <wp:extent cx="5400040" cy="683880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romato2020_SpeciesProfile_Stacke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CE4A5" w14:textId="015C8349" w:rsidR="000B7DAB" w:rsidRDefault="000B7DAB">
      <w:pPr>
        <w:spacing w:line="240" w:lineRule="auto"/>
        <w:ind w:firstLine="0"/>
        <w:jc w:val="left"/>
        <w:rPr>
          <w:rFonts w:ascii="Times New Roman" w:hAnsi="Times New Roman"/>
        </w:rPr>
      </w:pPr>
      <w:r>
        <w:br w:type="page"/>
      </w:r>
    </w:p>
    <w:p w14:paraId="0DFFCBD6" w14:textId="77777777" w:rsidR="000B7DAB" w:rsidRDefault="000B7DAB" w:rsidP="000B7DAB">
      <w:pPr>
        <w:pStyle w:val="Texto"/>
      </w:pPr>
    </w:p>
    <w:p w14:paraId="3C2DEB50" w14:textId="6AC0D176" w:rsidR="000B7DAB" w:rsidRDefault="000B7DAB" w:rsidP="000B7DAB">
      <w:pPr>
        <w:pStyle w:val="Legenda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b/>
          <w:sz w:val="22"/>
          <w:szCs w:val="24"/>
        </w:rPr>
        <w:t>Figure S2</w:t>
      </w:r>
      <w:r w:rsidR="00F8677D">
        <w:rPr>
          <w:rFonts w:ascii="Times New Roman" w:hAnsi="Times New Roman"/>
          <w:b/>
          <w:sz w:val="22"/>
          <w:szCs w:val="24"/>
        </w:rPr>
        <w:t>.</w:t>
      </w:r>
      <w:r w:rsidRPr="001913C2">
        <w:rPr>
          <w:rFonts w:ascii="Times New Roman" w:hAnsi="Times New Roman"/>
          <w:sz w:val="22"/>
          <w:szCs w:val="24"/>
        </w:rPr>
        <w:t xml:space="preserve"> </w:t>
      </w:r>
      <w:r w:rsidR="00F8677D">
        <w:rPr>
          <w:rFonts w:ascii="Times New Roman" w:hAnsi="Times New Roman"/>
          <w:sz w:val="22"/>
          <w:szCs w:val="24"/>
        </w:rPr>
        <w:t xml:space="preserve">Positive Matrix Factorization (PMF) </w:t>
      </w:r>
      <w:r w:rsidR="00760578">
        <w:rPr>
          <w:rFonts w:ascii="Times New Roman" w:hAnsi="Times New Roman"/>
          <w:sz w:val="22"/>
          <w:szCs w:val="24"/>
        </w:rPr>
        <w:t>profiles for trace and major metals</w:t>
      </w:r>
      <w:r w:rsidRPr="00605E6D">
        <w:rPr>
          <w:rFonts w:ascii="Times New Roman" w:hAnsi="Times New Roman"/>
          <w:sz w:val="22"/>
          <w:szCs w:val="24"/>
        </w:rPr>
        <w:t>.</w:t>
      </w:r>
    </w:p>
    <w:p w14:paraId="48B16BF0" w14:textId="4F1AEF94" w:rsidR="000B7DAB" w:rsidRPr="000B7DAB" w:rsidRDefault="000B7DAB" w:rsidP="005B24B9">
      <w:pPr>
        <w:pStyle w:val="Texto"/>
        <w:ind w:firstLine="0"/>
        <w:jc w:val="center"/>
      </w:pPr>
      <w:r w:rsidRPr="00EE1967">
        <w:rPr>
          <w:noProof/>
          <w:lang w:val="pt-BR" w:eastAsia="pt-BR"/>
        </w:rPr>
        <w:drawing>
          <wp:inline distT="0" distB="0" distL="0" distR="0" wp14:anchorId="0EDB5C2C" wp14:editId="26C1BC24">
            <wp:extent cx="5161660" cy="6536912"/>
            <wp:effectExtent l="0" t="0" r="127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runogurgatz\AppData\Local\Microsoft\Windows\INetCache\Content.Word\prancha metai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91" cy="654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7DAB" w:rsidRPr="000B7DAB" w:rsidSect="00760578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58D80" w14:textId="77777777" w:rsidR="000E3BEA" w:rsidRPr="00A93750" w:rsidRDefault="000E3BEA">
      <w:pPr>
        <w:spacing w:line="240" w:lineRule="auto"/>
      </w:pPr>
      <w:r w:rsidRPr="00A93750">
        <w:separator/>
      </w:r>
    </w:p>
  </w:endnote>
  <w:endnote w:type="continuationSeparator" w:id="0">
    <w:p w14:paraId="0B134ED7" w14:textId="77777777" w:rsidR="000E3BEA" w:rsidRPr="00A93750" w:rsidRDefault="000E3BEA">
      <w:pPr>
        <w:spacing w:line="240" w:lineRule="auto"/>
      </w:pPr>
      <w:r w:rsidRPr="00A937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IEJNF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834961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8C2DEEB" w14:textId="51EE4225" w:rsidR="000B7DAB" w:rsidRPr="00A93750" w:rsidRDefault="000B7DAB">
        <w:pPr>
          <w:pStyle w:val="Rodap"/>
          <w:jc w:val="right"/>
          <w:rPr>
            <w:rFonts w:ascii="Times New Roman" w:hAnsi="Times New Roman"/>
          </w:rPr>
        </w:pPr>
        <w:r w:rsidRPr="00A93750">
          <w:rPr>
            <w:rFonts w:ascii="Times New Roman" w:hAnsi="Times New Roman"/>
          </w:rPr>
          <w:fldChar w:fldCharType="begin"/>
        </w:r>
        <w:r w:rsidRPr="00A93750">
          <w:instrText>PAGE   \* MERGEFORMAT</w:instrText>
        </w:r>
        <w:r w:rsidRPr="00A93750">
          <w:rPr>
            <w:rFonts w:ascii="Times New Roman" w:hAnsi="Times New Roman"/>
          </w:rPr>
          <w:fldChar w:fldCharType="separate"/>
        </w:r>
        <w:r w:rsidR="001F4C26">
          <w:rPr>
            <w:noProof/>
          </w:rPr>
          <w:t>5</w:t>
        </w:r>
        <w:r w:rsidRPr="00A93750">
          <w:rPr>
            <w:rFonts w:ascii="Times New Roman" w:hAnsi="Times New Roman"/>
          </w:rPr>
          <w:fldChar w:fldCharType="end"/>
        </w:r>
      </w:p>
    </w:sdtContent>
  </w:sdt>
  <w:p w14:paraId="239356BC" w14:textId="77777777" w:rsidR="000B7DAB" w:rsidRPr="00A93750" w:rsidRDefault="000B7D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58E27" w14:textId="77777777" w:rsidR="000E3BEA" w:rsidRPr="00A93750" w:rsidRDefault="000E3BEA">
      <w:pPr>
        <w:spacing w:line="240" w:lineRule="auto"/>
      </w:pPr>
      <w:r w:rsidRPr="00A93750">
        <w:separator/>
      </w:r>
    </w:p>
  </w:footnote>
  <w:footnote w:type="continuationSeparator" w:id="0">
    <w:p w14:paraId="3386C8EE" w14:textId="77777777" w:rsidR="000E3BEA" w:rsidRPr="00A93750" w:rsidRDefault="000E3BEA">
      <w:pPr>
        <w:spacing w:line="240" w:lineRule="auto"/>
      </w:pPr>
      <w:r w:rsidRPr="00A937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0D2F" w14:textId="63B93A30" w:rsidR="000B7DAB" w:rsidRPr="00A93750" w:rsidRDefault="000B7DAB">
    <w:pPr>
      <w:pStyle w:val="Cabealho"/>
      <w:jc w:val="right"/>
      <w:rPr>
        <w:sz w:val="20"/>
      </w:rPr>
    </w:pPr>
  </w:p>
  <w:p w14:paraId="2E4B0D30" w14:textId="77777777" w:rsidR="000B7DAB" w:rsidRPr="00A93750" w:rsidRDefault="000B7D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7EBB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D2E7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32A6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FCF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8CE3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64DD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1460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BCE9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509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6020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20E03A1"/>
    <w:multiLevelType w:val="hybridMultilevel"/>
    <w:tmpl w:val="9AB8FC98"/>
    <w:lvl w:ilvl="0" w:tplc="CC625F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1D2EC46" w:tentative="1">
      <w:start w:val="1"/>
      <w:numFmt w:val="lowerLetter"/>
      <w:lvlText w:val="%2."/>
      <w:lvlJc w:val="left"/>
      <w:pPr>
        <w:ind w:left="1440" w:hanging="360"/>
      </w:pPr>
    </w:lvl>
    <w:lvl w:ilvl="2" w:tplc="C4904BAC" w:tentative="1">
      <w:start w:val="1"/>
      <w:numFmt w:val="lowerRoman"/>
      <w:lvlText w:val="%3."/>
      <w:lvlJc w:val="right"/>
      <w:pPr>
        <w:ind w:left="2160" w:hanging="180"/>
      </w:pPr>
    </w:lvl>
    <w:lvl w:ilvl="3" w:tplc="6CD827CC" w:tentative="1">
      <w:start w:val="1"/>
      <w:numFmt w:val="decimal"/>
      <w:lvlText w:val="%4."/>
      <w:lvlJc w:val="left"/>
      <w:pPr>
        <w:ind w:left="2880" w:hanging="360"/>
      </w:pPr>
    </w:lvl>
    <w:lvl w:ilvl="4" w:tplc="3658599A" w:tentative="1">
      <w:start w:val="1"/>
      <w:numFmt w:val="lowerLetter"/>
      <w:lvlText w:val="%5."/>
      <w:lvlJc w:val="left"/>
      <w:pPr>
        <w:ind w:left="3600" w:hanging="360"/>
      </w:pPr>
    </w:lvl>
    <w:lvl w:ilvl="5" w:tplc="CC009784" w:tentative="1">
      <w:start w:val="1"/>
      <w:numFmt w:val="lowerRoman"/>
      <w:lvlText w:val="%6."/>
      <w:lvlJc w:val="right"/>
      <w:pPr>
        <w:ind w:left="4320" w:hanging="180"/>
      </w:pPr>
    </w:lvl>
    <w:lvl w:ilvl="6" w:tplc="165E9820" w:tentative="1">
      <w:start w:val="1"/>
      <w:numFmt w:val="decimal"/>
      <w:lvlText w:val="%7."/>
      <w:lvlJc w:val="left"/>
      <w:pPr>
        <w:ind w:left="5040" w:hanging="360"/>
      </w:pPr>
    </w:lvl>
    <w:lvl w:ilvl="7" w:tplc="90021BC0" w:tentative="1">
      <w:start w:val="1"/>
      <w:numFmt w:val="lowerLetter"/>
      <w:lvlText w:val="%8."/>
      <w:lvlJc w:val="left"/>
      <w:pPr>
        <w:ind w:left="5760" w:hanging="360"/>
      </w:pPr>
    </w:lvl>
    <w:lvl w:ilvl="8" w:tplc="00F2B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8C2602"/>
    <w:multiLevelType w:val="multilevel"/>
    <w:tmpl w:val="9ADC88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D4A7D02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4885E22"/>
    <w:multiLevelType w:val="hybridMultilevel"/>
    <w:tmpl w:val="4DB0C7CA"/>
    <w:lvl w:ilvl="0" w:tplc="D576BE16">
      <w:start w:val="1"/>
      <w:numFmt w:val="lowerLetter"/>
      <w:pStyle w:val="Alnea"/>
      <w:lvlText w:val="%1)"/>
      <w:lvlJc w:val="left"/>
      <w:pPr>
        <w:ind w:left="1429" w:hanging="360"/>
      </w:pPr>
    </w:lvl>
    <w:lvl w:ilvl="1" w:tplc="F8B60952">
      <w:start w:val="1"/>
      <w:numFmt w:val="bullet"/>
      <w:lvlText w:val="-"/>
      <w:lvlJc w:val="left"/>
      <w:pPr>
        <w:ind w:left="1778" w:hanging="360"/>
      </w:pPr>
      <w:rPr>
        <w:rFonts w:ascii="Arial" w:hAnsi="Arial" w:hint="default"/>
      </w:rPr>
    </w:lvl>
    <w:lvl w:ilvl="2" w:tplc="EBB63508" w:tentative="1">
      <w:start w:val="1"/>
      <w:numFmt w:val="lowerRoman"/>
      <w:lvlText w:val="%3."/>
      <w:lvlJc w:val="right"/>
      <w:pPr>
        <w:ind w:left="2869" w:hanging="180"/>
      </w:pPr>
    </w:lvl>
    <w:lvl w:ilvl="3" w:tplc="D9B23450" w:tentative="1">
      <w:start w:val="1"/>
      <w:numFmt w:val="decimal"/>
      <w:lvlText w:val="%4."/>
      <w:lvlJc w:val="left"/>
      <w:pPr>
        <w:ind w:left="3589" w:hanging="360"/>
      </w:pPr>
    </w:lvl>
    <w:lvl w:ilvl="4" w:tplc="30EAF7AE" w:tentative="1">
      <w:start w:val="1"/>
      <w:numFmt w:val="lowerLetter"/>
      <w:lvlText w:val="%5."/>
      <w:lvlJc w:val="left"/>
      <w:pPr>
        <w:ind w:left="4309" w:hanging="360"/>
      </w:pPr>
    </w:lvl>
    <w:lvl w:ilvl="5" w:tplc="8CD688C0" w:tentative="1">
      <w:start w:val="1"/>
      <w:numFmt w:val="lowerRoman"/>
      <w:lvlText w:val="%6."/>
      <w:lvlJc w:val="right"/>
      <w:pPr>
        <w:ind w:left="5029" w:hanging="180"/>
      </w:pPr>
    </w:lvl>
    <w:lvl w:ilvl="6" w:tplc="A3241DA2" w:tentative="1">
      <w:start w:val="1"/>
      <w:numFmt w:val="decimal"/>
      <w:lvlText w:val="%7."/>
      <w:lvlJc w:val="left"/>
      <w:pPr>
        <w:ind w:left="5749" w:hanging="360"/>
      </w:pPr>
    </w:lvl>
    <w:lvl w:ilvl="7" w:tplc="52DAE28A" w:tentative="1">
      <w:start w:val="1"/>
      <w:numFmt w:val="lowerLetter"/>
      <w:lvlText w:val="%8."/>
      <w:lvlJc w:val="left"/>
      <w:pPr>
        <w:ind w:left="6469" w:hanging="360"/>
      </w:pPr>
    </w:lvl>
    <w:lvl w:ilvl="8" w:tplc="7316806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52D22A0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15700BD7"/>
    <w:multiLevelType w:val="hybridMultilevel"/>
    <w:tmpl w:val="3404FB58"/>
    <w:lvl w:ilvl="0" w:tplc="FC3635D2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0312084"/>
    <w:multiLevelType w:val="hybridMultilevel"/>
    <w:tmpl w:val="FB96403A"/>
    <w:lvl w:ilvl="0" w:tplc="C7E63C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4142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7242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4B7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D2A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5A1E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471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722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36CB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116A6"/>
    <w:multiLevelType w:val="hybridMultilevel"/>
    <w:tmpl w:val="699E45DC"/>
    <w:lvl w:ilvl="0" w:tplc="3ED605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AE6CDF6" w:tentative="1">
      <w:start w:val="1"/>
      <w:numFmt w:val="lowerLetter"/>
      <w:lvlText w:val="%2."/>
      <w:lvlJc w:val="left"/>
      <w:pPr>
        <w:ind w:left="1789" w:hanging="360"/>
      </w:pPr>
    </w:lvl>
    <w:lvl w:ilvl="2" w:tplc="EA1A899C" w:tentative="1">
      <w:start w:val="1"/>
      <w:numFmt w:val="lowerRoman"/>
      <w:lvlText w:val="%3."/>
      <w:lvlJc w:val="right"/>
      <w:pPr>
        <w:ind w:left="2509" w:hanging="180"/>
      </w:pPr>
    </w:lvl>
    <w:lvl w:ilvl="3" w:tplc="CF1292B8" w:tentative="1">
      <w:start w:val="1"/>
      <w:numFmt w:val="decimal"/>
      <w:lvlText w:val="%4."/>
      <w:lvlJc w:val="left"/>
      <w:pPr>
        <w:ind w:left="3229" w:hanging="360"/>
      </w:pPr>
    </w:lvl>
    <w:lvl w:ilvl="4" w:tplc="08480848" w:tentative="1">
      <w:start w:val="1"/>
      <w:numFmt w:val="lowerLetter"/>
      <w:lvlText w:val="%5."/>
      <w:lvlJc w:val="left"/>
      <w:pPr>
        <w:ind w:left="3949" w:hanging="360"/>
      </w:pPr>
    </w:lvl>
    <w:lvl w:ilvl="5" w:tplc="FD26507C" w:tentative="1">
      <w:start w:val="1"/>
      <w:numFmt w:val="lowerRoman"/>
      <w:lvlText w:val="%6."/>
      <w:lvlJc w:val="right"/>
      <w:pPr>
        <w:ind w:left="4669" w:hanging="180"/>
      </w:pPr>
    </w:lvl>
    <w:lvl w:ilvl="6" w:tplc="229AD42E" w:tentative="1">
      <w:start w:val="1"/>
      <w:numFmt w:val="decimal"/>
      <w:lvlText w:val="%7."/>
      <w:lvlJc w:val="left"/>
      <w:pPr>
        <w:ind w:left="5389" w:hanging="360"/>
      </w:pPr>
    </w:lvl>
    <w:lvl w:ilvl="7" w:tplc="97C83C58" w:tentative="1">
      <w:start w:val="1"/>
      <w:numFmt w:val="lowerLetter"/>
      <w:lvlText w:val="%8."/>
      <w:lvlJc w:val="left"/>
      <w:pPr>
        <w:ind w:left="6109" w:hanging="360"/>
      </w:pPr>
    </w:lvl>
    <w:lvl w:ilvl="8" w:tplc="7824609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AA47DD1"/>
    <w:multiLevelType w:val="hybridMultilevel"/>
    <w:tmpl w:val="BE2657A6"/>
    <w:lvl w:ilvl="0" w:tplc="FB8250D8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DE12344"/>
    <w:multiLevelType w:val="hybridMultilevel"/>
    <w:tmpl w:val="48CE9D02"/>
    <w:lvl w:ilvl="0" w:tplc="A058C83C">
      <w:start w:val="1"/>
      <w:numFmt w:val="upperLetter"/>
      <w:pStyle w:val="Apndice"/>
      <w:lvlText w:val="APÊNDICE %1"/>
      <w:lvlJc w:val="left"/>
      <w:pPr>
        <w:ind w:left="786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5CB23E" w:tentative="1">
      <w:start w:val="1"/>
      <w:numFmt w:val="lowerLetter"/>
      <w:lvlText w:val="%2."/>
      <w:lvlJc w:val="left"/>
      <w:pPr>
        <w:ind w:left="1440" w:hanging="360"/>
      </w:pPr>
    </w:lvl>
    <w:lvl w:ilvl="2" w:tplc="61D6B56E" w:tentative="1">
      <w:start w:val="1"/>
      <w:numFmt w:val="lowerRoman"/>
      <w:lvlText w:val="%3."/>
      <w:lvlJc w:val="right"/>
      <w:pPr>
        <w:ind w:left="2160" w:hanging="180"/>
      </w:pPr>
    </w:lvl>
    <w:lvl w:ilvl="3" w:tplc="DF4C035E" w:tentative="1">
      <w:start w:val="1"/>
      <w:numFmt w:val="decimal"/>
      <w:lvlText w:val="%4."/>
      <w:lvlJc w:val="left"/>
      <w:pPr>
        <w:ind w:left="2880" w:hanging="360"/>
      </w:pPr>
    </w:lvl>
    <w:lvl w:ilvl="4" w:tplc="926230D8" w:tentative="1">
      <w:start w:val="1"/>
      <w:numFmt w:val="lowerLetter"/>
      <w:lvlText w:val="%5."/>
      <w:lvlJc w:val="left"/>
      <w:pPr>
        <w:ind w:left="3600" w:hanging="360"/>
      </w:pPr>
    </w:lvl>
    <w:lvl w:ilvl="5" w:tplc="154682CA" w:tentative="1">
      <w:start w:val="1"/>
      <w:numFmt w:val="lowerRoman"/>
      <w:lvlText w:val="%6."/>
      <w:lvlJc w:val="right"/>
      <w:pPr>
        <w:ind w:left="4320" w:hanging="180"/>
      </w:pPr>
    </w:lvl>
    <w:lvl w:ilvl="6" w:tplc="F07EA168" w:tentative="1">
      <w:start w:val="1"/>
      <w:numFmt w:val="decimal"/>
      <w:lvlText w:val="%7."/>
      <w:lvlJc w:val="left"/>
      <w:pPr>
        <w:ind w:left="5040" w:hanging="360"/>
      </w:pPr>
    </w:lvl>
    <w:lvl w:ilvl="7" w:tplc="AB2AD994" w:tentative="1">
      <w:start w:val="1"/>
      <w:numFmt w:val="lowerLetter"/>
      <w:lvlText w:val="%8."/>
      <w:lvlJc w:val="left"/>
      <w:pPr>
        <w:ind w:left="5760" w:hanging="360"/>
      </w:pPr>
    </w:lvl>
    <w:lvl w:ilvl="8" w:tplc="89C4A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9339D"/>
    <w:multiLevelType w:val="multilevel"/>
    <w:tmpl w:val="45A2B006"/>
    <w:lvl w:ilvl="0">
      <w:start w:val="1"/>
      <w:numFmt w:val="decimal"/>
      <w:pStyle w:val="Ttulo1"/>
      <w:suff w:val="space"/>
      <w:lvlText w:val="%1"/>
      <w:lvlJc w:val="left"/>
      <w:pPr>
        <w:ind w:left="3977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294" w:hanging="576"/>
      </w:pPr>
      <w:rPr>
        <w:rFonts w:hint="default"/>
        <w:color w:val="auto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438" w:hanging="720"/>
      </w:pPr>
      <w:rPr>
        <w:rFonts w:hint="default"/>
        <w:b w:val="0"/>
      </w:rPr>
    </w:lvl>
    <w:lvl w:ilvl="3">
      <w:start w:val="1"/>
      <w:numFmt w:val="decimal"/>
      <w:pStyle w:val="Ttulo4"/>
      <w:lvlText w:val="%1.%2.%3.%4"/>
      <w:lvlJc w:val="left"/>
      <w:pPr>
        <w:ind w:left="58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6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870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014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158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302" w:hanging="1584"/>
      </w:pPr>
      <w:rPr>
        <w:rFonts w:hint="default"/>
      </w:rPr>
    </w:lvl>
  </w:abstractNum>
  <w:abstractNum w:abstractNumId="22" w15:restartNumberingAfterBreak="0">
    <w:nsid w:val="459D4D38"/>
    <w:multiLevelType w:val="hybridMultilevel"/>
    <w:tmpl w:val="A4CE0FD6"/>
    <w:lvl w:ilvl="0" w:tplc="47FAB3A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98D4A3C2" w:tentative="1">
      <w:start w:val="1"/>
      <w:numFmt w:val="lowerLetter"/>
      <w:lvlText w:val="%2."/>
      <w:lvlJc w:val="left"/>
      <w:pPr>
        <w:ind w:left="1789" w:hanging="360"/>
      </w:pPr>
    </w:lvl>
    <w:lvl w:ilvl="2" w:tplc="D70EE66C" w:tentative="1">
      <w:start w:val="1"/>
      <w:numFmt w:val="lowerRoman"/>
      <w:lvlText w:val="%3."/>
      <w:lvlJc w:val="right"/>
      <w:pPr>
        <w:ind w:left="2509" w:hanging="180"/>
      </w:pPr>
    </w:lvl>
    <w:lvl w:ilvl="3" w:tplc="5ACA5E18" w:tentative="1">
      <w:start w:val="1"/>
      <w:numFmt w:val="decimal"/>
      <w:lvlText w:val="%4."/>
      <w:lvlJc w:val="left"/>
      <w:pPr>
        <w:ind w:left="3229" w:hanging="360"/>
      </w:pPr>
    </w:lvl>
    <w:lvl w:ilvl="4" w:tplc="3912BEFA" w:tentative="1">
      <w:start w:val="1"/>
      <w:numFmt w:val="lowerLetter"/>
      <w:lvlText w:val="%5."/>
      <w:lvlJc w:val="left"/>
      <w:pPr>
        <w:ind w:left="3949" w:hanging="360"/>
      </w:pPr>
    </w:lvl>
    <w:lvl w:ilvl="5" w:tplc="34C868A4" w:tentative="1">
      <w:start w:val="1"/>
      <w:numFmt w:val="lowerRoman"/>
      <w:lvlText w:val="%6."/>
      <w:lvlJc w:val="right"/>
      <w:pPr>
        <w:ind w:left="4669" w:hanging="180"/>
      </w:pPr>
    </w:lvl>
    <w:lvl w:ilvl="6" w:tplc="E320BEDA" w:tentative="1">
      <w:start w:val="1"/>
      <w:numFmt w:val="decimal"/>
      <w:lvlText w:val="%7."/>
      <w:lvlJc w:val="left"/>
      <w:pPr>
        <w:ind w:left="5389" w:hanging="360"/>
      </w:pPr>
    </w:lvl>
    <w:lvl w:ilvl="7" w:tplc="40381A08" w:tentative="1">
      <w:start w:val="1"/>
      <w:numFmt w:val="lowerLetter"/>
      <w:lvlText w:val="%8."/>
      <w:lvlJc w:val="left"/>
      <w:pPr>
        <w:ind w:left="6109" w:hanging="360"/>
      </w:pPr>
    </w:lvl>
    <w:lvl w:ilvl="8" w:tplc="E6CCBD8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74E3B7F"/>
    <w:multiLevelType w:val="multilevel"/>
    <w:tmpl w:val="ECCCD024"/>
    <w:lvl w:ilvl="0">
      <w:numFmt w:val="none"/>
      <w:pStyle w:val="Ttulops-textual"/>
      <w:lvlText w:val="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8693536"/>
    <w:multiLevelType w:val="hybridMultilevel"/>
    <w:tmpl w:val="AB72B1E2"/>
    <w:lvl w:ilvl="0" w:tplc="209EA2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D92F968" w:tentative="1">
      <w:start w:val="1"/>
      <w:numFmt w:val="lowerLetter"/>
      <w:lvlText w:val="%2."/>
      <w:lvlJc w:val="left"/>
      <w:pPr>
        <w:ind w:left="1440" w:hanging="360"/>
      </w:pPr>
    </w:lvl>
    <w:lvl w:ilvl="2" w:tplc="9F864AFE" w:tentative="1">
      <w:start w:val="1"/>
      <w:numFmt w:val="lowerRoman"/>
      <w:lvlText w:val="%3."/>
      <w:lvlJc w:val="right"/>
      <w:pPr>
        <w:ind w:left="2160" w:hanging="180"/>
      </w:pPr>
    </w:lvl>
    <w:lvl w:ilvl="3" w:tplc="774E5460" w:tentative="1">
      <w:start w:val="1"/>
      <w:numFmt w:val="decimal"/>
      <w:lvlText w:val="%4."/>
      <w:lvlJc w:val="left"/>
      <w:pPr>
        <w:ind w:left="2880" w:hanging="360"/>
      </w:pPr>
    </w:lvl>
    <w:lvl w:ilvl="4" w:tplc="38B24DEE" w:tentative="1">
      <w:start w:val="1"/>
      <w:numFmt w:val="lowerLetter"/>
      <w:lvlText w:val="%5."/>
      <w:lvlJc w:val="left"/>
      <w:pPr>
        <w:ind w:left="3600" w:hanging="360"/>
      </w:pPr>
    </w:lvl>
    <w:lvl w:ilvl="5" w:tplc="11347A4C" w:tentative="1">
      <w:start w:val="1"/>
      <w:numFmt w:val="lowerRoman"/>
      <w:lvlText w:val="%6."/>
      <w:lvlJc w:val="right"/>
      <w:pPr>
        <w:ind w:left="4320" w:hanging="180"/>
      </w:pPr>
    </w:lvl>
    <w:lvl w:ilvl="6" w:tplc="10BE910A" w:tentative="1">
      <w:start w:val="1"/>
      <w:numFmt w:val="decimal"/>
      <w:lvlText w:val="%7."/>
      <w:lvlJc w:val="left"/>
      <w:pPr>
        <w:ind w:left="5040" w:hanging="360"/>
      </w:pPr>
    </w:lvl>
    <w:lvl w:ilvl="7" w:tplc="A53EDDBE" w:tentative="1">
      <w:start w:val="1"/>
      <w:numFmt w:val="lowerLetter"/>
      <w:lvlText w:val="%8."/>
      <w:lvlJc w:val="left"/>
      <w:pPr>
        <w:ind w:left="5760" w:hanging="360"/>
      </w:pPr>
    </w:lvl>
    <w:lvl w:ilvl="8" w:tplc="641AB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71CF6"/>
    <w:multiLevelType w:val="hybridMultilevel"/>
    <w:tmpl w:val="68D2B45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BFF4545"/>
    <w:multiLevelType w:val="multilevel"/>
    <w:tmpl w:val="602265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883EC2"/>
    <w:multiLevelType w:val="hybridMultilevel"/>
    <w:tmpl w:val="9AB8FC98"/>
    <w:lvl w:ilvl="0" w:tplc="CB04FF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BF0EADA" w:tentative="1">
      <w:start w:val="1"/>
      <w:numFmt w:val="lowerLetter"/>
      <w:lvlText w:val="%2."/>
      <w:lvlJc w:val="left"/>
      <w:pPr>
        <w:ind w:left="1440" w:hanging="360"/>
      </w:pPr>
    </w:lvl>
    <w:lvl w:ilvl="2" w:tplc="445832AE" w:tentative="1">
      <w:start w:val="1"/>
      <w:numFmt w:val="lowerRoman"/>
      <w:lvlText w:val="%3."/>
      <w:lvlJc w:val="right"/>
      <w:pPr>
        <w:ind w:left="2160" w:hanging="180"/>
      </w:pPr>
    </w:lvl>
    <w:lvl w:ilvl="3" w:tplc="B6207DAA" w:tentative="1">
      <w:start w:val="1"/>
      <w:numFmt w:val="decimal"/>
      <w:lvlText w:val="%4."/>
      <w:lvlJc w:val="left"/>
      <w:pPr>
        <w:ind w:left="2880" w:hanging="360"/>
      </w:pPr>
    </w:lvl>
    <w:lvl w:ilvl="4" w:tplc="853CAFA4" w:tentative="1">
      <w:start w:val="1"/>
      <w:numFmt w:val="lowerLetter"/>
      <w:lvlText w:val="%5."/>
      <w:lvlJc w:val="left"/>
      <w:pPr>
        <w:ind w:left="3600" w:hanging="360"/>
      </w:pPr>
    </w:lvl>
    <w:lvl w:ilvl="5" w:tplc="AADEAAB8" w:tentative="1">
      <w:start w:val="1"/>
      <w:numFmt w:val="lowerRoman"/>
      <w:lvlText w:val="%6."/>
      <w:lvlJc w:val="right"/>
      <w:pPr>
        <w:ind w:left="4320" w:hanging="180"/>
      </w:pPr>
    </w:lvl>
    <w:lvl w:ilvl="6" w:tplc="FE3CD2D4" w:tentative="1">
      <w:start w:val="1"/>
      <w:numFmt w:val="decimal"/>
      <w:lvlText w:val="%7."/>
      <w:lvlJc w:val="left"/>
      <w:pPr>
        <w:ind w:left="5040" w:hanging="360"/>
      </w:pPr>
    </w:lvl>
    <w:lvl w:ilvl="7" w:tplc="8FDEB4DA" w:tentative="1">
      <w:start w:val="1"/>
      <w:numFmt w:val="lowerLetter"/>
      <w:lvlText w:val="%8."/>
      <w:lvlJc w:val="left"/>
      <w:pPr>
        <w:ind w:left="5760" w:hanging="360"/>
      </w:pPr>
    </w:lvl>
    <w:lvl w:ilvl="8" w:tplc="A09888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7746F"/>
    <w:multiLevelType w:val="hybridMultilevel"/>
    <w:tmpl w:val="3126E58A"/>
    <w:lvl w:ilvl="0" w:tplc="D19AB7B6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344E264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0F2865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FD8DEE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D265E9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A26D2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2245A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862173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69CEB5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51EC0D6F"/>
    <w:multiLevelType w:val="hybridMultilevel"/>
    <w:tmpl w:val="B27CEA12"/>
    <w:lvl w:ilvl="0" w:tplc="A73C22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4BE28F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584D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65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2C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CC5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81C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03C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76A1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312E"/>
    <w:multiLevelType w:val="hybridMultilevel"/>
    <w:tmpl w:val="0FC437C6"/>
    <w:lvl w:ilvl="0" w:tplc="FD16BD8C">
      <w:start w:val="1"/>
      <w:numFmt w:val="upperLetter"/>
      <w:pStyle w:val="Anexo"/>
      <w:lvlText w:val="ANEXO %1"/>
      <w:lvlJc w:val="left"/>
      <w:pPr>
        <w:ind w:left="502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A2C3032" w:tentative="1">
      <w:start w:val="1"/>
      <w:numFmt w:val="lowerLetter"/>
      <w:lvlText w:val="%2."/>
      <w:lvlJc w:val="left"/>
      <w:pPr>
        <w:ind w:left="1440" w:hanging="360"/>
      </w:pPr>
    </w:lvl>
    <w:lvl w:ilvl="2" w:tplc="45227D90" w:tentative="1">
      <w:start w:val="1"/>
      <w:numFmt w:val="lowerRoman"/>
      <w:lvlText w:val="%3."/>
      <w:lvlJc w:val="right"/>
      <w:pPr>
        <w:ind w:left="2160" w:hanging="180"/>
      </w:pPr>
    </w:lvl>
    <w:lvl w:ilvl="3" w:tplc="670E0DD2" w:tentative="1">
      <w:start w:val="1"/>
      <w:numFmt w:val="decimal"/>
      <w:lvlText w:val="%4."/>
      <w:lvlJc w:val="left"/>
      <w:pPr>
        <w:ind w:left="2880" w:hanging="360"/>
      </w:pPr>
    </w:lvl>
    <w:lvl w:ilvl="4" w:tplc="9970E6CC" w:tentative="1">
      <w:start w:val="1"/>
      <w:numFmt w:val="lowerLetter"/>
      <w:lvlText w:val="%5."/>
      <w:lvlJc w:val="left"/>
      <w:pPr>
        <w:ind w:left="3600" w:hanging="360"/>
      </w:pPr>
    </w:lvl>
    <w:lvl w:ilvl="5" w:tplc="CAC6B09C" w:tentative="1">
      <w:start w:val="1"/>
      <w:numFmt w:val="lowerRoman"/>
      <w:lvlText w:val="%6."/>
      <w:lvlJc w:val="right"/>
      <w:pPr>
        <w:ind w:left="4320" w:hanging="180"/>
      </w:pPr>
    </w:lvl>
    <w:lvl w:ilvl="6" w:tplc="FF3EAB66" w:tentative="1">
      <w:start w:val="1"/>
      <w:numFmt w:val="decimal"/>
      <w:lvlText w:val="%7."/>
      <w:lvlJc w:val="left"/>
      <w:pPr>
        <w:ind w:left="5040" w:hanging="360"/>
      </w:pPr>
    </w:lvl>
    <w:lvl w:ilvl="7" w:tplc="F1723208" w:tentative="1">
      <w:start w:val="1"/>
      <w:numFmt w:val="lowerLetter"/>
      <w:lvlText w:val="%8."/>
      <w:lvlJc w:val="left"/>
      <w:pPr>
        <w:ind w:left="5760" w:hanging="360"/>
      </w:pPr>
    </w:lvl>
    <w:lvl w:ilvl="8" w:tplc="CD8AC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109A5"/>
    <w:multiLevelType w:val="hybridMultilevel"/>
    <w:tmpl w:val="06F664F2"/>
    <w:lvl w:ilvl="0" w:tplc="8326C6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30918"/>
    <w:multiLevelType w:val="hybridMultilevel"/>
    <w:tmpl w:val="02968A4A"/>
    <w:lvl w:ilvl="0" w:tplc="38CEB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4818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8C4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A5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E6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0EE3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631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6A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32398"/>
    <w:multiLevelType w:val="hybridMultilevel"/>
    <w:tmpl w:val="603E8608"/>
    <w:lvl w:ilvl="0" w:tplc="A4CA81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C7D28BE"/>
    <w:multiLevelType w:val="multilevel"/>
    <w:tmpl w:val="4F82AD0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5" w15:restartNumberingAfterBreak="0">
    <w:nsid w:val="7F623586"/>
    <w:multiLevelType w:val="hybridMultilevel"/>
    <w:tmpl w:val="8D40773A"/>
    <w:lvl w:ilvl="0" w:tplc="F45E7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78ADD0" w:tentative="1">
      <w:start w:val="1"/>
      <w:numFmt w:val="lowerLetter"/>
      <w:lvlText w:val="%2."/>
      <w:lvlJc w:val="left"/>
      <w:pPr>
        <w:ind w:left="1440" w:hanging="360"/>
      </w:pPr>
    </w:lvl>
    <w:lvl w:ilvl="2" w:tplc="90603B4E" w:tentative="1">
      <w:start w:val="1"/>
      <w:numFmt w:val="lowerRoman"/>
      <w:lvlText w:val="%3."/>
      <w:lvlJc w:val="right"/>
      <w:pPr>
        <w:ind w:left="2160" w:hanging="180"/>
      </w:pPr>
    </w:lvl>
    <w:lvl w:ilvl="3" w:tplc="84B48DCE" w:tentative="1">
      <w:start w:val="1"/>
      <w:numFmt w:val="decimal"/>
      <w:lvlText w:val="%4."/>
      <w:lvlJc w:val="left"/>
      <w:pPr>
        <w:ind w:left="2880" w:hanging="360"/>
      </w:pPr>
    </w:lvl>
    <w:lvl w:ilvl="4" w:tplc="BD24889A" w:tentative="1">
      <w:start w:val="1"/>
      <w:numFmt w:val="lowerLetter"/>
      <w:lvlText w:val="%5."/>
      <w:lvlJc w:val="left"/>
      <w:pPr>
        <w:ind w:left="3600" w:hanging="360"/>
      </w:pPr>
    </w:lvl>
    <w:lvl w:ilvl="5" w:tplc="259AEAB6" w:tentative="1">
      <w:start w:val="1"/>
      <w:numFmt w:val="lowerRoman"/>
      <w:lvlText w:val="%6."/>
      <w:lvlJc w:val="right"/>
      <w:pPr>
        <w:ind w:left="4320" w:hanging="180"/>
      </w:pPr>
    </w:lvl>
    <w:lvl w:ilvl="6" w:tplc="E54E93D2" w:tentative="1">
      <w:start w:val="1"/>
      <w:numFmt w:val="decimal"/>
      <w:lvlText w:val="%7."/>
      <w:lvlJc w:val="left"/>
      <w:pPr>
        <w:ind w:left="5040" w:hanging="360"/>
      </w:pPr>
    </w:lvl>
    <w:lvl w:ilvl="7" w:tplc="66786394" w:tentative="1">
      <w:start w:val="1"/>
      <w:numFmt w:val="lowerLetter"/>
      <w:lvlText w:val="%8."/>
      <w:lvlJc w:val="left"/>
      <w:pPr>
        <w:ind w:left="5760" w:hanging="360"/>
      </w:pPr>
    </w:lvl>
    <w:lvl w:ilvl="8" w:tplc="B518FFF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500315">
    <w:abstractNumId w:val="24"/>
  </w:num>
  <w:num w:numId="2" w16cid:durableId="105121468">
    <w:abstractNumId w:val="21"/>
  </w:num>
  <w:num w:numId="3" w16cid:durableId="840118219">
    <w:abstractNumId w:val="20"/>
  </w:num>
  <w:num w:numId="4" w16cid:durableId="1766536718">
    <w:abstractNumId w:val="30"/>
  </w:num>
  <w:num w:numId="5" w16cid:durableId="455757082">
    <w:abstractNumId w:val="14"/>
  </w:num>
  <w:num w:numId="6" w16cid:durableId="35472937">
    <w:abstractNumId w:val="21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7" w16cid:durableId="1771201122">
    <w:abstractNumId w:val="21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8" w16cid:durableId="1687905040">
    <w:abstractNumId w:val="9"/>
  </w:num>
  <w:num w:numId="9" w16cid:durableId="2127969783">
    <w:abstractNumId w:val="7"/>
  </w:num>
  <w:num w:numId="10" w16cid:durableId="1048650346">
    <w:abstractNumId w:val="6"/>
  </w:num>
  <w:num w:numId="11" w16cid:durableId="1622757787">
    <w:abstractNumId w:val="5"/>
  </w:num>
  <w:num w:numId="12" w16cid:durableId="1706517463">
    <w:abstractNumId w:val="4"/>
  </w:num>
  <w:num w:numId="13" w16cid:durableId="865871793">
    <w:abstractNumId w:val="8"/>
  </w:num>
  <w:num w:numId="14" w16cid:durableId="1967546711">
    <w:abstractNumId w:val="3"/>
  </w:num>
  <w:num w:numId="15" w16cid:durableId="1573730636">
    <w:abstractNumId w:val="2"/>
  </w:num>
  <w:num w:numId="16" w16cid:durableId="310984515">
    <w:abstractNumId w:val="1"/>
  </w:num>
  <w:num w:numId="17" w16cid:durableId="1527674175">
    <w:abstractNumId w:val="0"/>
  </w:num>
  <w:num w:numId="18" w16cid:durableId="625937315">
    <w:abstractNumId w:val="21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19" w16cid:durableId="2038920793">
    <w:abstractNumId w:val="21"/>
    <w:lvlOverride w:ilvl="0">
      <w:startOverride w:val="4"/>
    </w:lvlOverride>
  </w:num>
  <w:num w:numId="20" w16cid:durableId="688456988">
    <w:abstractNumId w:val="15"/>
  </w:num>
  <w:num w:numId="21" w16cid:durableId="1979410019">
    <w:abstractNumId w:val="23"/>
  </w:num>
  <w:num w:numId="22" w16cid:durableId="548685821">
    <w:abstractNumId w:val="13"/>
  </w:num>
  <w:num w:numId="23" w16cid:durableId="249194312">
    <w:abstractNumId w:val="14"/>
    <w:lvlOverride w:ilvl="0">
      <w:startOverride w:val="1"/>
    </w:lvlOverride>
  </w:num>
  <w:num w:numId="24" w16cid:durableId="578058031">
    <w:abstractNumId w:val="11"/>
  </w:num>
  <w:num w:numId="25" w16cid:durableId="357660236">
    <w:abstractNumId w:val="27"/>
  </w:num>
  <w:num w:numId="26" w16cid:durableId="1748335723">
    <w:abstractNumId w:val="10"/>
  </w:num>
  <w:num w:numId="27" w16cid:durableId="1890189797">
    <w:abstractNumId w:val="28"/>
  </w:num>
  <w:num w:numId="28" w16cid:durableId="1757365780">
    <w:abstractNumId w:val="21"/>
  </w:num>
  <w:num w:numId="29" w16cid:durableId="1173496029">
    <w:abstractNumId w:val="21"/>
  </w:num>
  <w:num w:numId="30" w16cid:durableId="1251811630">
    <w:abstractNumId w:val="21"/>
  </w:num>
  <w:num w:numId="31" w16cid:durableId="566038750">
    <w:abstractNumId w:val="21"/>
  </w:num>
  <w:num w:numId="32" w16cid:durableId="1874344591">
    <w:abstractNumId w:val="29"/>
  </w:num>
  <w:num w:numId="33" w16cid:durableId="724454336">
    <w:abstractNumId w:val="17"/>
  </w:num>
  <w:num w:numId="34" w16cid:durableId="291248608">
    <w:abstractNumId w:val="34"/>
  </w:num>
  <w:num w:numId="35" w16cid:durableId="1584339258">
    <w:abstractNumId w:val="12"/>
  </w:num>
  <w:num w:numId="36" w16cid:durableId="289017313">
    <w:abstractNumId w:val="26"/>
  </w:num>
  <w:num w:numId="37" w16cid:durableId="1390491944">
    <w:abstractNumId w:val="32"/>
  </w:num>
  <w:num w:numId="38" w16cid:durableId="457381565">
    <w:abstractNumId w:val="18"/>
  </w:num>
  <w:num w:numId="39" w16cid:durableId="1064917157">
    <w:abstractNumId w:val="22"/>
  </w:num>
  <w:num w:numId="40" w16cid:durableId="1018893779">
    <w:abstractNumId w:val="35"/>
  </w:num>
  <w:num w:numId="41" w16cid:durableId="1207789061">
    <w:abstractNumId w:val="19"/>
  </w:num>
  <w:num w:numId="42" w16cid:durableId="1558740357">
    <w:abstractNumId w:val="31"/>
  </w:num>
  <w:num w:numId="43" w16cid:durableId="594947353">
    <w:abstractNumId w:val="33"/>
  </w:num>
  <w:num w:numId="44" w16cid:durableId="362747789">
    <w:abstractNumId w:val="25"/>
  </w:num>
  <w:num w:numId="45" w16cid:durableId="19572531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/>
  <w:attachedTemplate r:id="rId1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A6"/>
    <w:rsid w:val="00000561"/>
    <w:rsid w:val="000005D3"/>
    <w:rsid w:val="00001C4A"/>
    <w:rsid w:val="00002181"/>
    <w:rsid w:val="0000249A"/>
    <w:rsid w:val="00002A6D"/>
    <w:rsid w:val="00004235"/>
    <w:rsid w:val="00004274"/>
    <w:rsid w:val="00004AAE"/>
    <w:rsid w:val="00004BBB"/>
    <w:rsid w:val="00004C22"/>
    <w:rsid w:val="00005D19"/>
    <w:rsid w:val="000071AD"/>
    <w:rsid w:val="00007AFF"/>
    <w:rsid w:val="00007B52"/>
    <w:rsid w:val="00007D5B"/>
    <w:rsid w:val="00010013"/>
    <w:rsid w:val="000107E3"/>
    <w:rsid w:val="00010831"/>
    <w:rsid w:val="00011148"/>
    <w:rsid w:val="00011237"/>
    <w:rsid w:val="00011524"/>
    <w:rsid w:val="000127C9"/>
    <w:rsid w:val="00012C35"/>
    <w:rsid w:val="00012D68"/>
    <w:rsid w:val="00013DAC"/>
    <w:rsid w:val="00013EE8"/>
    <w:rsid w:val="000140BD"/>
    <w:rsid w:val="00014573"/>
    <w:rsid w:val="00014FC7"/>
    <w:rsid w:val="0001612D"/>
    <w:rsid w:val="00016BA4"/>
    <w:rsid w:val="0001760B"/>
    <w:rsid w:val="00017C71"/>
    <w:rsid w:val="00021040"/>
    <w:rsid w:val="00021183"/>
    <w:rsid w:val="0002170D"/>
    <w:rsid w:val="00021AA1"/>
    <w:rsid w:val="0002317D"/>
    <w:rsid w:val="00023E0C"/>
    <w:rsid w:val="000253CA"/>
    <w:rsid w:val="00027664"/>
    <w:rsid w:val="00031B13"/>
    <w:rsid w:val="00032B52"/>
    <w:rsid w:val="00033A77"/>
    <w:rsid w:val="0003571C"/>
    <w:rsid w:val="000362D9"/>
    <w:rsid w:val="0003640B"/>
    <w:rsid w:val="00036F6D"/>
    <w:rsid w:val="000373CF"/>
    <w:rsid w:val="000409F9"/>
    <w:rsid w:val="00040A9A"/>
    <w:rsid w:val="00041043"/>
    <w:rsid w:val="00042053"/>
    <w:rsid w:val="0004246B"/>
    <w:rsid w:val="00042DF1"/>
    <w:rsid w:val="00042E33"/>
    <w:rsid w:val="00044BDB"/>
    <w:rsid w:val="00045571"/>
    <w:rsid w:val="00047693"/>
    <w:rsid w:val="000476AE"/>
    <w:rsid w:val="00047F99"/>
    <w:rsid w:val="00047FDA"/>
    <w:rsid w:val="00051420"/>
    <w:rsid w:val="000517F4"/>
    <w:rsid w:val="00051A2D"/>
    <w:rsid w:val="000532F9"/>
    <w:rsid w:val="0005391A"/>
    <w:rsid w:val="00053B36"/>
    <w:rsid w:val="00054E50"/>
    <w:rsid w:val="00055129"/>
    <w:rsid w:val="00055C77"/>
    <w:rsid w:val="00057314"/>
    <w:rsid w:val="00057CD3"/>
    <w:rsid w:val="00060690"/>
    <w:rsid w:val="00061C57"/>
    <w:rsid w:val="00061CCC"/>
    <w:rsid w:val="00062E2B"/>
    <w:rsid w:val="0006301A"/>
    <w:rsid w:val="0006449A"/>
    <w:rsid w:val="00064BBC"/>
    <w:rsid w:val="000650EE"/>
    <w:rsid w:val="00065C92"/>
    <w:rsid w:val="00065EB5"/>
    <w:rsid w:val="000662F1"/>
    <w:rsid w:val="000670B0"/>
    <w:rsid w:val="000675C3"/>
    <w:rsid w:val="000709BE"/>
    <w:rsid w:val="00070CE6"/>
    <w:rsid w:val="000710CB"/>
    <w:rsid w:val="00071349"/>
    <w:rsid w:val="000713A7"/>
    <w:rsid w:val="00074198"/>
    <w:rsid w:val="0007491A"/>
    <w:rsid w:val="0007777C"/>
    <w:rsid w:val="00080CEF"/>
    <w:rsid w:val="000811AE"/>
    <w:rsid w:val="00081B8B"/>
    <w:rsid w:val="00082055"/>
    <w:rsid w:val="00083D3E"/>
    <w:rsid w:val="000841C1"/>
    <w:rsid w:val="000853AE"/>
    <w:rsid w:val="000853B8"/>
    <w:rsid w:val="000853B9"/>
    <w:rsid w:val="00085800"/>
    <w:rsid w:val="00085DCD"/>
    <w:rsid w:val="0008610B"/>
    <w:rsid w:val="00086503"/>
    <w:rsid w:val="000865FF"/>
    <w:rsid w:val="00086723"/>
    <w:rsid w:val="000878C1"/>
    <w:rsid w:val="00087AB2"/>
    <w:rsid w:val="00087BFB"/>
    <w:rsid w:val="00090E7A"/>
    <w:rsid w:val="00092DB1"/>
    <w:rsid w:val="00092FBD"/>
    <w:rsid w:val="000932A7"/>
    <w:rsid w:val="00094A67"/>
    <w:rsid w:val="00094EB5"/>
    <w:rsid w:val="00095DBD"/>
    <w:rsid w:val="000960C6"/>
    <w:rsid w:val="000963C3"/>
    <w:rsid w:val="000963CF"/>
    <w:rsid w:val="00096985"/>
    <w:rsid w:val="000971BC"/>
    <w:rsid w:val="00097A82"/>
    <w:rsid w:val="000A131C"/>
    <w:rsid w:val="000A1C65"/>
    <w:rsid w:val="000A2564"/>
    <w:rsid w:val="000A2978"/>
    <w:rsid w:val="000A2F92"/>
    <w:rsid w:val="000A3235"/>
    <w:rsid w:val="000A323A"/>
    <w:rsid w:val="000A3429"/>
    <w:rsid w:val="000A3F1B"/>
    <w:rsid w:val="000A4F44"/>
    <w:rsid w:val="000A52BC"/>
    <w:rsid w:val="000A60D3"/>
    <w:rsid w:val="000A77B0"/>
    <w:rsid w:val="000A791F"/>
    <w:rsid w:val="000B010F"/>
    <w:rsid w:val="000B0B7A"/>
    <w:rsid w:val="000B1283"/>
    <w:rsid w:val="000B1F2D"/>
    <w:rsid w:val="000B2B2C"/>
    <w:rsid w:val="000B2F55"/>
    <w:rsid w:val="000B332A"/>
    <w:rsid w:val="000B3661"/>
    <w:rsid w:val="000B441A"/>
    <w:rsid w:val="000B4DC1"/>
    <w:rsid w:val="000B5840"/>
    <w:rsid w:val="000B75D2"/>
    <w:rsid w:val="000B7C89"/>
    <w:rsid w:val="000B7DAB"/>
    <w:rsid w:val="000B7DD4"/>
    <w:rsid w:val="000C0D1A"/>
    <w:rsid w:val="000C1958"/>
    <w:rsid w:val="000C2AD6"/>
    <w:rsid w:val="000C2DBB"/>
    <w:rsid w:val="000C2EC8"/>
    <w:rsid w:val="000C384D"/>
    <w:rsid w:val="000C3C37"/>
    <w:rsid w:val="000C3F6D"/>
    <w:rsid w:val="000C4284"/>
    <w:rsid w:val="000C7176"/>
    <w:rsid w:val="000D0EB2"/>
    <w:rsid w:val="000D0FDD"/>
    <w:rsid w:val="000D1FC9"/>
    <w:rsid w:val="000D32A8"/>
    <w:rsid w:val="000D3AEC"/>
    <w:rsid w:val="000D473D"/>
    <w:rsid w:val="000D5C75"/>
    <w:rsid w:val="000D6530"/>
    <w:rsid w:val="000D65AB"/>
    <w:rsid w:val="000D66C9"/>
    <w:rsid w:val="000D6B16"/>
    <w:rsid w:val="000E0E62"/>
    <w:rsid w:val="000E1056"/>
    <w:rsid w:val="000E29F2"/>
    <w:rsid w:val="000E2A61"/>
    <w:rsid w:val="000E2ACF"/>
    <w:rsid w:val="000E2CDA"/>
    <w:rsid w:val="000E3456"/>
    <w:rsid w:val="000E3BEA"/>
    <w:rsid w:val="000E41DF"/>
    <w:rsid w:val="000E4B82"/>
    <w:rsid w:val="000E55CA"/>
    <w:rsid w:val="000E5643"/>
    <w:rsid w:val="000E5871"/>
    <w:rsid w:val="000E5A8C"/>
    <w:rsid w:val="000E5D96"/>
    <w:rsid w:val="000E6180"/>
    <w:rsid w:val="000E6424"/>
    <w:rsid w:val="000E6C96"/>
    <w:rsid w:val="000E70F1"/>
    <w:rsid w:val="000E78C4"/>
    <w:rsid w:val="000E7B02"/>
    <w:rsid w:val="000F0421"/>
    <w:rsid w:val="000F09DD"/>
    <w:rsid w:val="000F1176"/>
    <w:rsid w:val="000F1E78"/>
    <w:rsid w:val="000F310E"/>
    <w:rsid w:val="000F3B59"/>
    <w:rsid w:val="000F4291"/>
    <w:rsid w:val="000F4E4C"/>
    <w:rsid w:val="000F56F2"/>
    <w:rsid w:val="000F5914"/>
    <w:rsid w:val="000F5A7B"/>
    <w:rsid w:val="000F6A53"/>
    <w:rsid w:val="000F7B10"/>
    <w:rsid w:val="00100620"/>
    <w:rsid w:val="0010095E"/>
    <w:rsid w:val="0010102B"/>
    <w:rsid w:val="00101BEA"/>
    <w:rsid w:val="0010263E"/>
    <w:rsid w:val="0010306C"/>
    <w:rsid w:val="00104FC1"/>
    <w:rsid w:val="00105268"/>
    <w:rsid w:val="00105928"/>
    <w:rsid w:val="00105FF9"/>
    <w:rsid w:val="00106032"/>
    <w:rsid w:val="0010603B"/>
    <w:rsid w:val="001066C2"/>
    <w:rsid w:val="00106DD0"/>
    <w:rsid w:val="00107E89"/>
    <w:rsid w:val="0011047D"/>
    <w:rsid w:val="00111705"/>
    <w:rsid w:val="00112297"/>
    <w:rsid w:val="00113A60"/>
    <w:rsid w:val="00113C43"/>
    <w:rsid w:val="0011466F"/>
    <w:rsid w:val="00115631"/>
    <w:rsid w:val="001161FB"/>
    <w:rsid w:val="00116848"/>
    <w:rsid w:val="00117493"/>
    <w:rsid w:val="00117D2F"/>
    <w:rsid w:val="00117D3B"/>
    <w:rsid w:val="001206BC"/>
    <w:rsid w:val="00120CFF"/>
    <w:rsid w:val="00121295"/>
    <w:rsid w:val="0012133D"/>
    <w:rsid w:val="0012152C"/>
    <w:rsid w:val="00121844"/>
    <w:rsid w:val="00121A90"/>
    <w:rsid w:val="00121D72"/>
    <w:rsid w:val="0012299D"/>
    <w:rsid w:val="00122B3F"/>
    <w:rsid w:val="00123330"/>
    <w:rsid w:val="00123621"/>
    <w:rsid w:val="00124BF5"/>
    <w:rsid w:val="0012597D"/>
    <w:rsid w:val="00125A8F"/>
    <w:rsid w:val="0012680B"/>
    <w:rsid w:val="00126B95"/>
    <w:rsid w:val="00127032"/>
    <w:rsid w:val="0012718D"/>
    <w:rsid w:val="00127EC4"/>
    <w:rsid w:val="001308FB"/>
    <w:rsid w:val="0013171B"/>
    <w:rsid w:val="00131E56"/>
    <w:rsid w:val="001321C5"/>
    <w:rsid w:val="001345B7"/>
    <w:rsid w:val="001359A7"/>
    <w:rsid w:val="00136A2E"/>
    <w:rsid w:val="0014019E"/>
    <w:rsid w:val="00140274"/>
    <w:rsid w:val="001403D6"/>
    <w:rsid w:val="00140B04"/>
    <w:rsid w:val="00142355"/>
    <w:rsid w:val="00143204"/>
    <w:rsid w:val="00143DFC"/>
    <w:rsid w:val="0014454B"/>
    <w:rsid w:val="001458FA"/>
    <w:rsid w:val="001459C0"/>
    <w:rsid w:val="00145A41"/>
    <w:rsid w:val="00145A78"/>
    <w:rsid w:val="0014631C"/>
    <w:rsid w:val="00146B9E"/>
    <w:rsid w:val="00146D0E"/>
    <w:rsid w:val="00146E9D"/>
    <w:rsid w:val="001473F7"/>
    <w:rsid w:val="00147514"/>
    <w:rsid w:val="00147A55"/>
    <w:rsid w:val="001508FD"/>
    <w:rsid w:val="00150AAF"/>
    <w:rsid w:val="00150DFB"/>
    <w:rsid w:val="00151725"/>
    <w:rsid w:val="00151A31"/>
    <w:rsid w:val="0015247B"/>
    <w:rsid w:val="0015256E"/>
    <w:rsid w:val="00152617"/>
    <w:rsid w:val="00152D81"/>
    <w:rsid w:val="001531B8"/>
    <w:rsid w:val="00153867"/>
    <w:rsid w:val="001540CB"/>
    <w:rsid w:val="001548D8"/>
    <w:rsid w:val="0015514D"/>
    <w:rsid w:val="00155606"/>
    <w:rsid w:val="001557DB"/>
    <w:rsid w:val="00155C3E"/>
    <w:rsid w:val="001561B3"/>
    <w:rsid w:val="001569E6"/>
    <w:rsid w:val="00156E5B"/>
    <w:rsid w:val="00156F99"/>
    <w:rsid w:val="00157AFD"/>
    <w:rsid w:val="001604DA"/>
    <w:rsid w:val="001606DB"/>
    <w:rsid w:val="00161ADC"/>
    <w:rsid w:val="00162C58"/>
    <w:rsid w:val="00162DB7"/>
    <w:rsid w:val="00163FA1"/>
    <w:rsid w:val="001650AA"/>
    <w:rsid w:val="0016575A"/>
    <w:rsid w:val="00165913"/>
    <w:rsid w:val="00166025"/>
    <w:rsid w:val="00166147"/>
    <w:rsid w:val="00167B8B"/>
    <w:rsid w:val="00167DA0"/>
    <w:rsid w:val="00170FAE"/>
    <w:rsid w:val="00172562"/>
    <w:rsid w:val="001729D5"/>
    <w:rsid w:val="00172E75"/>
    <w:rsid w:val="00173E80"/>
    <w:rsid w:val="00174847"/>
    <w:rsid w:val="00174ACE"/>
    <w:rsid w:val="0017669C"/>
    <w:rsid w:val="0017673F"/>
    <w:rsid w:val="00176A13"/>
    <w:rsid w:val="00176EFC"/>
    <w:rsid w:val="00177670"/>
    <w:rsid w:val="00177C01"/>
    <w:rsid w:val="00177C94"/>
    <w:rsid w:val="00177DA2"/>
    <w:rsid w:val="001803A3"/>
    <w:rsid w:val="0018091A"/>
    <w:rsid w:val="001812AD"/>
    <w:rsid w:val="00181709"/>
    <w:rsid w:val="001829BA"/>
    <w:rsid w:val="001829BD"/>
    <w:rsid w:val="00182C9E"/>
    <w:rsid w:val="0018503B"/>
    <w:rsid w:val="00185077"/>
    <w:rsid w:val="001855A0"/>
    <w:rsid w:val="00185940"/>
    <w:rsid w:val="00185D79"/>
    <w:rsid w:val="00185F0F"/>
    <w:rsid w:val="00186045"/>
    <w:rsid w:val="0018623D"/>
    <w:rsid w:val="0018703B"/>
    <w:rsid w:val="001870A6"/>
    <w:rsid w:val="00187928"/>
    <w:rsid w:val="00190E4C"/>
    <w:rsid w:val="001913C2"/>
    <w:rsid w:val="001917CC"/>
    <w:rsid w:val="001922D4"/>
    <w:rsid w:val="00192DA7"/>
    <w:rsid w:val="00192F40"/>
    <w:rsid w:val="00193628"/>
    <w:rsid w:val="00193792"/>
    <w:rsid w:val="00193AA7"/>
    <w:rsid w:val="00194772"/>
    <w:rsid w:val="00194D40"/>
    <w:rsid w:val="00194D91"/>
    <w:rsid w:val="00194DDA"/>
    <w:rsid w:val="00195008"/>
    <w:rsid w:val="0019509C"/>
    <w:rsid w:val="00195360"/>
    <w:rsid w:val="00195526"/>
    <w:rsid w:val="00195A1F"/>
    <w:rsid w:val="00195D56"/>
    <w:rsid w:val="0019649E"/>
    <w:rsid w:val="001964F1"/>
    <w:rsid w:val="00196AA4"/>
    <w:rsid w:val="00196B39"/>
    <w:rsid w:val="00196ECD"/>
    <w:rsid w:val="001978A4"/>
    <w:rsid w:val="001A0EF1"/>
    <w:rsid w:val="001A1DCC"/>
    <w:rsid w:val="001A2423"/>
    <w:rsid w:val="001A29AE"/>
    <w:rsid w:val="001A318D"/>
    <w:rsid w:val="001A4E3A"/>
    <w:rsid w:val="001A4F2A"/>
    <w:rsid w:val="001A4F7C"/>
    <w:rsid w:val="001A5088"/>
    <w:rsid w:val="001A56BB"/>
    <w:rsid w:val="001A57E5"/>
    <w:rsid w:val="001A7764"/>
    <w:rsid w:val="001A7F58"/>
    <w:rsid w:val="001B00A2"/>
    <w:rsid w:val="001B2BA2"/>
    <w:rsid w:val="001B305B"/>
    <w:rsid w:val="001B3A26"/>
    <w:rsid w:val="001B4720"/>
    <w:rsid w:val="001B4C99"/>
    <w:rsid w:val="001B54DD"/>
    <w:rsid w:val="001C0064"/>
    <w:rsid w:val="001C1747"/>
    <w:rsid w:val="001C1B75"/>
    <w:rsid w:val="001C1B7F"/>
    <w:rsid w:val="001C1D5E"/>
    <w:rsid w:val="001C2F6E"/>
    <w:rsid w:val="001C31BC"/>
    <w:rsid w:val="001C35F1"/>
    <w:rsid w:val="001C4015"/>
    <w:rsid w:val="001C49B8"/>
    <w:rsid w:val="001C50FA"/>
    <w:rsid w:val="001C534C"/>
    <w:rsid w:val="001C536E"/>
    <w:rsid w:val="001C5678"/>
    <w:rsid w:val="001C56C1"/>
    <w:rsid w:val="001C5E0D"/>
    <w:rsid w:val="001C6191"/>
    <w:rsid w:val="001C7174"/>
    <w:rsid w:val="001C72E4"/>
    <w:rsid w:val="001C7B39"/>
    <w:rsid w:val="001D050A"/>
    <w:rsid w:val="001D1D7D"/>
    <w:rsid w:val="001D27EE"/>
    <w:rsid w:val="001D2837"/>
    <w:rsid w:val="001D29FC"/>
    <w:rsid w:val="001D2FA5"/>
    <w:rsid w:val="001D346E"/>
    <w:rsid w:val="001D396A"/>
    <w:rsid w:val="001D3CEC"/>
    <w:rsid w:val="001D4993"/>
    <w:rsid w:val="001D50C9"/>
    <w:rsid w:val="001D5155"/>
    <w:rsid w:val="001D52BE"/>
    <w:rsid w:val="001D6345"/>
    <w:rsid w:val="001D6A80"/>
    <w:rsid w:val="001E00F2"/>
    <w:rsid w:val="001E0218"/>
    <w:rsid w:val="001E0355"/>
    <w:rsid w:val="001E08D1"/>
    <w:rsid w:val="001E0DAA"/>
    <w:rsid w:val="001E0DC2"/>
    <w:rsid w:val="001E1742"/>
    <w:rsid w:val="001E19CE"/>
    <w:rsid w:val="001E2278"/>
    <w:rsid w:val="001E22DD"/>
    <w:rsid w:val="001E27ED"/>
    <w:rsid w:val="001E2A2A"/>
    <w:rsid w:val="001E3BF6"/>
    <w:rsid w:val="001E3DDF"/>
    <w:rsid w:val="001E500A"/>
    <w:rsid w:val="001E6543"/>
    <w:rsid w:val="001E68ED"/>
    <w:rsid w:val="001E73C4"/>
    <w:rsid w:val="001F070A"/>
    <w:rsid w:val="001F0EAE"/>
    <w:rsid w:val="001F27D8"/>
    <w:rsid w:val="001F32E9"/>
    <w:rsid w:val="001F43BA"/>
    <w:rsid w:val="001F4C26"/>
    <w:rsid w:val="001F4D23"/>
    <w:rsid w:val="001F652C"/>
    <w:rsid w:val="001F73E7"/>
    <w:rsid w:val="001F7B7C"/>
    <w:rsid w:val="001F7BED"/>
    <w:rsid w:val="00200018"/>
    <w:rsid w:val="00200D3B"/>
    <w:rsid w:val="00201778"/>
    <w:rsid w:val="00202940"/>
    <w:rsid w:val="0020394B"/>
    <w:rsid w:val="0020414C"/>
    <w:rsid w:val="00204A81"/>
    <w:rsid w:val="00206228"/>
    <w:rsid w:val="002072FA"/>
    <w:rsid w:val="00207512"/>
    <w:rsid w:val="0020763A"/>
    <w:rsid w:val="00207FD7"/>
    <w:rsid w:val="00210B90"/>
    <w:rsid w:val="00210E1C"/>
    <w:rsid w:val="002117AF"/>
    <w:rsid w:val="002117D6"/>
    <w:rsid w:val="00211A3C"/>
    <w:rsid w:val="002123F1"/>
    <w:rsid w:val="00212ECC"/>
    <w:rsid w:val="00213336"/>
    <w:rsid w:val="002136D0"/>
    <w:rsid w:val="002137E8"/>
    <w:rsid w:val="00213C9B"/>
    <w:rsid w:val="00213CF5"/>
    <w:rsid w:val="002149F4"/>
    <w:rsid w:val="002166A1"/>
    <w:rsid w:val="002172B5"/>
    <w:rsid w:val="0021747F"/>
    <w:rsid w:val="00217572"/>
    <w:rsid w:val="00217F10"/>
    <w:rsid w:val="0022014E"/>
    <w:rsid w:val="0022041B"/>
    <w:rsid w:val="002205CF"/>
    <w:rsid w:val="00220A36"/>
    <w:rsid w:val="00221794"/>
    <w:rsid w:val="00221A98"/>
    <w:rsid w:val="00221B95"/>
    <w:rsid w:val="0022250B"/>
    <w:rsid w:val="002230E2"/>
    <w:rsid w:val="00224639"/>
    <w:rsid w:val="00224924"/>
    <w:rsid w:val="00224F14"/>
    <w:rsid w:val="002256A4"/>
    <w:rsid w:val="00225E9B"/>
    <w:rsid w:val="00226C0D"/>
    <w:rsid w:val="00227050"/>
    <w:rsid w:val="0023029A"/>
    <w:rsid w:val="002304F0"/>
    <w:rsid w:val="0023063D"/>
    <w:rsid w:val="00231174"/>
    <w:rsid w:val="002311AA"/>
    <w:rsid w:val="002314D1"/>
    <w:rsid w:val="002315F5"/>
    <w:rsid w:val="00231E15"/>
    <w:rsid w:val="002320BB"/>
    <w:rsid w:val="002333A4"/>
    <w:rsid w:val="00233485"/>
    <w:rsid w:val="0023422C"/>
    <w:rsid w:val="00235032"/>
    <w:rsid w:val="002350AA"/>
    <w:rsid w:val="002357CB"/>
    <w:rsid w:val="00236068"/>
    <w:rsid w:val="0023614B"/>
    <w:rsid w:val="002372B4"/>
    <w:rsid w:val="002373BE"/>
    <w:rsid w:val="00240609"/>
    <w:rsid w:val="00241843"/>
    <w:rsid w:val="002425D0"/>
    <w:rsid w:val="00242FC4"/>
    <w:rsid w:val="00244111"/>
    <w:rsid w:val="00244B2E"/>
    <w:rsid w:val="0024506F"/>
    <w:rsid w:val="00245C0F"/>
    <w:rsid w:val="00245E30"/>
    <w:rsid w:val="00246A1F"/>
    <w:rsid w:val="00246F6C"/>
    <w:rsid w:val="002474A2"/>
    <w:rsid w:val="00247C79"/>
    <w:rsid w:val="00250B56"/>
    <w:rsid w:val="00253233"/>
    <w:rsid w:val="00254A39"/>
    <w:rsid w:val="00254B08"/>
    <w:rsid w:val="00254C1E"/>
    <w:rsid w:val="00254CDE"/>
    <w:rsid w:val="00255E6F"/>
    <w:rsid w:val="0025600E"/>
    <w:rsid w:val="00256024"/>
    <w:rsid w:val="0025649A"/>
    <w:rsid w:val="00257A89"/>
    <w:rsid w:val="00260184"/>
    <w:rsid w:val="002610AD"/>
    <w:rsid w:val="00261715"/>
    <w:rsid w:val="002621F4"/>
    <w:rsid w:val="00262370"/>
    <w:rsid w:val="0026289E"/>
    <w:rsid w:val="00265399"/>
    <w:rsid w:val="002657F6"/>
    <w:rsid w:val="0026601B"/>
    <w:rsid w:val="00266C6F"/>
    <w:rsid w:val="002676E0"/>
    <w:rsid w:val="0026775C"/>
    <w:rsid w:val="00267D19"/>
    <w:rsid w:val="00270D3C"/>
    <w:rsid w:val="00270F91"/>
    <w:rsid w:val="00271413"/>
    <w:rsid w:val="00271C50"/>
    <w:rsid w:val="002727A1"/>
    <w:rsid w:val="002727E6"/>
    <w:rsid w:val="002732FB"/>
    <w:rsid w:val="0027438A"/>
    <w:rsid w:val="00274B60"/>
    <w:rsid w:val="0027536A"/>
    <w:rsid w:val="0027537F"/>
    <w:rsid w:val="00275AD4"/>
    <w:rsid w:val="002775B7"/>
    <w:rsid w:val="00280F13"/>
    <w:rsid w:val="0028191C"/>
    <w:rsid w:val="00282496"/>
    <w:rsid w:val="002824E5"/>
    <w:rsid w:val="00282991"/>
    <w:rsid w:val="002847DE"/>
    <w:rsid w:val="00284DE0"/>
    <w:rsid w:val="00285A22"/>
    <w:rsid w:val="00285A91"/>
    <w:rsid w:val="002864A1"/>
    <w:rsid w:val="002871A6"/>
    <w:rsid w:val="0029095E"/>
    <w:rsid w:val="00290A53"/>
    <w:rsid w:val="00290AE9"/>
    <w:rsid w:val="00291532"/>
    <w:rsid w:val="00291E68"/>
    <w:rsid w:val="00292380"/>
    <w:rsid w:val="002929BE"/>
    <w:rsid w:val="00292A08"/>
    <w:rsid w:val="00292B27"/>
    <w:rsid w:val="00292FC0"/>
    <w:rsid w:val="0029301E"/>
    <w:rsid w:val="00293117"/>
    <w:rsid w:val="00293126"/>
    <w:rsid w:val="00293381"/>
    <w:rsid w:val="00293B42"/>
    <w:rsid w:val="00294737"/>
    <w:rsid w:val="0029596C"/>
    <w:rsid w:val="0029621C"/>
    <w:rsid w:val="00296B51"/>
    <w:rsid w:val="002971B4"/>
    <w:rsid w:val="00297624"/>
    <w:rsid w:val="00297FFD"/>
    <w:rsid w:val="002A001A"/>
    <w:rsid w:val="002A03CE"/>
    <w:rsid w:val="002A1E7F"/>
    <w:rsid w:val="002A21C8"/>
    <w:rsid w:val="002A2C5A"/>
    <w:rsid w:val="002A2E07"/>
    <w:rsid w:val="002A330E"/>
    <w:rsid w:val="002A3D05"/>
    <w:rsid w:val="002A4D39"/>
    <w:rsid w:val="002A4FCD"/>
    <w:rsid w:val="002A5079"/>
    <w:rsid w:val="002A5086"/>
    <w:rsid w:val="002A63B7"/>
    <w:rsid w:val="002A71D5"/>
    <w:rsid w:val="002B0467"/>
    <w:rsid w:val="002B0C93"/>
    <w:rsid w:val="002B17F4"/>
    <w:rsid w:val="002B1814"/>
    <w:rsid w:val="002B2A39"/>
    <w:rsid w:val="002B4003"/>
    <w:rsid w:val="002B4898"/>
    <w:rsid w:val="002B4C13"/>
    <w:rsid w:val="002B6563"/>
    <w:rsid w:val="002B6AD1"/>
    <w:rsid w:val="002B6ADE"/>
    <w:rsid w:val="002B6D1A"/>
    <w:rsid w:val="002C03D4"/>
    <w:rsid w:val="002C07F0"/>
    <w:rsid w:val="002C1C65"/>
    <w:rsid w:val="002C3E0C"/>
    <w:rsid w:val="002C5C30"/>
    <w:rsid w:val="002C6483"/>
    <w:rsid w:val="002C64DD"/>
    <w:rsid w:val="002C728D"/>
    <w:rsid w:val="002C7EB6"/>
    <w:rsid w:val="002D04B5"/>
    <w:rsid w:val="002D1AB6"/>
    <w:rsid w:val="002D254D"/>
    <w:rsid w:val="002D31DE"/>
    <w:rsid w:val="002D380F"/>
    <w:rsid w:val="002D3CCD"/>
    <w:rsid w:val="002D3E96"/>
    <w:rsid w:val="002D4CF2"/>
    <w:rsid w:val="002D50F5"/>
    <w:rsid w:val="002D5CEA"/>
    <w:rsid w:val="002D62DB"/>
    <w:rsid w:val="002D7BCE"/>
    <w:rsid w:val="002D7C0B"/>
    <w:rsid w:val="002E0560"/>
    <w:rsid w:val="002E05E0"/>
    <w:rsid w:val="002E06E5"/>
    <w:rsid w:val="002E1670"/>
    <w:rsid w:val="002E1D99"/>
    <w:rsid w:val="002E1F57"/>
    <w:rsid w:val="002E20D0"/>
    <w:rsid w:val="002E2E89"/>
    <w:rsid w:val="002E37AB"/>
    <w:rsid w:val="002E442D"/>
    <w:rsid w:val="002E48B0"/>
    <w:rsid w:val="002E52E9"/>
    <w:rsid w:val="002E58D7"/>
    <w:rsid w:val="002E60F9"/>
    <w:rsid w:val="002E68D1"/>
    <w:rsid w:val="002E6AA7"/>
    <w:rsid w:val="002E6E67"/>
    <w:rsid w:val="002E7037"/>
    <w:rsid w:val="002E7909"/>
    <w:rsid w:val="002E7FAE"/>
    <w:rsid w:val="002F1304"/>
    <w:rsid w:val="002F22F4"/>
    <w:rsid w:val="002F281D"/>
    <w:rsid w:val="002F320A"/>
    <w:rsid w:val="002F3964"/>
    <w:rsid w:val="002F3FAF"/>
    <w:rsid w:val="002F465E"/>
    <w:rsid w:val="002F4E38"/>
    <w:rsid w:val="002F7460"/>
    <w:rsid w:val="002F7562"/>
    <w:rsid w:val="0030158E"/>
    <w:rsid w:val="00301836"/>
    <w:rsid w:val="00301B61"/>
    <w:rsid w:val="00302921"/>
    <w:rsid w:val="00303D05"/>
    <w:rsid w:val="00304243"/>
    <w:rsid w:val="003046F4"/>
    <w:rsid w:val="00304FB5"/>
    <w:rsid w:val="00305595"/>
    <w:rsid w:val="00305F27"/>
    <w:rsid w:val="00306127"/>
    <w:rsid w:val="00306723"/>
    <w:rsid w:val="00307388"/>
    <w:rsid w:val="00307850"/>
    <w:rsid w:val="00310252"/>
    <w:rsid w:val="0031063C"/>
    <w:rsid w:val="00310AFC"/>
    <w:rsid w:val="00310EC2"/>
    <w:rsid w:val="003117BB"/>
    <w:rsid w:val="003117EC"/>
    <w:rsid w:val="0031425E"/>
    <w:rsid w:val="003143CB"/>
    <w:rsid w:val="00314CDA"/>
    <w:rsid w:val="00314CE9"/>
    <w:rsid w:val="00315774"/>
    <w:rsid w:val="00315B38"/>
    <w:rsid w:val="00315B7A"/>
    <w:rsid w:val="00316D60"/>
    <w:rsid w:val="003172B7"/>
    <w:rsid w:val="00320208"/>
    <w:rsid w:val="003203B4"/>
    <w:rsid w:val="00321CEA"/>
    <w:rsid w:val="00323843"/>
    <w:rsid w:val="003240D7"/>
    <w:rsid w:val="0032419E"/>
    <w:rsid w:val="0032467C"/>
    <w:rsid w:val="003249C5"/>
    <w:rsid w:val="00325648"/>
    <w:rsid w:val="00326CEF"/>
    <w:rsid w:val="003271B5"/>
    <w:rsid w:val="003272A0"/>
    <w:rsid w:val="003273FC"/>
    <w:rsid w:val="003276C6"/>
    <w:rsid w:val="0032796C"/>
    <w:rsid w:val="003279E1"/>
    <w:rsid w:val="00330F38"/>
    <w:rsid w:val="003315BA"/>
    <w:rsid w:val="00331AB9"/>
    <w:rsid w:val="00332197"/>
    <w:rsid w:val="00332427"/>
    <w:rsid w:val="003338D4"/>
    <w:rsid w:val="00333981"/>
    <w:rsid w:val="0033401D"/>
    <w:rsid w:val="00334BAC"/>
    <w:rsid w:val="0033532F"/>
    <w:rsid w:val="00335485"/>
    <w:rsid w:val="00335554"/>
    <w:rsid w:val="00335A9A"/>
    <w:rsid w:val="00335BC3"/>
    <w:rsid w:val="00335CC6"/>
    <w:rsid w:val="00335E00"/>
    <w:rsid w:val="003361A7"/>
    <w:rsid w:val="003367E3"/>
    <w:rsid w:val="00337455"/>
    <w:rsid w:val="00340470"/>
    <w:rsid w:val="00340DB2"/>
    <w:rsid w:val="003435EF"/>
    <w:rsid w:val="00343948"/>
    <w:rsid w:val="00343D3A"/>
    <w:rsid w:val="00343D5F"/>
    <w:rsid w:val="003442F6"/>
    <w:rsid w:val="00344819"/>
    <w:rsid w:val="00344A11"/>
    <w:rsid w:val="00344C41"/>
    <w:rsid w:val="003451FB"/>
    <w:rsid w:val="003454BD"/>
    <w:rsid w:val="00346463"/>
    <w:rsid w:val="00346500"/>
    <w:rsid w:val="00347105"/>
    <w:rsid w:val="003473BA"/>
    <w:rsid w:val="00347839"/>
    <w:rsid w:val="00347D8F"/>
    <w:rsid w:val="0035031A"/>
    <w:rsid w:val="0035073C"/>
    <w:rsid w:val="0035102C"/>
    <w:rsid w:val="0035265B"/>
    <w:rsid w:val="003526E7"/>
    <w:rsid w:val="0035297A"/>
    <w:rsid w:val="00352BB8"/>
    <w:rsid w:val="003534D4"/>
    <w:rsid w:val="00353F2B"/>
    <w:rsid w:val="003543FA"/>
    <w:rsid w:val="00354E58"/>
    <w:rsid w:val="003550F7"/>
    <w:rsid w:val="00355BDB"/>
    <w:rsid w:val="00355E40"/>
    <w:rsid w:val="00356197"/>
    <w:rsid w:val="00356F76"/>
    <w:rsid w:val="003576E7"/>
    <w:rsid w:val="00357A6A"/>
    <w:rsid w:val="00357A6E"/>
    <w:rsid w:val="00357C6F"/>
    <w:rsid w:val="0036012B"/>
    <w:rsid w:val="003604FB"/>
    <w:rsid w:val="00361901"/>
    <w:rsid w:val="0036237A"/>
    <w:rsid w:val="00362644"/>
    <w:rsid w:val="00362DF4"/>
    <w:rsid w:val="00363496"/>
    <w:rsid w:val="003647D4"/>
    <w:rsid w:val="00366037"/>
    <w:rsid w:val="00366864"/>
    <w:rsid w:val="00366DB6"/>
    <w:rsid w:val="0036759C"/>
    <w:rsid w:val="00367B01"/>
    <w:rsid w:val="00370D54"/>
    <w:rsid w:val="00371037"/>
    <w:rsid w:val="00371914"/>
    <w:rsid w:val="00372055"/>
    <w:rsid w:val="0037360E"/>
    <w:rsid w:val="00374B2C"/>
    <w:rsid w:val="00374CC9"/>
    <w:rsid w:val="00375062"/>
    <w:rsid w:val="0037673B"/>
    <w:rsid w:val="00376EB6"/>
    <w:rsid w:val="00377318"/>
    <w:rsid w:val="00377634"/>
    <w:rsid w:val="00377742"/>
    <w:rsid w:val="0037786D"/>
    <w:rsid w:val="003778D5"/>
    <w:rsid w:val="00377ACF"/>
    <w:rsid w:val="00380CE5"/>
    <w:rsid w:val="00380D09"/>
    <w:rsid w:val="0038134C"/>
    <w:rsid w:val="0038374B"/>
    <w:rsid w:val="00385362"/>
    <w:rsid w:val="00386854"/>
    <w:rsid w:val="00386ED3"/>
    <w:rsid w:val="00387E53"/>
    <w:rsid w:val="00390353"/>
    <w:rsid w:val="00390FBE"/>
    <w:rsid w:val="00390FD5"/>
    <w:rsid w:val="00391201"/>
    <w:rsid w:val="00391579"/>
    <w:rsid w:val="00392B55"/>
    <w:rsid w:val="00392C09"/>
    <w:rsid w:val="00394967"/>
    <w:rsid w:val="003949AE"/>
    <w:rsid w:val="003954CE"/>
    <w:rsid w:val="003962E2"/>
    <w:rsid w:val="0039719B"/>
    <w:rsid w:val="00397875"/>
    <w:rsid w:val="003A01E3"/>
    <w:rsid w:val="003A1451"/>
    <w:rsid w:val="003A1DCE"/>
    <w:rsid w:val="003A2127"/>
    <w:rsid w:val="003A29D9"/>
    <w:rsid w:val="003A474F"/>
    <w:rsid w:val="003A4886"/>
    <w:rsid w:val="003A5469"/>
    <w:rsid w:val="003A622E"/>
    <w:rsid w:val="003A6776"/>
    <w:rsid w:val="003A67C1"/>
    <w:rsid w:val="003A7472"/>
    <w:rsid w:val="003B01D7"/>
    <w:rsid w:val="003B1C50"/>
    <w:rsid w:val="003B319C"/>
    <w:rsid w:val="003B3E5D"/>
    <w:rsid w:val="003B4058"/>
    <w:rsid w:val="003B4360"/>
    <w:rsid w:val="003B4676"/>
    <w:rsid w:val="003B49FF"/>
    <w:rsid w:val="003B4E93"/>
    <w:rsid w:val="003B5626"/>
    <w:rsid w:val="003B637A"/>
    <w:rsid w:val="003B647C"/>
    <w:rsid w:val="003B691E"/>
    <w:rsid w:val="003B6B05"/>
    <w:rsid w:val="003B712E"/>
    <w:rsid w:val="003B731A"/>
    <w:rsid w:val="003B7FE2"/>
    <w:rsid w:val="003C0855"/>
    <w:rsid w:val="003C1018"/>
    <w:rsid w:val="003C1151"/>
    <w:rsid w:val="003C143F"/>
    <w:rsid w:val="003C1B4F"/>
    <w:rsid w:val="003C2B73"/>
    <w:rsid w:val="003C3D73"/>
    <w:rsid w:val="003C4967"/>
    <w:rsid w:val="003C4D6B"/>
    <w:rsid w:val="003C571D"/>
    <w:rsid w:val="003C5A8D"/>
    <w:rsid w:val="003C5F66"/>
    <w:rsid w:val="003C62CA"/>
    <w:rsid w:val="003C65D5"/>
    <w:rsid w:val="003C67D3"/>
    <w:rsid w:val="003D00AD"/>
    <w:rsid w:val="003D052F"/>
    <w:rsid w:val="003D0574"/>
    <w:rsid w:val="003D098F"/>
    <w:rsid w:val="003D228E"/>
    <w:rsid w:val="003D2705"/>
    <w:rsid w:val="003D2BC1"/>
    <w:rsid w:val="003D3D24"/>
    <w:rsid w:val="003D53DB"/>
    <w:rsid w:val="003D5F83"/>
    <w:rsid w:val="003D682C"/>
    <w:rsid w:val="003D6954"/>
    <w:rsid w:val="003D7024"/>
    <w:rsid w:val="003D74F5"/>
    <w:rsid w:val="003D7A20"/>
    <w:rsid w:val="003D7AEE"/>
    <w:rsid w:val="003D7BEC"/>
    <w:rsid w:val="003E0B60"/>
    <w:rsid w:val="003E11B7"/>
    <w:rsid w:val="003E1F69"/>
    <w:rsid w:val="003E2AD5"/>
    <w:rsid w:val="003E3ECD"/>
    <w:rsid w:val="003E4EEF"/>
    <w:rsid w:val="003E4FA0"/>
    <w:rsid w:val="003E56AF"/>
    <w:rsid w:val="003E5D75"/>
    <w:rsid w:val="003E7EA0"/>
    <w:rsid w:val="003F0780"/>
    <w:rsid w:val="003F16EE"/>
    <w:rsid w:val="003F27F0"/>
    <w:rsid w:val="003F2F46"/>
    <w:rsid w:val="003F3D2F"/>
    <w:rsid w:val="003F3D5A"/>
    <w:rsid w:val="003F4677"/>
    <w:rsid w:val="003F48C9"/>
    <w:rsid w:val="003F4D22"/>
    <w:rsid w:val="003F522D"/>
    <w:rsid w:val="003F5BA6"/>
    <w:rsid w:val="003F5DC2"/>
    <w:rsid w:val="003F6FE3"/>
    <w:rsid w:val="00400292"/>
    <w:rsid w:val="00400A9E"/>
    <w:rsid w:val="00401262"/>
    <w:rsid w:val="004018A1"/>
    <w:rsid w:val="00401C00"/>
    <w:rsid w:val="0040306E"/>
    <w:rsid w:val="00403105"/>
    <w:rsid w:val="00403729"/>
    <w:rsid w:val="00403F8C"/>
    <w:rsid w:val="004040B6"/>
    <w:rsid w:val="004043F0"/>
    <w:rsid w:val="0040442D"/>
    <w:rsid w:val="00405063"/>
    <w:rsid w:val="0040653F"/>
    <w:rsid w:val="004067E9"/>
    <w:rsid w:val="004068CE"/>
    <w:rsid w:val="00407241"/>
    <w:rsid w:val="00407680"/>
    <w:rsid w:val="00407EE4"/>
    <w:rsid w:val="00410926"/>
    <w:rsid w:val="004112C8"/>
    <w:rsid w:val="0041284B"/>
    <w:rsid w:val="00412EBA"/>
    <w:rsid w:val="00413902"/>
    <w:rsid w:val="00414B7F"/>
    <w:rsid w:val="00414EDE"/>
    <w:rsid w:val="00415076"/>
    <w:rsid w:val="00415A5A"/>
    <w:rsid w:val="00415C66"/>
    <w:rsid w:val="004166DE"/>
    <w:rsid w:val="00416A1B"/>
    <w:rsid w:val="004178BB"/>
    <w:rsid w:val="00420C4E"/>
    <w:rsid w:val="004217D6"/>
    <w:rsid w:val="00421A4E"/>
    <w:rsid w:val="00422FE3"/>
    <w:rsid w:val="004245B4"/>
    <w:rsid w:val="004246A2"/>
    <w:rsid w:val="004247C0"/>
    <w:rsid w:val="00424A47"/>
    <w:rsid w:val="004257E2"/>
    <w:rsid w:val="00425C38"/>
    <w:rsid w:val="004274E3"/>
    <w:rsid w:val="0042772F"/>
    <w:rsid w:val="004279B8"/>
    <w:rsid w:val="00430AE5"/>
    <w:rsid w:val="004317F1"/>
    <w:rsid w:val="0043221C"/>
    <w:rsid w:val="00432E1A"/>
    <w:rsid w:val="0043353F"/>
    <w:rsid w:val="00433653"/>
    <w:rsid w:val="00436D6E"/>
    <w:rsid w:val="00436DF4"/>
    <w:rsid w:val="00437B1C"/>
    <w:rsid w:val="00437F51"/>
    <w:rsid w:val="00440A51"/>
    <w:rsid w:val="00440A63"/>
    <w:rsid w:val="00440F28"/>
    <w:rsid w:val="00441A3C"/>
    <w:rsid w:val="00441D2D"/>
    <w:rsid w:val="00442B75"/>
    <w:rsid w:val="00443610"/>
    <w:rsid w:val="00443615"/>
    <w:rsid w:val="0044502A"/>
    <w:rsid w:val="004458AC"/>
    <w:rsid w:val="00445C83"/>
    <w:rsid w:val="00445D33"/>
    <w:rsid w:val="00446249"/>
    <w:rsid w:val="0044631D"/>
    <w:rsid w:val="00446709"/>
    <w:rsid w:val="00447E70"/>
    <w:rsid w:val="00447FA3"/>
    <w:rsid w:val="004516E8"/>
    <w:rsid w:val="004524F6"/>
    <w:rsid w:val="0045293A"/>
    <w:rsid w:val="00452CA0"/>
    <w:rsid w:val="00453259"/>
    <w:rsid w:val="00453309"/>
    <w:rsid w:val="0045377A"/>
    <w:rsid w:val="004538E8"/>
    <w:rsid w:val="00453EE9"/>
    <w:rsid w:val="00455524"/>
    <w:rsid w:val="00455741"/>
    <w:rsid w:val="0045628D"/>
    <w:rsid w:val="00456812"/>
    <w:rsid w:val="004569B4"/>
    <w:rsid w:val="00457739"/>
    <w:rsid w:val="00457880"/>
    <w:rsid w:val="00457D3A"/>
    <w:rsid w:val="0046002D"/>
    <w:rsid w:val="00460225"/>
    <w:rsid w:val="0046088F"/>
    <w:rsid w:val="004614C8"/>
    <w:rsid w:val="00461607"/>
    <w:rsid w:val="00461DED"/>
    <w:rsid w:val="00463704"/>
    <w:rsid w:val="00463D7C"/>
    <w:rsid w:val="0046479C"/>
    <w:rsid w:val="0046481A"/>
    <w:rsid w:val="00464853"/>
    <w:rsid w:val="0046497E"/>
    <w:rsid w:val="0046551A"/>
    <w:rsid w:val="004656AB"/>
    <w:rsid w:val="00466727"/>
    <w:rsid w:val="00466F60"/>
    <w:rsid w:val="004671EA"/>
    <w:rsid w:val="0047022A"/>
    <w:rsid w:val="00471598"/>
    <w:rsid w:val="0047175D"/>
    <w:rsid w:val="00471F0E"/>
    <w:rsid w:val="00472270"/>
    <w:rsid w:val="00472F21"/>
    <w:rsid w:val="00473689"/>
    <w:rsid w:val="00473A73"/>
    <w:rsid w:val="00473C63"/>
    <w:rsid w:val="0047496E"/>
    <w:rsid w:val="004769FB"/>
    <w:rsid w:val="004772B0"/>
    <w:rsid w:val="004772CE"/>
    <w:rsid w:val="0047736A"/>
    <w:rsid w:val="0047793B"/>
    <w:rsid w:val="00477DD6"/>
    <w:rsid w:val="004804B6"/>
    <w:rsid w:val="00480587"/>
    <w:rsid w:val="0048063C"/>
    <w:rsid w:val="00480AFD"/>
    <w:rsid w:val="00481304"/>
    <w:rsid w:val="00481404"/>
    <w:rsid w:val="004814B8"/>
    <w:rsid w:val="00481EE3"/>
    <w:rsid w:val="00482BE6"/>
    <w:rsid w:val="00483A13"/>
    <w:rsid w:val="00483E53"/>
    <w:rsid w:val="00483FF9"/>
    <w:rsid w:val="00484520"/>
    <w:rsid w:val="00484A76"/>
    <w:rsid w:val="00484C8A"/>
    <w:rsid w:val="00484DBE"/>
    <w:rsid w:val="004859A5"/>
    <w:rsid w:val="0048661B"/>
    <w:rsid w:val="00486BCD"/>
    <w:rsid w:val="00490DAB"/>
    <w:rsid w:val="00491934"/>
    <w:rsid w:val="00492B30"/>
    <w:rsid w:val="0049337B"/>
    <w:rsid w:val="00493506"/>
    <w:rsid w:val="00494545"/>
    <w:rsid w:val="00495273"/>
    <w:rsid w:val="004958DF"/>
    <w:rsid w:val="00496612"/>
    <w:rsid w:val="00496ACB"/>
    <w:rsid w:val="004974D4"/>
    <w:rsid w:val="004975B9"/>
    <w:rsid w:val="00497954"/>
    <w:rsid w:val="004A022A"/>
    <w:rsid w:val="004A0DF9"/>
    <w:rsid w:val="004A1847"/>
    <w:rsid w:val="004A4561"/>
    <w:rsid w:val="004A5C81"/>
    <w:rsid w:val="004A6126"/>
    <w:rsid w:val="004B07E7"/>
    <w:rsid w:val="004B0A79"/>
    <w:rsid w:val="004B12BE"/>
    <w:rsid w:val="004B1EFB"/>
    <w:rsid w:val="004B2561"/>
    <w:rsid w:val="004B297D"/>
    <w:rsid w:val="004B2CE9"/>
    <w:rsid w:val="004B3049"/>
    <w:rsid w:val="004B3176"/>
    <w:rsid w:val="004B3217"/>
    <w:rsid w:val="004B3900"/>
    <w:rsid w:val="004B4A67"/>
    <w:rsid w:val="004B5DC8"/>
    <w:rsid w:val="004B64BE"/>
    <w:rsid w:val="004B66FE"/>
    <w:rsid w:val="004B6B78"/>
    <w:rsid w:val="004B79EE"/>
    <w:rsid w:val="004C068E"/>
    <w:rsid w:val="004C069A"/>
    <w:rsid w:val="004C15EE"/>
    <w:rsid w:val="004C2C30"/>
    <w:rsid w:val="004C3128"/>
    <w:rsid w:val="004C34F6"/>
    <w:rsid w:val="004C3892"/>
    <w:rsid w:val="004C3AE0"/>
    <w:rsid w:val="004C419D"/>
    <w:rsid w:val="004C47F6"/>
    <w:rsid w:val="004C5E48"/>
    <w:rsid w:val="004C61AB"/>
    <w:rsid w:val="004C7CA7"/>
    <w:rsid w:val="004D14BC"/>
    <w:rsid w:val="004D1F85"/>
    <w:rsid w:val="004D2CD2"/>
    <w:rsid w:val="004D41FC"/>
    <w:rsid w:val="004D5C1C"/>
    <w:rsid w:val="004D60F3"/>
    <w:rsid w:val="004D7755"/>
    <w:rsid w:val="004E0B27"/>
    <w:rsid w:val="004E18D6"/>
    <w:rsid w:val="004E2562"/>
    <w:rsid w:val="004E36B6"/>
    <w:rsid w:val="004E4268"/>
    <w:rsid w:val="004E5B11"/>
    <w:rsid w:val="004E5D3A"/>
    <w:rsid w:val="004E73AE"/>
    <w:rsid w:val="004E7904"/>
    <w:rsid w:val="004F039B"/>
    <w:rsid w:val="004F1FE1"/>
    <w:rsid w:val="004F208B"/>
    <w:rsid w:val="004F3117"/>
    <w:rsid w:val="004F3813"/>
    <w:rsid w:val="004F4017"/>
    <w:rsid w:val="004F453F"/>
    <w:rsid w:val="004F5EC0"/>
    <w:rsid w:val="004F763A"/>
    <w:rsid w:val="005013C3"/>
    <w:rsid w:val="00501DAC"/>
    <w:rsid w:val="00501F2B"/>
    <w:rsid w:val="0050331F"/>
    <w:rsid w:val="00505CFA"/>
    <w:rsid w:val="00505DE0"/>
    <w:rsid w:val="005061A3"/>
    <w:rsid w:val="0050669E"/>
    <w:rsid w:val="00506A32"/>
    <w:rsid w:val="00507213"/>
    <w:rsid w:val="0050771D"/>
    <w:rsid w:val="00507BCD"/>
    <w:rsid w:val="00507DAE"/>
    <w:rsid w:val="00510108"/>
    <w:rsid w:val="005109B6"/>
    <w:rsid w:val="00510A89"/>
    <w:rsid w:val="005120BB"/>
    <w:rsid w:val="005124E1"/>
    <w:rsid w:val="005126CA"/>
    <w:rsid w:val="005134D9"/>
    <w:rsid w:val="005139DE"/>
    <w:rsid w:val="00513CE1"/>
    <w:rsid w:val="005146B1"/>
    <w:rsid w:val="00514F63"/>
    <w:rsid w:val="0051666D"/>
    <w:rsid w:val="005170DF"/>
    <w:rsid w:val="005171CF"/>
    <w:rsid w:val="00517370"/>
    <w:rsid w:val="005175AC"/>
    <w:rsid w:val="00517D32"/>
    <w:rsid w:val="00517DF9"/>
    <w:rsid w:val="00520A5A"/>
    <w:rsid w:val="00520F96"/>
    <w:rsid w:val="005214C3"/>
    <w:rsid w:val="005217FE"/>
    <w:rsid w:val="00521D47"/>
    <w:rsid w:val="005220DA"/>
    <w:rsid w:val="00522133"/>
    <w:rsid w:val="00522344"/>
    <w:rsid w:val="00524F71"/>
    <w:rsid w:val="0052607A"/>
    <w:rsid w:val="00526095"/>
    <w:rsid w:val="005264EF"/>
    <w:rsid w:val="0053063A"/>
    <w:rsid w:val="0053118F"/>
    <w:rsid w:val="00531549"/>
    <w:rsid w:val="005318F3"/>
    <w:rsid w:val="00531A1D"/>
    <w:rsid w:val="00531C52"/>
    <w:rsid w:val="00531EFB"/>
    <w:rsid w:val="00532176"/>
    <w:rsid w:val="005344AC"/>
    <w:rsid w:val="005344E5"/>
    <w:rsid w:val="00534609"/>
    <w:rsid w:val="0053533D"/>
    <w:rsid w:val="00535A3D"/>
    <w:rsid w:val="005367F6"/>
    <w:rsid w:val="00536F35"/>
    <w:rsid w:val="005373AF"/>
    <w:rsid w:val="00537467"/>
    <w:rsid w:val="00537BCA"/>
    <w:rsid w:val="00537D91"/>
    <w:rsid w:val="00537FFD"/>
    <w:rsid w:val="00540006"/>
    <w:rsid w:val="005401B9"/>
    <w:rsid w:val="005402AA"/>
    <w:rsid w:val="0054054C"/>
    <w:rsid w:val="005436E3"/>
    <w:rsid w:val="00543C4A"/>
    <w:rsid w:val="00543D9B"/>
    <w:rsid w:val="00545457"/>
    <w:rsid w:val="00545B7A"/>
    <w:rsid w:val="005475EB"/>
    <w:rsid w:val="00550A3E"/>
    <w:rsid w:val="00551267"/>
    <w:rsid w:val="0055126B"/>
    <w:rsid w:val="00553CD4"/>
    <w:rsid w:val="00553FCB"/>
    <w:rsid w:val="0055554F"/>
    <w:rsid w:val="00555EC1"/>
    <w:rsid w:val="00556366"/>
    <w:rsid w:val="005565D9"/>
    <w:rsid w:val="0055663A"/>
    <w:rsid w:val="0055711A"/>
    <w:rsid w:val="00557C2D"/>
    <w:rsid w:val="00557F7D"/>
    <w:rsid w:val="00560122"/>
    <w:rsid w:val="00560734"/>
    <w:rsid w:val="00560CDD"/>
    <w:rsid w:val="00560F42"/>
    <w:rsid w:val="00560F65"/>
    <w:rsid w:val="00560FBF"/>
    <w:rsid w:val="00561C34"/>
    <w:rsid w:val="00561C7B"/>
    <w:rsid w:val="00561FB6"/>
    <w:rsid w:val="00562859"/>
    <w:rsid w:val="00562A1E"/>
    <w:rsid w:val="00563EB1"/>
    <w:rsid w:val="00563F54"/>
    <w:rsid w:val="00564028"/>
    <w:rsid w:val="00564642"/>
    <w:rsid w:val="0056477B"/>
    <w:rsid w:val="00564AD7"/>
    <w:rsid w:val="00565F94"/>
    <w:rsid w:val="005665D2"/>
    <w:rsid w:val="00567134"/>
    <w:rsid w:val="005671CF"/>
    <w:rsid w:val="005679DD"/>
    <w:rsid w:val="00571586"/>
    <w:rsid w:val="005723F8"/>
    <w:rsid w:val="00572894"/>
    <w:rsid w:val="00572CF4"/>
    <w:rsid w:val="005737BA"/>
    <w:rsid w:val="00573CC4"/>
    <w:rsid w:val="00574C03"/>
    <w:rsid w:val="00574CE3"/>
    <w:rsid w:val="00575540"/>
    <w:rsid w:val="005757B6"/>
    <w:rsid w:val="0057597B"/>
    <w:rsid w:val="005774C1"/>
    <w:rsid w:val="00580F4B"/>
    <w:rsid w:val="00581382"/>
    <w:rsid w:val="00581964"/>
    <w:rsid w:val="0058215F"/>
    <w:rsid w:val="0058266F"/>
    <w:rsid w:val="00583018"/>
    <w:rsid w:val="00583816"/>
    <w:rsid w:val="0058500E"/>
    <w:rsid w:val="005852EE"/>
    <w:rsid w:val="00585543"/>
    <w:rsid w:val="0058605A"/>
    <w:rsid w:val="00587F67"/>
    <w:rsid w:val="0059011A"/>
    <w:rsid w:val="005905A0"/>
    <w:rsid w:val="00590B4D"/>
    <w:rsid w:val="0059145C"/>
    <w:rsid w:val="005918D0"/>
    <w:rsid w:val="0059198B"/>
    <w:rsid w:val="00591A1E"/>
    <w:rsid w:val="005924A2"/>
    <w:rsid w:val="005932D0"/>
    <w:rsid w:val="005953E8"/>
    <w:rsid w:val="00595641"/>
    <w:rsid w:val="005960A0"/>
    <w:rsid w:val="00596A7C"/>
    <w:rsid w:val="00597DC5"/>
    <w:rsid w:val="005A06E2"/>
    <w:rsid w:val="005A0B9C"/>
    <w:rsid w:val="005A0BA4"/>
    <w:rsid w:val="005A135C"/>
    <w:rsid w:val="005A266C"/>
    <w:rsid w:val="005A2702"/>
    <w:rsid w:val="005A2D31"/>
    <w:rsid w:val="005A3448"/>
    <w:rsid w:val="005A3502"/>
    <w:rsid w:val="005A4CF6"/>
    <w:rsid w:val="005A4E86"/>
    <w:rsid w:val="005A5EF2"/>
    <w:rsid w:val="005A6076"/>
    <w:rsid w:val="005B0507"/>
    <w:rsid w:val="005B0648"/>
    <w:rsid w:val="005B0EBD"/>
    <w:rsid w:val="005B24B9"/>
    <w:rsid w:val="005B299C"/>
    <w:rsid w:val="005B2A0C"/>
    <w:rsid w:val="005B2EA3"/>
    <w:rsid w:val="005B3333"/>
    <w:rsid w:val="005B3D98"/>
    <w:rsid w:val="005B3DAE"/>
    <w:rsid w:val="005B4058"/>
    <w:rsid w:val="005B4A07"/>
    <w:rsid w:val="005B5519"/>
    <w:rsid w:val="005B5521"/>
    <w:rsid w:val="005B58CE"/>
    <w:rsid w:val="005B5D9F"/>
    <w:rsid w:val="005C1021"/>
    <w:rsid w:val="005C1582"/>
    <w:rsid w:val="005C16B5"/>
    <w:rsid w:val="005C2D7F"/>
    <w:rsid w:val="005C2F13"/>
    <w:rsid w:val="005C3120"/>
    <w:rsid w:val="005C42F0"/>
    <w:rsid w:val="005C4333"/>
    <w:rsid w:val="005C4F64"/>
    <w:rsid w:val="005C508D"/>
    <w:rsid w:val="005C6565"/>
    <w:rsid w:val="005C6A97"/>
    <w:rsid w:val="005C6D16"/>
    <w:rsid w:val="005C6D3E"/>
    <w:rsid w:val="005D062E"/>
    <w:rsid w:val="005D1193"/>
    <w:rsid w:val="005D11F8"/>
    <w:rsid w:val="005D1BEF"/>
    <w:rsid w:val="005D2200"/>
    <w:rsid w:val="005D227C"/>
    <w:rsid w:val="005D2807"/>
    <w:rsid w:val="005D2866"/>
    <w:rsid w:val="005D2B72"/>
    <w:rsid w:val="005D2DBD"/>
    <w:rsid w:val="005D2EE0"/>
    <w:rsid w:val="005D3F26"/>
    <w:rsid w:val="005D4CAD"/>
    <w:rsid w:val="005D4D36"/>
    <w:rsid w:val="005D4E4F"/>
    <w:rsid w:val="005D561C"/>
    <w:rsid w:val="005D6178"/>
    <w:rsid w:val="005D6417"/>
    <w:rsid w:val="005D674B"/>
    <w:rsid w:val="005D68AB"/>
    <w:rsid w:val="005D6EDF"/>
    <w:rsid w:val="005D7F4A"/>
    <w:rsid w:val="005E09B1"/>
    <w:rsid w:val="005E0CA4"/>
    <w:rsid w:val="005E12B2"/>
    <w:rsid w:val="005E1504"/>
    <w:rsid w:val="005E2832"/>
    <w:rsid w:val="005E290F"/>
    <w:rsid w:val="005E303A"/>
    <w:rsid w:val="005E3257"/>
    <w:rsid w:val="005E35EA"/>
    <w:rsid w:val="005E4021"/>
    <w:rsid w:val="005E4152"/>
    <w:rsid w:val="005E5835"/>
    <w:rsid w:val="005E5FC7"/>
    <w:rsid w:val="005E69ED"/>
    <w:rsid w:val="005E6D42"/>
    <w:rsid w:val="005E70C9"/>
    <w:rsid w:val="005E7125"/>
    <w:rsid w:val="005E72C6"/>
    <w:rsid w:val="005E7BAF"/>
    <w:rsid w:val="005E7BD3"/>
    <w:rsid w:val="005E7C21"/>
    <w:rsid w:val="005F1038"/>
    <w:rsid w:val="005F1980"/>
    <w:rsid w:val="005F1B32"/>
    <w:rsid w:val="005F25E8"/>
    <w:rsid w:val="005F2871"/>
    <w:rsid w:val="005F548A"/>
    <w:rsid w:val="005F78C1"/>
    <w:rsid w:val="005F7C2C"/>
    <w:rsid w:val="00601023"/>
    <w:rsid w:val="0060211A"/>
    <w:rsid w:val="00602BDB"/>
    <w:rsid w:val="00602C50"/>
    <w:rsid w:val="00602D37"/>
    <w:rsid w:val="00602FF1"/>
    <w:rsid w:val="00603F65"/>
    <w:rsid w:val="00604F2E"/>
    <w:rsid w:val="00604FD0"/>
    <w:rsid w:val="00605337"/>
    <w:rsid w:val="00605733"/>
    <w:rsid w:val="00605780"/>
    <w:rsid w:val="00605A11"/>
    <w:rsid w:val="00605E6D"/>
    <w:rsid w:val="00606252"/>
    <w:rsid w:val="006076CA"/>
    <w:rsid w:val="00607716"/>
    <w:rsid w:val="0061017F"/>
    <w:rsid w:val="00610661"/>
    <w:rsid w:val="00610FDF"/>
    <w:rsid w:val="00611AB8"/>
    <w:rsid w:val="006124CA"/>
    <w:rsid w:val="00612DD2"/>
    <w:rsid w:val="00612EEE"/>
    <w:rsid w:val="00613722"/>
    <w:rsid w:val="0061409D"/>
    <w:rsid w:val="0061500A"/>
    <w:rsid w:val="006202D3"/>
    <w:rsid w:val="006217E6"/>
    <w:rsid w:val="00623702"/>
    <w:rsid w:val="00623DC7"/>
    <w:rsid w:val="00624D0E"/>
    <w:rsid w:val="0062515A"/>
    <w:rsid w:val="00625F8A"/>
    <w:rsid w:val="00626D1C"/>
    <w:rsid w:val="0062747F"/>
    <w:rsid w:val="00627E06"/>
    <w:rsid w:val="00631579"/>
    <w:rsid w:val="00631EB1"/>
    <w:rsid w:val="00632806"/>
    <w:rsid w:val="00632A0C"/>
    <w:rsid w:val="00633C18"/>
    <w:rsid w:val="00634192"/>
    <w:rsid w:val="00635EF3"/>
    <w:rsid w:val="00636C64"/>
    <w:rsid w:val="00641BBD"/>
    <w:rsid w:val="006429A0"/>
    <w:rsid w:val="00643792"/>
    <w:rsid w:val="0064394E"/>
    <w:rsid w:val="006446EA"/>
    <w:rsid w:val="00645623"/>
    <w:rsid w:val="00645809"/>
    <w:rsid w:val="00645EC6"/>
    <w:rsid w:val="00646470"/>
    <w:rsid w:val="00646784"/>
    <w:rsid w:val="00646C9B"/>
    <w:rsid w:val="0065018E"/>
    <w:rsid w:val="006501E5"/>
    <w:rsid w:val="006521C8"/>
    <w:rsid w:val="00652637"/>
    <w:rsid w:val="006526FD"/>
    <w:rsid w:val="0065275F"/>
    <w:rsid w:val="006528FF"/>
    <w:rsid w:val="00652EEF"/>
    <w:rsid w:val="00652F15"/>
    <w:rsid w:val="006537F7"/>
    <w:rsid w:val="00654018"/>
    <w:rsid w:val="006558B7"/>
    <w:rsid w:val="00655A91"/>
    <w:rsid w:val="006576AF"/>
    <w:rsid w:val="00657907"/>
    <w:rsid w:val="00657EFC"/>
    <w:rsid w:val="0066022F"/>
    <w:rsid w:val="00660D2D"/>
    <w:rsid w:val="00660D67"/>
    <w:rsid w:val="00661779"/>
    <w:rsid w:val="00662230"/>
    <w:rsid w:val="006627C1"/>
    <w:rsid w:val="006628F1"/>
    <w:rsid w:val="00662C17"/>
    <w:rsid w:val="006631E5"/>
    <w:rsid w:val="00663FF0"/>
    <w:rsid w:val="00664388"/>
    <w:rsid w:val="006650D4"/>
    <w:rsid w:val="006653EC"/>
    <w:rsid w:val="00665D76"/>
    <w:rsid w:val="0066608F"/>
    <w:rsid w:val="006662D1"/>
    <w:rsid w:val="006665AD"/>
    <w:rsid w:val="006671FA"/>
    <w:rsid w:val="006676BF"/>
    <w:rsid w:val="006678DF"/>
    <w:rsid w:val="006700E1"/>
    <w:rsid w:val="00670AF0"/>
    <w:rsid w:val="00670BC9"/>
    <w:rsid w:val="00673AB6"/>
    <w:rsid w:val="00674165"/>
    <w:rsid w:val="0067418F"/>
    <w:rsid w:val="00674D14"/>
    <w:rsid w:val="006771A6"/>
    <w:rsid w:val="0068026F"/>
    <w:rsid w:val="00680DA1"/>
    <w:rsid w:val="00680F49"/>
    <w:rsid w:val="0068150C"/>
    <w:rsid w:val="00681F20"/>
    <w:rsid w:val="0068202F"/>
    <w:rsid w:val="00682171"/>
    <w:rsid w:val="00684BA7"/>
    <w:rsid w:val="00684DA3"/>
    <w:rsid w:val="006850BE"/>
    <w:rsid w:val="00686C9D"/>
    <w:rsid w:val="0069048B"/>
    <w:rsid w:val="00690920"/>
    <w:rsid w:val="00690FEC"/>
    <w:rsid w:val="006926D2"/>
    <w:rsid w:val="00694C40"/>
    <w:rsid w:val="006950EE"/>
    <w:rsid w:val="006951E9"/>
    <w:rsid w:val="006956F1"/>
    <w:rsid w:val="0069578C"/>
    <w:rsid w:val="00696E42"/>
    <w:rsid w:val="006A2DB7"/>
    <w:rsid w:val="006A36AF"/>
    <w:rsid w:val="006A3792"/>
    <w:rsid w:val="006A3C1E"/>
    <w:rsid w:val="006A3C67"/>
    <w:rsid w:val="006A4823"/>
    <w:rsid w:val="006A4876"/>
    <w:rsid w:val="006A51B0"/>
    <w:rsid w:val="006A5419"/>
    <w:rsid w:val="006A7348"/>
    <w:rsid w:val="006A752B"/>
    <w:rsid w:val="006B015E"/>
    <w:rsid w:val="006B0872"/>
    <w:rsid w:val="006B0B6B"/>
    <w:rsid w:val="006B0F01"/>
    <w:rsid w:val="006B0FBE"/>
    <w:rsid w:val="006B112A"/>
    <w:rsid w:val="006B24B6"/>
    <w:rsid w:val="006B3562"/>
    <w:rsid w:val="006B37A7"/>
    <w:rsid w:val="006B3E8C"/>
    <w:rsid w:val="006B50C9"/>
    <w:rsid w:val="006B5AD8"/>
    <w:rsid w:val="006B5F28"/>
    <w:rsid w:val="006B62C7"/>
    <w:rsid w:val="006B6AC4"/>
    <w:rsid w:val="006B6D50"/>
    <w:rsid w:val="006B7BFA"/>
    <w:rsid w:val="006C07B7"/>
    <w:rsid w:val="006C0A81"/>
    <w:rsid w:val="006C0BB5"/>
    <w:rsid w:val="006C1BF7"/>
    <w:rsid w:val="006C2686"/>
    <w:rsid w:val="006C2B78"/>
    <w:rsid w:val="006C2D8A"/>
    <w:rsid w:val="006C2EA6"/>
    <w:rsid w:val="006C3B77"/>
    <w:rsid w:val="006C41F7"/>
    <w:rsid w:val="006C4AD9"/>
    <w:rsid w:val="006C5617"/>
    <w:rsid w:val="006C6D09"/>
    <w:rsid w:val="006D13BF"/>
    <w:rsid w:val="006D27E2"/>
    <w:rsid w:val="006D34CB"/>
    <w:rsid w:val="006D3DFC"/>
    <w:rsid w:val="006D41F8"/>
    <w:rsid w:val="006D4A87"/>
    <w:rsid w:val="006D4CA9"/>
    <w:rsid w:val="006D4CF1"/>
    <w:rsid w:val="006D555A"/>
    <w:rsid w:val="006D6D2D"/>
    <w:rsid w:val="006D7510"/>
    <w:rsid w:val="006D7663"/>
    <w:rsid w:val="006D7C64"/>
    <w:rsid w:val="006E056B"/>
    <w:rsid w:val="006E05AC"/>
    <w:rsid w:val="006E0FDE"/>
    <w:rsid w:val="006E2149"/>
    <w:rsid w:val="006E28A8"/>
    <w:rsid w:val="006E46BB"/>
    <w:rsid w:val="006E4E13"/>
    <w:rsid w:val="006E5AF0"/>
    <w:rsid w:val="006E5CC9"/>
    <w:rsid w:val="006E6A2F"/>
    <w:rsid w:val="006E6B66"/>
    <w:rsid w:val="006E701A"/>
    <w:rsid w:val="006E7F09"/>
    <w:rsid w:val="006F0CC0"/>
    <w:rsid w:val="006F0F85"/>
    <w:rsid w:val="006F13C9"/>
    <w:rsid w:val="006F1E75"/>
    <w:rsid w:val="006F207B"/>
    <w:rsid w:val="006F26CD"/>
    <w:rsid w:val="006F28CB"/>
    <w:rsid w:val="006F3885"/>
    <w:rsid w:val="006F3C0E"/>
    <w:rsid w:val="006F3DEF"/>
    <w:rsid w:val="006F4868"/>
    <w:rsid w:val="006F4D4E"/>
    <w:rsid w:val="006F4E9D"/>
    <w:rsid w:val="006F5C4C"/>
    <w:rsid w:val="006F606F"/>
    <w:rsid w:val="006F63FD"/>
    <w:rsid w:val="006F6C1C"/>
    <w:rsid w:val="007001F4"/>
    <w:rsid w:val="0070023C"/>
    <w:rsid w:val="007003D1"/>
    <w:rsid w:val="007007D0"/>
    <w:rsid w:val="007015B1"/>
    <w:rsid w:val="00702ED5"/>
    <w:rsid w:val="00704CF6"/>
    <w:rsid w:val="00704E57"/>
    <w:rsid w:val="00705629"/>
    <w:rsid w:val="007057CC"/>
    <w:rsid w:val="00705D5F"/>
    <w:rsid w:val="00706305"/>
    <w:rsid w:val="00706F4A"/>
    <w:rsid w:val="00707B03"/>
    <w:rsid w:val="0071082B"/>
    <w:rsid w:val="00710D0B"/>
    <w:rsid w:val="00711379"/>
    <w:rsid w:val="007121B4"/>
    <w:rsid w:val="00712F7E"/>
    <w:rsid w:val="00713233"/>
    <w:rsid w:val="00713738"/>
    <w:rsid w:val="00714A4A"/>
    <w:rsid w:val="00715576"/>
    <w:rsid w:val="00716E14"/>
    <w:rsid w:val="007201DF"/>
    <w:rsid w:val="00721147"/>
    <w:rsid w:val="00721FEE"/>
    <w:rsid w:val="00722317"/>
    <w:rsid w:val="00725A82"/>
    <w:rsid w:val="007263DD"/>
    <w:rsid w:val="00726EF0"/>
    <w:rsid w:val="00727087"/>
    <w:rsid w:val="0072769A"/>
    <w:rsid w:val="00730190"/>
    <w:rsid w:val="007301D9"/>
    <w:rsid w:val="0073023B"/>
    <w:rsid w:val="007306ED"/>
    <w:rsid w:val="00730E98"/>
    <w:rsid w:val="007313F1"/>
    <w:rsid w:val="00731C27"/>
    <w:rsid w:val="007332F7"/>
    <w:rsid w:val="007335E3"/>
    <w:rsid w:val="007336A1"/>
    <w:rsid w:val="00733A8F"/>
    <w:rsid w:val="00733BAC"/>
    <w:rsid w:val="00733CB7"/>
    <w:rsid w:val="00733E1B"/>
    <w:rsid w:val="00734FDD"/>
    <w:rsid w:val="007357B6"/>
    <w:rsid w:val="00735E97"/>
    <w:rsid w:val="00736272"/>
    <w:rsid w:val="00736628"/>
    <w:rsid w:val="00736BAC"/>
    <w:rsid w:val="00736CF5"/>
    <w:rsid w:val="00737F59"/>
    <w:rsid w:val="00737FA5"/>
    <w:rsid w:val="00740455"/>
    <w:rsid w:val="00740F10"/>
    <w:rsid w:val="00741E05"/>
    <w:rsid w:val="00743477"/>
    <w:rsid w:val="00743DFD"/>
    <w:rsid w:val="00744120"/>
    <w:rsid w:val="00744B30"/>
    <w:rsid w:val="0074567A"/>
    <w:rsid w:val="00745741"/>
    <w:rsid w:val="007468FF"/>
    <w:rsid w:val="00747697"/>
    <w:rsid w:val="007478C7"/>
    <w:rsid w:val="00750464"/>
    <w:rsid w:val="00751BCD"/>
    <w:rsid w:val="00752984"/>
    <w:rsid w:val="007529BA"/>
    <w:rsid w:val="0075432F"/>
    <w:rsid w:val="007559AC"/>
    <w:rsid w:val="00755D42"/>
    <w:rsid w:val="00755E24"/>
    <w:rsid w:val="00757619"/>
    <w:rsid w:val="00760578"/>
    <w:rsid w:val="00760803"/>
    <w:rsid w:val="00760B7C"/>
    <w:rsid w:val="007615BA"/>
    <w:rsid w:val="0076174D"/>
    <w:rsid w:val="00762619"/>
    <w:rsid w:val="00763300"/>
    <w:rsid w:val="007634C8"/>
    <w:rsid w:val="00764603"/>
    <w:rsid w:val="00766AEA"/>
    <w:rsid w:val="00767ACE"/>
    <w:rsid w:val="00771837"/>
    <w:rsid w:val="00771E14"/>
    <w:rsid w:val="00772081"/>
    <w:rsid w:val="00772927"/>
    <w:rsid w:val="00772CB5"/>
    <w:rsid w:val="00772FAE"/>
    <w:rsid w:val="00773A9A"/>
    <w:rsid w:val="007801ED"/>
    <w:rsid w:val="00780C1A"/>
    <w:rsid w:val="00782403"/>
    <w:rsid w:val="007832F6"/>
    <w:rsid w:val="0078361B"/>
    <w:rsid w:val="0078377F"/>
    <w:rsid w:val="007837D7"/>
    <w:rsid w:val="00783810"/>
    <w:rsid w:val="00784296"/>
    <w:rsid w:val="0078434E"/>
    <w:rsid w:val="00784ED3"/>
    <w:rsid w:val="0078526F"/>
    <w:rsid w:val="00786327"/>
    <w:rsid w:val="00786480"/>
    <w:rsid w:val="00787188"/>
    <w:rsid w:val="00787674"/>
    <w:rsid w:val="007876AB"/>
    <w:rsid w:val="0079051C"/>
    <w:rsid w:val="00790789"/>
    <w:rsid w:val="00790AE3"/>
    <w:rsid w:val="00790EC7"/>
    <w:rsid w:val="00790FAD"/>
    <w:rsid w:val="0079146B"/>
    <w:rsid w:val="0079200D"/>
    <w:rsid w:val="00792684"/>
    <w:rsid w:val="00792859"/>
    <w:rsid w:val="007930ED"/>
    <w:rsid w:val="00793D59"/>
    <w:rsid w:val="007943AC"/>
    <w:rsid w:val="00794A53"/>
    <w:rsid w:val="00795A2A"/>
    <w:rsid w:val="00796DBD"/>
    <w:rsid w:val="007978DD"/>
    <w:rsid w:val="00797C4B"/>
    <w:rsid w:val="007A01D5"/>
    <w:rsid w:val="007A1369"/>
    <w:rsid w:val="007A1542"/>
    <w:rsid w:val="007A19BA"/>
    <w:rsid w:val="007A2D1E"/>
    <w:rsid w:val="007A2FDB"/>
    <w:rsid w:val="007A3092"/>
    <w:rsid w:val="007A3534"/>
    <w:rsid w:val="007A3E35"/>
    <w:rsid w:val="007A4E47"/>
    <w:rsid w:val="007A59FE"/>
    <w:rsid w:val="007A6927"/>
    <w:rsid w:val="007A695A"/>
    <w:rsid w:val="007A69D1"/>
    <w:rsid w:val="007A7895"/>
    <w:rsid w:val="007B0064"/>
    <w:rsid w:val="007B0278"/>
    <w:rsid w:val="007B1900"/>
    <w:rsid w:val="007B2934"/>
    <w:rsid w:val="007B4B21"/>
    <w:rsid w:val="007B5E14"/>
    <w:rsid w:val="007B5E35"/>
    <w:rsid w:val="007B65BD"/>
    <w:rsid w:val="007B6B44"/>
    <w:rsid w:val="007B6B82"/>
    <w:rsid w:val="007C0301"/>
    <w:rsid w:val="007C033D"/>
    <w:rsid w:val="007C1609"/>
    <w:rsid w:val="007C16CF"/>
    <w:rsid w:val="007C18B8"/>
    <w:rsid w:val="007C3E72"/>
    <w:rsid w:val="007C40DE"/>
    <w:rsid w:val="007C451E"/>
    <w:rsid w:val="007C471A"/>
    <w:rsid w:val="007C5996"/>
    <w:rsid w:val="007C6639"/>
    <w:rsid w:val="007C6B16"/>
    <w:rsid w:val="007C7315"/>
    <w:rsid w:val="007C734E"/>
    <w:rsid w:val="007C7565"/>
    <w:rsid w:val="007C7D4D"/>
    <w:rsid w:val="007D0948"/>
    <w:rsid w:val="007D2517"/>
    <w:rsid w:val="007D29AC"/>
    <w:rsid w:val="007D2ED8"/>
    <w:rsid w:val="007D353C"/>
    <w:rsid w:val="007D450A"/>
    <w:rsid w:val="007D4C32"/>
    <w:rsid w:val="007D5851"/>
    <w:rsid w:val="007D74FA"/>
    <w:rsid w:val="007E018A"/>
    <w:rsid w:val="007E0DA6"/>
    <w:rsid w:val="007E1D7C"/>
    <w:rsid w:val="007E24C2"/>
    <w:rsid w:val="007E26A3"/>
    <w:rsid w:val="007E2C84"/>
    <w:rsid w:val="007E3C78"/>
    <w:rsid w:val="007E4120"/>
    <w:rsid w:val="007E4551"/>
    <w:rsid w:val="007E48C7"/>
    <w:rsid w:val="007E6270"/>
    <w:rsid w:val="007E7396"/>
    <w:rsid w:val="007E7CA2"/>
    <w:rsid w:val="007F0686"/>
    <w:rsid w:val="007F14A3"/>
    <w:rsid w:val="007F1AE1"/>
    <w:rsid w:val="007F2012"/>
    <w:rsid w:val="007F496C"/>
    <w:rsid w:val="007F54A5"/>
    <w:rsid w:val="007F57C7"/>
    <w:rsid w:val="007F5892"/>
    <w:rsid w:val="007F5C52"/>
    <w:rsid w:val="007F63DA"/>
    <w:rsid w:val="007F658E"/>
    <w:rsid w:val="007F6817"/>
    <w:rsid w:val="007F6E83"/>
    <w:rsid w:val="007F6E8A"/>
    <w:rsid w:val="007F7719"/>
    <w:rsid w:val="007F7B1E"/>
    <w:rsid w:val="007F7BD9"/>
    <w:rsid w:val="00800160"/>
    <w:rsid w:val="0080019E"/>
    <w:rsid w:val="00800716"/>
    <w:rsid w:val="00800D75"/>
    <w:rsid w:val="00802118"/>
    <w:rsid w:val="008024BE"/>
    <w:rsid w:val="00802919"/>
    <w:rsid w:val="00802E1E"/>
    <w:rsid w:val="00803354"/>
    <w:rsid w:val="008045F8"/>
    <w:rsid w:val="00806B47"/>
    <w:rsid w:val="0080764A"/>
    <w:rsid w:val="00807ABE"/>
    <w:rsid w:val="00810456"/>
    <w:rsid w:val="00810B42"/>
    <w:rsid w:val="0081127D"/>
    <w:rsid w:val="008114FA"/>
    <w:rsid w:val="00811502"/>
    <w:rsid w:val="008118CE"/>
    <w:rsid w:val="00811CFA"/>
    <w:rsid w:val="00811FA6"/>
    <w:rsid w:val="008121FD"/>
    <w:rsid w:val="0081283B"/>
    <w:rsid w:val="00813B95"/>
    <w:rsid w:val="00814B9B"/>
    <w:rsid w:val="00815C6A"/>
    <w:rsid w:val="008164DB"/>
    <w:rsid w:val="00816778"/>
    <w:rsid w:val="0081691A"/>
    <w:rsid w:val="008169AE"/>
    <w:rsid w:val="00816E4D"/>
    <w:rsid w:val="00820BF0"/>
    <w:rsid w:val="00820EF6"/>
    <w:rsid w:val="008212DF"/>
    <w:rsid w:val="008228CF"/>
    <w:rsid w:val="00822ED5"/>
    <w:rsid w:val="00824111"/>
    <w:rsid w:val="008250D2"/>
    <w:rsid w:val="0082532E"/>
    <w:rsid w:val="008253C2"/>
    <w:rsid w:val="008268A6"/>
    <w:rsid w:val="00826D85"/>
    <w:rsid w:val="008272EA"/>
    <w:rsid w:val="008279EA"/>
    <w:rsid w:val="00830C9B"/>
    <w:rsid w:val="00831438"/>
    <w:rsid w:val="0083152C"/>
    <w:rsid w:val="00833141"/>
    <w:rsid w:val="008335CC"/>
    <w:rsid w:val="0083392C"/>
    <w:rsid w:val="0083489D"/>
    <w:rsid w:val="0083534B"/>
    <w:rsid w:val="00835FC2"/>
    <w:rsid w:val="00836056"/>
    <w:rsid w:val="0083797C"/>
    <w:rsid w:val="008403EE"/>
    <w:rsid w:val="0084092E"/>
    <w:rsid w:val="008409C0"/>
    <w:rsid w:val="0084219A"/>
    <w:rsid w:val="00842AFA"/>
    <w:rsid w:val="00842D8E"/>
    <w:rsid w:val="00843832"/>
    <w:rsid w:val="00843CC3"/>
    <w:rsid w:val="00843E52"/>
    <w:rsid w:val="008459F7"/>
    <w:rsid w:val="00846591"/>
    <w:rsid w:val="0084695E"/>
    <w:rsid w:val="00846D28"/>
    <w:rsid w:val="00847EAD"/>
    <w:rsid w:val="00850938"/>
    <w:rsid w:val="00851436"/>
    <w:rsid w:val="0085189A"/>
    <w:rsid w:val="00852343"/>
    <w:rsid w:val="008530C0"/>
    <w:rsid w:val="00853174"/>
    <w:rsid w:val="00853472"/>
    <w:rsid w:val="008537FC"/>
    <w:rsid w:val="00853F74"/>
    <w:rsid w:val="00854E09"/>
    <w:rsid w:val="00855393"/>
    <w:rsid w:val="00855E4E"/>
    <w:rsid w:val="008561E8"/>
    <w:rsid w:val="008579AC"/>
    <w:rsid w:val="00857B81"/>
    <w:rsid w:val="0086028E"/>
    <w:rsid w:val="00860FF3"/>
    <w:rsid w:val="00861004"/>
    <w:rsid w:val="0086101D"/>
    <w:rsid w:val="008630E1"/>
    <w:rsid w:val="00863120"/>
    <w:rsid w:val="00863742"/>
    <w:rsid w:val="008643BF"/>
    <w:rsid w:val="0086442B"/>
    <w:rsid w:val="00864844"/>
    <w:rsid w:val="008654C4"/>
    <w:rsid w:val="00866144"/>
    <w:rsid w:val="0086671D"/>
    <w:rsid w:val="008668FF"/>
    <w:rsid w:val="00866A75"/>
    <w:rsid w:val="00866AE0"/>
    <w:rsid w:val="00867CD4"/>
    <w:rsid w:val="008701EA"/>
    <w:rsid w:val="008702E3"/>
    <w:rsid w:val="00870826"/>
    <w:rsid w:val="00870C96"/>
    <w:rsid w:val="00870F81"/>
    <w:rsid w:val="008713DD"/>
    <w:rsid w:val="008719A0"/>
    <w:rsid w:val="00871FCE"/>
    <w:rsid w:val="00873305"/>
    <w:rsid w:val="008734D6"/>
    <w:rsid w:val="00873CC0"/>
    <w:rsid w:val="00874ADF"/>
    <w:rsid w:val="00874DB9"/>
    <w:rsid w:val="008754EE"/>
    <w:rsid w:val="00875673"/>
    <w:rsid w:val="00875B10"/>
    <w:rsid w:val="00876885"/>
    <w:rsid w:val="00876BEA"/>
    <w:rsid w:val="00877052"/>
    <w:rsid w:val="008773F5"/>
    <w:rsid w:val="0087774D"/>
    <w:rsid w:val="008779EF"/>
    <w:rsid w:val="00877ACF"/>
    <w:rsid w:val="008807DD"/>
    <w:rsid w:val="00880E7C"/>
    <w:rsid w:val="008816BE"/>
    <w:rsid w:val="0088222E"/>
    <w:rsid w:val="00882745"/>
    <w:rsid w:val="00882A47"/>
    <w:rsid w:val="00884297"/>
    <w:rsid w:val="0088460A"/>
    <w:rsid w:val="00884872"/>
    <w:rsid w:val="00884DBE"/>
    <w:rsid w:val="008852A0"/>
    <w:rsid w:val="00885A24"/>
    <w:rsid w:val="00885F53"/>
    <w:rsid w:val="00885F8E"/>
    <w:rsid w:val="008866CA"/>
    <w:rsid w:val="00886D2C"/>
    <w:rsid w:val="0088729A"/>
    <w:rsid w:val="00887E83"/>
    <w:rsid w:val="00887EF9"/>
    <w:rsid w:val="00887FDA"/>
    <w:rsid w:val="00890408"/>
    <w:rsid w:val="00891204"/>
    <w:rsid w:val="0089201B"/>
    <w:rsid w:val="00892A4A"/>
    <w:rsid w:val="00892B09"/>
    <w:rsid w:val="00892B3A"/>
    <w:rsid w:val="00892BAE"/>
    <w:rsid w:val="00893AD2"/>
    <w:rsid w:val="008950EB"/>
    <w:rsid w:val="00895B39"/>
    <w:rsid w:val="00896EDD"/>
    <w:rsid w:val="008979D2"/>
    <w:rsid w:val="008A0CE2"/>
    <w:rsid w:val="008A0E42"/>
    <w:rsid w:val="008A11B1"/>
    <w:rsid w:val="008A18E7"/>
    <w:rsid w:val="008A1D65"/>
    <w:rsid w:val="008A2989"/>
    <w:rsid w:val="008A2B97"/>
    <w:rsid w:val="008A487F"/>
    <w:rsid w:val="008A4EE0"/>
    <w:rsid w:val="008A500D"/>
    <w:rsid w:val="008A60EE"/>
    <w:rsid w:val="008A64F2"/>
    <w:rsid w:val="008A6F92"/>
    <w:rsid w:val="008A7198"/>
    <w:rsid w:val="008B067C"/>
    <w:rsid w:val="008B1318"/>
    <w:rsid w:val="008B20FC"/>
    <w:rsid w:val="008B2BFE"/>
    <w:rsid w:val="008B2FDB"/>
    <w:rsid w:val="008B3034"/>
    <w:rsid w:val="008B3907"/>
    <w:rsid w:val="008B392C"/>
    <w:rsid w:val="008B3FC8"/>
    <w:rsid w:val="008B411E"/>
    <w:rsid w:val="008B4614"/>
    <w:rsid w:val="008B484E"/>
    <w:rsid w:val="008B5093"/>
    <w:rsid w:val="008B50DF"/>
    <w:rsid w:val="008B5A8A"/>
    <w:rsid w:val="008B5ED6"/>
    <w:rsid w:val="008B6663"/>
    <w:rsid w:val="008B6949"/>
    <w:rsid w:val="008B6FA2"/>
    <w:rsid w:val="008B7353"/>
    <w:rsid w:val="008C0164"/>
    <w:rsid w:val="008C0E8D"/>
    <w:rsid w:val="008C1C66"/>
    <w:rsid w:val="008C2012"/>
    <w:rsid w:val="008C2050"/>
    <w:rsid w:val="008C3321"/>
    <w:rsid w:val="008C3E17"/>
    <w:rsid w:val="008C4EE8"/>
    <w:rsid w:val="008C545E"/>
    <w:rsid w:val="008C58E8"/>
    <w:rsid w:val="008C60D9"/>
    <w:rsid w:val="008C680E"/>
    <w:rsid w:val="008C69A8"/>
    <w:rsid w:val="008C6A70"/>
    <w:rsid w:val="008C6DBD"/>
    <w:rsid w:val="008C6E37"/>
    <w:rsid w:val="008C77FF"/>
    <w:rsid w:val="008D1856"/>
    <w:rsid w:val="008D37F8"/>
    <w:rsid w:val="008D3B1B"/>
    <w:rsid w:val="008D40B7"/>
    <w:rsid w:val="008D5975"/>
    <w:rsid w:val="008D6B19"/>
    <w:rsid w:val="008D756D"/>
    <w:rsid w:val="008D764F"/>
    <w:rsid w:val="008D7885"/>
    <w:rsid w:val="008D7ADE"/>
    <w:rsid w:val="008D7DDF"/>
    <w:rsid w:val="008E0583"/>
    <w:rsid w:val="008E05B4"/>
    <w:rsid w:val="008E194B"/>
    <w:rsid w:val="008E19FF"/>
    <w:rsid w:val="008E1F01"/>
    <w:rsid w:val="008E2E1F"/>
    <w:rsid w:val="008E2E60"/>
    <w:rsid w:val="008E356A"/>
    <w:rsid w:val="008E3B28"/>
    <w:rsid w:val="008E472B"/>
    <w:rsid w:val="008E5EF7"/>
    <w:rsid w:val="008E617E"/>
    <w:rsid w:val="008E6B1B"/>
    <w:rsid w:val="008E7F1E"/>
    <w:rsid w:val="008F1158"/>
    <w:rsid w:val="008F1758"/>
    <w:rsid w:val="008F3B3C"/>
    <w:rsid w:val="008F41C0"/>
    <w:rsid w:val="008F43D6"/>
    <w:rsid w:val="008F6703"/>
    <w:rsid w:val="009000D4"/>
    <w:rsid w:val="00900788"/>
    <w:rsid w:val="009015F9"/>
    <w:rsid w:val="00901ADF"/>
    <w:rsid w:val="00901B09"/>
    <w:rsid w:val="009026F5"/>
    <w:rsid w:val="00903ECE"/>
    <w:rsid w:val="00903F41"/>
    <w:rsid w:val="0090401E"/>
    <w:rsid w:val="00904198"/>
    <w:rsid w:val="00904870"/>
    <w:rsid w:val="00904FC7"/>
    <w:rsid w:val="009061CD"/>
    <w:rsid w:val="009064CF"/>
    <w:rsid w:val="00906A14"/>
    <w:rsid w:val="00906E23"/>
    <w:rsid w:val="00906F52"/>
    <w:rsid w:val="00907267"/>
    <w:rsid w:val="00910660"/>
    <w:rsid w:val="00910C57"/>
    <w:rsid w:val="009124A0"/>
    <w:rsid w:val="009124F2"/>
    <w:rsid w:val="00913104"/>
    <w:rsid w:val="00913728"/>
    <w:rsid w:val="0091374D"/>
    <w:rsid w:val="00913760"/>
    <w:rsid w:val="0091419C"/>
    <w:rsid w:val="00914AD0"/>
    <w:rsid w:val="00914D89"/>
    <w:rsid w:val="0091599F"/>
    <w:rsid w:val="00915B94"/>
    <w:rsid w:val="00916381"/>
    <w:rsid w:val="0091713F"/>
    <w:rsid w:val="009173D7"/>
    <w:rsid w:val="00920AAB"/>
    <w:rsid w:val="0092204A"/>
    <w:rsid w:val="0092269B"/>
    <w:rsid w:val="0092394D"/>
    <w:rsid w:val="00923EDE"/>
    <w:rsid w:val="00923F93"/>
    <w:rsid w:val="00924E76"/>
    <w:rsid w:val="009265F5"/>
    <w:rsid w:val="00926AAF"/>
    <w:rsid w:val="00927306"/>
    <w:rsid w:val="00930632"/>
    <w:rsid w:val="0093266E"/>
    <w:rsid w:val="009327CA"/>
    <w:rsid w:val="0093300D"/>
    <w:rsid w:val="00933B9A"/>
    <w:rsid w:val="0093405E"/>
    <w:rsid w:val="00934520"/>
    <w:rsid w:val="00934A00"/>
    <w:rsid w:val="009353F4"/>
    <w:rsid w:val="00935D92"/>
    <w:rsid w:val="00935DEF"/>
    <w:rsid w:val="00936607"/>
    <w:rsid w:val="009406F4"/>
    <w:rsid w:val="00940870"/>
    <w:rsid w:val="009408AD"/>
    <w:rsid w:val="00943908"/>
    <w:rsid w:val="00944186"/>
    <w:rsid w:val="009441A2"/>
    <w:rsid w:val="0094437A"/>
    <w:rsid w:val="00944EF1"/>
    <w:rsid w:val="0094714D"/>
    <w:rsid w:val="009511EA"/>
    <w:rsid w:val="00951ABD"/>
    <w:rsid w:val="00952F83"/>
    <w:rsid w:val="009534B3"/>
    <w:rsid w:val="00954315"/>
    <w:rsid w:val="009548D8"/>
    <w:rsid w:val="00954B48"/>
    <w:rsid w:val="00954E59"/>
    <w:rsid w:val="00954F0A"/>
    <w:rsid w:val="0095617F"/>
    <w:rsid w:val="00956258"/>
    <w:rsid w:val="009567D7"/>
    <w:rsid w:val="00957C02"/>
    <w:rsid w:val="009603BA"/>
    <w:rsid w:val="009605B1"/>
    <w:rsid w:val="009605D7"/>
    <w:rsid w:val="00961476"/>
    <w:rsid w:val="00961E19"/>
    <w:rsid w:val="009622B6"/>
    <w:rsid w:val="00962536"/>
    <w:rsid w:val="009628CA"/>
    <w:rsid w:val="00962A21"/>
    <w:rsid w:val="00962F03"/>
    <w:rsid w:val="009635B9"/>
    <w:rsid w:val="009641F7"/>
    <w:rsid w:val="00964CAC"/>
    <w:rsid w:val="00965524"/>
    <w:rsid w:val="00966135"/>
    <w:rsid w:val="00966544"/>
    <w:rsid w:val="009666DB"/>
    <w:rsid w:val="00966C59"/>
    <w:rsid w:val="009670EB"/>
    <w:rsid w:val="00967E1A"/>
    <w:rsid w:val="009709F0"/>
    <w:rsid w:val="00970B44"/>
    <w:rsid w:val="0097265E"/>
    <w:rsid w:val="00972D8F"/>
    <w:rsid w:val="00973525"/>
    <w:rsid w:val="00974F4F"/>
    <w:rsid w:val="0097531E"/>
    <w:rsid w:val="00975402"/>
    <w:rsid w:val="009754DD"/>
    <w:rsid w:val="009758C9"/>
    <w:rsid w:val="00975B8C"/>
    <w:rsid w:val="009764A3"/>
    <w:rsid w:val="00976D1F"/>
    <w:rsid w:val="0097785D"/>
    <w:rsid w:val="009815AB"/>
    <w:rsid w:val="009817D8"/>
    <w:rsid w:val="00982C8B"/>
    <w:rsid w:val="0098307B"/>
    <w:rsid w:val="0098443A"/>
    <w:rsid w:val="009844BD"/>
    <w:rsid w:val="00985490"/>
    <w:rsid w:val="00987352"/>
    <w:rsid w:val="0099023C"/>
    <w:rsid w:val="00990636"/>
    <w:rsid w:val="00991388"/>
    <w:rsid w:val="009923BB"/>
    <w:rsid w:val="00993443"/>
    <w:rsid w:val="00993D0B"/>
    <w:rsid w:val="00993E3B"/>
    <w:rsid w:val="00993E44"/>
    <w:rsid w:val="009946A5"/>
    <w:rsid w:val="00994A91"/>
    <w:rsid w:val="00994CC5"/>
    <w:rsid w:val="00995215"/>
    <w:rsid w:val="009954B1"/>
    <w:rsid w:val="009954C6"/>
    <w:rsid w:val="009955EF"/>
    <w:rsid w:val="00995F9D"/>
    <w:rsid w:val="00997455"/>
    <w:rsid w:val="009975EC"/>
    <w:rsid w:val="00997B2E"/>
    <w:rsid w:val="00997E01"/>
    <w:rsid w:val="009A0AF7"/>
    <w:rsid w:val="009A11D9"/>
    <w:rsid w:val="009A13D3"/>
    <w:rsid w:val="009A1D30"/>
    <w:rsid w:val="009A1E2D"/>
    <w:rsid w:val="009A2366"/>
    <w:rsid w:val="009A23BD"/>
    <w:rsid w:val="009A2B84"/>
    <w:rsid w:val="009A3BE9"/>
    <w:rsid w:val="009A3D5E"/>
    <w:rsid w:val="009A3E21"/>
    <w:rsid w:val="009A4176"/>
    <w:rsid w:val="009A48BA"/>
    <w:rsid w:val="009A58C5"/>
    <w:rsid w:val="009A66FB"/>
    <w:rsid w:val="009A6DD7"/>
    <w:rsid w:val="009A6F74"/>
    <w:rsid w:val="009B0548"/>
    <w:rsid w:val="009B2722"/>
    <w:rsid w:val="009B2B60"/>
    <w:rsid w:val="009B4990"/>
    <w:rsid w:val="009B4A62"/>
    <w:rsid w:val="009B56F6"/>
    <w:rsid w:val="009B63E4"/>
    <w:rsid w:val="009B646F"/>
    <w:rsid w:val="009B662C"/>
    <w:rsid w:val="009B686E"/>
    <w:rsid w:val="009B6DFC"/>
    <w:rsid w:val="009B72FB"/>
    <w:rsid w:val="009B7B16"/>
    <w:rsid w:val="009B7C5A"/>
    <w:rsid w:val="009B7EA9"/>
    <w:rsid w:val="009C0510"/>
    <w:rsid w:val="009C0DB0"/>
    <w:rsid w:val="009C2D64"/>
    <w:rsid w:val="009C32DF"/>
    <w:rsid w:val="009C3338"/>
    <w:rsid w:val="009C3446"/>
    <w:rsid w:val="009C4FD4"/>
    <w:rsid w:val="009C5B53"/>
    <w:rsid w:val="009C60FC"/>
    <w:rsid w:val="009C689C"/>
    <w:rsid w:val="009C6A73"/>
    <w:rsid w:val="009C6AAE"/>
    <w:rsid w:val="009C6E13"/>
    <w:rsid w:val="009C7B09"/>
    <w:rsid w:val="009D02A9"/>
    <w:rsid w:val="009D03E8"/>
    <w:rsid w:val="009D0805"/>
    <w:rsid w:val="009D0BB2"/>
    <w:rsid w:val="009D16BA"/>
    <w:rsid w:val="009D26D0"/>
    <w:rsid w:val="009D38D8"/>
    <w:rsid w:val="009D3FC6"/>
    <w:rsid w:val="009D4674"/>
    <w:rsid w:val="009D5653"/>
    <w:rsid w:val="009D62C4"/>
    <w:rsid w:val="009D7027"/>
    <w:rsid w:val="009E1632"/>
    <w:rsid w:val="009E2221"/>
    <w:rsid w:val="009E2A6A"/>
    <w:rsid w:val="009E2C7C"/>
    <w:rsid w:val="009E2E51"/>
    <w:rsid w:val="009E32EE"/>
    <w:rsid w:val="009E3D6B"/>
    <w:rsid w:val="009E3EA1"/>
    <w:rsid w:val="009E3ECC"/>
    <w:rsid w:val="009E4A40"/>
    <w:rsid w:val="009E5DE9"/>
    <w:rsid w:val="009E6EC7"/>
    <w:rsid w:val="009F0F38"/>
    <w:rsid w:val="009F104B"/>
    <w:rsid w:val="009F28C8"/>
    <w:rsid w:val="009F3427"/>
    <w:rsid w:val="009F3A51"/>
    <w:rsid w:val="009F50EF"/>
    <w:rsid w:val="009F5704"/>
    <w:rsid w:val="009F5ACB"/>
    <w:rsid w:val="009F6720"/>
    <w:rsid w:val="009F69E9"/>
    <w:rsid w:val="009F7566"/>
    <w:rsid w:val="009F7E0D"/>
    <w:rsid w:val="009F7EDB"/>
    <w:rsid w:val="009F7FD2"/>
    <w:rsid w:val="00A00A81"/>
    <w:rsid w:val="00A01326"/>
    <w:rsid w:val="00A01EB2"/>
    <w:rsid w:val="00A02517"/>
    <w:rsid w:val="00A03F05"/>
    <w:rsid w:val="00A03F79"/>
    <w:rsid w:val="00A04A5F"/>
    <w:rsid w:val="00A067DF"/>
    <w:rsid w:val="00A06BC1"/>
    <w:rsid w:val="00A06C88"/>
    <w:rsid w:val="00A10435"/>
    <w:rsid w:val="00A131C6"/>
    <w:rsid w:val="00A133D5"/>
    <w:rsid w:val="00A13812"/>
    <w:rsid w:val="00A14F86"/>
    <w:rsid w:val="00A15721"/>
    <w:rsid w:val="00A157C9"/>
    <w:rsid w:val="00A16171"/>
    <w:rsid w:val="00A1669E"/>
    <w:rsid w:val="00A16C7F"/>
    <w:rsid w:val="00A16E8E"/>
    <w:rsid w:val="00A17D7E"/>
    <w:rsid w:val="00A22D5C"/>
    <w:rsid w:val="00A238DD"/>
    <w:rsid w:val="00A2413A"/>
    <w:rsid w:val="00A242A2"/>
    <w:rsid w:val="00A24DD2"/>
    <w:rsid w:val="00A25C50"/>
    <w:rsid w:val="00A266F0"/>
    <w:rsid w:val="00A26BC4"/>
    <w:rsid w:val="00A2706B"/>
    <w:rsid w:val="00A31675"/>
    <w:rsid w:val="00A31AAC"/>
    <w:rsid w:val="00A3202C"/>
    <w:rsid w:val="00A32531"/>
    <w:rsid w:val="00A32559"/>
    <w:rsid w:val="00A32869"/>
    <w:rsid w:val="00A331CC"/>
    <w:rsid w:val="00A342A7"/>
    <w:rsid w:val="00A34B41"/>
    <w:rsid w:val="00A35166"/>
    <w:rsid w:val="00A35DB4"/>
    <w:rsid w:val="00A36EBA"/>
    <w:rsid w:val="00A378F5"/>
    <w:rsid w:val="00A37FCA"/>
    <w:rsid w:val="00A4116F"/>
    <w:rsid w:val="00A41616"/>
    <w:rsid w:val="00A41E1C"/>
    <w:rsid w:val="00A4237A"/>
    <w:rsid w:val="00A42C46"/>
    <w:rsid w:val="00A4336A"/>
    <w:rsid w:val="00A43524"/>
    <w:rsid w:val="00A43A63"/>
    <w:rsid w:val="00A44000"/>
    <w:rsid w:val="00A4488D"/>
    <w:rsid w:val="00A44B88"/>
    <w:rsid w:val="00A44C20"/>
    <w:rsid w:val="00A44DBD"/>
    <w:rsid w:val="00A460B5"/>
    <w:rsid w:val="00A466BF"/>
    <w:rsid w:val="00A46C28"/>
    <w:rsid w:val="00A474EC"/>
    <w:rsid w:val="00A47A55"/>
    <w:rsid w:val="00A47DC1"/>
    <w:rsid w:val="00A50252"/>
    <w:rsid w:val="00A50563"/>
    <w:rsid w:val="00A509D3"/>
    <w:rsid w:val="00A5231F"/>
    <w:rsid w:val="00A5432A"/>
    <w:rsid w:val="00A54AC9"/>
    <w:rsid w:val="00A54D9E"/>
    <w:rsid w:val="00A54F44"/>
    <w:rsid w:val="00A55308"/>
    <w:rsid w:val="00A56179"/>
    <w:rsid w:val="00A5693A"/>
    <w:rsid w:val="00A56EEA"/>
    <w:rsid w:val="00A57800"/>
    <w:rsid w:val="00A57A2B"/>
    <w:rsid w:val="00A57EED"/>
    <w:rsid w:val="00A6008A"/>
    <w:rsid w:val="00A601B5"/>
    <w:rsid w:val="00A60F15"/>
    <w:rsid w:val="00A61477"/>
    <w:rsid w:val="00A61858"/>
    <w:rsid w:val="00A62231"/>
    <w:rsid w:val="00A62740"/>
    <w:rsid w:val="00A62B2C"/>
    <w:rsid w:val="00A63532"/>
    <w:rsid w:val="00A63EA2"/>
    <w:rsid w:val="00A63EED"/>
    <w:rsid w:val="00A64521"/>
    <w:rsid w:val="00A648AC"/>
    <w:rsid w:val="00A64FFE"/>
    <w:rsid w:val="00A673F6"/>
    <w:rsid w:val="00A67450"/>
    <w:rsid w:val="00A67856"/>
    <w:rsid w:val="00A679ED"/>
    <w:rsid w:val="00A67FCA"/>
    <w:rsid w:val="00A7028C"/>
    <w:rsid w:val="00A7044E"/>
    <w:rsid w:val="00A70E61"/>
    <w:rsid w:val="00A72514"/>
    <w:rsid w:val="00A72DF4"/>
    <w:rsid w:val="00A72EA9"/>
    <w:rsid w:val="00A73547"/>
    <w:rsid w:val="00A73CD5"/>
    <w:rsid w:val="00A745EC"/>
    <w:rsid w:val="00A757F8"/>
    <w:rsid w:val="00A75F88"/>
    <w:rsid w:val="00A76163"/>
    <w:rsid w:val="00A76591"/>
    <w:rsid w:val="00A774A4"/>
    <w:rsid w:val="00A777D1"/>
    <w:rsid w:val="00A818F3"/>
    <w:rsid w:val="00A81A41"/>
    <w:rsid w:val="00A822A5"/>
    <w:rsid w:val="00A8235C"/>
    <w:rsid w:val="00A8239B"/>
    <w:rsid w:val="00A825C6"/>
    <w:rsid w:val="00A83939"/>
    <w:rsid w:val="00A83FBA"/>
    <w:rsid w:val="00A84DE4"/>
    <w:rsid w:val="00A84EDB"/>
    <w:rsid w:val="00A851B7"/>
    <w:rsid w:val="00A85F89"/>
    <w:rsid w:val="00A8656B"/>
    <w:rsid w:val="00A86AEC"/>
    <w:rsid w:val="00A87660"/>
    <w:rsid w:val="00A878C3"/>
    <w:rsid w:val="00A87D8C"/>
    <w:rsid w:val="00A90C40"/>
    <w:rsid w:val="00A93750"/>
    <w:rsid w:val="00A940E5"/>
    <w:rsid w:val="00A9417E"/>
    <w:rsid w:val="00A94E92"/>
    <w:rsid w:val="00A957F9"/>
    <w:rsid w:val="00A96538"/>
    <w:rsid w:val="00A96662"/>
    <w:rsid w:val="00A9687E"/>
    <w:rsid w:val="00A96C9E"/>
    <w:rsid w:val="00A96E7E"/>
    <w:rsid w:val="00A978D9"/>
    <w:rsid w:val="00AA1791"/>
    <w:rsid w:val="00AA1B05"/>
    <w:rsid w:val="00AA1D99"/>
    <w:rsid w:val="00AA35AE"/>
    <w:rsid w:val="00AA5C61"/>
    <w:rsid w:val="00AA628E"/>
    <w:rsid w:val="00AA68BD"/>
    <w:rsid w:val="00AA723E"/>
    <w:rsid w:val="00AB03F0"/>
    <w:rsid w:val="00AB04FF"/>
    <w:rsid w:val="00AB078E"/>
    <w:rsid w:val="00AB1188"/>
    <w:rsid w:val="00AB1460"/>
    <w:rsid w:val="00AB1C6A"/>
    <w:rsid w:val="00AB1CFC"/>
    <w:rsid w:val="00AB2061"/>
    <w:rsid w:val="00AB2098"/>
    <w:rsid w:val="00AB34B0"/>
    <w:rsid w:val="00AB3D8E"/>
    <w:rsid w:val="00AB489D"/>
    <w:rsid w:val="00AB500B"/>
    <w:rsid w:val="00AB54FF"/>
    <w:rsid w:val="00AB650C"/>
    <w:rsid w:val="00AB65D5"/>
    <w:rsid w:val="00AB6759"/>
    <w:rsid w:val="00AB6B75"/>
    <w:rsid w:val="00AB7192"/>
    <w:rsid w:val="00AB732E"/>
    <w:rsid w:val="00AB79D4"/>
    <w:rsid w:val="00AC02FE"/>
    <w:rsid w:val="00AC0A64"/>
    <w:rsid w:val="00AC0DAB"/>
    <w:rsid w:val="00AC11FD"/>
    <w:rsid w:val="00AC1237"/>
    <w:rsid w:val="00AC1825"/>
    <w:rsid w:val="00AC2F37"/>
    <w:rsid w:val="00AC3D25"/>
    <w:rsid w:val="00AC4DD0"/>
    <w:rsid w:val="00AC4F93"/>
    <w:rsid w:val="00AC55CB"/>
    <w:rsid w:val="00AC5BB0"/>
    <w:rsid w:val="00AC6126"/>
    <w:rsid w:val="00AC662B"/>
    <w:rsid w:val="00AC685D"/>
    <w:rsid w:val="00AC6890"/>
    <w:rsid w:val="00AC6D4C"/>
    <w:rsid w:val="00AC7E56"/>
    <w:rsid w:val="00AD0DFA"/>
    <w:rsid w:val="00AD2E3D"/>
    <w:rsid w:val="00AD37EA"/>
    <w:rsid w:val="00AD3A45"/>
    <w:rsid w:val="00AD3AC7"/>
    <w:rsid w:val="00AD4640"/>
    <w:rsid w:val="00AD4B6E"/>
    <w:rsid w:val="00AD5200"/>
    <w:rsid w:val="00AD5CF1"/>
    <w:rsid w:val="00AD5E2B"/>
    <w:rsid w:val="00AD6B1A"/>
    <w:rsid w:val="00AD7130"/>
    <w:rsid w:val="00AD7C80"/>
    <w:rsid w:val="00AD7ECA"/>
    <w:rsid w:val="00AE02BB"/>
    <w:rsid w:val="00AE0939"/>
    <w:rsid w:val="00AE1C6C"/>
    <w:rsid w:val="00AE2A7D"/>
    <w:rsid w:val="00AE2FA0"/>
    <w:rsid w:val="00AE3699"/>
    <w:rsid w:val="00AE3850"/>
    <w:rsid w:val="00AE4A2D"/>
    <w:rsid w:val="00AE50E9"/>
    <w:rsid w:val="00AE6A81"/>
    <w:rsid w:val="00AE6FD6"/>
    <w:rsid w:val="00AE72A0"/>
    <w:rsid w:val="00AE7501"/>
    <w:rsid w:val="00AE7594"/>
    <w:rsid w:val="00AF05B9"/>
    <w:rsid w:val="00AF1058"/>
    <w:rsid w:val="00AF114F"/>
    <w:rsid w:val="00AF1F7F"/>
    <w:rsid w:val="00AF2373"/>
    <w:rsid w:val="00AF23CF"/>
    <w:rsid w:val="00AF2C6B"/>
    <w:rsid w:val="00AF3468"/>
    <w:rsid w:val="00AF35F2"/>
    <w:rsid w:val="00AF382D"/>
    <w:rsid w:val="00AF39E9"/>
    <w:rsid w:val="00AF3DED"/>
    <w:rsid w:val="00AF428C"/>
    <w:rsid w:val="00AF46F2"/>
    <w:rsid w:val="00AF4FAA"/>
    <w:rsid w:val="00AF528A"/>
    <w:rsid w:val="00AF5B0A"/>
    <w:rsid w:val="00AF63C0"/>
    <w:rsid w:val="00AF720A"/>
    <w:rsid w:val="00AF7461"/>
    <w:rsid w:val="00B00BED"/>
    <w:rsid w:val="00B00D93"/>
    <w:rsid w:val="00B0182E"/>
    <w:rsid w:val="00B01F19"/>
    <w:rsid w:val="00B02217"/>
    <w:rsid w:val="00B025BB"/>
    <w:rsid w:val="00B037A8"/>
    <w:rsid w:val="00B03AF9"/>
    <w:rsid w:val="00B04410"/>
    <w:rsid w:val="00B0581D"/>
    <w:rsid w:val="00B05EF6"/>
    <w:rsid w:val="00B068EF"/>
    <w:rsid w:val="00B07311"/>
    <w:rsid w:val="00B07759"/>
    <w:rsid w:val="00B113A4"/>
    <w:rsid w:val="00B119CB"/>
    <w:rsid w:val="00B11A03"/>
    <w:rsid w:val="00B11C8B"/>
    <w:rsid w:val="00B12237"/>
    <w:rsid w:val="00B12263"/>
    <w:rsid w:val="00B1265D"/>
    <w:rsid w:val="00B131CD"/>
    <w:rsid w:val="00B143EF"/>
    <w:rsid w:val="00B152F9"/>
    <w:rsid w:val="00B15923"/>
    <w:rsid w:val="00B17BC6"/>
    <w:rsid w:val="00B17E04"/>
    <w:rsid w:val="00B17F56"/>
    <w:rsid w:val="00B20B48"/>
    <w:rsid w:val="00B2113A"/>
    <w:rsid w:val="00B229F9"/>
    <w:rsid w:val="00B2376C"/>
    <w:rsid w:val="00B23DE5"/>
    <w:rsid w:val="00B23E7F"/>
    <w:rsid w:val="00B23F84"/>
    <w:rsid w:val="00B23FFA"/>
    <w:rsid w:val="00B24B2F"/>
    <w:rsid w:val="00B24C82"/>
    <w:rsid w:val="00B25B02"/>
    <w:rsid w:val="00B261C9"/>
    <w:rsid w:val="00B2712D"/>
    <w:rsid w:val="00B272E1"/>
    <w:rsid w:val="00B27913"/>
    <w:rsid w:val="00B32367"/>
    <w:rsid w:val="00B33500"/>
    <w:rsid w:val="00B33927"/>
    <w:rsid w:val="00B34204"/>
    <w:rsid w:val="00B34413"/>
    <w:rsid w:val="00B34DE9"/>
    <w:rsid w:val="00B35DB2"/>
    <w:rsid w:val="00B362C8"/>
    <w:rsid w:val="00B371F2"/>
    <w:rsid w:val="00B40374"/>
    <w:rsid w:val="00B41A5C"/>
    <w:rsid w:val="00B41DE5"/>
    <w:rsid w:val="00B41E34"/>
    <w:rsid w:val="00B4204D"/>
    <w:rsid w:val="00B42667"/>
    <w:rsid w:val="00B427C3"/>
    <w:rsid w:val="00B4309B"/>
    <w:rsid w:val="00B43164"/>
    <w:rsid w:val="00B432B3"/>
    <w:rsid w:val="00B4410C"/>
    <w:rsid w:val="00B44AD4"/>
    <w:rsid w:val="00B45C38"/>
    <w:rsid w:val="00B467E2"/>
    <w:rsid w:val="00B47BBF"/>
    <w:rsid w:val="00B47C11"/>
    <w:rsid w:val="00B5115B"/>
    <w:rsid w:val="00B516F2"/>
    <w:rsid w:val="00B52D98"/>
    <w:rsid w:val="00B53166"/>
    <w:rsid w:val="00B536A4"/>
    <w:rsid w:val="00B541AD"/>
    <w:rsid w:val="00B55D48"/>
    <w:rsid w:val="00B55F6E"/>
    <w:rsid w:val="00B5622A"/>
    <w:rsid w:val="00B563C5"/>
    <w:rsid w:val="00B60A19"/>
    <w:rsid w:val="00B6138C"/>
    <w:rsid w:val="00B614E7"/>
    <w:rsid w:val="00B614F6"/>
    <w:rsid w:val="00B617C5"/>
    <w:rsid w:val="00B6189D"/>
    <w:rsid w:val="00B62089"/>
    <w:rsid w:val="00B6227C"/>
    <w:rsid w:val="00B624DA"/>
    <w:rsid w:val="00B63317"/>
    <w:rsid w:val="00B6337C"/>
    <w:rsid w:val="00B63882"/>
    <w:rsid w:val="00B63983"/>
    <w:rsid w:val="00B641BE"/>
    <w:rsid w:val="00B6573B"/>
    <w:rsid w:val="00B65AB1"/>
    <w:rsid w:val="00B66031"/>
    <w:rsid w:val="00B665AA"/>
    <w:rsid w:val="00B66E12"/>
    <w:rsid w:val="00B66E3C"/>
    <w:rsid w:val="00B66E5B"/>
    <w:rsid w:val="00B674E2"/>
    <w:rsid w:val="00B67857"/>
    <w:rsid w:val="00B7332E"/>
    <w:rsid w:val="00B73C8F"/>
    <w:rsid w:val="00B74A0F"/>
    <w:rsid w:val="00B74CFC"/>
    <w:rsid w:val="00B74FAD"/>
    <w:rsid w:val="00B75CCF"/>
    <w:rsid w:val="00B75EA3"/>
    <w:rsid w:val="00B76AF4"/>
    <w:rsid w:val="00B777D4"/>
    <w:rsid w:val="00B77DC2"/>
    <w:rsid w:val="00B80DD3"/>
    <w:rsid w:val="00B8193F"/>
    <w:rsid w:val="00B81CFD"/>
    <w:rsid w:val="00B81E51"/>
    <w:rsid w:val="00B824B8"/>
    <w:rsid w:val="00B83C81"/>
    <w:rsid w:val="00B843FA"/>
    <w:rsid w:val="00B849E5"/>
    <w:rsid w:val="00B84B80"/>
    <w:rsid w:val="00B84EA2"/>
    <w:rsid w:val="00B85463"/>
    <w:rsid w:val="00B854AB"/>
    <w:rsid w:val="00B8589E"/>
    <w:rsid w:val="00B859B1"/>
    <w:rsid w:val="00B85A4C"/>
    <w:rsid w:val="00B864CA"/>
    <w:rsid w:val="00B86C36"/>
    <w:rsid w:val="00B878CF"/>
    <w:rsid w:val="00B90562"/>
    <w:rsid w:val="00B90A95"/>
    <w:rsid w:val="00B90FA6"/>
    <w:rsid w:val="00B91F74"/>
    <w:rsid w:val="00B929F8"/>
    <w:rsid w:val="00B9327A"/>
    <w:rsid w:val="00B93551"/>
    <w:rsid w:val="00B93B63"/>
    <w:rsid w:val="00B94C15"/>
    <w:rsid w:val="00B952FA"/>
    <w:rsid w:val="00B954C9"/>
    <w:rsid w:val="00B9617A"/>
    <w:rsid w:val="00B96EE2"/>
    <w:rsid w:val="00B97179"/>
    <w:rsid w:val="00B9742F"/>
    <w:rsid w:val="00BA0103"/>
    <w:rsid w:val="00BA0AC8"/>
    <w:rsid w:val="00BA136A"/>
    <w:rsid w:val="00BA2D6C"/>
    <w:rsid w:val="00BA30C2"/>
    <w:rsid w:val="00BA40B0"/>
    <w:rsid w:val="00BA42B6"/>
    <w:rsid w:val="00BA4D13"/>
    <w:rsid w:val="00BA504B"/>
    <w:rsid w:val="00BA5C54"/>
    <w:rsid w:val="00BA74A1"/>
    <w:rsid w:val="00BA78CE"/>
    <w:rsid w:val="00BB0431"/>
    <w:rsid w:val="00BB0B50"/>
    <w:rsid w:val="00BB0EEF"/>
    <w:rsid w:val="00BB1B51"/>
    <w:rsid w:val="00BB2AF9"/>
    <w:rsid w:val="00BB2E1D"/>
    <w:rsid w:val="00BB326F"/>
    <w:rsid w:val="00BB3372"/>
    <w:rsid w:val="00BB3A8A"/>
    <w:rsid w:val="00BB43F9"/>
    <w:rsid w:val="00BB4B1E"/>
    <w:rsid w:val="00BB4DAC"/>
    <w:rsid w:val="00BB5259"/>
    <w:rsid w:val="00BB5550"/>
    <w:rsid w:val="00BB5650"/>
    <w:rsid w:val="00BB5DB4"/>
    <w:rsid w:val="00BB744A"/>
    <w:rsid w:val="00BB7936"/>
    <w:rsid w:val="00BC05D5"/>
    <w:rsid w:val="00BC0B83"/>
    <w:rsid w:val="00BC0D93"/>
    <w:rsid w:val="00BC0ED1"/>
    <w:rsid w:val="00BC1791"/>
    <w:rsid w:val="00BC1C85"/>
    <w:rsid w:val="00BC1E47"/>
    <w:rsid w:val="00BC254D"/>
    <w:rsid w:val="00BC3AE3"/>
    <w:rsid w:val="00BC3B08"/>
    <w:rsid w:val="00BC3C57"/>
    <w:rsid w:val="00BC3D39"/>
    <w:rsid w:val="00BC4527"/>
    <w:rsid w:val="00BC6F70"/>
    <w:rsid w:val="00BC7CF3"/>
    <w:rsid w:val="00BD0455"/>
    <w:rsid w:val="00BD0792"/>
    <w:rsid w:val="00BD07B9"/>
    <w:rsid w:val="00BD1B50"/>
    <w:rsid w:val="00BD34F9"/>
    <w:rsid w:val="00BD43F7"/>
    <w:rsid w:val="00BD516E"/>
    <w:rsid w:val="00BD7179"/>
    <w:rsid w:val="00BD78FD"/>
    <w:rsid w:val="00BE006C"/>
    <w:rsid w:val="00BE02B3"/>
    <w:rsid w:val="00BE0ABD"/>
    <w:rsid w:val="00BE18C1"/>
    <w:rsid w:val="00BE195E"/>
    <w:rsid w:val="00BE3BBA"/>
    <w:rsid w:val="00BE4586"/>
    <w:rsid w:val="00BE477A"/>
    <w:rsid w:val="00BE5135"/>
    <w:rsid w:val="00BE5511"/>
    <w:rsid w:val="00BE56EE"/>
    <w:rsid w:val="00BE5EC7"/>
    <w:rsid w:val="00BE615D"/>
    <w:rsid w:val="00BE6505"/>
    <w:rsid w:val="00BE6C9E"/>
    <w:rsid w:val="00BE6D2A"/>
    <w:rsid w:val="00BE6FC5"/>
    <w:rsid w:val="00BE70A1"/>
    <w:rsid w:val="00BE780D"/>
    <w:rsid w:val="00BF0822"/>
    <w:rsid w:val="00BF08BD"/>
    <w:rsid w:val="00BF0AB4"/>
    <w:rsid w:val="00BF0DB5"/>
    <w:rsid w:val="00BF1400"/>
    <w:rsid w:val="00BF2C95"/>
    <w:rsid w:val="00BF3122"/>
    <w:rsid w:val="00BF3314"/>
    <w:rsid w:val="00BF33D1"/>
    <w:rsid w:val="00BF356E"/>
    <w:rsid w:val="00BF3633"/>
    <w:rsid w:val="00BF4DF2"/>
    <w:rsid w:val="00BF4E21"/>
    <w:rsid w:val="00BF5AAA"/>
    <w:rsid w:val="00BF5FB3"/>
    <w:rsid w:val="00BF6178"/>
    <w:rsid w:val="00BF6E04"/>
    <w:rsid w:val="00BF76E0"/>
    <w:rsid w:val="00BF7F0D"/>
    <w:rsid w:val="00BF7FDA"/>
    <w:rsid w:val="00C00221"/>
    <w:rsid w:val="00C00A4F"/>
    <w:rsid w:val="00C01D2A"/>
    <w:rsid w:val="00C02FC3"/>
    <w:rsid w:val="00C047AD"/>
    <w:rsid w:val="00C058DD"/>
    <w:rsid w:val="00C05AEE"/>
    <w:rsid w:val="00C064FE"/>
    <w:rsid w:val="00C0751C"/>
    <w:rsid w:val="00C10062"/>
    <w:rsid w:val="00C109C2"/>
    <w:rsid w:val="00C129F6"/>
    <w:rsid w:val="00C152A2"/>
    <w:rsid w:val="00C156C1"/>
    <w:rsid w:val="00C15E85"/>
    <w:rsid w:val="00C16458"/>
    <w:rsid w:val="00C16DBF"/>
    <w:rsid w:val="00C20113"/>
    <w:rsid w:val="00C20140"/>
    <w:rsid w:val="00C20F44"/>
    <w:rsid w:val="00C240B1"/>
    <w:rsid w:val="00C241C1"/>
    <w:rsid w:val="00C24295"/>
    <w:rsid w:val="00C2514D"/>
    <w:rsid w:val="00C271B8"/>
    <w:rsid w:val="00C331EF"/>
    <w:rsid w:val="00C333D6"/>
    <w:rsid w:val="00C3367F"/>
    <w:rsid w:val="00C35220"/>
    <w:rsid w:val="00C358FB"/>
    <w:rsid w:val="00C36451"/>
    <w:rsid w:val="00C364FE"/>
    <w:rsid w:val="00C36E92"/>
    <w:rsid w:val="00C371CA"/>
    <w:rsid w:val="00C374DB"/>
    <w:rsid w:val="00C37781"/>
    <w:rsid w:val="00C37844"/>
    <w:rsid w:val="00C403EC"/>
    <w:rsid w:val="00C40587"/>
    <w:rsid w:val="00C41204"/>
    <w:rsid w:val="00C41713"/>
    <w:rsid w:val="00C42013"/>
    <w:rsid w:val="00C421EA"/>
    <w:rsid w:val="00C42AE0"/>
    <w:rsid w:val="00C430FA"/>
    <w:rsid w:val="00C43D3C"/>
    <w:rsid w:val="00C43D5E"/>
    <w:rsid w:val="00C43F60"/>
    <w:rsid w:val="00C43F8A"/>
    <w:rsid w:val="00C44721"/>
    <w:rsid w:val="00C4498F"/>
    <w:rsid w:val="00C451D1"/>
    <w:rsid w:val="00C45454"/>
    <w:rsid w:val="00C45ACB"/>
    <w:rsid w:val="00C45CA2"/>
    <w:rsid w:val="00C46005"/>
    <w:rsid w:val="00C46548"/>
    <w:rsid w:val="00C466B4"/>
    <w:rsid w:val="00C474EC"/>
    <w:rsid w:val="00C47A6C"/>
    <w:rsid w:val="00C50128"/>
    <w:rsid w:val="00C50CB2"/>
    <w:rsid w:val="00C51350"/>
    <w:rsid w:val="00C51758"/>
    <w:rsid w:val="00C52232"/>
    <w:rsid w:val="00C52D05"/>
    <w:rsid w:val="00C52EB0"/>
    <w:rsid w:val="00C53B79"/>
    <w:rsid w:val="00C53C37"/>
    <w:rsid w:val="00C543C2"/>
    <w:rsid w:val="00C5559A"/>
    <w:rsid w:val="00C55E25"/>
    <w:rsid w:val="00C5652F"/>
    <w:rsid w:val="00C56EBC"/>
    <w:rsid w:val="00C57907"/>
    <w:rsid w:val="00C57F46"/>
    <w:rsid w:val="00C60258"/>
    <w:rsid w:val="00C60534"/>
    <w:rsid w:val="00C6056F"/>
    <w:rsid w:val="00C61616"/>
    <w:rsid w:val="00C62AB0"/>
    <w:rsid w:val="00C62F4A"/>
    <w:rsid w:val="00C64488"/>
    <w:rsid w:val="00C65D1D"/>
    <w:rsid w:val="00C66348"/>
    <w:rsid w:val="00C67580"/>
    <w:rsid w:val="00C67E7C"/>
    <w:rsid w:val="00C703FE"/>
    <w:rsid w:val="00C73DDF"/>
    <w:rsid w:val="00C740C1"/>
    <w:rsid w:val="00C75255"/>
    <w:rsid w:val="00C757D7"/>
    <w:rsid w:val="00C76676"/>
    <w:rsid w:val="00C768B9"/>
    <w:rsid w:val="00C76FA6"/>
    <w:rsid w:val="00C775C2"/>
    <w:rsid w:val="00C7799F"/>
    <w:rsid w:val="00C77F68"/>
    <w:rsid w:val="00C80132"/>
    <w:rsid w:val="00C81C67"/>
    <w:rsid w:val="00C81CB1"/>
    <w:rsid w:val="00C81DC5"/>
    <w:rsid w:val="00C81FD9"/>
    <w:rsid w:val="00C8238B"/>
    <w:rsid w:val="00C823CB"/>
    <w:rsid w:val="00C8241E"/>
    <w:rsid w:val="00C8246E"/>
    <w:rsid w:val="00C832E4"/>
    <w:rsid w:val="00C8386C"/>
    <w:rsid w:val="00C83943"/>
    <w:rsid w:val="00C84340"/>
    <w:rsid w:val="00C84615"/>
    <w:rsid w:val="00C847B5"/>
    <w:rsid w:val="00C84A79"/>
    <w:rsid w:val="00C84E60"/>
    <w:rsid w:val="00C85503"/>
    <w:rsid w:val="00C85BA5"/>
    <w:rsid w:val="00C906E4"/>
    <w:rsid w:val="00C91541"/>
    <w:rsid w:val="00C91D69"/>
    <w:rsid w:val="00C91E90"/>
    <w:rsid w:val="00C92B2E"/>
    <w:rsid w:val="00C92CCA"/>
    <w:rsid w:val="00C92D0C"/>
    <w:rsid w:val="00C931EB"/>
    <w:rsid w:val="00C93850"/>
    <w:rsid w:val="00C95037"/>
    <w:rsid w:val="00C95301"/>
    <w:rsid w:val="00C95C52"/>
    <w:rsid w:val="00C975E2"/>
    <w:rsid w:val="00CA019B"/>
    <w:rsid w:val="00CA194E"/>
    <w:rsid w:val="00CA1EE0"/>
    <w:rsid w:val="00CA2DBB"/>
    <w:rsid w:val="00CA3D5B"/>
    <w:rsid w:val="00CA4367"/>
    <w:rsid w:val="00CA4A31"/>
    <w:rsid w:val="00CA4ADC"/>
    <w:rsid w:val="00CA4F07"/>
    <w:rsid w:val="00CA533D"/>
    <w:rsid w:val="00CA537F"/>
    <w:rsid w:val="00CA5481"/>
    <w:rsid w:val="00CA5CCF"/>
    <w:rsid w:val="00CA6E41"/>
    <w:rsid w:val="00CA7806"/>
    <w:rsid w:val="00CB006F"/>
    <w:rsid w:val="00CB2CE1"/>
    <w:rsid w:val="00CB356F"/>
    <w:rsid w:val="00CB3D29"/>
    <w:rsid w:val="00CB4F1B"/>
    <w:rsid w:val="00CB5DD3"/>
    <w:rsid w:val="00CB6204"/>
    <w:rsid w:val="00CB6557"/>
    <w:rsid w:val="00CB68C4"/>
    <w:rsid w:val="00CB69AB"/>
    <w:rsid w:val="00CB6A95"/>
    <w:rsid w:val="00CB6D47"/>
    <w:rsid w:val="00CB73D9"/>
    <w:rsid w:val="00CC15ED"/>
    <w:rsid w:val="00CC17AC"/>
    <w:rsid w:val="00CC1CE6"/>
    <w:rsid w:val="00CC1FAE"/>
    <w:rsid w:val="00CC2015"/>
    <w:rsid w:val="00CC36F2"/>
    <w:rsid w:val="00CC3A40"/>
    <w:rsid w:val="00CC4A44"/>
    <w:rsid w:val="00CC5882"/>
    <w:rsid w:val="00CC64D9"/>
    <w:rsid w:val="00CC651B"/>
    <w:rsid w:val="00CC7797"/>
    <w:rsid w:val="00CC7D16"/>
    <w:rsid w:val="00CD01CA"/>
    <w:rsid w:val="00CD0A17"/>
    <w:rsid w:val="00CD1A21"/>
    <w:rsid w:val="00CD2271"/>
    <w:rsid w:val="00CD4B6C"/>
    <w:rsid w:val="00CD5212"/>
    <w:rsid w:val="00CD52D8"/>
    <w:rsid w:val="00CD540C"/>
    <w:rsid w:val="00CD6EF0"/>
    <w:rsid w:val="00CD7792"/>
    <w:rsid w:val="00CD7D83"/>
    <w:rsid w:val="00CE01ED"/>
    <w:rsid w:val="00CE1603"/>
    <w:rsid w:val="00CE2A21"/>
    <w:rsid w:val="00CE2A82"/>
    <w:rsid w:val="00CE3D0A"/>
    <w:rsid w:val="00CE4759"/>
    <w:rsid w:val="00CE4DE7"/>
    <w:rsid w:val="00CE4F6A"/>
    <w:rsid w:val="00CE5BC5"/>
    <w:rsid w:val="00CE7541"/>
    <w:rsid w:val="00CF091F"/>
    <w:rsid w:val="00CF0A41"/>
    <w:rsid w:val="00CF143F"/>
    <w:rsid w:val="00CF1DEC"/>
    <w:rsid w:val="00CF1ECA"/>
    <w:rsid w:val="00CF2AFD"/>
    <w:rsid w:val="00CF2C34"/>
    <w:rsid w:val="00CF3379"/>
    <w:rsid w:val="00CF3944"/>
    <w:rsid w:val="00CF52B2"/>
    <w:rsid w:val="00CF5FEA"/>
    <w:rsid w:val="00CF72A0"/>
    <w:rsid w:val="00D0183A"/>
    <w:rsid w:val="00D01936"/>
    <w:rsid w:val="00D028BA"/>
    <w:rsid w:val="00D03739"/>
    <w:rsid w:val="00D03A7F"/>
    <w:rsid w:val="00D04DE0"/>
    <w:rsid w:val="00D0667A"/>
    <w:rsid w:val="00D06ECF"/>
    <w:rsid w:val="00D07092"/>
    <w:rsid w:val="00D072A4"/>
    <w:rsid w:val="00D10373"/>
    <w:rsid w:val="00D10FF1"/>
    <w:rsid w:val="00D11137"/>
    <w:rsid w:val="00D11339"/>
    <w:rsid w:val="00D114B6"/>
    <w:rsid w:val="00D11569"/>
    <w:rsid w:val="00D119D7"/>
    <w:rsid w:val="00D1255F"/>
    <w:rsid w:val="00D149F6"/>
    <w:rsid w:val="00D159EA"/>
    <w:rsid w:val="00D15E47"/>
    <w:rsid w:val="00D1720B"/>
    <w:rsid w:val="00D179E4"/>
    <w:rsid w:val="00D21A2A"/>
    <w:rsid w:val="00D21CB3"/>
    <w:rsid w:val="00D223D6"/>
    <w:rsid w:val="00D22B32"/>
    <w:rsid w:val="00D22D5C"/>
    <w:rsid w:val="00D24001"/>
    <w:rsid w:val="00D246E9"/>
    <w:rsid w:val="00D24AE5"/>
    <w:rsid w:val="00D26351"/>
    <w:rsid w:val="00D26A25"/>
    <w:rsid w:val="00D271CA"/>
    <w:rsid w:val="00D27B64"/>
    <w:rsid w:val="00D3031F"/>
    <w:rsid w:val="00D30E4F"/>
    <w:rsid w:val="00D30EA3"/>
    <w:rsid w:val="00D30F37"/>
    <w:rsid w:val="00D3154E"/>
    <w:rsid w:val="00D3199E"/>
    <w:rsid w:val="00D31EC9"/>
    <w:rsid w:val="00D32231"/>
    <w:rsid w:val="00D32904"/>
    <w:rsid w:val="00D3395C"/>
    <w:rsid w:val="00D33C61"/>
    <w:rsid w:val="00D33F4C"/>
    <w:rsid w:val="00D349A9"/>
    <w:rsid w:val="00D34A68"/>
    <w:rsid w:val="00D3522B"/>
    <w:rsid w:val="00D3527A"/>
    <w:rsid w:val="00D354E6"/>
    <w:rsid w:val="00D35BA8"/>
    <w:rsid w:val="00D35FE3"/>
    <w:rsid w:val="00D363A3"/>
    <w:rsid w:val="00D37829"/>
    <w:rsid w:val="00D37A29"/>
    <w:rsid w:val="00D37AA7"/>
    <w:rsid w:val="00D40515"/>
    <w:rsid w:val="00D40EAA"/>
    <w:rsid w:val="00D41367"/>
    <w:rsid w:val="00D4202C"/>
    <w:rsid w:val="00D43F03"/>
    <w:rsid w:val="00D44512"/>
    <w:rsid w:val="00D450F4"/>
    <w:rsid w:val="00D45663"/>
    <w:rsid w:val="00D45E37"/>
    <w:rsid w:val="00D4732E"/>
    <w:rsid w:val="00D50971"/>
    <w:rsid w:val="00D50DDC"/>
    <w:rsid w:val="00D5108C"/>
    <w:rsid w:val="00D5125A"/>
    <w:rsid w:val="00D519FF"/>
    <w:rsid w:val="00D51A1D"/>
    <w:rsid w:val="00D51B9C"/>
    <w:rsid w:val="00D51E2B"/>
    <w:rsid w:val="00D53867"/>
    <w:rsid w:val="00D53DD1"/>
    <w:rsid w:val="00D54088"/>
    <w:rsid w:val="00D546A5"/>
    <w:rsid w:val="00D558A9"/>
    <w:rsid w:val="00D55CF1"/>
    <w:rsid w:val="00D5638B"/>
    <w:rsid w:val="00D56831"/>
    <w:rsid w:val="00D57289"/>
    <w:rsid w:val="00D57D41"/>
    <w:rsid w:val="00D60C38"/>
    <w:rsid w:val="00D61CBE"/>
    <w:rsid w:val="00D62074"/>
    <w:rsid w:val="00D62182"/>
    <w:rsid w:val="00D62D85"/>
    <w:rsid w:val="00D6346A"/>
    <w:rsid w:val="00D63A6D"/>
    <w:rsid w:val="00D64520"/>
    <w:rsid w:val="00D64527"/>
    <w:rsid w:val="00D65A52"/>
    <w:rsid w:val="00D66157"/>
    <w:rsid w:val="00D6660E"/>
    <w:rsid w:val="00D6666D"/>
    <w:rsid w:val="00D66ECD"/>
    <w:rsid w:val="00D674CB"/>
    <w:rsid w:val="00D70313"/>
    <w:rsid w:val="00D72210"/>
    <w:rsid w:val="00D72384"/>
    <w:rsid w:val="00D731C7"/>
    <w:rsid w:val="00D734EA"/>
    <w:rsid w:val="00D7389A"/>
    <w:rsid w:val="00D74270"/>
    <w:rsid w:val="00D74FC6"/>
    <w:rsid w:val="00D75202"/>
    <w:rsid w:val="00D753E3"/>
    <w:rsid w:val="00D75FD4"/>
    <w:rsid w:val="00D7647E"/>
    <w:rsid w:val="00D77297"/>
    <w:rsid w:val="00D777B2"/>
    <w:rsid w:val="00D77D5E"/>
    <w:rsid w:val="00D80298"/>
    <w:rsid w:val="00D80934"/>
    <w:rsid w:val="00D81505"/>
    <w:rsid w:val="00D81899"/>
    <w:rsid w:val="00D81AAA"/>
    <w:rsid w:val="00D81BC9"/>
    <w:rsid w:val="00D81FFA"/>
    <w:rsid w:val="00D83944"/>
    <w:rsid w:val="00D84687"/>
    <w:rsid w:val="00D8534B"/>
    <w:rsid w:val="00D859B6"/>
    <w:rsid w:val="00D876CA"/>
    <w:rsid w:val="00D87800"/>
    <w:rsid w:val="00D87870"/>
    <w:rsid w:val="00D9087F"/>
    <w:rsid w:val="00D90CA5"/>
    <w:rsid w:val="00D910DB"/>
    <w:rsid w:val="00D9146B"/>
    <w:rsid w:val="00D91571"/>
    <w:rsid w:val="00D923CE"/>
    <w:rsid w:val="00D929B8"/>
    <w:rsid w:val="00D92A6E"/>
    <w:rsid w:val="00D92EC8"/>
    <w:rsid w:val="00D93052"/>
    <w:rsid w:val="00D93191"/>
    <w:rsid w:val="00D93BAA"/>
    <w:rsid w:val="00D93CF6"/>
    <w:rsid w:val="00D9405A"/>
    <w:rsid w:val="00D9464C"/>
    <w:rsid w:val="00D94CD4"/>
    <w:rsid w:val="00D956F8"/>
    <w:rsid w:val="00D95808"/>
    <w:rsid w:val="00D962C2"/>
    <w:rsid w:val="00D96514"/>
    <w:rsid w:val="00D97035"/>
    <w:rsid w:val="00DA1281"/>
    <w:rsid w:val="00DA20FE"/>
    <w:rsid w:val="00DA273F"/>
    <w:rsid w:val="00DA2AE1"/>
    <w:rsid w:val="00DA373D"/>
    <w:rsid w:val="00DA3A3D"/>
    <w:rsid w:val="00DA4637"/>
    <w:rsid w:val="00DA4A04"/>
    <w:rsid w:val="00DA4AF1"/>
    <w:rsid w:val="00DA5DB9"/>
    <w:rsid w:val="00DA614E"/>
    <w:rsid w:val="00DA62DA"/>
    <w:rsid w:val="00DA6964"/>
    <w:rsid w:val="00DA7740"/>
    <w:rsid w:val="00DA77D9"/>
    <w:rsid w:val="00DA7BA2"/>
    <w:rsid w:val="00DA7EE8"/>
    <w:rsid w:val="00DB0AFC"/>
    <w:rsid w:val="00DB0E6F"/>
    <w:rsid w:val="00DB1173"/>
    <w:rsid w:val="00DB1991"/>
    <w:rsid w:val="00DB2167"/>
    <w:rsid w:val="00DB311C"/>
    <w:rsid w:val="00DB3401"/>
    <w:rsid w:val="00DB4187"/>
    <w:rsid w:val="00DB6159"/>
    <w:rsid w:val="00DB6C0A"/>
    <w:rsid w:val="00DB70FA"/>
    <w:rsid w:val="00DB72E8"/>
    <w:rsid w:val="00DC032C"/>
    <w:rsid w:val="00DC10C0"/>
    <w:rsid w:val="00DC1561"/>
    <w:rsid w:val="00DC15E7"/>
    <w:rsid w:val="00DC1B12"/>
    <w:rsid w:val="00DC1D1F"/>
    <w:rsid w:val="00DC1F53"/>
    <w:rsid w:val="00DC25BA"/>
    <w:rsid w:val="00DC2688"/>
    <w:rsid w:val="00DC2C27"/>
    <w:rsid w:val="00DC37CC"/>
    <w:rsid w:val="00DC44FE"/>
    <w:rsid w:val="00DC4602"/>
    <w:rsid w:val="00DC462D"/>
    <w:rsid w:val="00DC4E31"/>
    <w:rsid w:val="00DC6091"/>
    <w:rsid w:val="00DC623E"/>
    <w:rsid w:val="00DC77EB"/>
    <w:rsid w:val="00DC7B27"/>
    <w:rsid w:val="00DD0309"/>
    <w:rsid w:val="00DD042A"/>
    <w:rsid w:val="00DD06AA"/>
    <w:rsid w:val="00DD09BA"/>
    <w:rsid w:val="00DD09F6"/>
    <w:rsid w:val="00DD1A7C"/>
    <w:rsid w:val="00DD1B95"/>
    <w:rsid w:val="00DD3CEF"/>
    <w:rsid w:val="00DD475C"/>
    <w:rsid w:val="00DD4CAB"/>
    <w:rsid w:val="00DD502F"/>
    <w:rsid w:val="00DE0DA7"/>
    <w:rsid w:val="00DE1A13"/>
    <w:rsid w:val="00DE2506"/>
    <w:rsid w:val="00DE274D"/>
    <w:rsid w:val="00DE275C"/>
    <w:rsid w:val="00DE2898"/>
    <w:rsid w:val="00DE2D60"/>
    <w:rsid w:val="00DE3100"/>
    <w:rsid w:val="00DE32AA"/>
    <w:rsid w:val="00DE3EFA"/>
    <w:rsid w:val="00DE46FE"/>
    <w:rsid w:val="00DE4A1D"/>
    <w:rsid w:val="00DE4BA0"/>
    <w:rsid w:val="00DE4D63"/>
    <w:rsid w:val="00DE55C3"/>
    <w:rsid w:val="00DE5922"/>
    <w:rsid w:val="00DE606E"/>
    <w:rsid w:val="00DE654F"/>
    <w:rsid w:val="00DE67AF"/>
    <w:rsid w:val="00DE78A1"/>
    <w:rsid w:val="00DE7FAA"/>
    <w:rsid w:val="00DF1402"/>
    <w:rsid w:val="00DF1BBC"/>
    <w:rsid w:val="00DF1C37"/>
    <w:rsid w:val="00DF20C9"/>
    <w:rsid w:val="00DF2234"/>
    <w:rsid w:val="00DF4250"/>
    <w:rsid w:val="00DF42C5"/>
    <w:rsid w:val="00DF4406"/>
    <w:rsid w:val="00DF4FEC"/>
    <w:rsid w:val="00DF541F"/>
    <w:rsid w:val="00DF58CC"/>
    <w:rsid w:val="00DF5FB9"/>
    <w:rsid w:val="00DF7157"/>
    <w:rsid w:val="00DF74B0"/>
    <w:rsid w:val="00DF774B"/>
    <w:rsid w:val="00DF786B"/>
    <w:rsid w:val="00E00387"/>
    <w:rsid w:val="00E0069B"/>
    <w:rsid w:val="00E00A68"/>
    <w:rsid w:val="00E00FD3"/>
    <w:rsid w:val="00E0128B"/>
    <w:rsid w:val="00E0161C"/>
    <w:rsid w:val="00E02B0D"/>
    <w:rsid w:val="00E02F2F"/>
    <w:rsid w:val="00E0383A"/>
    <w:rsid w:val="00E03C84"/>
    <w:rsid w:val="00E04073"/>
    <w:rsid w:val="00E045DD"/>
    <w:rsid w:val="00E04939"/>
    <w:rsid w:val="00E06855"/>
    <w:rsid w:val="00E07097"/>
    <w:rsid w:val="00E07771"/>
    <w:rsid w:val="00E1165B"/>
    <w:rsid w:val="00E11660"/>
    <w:rsid w:val="00E14232"/>
    <w:rsid w:val="00E14611"/>
    <w:rsid w:val="00E14A2B"/>
    <w:rsid w:val="00E15695"/>
    <w:rsid w:val="00E15C45"/>
    <w:rsid w:val="00E17131"/>
    <w:rsid w:val="00E172CE"/>
    <w:rsid w:val="00E1746C"/>
    <w:rsid w:val="00E17BA1"/>
    <w:rsid w:val="00E21CA4"/>
    <w:rsid w:val="00E22396"/>
    <w:rsid w:val="00E22558"/>
    <w:rsid w:val="00E2369F"/>
    <w:rsid w:val="00E23A26"/>
    <w:rsid w:val="00E2460D"/>
    <w:rsid w:val="00E27311"/>
    <w:rsid w:val="00E27A85"/>
    <w:rsid w:val="00E27B68"/>
    <w:rsid w:val="00E30890"/>
    <w:rsid w:val="00E3129D"/>
    <w:rsid w:val="00E3138B"/>
    <w:rsid w:val="00E3265C"/>
    <w:rsid w:val="00E32765"/>
    <w:rsid w:val="00E335AB"/>
    <w:rsid w:val="00E33877"/>
    <w:rsid w:val="00E33892"/>
    <w:rsid w:val="00E33B25"/>
    <w:rsid w:val="00E33BF3"/>
    <w:rsid w:val="00E342DB"/>
    <w:rsid w:val="00E3439C"/>
    <w:rsid w:val="00E374FF"/>
    <w:rsid w:val="00E37B50"/>
    <w:rsid w:val="00E37C95"/>
    <w:rsid w:val="00E40483"/>
    <w:rsid w:val="00E40A25"/>
    <w:rsid w:val="00E40CB9"/>
    <w:rsid w:val="00E41162"/>
    <w:rsid w:val="00E41C32"/>
    <w:rsid w:val="00E42F58"/>
    <w:rsid w:val="00E430FF"/>
    <w:rsid w:val="00E43795"/>
    <w:rsid w:val="00E439DE"/>
    <w:rsid w:val="00E43AB1"/>
    <w:rsid w:val="00E46998"/>
    <w:rsid w:val="00E47C52"/>
    <w:rsid w:val="00E505F8"/>
    <w:rsid w:val="00E506DA"/>
    <w:rsid w:val="00E507F5"/>
    <w:rsid w:val="00E50847"/>
    <w:rsid w:val="00E52349"/>
    <w:rsid w:val="00E52AAE"/>
    <w:rsid w:val="00E532E5"/>
    <w:rsid w:val="00E5431B"/>
    <w:rsid w:val="00E54EFF"/>
    <w:rsid w:val="00E56304"/>
    <w:rsid w:val="00E565D8"/>
    <w:rsid w:val="00E57010"/>
    <w:rsid w:val="00E57236"/>
    <w:rsid w:val="00E6148C"/>
    <w:rsid w:val="00E61CEA"/>
    <w:rsid w:val="00E61EED"/>
    <w:rsid w:val="00E6273D"/>
    <w:rsid w:val="00E6293E"/>
    <w:rsid w:val="00E633EE"/>
    <w:rsid w:val="00E65480"/>
    <w:rsid w:val="00E655CC"/>
    <w:rsid w:val="00E66AC5"/>
    <w:rsid w:val="00E67ED5"/>
    <w:rsid w:val="00E70770"/>
    <w:rsid w:val="00E70E88"/>
    <w:rsid w:val="00E72E27"/>
    <w:rsid w:val="00E7373A"/>
    <w:rsid w:val="00E7511F"/>
    <w:rsid w:val="00E7512E"/>
    <w:rsid w:val="00E76069"/>
    <w:rsid w:val="00E8045A"/>
    <w:rsid w:val="00E80577"/>
    <w:rsid w:val="00E817E4"/>
    <w:rsid w:val="00E81EE0"/>
    <w:rsid w:val="00E8260B"/>
    <w:rsid w:val="00E82B55"/>
    <w:rsid w:val="00E85445"/>
    <w:rsid w:val="00E85523"/>
    <w:rsid w:val="00E8579B"/>
    <w:rsid w:val="00E85ADF"/>
    <w:rsid w:val="00E86AF0"/>
    <w:rsid w:val="00E87806"/>
    <w:rsid w:val="00E87F85"/>
    <w:rsid w:val="00E92614"/>
    <w:rsid w:val="00E92AC6"/>
    <w:rsid w:val="00E92DBE"/>
    <w:rsid w:val="00E93B7D"/>
    <w:rsid w:val="00E94C68"/>
    <w:rsid w:val="00E95083"/>
    <w:rsid w:val="00E95376"/>
    <w:rsid w:val="00E969F0"/>
    <w:rsid w:val="00E974AF"/>
    <w:rsid w:val="00E97518"/>
    <w:rsid w:val="00E97D1C"/>
    <w:rsid w:val="00EA0B2C"/>
    <w:rsid w:val="00EA1938"/>
    <w:rsid w:val="00EA250C"/>
    <w:rsid w:val="00EA379E"/>
    <w:rsid w:val="00EA40CA"/>
    <w:rsid w:val="00EA4370"/>
    <w:rsid w:val="00EA43E5"/>
    <w:rsid w:val="00EA4867"/>
    <w:rsid w:val="00EA4EC0"/>
    <w:rsid w:val="00EA534D"/>
    <w:rsid w:val="00EA5388"/>
    <w:rsid w:val="00EA7BD8"/>
    <w:rsid w:val="00EB028E"/>
    <w:rsid w:val="00EB0C54"/>
    <w:rsid w:val="00EB15CB"/>
    <w:rsid w:val="00EB1F41"/>
    <w:rsid w:val="00EB2514"/>
    <w:rsid w:val="00EB2BD3"/>
    <w:rsid w:val="00EB2EA7"/>
    <w:rsid w:val="00EB3805"/>
    <w:rsid w:val="00EB3916"/>
    <w:rsid w:val="00EB3D47"/>
    <w:rsid w:val="00EB3DCB"/>
    <w:rsid w:val="00EB3E50"/>
    <w:rsid w:val="00EB416F"/>
    <w:rsid w:val="00EB4492"/>
    <w:rsid w:val="00EB6EFD"/>
    <w:rsid w:val="00EB7DE4"/>
    <w:rsid w:val="00EC0034"/>
    <w:rsid w:val="00EC0077"/>
    <w:rsid w:val="00EC167E"/>
    <w:rsid w:val="00EC3A55"/>
    <w:rsid w:val="00EC4405"/>
    <w:rsid w:val="00EC4FFB"/>
    <w:rsid w:val="00EC5078"/>
    <w:rsid w:val="00EC5A73"/>
    <w:rsid w:val="00EC5BC1"/>
    <w:rsid w:val="00EC6493"/>
    <w:rsid w:val="00EC68D0"/>
    <w:rsid w:val="00EC6CC3"/>
    <w:rsid w:val="00EC6DA5"/>
    <w:rsid w:val="00EC7439"/>
    <w:rsid w:val="00EC7E6E"/>
    <w:rsid w:val="00ED0F47"/>
    <w:rsid w:val="00ED1A4F"/>
    <w:rsid w:val="00ED211B"/>
    <w:rsid w:val="00ED3353"/>
    <w:rsid w:val="00ED5123"/>
    <w:rsid w:val="00ED5CA8"/>
    <w:rsid w:val="00ED74FB"/>
    <w:rsid w:val="00ED771E"/>
    <w:rsid w:val="00EE0026"/>
    <w:rsid w:val="00EE040C"/>
    <w:rsid w:val="00EE1246"/>
    <w:rsid w:val="00EE1318"/>
    <w:rsid w:val="00EE1AFD"/>
    <w:rsid w:val="00EE1D2E"/>
    <w:rsid w:val="00EE26B6"/>
    <w:rsid w:val="00EE2987"/>
    <w:rsid w:val="00EE2BBA"/>
    <w:rsid w:val="00EE3768"/>
    <w:rsid w:val="00EE39B6"/>
    <w:rsid w:val="00EE3AF8"/>
    <w:rsid w:val="00EE4045"/>
    <w:rsid w:val="00EE4CAD"/>
    <w:rsid w:val="00EE4CE9"/>
    <w:rsid w:val="00EE5000"/>
    <w:rsid w:val="00EE5146"/>
    <w:rsid w:val="00EE6021"/>
    <w:rsid w:val="00EE6418"/>
    <w:rsid w:val="00EE656F"/>
    <w:rsid w:val="00EE6CC1"/>
    <w:rsid w:val="00EE6FC0"/>
    <w:rsid w:val="00EE711B"/>
    <w:rsid w:val="00EF04EB"/>
    <w:rsid w:val="00EF0727"/>
    <w:rsid w:val="00EF084E"/>
    <w:rsid w:val="00EF0F15"/>
    <w:rsid w:val="00EF1BAD"/>
    <w:rsid w:val="00EF3F8E"/>
    <w:rsid w:val="00EF4B77"/>
    <w:rsid w:val="00EF52E7"/>
    <w:rsid w:val="00EF5581"/>
    <w:rsid w:val="00EF5AB9"/>
    <w:rsid w:val="00EF6650"/>
    <w:rsid w:val="00EF6EC2"/>
    <w:rsid w:val="00EF6F42"/>
    <w:rsid w:val="00EF7060"/>
    <w:rsid w:val="00EF7724"/>
    <w:rsid w:val="00EF7A2E"/>
    <w:rsid w:val="00F00477"/>
    <w:rsid w:val="00F00D0C"/>
    <w:rsid w:val="00F01075"/>
    <w:rsid w:val="00F016F3"/>
    <w:rsid w:val="00F018F7"/>
    <w:rsid w:val="00F01C92"/>
    <w:rsid w:val="00F0291E"/>
    <w:rsid w:val="00F03667"/>
    <w:rsid w:val="00F040E7"/>
    <w:rsid w:val="00F0447A"/>
    <w:rsid w:val="00F047E1"/>
    <w:rsid w:val="00F04F52"/>
    <w:rsid w:val="00F06A6C"/>
    <w:rsid w:val="00F07056"/>
    <w:rsid w:val="00F0777E"/>
    <w:rsid w:val="00F10553"/>
    <w:rsid w:val="00F13FFC"/>
    <w:rsid w:val="00F14169"/>
    <w:rsid w:val="00F1427D"/>
    <w:rsid w:val="00F14CBB"/>
    <w:rsid w:val="00F15868"/>
    <w:rsid w:val="00F16192"/>
    <w:rsid w:val="00F17183"/>
    <w:rsid w:val="00F173D3"/>
    <w:rsid w:val="00F1746C"/>
    <w:rsid w:val="00F17F33"/>
    <w:rsid w:val="00F20E02"/>
    <w:rsid w:val="00F220DA"/>
    <w:rsid w:val="00F23717"/>
    <w:rsid w:val="00F2417A"/>
    <w:rsid w:val="00F26AA8"/>
    <w:rsid w:val="00F26EAB"/>
    <w:rsid w:val="00F27083"/>
    <w:rsid w:val="00F270C8"/>
    <w:rsid w:val="00F27D45"/>
    <w:rsid w:val="00F301EF"/>
    <w:rsid w:val="00F30BA7"/>
    <w:rsid w:val="00F32983"/>
    <w:rsid w:val="00F3304E"/>
    <w:rsid w:val="00F344A1"/>
    <w:rsid w:val="00F34581"/>
    <w:rsid w:val="00F34F39"/>
    <w:rsid w:val="00F35264"/>
    <w:rsid w:val="00F35741"/>
    <w:rsid w:val="00F36F5D"/>
    <w:rsid w:val="00F37797"/>
    <w:rsid w:val="00F37F51"/>
    <w:rsid w:val="00F401BA"/>
    <w:rsid w:val="00F40BC4"/>
    <w:rsid w:val="00F4191D"/>
    <w:rsid w:val="00F42158"/>
    <w:rsid w:val="00F424FC"/>
    <w:rsid w:val="00F42A74"/>
    <w:rsid w:val="00F42E63"/>
    <w:rsid w:val="00F43D3C"/>
    <w:rsid w:val="00F43F7C"/>
    <w:rsid w:val="00F4550A"/>
    <w:rsid w:val="00F45809"/>
    <w:rsid w:val="00F46160"/>
    <w:rsid w:val="00F47193"/>
    <w:rsid w:val="00F477DD"/>
    <w:rsid w:val="00F47C2B"/>
    <w:rsid w:val="00F47D06"/>
    <w:rsid w:val="00F51319"/>
    <w:rsid w:val="00F51718"/>
    <w:rsid w:val="00F524A1"/>
    <w:rsid w:val="00F531A3"/>
    <w:rsid w:val="00F532DD"/>
    <w:rsid w:val="00F5388C"/>
    <w:rsid w:val="00F5396B"/>
    <w:rsid w:val="00F53E17"/>
    <w:rsid w:val="00F542AC"/>
    <w:rsid w:val="00F54359"/>
    <w:rsid w:val="00F549E1"/>
    <w:rsid w:val="00F54DD0"/>
    <w:rsid w:val="00F56056"/>
    <w:rsid w:val="00F56E33"/>
    <w:rsid w:val="00F60631"/>
    <w:rsid w:val="00F617BF"/>
    <w:rsid w:val="00F6217F"/>
    <w:rsid w:val="00F62BFB"/>
    <w:rsid w:val="00F62E9B"/>
    <w:rsid w:val="00F6324C"/>
    <w:rsid w:val="00F63420"/>
    <w:rsid w:val="00F63575"/>
    <w:rsid w:val="00F63D85"/>
    <w:rsid w:val="00F641B0"/>
    <w:rsid w:val="00F64604"/>
    <w:rsid w:val="00F64F8E"/>
    <w:rsid w:val="00F65413"/>
    <w:rsid w:val="00F65817"/>
    <w:rsid w:val="00F6749F"/>
    <w:rsid w:val="00F700B4"/>
    <w:rsid w:val="00F701BB"/>
    <w:rsid w:val="00F703AF"/>
    <w:rsid w:val="00F70D65"/>
    <w:rsid w:val="00F7118D"/>
    <w:rsid w:val="00F71CBE"/>
    <w:rsid w:val="00F7212C"/>
    <w:rsid w:val="00F72BE3"/>
    <w:rsid w:val="00F73900"/>
    <w:rsid w:val="00F739D6"/>
    <w:rsid w:val="00F7424A"/>
    <w:rsid w:val="00F7435E"/>
    <w:rsid w:val="00F74CC4"/>
    <w:rsid w:val="00F75F12"/>
    <w:rsid w:val="00F7681B"/>
    <w:rsid w:val="00F806A7"/>
    <w:rsid w:val="00F80B4E"/>
    <w:rsid w:val="00F80C5F"/>
    <w:rsid w:val="00F81E14"/>
    <w:rsid w:val="00F81ECB"/>
    <w:rsid w:val="00F81F8E"/>
    <w:rsid w:val="00F82629"/>
    <w:rsid w:val="00F82704"/>
    <w:rsid w:val="00F82C9D"/>
    <w:rsid w:val="00F845BB"/>
    <w:rsid w:val="00F85087"/>
    <w:rsid w:val="00F85348"/>
    <w:rsid w:val="00F85EA7"/>
    <w:rsid w:val="00F862CD"/>
    <w:rsid w:val="00F86706"/>
    <w:rsid w:val="00F8677D"/>
    <w:rsid w:val="00F868AC"/>
    <w:rsid w:val="00F869EB"/>
    <w:rsid w:val="00F87084"/>
    <w:rsid w:val="00F87196"/>
    <w:rsid w:val="00F900E7"/>
    <w:rsid w:val="00F903AC"/>
    <w:rsid w:val="00F905F5"/>
    <w:rsid w:val="00F9277F"/>
    <w:rsid w:val="00F929ED"/>
    <w:rsid w:val="00F92CCD"/>
    <w:rsid w:val="00F931CF"/>
    <w:rsid w:val="00F936DA"/>
    <w:rsid w:val="00F93918"/>
    <w:rsid w:val="00F94397"/>
    <w:rsid w:val="00F948FB"/>
    <w:rsid w:val="00F94A34"/>
    <w:rsid w:val="00F94BC1"/>
    <w:rsid w:val="00F94F14"/>
    <w:rsid w:val="00F95064"/>
    <w:rsid w:val="00F964AC"/>
    <w:rsid w:val="00F965C1"/>
    <w:rsid w:val="00F9687E"/>
    <w:rsid w:val="00F96C13"/>
    <w:rsid w:val="00F9717E"/>
    <w:rsid w:val="00F974D4"/>
    <w:rsid w:val="00F97CA9"/>
    <w:rsid w:val="00FA001E"/>
    <w:rsid w:val="00FA03C0"/>
    <w:rsid w:val="00FA1121"/>
    <w:rsid w:val="00FA1625"/>
    <w:rsid w:val="00FA24C6"/>
    <w:rsid w:val="00FA2B88"/>
    <w:rsid w:val="00FA3230"/>
    <w:rsid w:val="00FA521D"/>
    <w:rsid w:val="00FA6933"/>
    <w:rsid w:val="00FA755D"/>
    <w:rsid w:val="00FA7D5A"/>
    <w:rsid w:val="00FB01D7"/>
    <w:rsid w:val="00FB05FD"/>
    <w:rsid w:val="00FB076A"/>
    <w:rsid w:val="00FB11EA"/>
    <w:rsid w:val="00FB1D2D"/>
    <w:rsid w:val="00FB27CA"/>
    <w:rsid w:val="00FB2D18"/>
    <w:rsid w:val="00FB2DCC"/>
    <w:rsid w:val="00FB3BD9"/>
    <w:rsid w:val="00FB4278"/>
    <w:rsid w:val="00FB43BB"/>
    <w:rsid w:val="00FB4A1A"/>
    <w:rsid w:val="00FB4D67"/>
    <w:rsid w:val="00FB59E8"/>
    <w:rsid w:val="00FB5C5C"/>
    <w:rsid w:val="00FB64B9"/>
    <w:rsid w:val="00FB6B27"/>
    <w:rsid w:val="00FB6E8E"/>
    <w:rsid w:val="00FC08E3"/>
    <w:rsid w:val="00FC09E0"/>
    <w:rsid w:val="00FC21A9"/>
    <w:rsid w:val="00FC21BB"/>
    <w:rsid w:val="00FC237B"/>
    <w:rsid w:val="00FC3BDC"/>
    <w:rsid w:val="00FC483C"/>
    <w:rsid w:val="00FC57DD"/>
    <w:rsid w:val="00FC5D9E"/>
    <w:rsid w:val="00FC5E40"/>
    <w:rsid w:val="00FC6D28"/>
    <w:rsid w:val="00FC7891"/>
    <w:rsid w:val="00FC7F01"/>
    <w:rsid w:val="00FD0689"/>
    <w:rsid w:val="00FD073B"/>
    <w:rsid w:val="00FD0C4F"/>
    <w:rsid w:val="00FD0C74"/>
    <w:rsid w:val="00FD0DA5"/>
    <w:rsid w:val="00FD118A"/>
    <w:rsid w:val="00FD12D0"/>
    <w:rsid w:val="00FD1406"/>
    <w:rsid w:val="00FD213B"/>
    <w:rsid w:val="00FD38DB"/>
    <w:rsid w:val="00FD4BC3"/>
    <w:rsid w:val="00FD55C4"/>
    <w:rsid w:val="00FD58E2"/>
    <w:rsid w:val="00FD5E17"/>
    <w:rsid w:val="00FD629B"/>
    <w:rsid w:val="00FD75CE"/>
    <w:rsid w:val="00FD76D3"/>
    <w:rsid w:val="00FD7BAE"/>
    <w:rsid w:val="00FD7D85"/>
    <w:rsid w:val="00FE0066"/>
    <w:rsid w:val="00FE0440"/>
    <w:rsid w:val="00FE16A8"/>
    <w:rsid w:val="00FE19BD"/>
    <w:rsid w:val="00FE24B1"/>
    <w:rsid w:val="00FE2509"/>
    <w:rsid w:val="00FE3E41"/>
    <w:rsid w:val="00FE4D1F"/>
    <w:rsid w:val="00FE56C8"/>
    <w:rsid w:val="00FE5B23"/>
    <w:rsid w:val="00FE65EB"/>
    <w:rsid w:val="00FE6D19"/>
    <w:rsid w:val="00FE6FA6"/>
    <w:rsid w:val="00FF0651"/>
    <w:rsid w:val="00FF0928"/>
    <w:rsid w:val="00FF0D47"/>
    <w:rsid w:val="00FF0DBA"/>
    <w:rsid w:val="00FF12DB"/>
    <w:rsid w:val="00FF21C6"/>
    <w:rsid w:val="00FF2B3C"/>
    <w:rsid w:val="00FF36A5"/>
    <w:rsid w:val="00FF413A"/>
    <w:rsid w:val="00FF427B"/>
    <w:rsid w:val="00FF5032"/>
    <w:rsid w:val="00FF50FE"/>
    <w:rsid w:val="00FF5C34"/>
    <w:rsid w:val="00FF602C"/>
    <w:rsid w:val="00FF6CCB"/>
    <w:rsid w:val="00FF73FC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4273A"/>
  <w15:docId w15:val="{5DCE86E9-DC35-42FD-B2C8-324E312D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 w:qFormat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24CA"/>
    <w:pPr>
      <w:spacing w:line="360" w:lineRule="auto"/>
      <w:ind w:firstLine="709"/>
      <w:jc w:val="center"/>
    </w:pPr>
    <w:rPr>
      <w:rFonts w:ascii="Arial" w:hAnsi="Arial"/>
      <w:sz w:val="24"/>
      <w:szCs w:val="22"/>
      <w:lang w:val="en-US" w:eastAsia="en-US"/>
    </w:rPr>
  </w:style>
  <w:style w:type="paragraph" w:styleId="Ttulo1">
    <w:name w:val="heading 1"/>
    <w:basedOn w:val="Normal"/>
    <w:next w:val="Texto"/>
    <w:link w:val="Ttulo1Char"/>
    <w:uiPriority w:val="9"/>
    <w:qFormat/>
    <w:rsid w:val="00F01C92"/>
    <w:pPr>
      <w:keepNext/>
      <w:keepLines/>
      <w:numPr>
        <w:numId w:val="2"/>
      </w:numPr>
      <w:spacing w:after="240"/>
      <w:ind w:left="0" w:firstLine="0"/>
      <w:jc w:val="both"/>
      <w:outlineLvl w:val="0"/>
    </w:pPr>
    <w:rPr>
      <w:rFonts w:ascii="Times New Roman" w:hAnsi="Times New Roman"/>
      <w:b/>
      <w:bCs/>
      <w:caps/>
      <w:szCs w:val="28"/>
    </w:rPr>
  </w:style>
  <w:style w:type="paragraph" w:styleId="Ttulo2">
    <w:name w:val="heading 2"/>
    <w:basedOn w:val="Normal"/>
    <w:next w:val="Texto"/>
    <w:link w:val="Ttulo2Char"/>
    <w:uiPriority w:val="9"/>
    <w:qFormat/>
    <w:rsid w:val="00F01C92"/>
    <w:pPr>
      <w:keepNext/>
      <w:keepLines/>
      <w:numPr>
        <w:ilvl w:val="1"/>
        <w:numId w:val="2"/>
      </w:numPr>
      <w:spacing w:after="240"/>
      <w:ind w:left="0" w:firstLine="0"/>
      <w:jc w:val="left"/>
      <w:outlineLvl w:val="1"/>
    </w:pPr>
    <w:rPr>
      <w:rFonts w:ascii="Times New Roman" w:hAnsi="Times New Roman"/>
      <w:bCs/>
      <w:caps/>
      <w:szCs w:val="26"/>
    </w:rPr>
  </w:style>
  <w:style w:type="paragraph" w:styleId="Ttulo3">
    <w:name w:val="heading 3"/>
    <w:basedOn w:val="Ttulo4"/>
    <w:next w:val="Texto"/>
    <w:link w:val="Ttulo3Char"/>
    <w:autoRedefine/>
    <w:uiPriority w:val="9"/>
    <w:qFormat/>
    <w:rsid w:val="00F01C92"/>
    <w:pPr>
      <w:numPr>
        <w:ilvl w:val="2"/>
      </w:numPr>
      <w:spacing w:after="240" w:line="360" w:lineRule="auto"/>
      <w:ind w:left="0" w:firstLine="0"/>
      <w:outlineLvl w:val="2"/>
    </w:pPr>
    <w:rPr>
      <w:rFonts w:ascii="Times New Roman" w:hAnsi="Times New Roman"/>
      <w:lang w:val="pt-BR"/>
    </w:rPr>
  </w:style>
  <w:style w:type="paragraph" w:styleId="Ttulo4">
    <w:name w:val="heading 4"/>
    <w:basedOn w:val="Normal"/>
    <w:next w:val="Texto"/>
    <w:link w:val="Ttulo4Char"/>
    <w:uiPriority w:val="9"/>
    <w:qFormat/>
    <w:rsid w:val="008734D6"/>
    <w:pPr>
      <w:keepNext/>
      <w:keepLines/>
      <w:numPr>
        <w:ilvl w:val="3"/>
        <w:numId w:val="2"/>
      </w:numPr>
      <w:spacing w:line="240" w:lineRule="auto"/>
      <w:jc w:val="left"/>
      <w:outlineLvl w:val="3"/>
    </w:pPr>
    <w:rPr>
      <w:bCs/>
      <w:iCs/>
    </w:rPr>
  </w:style>
  <w:style w:type="paragraph" w:styleId="Ttulo5">
    <w:name w:val="heading 5"/>
    <w:aliases w:val="ANEXOS"/>
    <w:basedOn w:val="Normal"/>
    <w:next w:val="Normal"/>
    <w:link w:val="Ttulo5Char"/>
    <w:uiPriority w:val="9"/>
    <w:qFormat/>
    <w:rsid w:val="00CE01ED"/>
    <w:pPr>
      <w:keepNext/>
      <w:keepLines/>
      <w:spacing w:before="200"/>
      <w:outlineLvl w:val="4"/>
    </w:pPr>
    <w:rPr>
      <w:b/>
      <w:caps/>
      <w:color w:val="243F60"/>
      <w:szCs w:val="24"/>
    </w:rPr>
  </w:style>
  <w:style w:type="paragraph" w:styleId="Ttulo6">
    <w:name w:val="heading 6"/>
    <w:basedOn w:val="Normal"/>
    <w:next w:val="Normal"/>
    <w:link w:val="Ttulo6Char"/>
    <w:uiPriority w:val="9"/>
    <w:qFormat/>
    <w:rsid w:val="00A474EC"/>
    <w:pPr>
      <w:keepNext/>
      <w:keepLines/>
      <w:numPr>
        <w:ilvl w:val="5"/>
        <w:numId w:val="2"/>
      </w:numPr>
      <w:spacing w:before="200"/>
      <w:outlineLvl w:val="5"/>
    </w:pPr>
    <w:rPr>
      <w:rFonts w:ascii="Cambria" w:eastAsia="Times New Roman" w:hAnsi="Cambria"/>
      <w:i/>
      <w:iCs/>
      <w:color w:val="243F60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A474EC"/>
    <w:pPr>
      <w:keepNext/>
      <w:keepLines/>
      <w:numPr>
        <w:ilvl w:val="6"/>
        <w:numId w:val="2"/>
      </w:numPr>
      <w:spacing w:before="200"/>
      <w:outlineLvl w:val="6"/>
    </w:pPr>
    <w:rPr>
      <w:rFonts w:ascii="Cambria" w:eastAsia="Times New Roman" w:hAnsi="Cambria"/>
      <w:i/>
      <w:iCs/>
      <w:color w:val="40404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A474EC"/>
    <w:pPr>
      <w:keepNext/>
      <w:keepLines/>
      <w:numPr>
        <w:ilvl w:val="7"/>
        <w:numId w:val="2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474EC"/>
    <w:pPr>
      <w:keepNext/>
      <w:keepLines/>
      <w:numPr>
        <w:ilvl w:val="8"/>
        <w:numId w:val="2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qFormat/>
    <w:rsid w:val="00FE5B23"/>
    <w:pPr>
      <w:ind w:firstLine="851"/>
      <w:jc w:val="both"/>
    </w:pPr>
    <w:rPr>
      <w:rFonts w:ascii="Times New Roman" w:hAnsi="Times New Roman"/>
    </w:rPr>
  </w:style>
  <w:style w:type="character" w:customStyle="1" w:styleId="Ttulo1Char">
    <w:name w:val="Título 1 Char"/>
    <w:link w:val="Ttulo1"/>
    <w:uiPriority w:val="9"/>
    <w:rsid w:val="00F01C92"/>
    <w:rPr>
      <w:rFonts w:ascii="Times New Roman" w:hAnsi="Times New Roman"/>
      <w:b/>
      <w:bCs/>
      <w:caps/>
      <w:sz w:val="24"/>
      <w:szCs w:val="28"/>
      <w:lang w:val="en-US" w:eastAsia="en-US"/>
    </w:rPr>
  </w:style>
  <w:style w:type="character" w:customStyle="1" w:styleId="Ttulo2Char">
    <w:name w:val="Título 2 Char"/>
    <w:link w:val="Ttulo2"/>
    <w:uiPriority w:val="9"/>
    <w:rsid w:val="00F01C92"/>
    <w:rPr>
      <w:rFonts w:ascii="Times New Roman" w:hAnsi="Times New Roman"/>
      <w:bCs/>
      <w:caps/>
      <w:sz w:val="24"/>
      <w:szCs w:val="26"/>
      <w:lang w:val="en-US" w:eastAsia="en-US"/>
    </w:rPr>
  </w:style>
  <w:style w:type="character" w:customStyle="1" w:styleId="Ttulo3Char">
    <w:name w:val="Título 3 Char"/>
    <w:link w:val="Ttulo3"/>
    <w:uiPriority w:val="9"/>
    <w:rsid w:val="00F01C92"/>
    <w:rPr>
      <w:rFonts w:ascii="Times New Roman" w:hAnsi="Times New Roman"/>
      <w:bCs/>
      <w:iCs/>
      <w:sz w:val="24"/>
      <w:szCs w:val="22"/>
      <w:lang w:eastAsia="en-US"/>
    </w:rPr>
  </w:style>
  <w:style w:type="character" w:customStyle="1" w:styleId="Ttulo4Char">
    <w:name w:val="Título 4 Char"/>
    <w:link w:val="Ttulo4"/>
    <w:uiPriority w:val="9"/>
    <w:rsid w:val="008734D6"/>
    <w:rPr>
      <w:rFonts w:ascii="Arial" w:hAnsi="Arial"/>
      <w:bCs/>
      <w:iCs/>
      <w:sz w:val="24"/>
      <w:szCs w:val="22"/>
      <w:lang w:eastAsia="en-US"/>
    </w:rPr>
  </w:style>
  <w:style w:type="character" w:customStyle="1" w:styleId="Ttulo5Char">
    <w:name w:val="Título 5 Char"/>
    <w:aliases w:val="ANEXOS Char"/>
    <w:link w:val="Ttulo5"/>
    <w:uiPriority w:val="9"/>
    <w:rsid w:val="00CE01ED"/>
    <w:rPr>
      <w:rFonts w:ascii="Arial" w:hAnsi="Arial"/>
      <w:b/>
      <w:caps/>
      <w:color w:val="243F60"/>
      <w:sz w:val="24"/>
      <w:szCs w:val="24"/>
      <w:lang w:val="pt-BR" w:eastAsia="en-US" w:bidi="ar-SA"/>
    </w:rPr>
  </w:style>
  <w:style w:type="character" w:customStyle="1" w:styleId="Ttulo6Char">
    <w:name w:val="Título 6 Char"/>
    <w:link w:val="Ttulo6"/>
    <w:uiPriority w:val="9"/>
    <w:rsid w:val="00A474EC"/>
    <w:rPr>
      <w:rFonts w:ascii="Cambria" w:eastAsia="Times New Roman" w:hAnsi="Cambria"/>
      <w:i/>
      <w:iCs/>
      <w:color w:val="243F60"/>
      <w:sz w:val="24"/>
      <w:lang w:val="x-none" w:eastAsia="x-none"/>
    </w:rPr>
  </w:style>
  <w:style w:type="character" w:customStyle="1" w:styleId="Ttulo7Char">
    <w:name w:val="Título 7 Char"/>
    <w:link w:val="Ttulo7"/>
    <w:uiPriority w:val="9"/>
    <w:rsid w:val="00A474EC"/>
    <w:rPr>
      <w:rFonts w:ascii="Cambria" w:eastAsia="Times New Roman" w:hAnsi="Cambria"/>
      <w:i/>
      <w:iCs/>
      <w:color w:val="404040"/>
      <w:sz w:val="24"/>
      <w:lang w:val="x-none" w:eastAsia="x-none"/>
    </w:rPr>
  </w:style>
  <w:style w:type="character" w:customStyle="1" w:styleId="Ttulo8Char">
    <w:name w:val="Título 8 Char"/>
    <w:link w:val="Ttulo8"/>
    <w:uiPriority w:val="9"/>
    <w:rsid w:val="00A474EC"/>
    <w:rPr>
      <w:rFonts w:ascii="Cambria" w:eastAsia="Times New Roman" w:hAnsi="Cambria"/>
      <w:color w:val="404040"/>
      <w:lang w:val="x-none" w:eastAsia="x-none"/>
    </w:rPr>
  </w:style>
  <w:style w:type="character" w:customStyle="1" w:styleId="Ttulo9Char">
    <w:name w:val="Título 9 Char"/>
    <w:link w:val="Ttulo9"/>
    <w:uiPriority w:val="9"/>
    <w:rsid w:val="00A474EC"/>
    <w:rPr>
      <w:rFonts w:ascii="Cambria" w:eastAsia="Times New Roman" w:hAnsi="Cambria"/>
      <w:i/>
      <w:iCs/>
      <w:color w:val="404040"/>
      <w:lang w:val="x-none" w:eastAsia="x-none"/>
    </w:rPr>
  </w:style>
  <w:style w:type="paragraph" w:customStyle="1" w:styleId="Capa-Folhaderosto">
    <w:name w:val="Capa-Folha de rosto"/>
    <w:basedOn w:val="Normal"/>
    <w:qFormat/>
    <w:rsid w:val="005C6A97"/>
    <w:pPr>
      <w:ind w:firstLine="0"/>
    </w:pPr>
    <w:rPr>
      <w:caps/>
    </w:rPr>
  </w:style>
  <w:style w:type="paragraph" w:customStyle="1" w:styleId="Naturezadotrabalho">
    <w:name w:val="Natureza do trabalho"/>
    <w:basedOn w:val="Normal"/>
    <w:qFormat/>
    <w:rsid w:val="009E2221"/>
    <w:pPr>
      <w:spacing w:line="240" w:lineRule="auto"/>
      <w:ind w:left="4536" w:firstLine="0"/>
      <w:jc w:val="both"/>
    </w:pPr>
    <w:rPr>
      <w:sz w:val="20"/>
    </w:rPr>
  </w:style>
  <w:style w:type="paragraph" w:customStyle="1" w:styleId="FolhaAprov-NaturezaTrabalho">
    <w:name w:val="Folha Aprov-Natureza Trabalho"/>
    <w:basedOn w:val="Normal"/>
    <w:qFormat/>
    <w:rsid w:val="00FD58E2"/>
    <w:pPr>
      <w:jc w:val="both"/>
    </w:pPr>
  </w:style>
  <w:style w:type="paragraph" w:customStyle="1" w:styleId="FolhaAprov-BancaExaminadora">
    <w:name w:val="Folha Aprov-Banca Examinadora"/>
    <w:basedOn w:val="Normal"/>
    <w:qFormat/>
    <w:rsid w:val="00D22D5C"/>
  </w:style>
  <w:style w:type="paragraph" w:customStyle="1" w:styleId="Dedicatria-Epigrafe">
    <w:name w:val="Dedicatória-Epigrafe"/>
    <w:basedOn w:val="Normal"/>
    <w:qFormat/>
    <w:rsid w:val="00560122"/>
    <w:pPr>
      <w:ind w:left="4536"/>
      <w:jc w:val="right"/>
    </w:pPr>
  </w:style>
  <w:style w:type="paragraph" w:customStyle="1" w:styleId="Ttulopr-textual">
    <w:name w:val="Título pré-textual"/>
    <w:basedOn w:val="Texto"/>
    <w:next w:val="Texto"/>
    <w:qFormat/>
    <w:rsid w:val="00E95083"/>
    <w:pPr>
      <w:ind w:firstLine="0"/>
      <w:jc w:val="center"/>
    </w:pPr>
    <w:rPr>
      <w:b/>
      <w:caps/>
    </w:rPr>
  </w:style>
  <w:style w:type="paragraph" w:customStyle="1" w:styleId="Resumo">
    <w:name w:val="Resumo"/>
    <w:basedOn w:val="Normal"/>
    <w:qFormat/>
    <w:rsid w:val="00C52232"/>
    <w:pPr>
      <w:spacing w:line="240" w:lineRule="auto"/>
      <w:ind w:firstLine="851"/>
      <w:jc w:val="both"/>
    </w:pPr>
  </w:style>
  <w:style w:type="table" w:styleId="Tabelacomgrade">
    <w:name w:val="Table Grid"/>
    <w:basedOn w:val="Tabelanormal"/>
    <w:uiPriority w:val="59"/>
    <w:rsid w:val="002564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C2015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MapadoDocumentoChar">
    <w:name w:val="Mapa do Documento Char"/>
    <w:link w:val="MapadoDocumento"/>
    <w:uiPriority w:val="99"/>
    <w:semiHidden/>
    <w:rsid w:val="00CC201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9687E"/>
    <w:pPr>
      <w:tabs>
        <w:tab w:val="center" w:pos="4252"/>
        <w:tab w:val="right" w:pos="8504"/>
      </w:tabs>
      <w:spacing w:line="240" w:lineRule="auto"/>
    </w:pPr>
    <w:rPr>
      <w:szCs w:val="20"/>
      <w:lang w:eastAsia="x-none"/>
    </w:rPr>
  </w:style>
  <w:style w:type="character" w:customStyle="1" w:styleId="CabealhoChar">
    <w:name w:val="Cabeçalho Char"/>
    <w:link w:val="Cabealho"/>
    <w:uiPriority w:val="99"/>
    <w:rsid w:val="00F9687E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F9687E"/>
    <w:pPr>
      <w:tabs>
        <w:tab w:val="center" w:pos="4252"/>
        <w:tab w:val="right" w:pos="8504"/>
      </w:tabs>
      <w:spacing w:line="240" w:lineRule="auto"/>
    </w:pPr>
    <w:rPr>
      <w:szCs w:val="20"/>
      <w:lang w:eastAsia="x-none"/>
    </w:rPr>
  </w:style>
  <w:style w:type="character" w:customStyle="1" w:styleId="RodapChar">
    <w:name w:val="Rodapé Char"/>
    <w:link w:val="Rodap"/>
    <w:uiPriority w:val="99"/>
    <w:rsid w:val="00F9687E"/>
    <w:rPr>
      <w:rFonts w:ascii="Arial" w:hAnsi="Arial"/>
      <w:sz w:val="24"/>
    </w:rPr>
  </w:style>
  <w:style w:type="paragraph" w:customStyle="1" w:styleId="Ttulops-textual">
    <w:name w:val="Título pós-textual"/>
    <w:basedOn w:val="Ttulo1"/>
    <w:next w:val="Texto"/>
    <w:qFormat/>
    <w:rsid w:val="00443610"/>
    <w:pPr>
      <w:numPr>
        <w:numId w:val="21"/>
      </w:numPr>
      <w:tabs>
        <w:tab w:val="clear" w:pos="432"/>
      </w:tabs>
      <w:ind w:left="0" w:firstLine="0"/>
      <w:jc w:val="center"/>
    </w:pPr>
  </w:style>
  <w:style w:type="paragraph" w:customStyle="1" w:styleId="Apndice">
    <w:name w:val="Apêndice"/>
    <w:basedOn w:val="Normal"/>
    <w:next w:val="Texto"/>
    <w:qFormat/>
    <w:rsid w:val="0091374D"/>
    <w:pPr>
      <w:numPr>
        <w:numId w:val="3"/>
      </w:numPr>
      <w:spacing w:after="600"/>
    </w:pPr>
    <w:rPr>
      <w:b/>
      <w:caps/>
    </w:rPr>
  </w:style>
  <w:style w:type="paragraph" w:customStyle="1" w:styleId="Anexo">
    <w:name w:val="Anexo"/>
    <w:basedOn w:val="Normal"/>
    <w:next w:val="Texto"/>
    <w:qFormat/>
    <w:rsid w:val="001E3DDF"/>
    <w:pPr>
      <w:numPr>
        <w:numId w:val="4"/>
      </w:numPr>
      <w:spacing w:after="600"/>
    </w:pPr>
    <w:rPr>
      <w:b/>
      <w:caps/>
    </w:rPr>
  </w:style>
  <w:style w:type="paragraph" w:styleId="Sumrio1">
    <w:name w:val="toc 1"/>
    <w:basedOn w:val="Normal"/>
    <w:next w:val="Normal"/>
    <w:uiPriority w:val="39"/>
    <w:unhideWhenUsed/>
    <w:qFormat/>
    <w:rsid w:val="008B20FC"/>
    <w:pPr>
      <w:tabs>
        <w:tab w:val="left" w:pos="851"/>
        <w:tab w:val="right" w:leader="dot" w:pos="9061"/>
      </w:tabs>
      <w:ind w:firstLine="0"/>
      <w:jc w:val="left"/>
    </w:pPr>
    <w:rPr>
      <w:rFonts w:ascii="Times New Roman" w:hAnsi="Times New Roman"/>
      <w:b/>
      <w:caps/>
    </w:rPr>
  </w:style>
  <w:style w:type="paragraph" w:styleId="Sumrio2">
    <w:name w:val="toc 2"/>
    <w:basedOn w:val="Normal"/>
    <w:next w:val="Normal"/>
    <w:uiPriority w:val="39"/>
    <w:unhideWhenUsed/>
    <w:qFormat/>
    <w:rsid w:val="008B20FC"/>
    <w:pPr>
      <w:tabs>
        <w:tab w:val="left" w:pos="851"/>
        <w:tab w:val="right" w:leader="dot" w:pos="9061"/>
      </w:tabs>
      <w:ind w:firstLine="0"/>
      <w:jc w:val="left"/>
    </w:pPr>
    <w:rPr>
      <w:rFonts w:ascii="Times New Roman" w:hAnsi="Times New Roman"/>
      <w:caps/>
    </w:rPr>
  </w:style>
  <w:style w:type="paragraph" w:styleId="Sumrio3">
    <w:name w:val="toc 3"/>
    <w:basedOn w:val="Sumrio1"/>
    <w:next w:val="Normal"/>
    <w:uiPriority w:val="39"/>
    <w:unhideWhenUsed/>
    <w:qFormat/>
    <w:rsid w:val="008B20FC"/>
    <w:rPr>
      <w:b w:val="0"/>
      <w:caps w:val="0"/>
      <w:noProof/>
    </w:rPr>
  </w:style>
  <w:style w:type="paragraph" w:styleId="Sumrio4">
    <w:name w:val="toc 4"/>
    <w:basedOn w:val="Normal"/>
    <w:next w:val="Normal"/>
    <w:link w:val="Sumrio4Char"/>
    <w:uiPriority w:val="39"/>
    <w:unhideWhenUsed/>
    <w:rsid w:val="00852343"/>
    <w:pPr>
      <w:tabs>
        <w:tab w:val="left" w:pos="851"/>
        <w:tab w:val="right" w:leader="dot" w:pos="9061"/>
      </w:tabs>
      <w:ind w:firstLine="0"/>
      <w:jc w:val="left"/>
    </w:pPr>
  </w:style>
  <w:style w:type="character" w:customStyle="1" w:styleId="Sumrio4Char">
    <w:name w:val="Sumário 4 Char"/>
    <w:link w:val="Sumrio4"/>
    <w:uiPriority w:val="39"/>
    <w:rsid w:val="00852343"/>
    <w:rPr>
      <w:rFonts w:ascii="Arial" w:hAnsi="Arial"/>
      <w:sz w:val="24"/>
      <w:szCs w:val="22"/>
      <w:lang w:eastAsia="en-US"/>
    </w:rPr>
  </w:style>
  <w:style w:type="character" w:styleId="Hyperlink">
    <w:name w:val="Hyperlink"/>
    <w:uiPriority w:val="99"/>
    <w:unhideWhenUsed/>
    <w:rsid w:val="00807ABE"/>
    <w:rPr>
      <w:color w:val="0000FF"/>
      <w:u w:val="single"/>
    </w:rPr>
  </w:style>
  <w:style w:type="paragraph" w:styleId="CabealhodoSumrio">
    <w:name w:val="TOC Heading"/>
    <w:basedOn w:val="Ttulo1"/>
    <w:next w:val="Normal"/>
    <w:uiPriority w:val="39"/>
    <w:qFormat/>
    <w:rsid w:val="008E5EF7"/>
    <w:pPr>
      <w:numPr>
        <w:numId w:val="0"/>
      </w:numPr>
      <w:spacing w:before="480" w:line="276" w:lineRule="auto"/>
      <w:outlineLvl w:val="9"/>
    </w:pPr>
    <w:rPr>
      <w:rFonts w:ascii="Cambria" w:hAnsi="Cambria"/>
      <w:caps w:val="0"/>
      <w:color w:val="365F91"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5EF7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odebaloChar">
    <w:name w:val="Texto de balão Char"/>
    <w:link w:val="Textodebalo"/>
    <w:uiPriority w:val="99"/>
    <w:semiHidden/>
    <w:rsid w:val="008E5EF7"/>
    <w:rPr>
      <w:rFonts w:ascii="Tahoma" w:hAnsi="Tahoma"/>
      <w:sz w:val="16"/>
      <w:szCs w:val="16"/>
      <w:lang w:val="en-US" w:eastAsia="x-none"/>
    </w:rPr>
  </w:style>
  <w:style w:type="paragraph" w:customStyle="1" w:styleId="Citaolonga">
    <w:name w:val="Citação longa"/>
    <w:basedOn w:val="Normal"/>
    <w:next w:val="Texto"/>
    <w:qFormat/>
    <w:rsid w:val="00343D3A"/>
    <w:pPr>
      <w:keepLines/>
      <w:spacing w:before="360" w:after="480" w:line="240" w:lineRule="auto"/>
      <w:ind w:left="2268" w:firstLine="0"/>
      <w:jc w:val="both"/>
    </w:pPr>
    <w:rPr>
      <w:sz w:val="20"/>
    </w:rPr>
  </w:style>
  <w:style w:type="paragraph" w:styleId="Sumrio5">
    <w:name w:val="toc 5"/>
    <w:basedOn w:val="Normal"/>
    <w:next w:val="Normal"/>
    <w:autoRedefine/>
    <w:uiPriority w:val="39"/>
    <w:unhideWhenUsed/>
    <w:rsid w:val="00B53166"/>
    <w:pPr>
      <w:tabs>
        <w:tab w:val="left" w:pos="1701"/>
        <w:tab w:val="right" w:leader="dot" w:pos="9061"/>
      </w:tabs>
      <w:jc w:val="left"/>
    </w:pPr>
    <w:rPr>
      <w:b/>
      <w:caps/>
    </w:rPr>
  </w:style>
  <w:style w:type="paragraph" w:styleId="Sumrio6">
    <w:name w:val="toc 6"/>
    <w:basedOn w:val="Normal"/>
    <w:next w:val="Normal"/>
    <w:autoRedefine/>
    <w:uiPriority w:val="39"/>
    <w:unhideWhenUsed/>
    <w:qFormat/>
    <w:rsid w:val="00B53166"/>
    <w:pPr>
      <w:tabs>
        <w:tab w:val="left" w:pos="1276"/>
        <w:tab w:val="right" w:leader="dot" w:pos="9061"/>
      </w:tabs>
      <w:jc w:val="left"/>
    </w:pPr>
    <w:rPr>
      <w:b/>
      <w:caps/>
    </w:rPr>
  </w:style>
  <w:style w:type="paragraph" w:customStyle="1" w:styleId="CitaoExtra-Longa-Inicio">
    <w:name w:val="Citação Extra-Longa-Inicio"/>
    <w:basedOn w:val="Normal"/>
    <w:next w:val="CitaoExtra-Longa-Meio"/>
    <w:qFormat/>
    <w:rsid w:val="00A131C6"/>
    <w:pPr>
      <w:spacing w:before="600" w:line="240" w:lineRule="auto"/>
      <w:ind w:left="2268"/>
      <w:jc w:val="both"/>
    </w:pPr>
    <w:rPr>
      <w:sz w:val="20"/>
    </w:rPr>
  </w:style>
  <w:style w:type="paragraph" w:customStyle="1" w:styleId="CitaoExtra-Longa-Meio">
    <w:name w:val="Citação Extra-Longa-Meio"/>
    <w:basedOn w:val="Normal"/>
    <w:qFormat/>
    <w:rsid w:val="0040653F"/>
    <w:pPr>
      <w:spacing w:line="240" w:lineRule="auto"/>
      <w:ind w:left="2268"/>
      <w:jc w:val="both"/>
    </w:pPr>
    <w:rPr>
      <w:sz w:val="20"/>
    </w:rPr>
  </w:style>
  <w:style w:type="paragraph" w:customStyle="1" w:styleId="CitaoExtra-Longa-Fim">
    <w:name w:val="Citação Extra-Longa-Fim"/>
    <w:basedOn w:val="Normal"/>
    <w:next w:val="Texto"/>
    <w:qFormat/>
    <w:rsid w:val="0040653F"/>
    <w:pPr>
      <w:spacing w:after="600" w:line="240" w:lineRule="auto"/>
      <w:ind w:left="2268"/>
      <w:jc w:val="both"/>
    </w:pPr>
    <w:rPr>
      <w:sz w:val="20"/>
    </w:rPr>
  </w:style>
  <w:style w:type="paragraph" w:customStyle="1" w:styleId="Referncia">
    <w:name w:val="Referência"/>
    <w:basedOn w:val="Normal"/>
    <w:qFormat/>
    <w:rsid w:val="0046002D"/>
    <w:pPr>
      <w:spacing w:line="480" w:lineRule="auto"/>
      <w:ind w:left="680" w:hanging="680"/>
      <w:jc w:val="both"/>
    </w:pPr>
  </w:style>
  <w:style w:type="paragraph" w:customStyle="1" w:styleId="Listadereferncias">
    <w:name w:val="Lista de referências"/>
    <w:basedOn w:val="Normal"/>
    <w:rsid w:val="00E5431B"/>
    <w:pPr>
      <w:spacing w:after="600" w:line="240" w:lineRule="auto"/>
      <w:jc w:val="left"/>
    </w:pPr>
    <w:rPr>
      <w:rFonts w:eastAsia="Times New Roman"/>
      <w:szCs w:val="24"/>
      <w:lang w:eastAsia="pt-BR"/>
    </w:rPr>
  </w:style>
  <w:style w:type="paragraph" w:customStyle="1" w:styleId="ParagrafoparaIlustraes">
    <w:name w:val="Paragrafo para Ilustrações"/>
    <w:basedOn w:val="Normal"/>
    <w:qFormat/>
    <w:rsid w:val="00740F10"/>
    <w:rPr>
      <w:noProof/>
      <w:lang w:eastAsia="pt-BR"/>
    </w:rPr>
  </w:style>
  <w:style w:type="paragraph" w:styleId="Legenda">
    <w:name w:val="caption"/>
    <w:aliases w:val="Título e fonte da figura e tabela"/>
    <w:basedOn w:val="Normal"/>
    <w:next w:val="Texto"/>
    <w:uiPriority w:val="35"/>
    <w:qFormat/>
    <w:rsid w:val="008B392C"/>
    <w:pPr>
      <w:spacing w:before="120" w:after="120" w:line="240" w:lineRule="auto"/>
      <w:ind w:firstLine="0"/>
    </w:pPr>
    <w:rPr>
      <w:bCs/>
      <w:sz w:val="20"/>
      <w:szCs w:val="18"/>
    </w:rPr>
  </w:style>
  <w:style w:type="paragraph" w:customStyle="1" w:styleId="Fonte">
    <w:name w:val="Fonte"/>
    <w:basedOn w:val="Normal"/>
    <w:qFormat/>
    <w:rsid w:val="0065018E"/>
    <w:rPr>
      <w:sz w:val="20"/>
    </w:rPr>
  </w:style>
  <w:style w:type="paragraph" w:customStyle="1" w:styleId="Legenda-Tabela">
    <w:name w:val="Legenda-Tabela"/>
    <w:basedOn w:val="Normal"/>
    <w:qFormat/>
    <w:rsid w:val="00ED5CA8"/>
    <w:pPr>
      <w:spacing w:line="240" w:lineRule="auto"/>
      <w:jc w:val="left"/>
    </w:pPr>
    <w:rPr>
      <w:sz w:val="20"/>
    </w:rPr>
  </w:style>
  <w:style w:type="paragraph" w:customStyle="1" w:styleId="Fonte-Tabela">
    <w:name w:val="Fonte-Tabela"/>
    <w:basedOn w:val="Normal"/>
    <w:qFormat/>
    <w:rsid w:val="00CB5DD3"/>
    <w:pPr>
      <w:spacing w:line="240" w:lineRule="auto"/>
      <w:jc w:val="left"/>
    </w:pPr>
    <w:rPr>
      <w:sz w:val="20"/>
    </w:rPr>
  </w:style>
  <w:style w:type="paragraph" w:customStyle="1" w:styleId="Texto-Tabela">
    <w:name w:val="Texto-Tabela"/>
    <w:basedOn w:val="Normal"/>
    <w:qFormat/>
    <w:rsid w:val="007F0686"/>
    <w:pPr>
      <w:spacing w:line="240" w:lineRule="auto"/>
    </w:pPr>
    <w:rPr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C1561"/>
    <w:pPr>
      <w:spacing w:line="240" w:lineRule="auto"/>
      <w:ind w:left="170" w:hanging="170"/>
      <w:jc w:val="both"/>
    </w:pPr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C1561"/>
    <w:rPr>
      <w:rFonts w:ascii="Arial" w:hAnsi="Arial"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B74CFC"/>
    <w:pPr>
      <w:tabs>
        <w:tab w:val="right" w:leader="dot" w:pos="9061"/>
      </w:tabs>
      <w:ind w:left="1560" w:hanging="1560"/>
      <w:jc w:val="left"/>
    </w:pPr>
  </w:style>
  <w:style w:type="character" w:styleId="Refdenotaderodap">
    <w:name w:val="footnote reference"/>
    <w:uiPriority w:val="99"/>
    <w:semiHidden/>
    <w:unhideWhenUsed/>
    <w:rsid w:val="00751BCD"/>
    <w:rPr>
      <w:vertAlign w:val="superscript"/>
    </w:rPr>
  </w:style>
  <w:style w:type="paragraph" w:customStyle="1" w:styleId="Alnea">
    <w:name w:val="Alínea"/>
    <w:basedOn w:val="Normal"/>
    <w:qFormat/>
    <w:rsid w:val="00737F59"/>
    <w:pPr>
      <w:numPr>
        <w:numId w:val="5"/>
      </w:numPr>
      <w:ind w:hanging="357"/>
      <w:jc w:val="both"/>
    </w:pPr>
  </w:style>
  <w:style w:type="paragraph" w:customStyle="1" w:styleId="pargrafodeartigo">
    <w:name w:val="parágrafo de artigo"/>
    <w:basedOn w:val="Normal"/>
    <w:rsid w:val="00907267"/>
    <w:pPr>
      <w:widowControl w:val="0"/>
      <w:tabs>
        <w:tab w:val="left" w:pos="2126"/>
      </w:tabs>
      <w:spacing w:before="240" w:line="240" w:lineRule="exact"/>
      <w:ind w:firstLine="1134"/>
      <w:jc w:val="both"/>
    </w:pPr>
    <w:rPr>
      <w:rFonts w:ascii="Times New Roman" w:eastAsia="Times New Roman" w:hAnsi="Times New Roman"/>
      <w:sz w:val="26"/>
      <w:szCs w:val="20"/>
      <w:lang w:eastAsia="pt-BR"/>
    </w:rPr>
  </w:style>
  <w:style w:type="paragraph" w:styleId="Corpodetexto">
    <w:name w:val="Body Text"/>
    <w:basedOn w:val="Normal"/>
    <w:link w:val="CorpodetextoChar"/>
    <w:rsid w:val="00AF428C"/>
    <w:pPr>
      <w:spacing w:line="240" w:lineRule="auto"/>
      <w:jc w:val="left"/>
    </w:pPr>
    <w:rPr>
      <w:rFonts w:eastAsia="Times New Roman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3E4FA0"/>
    <w:rPr>
      <w:rFonts w:ascii="Arial" w:eastAsia="Times New Roman" w:hAnsi="Arial"/>
      <w:sz w:val="24"/>
    </w:rPr>
  </w:style>
  <w:style w:type="paragraph" w:styleId="Corpodetexto2">
    <w:name w:val="Body Text 2"/>
    <w:basedOn w:val="Normal"/>
    <w:link w:val="Corpodetexto2Char"/>
    <w:rsid w:val="007E2C84"/>
    <w:pPr>
      <w:jc w:val="both"/>
    </w:pPr>
    <w:rPr>
      <w:rFonts w:eastAsia="Times New Roman"/>
      <w:szCs w:val="20"/>
      <w:lang w:eastAsia="pt-BR"/>
    </w:rPr>
  </w:style>
  <w:style w:type="character" w:styleId="Forte">
    <w:name w:val="Strong"/>
    <w:uiPriority w:val="22"/>
    <w:qFormat/>
    <w:rsid w:val="00BE5511"/>
    <w:rPr>
      <w:b/>
      <w:bCs/>
    </w:rPr>
  </w:style>
  <w:style w:type="paragraph" w:styleId="Lista">
    <w:name w:val="List"/>
    <w:basedOn w:val="Normal"/>
    <w:rsid w:val="00D519FF"/>
    <w:pPr>
      <w:ind w:left="283" w:hanging="283"/>
    </w:pPr>
  </w:style>
  <w:style w:type="paragraph" w:customStyle="1" w:styleId="Modelodereferncias">
    <w:name w:val="Modelo de referências"/>
    <w:basedOn w:val="Normal"/>
    <w:autoRedefine/>
    <w:rsid w:val="005D1193"/>
    <w:pPr>
      <w:pBdr>
        <w:top w:val="single" w:sz="8" w:space="3" w:color="auto"/>
        <w:left w:val="single" w:sz="8" w:space="0" w:color="auto"/>
        <w:bottom w:val="single" w:sz="8" w:space="3" w:color="auto"/>
        <w:right w:val="single" w:sz="8" w:space="0" w:color="auto"/>
      </w:pBdr>
      <w:shd w:val="clear" w:color="auto" w:fill="F3F3F3"/>
      <w:spacing w:line="240" w:lineRule="auto"/>
      <w:ind w:left="540" w:right="612"/>
      <w:jc w:val="left"/>
    </w:pPr>
    <w:rPr>
      <w:rFonts w:eastAsia="Times New Roman"/>
      <w:szCs w:val="24"/>
      <w:lang w:eastAsia="pt-BR"/>
    </w:rPr>
  </w:style>
  <w:style w:type="character" w:styleId="Nmerodepgina">
    <w:name w:val="page number"/>
    <w:basedOn w:val="Fontepargpadro"/>
    <w:rsid w:val="00AB650C"/>
  </w:style>
  <w:style w:type="character" w:styleId="Refdecomentrio">
    <w:name w:val="annotation reference"/>
    <w:uiPriority w:val="99"/>
    <w:rsid w:val="00301836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decomentrio">
    <w:name w:val="annotation text"/>
    <w:basedOn w:val="Normal"/>
    <w:link w:val="TextodecomentrioChar"/>
    <w:uiPriority w:val="99"/>
    <w:rsid w:val="00301836"/>
    <w:rPr>
      <w:rFonts w:ascii="Tahoma" w:hAnsi="Tahoma" w:cs="Tahoma"/>
      <w:sz w:val="16"/>
      <w:szCs w:val="20"/>
    </w:rPr>
  </w:style>
  <w:style w:type="character" w:customStyle="1" w:styleId="TextodecomentrioChar">
    <w:name w:val="Texto de comentário Char"/>
    <w:link w:val="Textodecomentrio"/>
    <w:uiPriority w:val="99"/>
    <w:rsid w:val="00301836"/>
    <w:rPr>
      <w:rFonts w:ascii="Tahoma" w:hAnsi="Tahoma" w:cs="Tahoma"/>
      <w:sz w:val="16"/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30183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rsid w:val="00301836"/>
    <w:rPr>
      <w:rFonts w:ascii="Arial" w:hAnsi="Arial"/>
      <w:b/>
      <w:bCs/>
      <w:lang w:val="en-US" w:eastAsia="en-US"/>
    </w:rPr>
  </w:style>
  <w:style w:type="character" w:styleId="CitaoHTML">
    <w:name w:val="HTML Cite"/>
    <w:rsid w:val="00301836"/>
    <w:rPr>
      <w:i/>
      <w:iCs/>
    </w:rPr>
  </w:style>
  <w:style w:type="character" w:styleId="HiperlinkVisitado">
    <w:name w:val="FollowedHyperlink"/>
    <w:uiPriority w:val="99"/>
    <w:rsid w:val="00CB6557"/>
    <w:rPr>
      <w:color w:val="954F72"/>
      <w:u w:val="single"/>
    </w:rPr>
  </w:style>
  <w:style w:type="character" w:styleId="TextodoEspaoReservado">
    <w:name w:val="Placeholder Text"/>
    <w:basedOn w:val="Fontepargpadro"/>
    <w:uiPriority w:val="99"/>
    <w:semiHidden/>
    <w:rsid w:val="00FC5E40"/>
    <w:rPr>
      <w:color w:val="808080"/>
    </w:rPr>
  </w:style>
  <w:style w:type="paragraph" w:styleId="NormalWeb">
    <w:name w:val="Normal (Web)"/>
    <w:basedOn w:val="Normal"/>
    <w:uiPriority w:val="99"/>
    <w:unhideWhenUsed/>
    <w:rsid w:val="00A0251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Cs w:val="24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877052"/>
    <w:rPr>
      <w:color w:val="605E5C"/>
      <w:shd w:val="clear" w:color="auto" w:fill="E1DFDD"/>
    </w:rPr>
  </w:style>
  <w:style w:type="character" w:customStyle="1" w:styleId="Corpodetexto2Char">
    <w:name w:val="Corpo de texto 2 Char"/>
    <w:basedOn w:val="Fontepargpadro"/>
    <w:link w:val="Corpodetexto2"/>
    <w:rsid w:val="006124CA"/>
    <w:rPr>
      <w:rFonts w:ascii="Arial" w:eastAsia="Times New Roman" w:hAnsi="Arial"/>
      <w:sz w:val="24"/>
    </w:rPr>
  </w:style>
  <w:style w:type="paragraph" w:customStyle="1" w:styleId="ArtCorpoTexto">
    <w:name w:val="Art CorpoTexto"/>
    <w:basedOn w:val="Normal"/>
    <w:link w:val="ArtCorpoTextoChar"/>
    <w:qFormat/>
    <w:rsid w:val="000D473D"/>
    <w:pPr>
      <w:spacing w:line="480" w:lineRule="auto"/>
      <w:ind w:firstLine="0"/>
      <w:jc w:val="both"/>
    </w:pPr>
    <w:rPr>
      <w:rFonts w:ascii="Times New Roman" w:hAnsi="Times New Roman"/>
      <w:szCs w:val="24"/>
    </w:rPr>
  </w:style>
  <w:style w:type="character" w:customStyle="1" w:styleId="ArtCorpoTextoChar">
    <w:name w:val="Art CorpoTexto Char"/>
    <w:link w:val="ArtCorpoTexto"/>
    <w:rsid w:val="000D473D"/>
    <w:rPr>
      <w:rFonts w:ascii="Times New Roman" w:hAnsi="Times New Roman"/>
      <w:sz w:val="24"/>
      <w:szCs w:val="24"/>
      <w:lang w:eastAsia="en-US"/>
    </w:rPr>
  </w:style>
  <w:style w:type="paragraph" w:customStyle="1" w:styleId="Capa-FolhaDeRosto0">
    <w:name w:val="Capa-Folha De Rosto"/>
    <w:basedOn w:val="Normal"/>
    <w:qFormat/>
    <w:rsid w:val="000D473D"/>
    <w:rPr>
      <w:b/>
      <w:caps/>
    </w:rPr>
  </w:style>
  <w:style w:type="paragraph" w:customStyle="1" w:styleId="CF-NaturezadoTrabalho-Orientador">
    <w:name w:val="CF-Natureza do Trabalho-Orientador"/>
    <w:basedOn w:val="Normal"/>
    <w:qFormat/>
    <w:rsid w:val="000D473D"/>
    <w:pPr>
      <w:spacing w:line="240" w:lineRule="auto"/>
      <w:ind w:left="4536"/>
      <w:jc w:val="both"/>
    </w:pPr>
  </w:style>
  <w:style w:type="paragraph" w:customStyle="1" w:styleId="TtuloPr-textual0">
    <w:name w:val="Título Pré-textual"/>
    <w:basedOn w:val="Normal"/>
    <w:next w:val="Texto"/>
    <w:qFormat/>
    <w:rsid w:val="000D473D"/>
    <w:pPr>
      <w:spacing w:after="300"/>
    </w:pPr>
    <w:rPr>
      <w:b/>
      <w:caps/>
    </w:rPr>
  </w:style>
  <w:style w:type="paragraph" w:customStyle="1" w:styleId="Resumo-Texto">
    <w:name w:val="Resumo-Texto"/>
    <w:basedOn w:val="Normal"/>
    <w:qFormat/>
    <w:rsid w:val="000D473D"/>
    <w:pPr>
      <w:spacing w:line="240" w:lineRule="auto"/>
      <w:jc w:val="both"/>
    </w:pPr>
  </w:style>
  <w:style w:type="paragraph" w:customStyle="1" w:styleId="TtuloPsTextual">
    <w:name w:val="Título Pós Textual"/>
    <w:basedOn w:val="Normal"/>
    <w:next w:val="Texto"/>
    <w:qFormat/>
    <w:rsid w:val="000D473D"/>
    <w:pPr>
      <w:spacing w:after="300"/>
      <w:ind w:firstLine="0"/>
    </w:pPr>
    <w:rPr>
      <w:b/>
      <w:caps/>
    </w:rPr>
  </w:style>
  <w:style w:type="paragraph" w:customStyle="1" w:styleId="CitaoLonga0">
    <w:name w:val="Citação Longa"/>
    <w:basedOn w:val="Normal"/>
    <w:next w:val="Texto"/>
    <w:qFormat/>
    <w:rsid w:val="000D473D"/>
    <w:pPr>
      <w:keepLines/>
      <w:spacing w:before="300" w:after="300" w:line="240" w:lineRule="auto"/>
      <w:ind w:left="2268"/>
      <w:jc w:val="both"/>
    </w:pPr>
    <w:rPr>
      <w:sz w:val="20"/>
    </w:rPr>
  </w:style>
  <w:style w:type="paragraph" w:styleId="PargrafodaLista">
    <w:name w:val="List Paragraph"/>
    <w:basedOn w:val="Normal"/>
    <w:uiPriority w:val="34"/>
    <w:qFormat/>
    <w:rsid w:val="000D473D"/>
    <w:pPr>
      <w:spacing w:after="200" w:line="276" w:lineRule="auto"/>
      <w:ind w:left="720" w:firstLine="0"/>
      <w:contextualSpacing/>
      <w:jc w:val="left"/>
    </w:pPr>
    <w:rPr>
      <w:rFonts w:ascii="Times New Roman" w:hAnsi="Times New Roman"/>
      <w:szCs w:val="24"/>
      <w:lang w:eastAsia="pt-BR"/>
    </w:rPr>
  </w:style>
  <w:style w:type="character" w:customStyle="1" w:styleId="fn">
    <w:name w:val="fn"/>
    <w:basedOn w:val="Fontepargpadro"/>
    <w:rsid w:val="000D473D"/>
  </w:style>
  <w:style w:type="character" w:customStyle="1" w:styleId="apple-converted-space">
    <w:name w:val="apple-converted-space"/>
    <w:basedOn w:val="Fontepargpadro"/>
    <w:rsid w:val="000D473D"/>
  </w:style>
  <w:style w:type="character" w:customStyle="1" w:styleId="source-title">
    <w:name w:val="source-title"/>
    <w:basedOn w:val="Fontepargpadro"/>
    <w:rsid w:val="000D473D"/>
  </w:style>
  <w:style w:type="character" w:customStyle="1" w:styleId="volume">
    <w:name w:val="volume"/>
    <w:basedOn w:val="Fontepargpadro"/>
    <w:rsid w:val="000D473D"/>
  </w:style>
  <w:style w:type="character" w:customStyle="1" w:styleId="start-page">
    <w:name w:val="start-page"/>
    <w:basedOn w:val="Fontepargpadro"/>
    <w:rsid w:val="000D473D"/>
  </w:style>
  <w:style w:type="character" w:customStyle="1" w:styleId="year">
    <w:name w:val="year"/>
    <w:basedOn w:val="Fontepargpadro"/>
    <w:rsid w:val="000D473D"/>
  </w:style>
  <w:style w:type="paragraph" w:customStyle="1" w:styleId="Default">
    <w:name w:val="Default"/>
    <w:rsid w:val="000D47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o1">
    <w:name w:val="texto1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Cs w:val="24"/>
      <w:lang w:eastAsia="pt-BR"/>
    </w:rPr>
  </w:style>
  <w:style w:type="paragraph" w:styleId="Recuodecorpodetexto3">
    <w:name w:val="Body Text Indent 3"/>
    <w:basedOn w:val="Default"/>
    <w:next w:val="Default"/>
    <w:link w:val="Recuodecorpodetexto3Char"/>
    <w:uiPriority w:val="99"/>
    <w:rsid w:val="000D473D"/>
    <w:rPr>
      <w:rFonts w:ascii="AIEJNF+Arial" w:hAnsi="AIEJNF+Arial" w:cs="Times New Roman"/>
      <w:color w:val="auto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0D473D"/>
    <w:rPr>
      <w:rFonts w:ascii="AIEJNF+Arial" w:hAnsi="AIEJNF+Arial"/>
      <w:sz w:val="24"/>
      <w:szCs w:val="24"/>
      <w:lang w:val="x-none" w:eastAsia="x-non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D4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D473D"/>
    <w:rPr>
      <w:rFonts w:ascii="Courier New" w:eastAsia="Times New Roman" w:hAnsi="Courier New"/>
      <w:lang w:val="x-none" w:eastAsia="x-none"/>
    </w:rPr>
  </w:style>
  <w:style w:type="character" w:customStyle="1" w:styleId="il">
    <w:name w:val="il"/>
    <w:rsid w:val="000D473D"/>
  </w:style>
  <w:style w:type="character" w:styleId="nfase">
    <w:name w:val="Emphasis"/>
    <w:uiPriority w:val="20"/>
    <w:qFormat/>
    <w:rsid w:val="000D473D"/>
    <w:rPr>
      <w:i/>
      <w:iCs/>
    </w:rPr>
  </w:style>
  <w:style w:type="paragraph" w:styleId="SemEspaamento">
    <w:name w:val="No Spacing"/>
    <w:uiPriority w:val="1"/>
    <w:qFormat/>
    <w:rsid w:val="000D473D"/>
    <w:rPr>
      <w:rFonts w:ascii="Times New Roman" w:hAnsi="Times New Roman"/>
      <w:sz w:val="22"/>
      <w:szCs w:val="22"/>
      <w:lang w:eastAsia="en-US"/>
    </w:rPr>
  </w:style>
  <w:style w:type="paragraph" w:customStyle="1" w:styleId="Estilo1">
    <w:name w:val="Estilo1"/>
    <w:basedOn w:val="Normal"/>
    <w:qFormat/>
    <w:rsid w:val="000D473D"/>
    <w:pPr>
      <w:spacing w:after="200" w:line="276" w:lineRule="auto"/>
      <w:ind w:firstLine="0"/>
      <w:jc w:val="left"/>
    </w:pPr>
    <w:rPr>
      <w:rFonts w:ascii="Times New Roman" w:hAnsi="Times New Roman"/>
      <w:szCs w:val="24"/>
      <w:lang w:eastAsia="pt-BR"/>
    </w:rPr>
  </w:style>
  <w:style w:type="paragraph" w:customStyle="1" w:styleId="paragraph">
    <w:name w:val="paragraph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Cs w:val="24"/>
      <w:lang w:eastAsia="pt-BR"/>
    </w:rPr>
  </w:style>
  <w:style w:type="paragraph" w:styleId="Commarcadores">
    <w:name w:val="List Bullet"/>
    <w:basedOn w:val="Normal"/>
    <w:rsid w:val="000D473D"/>
    <w:pPr>
      <w:tabs>
        <w:tab w:val="num" w:pos="360"/>
      </w:tabs>
      <w:ind w:left="360" w:hanging="360"/>
      <w:contextualSpacing/>
    </w:pPr>
  </w:style>
  <w:style w:type="paragraph" w:styleId="Sumrio7">
    <w:name w:val="toc 7"/>
    <w:basedOn w:val="Normal"/>
    <w:next w:val="Normal"/>
    <w:autoRedefine/>
    <w:rsid w:val="000D473D"/>
    <w:pPr>
      <w:ind w:firstLine="0"/>
      <w:jc w:val="left"/>
    </w:pPr>
    <w:rPr>
      <w:rFonts w:ascii="Calibri" w:hAnsi="Calibri" w:cs="Calibri"/>
      <w:sz w:val="22"/>
    </w:rPr>
  </w:style>
  <w:style w:type="paragraph" w:styleId="Sumrio8">
    <w:name w:val="toc 8"/>
    <w:basedOn w:val="Normal"/>
    <w:next w:val="Normal"/>
    <w:autoRedefine/>
    <w:rsid w:val="000D473D"/>
    <w:pPr>
      <w:ind w:firstLine="0"/>
      <w:jc w:val="left"/>
    </w:pPr>
    <w:rPr>
      <w:rFonts w:ascii="Calibri" w:hAnsi="Calibri" w:cs="Calibri"/>
      <w:sz w:val="22"/>
    </w:rPr>
  </w:style>
  <w:style w:type="paragraph" w:styleId="Sumrio9">
    <w:name w:val="toc 9"/>
    <w:basedOn w:val="Normal"/>
    <w:next w:val="Normal"/>
    <w:autoRedefine/>
    <w:rsid w:val="000D473D"/>
    <w:pPr>
      <w:ind w:firstLine="0"/>
      <w:jc w:val="left"/>
    </w:pPr>
    <w:rPr>
      <w:rFonts w:ascii="Calibri" w:hAnsi="Calibri" w:cs="Calibri"/>
      <w:sz w:val="22"/>
    </w:rPr>
  </w:style>
  <w:style w:type="character" w:customStyle="1" w:styleId="normaltextrun">
    <w:name w:val="normaltextrun"/>
    <w:basedOn w:val="Fontepargpadro"/>
    <w:rsid w:val="000D473D"/>
  </w:style>
  <w:style w:type="character" w:customStyle="1" w:styleId="spellingerror">
    <w:name w:val="spellingerror"/>
    <w:basedOn w:val="Fontepargpadro"/>
    <w:rsid w:val="000D473D"/>
  </w:style>
  <w:style w:type="character" w:customStyle="1" w:styleId="eop">
    <w:name w:val="eop"/>
    <w:basedOn w:val="Fontepargpadro"/>
    <w:rsid w:val="000D473D"/>
  </w:style>
  <w:style w:type="character" w:styleId="Nmerodelinha">
    <w:name w:val="line number"/>
    <w:basedOn w:val="Fontepargpadro"/>
    <w:uiPriority w:val="99"/>
    <w:unhideWhenUsed/>
    <w:rsid w:val="000D473D"/>
  </w:style>
  <w:style w:type="character" w:customStyle="1" w:styleId="interref">
    <w:name w:val="interref"/>
    <w:basedOn w:val="Fontepargpadro"/>
    <w:rsid w:val="000D473D"/>
  </w:style>
  <w:style w:type="character" w:customStyle="1" w:styleId="gt-baf-word-clickable">
    <w:name w:val="gt-baf-word-clickable"/>
    <w:basedOn w:val="Fontepargpadro"/>
    <w:rsid w:val="000D473D"/>
  </w:style>
  <w:style w:type="paragraph" w:styleId="Reviso">
    <w:name w:val="Revision"/>
    <w:hidden/>
    <w:uiPriority w:val="99"/>
    <w:semiHidden/>
    <w:rsid w:val="000D473D"/>
    <w:rPr>
      <w:sz w:val="22"/>
      <w:szCs w:val="22"/>
      <w:lang w:eastAsia="en-US"/>
    </w:rPr>
  </w:style>
  <w:style w:type="numbering" w:customStyle="1" w:styleId="Semlista1">
    <w:name w:val="Sem lista1"/>
    <w:next w:val="Semlista"/>
    <w:uiPriority w:val="99"/>
    <w:semiHidden/>
    <w:unhideWhenUsed/>
    <w:rsid w:val="000D473D"/>
  </w:style>
  <w:style w:type="paragraph" w:customStyle="1" w:styleId="font5">
    <w:name w:val="font5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customStyle="1" w:styleId="font6">
    <w:name w:val="font6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customStyle="1" w:styleId="xl63">
    <w:name w:val="xl63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64">
    <w:name w:val="xl64"/>
    <w:basedOn w:val="Normal"/>
    <w:rsid w:val="000D473D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65">
    <w:name w:val="xl65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66">
    <w:name w:val="xl66"/>
    <w:basedOn w:val="Normal"/>
    <w:rsid w:val="000D473D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67">
    <w:name w:val="xl67"/>
    <w:basedOn w:val="Normal"/>
    <w:rsid w:val="000D473D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68">
    <w:name w:val="xl68"/>
    <w:basedOn w:val="Normal"/>
    <w:rsid w:val="000D473D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0D473D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0">
    <w:name w:val="xl70"/>
    <w:basedOn w:val="Normal"/>
    <w:rsid w:val="000D473D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0D473D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0D473D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3">
    <w:name w:val="xl73"/>
    <w:basedOn w:val="Normal"/>
    <w:rsid w:val="000D473D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0D473D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5">
    <w:name w:val="xl75"/>
    <w:basedOn w:val="Normal"/>
    <w:rsid w:val="000D473D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6">
    <w:name w:val="xl76"/>
    <w:basedOn w:val="Normal"/>
    <w:rsid w:val="000D473D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0D473D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0D473D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0D473D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0D473D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1">
    <w:name w:val="xl81"/>
    <w:basedOn w:val="Normal"/>
    <w:rsid w:val="000D473D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2">
    <w:name w:val="xl82"/>
    <w:basedOn w:val="Normal"/>
    <w:rsid w:val="000D473D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3">
    <w:name w:val="xl83"/>
    <w:basedOn w:val="Normal"/>
    <w:rsid w:val="000D473D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0D473D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5">
    <w:name w:val="xl85"/>
    <w:basedOn w:val="Normal"/>
    <w:rsid w:val="000D473D"/>
    <w:pPr>
      <w:pBdr>
        <w:top w:val="single" w:sz="4" w:space="0" w:color="auto"/>
      </w:pBd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AssuntodocomentrioChar1">
    <w:name w:val="Assunto do comentário Char1"/>
    <w:uiPriority w:val="99"/>
    <w:semiHidden/>
    <w:rsid w:val="000D473D"/>
    <w:rPr>
      <w:b/>
      <w:bCs/>
      <w:lang w:val="x-none" w:eastAsia="en-US"/>
    </w:rPr>
  </w:style>
  <w:style w:type="character" w:customStyle="1" w:styleId="MenoPendente1">
    <w:name w:val="Menção Pendente1"/>
    <w:uiPriority w:val="99"/>
    <w:semiHidden/>
    <w:unhideWhenUsed/>
    <w:rsid w:val="000D473D"/>
    <w:rPr>
      <w:color w:val="808080"/>
      <w:shd w:val="clear" w:color="auto" w:fill="E6E6E6"/>
    </w:rPr>
  </w:style>
  <w:style w:type="paragraph" w:customStyle="1" w:styleId="font0">
    <w:name w:val="font0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color w:val="000000"/>
      <w:sz w:val="22"/>
      <w:lang w:eastAsia="pt-BR"/>
    </w:rPr>
  </w:style>
  <w:style w:type="paragraph" w:customStyle="1" w:styleId="font7">
    <w:name w:val="font7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b/>
      <w:bCs/>
      <w:color w:val="000000"/>
      <w:sz w:val="22"/>
      <w:lang w:eastAsia="pt-BR"/>
    </w:rPr>
  </w:style>
  <w:style w:type="paragraph" w:customStyle="1" w:styleId="font8">
    <w:name w:val="font8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color w:val="000000"/>
      <w:sz w:val="22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0D473D"/>
  </w:style>
  <w:style w:type="paragraph" w:customStyle="1" w:styleId="font9">
    <w:name w:val="font9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b/>
      <w:bCs/>
      <w:color w:val="000000"/>
      <w:sz w:val="22"/>
      <w:lang w:eastAsia="pt-BR"/>
    </w:rPr>
  </w:style>
  <w:style w:type="paragraph" w:customStyle="1" w:styleId="font10">
    <w:name w:val="font10"/>
    <w:basedOn w:val="Normal"/>
    <w:rsid w:val="000D473D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color w:val="000000"/>
      <w:sz w:val="22"/>
      <w:lang w:eastAsia="pt-BR"/>
    </w:rPr>
  </w:style>
  <w:style w:type="character" w:customStyle="1" w:styleId="MenoPendente2">
    <w:name w:val="Menção Pendente2"/>
    <w:uiPriority w:val="99"/>
    <w:semiHidden/>
    <w:unhideWhenUsed/>
    <w:rsid w:val="000D473D"/>
    <w:rPr>
      <w:color w:val="808080"/>
      <w:shd w:val="clear" w:color="auto" w:fill="E6E6E6"/>
    </w:rPr>
  </w:style>
  <w:style w:type="character" w:customStyle="1" w:styleId="captions">
    <w:name w:val="captions"/>
    <w:basedOn w:val="Fontepargpadro"/>
    <w:rsid w:val="006F1E75"/>
  </w:style>
  <w:style w:type="character" w:customStyle="1" w:styleId="MenoPendente3">
    <w:name w:val="Menção Pendente3"/>
    <w:basedOn w:val="Fontepargpadro"/>
    <w:rsid w:val="001D050A"/>
    <w:rPr>
      <w:color w:val="605E5C"/>
      <w:shd w:val="clear" w:color="auto" w:fill="E1DFDD"/>
    </w:rPr>
  </w:style>
  <w:style w:type="paragraph" w:styleId="Bibliografia">
    <w:name w:val="Bibliography"/>
    <w:basedOn w:val="Normal"/>
    <w:next w:val="Normal"/>
    <w:uiPriority w:val="37"/>
    <w:unhideWhenUsed/>
    <w:rsid w:val="00357A6E"/>
    <w:pPr>
      <w:spacing w:line="240" w:lineRule="auto"/>
      <w:ind w:left="720" w:hanging="720"/>
    </w:pPr>
  </w:style>
  <w:style w:type="table" w:customStyle="1" w:styleId="TableGrid">
    <w:name w:val="TableGrid"/>
    <w:rsid w:val="004257E2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5767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2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0241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6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298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09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1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1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2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567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0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387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74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esinha.teterycz\Desktop\bibliotecacsjp%201\Arquivos%20organizados\Normas%20para%20apresenta&#231;&#227;o%20de%20trabalhos%20PUCPR\Normas%20PUC%202010\ModeloTrabalhoCientifico-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70E85-2FD3-4C8E-9026-85D79E88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ModeloTrabalhoCientifico-1.dot</Template>
  <TotalTime>225</TotalTime>
  <Pages>5</Pages>
  <Words>401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Hidrocarbonetos nos manguezais do Complexo Estuarino de Paranaguá</vt:lpstr>
      <vt:lpstr>Hidrocarbonetos nos manguezais do Complexo Estuarino de Paranaguá</vt:lpstr>
    </vt:vector>
  </TitlesOfParts>
  <Company>Microsoft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Hidrocarbonetos nos manguezais do Complexo Estuarino de Paranaguá</dc:title>
  <dc:subject/>
  <dc:creator>marina reback Domingues garcia</dc:creator>
  <cp:keywords/>
  <dc:description/>
  <cp:lastModifiedBy>Cesar Martins</cp:lastModifiedBy>
  <cp:revision>41</cp:revision>
  <cp:lastPrinted>2019-08-21T15:45:00Z</cp:lastPrinted>
  <dcterms:created xsi:type="dcterms:W3CDTF">2022-05-09T08:58:00Z</dcterms:created>
  <dcterms:modified xsi:type="dcterms:W3CDTF">2023-05-30T19:33:00Z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EditTotal">
    <vt:i4>3264</vt:i4>
  </property>
  <property fmtid="{D5CDD505-2E9C-101B-9397-08002B2CF9AE}" pid="4" name="LastTick">
    <vt:r8>44078.4902777778</vt:r8>
  </property>
  <property fmtid="{D5CDD505-2E9C-101B-9397-08002B2CF9AE}" pid="5" name="EditTimer">
    <vt:i4>3070</vt:i4>
  </property>
  <property fmtid="{D5CDD505-2E9C-101B-9397-08002B2CF9AE}" pid="6" name="ZOTERO_PREF_1">
    <vt:lpwstr>&lt;data data-version="3" zotero-version="5.0.96.3"&gt;&lt;session id="PAKuzlz4"/&gt;&lt;style id="http://www.zotero.org/styles/elsevier-with-titles-inline-cronologica" hasBibliography="1" bibliographyStyleHasBeenSet="1"/&gt;&lt;prefs&gt;&lt;pref name="fieldType" value="Field"/&gt;&lt;pr</vt:lpwstr>
  </property>
  <property fmtid="{D5CDD505-2E9C-101B-9397-08002B2CF9AE}" pid="7" name="ZOTERO_PREF_2">
    <vt:lpwstr>ef name="dontAskDelayCitationUpdates" value="true"/&gt;&lt;/prefs&gt;&lt;/data&gt;</vt:lpwstr>
  </property>
</Properties>
</file>