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1A7" w:rsidRDefault="00B54323">
      <w:pPr>
        <w:pStyle w:val="SupplementaryMaterial"/>
        <w:rPr>
          <w:rFonts w:hint="eastAsia"/>
          <w:i w:val="0"/>
          <w:lang w:eastAsia="zh-CN"/>
        </w:rPr>
      </w:pPr>
      <w:r w:rsidRPr="005039C8">
        <w:rPr>
          <w:i w:val="0"/>
        </w:rPr>
        <w:t>Supplementary Material</w:t>
      </w:r>
    </w:p>
    <w:p w:rsidR="00200183" w:rsidRPr="00200183" w:rsidRDefault="00200183" w:rsidP="00200183">
      <w:pPr>
        <w:pStyle w:val="ae"/>
        <w:rPr>
          <w:lang w:eastAsia="zh-CN"/>
        </w:rPr>
      </w:pPr>
    </w:p>
    <w:p w:rsidR="00F971A7" w:rsidRDefault="00F971A7">
      <w:pPr>
        <w:keepNext/>
        <w:rPr>
          <w:rFonts w:cs="Times New Roman"/>
          <w:szCs w:val="24"/>
        </w:rPr>
      </w:pPr>
    </w:p>
    <w:p w:rsidR="00F971A7" w:rsidRDefault="00F971A7">
      <w:pPr>
        <w:keepNext/>
        <w:jc w:val="center"/>
        <w:rPr>
          <w:rFonts w:cs="Times New Roman"/>
          <w:szCs w:val="24"/>
          <w:lang w:eastAsia="zh-CN"/>
        </w:rPr>
      </w:pPr>
    </w:p>
    <w:p w:rsidR="000710A2" w:rsidRDefault="00B6486C" w:rsidP="000710A2">
      <w:pPr>
        <w:jc w:val="center"/>
        <w:rPr>
          <w:rFonts w:cs="Times New Roman"/>
          <w:b/>
          <w:szCs w:val="24"/>
          <w:lang w:eastAsia="zh-CN"/>
        </w:rPr>
      </w:pPr>
      <w:r>
        <w:rPr>
          <w:noProof/>
          <w:lang w:eastAsia="zh-CN"/>
        </w:rPr>
        <w:drawing>
          <wp:inline distT="0" distB="0" distL="0" distR="0" wp14:anchorId="756BAC5F" wp14:editId="3EC0B2DF">
            <wp:extent cx="5296205" cy="3840297"/>
            <wp:effectExtent l="0" t="0" r="0" b="8255"/>
            <wp:docPr id="2" name="图片 2" descr="E:\2023年工作\石榴工作\石榴叶绿体线粒体基因组分析\石榴线粒体基因组结题报告\GP-20220415-4219 山东省果树研究所冯老师一个石榴线粒体基因组组装测序分析-complete_dir\02Assembly\Punica_granatum.gf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3年工作\石榴工作\石榴叶绿体线粒体基因组分析\石榴线粒体基因组结题报告\GP-20220415-4219 山东省果树研究所冯老师一个石榴线粒体基因组组装测序分析-complete_dir\02Assembly\Punica_granatum.gfa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250" cy="3851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86C" w:rsidRPr="004777C4" w:rsidRDefault="00B6486C" w:rsidP="000710A2">
      <w:pPr>
        <w:jc w:val="center"/>
        <w:rPr>
          <w:rFonts w:cs="Times New Roman"/>
          <w:b/>
          <w:szCs w:val="24"/>
          <w:lang w:eastAsia="zh-CN"/>
        </w:rPr>
      </w:pPr>
      <w:proofErr w:type="gramStart"/>
      <w:r>
        <w:rPr>
          <w:rFonts w:cs="Times New Roman"/>
          <w:b/>
          <w:szCs w:val="24"/>
        </w:rPr>
        <w:t>Fig</w:t>
      </w:r>
      <w:r w:rsidR="00326D0F">
        <w:rPr>
          <w:rFonts w:cs="Times New Roman" w:hint="eastAsia"/>
          <w:b/>
          <w:szCs w:val="24"/>
          <w:lang w:eastAsia="zh-CN"/>
        </w:rPr>
        <w:t>.</w:t>
      </w:r>
      <w:proofErr w:type="gramEnd"/>
      <w:r w:rsidR="00326D0F">
        <w:rPr>
          <w:rFonts w:cs="Times New Roman" w:hint="eastAsia"/>
          <w:b/>
          <w:szCs w:val="24"/>
          <w:lang w:eastAsia="zh-CN"/>
        </w:rPr>
        <w:t xml:space="preserve"> </w:t>
      </w:r>
      <w:r w:rsidR="002C68A0">
        <w:rPr>
          <w:rFonts w:cs="Times New Roman" w:hint="eastAsia"/>
          <w:b/>
          <w:szCs w:val="24"/>
          <w:lang w:eastAsia="zh-CN"/>
        </w:rPr>
        <w:t>S</w:t>
      </w:r>
      <w:r>
        <w:rPr>
          <w:rFonts w:cs="Times New Roman" w:hint="eastAsia"/>
          <w:b/>
          <w:szCs w:val="24"/>
          <w:lang w:eastAsia="zh-CN"/>
        </w:rPr>
        <w:t>1</w:t>
      </w:r>
      <w:r>
        <w:rPr>
          <w:rFonts w:cs="Times New Roman"/>
          <w:b/>
          <w:szCs w:val="24"/>
        </w:rPr>
        <w:t>.</w:t>
      </w:r>
      <w:r>
        <w:rPr>
          <w:rFonts w:hint="eastAsia"/>
          <w:b/>
          <w:bCs/>
        </w:rPr>
        <w:t xml:space="preserve"> </w:t>
      </w:r>
      <w:r>
        <w:rPr>
          <w:rFonts w:eastAsia="宋体" w:cs="Times New Roman" w:hint="eastAsia"/>
          <w:b/>
          <w:sz w:val="18"/>
          <w:szCs w:val="18"/>
          <w:lang w:eastAsia="zh-CN"/>
        </w:rPr>
        <w:t xml:space="preserve">  </w:t>
      </w:r>
      <w:proofErr w:type="gramStart"/>
      <w:r w:rsidRPr="00B6486C">
        <w:rPr>
          <w:rFonts w:cs="Times New Roman"/>
          <w:szCs w:val="24"/>
        </w:rPr>
        <w:t xml:space="preserve">Branched conformation of </w:t>
      </w:r>
      <w:r w:rsidRPr="00B6486C">
        <w:rPr>
          <w:rFonts w:cs="Times New Roman"/>
          <w:i/>
          <w:szCs w:val="24"/>
        </w:rPr>
        <w:t xml:space="preserve">P. </w:t>
      </w:r>
      <w:proofErr w:type="spellStart"/>
      <w:r w:rsidRPr="00B6486C">
        <w:rPr>
          <w:rFonts w:cs="Times New Roman"/>
          <w:i/>
          <w:szCs w:val="24"/>
        </w:rPr>
        <w:t>granatum</w:t>
      </w:r>
      <w:proofErr w:type="spellEnd"/>
      <w:r w:rsidRPr="00B6486C">
        <w:rPr>
          <w:rFonts w:cs="Times New Roman"/>
          <w:i/>
          <w:szCs w:val="24"/>
        </w:rPr>
        <w:t xml:space="preserve"> </w:t>
      </w:r>
      <w:proofErr w:type="spellStart"/>
      <w:r w:rsidRPr="00B6486C">
        <w:rPr>
          <w:rFonts w:cs="Times New Roman"/>
          <w:szCs w:val="24"/>
        </w:rPr>
        <w:t>mitogenome</w:t>
      </w:r>
      <w:proofErr w:type="spellEnd"/>
      <w:r>
        <w:rPr>
          <w:rFonts w:cs="Times New Roman" w:hint="eastAsia"/>
          <w:szCs w:val="24"/>
          <w:lang w:eastAsia="zh-CN"/>
        </w:rPr>
        <w:t>.</w:t>
      </w:r>
      <w:proofErr w:type="gramEnd"/>
    </w:p>
    <w:p w:rsidR="00B6486C" w:rsidRPr="00326D0F" w:rsidRDefault="00B6486C">
      <w:pPr>
        <w:spacing w:before="0" w:after="200" w:line="276" w:lineRule="auto"/>
        <w:rPr>
          <w:lang w:eastAsia="zh-CN"/>
        </w:rPr>
      </w:pPr>
      <w:bookmarkStart w:id="0" w:name="_GoBack"/>
      <w:bookmarkEnd w:id="0"/>
    </w:p>
    <w:p w:rsidR="00F971A7" w:rsidRDefault="00B54323">
      <w:pPr>
        <w:spacing w:before="0" w:after="200" w:line="276" w:lineRule="auto"/>
      </w:pPr>
      <w:r>
        <w:br w:type="page"/>
      </w:r>
    </w:p>
    <w:p w:rsidR="00264D0F" w:rsidRDefault="00264D0F" w:rsidP="00264D0F">
      <w:pPr>
        <w:spacing w:beforeLines="50"/>
        <w:rPr>
          <w:rFonts w:cs="Times New Roman"/>
          <w:b/>
          <w:szCs w:val="24"/>
        </w:rPr>
        <w:sectPr w:rsidR="00264D0F" w:rsidSect="00264D0F">
          <w:headerReference w:type="even" r:id="rId11"/>
          <w:footerReference w:type="even" r:id="rId12"/>
          <w:footerReference w:type="default" r:id="rId13"/>
          <w:headerReference w:type="first" r:id="rId14"/>
          <w:pgSz w:w="12240" w:h="15840"/>
          <w:pgMar w:top="1140" w:right="1179" w:bottom="1140" w:left="1281" w:header="720" w:footer="720" w:gutter="0"/>
          <w:cols w:space="720"/>
          <w:titlePg/>
          <w:docGrid w:linePitch="360"/>
        </w:sectPr>
      </w:pPr>
    </w:p>
    <w:p w:rsidR="00F971A7" w:rsidRPr="006E0833" w:rsidRDefault="00B54323" w:rsidP="00264D0F">
      <w:pPr>
        <w:spacing w:beforeLines="50"/>
        <w:rPr>
          <w:b/>
        </w:rPr>
      </w:pPr>
      <w:r w:rsidRPr="006E0833">
        <w:rPr>
          <w:rFonts w:cs="Times New Roman"/>
          <w:b/>
          <w:szCs w:val="24"/>
        </w:rPr>
        <w:lastRenderedPageBreak/>
        <w:t xml:space="preserve"> </w:t>
      </w:r>
      <w:r w:rsidRPr="006E0833">
        <w:rPr>
          <w:b/>
        </w:rPr>
        <w:t xml:space="preserve">Supplementary </w:t>
      </w:r>
      <w:r w:rsidRPr="006E0833">
        <w:rPr>
          <w:rFonts w:hint="eastAsia"/>
          <w:b/>
        </w:rPr>
        <w:t>Tables</w:t>
      </w:r>
    </w:p>
    <w:p w:rsidR="00B057E3" w:rsidRPr="00B057E3" w:rsidRDefault="00B057E3" w:rsidP="00B057E3">
      <w:pPr>
        <w:jc w:val="center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szCs w:val="24"/>
        </w:rPr>
        <w:t xml:space="preserve">Table </w:t>
      </w:r>
      <w:r w:rsidR="002C68A0">
        <w:rPr>
          <w:rFonts w:cs="Times New Roman" w:hint="eastAsia"/>
          <w:b/>
          <w:szCs w:val="24"/>
          <w:lang w:eastAsia="zh-CN"/>
        </w:rPr>
        <w:t>S</w:t>
      </w:r>
      <w:r>
        <w:rPr>
          <w:rFonts w:cs="Times New Roman" w:hint="eastAsia"/>
          <w:b/>
          <w:szCs w:val="24"/>
          <w:lang w:eastAsia="zh-CN"/>
        </w:rPr>
        <w:t>1</w:t>
      </w:r>
      <w:r>
        <w:rPr>
          <w:rFonts w:cs="Times New Roman"/>
          <w:b/>
          <w:szCs w:val="24"/>
        </w:rPr>
        <w:t>.</w:t>
      </w:r>
      <w:r>
        <w:rPr>
          <w:sz w:val="22"/>
          <w:lang w:bidi="ar"/>
        </w:rPr>
        <w:t xml:space="preserve"> </w:t>
      </w:r>
      <w:r w:rsidRPr="00A0794A">
        <w:rPr>
          <w:rFonts w:cs="Times New Roman"/>
          <w:b/>
          <w:szCs w:val="24"/>
        </w:rPr>
        <w:t>General features of the</w:t>
      </w:r>
      <w:r w:rsidRPr="00A0794A">
        <w:rPr>
          <w:rFonts w:ascii="URWPalladioL-Ital" w:hAnsi="URWPalladioL-Ital" w:cs="URWPalladioL-Ital"/>
          <w:b/>
          <w:i/>
          <w:szCs w:val="24"/>
        </w:rPr>
        <w:t xml:space="preserve"> </w:t>
      </w:r>
      <w:r w:rsidRPr="00766362">
        <w:rPr>
          <w:rFonts w:ascii="URWPalladioL-Ital" w:hAnsi="URWPalladioL-Ital" w:cs="URWPalladioL-Ital"/>
          <w:b/>
          <w:i/>
          <w:szCs w:val="24"/>
        </w:rPr>
        <w:t xml:space="preserve">P. </w:t>
      </w:r>
      <w:proofErr w:type="spellStart"/>
      <w:r w:rsidRPr="00766362">
        <w:rPr>
          <w:rFonts w:ascii="URWPalladioL-Ital" w:hAnsi="URWPalladioL-Ital" w:cs="URWPalladioL-Ital"/>
          <w:b/>
          <w:i/>
          <w:szCs w:val="24"/>
        </w:rPr>
        <w:t>granatum</w:t>
      </w:r>
      <w:proofErr w:type="spellEnd"/>
      <w:r w:rsidRPr="00A0794A">
        <w:rPr>
          <w:rFonts w:cs="Times New Roman"/>
          <w:b/>
          <w:szCs w:val="24"/>
        </w:rPr>
        <w:t xml:space="preserve"> </w:t>
      </w:r>
      <w:proofErr w:type="spellStart"/>
      <w:r w:rsidRPr="00A0794A">
        <w:rPr>
          <w:rFonts w:cs="Times New Roman"/>
          <w:b/>
          <w:szCs w:val="24"/>
        </w:rPr>
        <w:t>mitogenome</w:t>
      </w:r>
      <w:proofErr w:type="spellEnd"/>
    </w:p>
    <w:tbl>
      <w:tblPr>
        <w:tblStyle w:val="afa"/>
        <w:tblW w:w="14425" w:type="dxa"/>
        <w:tblLayout w:type="fixed"/>
        <w:tblLook w:val="04A0" w:firstRow="1" w:lastRow="0" w:firstColumn="1" w:lastColumn="0" w:noHBand="0" w:noVBand="1"/>
      </w:tblPr>
      <w:tblGrid>
        <w:gridCol w:w="2234"/>
        <w:gridCol w:w="695"/>
        <w:gridCol w:w="846"/>
        <w:gridCol w:w="728"/>
        <w:gridCol w:w="1275"/>
        <w:gridCol w:w="993"/>
        <w:gridCol w:w="1275"/>
        <w:gridCol w:w="993"/>
        <w:gridCol w:w="992"/>
        <w:gridCol w:w="1417"/>
        <w:gridCol w:w="851"/>
        <w:gridCol w:w="850"/>
        <w:gridCol w:w="1276"/>
      </w:tblGrid>
      <w:tr w:rsidR="00B057E3" w:rsidRPr="009B216D" w:rsidTr="00DB68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</w:tcPr>
          <w:p w:rsidR="00B057E3" w:rsidRPr="009B216D" w:rsidRDefault="00B057E3" w:rsidP="00DB6806">
            <w:pPr>
              <w:jc w:val="center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b w:val="0"/>
                <w:sz w:val="18"/>
                <w:szCs w:val="18"/>
              </w:rPr>
              <w:t>ID</w:t>
            </w:r>
          </w:p>
        </w:tc>
        <w:tc>
          <w:tcPr>
            <w:tcW w:w="695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b w:val="0"/>
                <w:sz w:val="18"/>
                <w:szCs w:val="18"/>
              </w:rPr>
              <w:t>Type</w:t>
            </w:r>
          </w:p>
        </w:tc>
        <w:tc>
          <w:tcPr>
            <w:tcW w:w="846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b w:val="0"/>
                <w:sz w:val="18"/>
                <w:szCs w:val="18"/>
              </w:rPr>
              <w:t>Length</w:t>
            </w:r>
          </w:p>
        </w:tc>
        <w:tc>
          <w:tcPr>
            <w:tcW w:w="728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b w:val="0"/>
                <w:sz w:val="18"/>
                <w:szCs w:val="18"/>
              </w:rPr>
              <w:t>GC%</w:t>
            </w:r>
          </w:p>
        </w:tc>
        <w:tc>
          <w:tcPr>
            <w:tcW w:w="1275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CDS_nu</w:t>
            </w:r>
            <w:r w:rsidRPr="009B216D"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mber</w:t>
            </w:r>
            <w:proofErr w:type="spellEnd"/>
          </w:p>
        </w:tc>
        <w:tc>
          <w:tcPr>
            <w:tcW w:w="993" w:type="dxa"/>
            <w:vAlign w:val="center"/>
          </w:tcPr>
          <w:p w:rsidR="00B057E3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CDS_</w:t>
            </w:r>
          </w:p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length</w:t>
            </w:r>
          </w:p>
        </w:tc>
        <w:tc>
          <w:tcPr>
            <w:tcW w:w="1275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CDS_</w:t>
            </w:r>
            <w:proofErr w:type="gramStart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GC(</w:t>
            </w:r>
            <w:proofErr w:type="gramEnd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993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9B216D"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tRNA</w:t>
            </w:r>
            <w:proofErr w:type="spellEnd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_ nu</w:t>
            </w:r>
            <w:r w:rsidRPr="009B216D"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mber</w:t>
            </w:r>
          </w:p>
        </w:tc>
        <w:tc>
          <w:tcPr>
            <w:tcW w:w="992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9B216D"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tRNA</w:t>
            </w:r>
            <w:proofErr w:type="spellEnd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 xml:space="preserve">_ </w:t>
            </w:r>
            <w:r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length</w:t>
            </w:r>
          </w:p>
        </w:tc>
        <w:tc>
          <w:tcPr>
            <w:tcW w:w="1417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9B216D"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tRNA</w:t>
            </w:r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_</w:t>
            </w:r>
            <w:proofErr w:type="gramStart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GC</w:t>
            </w:r>
            <w:proofErr w:type="spellEnd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(</w:t>
            </w:r>
            <w:proofErr w:type="gramEnd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51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r</w:t>
            </w:r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RNA</w:t>
            </w:r>
            <w:proofErr w:type="spellEnd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_ number</w:t>
            </w:r>
          </w:p>
        </w:tc>
        <w:tc>
          <w:tcPr>
            <w:tcW w:w="850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r</w:t>
            </w:r>
            <w:r w:rsidRPr="009B216D"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RNA</w:t>
            </w:r>
            <w:proofErr w:type="spellEnd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 xml:space="preserve">_ </w:t>
            </w:r>
            <w:r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length</w:t>
            </w:r>
          </w:p>
        </w:tc>
        <w:tc>
          <w:tcPr>
            <w:tcW w:w="1276" w:type="dxa"/>
          </w:tcPr>
          <w:p w:rsidR="00B057E3" w:rsidRPr="009B216D" w:rsidRDefault="00B057E3" w:rsidP="00DB68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9B216D"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18"/>
                <w:szCs w:val="18"/>
              </w:rPr>
              <w:t>rRNA</w:t>
            </w:r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_</w:t>
            </w:r>
            <w:proofErr w:type="gramStart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GC</w:t>
            </w:r>
            <w:proofErr w:type="spellEnd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(</w:t>
            </w:r>
            <w:proofErr w:type="gramEnd"/>
            <w:r w:rsidRPr="009B216D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  <w:t>%)</w:t>
            </w:r>
          </w:p>
        </w:tc>
      </w:tr>
      <w:tr w:rsidR="00B057E3" w:rsidRPr="009B216D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rPr>
                <w:sz w:val="18"/>
                <w:szCs w:val="18"/>
              </w:rPr>
            </w:pPr>
            <w:r w:rsidRPr="009B216D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Punica_granatum_chr1</w:t>
            </w:r>
          </w:p>
        </w:tc>
        <w:tc>
          <w:tcPr>
            <w:tcW w:w="69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inear</w:t>
            </w:r>
          </w:p>
        </w:tc>
        <w:tc>
          <w:tcPr>
            <w:tcW w:w="84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126124</w:t>
            </w:r>
          </w:p>
        </w:tc>
        <w:tc>
          <w:tcPr>
            <w:tcW w:w="728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45.42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18840</w:t>
            </w:r>
          </w:p>
        </w:tc>
        <w:tc>
          <w:tcPr>
            <w:tcW w:w="127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42.06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372</w:t>
            </w:r>
          </w:p>
        </w:tc>
        <w:tc>
          <w:tcPr>
            <w:tcW w:w="1417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51.08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B057E3" w:rsidRPr="009B216D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rPr>
                <w:sz w:val="18"/>
                <w:szCs w:val="18"/>
              </w:rPr>
            </w:pPr>
            <w:r w:rsidRPr="009B216D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Punica_granatum_chr</w:t>
            </w:r>
            <w:r w:rsidRPr="009B216D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9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inear</w:t>
            </w:r>
          </w:p>
        </w:tc>
        <w:tc>
          <w:tcPr>
            <w:tcW w:w="84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93200</w:t>
            </w:r>
          </w:p>
        </w:tc>
        <w:tc>
          <w:tcPr>
            <w:tcW w:w="728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45.60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8361</w:t>
            </w:r>
          </w:p>
        </w:tc>
        <w:tc>
          <w:tcPr>
            <w:tcW w:w="127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44.74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624</w:t>
            </w:r>
          </w:p>
        </w:tc>
        <w:tc>
          <w:tcPr>
            <w:tcW w:w="1417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50.48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3403</w:t>
            </w:r>
          </w:p>
        </w:tc>
        <w:tc>
          <w:tcPr>
            <w:tcW w:w="127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51.22</w:t>
            </w:r>
          </w:p>
        </w:tc>
      </w:tr>
      <w:tr w:rsidR="00B057E3" w:rsidRPr="009B216D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rPr>
                <w:sz w:val="18"/>
                <w:szCs w:val="18"/>
              </w:rPr>
            </w:pPr>
            <w:r w:rsidRPr="009B216D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Punica_granatum_chr</w:t>
            </w:r>
            <w:r w:rsidRPr="009B216D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9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inear</w:t>
            </w:r>
          </w:p>
        </w:tc>
        <w:tc>
          <w:tcPr>
            <w:tcW w:w="84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68058</w:t>
            </w:r>
          </w:p>
        </w:tc>
        <w:tc>
          <w:tcPr>
            <w:tcW w:w="728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46.74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10959</w:t>
            </w:r>
          </w:p>
        </w:tc>
        <w:tc>
          <w:tcPr>
            <w:tcW w:w="127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41.30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443</w:t>
            </w:r>
          </w:p>
        </w:tc>
        <w:tc>
          <w:tcPr>
            <w:tcW w:w="1417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50.79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B057E3" w:rsidRPr="009B216D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rPr>
                <w:sz w:val="18"/>
                <w:szCs w:val="18"/>
              </w:rPr>
            </w:pPr>
            <w:r w:rsidRPr="009B216D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Punica_granatum_chr</w:t>
            </w:r>
            <w:r w:rsidRPr="009B216D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9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inear</w:t>
            </w:r>
          </w:p>
        </w:tc>
        <w:tc>
          <w:tcPr>
            <w:tcW w:w="84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56810</w:t>
            </w:r>
          </w:p>
        </w:tc>
        <w:tc>
          <w:tcPr>
            <w:tcW w:w="728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46.10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6384</w:t>
            </w:r>
          </w:p>
        </w:tc>
        <w:tc>
          <w:tcPr>
            <w:tcW w:w="127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41.68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417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47.95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2050</w:t>
            </w:r>
          </w:p>
        </w:tc>
        <w:tc>
          <w:tcPr>
            <w:tcW w:w="127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53.66</w:t>
            </w:r>
          </w:p>
        </w:tc>
      </w:tr>
      <w:tr w:rsidR="00B057E3" w:rsidRPr="009B216D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rPr>
                <w:sz w:val="18"/>
                <w:szCs w:val="18"/>
              </w:rPr>
            </w:pPr>
            <w:r w:rsidRPr="009B216D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Punica_granatum_chr</w:t>
            </w:r>
            <w:r w:rsidRPr="009B216D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9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inear</w:t>
            </w:r>
          </w:p>
        </w:tc>
        <w:tc>
          <w:tcPr>
            <w:tcW w:w="84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24107</w:t>
            </w:r>
          </w:p>
        </w:tc>
        <w:tc>
          <w:tcPr>
            <w:tcW w:w="728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46.03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789</w:t>
            </w:r>
          </w:p>
        </w:tc>
        <w:tc>
          <w:tcPr>
            <w:tcW w:w="127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43.73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417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50.57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B057E3" w:rsidRPr="009B216D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</w:tcPr>
          <w:p w:rsidR="00B057E3" w:rsidRPr="009B216D" w:rsidRDefault="00B057E3" w:rsidP="00DB6806">
            <w:pPr>
              <w:jc w:val="center"/>
              <w:rPr>
                <w:sz w:val="18"/>
                <w:szCs w:val="18"/>
              </w:rPr>
            </w:pPr>
            <w:r w:rsidRPr="009B216D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Punica_granatum_chr</w:t>
            </w:r>
            <w:r w:rsidRPr="009B216D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95" w:type="dxa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inear</w:t>
            </w:r>
          </w:p>
        </w:tc>
        <w:tc>
          <w:tcPr>
            <w:tcW w:w="846" w:type="dxa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10747</w:t>
            </w:r>
          </w:p>
        </w:tc>
        <w:tc>
          <w:tcPr>
            <w:tcW w:w="728" w:type="dxa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45.48</w:t>
            </w:r>
          </w:p>
        </w:tc>
        <w:tc>
          <w:tcPr>
            <w:tcW w:w="1275" w:type="dxa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5" w:type="dxa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417" w:type="dxa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54.05</w:t>
            </w:r>
          </w:p>
        </w:tc>
        <w:tc>
          <w:tcPr>
            <w:tcW w:w="851" w:type="dxa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B057E3" w:rsidRPr="009B216D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rPr>
                <w:sz w:val="18"/>
                <w:szCs w:val="18"/>
              </w:rPr>
            </w:pPr>
            <w:r w:rsidRPr="009B216D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Punica_granatum_chr</w:t>
            </w:r>
            <w:r w:rsidRPr="009B216D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9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inear</w:t>
            </w:r>
          </w:p>
        </w:tc>
        <w:tc>
          <w:tcPr>
            <w:tcW w:w="84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3728</w:t>
            </w:r>
          </w:p>
        </w:tc>
        <w:tc>
          <w:tcPr>
            <w:tcW w:w="728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52.60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417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51.67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B057E3" w:rsidRPr="009B216D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4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9B216D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Punica_granatum_</w:t>
            </w:r>
            <w:r w:rsidRPr="009B216D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 w:val="18"/>
                <w:szCs w:val="18"/>
              </w:rPr>
              <w:t>Total</w:t>
            </w:r>
            <w:proofErr w:type="spellEnd"/>
          </w:p>
        </w:tc>
        <w:tc>
          <w:tcPr>
            <w:tcW w:w="69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4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382774</w:t>
            </w:r>
          </w:p>
        </w:tc>
        <w:tc>
          <w:tcPr>
            <w:tcW w:w="728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45.91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45333</w:t>
            </w:r>
          </w:p>
        </w:tc>
        <w:tc>
          <w:tcPr>
            <w:tcW w:w="1275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sz w:val="18"/>
                <w:szCs w:val="18"/>
              </w:rPr>
              <w:t>42.35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1882</w:t>
            </w:r>
          </w:p>
        </w:tc>
        <w:tc>
          <w:tcPr>
            <w:tcW w:w="1417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50.85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5453</w:t>
            </w:r>
          </w:p>
        </w:tc>
        <w:tc>
          <w:tcPr>
            <w:tcW w:w="1276" w:type="dxa"/>
            <w:shd w:val="clear" w:color="auto" w:fill="FFFFFF" w:themeFill="background1"/>
          </w:tcPr>
          <w:p w:rsidR="00B057E3" w:rsidRPr="009B216D" w:rsidRDefault="00B057E3" w:rsidP="00DB68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B216D">
              <w:rPr>
                <w:rFonts w:ascii="Times New Roman" w:hAnsi="Times New Roman" w:cs="Times New Roman" w:hint="eastAsia"/>
                <w:sz w:val="18"/>
                <w:szCs w:val="18"/>
              </w:rPr>
              <w:t>52.14</w:t>
            </w:r>
          </w:p>
        </w:tc>
      </w:tr>
    </w:tbl>
    <w:p w:rsidR="00B057E3" w:rsidRPr="009B216D" w:rsidRDefault="00B057E3" w:rsidP="00B057E3">
      <w:pPr>
        <w:jc w:val="center"/>
        <w:rPr>
          <w:sz w:val="18"/>
          <w:szCs w:val="18"/>
        </w:rPr>
      </w:pPr>
    </w:p>
    <w:p w:rsidR="00B057E3" w:rsidRDefault="00B057E3" w:rsidP="00B057E3">
      <w:pPr>
        <w:spacing w:line="480" w:lineRule="auto"/>
        <w:ind w:firstLineChars="100" w:firstLine="241"/>
        <w:rPr>
          <w:rFonts w:cs="Times New Roman"/>
          <w:b/>
          <w:szCs w:val="24"/>
        </w:rPr>
      </w:pPr>
    </w:p>
    <w:p w:rsidR="00B057E3" w:rsidRDefault="00B057E3">
      <w:pPr>
        <w:rPr>
          <w:sz w:val="22"/>
          <w:lang w:eastAsia="zh-CN" w:bidi="ar"/>
        </w:rPr>
        <w:sectPr w:rsidR="00B057E3">
          <w:pgSz w:w="15840" w:h="12240" w:orient="landscape"/>
          <w:pgMar w:top="1282" w:right="1138" w:bottom="1181" w:left="1138" w:header="720" w:footer="720" w:gutter="0"/>
          <w:cols w:space="720"/>
          <w:titlePg/>
          <w:docGrid w:linePitch="360"/>
        </w:sectPr>
      </w:pPr>
    </w:p>
    <w:p w:rsidR="006B5466" w:rsidRPr="00B057E3" w:rsidRDefault="006B5466" w:rsidP="006B5466">
      <w:pPr>
        <w:jc w:val="center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szCs w:val="24"/>
        </w:rPr>
        <w:lastRenderedPageBreak/>
        <w:t>Table</w:t>
      </w:r>
      <w:r>
        <w:rPr>
          <w:rFonts w:cs="Times New Roman" w:hint="eastAsia"/>
          <w:b/>
          <w:szCs w:val="24"/>
          <w:lang w:eastAsia="zh-CN"/>
        </w:rPr>
        <w:t xml:space="preserve"> </w:t>
      </w:r>
      <w:r w:rsidR="002C68A0">
        <w:rPr>
          <w:rFonts w:cs="Times New Roman" w:hint="eastAsia"/>
          <w:b/>
          <w:szCs w:val="24"/>
          <w:lang w:eastAsia="zh-CN"/>
        </w:rPr>
        <w:t>S</w:t>
      </w:r>
      <w:r>
        <w:rPr>
          <w:rFonts w:cs="Times New Roman" w:hint="eastAsia"/>
          <w:b/>
          <w:szCs w:val="24"/>
          <w:lang w:eastAsia="zh-CN"/>
        </w:rPr>
        <w:t>2</w:t>
      </w:r>
      <w:r>
        <w:rPr>
          <w:rFonts w:cs="Times New Roman"/>
          <w:b/>
          <w:szCs w:val="24"/>
        </w:rPr>
        <w:t>.</w:t>
      </w:r>
      <w:r>
        <w:rPr>
          <w:sz w:val="22"/>
          <w:lang w:bidi="ar"/>
        </w:rPr>
        <w:t xml:space="preserve"> </w:t>
      </w:r>
      <w:r w:rsidRPr="006B5466">
        <w:rPr>
          <w:rFonts w:cs="Times New Roman"/>
          <w:b/>
          <w:szCs w:val="24"/>
        </w:rPr>
        <w:t xml:space="preserve">Codon usage of </w:t>
      </w:r>
      <w:r w:rsidRPr="00766362">
        <w:rPr>
          <w:rFonts w:ascii="URWPalladioL-Ital" w:hAnsi="URWPalladioL-Ital" w:cs="URWPalladioL-Ital"/>
          <w:b/>
          <w:i/>
          <w:szCs w:val="24"/>
        </w:rPr>
        <w:t xml:space="preserve">P. </w:t>
      </w:r>
      <w:proofErr w:type="spellStart"/>
      <w:r w:rsidRPr="00766362">
        <w:rPr>
          <w:rFonts w:ascii="URWPalladioL-Ital" w:hAnsi="URWPalladioL-Ital" w:cs="URWPalladioL-Ital"/>
          <w:b/>
          <w:i/>
          <w:szCs w:val="24"/>
        </w:rPr>
        <w:t>granatum</w:t>
      </w:r>
      <w:proofErr w:type="spellEnd"/>
      <w:r w:rsidRPr="00A0794A">
        <w:rPr>
          <w:rFonts w:cs="Times New Roman"/>
          <w:b/>
          <w:szCs w:val="24"/>
        </w:rPr>
        <w:t xml:space="preserve"> </w:t>
      </w:r>
      <w:proofErr w:type="spellStart"/>
      <w:r w:rsidRPr="00A0794A">
        <w:rPr>
          <w:rFonts w:cs="Times New Roman"/>
          <w:b/>
          <w:szCs w:val="24"/>
        </w:rPr>
        <w:t>mitogenome</w:t>
      </w:r>
      <w:proofErr w:type="spellEnd"/>
    </w:p>
    <w:tbl>
      <w:tblPr>
        <w:tblStyle w:val="afa"/>
        <w:tblpPr w:leftFromText="180" w:rightFromText="180" w:vertAnchor="text" w:horzAnchor="margin" w:tblpX="392" w:tblpY="79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606"/>
        <w:gridCol w:w="1998"/>
        <w:gridCol w:w="1999"/>
        <w:gridCol w:w="1999"/>
        <w:gridCol w:w="1328"/>
      </w:tblGrid>
      <w:tr w:rsidR="003366EE" w:rsidRPr="00785454" w:rsidTr="006972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</w:tcPr>
          <w:p w:rsidR="003366EE" w:rsidRPr="00785454" w:rsidRDefault="003366EE" w:rsidP="006972D1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sz w:val="21"/>
                <w:szCs w:val="21"/>
                <w:lang w:eastAsia="zh-CN" w:bidi="ar"/>
              </w:rPr>
            </w:pPr>
            <w:r w:rsidRPr="00785454"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  <w:t>Amino</w:t>
            </w:r>
            <w:r w:rsidRPr="00785454">
              <w:rPr>
                <w:rFonts w:ascii="Times New Roman" w:hAnsi="Times New Roman" w:cs="Times New Roman" w:hint="eastAsia"/>
                <w:b w:val="0"/>
                <w:sz w:val="21"/>
                <w:szCs w:val="21"/>
                <w:lang w:eastAsia="zh-CN" w:bidi="ar"/>
              </w:rPr>
              <w:t xml:space="preserve"> </w:t>
            </w:r>
            <w:r w:rsidRPr="00785454"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  <w:t>Acid</w:t>
            </w:r>
          </w:p>
        </w:tc>
        <w:tc>
          <w:tcPr>
            <w:tcW w:w="1998" w:type="dxa"/>
            <w:shd w:val="clear" w:color="auto" w:fill="FFFFFF" w:themeFill="background1"/>
          </w:tcPr>
          <w:p w:rsidR="003366EE" w:rsidRPr="00785454" w:rsidRDefault="003366EE" w:rsidP="006972D1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</w:pPr>
            <w:r w:rsidRPr="00785454"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  <w:t>Symbol</w:t>
            </w:r>
          </w:p>
        </w:tc>
        <w:tc>
          <w:tcPr>
            <w:tcW w:w="1999" w:type="dxa"/>
            <w:shd w:val="clear" w:color="auto" w:fill="FFFFFF" w:themeFill="background1"/>
          </w:tcPr>
          <w:p w:rsidR="003366EE" w:rsidRPr="00785454" w:rsidRDefault="003366EE" w:rsidP="006972D1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</w:pPr>
            <w:r w:rsidRPr="00785454"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  <w:t>Codon</w:t>
            </w:r>
          </w:p>
        </w:tc>
        <w:tc>
          <w:tcPr>
            <w:tcW w:w="1999" w:type="dxa"/>
            <w:shd w:val="clear" w:color="auto" w:fill="FFFFFF" w:themeFill="background1"/>
          </w:tcPr>
          <w:p w:rsidR="003366EE" w:rsidRPr="00785454" w:rsidRDefault="009B6972" w:rsidP="006972D1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</w:pPr>
            <w:r w:rsidRPr="009B6972"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  <w:t>Number of uses</w:t>
            </w:r>
          </w:p>
        </w:tc>
        <w:tc>
          <w:tcPr>
            <w:tcW w:w="1328" w:type="dxa"/>
            <w:shd w:val="clear" w:color="auto" w:fill="FFFFFF" w:themeFill="background1"/>
          </w:tcPr>
          <w:p w:rsidR="003366EE" w:rsidRPr="00785454" w:rsidRDefault="003366EE" w:rsidP="006972D1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</w:pPr>
            <w:r w:rsidRPr="00785454"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  <w:t>RSCU</w:t>
            </w:r>
          </w:p>
        </w:tc>
      </w:tr>
      <w:tr w:rsidR="00181901" w:rsidRPr="00785454" w:rsidTr="00181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</w:tcPr>
          <w:p w:rsidR="003366EE" w:rsidRPr="00785454" w:rsidRDefault="00181901" w:rsidP="006972D1">
            <w:pPr>
              <w:spacing w:before="0" w:after="0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785454">
              <w:rPr>
                <w:rFonts w:ascii="Times New Roman" w:hAnsi="Times New Roman" w:cs="Times New Roman"/>
                <w:sz w:val="21"/>
                <w:szCs w:val="21"/>
                <w:lang w:bidi="ar"/>
              </w:rPr>
              <w:t>*</w:t>
            </w:r>
          </w:p>
        </w:tc>
        <w:tc>
          <w:tcPr>
            <w:tcW w:w="1998" w:type="dxa"/>
            <w:shd w:val="clear" w:color="auto" w:fill="FFFFFF" w:themeFill="background1"/>
          </w:tcPr>
          <w:p w:rsidR="003366EE" w:rsidRPr="00785454" w:rsidRDefault="00181901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bidi="ar"/>
              </w:rPr>
            </w:pPr>
            <w:proofErr w:type="spellStart"/>
            <w:r w:rsidRPr="00785454">
              <w:rPr>
                <w:rFonts w:ascii="Times New Roman" w:hAnsi="Times New Roman" w:cs="Times New Roman"/>
                <w:sz w:val="21"/>
                <w:szCs w:val="21"/>
                <w:lang w:bidi="ar"/>
              </w:rPr>
              <w:t>Ter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</w:tcPr>
          <w:p w:rsidR="003366EE" w:rsidRPr="00785454" w:rsidRDefault="00181901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bidi="ar"/>
              </w:rPr>
            </w:pPr>
            <w:r w:rsidRPr="00785454">
              <w:rPr>
                <w:rFonts w:ascii="Times New Roman" w:hAnsi="Times New Roman" w:cs="Times New Roman"/>
                <w:sz w:val="21"/>
                <w:szCs w:val="21"/>
                <w:lang w:bidi="ar"/>
              </w:rPr>
              <w:t>UAA</w:t>
            </w:r>
          </w:p>
        </w:tc>
        <w:tc>
          <w:tcPr>
            <w:tcW w:w="1999" w:type="dxa"/>
            <w:shd w:val="clear" w:color="auto" w:fill="FFFFFF" w:themeFill="background1"/>
          </w:tcPr>
          <w:p w:rsidR="003366EE" w:rsidRPr="00785454" w:rsidRDefault="00181901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bidi="ar"/>
              </w:rPr>
            </w:pPr>
            <w:r w:rsidRPr="00785454">
              <w:rPr>
                <w:rFonts w:ascii="Times New Roman" w:hAnsi="Times New Roman" w:cs="Times New Roman"/>
                <w:sz w:val="21"/>
                <w:szCs w:val="21"/>
                <w:lang w:bidi="ar"/>
              </w:rPr>
              <w:t>24</w:t>
            </w:r>
          </w:p>
        </w:tc>
        <w:tc>
          <w:tcPr>
            <w:tcW w:w="1328" w:type="dxa"/>
            <w:shd w:val="clear" w:color="auto" w:fill="FFFFFF" w:themeFill="background1"/>
          </w:tcPr>
          <w:p w:rsidR="00181901" w:rsidRPr="00785454" w:rsidRDefault="00181901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785454">
              <w:rPr>
                <w:rFonts w:ascii="Times New Roman" w:hAnsi="Times New Roman" w:cs="Times New Roman"/>
                <w:sz w:val="21"/>
                <w:szCs w:val="21"/>
                <w:lang w:bidi="ar"/>
              </w:rPr>
              <w:t>2</w:t>
            </w:r>
          </w:p>
        </w:tc>
      </w:tr>
      <w:tr w:rsidR="00F3430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*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Ter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UAG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0.25</w:t>
            </w:r>
          </w:p>
        </w:tc>
      </w:tr>
      <w:tr w:rsidR="00F3430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*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Ter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UGA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0.75</w:t>
            </w:r>
          </w:p>
        </w:tc>
      </w:tr>
      <w:tr w:rsidR="00F3430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A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Ala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GCA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159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0.9666</w:t>
            </w:r>
          </w:p>
        </w:tc>
      </w:tr>
      <w:tr w:rsidR="00F3430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A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Ala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GCC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157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0.9544</w:t>
            </w:r>
          </w:p>
        </w:tc>
      </w:tr>
      <w:tr w:rsidR="00F3430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A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Ala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GCG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72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0.4377</w:t>
            </w:r>
          </w:p>
        </w:tc>
      </w:tr>
      <w:tr w:rsidR="00F3430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A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Ala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GCU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270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F3430A" w:rsidRPr="00F3430A" w:rsidRDefault="00F3430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1.6413</w:t>
            </w:r>
          </w:p>
        </w:tc>
      </w:tr>
      <w:tr w:rsidR="003C1130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C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Cys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UGC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0.8</w:t>
            </w:r>
          </w:p>
        </w:tc>
      </w:tr>
      <w:tr w:rsidR="003C1130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C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Cys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UGU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</w:t>
            </w:r>
          </w:p>
        </w:tc>
      </w:tr>
      <w:tr w:rsidR="003C1130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D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Asp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GAC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3C1130" w:rsidRPr="00F3430A" w:rsidRDefault="003C1130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3430A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0.6261</w:t>
            </w:r>
          </w:p>
        </w:tc>
      </w:tr>
      <w:tr w:rsidR="00903FBD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03FBD" w:rsidRPr="00903FBD" w:rsidRDefault="00903FBD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85454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D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03FBD" w:rsidRPr="00903FBD" w:rsidRDefault="00903FBD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85454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Asp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03FBD" w:rsidRPr="00903FBD" w:rsidRDefault="00903FBD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85454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GAU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03FBD" w:rsidRPr="00903FBD" w:rsidRDefault="00903FBD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85454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237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03FBD" w:rsidRPr="00903FBD" w:rsidRDefault="00903FBD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85454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1.3739</w:t>
            </w:r>
          </w:p>
        </w:tc>
      </w:tr>
      <w:tr w:rsidR="00AA7888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E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Glu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GAA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302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1.3512</w:t>
            </w:r>
          </w:p>
        </w:tc>
      </w:tr>
      <w:tr w:rsidR="00AA7888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E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Glu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GAG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145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0.6488</w:t>
            </w:r>
          </w:p>
        </w:tc>
      </w:tr>
      <w:tr w:rsidR="00AA7888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Phe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UUC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295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0.8859</w:t>
            </w:r>
          </w:p>
        </w:tc>
      </w:tr>
      <w:tr w:rsidR="00AA7888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Phe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UUU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371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1.1141</w:t>
            </w:r>
          </w:p>
        </w:tc>
      </w:tr>
      <w:tr w:rsidR="00AA7888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G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Gly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GGA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1.4571</w:t>
            </w:r>
          </w:p>
        </w:tc>
      </w:tr>
      <w:tr w:rsidR="00AA7888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G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Gly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GGC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0.5263</w:t>
            </w:r>
          </w:p>
        </w:tc>
      </w:tr>
      <w:tr w:rsidR="00AA7888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G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Gly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GGG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138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0.7645</w:t>
            </w:r>
          </w:p>
        </w:tc>
      </w:tr>
      <w:tr w:rsidR="00AA7888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G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Gly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GGU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226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AA7888" w:rsidRPr="00903FBD" w:rsidRDefault="00AA7888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1.2521</w:t>
            </w:r>
          </w:p>
        </w:tc>
      </w:tr>
      <w:tr w:rsidR="00494DD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H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His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CAC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0.4641</w:t>
            </w:r>
          </w:p>
        </w:tc>
      </w:tr>
      <w:tr w:rsidR="00494DD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H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His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CAU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182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1.5359</w:t>
            </w:r>
          </w:p>
        </w:tc>
      </w:tr>
      <w:tr w:rsidR="00494DD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I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Ile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AUA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211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0.7952</w:t>
            </w:r>
          </w:p>
        </w:tc>
      </w:tr>
      <w:tr w:rsidR="00494DD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I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Ile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AUC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234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0.8819</w:t>
            </w:r>
          </w:p>
        </w:tc>
      </w:tr>
      <w:tr w:rsidR="00494DD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I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Ile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AUU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351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1.3229</w:t>
            </w:r>
          </w:p>
        </w:tc>
      </w:tr>
      <w:tr w:rsidR="00494DD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K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Lys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AAA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282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1.1874</w:t>
            </w:r>
          </w:p>
        </w:tc>
      </w:tr>
      <w:tr w:rsidR="00494DD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K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Lys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AAG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193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494DDA" w:rsidRPr="00903FBD" w:rsidRDefault="00494DD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903FB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0.8126</w:t>
            </w:r>
          </w:p>
        </w:tc>
      </w:tr>
      <w:tr w:rsidR="00B23852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L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Leu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CUA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174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0.9405</w:t>
            </w:r>
          </w:p>
        </w:tc>
      </w:tr>
      <w:tr w:rsidR="00B23852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L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Leu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CUC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114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0.6162</w:t>
            </w:r>
          </w:p>
        </w:tc>
      </w:tr>
      <w:tr w:rsidR="00B23852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L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Leu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CUG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106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0.573</w:t>
            </w:r>
          </w:p>
        </w:tc>
      </w:tr>
      <w:tr w:rsidR="00B23852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L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Leu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CUU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237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1.2811</w:t>
            </w:r>
          </w:p>
        </w:tc>
      </w:tr>
      <w:tr w:rsidR="00B23852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L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Leu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UUA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256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1.3838</w:t>
            </w:r>
          </w:p>
        </w:tc>
      </w:tr>
      <w:tr w:rsidR="00B23852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L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Leu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UUG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223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1.2054</w:t>
            </w:r>
          </w:p>
        </w:tc>
      </w:tr>
      <w:tr w:rsidR="00B23852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M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Met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AUG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280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</w:tr>
      <w:tr w:rsidR="00B23852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M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Met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CUG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B23852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M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Met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UUG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B23852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N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Asn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AAC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114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0.6686</w:t>
            </w:r>
          </w:p>
        </w:tc>
      </w:tr>
      <w:tr w:rsidR="00B23852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N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Asn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AAU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227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B23852" w:rsidRPr="00B23852" w:rsidRDefault="00B23852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1.3314</w:t>
            </w:r>
          </w:p>
        </w:tc>
      </w:tr>
      <w:tr w:rsidR="009B5436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Pro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CCA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151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1.0653</w:t>
            </w:r>
          </w:p>
        </w:tc>
      </w:tr>
      <w:tr w:rsidR="009B5436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Pro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CCC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124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0.8748</w:t>
            </w:r>
          </w:p>
        </w:tc>
      </w:tr>
      <w:tr w:rsidR="009B5436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Pro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CCG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0.5785</w:t>
            </w:r>
          </w:p>
        </w:tc>
      </w:tr>
      <w:tr w:rsidR="009B5436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Pro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CCU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210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1.4815</w:t>
            </w:r>
          </w:p>
        </w:tc>
      </w:tr>
      <w:tr w:rsidR="009B5436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Q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Gln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CAA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1.4881</w:t>
            </w:r>
          </w:p>
        </w:tc>
      </w:tr>
      <w:tr w:rsidR="009B5436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Q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Gln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CAG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75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0.5119</w:t>
            </w:r>
          </w:p>
        </w:tc>
      </w:tr>
      <w:tr w:rsidR="009B5436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R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Arg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AGA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175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1.4563</w:t>
            </w:r>
          </w:p>
        </w:tc>
      </w:tr>
      <w:tr w:rsidR="009B5436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R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Arg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AGG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0.7989</w:t>
            </w:r>
          </w:p>
        </w:tc>
      </w:tr>
      <w:tr w:rsidR="009B5436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R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Arg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CGA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156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1.2982</w:t>
            </w:r>
          </w:p>
        </w:tc>
      </w:tr>
      <w:tr w:rsidR="009B5436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R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Arg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CGC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0.4993</w:t>
            </w:r>
          </w:p>
        </w:tc>
      </w:tr>
      <w:tr w:rsidR="009B5436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R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Arg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CGG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0.7323</w:t>
            </w:r>
          </w:p>
        </w:tc>
      </w:tr>
      <w:tr w:rsidR="009B5436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R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Arg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CGU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146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9B5436" w:rsidRPr="00B23852" w:rsidRDefault="009B5436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1.215</w:t>
            </w:r>
          </w:p>
        </w:tc>
      </w:tr>
      <w:tr w:rsidR="008B79C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S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Ser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AGC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102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0.6415</w:t>
            </w:r>
          </w:p>
        </w:tc>
      </w:tr>
      <w:tr w:rsidR="008B79C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S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Ser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AGU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163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1.0252</w:t>
            </w:r>
          </w:p>
        </w:tc>
      </w:tr>
      <w:tr w:rsidR="008B79C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lastRenderedPageBreak/>
              <w:t>S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Ser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UCA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183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1.1509</w:t>
            </w:r>
          </w:p>
        </w:tc>
      </w:tr>
      <w:tr w:rsidR="008B79C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S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Ser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UCC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156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0.9811</w:t>
            </w:r>
          </w:p>
        </w:tc>
      </w:tr>
      <w:tr w:rsidR="008B79C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S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Ser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UCG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136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0.8553</w:t>
            </w:r>
          </w:p>
        </w:tc>
      </w:tr>
      <w:tr w:rsidR="008B79C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S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Ser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UCU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214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1.3459</w:t>
            </w:r>
          </w:p>
        </w:tc>
      </w:tr>
      <w:tr w:rsidR="008B79C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T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Thr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ACA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128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0.979</w:t>
            </w:r>
          </w:p>
        </w:tc>
      </w:tr>
      <w:tr w:rsidR="008B79C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T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Thr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ACC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136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1.0402</w:t>
            </w:r>
          </w:p>
        </w:tc>
      </w:tr>
      <w:tr w:rsidR="008B79C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T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Thr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ACG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73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0.5583</w:t>
            </w:r>
          </w:p>
        </w:tc>
      </w:tr>
      <w:tr w:rsidR="008B79C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T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Thr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ACU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186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1.4226</w:t>
            </w:r>
          </w:p>
        </w:tc>
      </w:tr>
      <w:tr w:rsidR="008B79C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V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Val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GUA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193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1.1932</w:t>
            </w:r>
          </w:p>
        </w:tc>
      </w:tr>
      <w:tr w:rsidR="008B79C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V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Val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GUC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127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0.7852</w:t>
            </w:r>
          </w:p>
        </w:tc>
      </w:tr>
      <w:tr w:rsidR="008B79C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V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Val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GUG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143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0.8841</w:t>
            </w:r>
          </w:p>
        </w:tc>
      </w:tr>
      <w:tr w:rsidR="008B79C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V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Val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GUU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184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1.1376</w:t>
            </w:r>
          </w:p>
        </w:tc>
      </w:tr>
      <w:tr w:rsidR="008B79C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W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proofErr w:type="spellStart"/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Trp</w:t>
            </w:r>
            <w:proofErr w:type="spellEnd"/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UGG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159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</w:tr>
      <w:tr w:rsidR="008B79CA" w:rsidRPr="00785454" w:rsidTr="00DB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Y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Tyr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UAC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80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0.5031</w:t>
            </w:r>
          </w:p>
        </w:tc>
      </w:tr>
      <w:tr w:rsidR="008B79CA" w:rsidRPr="00785454" w:rsidTr="00DB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Y</w:t>
            </w:r>
          </w:p>
        </w:tc>
        <w:tc>
          <w:tcPr>
            <w:tcW w:w="199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Tyr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UAU</w:t>
            </w:r>
          </w:p>
        </w:tc>
        <w:tc>
          <w:tcPr>
            <w:tcW w:w="1999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238</w:t>
            </w:r>
          </w:p>
        </w:tc>
        <w:tc>
          <w:tcPr>
            <w:tcW w:w="1328" w:type="dxa"/>
            <w:shd w:val="clear" w:color="auto" w:fill="FFFFFF" w:themeFill="background1"/>
            <w:vAlign w:val="center"/>
          </w:tcPr>
          <w:p w:rsidR="008B79CA" w:rsidRPr="00B23852" w:rsidRDefault="008B79CA" w:rsidP="006972D1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B2385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1.4969</w:t>
            </w:r>
          </w:p>
        </w:tc>
      </w:tr>
    </w:tbl>
    <w:p w:rsidR="00F971A7" w:rsidRPr="00785454" w:rsidRDefault="00F971A7" w:rsidP="006972D1">
      <w:pPr>
        <w:spacing w:before="0" w:after="0"/>
        <w:jc w:val="center"/>
        <w:textAlignment w:val="center"/>
        <w:rPr>
          <w:rFonts w:cs="Times New Roman"/>
          <w:sz w:val="21"/>
          <w:szCs w:val="21"/>
          <w:lang w:eastAsia="zh-CN" w:bidi="ar"/>
        </w:rPr>
      </w:pPr>
    </w:p>
    <w:p w:rsidR="00F971A7" w:rsidRPr="00785454" w:rsidRDefault="00F971A7" w:rsidP="006972D1">
      <w:pPr>
        <w:spacing w:before="0" w:after="0"/>
        <w:jc w:val="center"/>
        <w:rPr>
          <w:rFonts w:cs="Times New Roman"/>
          <w:sz w:val="21"/>
          <w:szCs w:val="21"/>
          <w:lang w:bidi="ar"/>
        </w:rPr>
      </w:pPr>
    </w:p>
    <w:p w:rsidR="00F971A7" w:rsidRPr="00785454" w:rsidRDefault="00F971A7" w:rsidP="006972D1">
      <w:pPr>
        <w:spacing w:before="0" w:after="0"/>
        <w:jc w:val="center"/>
        <w:rPr>
          <w:rFonts w:cs="Times New Roman"/>
          <w:sz w:val="21"/>
          <w:szCs w:val="21"/>
          <w:lang w:bidi="ar"/>
        </w:rPr>
      </w:pPr>
    </w:p>
    <w:p w:rsidR="00F971A7" w:rsidRPr="00785454" w:rsidRDefault="00F971A7" w:rsidP="006972D1">
      <w:pPr>
        <w:spacing w:before="0" w:after="0"/>
        <w:jc w:val="center"/>
        <w:rPr>
          <w:rFonts w:cs="Times New Roman"/>
          <w:sz w:val="21"/>
          <w:szCs w:val="21"/>
        </w:rPr>
      </w:pPr>
    </w:p>
    <w:p w:rsidR="00F971A7" w:rsidRPr="00785454" w:rsidRDefault="00F971A7" w:rsidP="006972D1">
      <w:pPr>
        <w:spacing w:before="0" w:after="0"/>
        <w:jc w:val="center"/>
        <w:rPr>
          <w:rFonts w:cs="Times New Roman"/>
          <w:sz w:val="21"/>
          <w:szCs w:val="21"/>
        </w:rPr>
      </w:pPr>
    </w:p>
    <w:p w:rsidR="00F971A7" w:rsidRPr="00785454" w:rsidRDefault="00F971A7" w:rsidP="006972D1">
      <w:pPr>
        <w:spacing w:before="0" w:after="0"/>
        <w:jc w:val="center"/>
        <w:rPr>
          <w:rFonts w:cs="Times New Roman"/>
          <w:sz w:val="21"/>
          <w:szCs w:val="21"/>
        </w:rPr>
      </w:pPr>
    </w:p>
    <w:p w:rsidR="00B23852" w:rsidRPr="00785454" w:rsidRDefault="00B23852" w:rsidP="006972D1">
      <w:pPr>
        <w:jc w:val="center"/>
        <w:rPr>
          <w:rFonts w:cs="Times New Roman"/>
          <w:sz w:val="21"/>
          <w:szCs w:val="21"/>
          <w:lang w:eastAsia="zh-CN"/>
        </w:rPr>
      </w:pPr>
    </w:p>
    <w:p w:rsidR="00B23852" w:rsidRPr="00785454" w:rsidRDefault="00B23852" w:rsidP="006972D1">
      <w:pPr>
        <w:jc w:val="center"/>
        <w:rPr>
          <w:rFonts w:cs="Times New Roman"/>
          <w:sz w:val="21"/>
          <w:szCs w:val="21"/>
          <w:lang w:eastAsia="zh-CN"/>
        </w:rPr>
      </w:pPr>
    </w:p>
    <w:p w:rsidR="00B23852" w:rsidRPr="00785454" w:rsidRDefault="00B23852" w:rsidP="006972D1">
      <w:pPr>
        <w:jc w:val="center"/>
        <w:rPr>
          <w:rFonts w:cs="Times New Roman"/>
          <w:sz w:val="21"/>
          <w:szCs w:val="21"/>
          <w:lang w:eastAsia="zh-CN"/>
        </w:rPr>
      </w:pPr>
    </w:p>
    <w:p w:rsidR="00B23852" w:rsidRPr="00785454" w:rsidRDefault="00B23852" w:rsidP="006972D1">
      <w:pPr>
        <w:jc w:val="center"/>
        <w:rPr>
          <w:rFonts w:cs="Times New Roman"/>
          <w:sz w:val="21"/>
          <w:szCs w:val="21"/>
          <w:lang w:eastAsia="zh-CN"/>
        </w:rPr>
      </w:pPr>
    </w:p>
    <w:p w:rsidR="00B23852" w:rsidRPr="00785454" w:rsidRDefault="00B23852" w:rsidP="006972D1">
      <w:pPr>
        <w:jc w:val="center"/>
        <w:rPr>
          <w:rFonts w:cs="Times New Roman"/>
          <w:b/>
          <w:sz w:val="21"/>
          <w:szCs w:val="21"/>
          <w:lang w:eastAsia="zh-CN"/>
        </w:rPr>
      </w:pPr>
    </w:p>
    <w:p w:rsidR="00B23852" w:rsidRPr="00785454" w:rsidRDefault="00B23852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B23852" w:rsidRPr="00785454" w:rsidRDefault="00B23852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B23852" w:rsidRPr="00785454" w:rsidRDefault="00B23852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B23852" w:rsidRDefault="00B23852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Default="00147025">
      <w:pPr>
        <w:jc w:val="both"/>
        <w:rPr>
          <w:rFonts w:cs="Times New Roman"/>
          <w:b/>
          <w:sz w:val="21"/>
          <w:szCs w:val="21"/>
          <w:lang w:eastAsia="zh-CN"/>
        </w:rPr>
      </w:pPr>
    </w:p>
    <w:p w:rsidR="00147025" w:rsidRPr="00B057E3" w:rsidRDefault="00147025" w:rsidP="00147025">
      <w:pPr>
        <w:jc w:val="center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szCs w:val="24"/>
        </w:rPr>
        <w:lastRenderedPageBreak/>
        <w:t>Table</w:t>
      </w:r>
      <w:r>
        <w:rPr>
          <w:rFonts w:cs="Times New Roman" w:hint="eastAsia"/>
          <w:b/>
          <w:szCs w:val="24"/>
          <w:lang w:eastAsia="zh-CN"/>
        </w:rPr>
        <w:t xml:space="preserve"> </w:t>
      </w:r>
      <w:r w:rsidR="002C68A0">
        <w:rPr>
          <w:rFonts w:cs="Times New Roman" w:hint="eastAsia"/>
          <w:b/>
          <w:szCs w:val="24"/>
          <w:lang w:eastAsia="zh-CN"/>
        </w:rPr>
        <w:t>S</w:t>
      </w:r>
      <w:r>
        <w:rPr>
          <w:rFonts w:cs="Times New Roman" w:hint="eastAsia"/>
          <w:b/>
          <w:szCs w:val="24"/>
          <w:lang w:eastAsia="zh-CN"/>
        </w:rPr>
        <w:t>3</w:t>
      </w:r>
      <w:r>
        <w:rPr>
          <w:rFonts w:cs="Times New Roman"/>
          <w:b/>
          <w:szCs w:val="24"/>
        </w:rPr>
        <w:t>.</w:t>
      </w:r>
      <w:r>
        <w:rPr>
          <w:sz w:val="22"/>
          <w:lang w:bidi="ar"/>
        </w:rPr>
        <w:t xml:space="preserve"> </w:t>
      </w:r>
      <w:r>
        <w:rPr>
          <w:rFonts w:cs="Times New Roman" w:hint="eastAsia"/>
          <w:b/>
          <w:szCs w:val="24"/>
          <w:lang w:eastAsia="zh-CN"/>
        </w:rPr>
        <w:t>R</w:t>
      </w:r>
      <w:r w:rsidRPr="00147025">
        <w:rPr>
          <w:rFonts w:cs="Times New Roman"/>
          <w:b/>
          <w:szCs w:val="24"/>
        </w:rPr>
        <w:t>epeated sequence analysis</w:t>
      </w:r>
      <w:r w:rsidRPr="006B5466">
        <w:rPr>
          <w:rFonts w:cs="Times New Roman"/>
          <w:b/>
          <w:szCs w:val="24"/>
        </w:rPr>
        <w:t xml:space="preserve"> of </w:t>
      </w:r>
      <w:r w:rsidRPr="00766362">
        <w:rPr>
          <w:rFonts w:ascii="URWPalladioL-Ital" w:hAnsi="URWPalladioL-Ital" w:cs="URWPalladioL-Ital"/>
          <w:b/>
          <w:i/>
          <w:szCs w:val="24"/>
        </w:rPr>
        <w:t xml:space="preserve">P. </w:t>
      </w:r>
      <w:proofErr w:type="spellStart"/>
      <w:r w:rsidRPr="00766362">
        <w:rPr>
          <w:rFonts w:ascii="URWPalladioL-Ital" w:hAnsi="URWPalladioL-Ital" w:cs="URWPalladioL-Ital"/>
          <w:b/>
          <w:i/>
          <w:szCs w:val="24"/>
        </w:rPr>
        <w:t>granatum</w:t>
      </w:r>
      <w:proofErr w:type="spellEnd"/>
      <w:r w:rsidRPr="00A0794A">
        <w:rPr>
          <w:rFonts w:cs="Times New Roman"/>
          <w:b/>
          <w:szCs w:val="24"/>
        </w:rPr>
        <w:t xml:space="preserve"> </w:t>
      </w:r>
      <w:proofErr w:type="spellStart"/>
      <w:r w:rsidRPr="00A0794A">
        <w:rPr>
          <w:rFonts w:cs="Times New Roman"/>
          <w:b/>
          <w:szCs w:val="24"/>
        </w:rPr>
        <w:t>mitogenome</w:t>
      </w:r>
      <w:proofErr w:type="spellEnd"/>
    </w:p>
    <w:tbl>
      <w:tblPr>
        <w:tblStyle w:val="afa"/>
        <w:tblpPr w:leftFromText="180" w:rightFromText="180" w:vertAnchor="text" w:horzAnchor="margin" w:tblpXSpec="center" w:tblpY="79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675"/>
        <w:gridCol w:w="1134"/>
        <w:gridCol w:w="851"/>
        <w:gridCol w:w="1701"/>
        <w:gridCol w:w="1134"/>
        <w:gridCol w:w="850"/>
        <w:gridCol w:w="851"/>
        <w:gridCol w:w="850"/>
        <w:gridCol w:w="741"/>
        <w:gridCol w:w="1134"/>
      </w:tblGrid>
      <w:tr w:rsidR="00813EE2" w:rsidRPr="00FC610D" w:rsidTr="00FC61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4C4E" w:rsidRPr="00FC610D" w:rsidRDefault="00014C4E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</w:rPr>
            </w:pPr>
            <w:r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Chr1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4C4E" w:rsidRPr="00FC610D" w:rsidRDefault="00014C4E" w:rsidP="003F34DF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</w:rPr>
            </w:pPr>
            <w:r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Chr2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4C4E" w:rsidRPr="00FC610D" w:rsidRDefault="00014C4E" w:rsidP="003F34DF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</w:rPr>
            </w:pPr>
            <w:r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type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4C4E" w:rsidRPr="00FC610D" w:rsidRDefault="00F87AEE" w:rsidP="003F34DF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</w:rPr>
            </w:pPr>
            <w:r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Alignment</w:t>
            </w:r>
            <w:r w:rsidRPr="00FC610D">
              <w:rPr>
                <w:rFonts w:ascii="Times New Roman" w:hAnsi="Times New Roman" w:cs="Times New Roman" w:hint="eastAsia"/>
                <w:b w:val="0"/>
                <w:color w:val="000000"/>
                <w:sz w:val="21"/>
                <w:szCs w:val="21"/>
                <w:lang w:eastAsia="zh-CN"/>
              </w:rPr>
              <w:t xml:space="preserve"> </w:t>
            </w:r>
            <w:r w:rsidR="00014C4E"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length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4C4E" w:rsidRPr="00FC610D" w:rsidRDefault="00014C4E" w:rsidP="003F34DF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</w:rPr>
            </w:pPr>
            <w:r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similarity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014C4E" w:rsidRPr="00FC610D" w:rsidRDefault="00014C4E" w:rsidP="003F34DF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</w:rPr>
            </w:pPr>
            <w:r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start1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4C4E" w:rsidRPr="00FC610D" w:rsidRDefault="00014C4E" w:rsidP="003F34DF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</w:rPr>
            </w:pPr>
            <w:r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end1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014C4E" w:rsidRPr="00FC610D" w:rsidRDefault="00014C4E" w:rsidP="003F34DF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</w:rPr>
            </w:pPr>
            <w:r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start2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014C4E" w:rsidRPr="00FC610D" w:rsidRDefault="00014C4E" w:rsidP="003F34DF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</w:rPr>
            </w:pPr>
            <w:r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end2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4C4E" w:rsidRPr="00FC610D" w:rsidRDefault="0056647D" w:rsidP="003F34DF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color w:val="000000"/>
                <w:sz w:val="21"/>
                <w:szCs w:val="21"/>
                <w:lang w:eastAsia="zh-CN"/>
              </w:rPr>
              <w:t xml:space="preserve">E </w:t>
            </w:r>
            <w:r w:rsidR="00014C4E" w:rsidRPr="00FC610D">
              <w:rPr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value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sz w:val="21"/>
                <w:szCs w:val="21"/>
                <w:lang w:eastAsia="zh-CN" w:bidi="ar"/>
              </w:rPr>
            </w:pPr>
            <w:r w:rsidRPr="00FC610D">
              <w:rPr>
                <w:rFonts w:ascii="Times New Roman" w:hAnsi="Times New Roman" w:cs="Times New Roman"/>
                <w:b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FC610D"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FC610D"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FC610D"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  <w:t>342</w:t>
            </w:r>
          </w:p>
        </w:tc>
        <w:tc>
          <w:tcPr>
            <w:tcW w:w="1134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FC610D"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  <w:t>86.55</w:t>
            </w:r>
          </w:p>
        </w:tc>
        <w:tc>
          <w:tcPr>
            <w:tcW w:w="850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FC610D"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  <w:t>67323</w:t>
            </w:r>
          </w:p>
        </w:tc>
        <w:tc>
          <w:tcPr>
            <w:tcW w:w="851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FC610D"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  <w:t>67663</w:t>
            </w:r>
          </w:p>
        </w:tc>
        <w:tc>
          <w:tcPr>
            <w:tcW w:w="850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FC610D"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  <w:t>4407</w:t>
            </w:r>
          </w:p>
        </w:tc>
        <w:tc>
          <w:tcPr>
            <w:tcW w:w="741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FC610D"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  <w:t>4732</w:t>
            </w:r>
          </w:p>
        </w:tc>
        <w:tc>
          <w:tcPr>
            <w:tcW w:w="1134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</w:pPr>
            <w:r w:rsidRPr="00FC610D"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  <w:t>8.84E-99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4C4E" w:rsidRPr="00FC610D" w:rsidRDefault="00F87AEE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4C4E" w:rsidRPr="00FC610D" w:rsidRDefault="00F87AE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4C4E" w:rsidRPr="00FC610D" w:rsidRDefault="00F87AE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4C4E" w:rsidRPr="00FC610D" w:rsidRDefault="00F87AE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4C4E" w:rsidRPr="00FC610D" w:rsidRDefault="00F87AE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89.915</w:t>
            </w:r>
          </w:p>
        </w:tc>
        <w:tc>
          <w:tcPr>
            <w:tcW w:w="850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4407</w:t>
            </w:r>
          </w:p>
        </w:tc>
        <w:tc>
          <w:tcPr>
            <w:tcW w:w="851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4732</w:t>
            </w:r>
          </w:p>
        </w:tc>
        <w:tc>
          <w:tcPr>
            <w:tcW w:w="850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67310</w:t>
            </w:r>
          </w:p>
        </w:tc>
        <w:tc>
          <w:tcPr>
            <w:tcW w:w="741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67663</w:t>
            </w:r>
          </w:p>
        </w:tc>
        <w:tc>
          <w:tcPr>
            <w:tcW w:w="1134" w:type="dxa"/>
            <w:shd w:val="clear" w:color="auto" w:fill="FFFFFF" w:themeFill="background1"/>
          </w:tcPr>
          <w:p w:rsidR="00014C4E" w:rsidRPr="00FC610D" w:rsidRDefault="00F87AE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hAnsi="Times New Roman" w:cs="Times New Roman"/>
                <w:sz w:val="21"/>
                <w:szCs w:val="21"/>
                <w:lang w:eastAsia="zh-CN" w:bidi="ar"/>
              </w:rPr>
              <w:t>8.84E-99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3F1D46" w:rsidRPr="00FC610D" w:rsidRDefault="003F1D46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F1D46" w:rsidRPr="00FC610D" w:rsidRDefault="003F1D4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3F1D46" w:rsidRPr="00FC610D" w:rsidRDefault="003F1D4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3F1D46" w:rsidRPr="00FC610D" w:rsidRDefault="003F1D4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F1D46" w:rsidRPr="00FC610D" w:rsidRDefault="003F1D4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</w:t>
            </w:r>
          </w:p>
        </w:tc>
        <w:tc>
          <w:tcPr>
            <w:tcW w:w="850" w:type="dxa"/>
            <w:shd w:val="clear" w:color="auto" w:fill="FFFFFF" w:themeFill="background1"/>
          </w:tcPr>
          <w:p w:rsidR="003F1D46" w:rsidRPr="00FC610D" w:rsidRDefault="003F1D4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92518</w:t>
            </w:r>
          </w:p>
        </w:tc>
        <w:tc>
          <w:tcPr>
            <w:tcW w:w="851" w:type="dxa"/>
            <w:shd w:val="clear" w:color="auto" w:fill="FFFFFF" w:themeFill="background1"/>
          </w:tcPr>
          <w:p w:rsidR="003F1D46" w:rsidRPr="00FC610D" w:rsidRDefault="003F1D4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92597</w:t>
            </w:r>
          </w:p>
        </w:tc>
        <w:tc>
          <w:tcPr>
            <w:tcW w:w="850" w:type="dxa"/>
            <w:shd w:val="clear" w:color="auto" w:fill="FFFFFF" w:themeFill="background1"/>
          </w:tcPr>
          <w:p w:rsidR="003F1D46" w:rsidRPr="00FC610D" w:rsidRDefault="003F1D4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60478</w:t>
            </w:r>
          </w:p>
        </w:tc>
        <w:tc>
          <w:tcPr>
            <w:tcW w:w="741" w:type="dxa"/>
            <w:shd w:val="clear" w:color="auto" w:fill="FFFFFF" w:themeFill="background1"/>
          </w:tcPr>
          <w:p w:rsidR="003F1D46" w:rsidRPr="00FC610D" w:rsidRDefault="003F1D4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60557</w:t>
            </w:r>
          </w:p>
        </w:tc>
        <w:tc>
          <w:tcPr>
            <w:tcW w:w="1134" w:type="dxa"/>
            <w:shd w:val="clear" w:color="auto" w:fill="FFFFFF" w:themeFill="background1"/>
          </w:tcPr>
          <w:p w:rsidR="003F1D46" w:rsidRPr="00FC610D" w:rsidRDefault="003F1D4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3.51E-28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3F1D46" w:rsidRPr="00FC610D" w:rsidRDefault="003F1D46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F1D46" w:rsidRPr="00FC610D" w:rsidRDefault="003F1D4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3F1D46" w:rsidRPr="00FC610D" w:rsidRDefault="003F1D4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3F1D46" w:rsidRPr="00FC610D" w:rsidRDefault="00A8320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F1D46" w:rsidRPr="00FC610D" w:rsidRDefault="00A8320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96.104</w:t>
            </w:r>
          </w:p>
        </w:tc>
        <w:tc>
          <w:tcPr>
            <w:tcW w:w="850" w:type="dxa"/>
            <w:shd w:val="clear" w:color="auto" w:fill="FFFFFF" w:themeFill="background1"/>
          </w:tcPr>
          <w:p w:rsidR="003F1D46" w:rsidRPr="00FC610D" w:rsidRDefault="00A8320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60481</w:t>
            </w:r>
          </w:p>
        </w:tc>
        <w:tc>
          <w:tcPr>
            <w:tcW w:w="851" w:type="dxa"/>
            <w:shd w:val="clear" w:color="auto" w:fill="FFFFFF" w:themeFill="background1"/>
          </w:tcPr>
          <w:p w:rsidR="003F1D46" w:rsidRPr="00FC610D" w:rsidRDefault="00A8320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60557</w:t>
            </w:r>
          </w:p>
        </w:tc>
        <w:tc>
          <w:tcPr>
            <w:tcW w:w="850" w:type="dxa"/>
            <w:shd w:val="clear" w:color="auto" w:fill="FFFFFF" w:themeFill="background1"/>
          </w:tcPr>
          <w:p w:rsidR="003F1D46" w:rsidRPr="00FC610D" w:rsidRDefault="00A8320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92518</w:t>
            </w:r>
          </w:p>
        </w:tc>
        <w:tc>
          <w:tcPr>
            <w:tcW w:w="741" w:type="dxa"/>
            <w:shd w:val="clear" w:color="auto" w:fill="FFFFFF" w:themeFill="background1"/>
          </w:tcPr>
          <w:p w:rsidR="003F1D46" w:rsidRPr="00FC610D" w:rsidRDefault="00A8320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92594</w:t>
            </w:r>
          </w:p>
        </w:tc>
        <w:tc>
          <w:tcPr>
            <w:tcW w:w="1134" w:type="dxa"/>
            <w:shd w:val="clear" w:color="auto" w:fill="FFFFFF" w:themeFill="background1"/>
          </w:tcPr>
          <w:p w:rsidR="003F1D46" w:rsidRPr="00FC610D" w:rsidRDefault="00A8320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3.51E-28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3F1D46" w:rsidRPr="00FC610D" w:rsidRDefault="0012709E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F1D46" w:rsidRPr="00FC610D" w:rsidRDefault="0012709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3F1D46" w:rsidRPr="00FC610D" w:rsidRDefault="0012709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3F1D46" w:rsidRPr="00FC610D" w:rsidRDefault="0012709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F1D46" w:rsidRPr="00FC610D" w:rsidRDefault="0012709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97.015</w:t>
            </w:r>
          </w:p>
        </w:tc>
        <w:tc>
          <w:tcPr>
            <w:tcW w:w="850" w:type="dxa"/>
            <w:shd w:val="clear" w:color="auto" w:fill="FFFFFF" w:themeFill="background1"/>
          </w:tcPr>
          <w:p w:rsidR="003F1D46" w:rsidRPr="00FC610D" w:rsidRDefault="0012709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15259</w:t>
            </w:r>
          </w:p>
        </w:tc>
        <w:tc>
          <w:tcPr>
            <w:tcW w:w="851" w:type="dxa"/>
            <w:shd w:val="clear" w:color="auto" w:fill="FFFFFF" w:themeFill="background1"/>
          </w:tcPr>
          <w:p w:rsidR="003F1D46" w:rsidRPr="00FC610D" w:rsidRDefault="0012709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15325</w:t>
            </w:r>
          </w:p>
        </w:tc>
        <w:tc>
          <w:tcPr>
            <w:tcW w:w="850" w:type="dxa"/>
            <w:shd w:val="clear" w:color="auto" w:fill="FFFFFF" w:themeFill="background1"/>
          </w:tcPr>
          <w:p w:rsidR="003F1D46" w:rsidRPr="00FC610D" w:rsidRDefault="0012709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13243</w:t>
            </w:r>
          </w:p>
        </w:tc>
        <w:tc>
          <w:tcPr>
            <w:tcW w:w="741" w:type="dxa"/>
            <w:shd w:val="clear" w:color="auto" w:fill="FFFFFF" w:themeFill="background1"/>
          </w:tcPr>
          <w:p w:rsidR="003F1D46" w:rsidRPr="00FC610D" w:rsidRDefault="0012709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13309</w:t>
            </w:r>
          </w:p>
        </w:tc>
        <w:tc>
          <w:tcPr>
            <w:tcW w:w="1134" w:type="dxa"/>
            <w:shd w:val="clear" w:color="auto" w:fill="FFFFFF" w:themeFill="background1"/>
          </w:tcPr>
          <w:p w:rsidR="003F1D46" w:rsidRPr="00FC610D" w:rsidRDefault="0012709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2.73E-24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3F1D46" w:rsidRPr="00FC610D" w:rsidRDefault="0012709E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F1D46" w:rsidRPr="00FC610D" w:rsidRDefault="0012709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3F1D46" w:rsidRPr="00FC610D" w:rsidRDefault="0012709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3F1D46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F1D46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91.358</w:t>
            </w:r>
          </w:p>
        </w:tc>
        <w:tc>
          <w:tcPr>
            <w:tcW w:w="850" w:type="dxa"/>
            <w:shd w:val="clear" w:color="auto" w:fill="FFFFFF" w:themeFill="background1"/>
          </w:tcPr>
          <w:p w:rsidR="003F1D46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22292</w:t>
            </w:r>
          </w:p>
        </w:tc>
        <w:tc>
          <w:tcPr>
            <w:tcW w:w="851" w:type="dxa"/>
            <w:shd w:val="clear" w:color="auto" w:fill="FFFFFF" w:themeFill="background1"/>
          </w:tcPr>
          <w:p w:rsidR="003F1D46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22370</w:t>
            </w:r>
          </w:p>
        </w:tc>
        <w:tc>
          <w:tcPr>
            <w:tcW w:w="850" w:type="dxa"/>
            <w:shd w:val="clear" w:color="auto" w:fill="FFFFFF" w:themeFill="background1"/>
          </w:tcPr>
          <w:p w:rsidR="003F1D46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4726</w:t>
            </w:r>
          </w:p>
        </w:tc>
        <w:tc>
          <w:tcPr>
            <w:tcW w:w="741" w:type="dxa"/>
            <w:shd w:val="clear" w:color="auto" w:fill="FFFFFF" w:themeFill="background1"/>
          </w:tcPr>
          <w:p w:rsidR="003F1D46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4802</w:t>
            </w:r>
          </w:p>
        </w:tc>
        <w:tc>
          <w:tcPr>
            <w:tcW w:w="1134" w:type="dxa"/>
            <w:shd w:val="clear" w:color="auto" w:fill="FFFFFF" w:themeFill="background1"/>
          </w:tcPr>
          <w:p w:rsidR="003F1D46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4.57E-22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106279</w:t>
            </w:r>
          </w:p>
        </w:tc>
        <w:tc>
          <w:tcPr>
            <w:tcW w:w="851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106326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24909</w:t>
            </w:r>
          </w:p>
        </w:tc>
        <w:tc>
          <w:tcPr>
            <w:tcW w:w="741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24956</w:t>
            </w:r>
          </w:p>
        </w:tc>
        <w:tc>
          <w:tcPr>
            <w:tcW w:w="1134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4.60E-17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827</w:t>
            </w:r>
          </w:p>
        </w:tc>
        <w:tc>
          <w:tcPr>
            <w:tcW w:w="851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865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719</w:t>
            </w:r>
          </w:p>
        </w:tc>
        <w:tc>
          <w:tcPr>
            <w:tcW w:w="741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757</w:t>
            </w:r>
          </w:p>
        </w:tc>
        <w:tc>
          <w:tcPr>
            <w:tcW w:w="1134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4.64E-12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93.75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108154</w:t>
            </w:r>
          </w:p>
        </w:tc>
        <w:tc>
          <w:tcPr>
            <w:tcW w:w="851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108201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49005</w:t>
            </w:r>
          </w:p>
        </w:tc>
        <w:tc>
          <w:tcPr>
            <w:tcW w:w="741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49052</w:t>
            </w:r>
          </w:p>
        </w:tc>
        <w:tc>
          <w:tcPr>
            <w:tcW w:w="1134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4.64E-12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87.931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101324</w:t>
            </w:r>
          </w:p>
        </w:tc>
        <w:tc>
          <w:tcPr>
            <w:tcW w:w="851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101380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34926</w:t>
            </w:r>
          </w:p>
        </w:tc>
        <w:tc>
          <w:tcPr>
            <w:tcW w:w="741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34983</w:t>
            </w:r>
          </w:p>
        </w:tc>
        <w:tc>
          <w:tcPr>
            <w:tcW w:w="1134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2.16E-10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89246</w:t>
            </w:r>
          </w:p>
        </w:tc>
        <w:tc>
          <w:tcPr>
            <w:tcW w:w="851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89281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87536</w:t>
            </w:r>
          </w:p>
        </w:tc>
        <w:tc>
          <w:tcPr>
            <w:tcW w:w="741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87571</w:t>
            </w:r>
          </w:p>
        </w:tc>
        <w:tc>
          <w:tcPr>
            <w:tcW w:w="1134" w:type="dxa"/>
            <w:shd w:val="clear" w:color="auto" w:fill="FFFFFF" w:themeFill="background1"/>
          </w:tcPr>
          <w:p w:rsidR="00493EB9" w:rsidRPr="00FC610D" w:rsidRDefault="00493EB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2.16E-10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82.667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899</w:t>
            </w:r>
          </w:p>
        </w:tc>
        <w:tc>
          <w:tcPr>
            <w:tcW w:w="851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972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758</w:t>
            </w:r>
          </w:p>
        </w:tc>
        <w:tc>
          <w:tcPr>
            <w:tcW w:w="741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832</w:t>
            </w:r>
          </w:p>
        </w:tc>
        <w:tc>
          <w:tcPr>
            <w:tcW w:w="1134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7.76E-10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79.208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43738</w:t>
            </w:r>
          </w:p>
        </w:tc>
        <w:tc>
          <w:tcPr>
            <w:tcW w:w="851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43831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5160</w:t>
            </w:r>
          </w:p>
        </w:tc>
        <w:tc>
          <w:tcPr>
            <w:tcW w:w="741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5260</w:t>
            </w:r>
          </w:p>
        </w:tc>
        <w:tc>
          <w:tcPr>
            <w:tcW w:w="1134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2.79E-09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97.297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52465</w:t>
            </w:r>
          </w:p>
        </w:tc>
        <w:tc>
          <w:tcPr>
            <w:tcW w:w="851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52501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17360</w:t>
            </w:r>
          </w:p>
        </w:tc>
        <w:tc>
          <w:tcPr>
            <w:tcW w:w="741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17396</w:t>
            </w:r>
          </w:p>
        </w:tc>
        <w:tc>
          <w:tcPr>
            <w:tcW w:w="1134" w:type="dxa"/>
            <w:shd w:val="clear" w:color="auto" w:fill="FFFFFF" w:themeFill="background1"/>
          </w:tcPr>
          <w:p w:rsidR="00493EB9" w:rsidRPr="00FC610D" w:rsidRDefault="00D26B4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2.79E-09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93EB9" w:rsidRPr="00FC610D" w:rsidRDefault="00F578BE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F578B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93EB9" w:rsidRPr="00FC610D" w:rsidRDefault="00F578B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93EB9" w:rsidRPr="00FC610D" w:rsidRDefault="00F578B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93EB9" w:rsidRPr="00FC610D" w:rsidRDefault="00F578B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88.235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F578B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108177</w:t>
            </w:r>
          </w:p>
        </w:tc>
        <w:tc>
          <w:tcPr>
            <w:tcW w:w="851" w:type="dxa"/>
            <w:shd w:val="clear" w:color="auto" w:fill="FFFFFF" w:themeFill="background1"/>
          </w:tcPr>
          <w:p w:rsidR="00493EB9" w:rsidRPr="00FC610D" w:rsidRDefault="00F578B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108227</w:t>
            </w:r>
          </w:p>
        </w:tc>
        <w:tc>
          <w:tcPr>
            <w:tcW w:w="850" w:type="dxa"/>
            <w:shd w:val="clear" w:color="auto" w:fill="FFFFFF" w:themeFill="background1"/>
          </w:tcPr>
          <w:p w:rsidR="00493EB9" w:rsidRPr="00FC610D" w:rsidRDefault="00F578B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35326</w:t>
            </w:r>
          </w:p>
        </w:tc>
        <w:tc>
          <w:tcPr>
            <w:tcW w:w="741" w:type="dxa"/>
            <w:shd w:val="clear" w:color="auto" w:fill="FFFFFF" w:themeFill="background1"/>
          </w:tcPr>
          <w:p w:rsidR="00493EB9" w:rsidRPr="00FC610D" w:rsidRDefault="00F578B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35376</w:t>
            </w:r>
          </w:p>
        </w:tc>
        <w:tc>
          <w:tcPr>
            <w:tcW w:w="1134" w:type="dxa"/>
            <w:shd w:val="clear" w:color="auto" w:fill="FFFFFF" w:themeFill="background1"/>
          </w:tcPr>
          <w:p w:rsidR="00493EB9" w:rsidRPr="00FC610D" w:rsidRDefault="00F578B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1.00E-08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F578BE" w:rsidRPr="00FC610D" w:rsidRDefault="00F578BE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F578BE" w:rsidRPr="00FC610D" w:rsidRDefault="00F578B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F578BE" w:rsidRPr="00FC610D" w:rsidRDefault="00F578B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F578BE" w:rsidRPr="00FC610D" w:rsidRDefault="00F578B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F578BE" w:rsidRPr="00FC610D" w:rsidRDefault="00F578B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83.871</w:t>
            </w:r>
          </w:p>
        </w:tc>
        <w:tc>
          <w:tcPr>
            <w:tcW w:w="850" w:type="dxa"/>
            <w:shd w:val="clear" w:color="auto" w:fill="FFFFFF" w:themeFill="background1"/>
          </w:tcPr>
          <w:p w:rsidR="00F578BE" w:rsidRPr="00FC610D" w:rsidRDefault="00F578B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52500</w:t>
            </w:r>
          </w:p>
        </w:tc>
        <w:tc>
          <w:tcPr>
            <w:tcW w:w="851" w:type="dxa"/>
            <w:shd w:val="clear" w:color="auto" w:fill="FFFFFF" w:themeFill="background1"/>
          </w:tcPr>
          <w:p w:rsidR="00F578BE" w:rsidRPr="00FC610D" w:rsidRDefault="00F578B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52561</w:t>
            </w:r>
          </w:p>
        </w:tc>
        <w:tc>
          <w:tcPr>
            <w:tcW w:w="850" w:type="dxa"/>
            <w:shd w:val="clear" w:color="auto" w:fill="FFFFFF" w:themeFill="background1"/>
          </w:tcPr>
          <w:p w:rsidR="00F578BE" w:rsidRPr="00FC610D" w:rsidRDefault="00F578B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15259</w:t>
            </w:r>
          </w:p>
        </w:tc>
        <w:tc>
          <w:tcPr>
            <w:tcW w:w="741" w:type="dxa"/>
            <w:shd w:val="clear" w:color="auto" w:fill="FFFFFF" w:themeFill="background1"/>
          </w:tcPr>
          <w:p w:rsidR="00F578BE" w:rsidRPr="00FC610D" w:rsidRDefault="00F578B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15320</w:t>
            </w:r>
          </w:p>
        </w:tc>
        <w:tc>
          <w:tcPr>
            <w:tcW w:w="1134" w:type="dxa"/>
            <w:shd w:val="clear" w:color="auto" w:fill="FFFFFF" w:themeFill="background1"/>
          </w:tcPr>
          <w:p w:rsidR="00F578BE" w:rsidRPr="00FC610D" w:rsidRDefault="00F578B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3.61E-08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76496" w:rsidRPr="00FC610D" w:rsidRDefault="00776496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76496" w:rsidRPr="00FC610D" w:rsidRDefault="0077649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76496" w:rsidRPr="00FC610D" w:rsidRDefault="0077649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76496" w:rsidRPr="00FC610D" w:rsidRDefault="0077649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76496" w:rsidRPr="00FC610D" w:rsidRDefault="0077649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89.362</w:t>
            </w:r>
          </w:p>
        </w:tc>
        <w:tc>
          <w:tcPr>
            <w:tcW w:w="850" w:type="dxa"/>
            <w:shd w:val="clear" w:color="auto" w:fill="FFFFFF" w:themeFill="background1"/>
          </w:tcPr>
          <w:p w:rsidR="00776496" w:rsidRPr="00FC610D" w:rsidRDefault="0077649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118276</w:t>
            </w:r>
          </w:p>
        </w:tc>
        <w:tc>
          <w:tcPr>
            <w:tcW w:w="851" w:type="dxa"/>
            <w:shd w:val="clear" w:color="auto" w:fill="FFFFFF" w:themeFill="background1"/>
          </w:tcPr>
          <w:p w:rsidR="00776496" w:rsidRPr="00FC610D" w:rsidRDefault="0077649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118322</w:t>
            </w:r>
          </w:p>
        </w:tc>
        <w:tc>
          <w:tcPr>
            <w:tcW w:w="850" w:type="dxa"/>
            <w:shd w:val="clear" w:color="auto" w:fill="FFFFFF" w:themeFill="background1"/>
          </w:tcPr>
          <w:p w:rsidR="00776496" w:rsidRPr="00FC610D" w:rsidRDefault="0077649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22528</w:t>
            </w:r>
          </w:p>
        </w:tc>
        <w:tc>
          <w:tcPr>
            <w:tcW w:w="741" w:type="dxa"/>
            <w:shd w:val="clear" w:color="auto" w:fill="FFFFFF" w:themeFill="background1"/>
          </w:tcPr>
          <w:p w:rsidR="00776496" w:rsidRPr="00FC610D" w:rsidRDefault="0077649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22574</w:t>
            </w:r>
          </w:p>
        </w:tc>
        <w:tc>
          <w:tcPr>
            <w:tcW w:w="1134" w:type="dxa"/>
            <w:shd w:val="clear" w:color="auto" w:fill="FFFFFF" w:themeFill="background1"/>
          </w:tcPr>
          <w:p w:rsidR="00776496" w:rsidRPr="00FC610D" w:rsidRDefault="0077649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3.61E-08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A4E7B" w:rsidRPr="00FC610D" w:rsidRDefault="000A4E7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A4E7B" w:rsidRPr="00FC610D" w:rsidRDefault="000A4E7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A4E7B" w:rsidRPr="00FC610D" w:rsidRDefault="000A4E7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A4E7B" w:rsidRPr="00FC610D" w:rsidRDefault="000A4E7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A4E7B" w:rsidRPr="00FC610D" w:rsidRDefault="000A4E7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0A4E7B" w:rsidRPr="00FC610D" w:rsidRDefault="000A4E7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119376</w:t>
            </w:r>
          </w:p>
        </w:tc>
        <w:tc>
          <w:tcPr>
            <w:tcW w:w="851" w:type="dxa"/>
            <w:shd w:val="clear" w:color="auto" w:fill="FFFFFF" w:themeFill="background1"/>
          </w:tcPr>
          <w:p w:rsidR="000A4E7B" w:rsidRPr="00FC610D" w:rsidRDefault="000A4E7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119405</w:t>
            </w:r>
          </w:p>
        </w:tc>
        <w:tc>
          <w:tcPr>
            <w:tcW w:w="850" w:type="dxa"/>
            <w:shd w:val="clear" w:color="auto" w:fill="FFFFFF" w:themeFill="background1"/>
          </w:tcPr>
          <w:p w:rsidR="000A4E7B" w:rsidRPr="00FC610D" w:rsidRDefault="000A4E7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21913</w:t>
            </w:r>
          </w:p>
        </w:tc>
        <w:tc>
          <w:tcPr>
            <w:tcW w:w="741" w:type="dxa"/>
            <w:shd w:val="clear" w:color="auto" w:fill="FFFFFF" w:themeFill="background1"/>
          </w:tcPr>
          <w:p w:rsidR="000A4E7B" w:rsidRPr="00FC610D" w:rsidRDefault="000A4E7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21942</w:t>
            </w:r>
          </w:p>
        </w:tc>
        <w:tc>
          <w:tcPr>
            <w:tcW w:w="1134" w:type="dxa"/>
            <w:shd w:val="clear" w:color="auto" w:fill="FFFFFF" w:themeFill="background1"/>
          </w:tcPr>
          <w:p w:rsidR="000A4E7B" w:rsidRPr="00FC610D" w:rsidRDefault="000A4E7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4.67E-07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A4E7B" w:rsidRPr="00FC610D" w:rsidRDefault="000A4E7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A4E7B" w:rsidRPr="00FC610D" w:rsidRDefault="000A4E7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A4E7B" w:rsidRPr="00FC610D" w:rsidRDefault="000A4E7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A4E7B" w:rsidRPr="00FC610D" w:rsidRDefault="000A4E7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A4E7B" w:rsidRPr="00FC610D" w:rsidRDefault="000A4E7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96.97</w:t>
            </w:r>
          </w:p>
        </w:tc>
        <w:tc>
          <w:tcPr>
            <w:tcW w:w="850" w:type="dxa"/>
            <w:shd w:val="clear" w:color="auto" w:fill="FFFFFF" w:themeFill="background1"/>
          </w:tcPr>
          <w:p w:rsidR="000A4E7B" w:rsidRPr="00FC610D" w:rsidRDefault="004D57B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55653</w:t>
            </w:r>
          </w:p>
        </w:tc>
        <w:tc>
          <w:tcPr>
            <w:tcW w:w="851" w:type="dxa"/>
            <w:shd w:val="clear" w:color="auto" w:fill="FFFFFF" w:themeFill="background1"/>
          </w:tcPr>
          <w:p w:rsidR="000A4E7B" w:rsidRPr="00FC610D" w:rsidRDefault="004D57B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55685</w:t>
            </w:r>
          </w:p>
        </w:tc>
        <w:tc>
          <w:tcPr>
            <w:tcW w:w="850" w:type="dxa"/>
            <w:shd w:val="clear" w:color="auto" w:fill="FFFFFF" w:themeFill="background1"/>
          </w:tcPr>
          <w:p w:rsidR="000A4E7B" w:rsidRPr="00FC610D" w:rsidRDefault="004D57B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29246</w:t>
            </w:r>
          </w:p>
        </w:tc>
        <w:tc>
          <w:tcPr>
            <w:tcW w:w="741" w:type="dxa"/>
            <w:shd w:val="clear" w:color="auto" w:fill="FFFFFF" w:themeFill="background1"/>
          </w:tcPr>
          <w:p w:rsidR="000A4E7B" w:rsidRPr="00FC610D" w:rsidRDefault="004D57B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29278</w:t>
            </w:r>
          </w:p>
        </w:tc>
        <w:tc>
          <w:tcPr>
            <w:tcW w:w="1134" w:type="dxa"/>
            <w:shd w:val="clear" w:color="auto" w:fill="FFFFFF" w:themeFill="background1"/>
          </w:tcPr>
          <w:p w:rsidR="000A4E7B" w:rsidRPr="00FC610D" w:rsidRDefault="004D57B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4.67E-07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A4E7B" w:rsidRPr="00FC610D" w:rsidRDefault="00934705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A4E7B" w:rsidRPr="00FC610D" w:rsidRDefault="00934705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A4E7B" w:rsidRPr="00FC610D" w:rsidRDefault="00934705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A4E7B" w:rsidRPr="00FC610D" w:rsidRDefault="00934705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A4E7B" w:rsidRPr="00FC610D" w:rsidRDefault="00934705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96.67</w:t>
            </w:r>
          </w:p>
        </w:tc>
        <w:tc>
          <w:tcPr>
            <w:tcW w:w="850" w:type="dxa"/>
            <w:shd w:val="clear" w:color="auto" w:fill="FFFFFF" w:themeFill="background1"/>
          </w:tcPr>
          <w:p w:rsidR="000A4E7B" w:rsidRPr="00FC610D" w:rsidRDefault="00934705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81404</w:t>
            </w:r>
          </w:p>
        </w:tc>
        <w:tc>
          <w:tcPr>
            <w:tcW w:w="851" w:type="dxa"/>
            <w:shd w:val="clear" w:color="auto" w:fill="FFFFFF" w:themeFill="background1"/>
          </w:tcPr>
          <w:p w:rsidR="000A4E7B" w:rsidRPr="00FC610D" w:rsidRDefault="00934705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81436</w:t>
            </w:r>
          </w:p>
        </w:tc>
        <w:tc>
          <w:tcPr>
            <w:tcW w:w="850" w:type="dxa"/>
            <w:shd w:val="clear" w:color="auto" w:fill="FFFFFF" w:themeFill="background1"/>
          </w:tcPr>
          <w:p w:rsidR="000A4E7B" w:rsidRPr="00FC610D" w:rsidRDefault="00934705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48077</w:t>
            </w:r>
          </w:p>
        </w:tc>
        <w:tc>
          <w:tcPr>
            <w:tcW w:w="741" w:type="dxa"/>
            <w:shd w:val="clear" w:color="auto" w:fill="FFFFFF" w:themeFill="background1"/>
          </w:tcPr>
          <w:p w:rsidR="000A4E7B" w:rsidRPr="00FC610D" w:rsidRDefault="00934705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48109</w:t>
            </w:r>
          </w:p>
        </w:tc>
        <w:tc>
          <w:tcPr>
            <w:tcW w:w="1134" w:type="dxa"/>
            <w:shd w:val="clear" w:color="auto" w:fill="FFFFFF" w:themeFill="background1"/>
          </w:tcPr>
          <w:p w:rsidR="000A4E7B" w:rsidRPr="00FC610D" w:rsidRDefault="00934705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4.67E-07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A27C5B" w:rsidRPr="00FC610D" w:rsidRDefault="00A27C5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27C5B" w:rsidRPr="00FC610D" w:rsidRDefault="00A27C5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A27C5B" w:rsidRPr="00FC610D" w:rsidRDefault="00A27C5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27C5B" w:rsidRPr="00FC610D" w:rsidRDefault="00A27C5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24984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27C5B" w:rsidRPr="00FC610D" w:rsidRDefault="00A27C5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A27C5B" w:rsidRPr="00FC610D" w:rsidRDefault="00A27C5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101139</w:t>
            </w:r>
          </w:p>
        </w:tc>
        <w:tc>
          <w:tcPr>
            <w:tcW w:w="851" w:type="dxa"/>
            <w:shd w:val="clear" w:color="auto" w:fill="FFFFFF" w:themeFill="background1"/>
          </w:tcPr>
          <w:p w:rsidR="00A27C5B" w:rsidRPr="00FC610D" w:rsidRDefault="00A27C5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126122</w:t>
            </w:r>
          </w:p>
        </w:tc>
        <w:tc>
          <w:tcPr>
            <w:tcW w:w="850" w:type="dxa"/>
            <w:shd w:val="clear" w:color="auto" w:fill="FFFFFF" w:themeFill="background1"/>
          </w:tcPr>
          <w:p w:rsidR="00A27C5B" w:rsidRPr="00FC610D" w:rsidRDefault="00A27C5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31826</w:t>
            </w:r>
          </w:p>
        </w:tc>
        <w:tc>
          <w:tcPr>
            <w:tcW w:w="741" w:type="dxa"/>
            <w:shd w:val="clear" w:color="auto" w:fill="FFFFFF" w:themeFill="background1"/>
          </w:tcPr>
          <w:p w:rsidR="00A27C5B" w:rsidRPr="00FC610D" w:rsidRDefault="00A27C5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56808</w:t>
            </w:r>
          </w:p>
        </w:tc>
        <w:tc>
          <w:tcPr>
            <w:tcW w:w="1134" w:type="dxa"/>
            <w:shd w:val="clear" w:color="auto" w:fill="FFFFFF" w:themeFill="background1"/>
          </w:tcPr>
          <w:p w:rsidR="00A27C5B" w:rsidRPr="00FC610D" w:rsidRDefault="00A27C5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A27C5B" w:rsidRPr="00FC610D" w:rsidRDefault="00A27C5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27C5B" w:rsidRPr="00FC610D" w:rsidRDefault="00A27C5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A27C5B" w:rsidRPr="00FC610D" w:rsidRDefault="00A27C5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27C5B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27C5B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94.231</w:t>
            </w:r>
          </w:p>
        </w:tc>
        <w:tc>
          <w:tcPr>
            <w:tcW w:w="850" w:type="dxa"/>
            <w:shd w:val="clear" w:color="auto" w:fill="FFFFFF" w:themeFill="background1"/>
          </w:tcPr>
          <w:p w:rsidR="00A27C5B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80471</w:t>
            </w:r>
          </w:p>
        </w:tc>
        <w:tc>
          <w:tcPr>
            <w:tcW w:w="851" w:type="dxa"/>
            <w:shd w:val="clear" w:color="auto" w:fill="FFFFFF" w:themeFill="background1"/>
          </w:tcPr>
          <w:p w:rsidR="00A27C5B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80574</w:t>
            </w:r>
          </w:p>
        </w:tc>
        <w:tc>
          <w:tcPr>
            <w:tcW w:w="850" w:type="dxa"/>
            <w:shd w:val="clear" w:color="auto" w:fill="FFFFFF" w:themeFill="background1"/>
          </w:tcPr>
          <w:p w:rsidR="00A27C5B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10346</w:t>
            </w:r>
          </w:p>
        </w:tc>
        <w:tc>
          <w:tcPr>
            <w:tcW w:w="741" w:type="dxa"/>
            <w:shd w:val="clear" w:color="auto" w:fill="FFFFFF" w:themeFill="background1"/>
          </w:tcPr>
          <w:p w:rsidR="00A27C5B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10449</w:t>
            </w:r>
          </w:p>
        </w:tc>
        <w:tc>
          <w:tcPr>
            <w:tcW w:w="1134" w:type="dxa"/>
            <w:shd w:val="clear" w:color="auto" w:fill="FFFFFF" w:themeFill="background1"/>
          </w:tcPr>
          <w:p w:rsidR="00A27C5B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3.46E-38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B6407" w:rsidRPr="00FC610D" w:rsidRDefault="004B6407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B6407" w:rsidRPr="00FC610D" w:rsidRDefault="004B640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B6407" w:rsidRPr="00FC610D" w:rsidRDefault="004B640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B6407" w:rsidRPr="00FC610D" w:rsidRDefault="004B640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B6407" w:rsidRPr="00FC610D" w:rsidRDefault="004B640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98.667</w:t>
            </w:r>
          </w:p>
        </w:tc>
        <w:tc>
          <w:tcPr>
            <w:tcW w:w="850" w:type="dxa"/>
            <w:shd w:val="clear" w:color="auto" w:fill="FFFFFF" w:themeFill="background1"/>
          </w:tcPr>
          <w:p w:rsidR="004B6407" w:rsidRPr="00FC610D" w:rsidRDefault="004B640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81315</w:t>
            </w:r>
          </w:p>
        </w:tc>
        <w:tc>
          <w:tcPr>
            <w:tcW w:w="851" w:type="dxa"/>
            <w:shd w:val="clear" w:color="auto" w:fill="FFFFFF" w:themeFill="background1"/>
          </w:tcPr>
          <w:p w:rsidR="004B6407" w:rsidRPr="00FC610D" w:rsidRDefault="004B640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81389</w:t>
            </w:r>
          </w:p>
        </w:tc>
        <w:tc>
          <w:tcPr>
            <w:tcW w:w="850" w:type="dxa"/>
            <w:shd w:val="clear" w:color="auto" w:fill="FFFFFF" w:themeFill="background1"/>
          </w:tcPr>
          <w:p w:rsidR="004B6407" w:rsidRPr="00FC610D" w:rsidRDefault="004B640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22557</w:t>
            </w:r>
          </w:p>
        </w:tc>
        <w:tc>
          <w:tcPr>
            <w:tcW w:w="741" w:type="dxa"/>
            <w:shd w:val="clear" w:color="auto" w:fill="FFFFFF" w:themeFill="background1"/>
          </w:tcPr>
          <w:p w:rsidR="004B6407" w:rsidRPr="00FC610D" w:rsidRDefault="004B640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22631</w:t>
            </w:r>
          </w:p>
        </w:tc>
        <w:tc>
          <w:tcPr>
            <w:tcW w:w="1134" w:type="dxa"/>
            <w:shd w:val="clear" w:color="auto" w:fill="FFFFFF" w:themeFill="background1"/>
          </w:tcPr>
          <w:p w:rsidR="004B6407" w:rsidRPr="00FC610D" w:rsidRDefault="004B640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2.10E-30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4B6407" w:rsidRPr="00FC610D" w:rsidRDefault="004B6407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B6407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4B6407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B6407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4B6407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90.476</w:t>
            </w:r>
          </w:p>
        </w:tc>
        <w:tc>
          <w:tcPr>
            <w:tcW w:w="850" w:type="dxa"/>
            <w:shd w:val="clear" w:color="auto" w:fill="FFFFFF" w:themeFill="background1"/>
          </w:tcPr>
          <w:p w:rsidR="004B6407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35098</w:t>
            </w:r>
          </w:p>
        </w:tc>
        <w:tc>
          <w:tcPr>
            <w:tcW w:w="851" w:type="dxa"/>
            <w:shd w:val="clear" w:color="auto" w:fill="FFFFFF" w:themeFill="background1"/>
          </w:tcPr>
          <w:p w:rsidR="004B6407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35181</w:t>
            </w:r>
          </w:p>
        </w:tc>
        <w:tc>
          <w:tcPr>
            <w:tcW w:w="850" w:type="dxa"/>
            <w:shd w:val="clear" w:color="auto" w:fill="FFFFFF" w:themeFill="background1"/>
          </w:tcPr>
          <w:p w:rsidR="004B6407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12217</w:t>
            </w:r>
          </w:p>
        </w:tc>
        <w:tc>
          <w:tcPr>
            <w:tcW w:w="741" w:type="dxa"/>
            <w:shd w:val="clear" w:color="auto" w:fill="FFFFFF" w:themeFill="background1"/>
          </w:tcPr>
          <w:p w:rsidR="004B6407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12300</w:t>
            </w:r>
          </w:p>
        </w:tc>
        <w:tc>
          <w:tcPr>
            <w:tcW w:w="1134" w:type="dxa"/>
            <w:shd w:val="clear" w:color="auto" w:fill="FFFFFF" w:themeFill="background1"/>
          </w:tcPr>
          <w:p w:rsidR="004B6407" w:rsidRPr="00FC610D" w:rsidRDefault="004B640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9.83E-24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85731" w:rsidRPr="00FC610D" w:rsidRDefault="00785731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85731" w:rsidRPr="00FC610D" w:rsidRDefault="00785731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85731" w:rsidRPr="00FC610D" w:rsidRDefault="00785731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85731" w:rsidRPr="00FC610D" w:rsidRDefault="00785731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85731" w:rsidRPr="00FC610D" w:rsidRDefault="00785731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90.588</w:t>
            </w:r>
          </w:p>
        </w:tc>
        <w:tc>
          <w:tcPr>
            <w:tcW w:w="850" w:type="dxa"/>
            <w:shd w:val="clear" w:color="auto" w:fill="FFFFFF" w:themeFill="background1"/>
          </w:tcPr>
          <w:p w:rsidR="00785731" w:rsidRPr="00FC610D" w:rsidRDefault="00785731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15407</w:t>
            </w:r>
          </w:p>
        </w:tc>
        <w:tc>
          <w:tcPr>
            <w:tcW w:w="851" w:type="dxa"/>
            <w:shd w:val="clear" w:color="auto" w:fill="FFFFFF" w:themeFill="background1"/>
          </w:tcPr>
          <w:p w:rsidR="00785731" w:rsidRPr="00FC610D" w:rsidRDefault="00785731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15490</w:t>
            </w:r>
          </w:p>
        </w:tc>
        <w:tc>
          <w:tcPr>
            <w:tcW w:w="850" w:type="dxa"/>
            <w:shd w:val="clear" w:color="auto" w:fill="FFFFFF" w:themeFill="background1"/>
          </w:tcPr>
          <w:p w:rsidR="00785731" w:rsidRPr="00FC610D" w:rsidRDefault="00785731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24467</w:t>
            </w:r>
          </w:p>
        </w:tc>
        <w:tc>
          <w:tcPr>
            <w:tcW w:w="741" w:type="dxa"/>
            <w:shd w:val="clear" w:color="auto" w:fill="FFFFFF" w:themeFill="background1"/>
          </w:tcPr>
          <w:p w:rsidR="00785731" w:rsidRPr="00FC610D" w:rsidRDefault="00785731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24551</w:t>
            </w:r>
          </w:p>
        </w:tc>
        <w:tc>
          <w:tcPr>
            <w:tcW w:w="1134" w:type="dxa"/>
            <w:shd w:val="clear" w:color="auto" w:fill="FFFFFF" w:themeFill="background1"/>
          </w:tcPr>
          <w:p w:rsidR="00785731" w:rsidRPr="00FC610D" w:rsidRDefault="00785731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9.83E-24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6B0187" w:rsidRPr="00FC610D" w:rsidRDefault="006B0187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0187" w:rsidRPr="00FC610D" w:rsidRDefault="006B018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6B0187" w:rsidRPr="00FC610D" w:rsidRDefault="006B018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6B0187" w:rsidRPr="00FC610D" w:rsidRDefault="006B018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0187" w:rsidRPr="00FC610D" w:rsidRDefault="006B018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96.923</w:t>
            </w:r>
          </w:p>
        </w:tc>
        <w:tc>
          <w:tcPr>
            <w:tcW w:w="850" w:type="dxa"/>
            <w:shd w:val="clear" w:color="auto" w:fill="FFFFFF" w:themeFill="background1"/>
          </w:tcPr>
          <w:p w:rsidR="006B0187" w:rsidRPr="00FC610D" w:rsidRDefault="006B018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80553</w:t>
            </w:r>
          </w:p>
        </w:tc>
        <w:tc>
          <w:tcPr>
            <w:tcW w:w="851" w:type="dxa"/>
            <w:shd w:val="clear" w:color="auto" w:fill="FFFFFF" w:themeFill="background1"/>
          </w:tcPr>
          <w:p w:rsidR="006B0187" w:rsidRPr="00FC610D" w:rsidRDefault="006B018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80616</w:t>
            </w:r>
          </w:p>
        </w:tc>
        <w:tc>
          <w:tcPr>
            <w:tcW w:w="850" w:type="dxa"/>
            <w:shd w:val="clear" w:color="auto" w:fill="FFFFFF" w:themeFill="background1"/>
          </w:tcPr>
          <w:p w:rsidR="006B0187" w:rsidRPr="00FC610D" w:rsidRDefault="006B018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10508</w:t>
            </w:r>
          </w:p>
        </w:tc>
        <w:tc>
          <w:tcPr>
            <w:tcW w:w="741" w:type="dxa"/>
            <w:shd w:val="clear" w:color="auto" w:fill="FFFFFF" w:themeFill="background1"/>
          </w:tcPr>
          <w:p w:rsidR="006B0187" w:rsidRPr="00FC610D" w:rsidRDefault="006B018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10571</w:t>
            </w:r>
          </w:p>
        </w:tc>
        <w:tc>
          <w:tcPr>
            <w:tcW w:w="1134" w:type="dxa"/>
            <w:shd w:val="clear" w:color="auto" w:fill="FFFFFF" w:themeFill="background1"/>
          </w:tcPr>
          <w:p w:rsidR="006B0187" w:rsidRPr="00FC610D" w:rsidRDefault="006B018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1.27E-22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6B0187" w:rsidRPr="00FC610D" w:rsidRDefault="006B0187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0187" w:rsidRPr="00FC610D" w:rsidRDefault="006B018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6B0187" w:rsidRPr="00FC610D" w:rsidRDefault="006B018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6B0187" w:rsidRPr="00FC610D" w:rsidRDefault="006B018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0187" w:rsidRPr="00FC610D" w:rsidRDefault="006B018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88.172</w:t>
            </w:r>
          </w:p>
        </w:tc>
        <w:tc>
          <w:tcPr>
            <w:tcW w:w="850" w:type="dxa"/>
            <w:shd w:val="clear" w:color="auto" w:fill="FFFFFF" w:themeFill="background1"/>
          </w:tcPr>
          <w:p w:rsidR="006B0187" w:rsidRPr="00FC610D" w:rsidRDefault="006B018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25280</w:t>
            </w:r>
          </w:p>
        </w:tc>
        <w:tc>
          <w:tcPr>
            <w:tcW w:w="851" w:type="dxa"/>
            <w:shd w:val="clear" w:color="auto" w:fill="FFFFFF" w:themeFill="background1"/>
          </w:tcPr>
          <w:p w:rsidR="006B0187" w:rsidRPr="00FC610D" w:rsidRDefault="006B018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25365</w:t>
            </w:r>
          </w:p>
        </w:tc>
        <w:tc>
          <w:tcPr>
            <w:tcW w:w="850" w:type="dxa"/>
            <w:shd w:val="clear" w:color="auto" w:fill="FFFFFF" w:themeFill="background1"/>
          </w:tcPr>
          <w:p w:rsidR="006B0187" w:rsidRPr="00FC610D" w:rsidRDefault="006B018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12353</w:t>
            </w:r>
          </w:p>
        </w:tc>
        <w:tc>
          <w:tcPr>
            <w:tcW w:w="741" w:type="dxa"/>
            <w:shd w:val="clear" w:color="auto" w:fill="FFFFFF" w:themeFill="background1"/>
          </w:tcPr>
          <w:p w:rsidR="006B0187" w:rsidRPr="00FC610D" w:rsidRDefault="006B018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12443</w:t>
            </w:r>
          </w:p>
        </w:tc>
        <w:tc>
          <w:tcPr>
            <w:tcW w:w="1134" w:type="dxa"/>
            <w:shd w:val="clear" w:color="auto" w:fill="FFFFFF" w:themeFill="background1"/>
          </w:tcPr>
          <w:p w:rsidR="006B0187" w:rsidRPr="00FC610D" w:rsidRDefault="006B018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5.91E-21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DB6806" w:rsidRPr="00FC610D" w:rsidRDefault="00DB6806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B6806" w:rsidRPr="00FC610D" w:rsidRDefault="00DB680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DB6806" w:rsidRPr="00FC610D" w:rsidRDefault="00DB680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B6806" w:rsidRPr="00FC610D" w:rsidRDefault="00DB680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B6806" w:rsidRPr="00FC610D" w:rsidRDefault="00DB680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DB6806" w:rsidRPr="00FC610D" w:rsidRDefault="002952F3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24909</w:t>
            </w:r>
          </w:p>
        </w:tc>
        <w:tc>
          <w:tcPr>
            <w:tcW w:w="851" w:type="dxa"/>
            <w:shd w:val="clear" w:color="auto" w:fill="FFFFFF" w:themeFill="background1"/>
          </w:tcPr>
          <w:p w:rsidR="00DB6806" w:rsidRPr="00FC610D" w:rsidRDefault="002952F3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24956</w:t>
            </w:r>
          </w:p>
        </w:tc>
        <w:tc>
          <w:tcPr>
            <w:tcW w:w="850" w:type="dxa"/>
            <w:shd w:val="clear" w:color="auto" w:fill="FFFFFF" w:themeFill="background1"/>
          </w:tcPr>
          <w:p w:rsidR="00DB6806" w:rsidRPr="00FC610D" w:rsidRDefault="002952F3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36965</w:t>
            </w:r>
          </w:p>
        </w:tc>
        <w:tc>
          <w:tcPr>
            <w:tcW w:w="741" w:type="dxa"/>
            <w:shd w:val="clear" w:color="auto" w:fill="FFFFFF" w:themeFill="background1"/>
          </w:tcPr>
          <w:p w:rsidR="00DB6806" w:rsidRPr="00FC610D" w:rsidRDefault="002952F3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37012</w:t>
            </w:r>
          </w:p>
        </w:tc>
        <w:tc>
          <w:tcPr>
            <w:tcW w:w="1134" w:type="dxa"/>
            <w:shd w:val="clear" w:color="auto" w:fill="FFFFFF" w:themeFill="background1"/>
          </w:tcPr>
          <w:p w:rsidR="00DB6806" w:rsidRPr="00FC610D" w:rsidRDefault="002952F3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4.60E-17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010AB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010AB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010AB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52333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CF247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97.959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CF247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41182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CF247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41230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CF247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13399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CF247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13447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CF247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5.96E-1</w:t>
            </w:r>
            <w:r w:rsidR="00EF61F0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  <w:lang w:eastAsia="zh-CN"/>
              </w:rPr>
              <w:t>6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95.672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100600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100645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31781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31826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1.29E-12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93.75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49005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49052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38840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38887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4.64E-12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87.931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34926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34983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32010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32066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2.16E-10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86.441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25352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25410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21865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21923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7.76E-10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97.297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85907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85943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22686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22722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A165F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2.79E-09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88.235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35326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35376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38863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38913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1.00E-08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89.362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22528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22574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48962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49008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3.61E-08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72275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72305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3410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3440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1.30E-07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94.595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83045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83081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12357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12393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1.30E-07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96.97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97489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97521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21711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27143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029A6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4.67E-07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31742C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31742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31742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31742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31742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31742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21913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31742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21942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31742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50062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31742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50091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31742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4.67E-07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31742C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31742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31742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31742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31742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31742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98705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31742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98868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31742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35013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31742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35176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31742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1.51E-81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55515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55688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33826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33997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3.34E-63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98.276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119297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119412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17397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17512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1.58E-51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93.651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98330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98455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89599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89722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27505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1.59E-46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48964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49052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57184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57272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7.44E-40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88.136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98174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98289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34040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34150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7.54E-30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20488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20581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30777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30876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F24814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2.71E-29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F07CC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F07C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F07C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F07C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F07C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F07C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88431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F07C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88490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F07C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38586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F07C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38645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F07CC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9.83E-24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7F07CC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F07C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7F07C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7F07C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7F07C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95.652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F07C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123219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7F07C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123286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7F07C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2655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7F07C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2723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7F07CC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3.53E-2</w:t>
            </w:r>
            <w:r w:rsidR="005029D8"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lastRenderedPageBreak/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96.923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36103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36166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66765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66829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1.27E-22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96.667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117674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117733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37692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37751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2.13E-20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92.424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55709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55774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38722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38787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9.90E-19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55572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55617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24750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5029D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24795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AB751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5.96E-16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AB751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AB751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AB751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AB751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AB751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93.75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AB751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108154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AB751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108201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AB751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57225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AB751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57272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AB751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4.64E-12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99274E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99274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99274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99274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99274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87.302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99274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79913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99274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79971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99274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85655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99274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85717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99274E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6.00E-11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99274E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99274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99274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99274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99274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95.122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99274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2776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99274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2816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99274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47598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99274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47638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99274E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7.76E-10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6C769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6C769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6C769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6C769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6C769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88.679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6C769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77767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6C769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77818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6C769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62980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6C769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63032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6C769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2.79E-09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145438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14543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14543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14543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14543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97.222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14543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48051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14543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48086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14543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78702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14543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78737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14543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1.00E-08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145438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14543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14543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14543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14543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90.909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14543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26385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14543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26428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14543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22488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14543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22531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145438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3.61E-08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6C1776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6C177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6C1776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9F748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9F748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97.059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9F748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85907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9F748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85940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9F748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37249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9F748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37282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9F7488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1.30E-07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DD5B47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DD5B4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DD5B4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DD5B4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DD5B4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DD5B4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57461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DD5B4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57491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DD5B4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64650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DD5B4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64590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DD5B47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1.30E-07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010ABB" w:rsidRPr="00FC610D" w:rsidRDefault="00DD5B47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DD5B4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10ABB" w:rsidRPr="00FC610D" w:rsidRDefault="00DD5B4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010ABB" w:rsidRPr="00FC610D" w:rsidRDefault="00DD5B4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010ABB" w:rsidRPr="00FC610D" w:rsidRDefault="00DD5B4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92.5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DD5B4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85901</w:t>
            </w:r>
          </w:p>
        </w:tc>
        <w:tc>
          <w:tcPr>
            <w:tcW w:w="851" w:type="dxa"/>
            <w:shd w:val="clear" w:color="auto" w:fill="FFFFFF" w:themeFill="background1"/>
          </w:tcPr>
          <w:p w:rsidR="00010ABB" w:rsidRPr="00FC610D" w:rsidRDefault="00DD5B4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85940</w:t>
            </w:r>
          </w:p>
        </w:tc>
        <w:tc>
          <w:tcPr>
            <w:tcW w:w="850" w:type="dxa"/>
            <w:shd w:val="clear" w:color="auto" w:fill="FFFFFF" w:themeFill="background1"/>
          </w:tcPr>
          <w:p w:rsidR="00010ABB" w:rsidRPr="00FC610D" w:rsidRDefault="00DD5B4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82343</w:t>
            </w:r>
          </w:p>
        </w:tc>
        <w:tc>
          <w:tcPr>
            <w:tcW w:w="741" w:type="dxa"/>
            <w:shd w:val="clear" w:color="auto" w:fill="FFFFFF" w:themeFill="background1"/>
          </w:tcPr>
          <w:p w:rsidR="00010ABB" w:rsidRPr="00FC610D" w:rsidRDefault="00DD5B4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82382</w:t>
            </w:r>
          </w:p>
        </w:tc>
        <w:tc>
          <w:tcPr>
            <w:tcW w:w="1134" w:type="dxa"/>
            <w:shd w:val="clear" w:color="auto" w:fill="FFFFFF" w:themeFill="background1"/>
          </w:tcPr>
          <w:p w:rsidR="00010ABB" w:rsidRPr="00FC610D" w:rsidRDefault="00DD5B47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FC610D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1.30E-07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85736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85765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16702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16731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4.67E-07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21913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21942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17476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17505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4.67E-07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96.97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29246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29278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33961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33993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4.67E-07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86.854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4628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4829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28462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28671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3.36E-58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95.349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37401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37527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20049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20177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1.58E-51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90.217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22292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22383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28554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28645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1.63E-26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83.459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67315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67443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28445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28576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5.87E-26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17272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17330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61707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61765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3.53E-23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118303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118343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3.58E-13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95.556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81391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81435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32604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32648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4.64E-12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51393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51432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40736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40775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6.00E-11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95.122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843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27920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27960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7.76E-10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26454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26487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50660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50693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2.79E-09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84.615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25321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25382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13311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13370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1.30E-07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92.308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85892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85930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24557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24595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4.67E-07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97.938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119043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119139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11637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11733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3030B" w:rsidRPr="00E3030B" w:rsidRDefault="00E3030B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5.75E-41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97.727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9058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2.08E-35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98.361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35234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35293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17287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17347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4.57E-22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96.774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1890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1951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9136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9197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1.64E-21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118303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118343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3.58E-13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97.561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55241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55281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15960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16000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1.67E-11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82.09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758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9075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1.30E-07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92.958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21769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21837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3078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5.91E-21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92.982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22439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22495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2.77E-14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80.612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1899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1996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3.58E-13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91.837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21804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21852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9622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9669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2.16E-10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97.143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55709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9374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9408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3.61E-08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97.368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82270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82383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37248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37361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7.01E-49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88556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88643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51484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51571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1.98E-39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96.491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8586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8642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6462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6517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2.63E-18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97.561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84691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84731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10303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10343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1.23E-11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83764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83799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34032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34067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1.59E-10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97.143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37347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37381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16702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16735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9.59E-08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89.13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33880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33925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24750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24795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9.59E-08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85.185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3354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3407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F79F9" w:rsidRPr="00E3030B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E3030B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3354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3407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F79F9" w:rsidRPr="008F79F9" w:rsidRDefault="008F79F9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F79F9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3.45E-07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82065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82382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22689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23006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2.75E-167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98.276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17397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17512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49983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50098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1.16E-51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97.345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37249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37361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22689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22801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2.52E-48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38660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38737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12039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12116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7.16E-34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95.652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2655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2723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53905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53972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2.61E-23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96.667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37692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37751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48360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48419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1.57E-20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84.615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22978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23055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27004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27076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3.43E-12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93.75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57225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57272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38840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38887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3.43E-12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97.143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15499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15533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21817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21851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2.67E-08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92.683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82104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82143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5687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5726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9.59E-08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90.476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86145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86186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9870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9911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3.45E-07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94.595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82354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82389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21867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21902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3.45E-07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93.023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89599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89725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98327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98455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1.17E-46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93.333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66765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66839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36095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36166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9.39E-23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92.683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22491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22531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26385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26425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2.67E-08</w:t>
            </w:r>
          </w:p>
        </w:tc>
      </w:tr>
      <w:tr w:rsidR="00FC610D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37249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37288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85901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9.59E-08</w:t>
            </w:r>
          </w:p>
        </w:tc>
      </w:tr>
      <w:tr w:rsidR="00FC610D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462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75.974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14817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15260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21550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21996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9.00E-53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74.882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16089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16298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22445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22651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9.46E-18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81.443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16776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16872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23112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23208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2.05E-14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97.436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15733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15770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14962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15000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5.73E-10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82.609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17185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17253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23390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23458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7.42E-09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99.083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18368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18476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27124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27232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1.95E-49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97.531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72105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72185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60383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60463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3.33E-32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87.013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35995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36062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55328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55404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7B3692" w:rsidRPr="007B3692" w:rsidRDefault="007B369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7B369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7.36E-14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97.368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37302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37339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13296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13333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5.73E-10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93.182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38928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38971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63583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63626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5.73E-10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82290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82329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13296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2.06E-09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85070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85102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13236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13268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7.42E-09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97.143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37204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37238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13150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13184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2.67E-08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95.745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32113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32159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9343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9389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2.65E-13</w:t>
            </w:r>
          </w:p>
        </w:tc>
      </w:tr>
      <w:tr w:rsidR="00813EE2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95.238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17671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17711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3072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3113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5.73E-10</w:t>
            </w:r>
          </w:p>
        </w:tc>
      </w:tr>
      <w:tr w:rsidR="00813EE2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97.368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38719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38756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9371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9408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5.73E-10</w:t>
            </w:r>
          </w:p>
        </w:tc>
      </w:tr>
      <w:tr w:rsidR="003F34DF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97.059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55774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55841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26328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26394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1.47E-24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90.164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14442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14500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6836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6896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5.38E-14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91.228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6843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6899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14439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14495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5.38E-14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97.727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66756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66799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19475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19517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6.96E-13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95.455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39434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39477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10431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10474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9.00E-12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90.741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42933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42985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25803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25856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9.00E-12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95.349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53209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53251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16413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16454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1.16E-10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91.489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31951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31997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31822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31868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4.19E-10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94.286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31908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31942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31851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31885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9.06E-07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96.875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54441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54472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45004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45035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9.06E-07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2073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2073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2073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0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89.286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9725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9806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3.19E-21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97.08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25764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25900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7071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7207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3.90E-60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96.774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15374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15435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8.87E-22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48989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49029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1.93E-13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95.455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55785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55827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13278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13321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3.24E-11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95.455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26339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26381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13278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13321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3.24E-11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97.436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42933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42971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7130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7168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1.16E-10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90.196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55730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13223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13273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1.16E-10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13296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13335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22742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22781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1.51E-09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91.111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55785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55828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23004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23046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7.00E-08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91.111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26339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26382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23004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23046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7.00E-08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94.286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55792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55826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6886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6920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9.06E-07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94.286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26346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6886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6920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9.06E-07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91.011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28557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28645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22292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22380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8.81E-27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96.875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32604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32635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48077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48108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9.06E-07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85.714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6854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6909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37351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37401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9.06E-07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81.429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52519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52588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37686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37752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9.06E-07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81.081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24542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24614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82315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82383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9.06E-07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lastRenderedPageBreak/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95.455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26339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26381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3.24E-11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95.455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55785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55827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3.24E-11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57247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57276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403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13EE2" w:rsidRPr="00813EE2" w:rsidRDefault="00813EE2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813EE2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2.52E-07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13315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13354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12449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12488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5.81E-13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94.737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23009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23046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13284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13321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1.63E-08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92.683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22928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22967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5687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5726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5.85E-08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22688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22717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21867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21896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2.10E-07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94.444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13279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13314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6886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6920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7.56E-07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89.655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12217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12303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35095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35181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4.42E-24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93.023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22686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22728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85901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85943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1.26E-09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85.333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27007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27076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22978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23052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2.09E-12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21867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21895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37249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37277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7.56E-07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74.128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20835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21693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518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1381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8.74E-86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78.868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22074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22335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1408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1671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1.55E-43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86.885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20589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20649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313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2.70E-11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88.235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22446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22496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1735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1785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4.52E-09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92.105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6886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6923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26343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26380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7.56E-07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92.105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6886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6923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55789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55826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7.56E-07</w:t>
            </w:r>
          </w:p>
        </w:tc>
      </w:tr>
      <w:tr w:rsidR="003F34DF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97.938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49729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49825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11637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11733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2.59E-41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96.774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15374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15435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149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7.40E-22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48989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49029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108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148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1.61E-13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13265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13321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2.06E-22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95.455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23009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23052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7.51E-12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92.308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6886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6923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7.56E-07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89.286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9725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9806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305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1.13E-21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105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86.667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9516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2967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3071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1.80E-26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94.444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963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6886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6920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1.43E-07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91.892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2955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2991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20621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20657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5.14E-07</w:t>
            </w:r>
          </w:p>
        </w:tc>
      </w:tr>
      <w:tr w:rsidR="00195EA0" w:rsidRPr="00FC610D" w:rsidTr="00FC61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P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98.276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3094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3151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21766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21823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5.03E-22</w:t>
            </w:r>
          </w:p>
        </w:tc>
      </w:tr>
      <w:tr w:rsidR="00195EA0" w:rsidRPr="00FC610D" w:rsidTr="00FC61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b w:val="0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F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38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92.105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6429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6464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66740</w:t>
            </w:r>
          </w:p>
        </w:tc>
        <w:tc>
          <w:tcPr>
            <w:tcW w:w="741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66777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195EA0" w:rsidRPr="00195EA0" w:rsidRDefault="00195EA0" w:rsidP="003F34D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</w:pPr>
            <w:r w:rsidRPr="00195EA0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eastAsia="zh-CN"/>
              </w:rPr>
              <w:t>5.14E-07</w:t>
            </w:r>
          </w:p>
        </w:tc>
      </w:tr>
    </w:tbl>
    <w:p w:rsidR="00B23852" w:rsidRDefault="00C4535B">
      <w:pPr>
        <w:jc w:val="both"/>
        <w:rPr>
          <w:rFonts w:cs="Times New Roman"/>
          <w:b/>
          <w:szCs w:val="24"/>
          <w:lang w:eastAsia="zh-CN"/>
        </w:rPr>
      </w:pPr>
      <w:r>
        <w:rPr>
          <w:rStyle w:val="tgt"/>
          <w:rFonts w:cs="Times New Roman" w:hint="eastAsia"/>
          <w:color w:val="101214"/>
          <w:sz w:val="21"/>
          <w:szCs w:val="21"/>
          <w:lang w:eastAsia="zh-CN"/>
        </w:rPr>
        <w:t xml:space="preserve">Note: </w:t>
      </w:r>
      <w:proofErr w:type="spellStart"/>
      <w:r>
        <w:rPr>
          <w:rStyle w:val="tgt"/>
          <w:rFonts w:cs="Times New Roman"/>
          <w:color w:val="101214"/>
          <w:sz w:val="21"/>
          <w:szCs w:val="21"/>
        </w:rPr>
        <w:t>Chr</w:t>
      </w:r>
      <w:proofErr w:type="spellEnd"/>
      <w:r>
        <w:rPr>
          <w:rStyle w:val="tgt"/>
          <w:rFonts w:cs="Times New Roman"/>
          <w:color w:val="101214"/>
          <w:sz w:val="21"/>
          <w:szCs w:val="21"/>
        </w:rPr>
        <w:t>:</w:t>
      </w:r>
      <w:r>
        <w:rPr>
          <w:rStyle w:val="tgt"/>
          <w:rFonts w:cs="Times New Roman" w:hint="eastAsia"/>
          <w:color w:val="101214"/>
          <w:sz w:val="21"/>
          <w:szCs w:val="21"/>
          <w:lang w:eastAsia="zh-CN"/>
        </w:rPr>
        <w:t xml:space="preserve"> </w:t>
      </w:r>
      <w:r w:rsidRPr="00C4535B">
        <w:rPr>
          <w:rStyle w:val="tgt"/>
          <w:rFonts w:cs="Times New Roman"/>
          <w:color w:val="101214"/>
          <w:sz w:val="21"/>
          <w:szCs w:val="21"/>
        </w:rPr>
        <w:t>chromosome number;</w:t>
      </w:r>
      <w:r w:rsidRPr="00C4535B">
        <w:rPr>
          <w:rStyle w:val="tgt"/>
          <w:rFonts w:cs="Times New Roman"/>
          <w:color w:val="101214"/>
          <w:sz w:val="21"/>
          <w:szCs w:val="21"/>
          <w:shd w:val="clear" w:color="auto" w:fill="FFFFFF"/>
        </w:rPr>
        <w:t xml:space="preserve"> </w:t>
      </w:r>
      <w:r>
        <w:rPr>
          <w:rStyle w:val="tgt"/>
          <w:rFonts w:cs="Times New Roman"/>
          <w:color w:val="101214"/>
          <w:sz w:val="21"/>
          <w:szCs w:val="21"/>
          <w:shd w:val="clear" w:color="auto" w:fill="FFFFFF"/>
        </w:rPr>
        <w:t>type: type of repeat sequence</w:t>
      </w:r>
      <w:r>
        <w:rPr>
          <w:rStyle w:val="tgt"/>
          <w:rFonts w:cs="Times New Roman" w:hint="eastAsia"/>
          <w:color w:val="101214"/>
          <w:sz w:val="21"/>
          <w:szCs w:val="21"/>
          <w:shd w:val="clear" w:color="auto" w:fill="FFFFFF"/>
          <w:lang w:eastAsia="zh-CN"/>
        </w:rPr>
        <w:t xml:space="preserve">; </w:t>
      </w:r>
      <w:r w:rsidRPr="00C4535B">
        <w:rPr>
          <w:rStyle w:val="tgt"/>
          <w:rFonts w:cs="Times New Roman"/>
          <w:color w:val="101214"/>
          <w:sz w:val="21"/>
          <w:szCs w:val="21"/>
          <w:shd w:val="clear" w:color="auto" w:fill="FFFFFF"/>
        </w:rPr>
        <w:t xml:space="preserve">P is </w:t>
      </w:r>
      <w:bookmarkStart w:id="1" w:name="OLE_LINK1"/>
      <w:bookmarkStart w:id="2" w:name="OLE_LINK2"/>
      <w:r w:rsidRPr="00C4535B">
        <w:rPr>
          <w:rStyle w:val="tgt"/>
          <w:rFonts w:cs="Times New Roman"/>
          <w:color w:val="101214"/>
          <w:sz w:val="21"/>
          <w:szCs w:val="21"/>
          <w:shd w:val="clear" w:color="auto" w:fill="FFFFFF"/>
        </w:rPr>
        <w:t>reverse complementary repeat</w:t>
      </w:r>
      <w:bookmarkEnd w:id="1"/>
      <w:bookmarkEnd w:id="2"/>
      <w:r w:rsidRPr="00C4535B">
        <w:rPr>
          <w:rStyle w:val="tgt"/>
          <w:rFonts w:cs="Times New Roman"/>
          <w:color w:val="101214"/>
          <w:sz w:val="21"/>
          <w:szCs w:val="21"/>
          <w:shd w:val="clear" w:color="auto" w:fill="FFFFFF"/>
        </w:rPr>
        <w:t>, F is forward repeat;</w:t>
      </w:r>
      <w:r>
        <w:rPr>
          <w:rStyle w:val="tgt"/>
          <w:rFonts w:cs="Times New Roman"/>
          <w:color w:val="101214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Style w:val="tgt"/>
          <w:rFonts w:cs="Times New Roman" w:hint="eastAsia"/>
          <w:color w:val="101214"/>
          <w:sz w:val="21"/>
          <w:szCs w:val="21"/>
          <w:shd w:val="clear" w:color="auto" w:fill="FFFFFF"/>
          <w:lang w:eastAsia="zh-CN"/>
        </w:rPr>
        <w:t>A</w:t>
      </w:r>
      <w:r w:rsidRPr="00C4535B">
        <w:rPr>
          <w:rStyle w:val="tgt"/>
          <w:rFonts w:cs="Times New Roman"/>
          <w:color w:val="101214"/>
          <w:sz w:val="21"/>
          <w:szCs w:val="21"/>
          <w:shd w:val="clear" w:color="auto" w:fill="FFFFFF"/>
        </w:rPr>
        <w:t>ignment</w:t>
      </w:r>
      <w:proofErr w:type="spellEnd"/>
      <w:r w:rsidRPr="00C4535B">
        <w:rPr>
          <w:rStyle w:val="tgt"/>
          <w:rFonts w:cs="Times New Roman"/>
          <w:color w:val="101214"/>
          <w:sz w:val="21"/>
          <w:szCs w:val="21"/>
          <w:shd w:val="clear" w:color="auto" w:fill="FFFFFF"/>
        </w:rPr>
        <w:t xml:space="preserve"> length: length after alignment</w:t>
      </w:r>
      <w:r>
        <w:rPr>
          <w:rStyle w:val="tgt"/>
          <w:rFonts w:cs="Times New Roman" w:hint="eastAsia"/>
          <w:color w:val="101214"/>
          <w:sz w:val="21"/>
          <w:szCs w:val="21"/>
          <w:shd w:val="clear" w:color="auto" w:fill="FFFFFF"/>
          <w:lang w:eastAsia="zh-CN"/>
        </w:rPr>
        <w:t>; S</w:t>
      </w:r>
      <w:r w:rsidRPr="00C4535B">
        <w:rPr>
          <w:rStyle w:val="tgt"/>
          <w:rFonts w:cs="Times New Roman"/>
          <w:color w:val="101214"/>
          <w:sz w:val="21"/>
          <w:szCs w:val="21"/>
          <w:shd w:val="clear" w:color="auto" w:fill="FFFFFF"/>
        </w:rPr>
        <w:t>imilarity: the similarity of repeated sequences; start and end are the starting point and end point of different repeat sequences respectively.</w:t>
      </w:r>
      <w:r>
        <w:rPr>
          <w:rFonts w:cs="Times New Roman" w:hint="eastAsia"/>
          <w:b/>
          <w:szCs w:val="24"/>
          <w:lang w:eastAsia="zh-CN"/>
        </w:rPr>
        <w:t xml:space="preserve"> </w:t>
      </w:r>
    </w:p>
    <w:p w:rsidR="00E3030B" w:rsidRPr="00C4535B" w:rsidRDefault="00E3030B">
      <w:pPr>
        <w:jc w:val="both"/>
        <w:rPr>
          <w:rFonts w:cs="Times New Roman"/>
          <w:b/>
          <w:szCs w:val="24"/>
          <w:lang w:eastAsia="zh-CN"/>
        </w:rPr>
      </w:pPr>
    </w:p>
    <w:p w:rsidR="00E3030B" w:rsidRDefault="00E3030B">
      <w:pPr>
        <w:jc w:val="both"/>
        <w:rPr>
          <w:rFonts w:cs="Times New Roman"/>
          <w:b/>
          <w:szCs w:val="24"/>
          <w:lang w:eastAsia="zh-CN"/>
        </w:rPr>
      </w:pPr>
    </w:p>
    <w:p w:rsidR="00E3030B" w:rsidRDefault="00E3030B">
      <w:pPr>
        <w:jc w:val="both"/>
        <w:rPr>
          <w:rFonts w:cs="Times New Roman"/>
          <w:b/>
          <w:szCs w:val="24"/>
          <w:lang w:eastAsia="zh-CN"/>
        </w:rPr>
      </w:pPr>
    </w:p>
    <w:p w:rsidR="00E3030B" w:rsidRDefault="00E3030B">
      <w:pPr>
        <w:jc w:val="both"/>
        <w:rPr>
          <w:rFonts w:cs="Times New Roman"/>
          <w:b/>
          <w:szCs w:val="24"/>
          <w:lang w:eastAsia="zh-CN"/>
        </w:rPr>
      </w:pPr>
    </w:p>
    <w:p w:rsidR="00095191" w:rsidRDefault="00095191">
      <w:pPr>
        <w:jc w:val="both"/>
        <w:rPr>
          <w:rFonts w:cs="Times New Roman"/>
          <w:b/>
          <w:szCs w:val="24"/>
          <w:lang w:eastAsia="zh-CN"/>
        </w:rPr>
      </w:pPr>
    </w:p>
    <w:p w:rsidR="00095191" w:rsidRDefault="00095191">
      <w:pPr>
        <w:jc w:val="both"/>
        <w:rPr>
          <w:rFonts w:cs="Times New Roman"/>
          <w:b/>
          <w:szCs w:val="24"/>
          <w:lang w:eastAsia="zh-CN"/>
        </w:rPr>
      </w:pPr>
    </w:p>
    <w:p w:rsidR="00095191" w:rsidRDefault="00095191">
      <w:pPr>
        <w:jc w:val="both"/>
        <w:rPr>
          <w:rFonts w:cs="Times New Roman"/>
          <w:b/>
          <w:szCs w:val="24"/>
          <w:lang w:eastAsia="zh-CN"/>
        </w:rPr>
      </w:pPr>
    </w:p>
    <w:p w:rsidR="00095191" w:rsidRDefault="00095191">
      <w:pPr>
        <w:jc w:val="both"/>
        <w:rPr>
          <w:rFonts w:cs="Times New Roman"/>
          <w:b/>
          <w:szCs w:val="24"/>
          <w:lang w:eastAsia="zh-CN"/>
        </w:rPr>
      </w:pPr>
    </w:p>
    <w:p w:rsidR="00095191" w:rsidRDefault="00095191">
      <w:pPr>
        <w:jc w:val="both"/>
        <w:rPr>
          <w:rFonts w:cs="Times New Roman"/>
          <w:b/>
          <w:szCs w:val="24"/>
          <w:lang w:eastAsia="zh-CN"/>
        </w:rPr>
      </w:pPr>
    </w:p>
    <w:p w:rsidR="00095191" w:rsidRDefault="00095191">
      <w:pPr>
        <w:jc w:val="both"/>
        <w:rPr>
          <w:rFonts w:cs="Times New Roman"/>
          <w:b/>
          <w:szCs w:val="24"/>
          <w:lang w:eastAsia="zh-CN"/>
        </w:rPr>
      </w:pPr>
    </w:p>
    <w:p w:rsidR="00095191" w:rsidRPr="00B057E3" w:rsidRDefault="00095191" w:rsidP="00095191">
      <w:pPr>
        <w:jc w:val="center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szCs w:val="24"/>
        </w:rPr>
        <w:lastRenderedPageBreak/>
        <w:t>Table</w:t>
      </w:r>
      <w:r>
        <w:rPr>
          <w:rFonts w:cs="Times New Roman" w:hint="eastAsia"/>
          <w:b/>
          <w:szCs w:val="24"/>
          <w:lang w:eastAsia="zh-CN"/>
        </w:rPr>
        <w:t xml:space="preserve"> </w:t>
      </w:r>
      <w:r w:rsidR="002C68A0">
        <w:rPr>
          <w:rFonts w:cs="Times New Roman" w:hint="eastAsia"/>
          <w:b/>
          <w:szCs w:val="24"/>
          <w:lang w:eastAsia="zh-CN"/>
        </w:rPr>
        <w:t>S</w:t>
      </w:r>
      <w:r>
        <w:rPr>
          <w:rFonts w:cs="Times New Roman" w:hint="eastAsia"/>
          <w:b/>
          <w:szCs w:val="24"/>
          <w:lang w:eastAsia="zh-CN"/>
        </w:rPr>
        <w:t>4</w:t>
      </w:r>
      <w:r>
        <w:rPr>
          <w:rFonts w:cs="Times New Roman"/>
          <w:b/>
          <w:szCs w:val="24"/>
        </w:rPr>
        <w:t>.</w:t>
      </w:r>
      <w:r>
        <w:rPr>
          <w:sz w:val="22"/>
          <w:lang w:bidi="ar"/>
        </w:rPr>
        <w:t xml:space="preserve"> </w:t>
      </w:r>
      <w:r w:rsidR="00DA2E9F" w:rsidRPr="00DA2E9F">
        <w:rPr>
          <w:rFonts w:cs="Times New Roman"/>
          <w:b/>
          <w:szCs w:val="24"/>
          <w:lang w:eastAsia="zh-CN"/>
        </w:rPr>
        <w:t>The RNA editing events prediction in</w:t>
      </w:r>
      <w:r w:rsidR="00DA2E9F" w:rsidRPr="00DA2E9F">
        <w:rPr>
          <w:rFonts w:cs="Times New Roman"/>
          <w:b/>
          <w:i/>
          <w:szCs w:val="24"/>
          <w:lang w:eastAsia="zh-CN"/>
        </w:rPr>
        <w:t xml:space="preserve"> P. </w:t>
      </w:r>
      <w:proofErr w:type="spellStart"/>
      <w:r w:rsidR="00DA2E9F" w:rsidRPr="00DA2E9F">
        <w:rPr>
          <w:rFonts w:cs="Times New Roman"/>
          <w:b/>
          <w:i/>
          <w:szCs w:val="24"/>
          <w:lang w:eastAsia="zh-CN"/>
        </w:rPr>
        <w:t>granatum</w:t>
      </w:r>
      <w:proofErr w:type="spellEnd"/>
      <w:r w:rsidR="00DA2E9F" w:rsidRPr="00DA2E9F">
        <w:rPr>
          <w:rFonts w:cs="Times New Roman"/>
          <w:b/>
          <w:i/>
          <w:szCs w:val="24"/>
          <w:lang w:eastAsia="zh-CN"/>
        </w:rPr>
        <w:t xml:space="preserve"> </w:t>
      </w:r>
      <w:proofErr w:type="spellStart"/>
      <w:r w:rsidR="00DA2E9F" w:rsidRPr="00DA2E9F">
        <w:rPr>
          <w:rFonts w:cs="Times New Roman"/>
          <w:b/>
          <w:szCs w:val="24"/>
          <w:lang w:eastAsia="zh-CN"/>
        </w:rPr>
        <w:t>mitogenome</w:t>
      </w:r>
      <w:proofErr w:type="spellEnd"/>
    </w:p>
    <w:tbl>
      <w:tblPr>
        <w:tblStyle w:val="afa"/>
        <w:tblpPr w:leftFromText="180" w:rightFromText="180" w:vertAnchor="text" w:horzAnchor="margin" w:tblpX="392" w:tblpY="79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67"/>
        <w:gridCol w:w="835"/>
        <w:gridCol w:w="1275"/>
        <w:gridCol w:w="1276"/>
        <w:gridCol w:w="1276"/>
        <w:gridCol w:w="1984"/>
        <w:gridCol w:w="993"/>
      </w:tblGrid>
      <w:tr w:rsidR="00570145" w:rsidRPr="005C55CD" w:rsidTr="00163A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C55CD" w:rsidRPr="005C55CD" w:rsidRDefault="005C55C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5C55C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ID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C55CD" w:rsidRPr="005C55CD" w:rsidRDefault="005C55CD" w:rsidP="00223F27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5C55C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C55CD" w:rsidRPr="005C55CD" w:rsidRDefault="005C55CD" w:rsidP="00223F27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proofErr w:type="spellStart"/>
            <w:r w:rsidRPr="005C55C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Nt</w:t>
            </w:r>
            <w:proofErr w:type="spellEnd"/>
            <w:r w:rsidRPr="005C55C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C55C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Pos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C55CD" w:rsidRPr="005C55CD" w:rsidRDefault="005C55CD" w:rsidP="00223F27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5C55C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AA </w:t>
            </w:r>
            <w:proofErr w:type="spellStart"/>
            <w:r w:rsidRPr="005C55C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Pos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C55CD" w:rsidRPr="005C55CD" w:rsidRDefault="005C55CD" w:rsidP="00223F27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5C55C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Align Col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5CD" w:rsidRPr="005C55CD" w:rsidRDefault="005C55CD" w:rsidP="00223F27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5C55C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Effect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C55CD" w:rsidRPr="005C55CD" w:rsidRDefault="005C55CD" w:rsidP="00223F27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5C55CD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Score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CAA (Q) =&gt; TAA (X)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0.56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0.86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0.57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0.71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0.57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0.57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0.43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0.71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ACT (T) =&gt; ATT (I)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0.86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TCG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0.57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atp8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atp8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CTC (L)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atp8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0.38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atp8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163A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163A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119D2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119D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CGA (R) =&gt; TGA (X)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163A7D" w:rsidRPr="00163A7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163A7D" w:rsidRPr="00163A7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163A7D" w:rsidRPr="00163A7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163A7D" w:rsidRPr="00163A7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GCG (A) =&gt; GTG (V)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163A7D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63A7D" w:rsidRPr="00163A7D" w:rsidRDefault="00163A7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357B4E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357B4E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357B4E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357B4E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GCT (A) =&gt; GTT (V)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357B4E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575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57B4E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357B4E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614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357B4E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619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357B4E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57B4E" w:rsidRPr="00163A7D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163A7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57B4E" w:rsidRPr="00357B4E" w:rsidRDefault="00357B4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ED799D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ED799D" w:rsidRPr="00AA531B" w:rsidRDefault="00ED799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ED799D" w:rsidRPr="00AA531B" w:rsidRDefault="00ED799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ED799D" w:rsidRPr="00AA531B" w:rsidRDefault="00ED799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665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D799D" w:rsidRPr="00AA531B" w:rsidRDefault="00ED799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D799D" w:rsidRPr="00AA531B" w:rsidRDefault="00ED799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ED799D" w:rsidRPr="00357B4E" w:rsidRDefault="00ED799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D799D" w:rsidRPr="00357B4E" w:rsidRDefault="00ED799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57B4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762BC6" w:rsidRPr="006535B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6535B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TCG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lastRenderedPageBreak/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706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707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1270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1330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1381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1399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1462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762BC6" w:rsidRPr="00357B4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ccmFn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1561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762BC6" w:rsidRPr="00AA531B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AA531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62BC6" w:rsidRPr="00762BC6" w:rsidRDefault="00762BC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cob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CTC (L)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cob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CAC (H) =&gt; TAC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cob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cob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cob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ACA (T) =&gt; ATA (I)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cob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0.92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cob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cob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908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cob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982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CAC (H) =&gt; TAC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0.85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cob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1084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TCA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0.92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0.92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0.92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0.92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ACG (T) =&gt; ATG (M)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ACA (T) =&gt; ATA (I)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TCC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162E0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162E0" w:rsidRPr="00762BC6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762BC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162E0" w:rsidRPr="00F162E0" w:rsidRDefault="00F162E0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580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674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740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743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CTC (L)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lastRenderedPageBreak/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0.56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CGC (R) =&gt; TGC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TCC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570145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70145" w:rsidRPr="00570145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014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70145" w:rsidRPr="00F162E0" w:rsidRDefault="00570145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162E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396732" w:rsidRPr="00396732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809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396732" w:rsidRPr="00396732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962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ACT (T) =&gt; ATT (I)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1247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396732" w:rsidRPr="00396732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GCG (A) =&gt; GTG (V)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396732" w:rsidRPr="00396732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1457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0.79</w:t>
            </w:r>
          </w:p>
        </w:tc>
      </w:tr>
      <w:tr w:rsidR="00396732" w:rsidRPr="00396732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0.23</w:t>
            </w:r>
          </w:p>
        </w:tc>
      </w:tr>
      <w:tr w:rsidR="00396732" w:rsidRPr="00396732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96732" w:rsidRPr="00396732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96732" w:rsidRPr="00576A87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76A87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96732" w:rsidRPr="00396732" w:rsidRDefault="00396732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396732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396732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396732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9673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0.95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0.95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0.91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0.95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ACT (T) =&gt; ATT (I)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TCC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ACA (T) =&gt; ATA (I)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CGC (R) =&gt; TGC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CD7A3F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577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CTC (L)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CD7A3F" w:rsidRPr="00F162E0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D7A3F" w:rsidRPr="00677F38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7A3F" w:rsidRPr="00CD7A3F" w:rsidRDefault="00CD7A3F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D7A3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E75660" w:rsidRPr="00F162E0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E75660" w:rsidRPr="00677F38" w:rsidRDefault="00E75660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E75660" w:rsidRPr="00677F38" w:rsidRDefault="00E7566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E75660" w:rsidRPr="00677F38" w:rsidRDefault="00E7566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75660" w:rsidRPr="00677F38" w:rsidRDefault="00E7566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E75660" w:rsidRPr="00677F38" w:rsidRDefault="00E7566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77F3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E75660" w:rsidRPr="00E75660" w:rsidRDefault="00E7566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7566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75660" w:rsidRPr="00E75660" w:rsidRDefault="00E75660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7566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lastRenderedPageBreak/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857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896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6D0A5C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977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6D0A5C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1109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CTC (L)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1132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6D0A5C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1151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1205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1373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6D0A5C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1417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CAC (H) =&gt; TAC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6D0A5C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D0A5C" w:rsidRPr="008349A3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349A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D0A5C" w:rsidRPr="006D0A5C" w:rsidRDefault="006D0A5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D0A5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CCA (P) =&gt; TCA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nad4L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ACA (T) =&gt; ATA (I)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725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CCA (P) =&gt; TCA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0.8</w:t>
            </w:r>
          </w:p>
        </w:tc>
      </w:tr>
      <w:tr w:rsidR="00F41827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875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ACG (T) =&gt; ATG (M)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F41827" w:rsidRPr="006D0A5C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F41827" w:rsidRPr="00B80BDB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B80BD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827" w:rsidRPr="00F41827" w:rsidRDefault="00F41827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B19AD" w:rsidRPr="006D0A5C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F41827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F41827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F41827"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lang w:eastAsia="zh-CN"/>
              </w:rPr>
              <w:t>0.8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1550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ACC (T) =&gt; ATC (I)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1580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1589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0.92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0.92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lastRenderedPageBreak/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CAC (H) =&gt; TAC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CGC (R) =&gt; TGC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0.44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rpl5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rps12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0.76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rps14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GCG (A) =&gt; GTG (V)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rps14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rps14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sdh4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3B19AD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sdh4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3B19AD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sdh4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19AD" w:rsidRPr="003B19AD" w:rsidRDefault="003B19AD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B19A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Punica_granatum_1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sdh4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TCA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CGC (R) =&gt; TGC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671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680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707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ACA (T) =&gt; ATA (I)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0.92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atp6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CAA (Q) =&gt; TAA (X)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TCC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F5C3E" w:rsidRPr="002F5C3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F5C3E" w:rsidRPr="002F5C3E" w:rsidRDefault="002F5C3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F5C3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TCC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lastRenderedPageBreak/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0.78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84112B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596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84112B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611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4112B" w:rsidRPr="004B6624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4B662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4112B" w:rsidRPr="0084112B" w:rsidRDefault="0084112B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84112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TCC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CTC (L)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704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GCT (A) =&gt; GTT (V)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1169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1243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ccmFc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CGA (R) =&gt; TGA (X)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matR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0.62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matR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TCA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matR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0.62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matR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TCC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matR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matR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586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matR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593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matR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586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612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CAC (H) =&gt; TAC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C5874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matR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1844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C5874" w:rsidRPr="006B6AA9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6B6AA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C5874" w:rsidRPr="002C5874" w:rsidRDefault="002C5874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C587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rpl10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rpl10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rpl10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rpl10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rpl16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rpl16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CTC (L)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rpl16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rpl16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rps19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0.33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rps19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rps19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0.71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0.71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631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0.83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707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0.71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0.86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0.86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45BDC" w:rsidRPr="003B19AD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0.57</w:t>
            </w:r>
          </w:p>
        </w:tc>
      </w:tr>
      <w:tr w:rsidR="00245BDC" w:rsidRPr="003B19AD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Punica_granatum_2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rps3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45BDC" w:rsidRPr="00E63C6D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3C6D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587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CAA (Q) =&gt; TAA (X)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45BDC" w:rsidRPr="00245BDC" w:rsidRDefault="00245BDC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45BD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0.29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lastRenderedPageBreak/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CTC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CAC (H) =&gt; TAC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0.89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CTC (L)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914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0.95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0.95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CTG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ACG (T) =&gt; ATG (M)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581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632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0.84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ACG (T) =&gt; ATG (M)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2D57BE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721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0.79</w:t>
            </w:r>
          </w:p>
        </w:tc>
      </w:tr>
      <w:tr w:rsidR="002D57BE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2D57BE" w:rsidRPr="00E57361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57361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2D57BE" w:rsidRPr="002D57BE" w:rsidRDefault="002D57BE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2D57BE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mttB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mttB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CCC (P) =&gt; TCC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mttB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0.62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mttB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mttB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CCG (P) =&gt; TCG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mttB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0.62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mttB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mttB</w:t>
            </w:r>
            <w:proofErr w:type="spellEnd"/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ACT (T) =&gt; ATT (I)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0.67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0.75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ACG (T) =&gt; ATG (M)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578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227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CCA (P) =&gt; TCA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698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769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CGC (R) =&gt; TGC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973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CCT (P) =&gt; TCT (S)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0.88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1057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CGT (R) =&gt; TGT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1079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0763A8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0763A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</w:tr>
      <w:tr w:rsidR="009F2F36" w:rsidRPr="009F2F36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1166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Punica_granatum_3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rps1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lastRenderedPageBreak/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GCA (A) =&gt; GTA (V)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CCC (P)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CCC (P)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CGC (R) =&gt; TGC (C)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CTT (L)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nad6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TCC (S) =&gt; TTC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GCG (A) =&gt; GTG (V)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rpl2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GCG (A) =&gt; GTG (V)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914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TCG (S) =&gt; TTG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CAT (H) =&gt; TAT (Y)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361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334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1010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337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CCT (P) =&gt; CTT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Punica_granatum_4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1015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CGG (R) =&gt; TGG (W)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Punica_granatum_5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116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 (P) =&gt; CTA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</w:t>
            </w:r>
          </w:p>
        </w:tc>
      </w:tr>
      <w:tr w:rsidR="009F2F36" w:rsidRPr="002D57BE" w:rsidTr="00B65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Punica_granatum_5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111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TCA (S) =&gt; TTA (L)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</w:tr>
      <w:tr w:rsidR="009F2F36" w:rsidRPr="002D57BE" w:rsidTr="00B65E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Punica_granatum_5</w:t>
            </w:r>
          </w:p>
        </w:tc>
        <w:tc>
          <w:tcPr>
            <w:tcW w:w="83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rps7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335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F2F36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TCT (S) =&gt; TTT (F)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9F2F36" w:rsidRPr="009F2F36" w:rsidRDefault="009F2F36" w:rsidP="00223F27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F2F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</w:t>
            </w:r>
          </w:p>
        </w:tc>
      </w:tr>
    </w:tbl>
    <w:p w:rsidR="00095191" w:rsidRPr="003B19AD" w:rsidRDefault="00095191" w:rsidP="009F2F36">
      <w:pPr>
        <w:spacing w:before="0" w:after="0"/>
        <w:jc w:val="center"/>
        <w:rPr>
          <w:rFonts w:cs="Times New Roman"/>
          <w:sz w:val="18"/>
          <w:szCs w:val="18"/>
          <w:lang w:bidi="ar"/>
        </w:rPr>
      </w:pPr>
    </w:p>
    <w:p w:rsidR="00095191" w:rsidRPr="00785454" w:rsidRDefault="00440A24" w:rsidP="00440A24">
      <w:pPr>
        <w:spacing w:before="0" w:after="0"/>
        <w:jc w:val="center"/>
        <w:rPr>
          <w:rFonts w:cs="Times New Roman"/>
          <w:sz w:val="21"/>
          <w:szCs w:val="21"/>
        </w:rPr>
      </w:pPr>
      <w:r>
        <w:rPr>
          <w:rFonts w:cs="Times New Roman" w:hint="eastAsia"/>
          <w:sz w:val="21"/>
          <w:szCs w:val="21"/>
          <w:lang w:eastAsia="zh-CN"/>
        </w:rPr>
        <w:t xml:space="preserve">Note: </w:t>
      </w:r>
      <w:r w:rsidRPr="00440A24">
        <w:rPr>
          <w:rFonts w:cs="Times New Roman"/>
          <w:sz w:val="21"/>
          <w:szCs w:val="21"/>
        </w:rPr>
        <w:t>ID: sequence name; Gene: The gene wh</w:t>
      </w:r>
      <w:r>
        <w:rPr>
          <w:rFonts w:cs="Times New Roman"/>
          <w:sz w:val="21"/>
          <w:szCs w:val="21"/>
        </w:rPr>
        <w:t xml:space="preserve">ere RNA editing occurs; </w:t>
      </w:r>
      <w:proofErr w:type="spellStart"/>
      <w:proofErr w:type="gramStart"/>
      <w:r>
        <w:rPr>
          <w:rFonts w:cs="Times New Roman"/>
          <w:sz w:val="21"/>
          <w:szCs w:val="21"/>
        </w:rPr>
        <w:t>Nt</w:t>
      </w:r>
      <w:proofErr w:type="spellEnd"/>
      <w:proofErr w:type="gramEnd"/>
      <w:r>
        <w:rPr>
          <w:rFonts w:cs="Times New Roman"/>
          <w:sz w:val="21"/>
          <w:szCs w:val="21"/>
        </w:rPr>
        <w:t xml:space="preserve"> </w:t>
      </w:r>
      <w:proofErr w:type="spellStart"/>
      <w:r>
        <w:rPr>
          <w:rFonts w:cs="Times New Roman"/>
          <w:sz w:val="21"/>
          <w:szCs w:val="21"/>
        </w:rPr>
        <w:t>pos</w:t>
      </w:r>
      <w:proofErr w:type="spellEnd"/>
      <w:r w:rsidRPr="00440A24">
        <w:rPr>
          <w:rFonts w:cs="Times New Roman"/>
          <w:sz w:val="21"/>
          <w:szCs w:val="21"/>
        </w:rPr>
        <w:t xml:space="preserve">: Position of RNA editing in CDS; AA </w:t>
      </w:r>
      <w:proofErr w:type="spellStart"/>
      <w:r w:rsidRPr="00440A24">
        <w:rPr>
          <w:rFonts w:cs="Times New Roman"/>
          <w:sz w:val="21"/>
          <w:szCs w:val="21"/>
        </w:rPr>
        <w:t>Pos</w:t>
      </w:r>
      <w:proofErr w:type="spellEnd"/>
      <w:r w:rsidRPr="00440A24">
        <w:rPr>
          <w:rFonts w:cs="Times New Roman"/>
          <w:sz w:val="21"/>
          <w:szCs w:val="21"/>
        </w:rPr>
        <w:t>: amino acid location where RNA editing occurs; Align Col: the aligned position where RNA editing occurs; Effect: The effect of RNA editing; Score: The score of the site (0-1)</w:t>
      </w:r>
    </w:p>
    <w:p w:rsidR="00095191" w:rsidRPr="00785454" w:rsidRDefault="00095191" w:rsidP="00440A24">
      <w:pPr>
        <w:spacing w:before="0" w:after="0"/>
        <w:jc w:val="center"/>
        <w:rPr>
          <w:rFonts w:cs="Times New Roman"/>
          <w:sz w:val="21"/>
          <w:szCs w:val="21"/>
        </w:rPr>
      </w:pPr>
    </w:p>
    <w:p w:rsidR="00095191" w:rsidRPr="00785454" w:rsidRDefault="00095191" w:rsidP="00440A24">
      <w:pPr>
        <w:spacing w:before="0" w:after="0"/>
        <w:jc w:val="center"/>
        <w:rPr>
          <w:rFonts w:cs="Times New Roman"/>
          <w:sz w:val="21"/>
          <w:szCs w:val="21"/>
        </w:rPr>
      </w:pPr>
    </w:p>
    <w:p w:rsidR="00095191" w:rsidRPr="00785454" w:rsidRDefault="00095191" w:rsidP="00095191">
      <w:pPr>
        <w:jc w:val="center"/>
        <w:rPr>
          <w:rFonts w:cs="Times New Roman"/>
          <w:sz w:val="21"/>
          <w:szCs w:val="21"/>
          <w:lang w:eastAsia="zh-CN"/>
        </w:rPr>
      </w:pPr>
    </w:p>
    <w:p w:rsidR="00E3030B" w:rsidRDefault="00E3030B">
      <w:pPr>
        <w:jc w:val="both"/>
        <w:rPr>
          <w:rFonts w:cs="Times New Roman"/>
          <w:b/>
          <w:szCs w:val="24"/>
          <w:lang w:eastAsia="zh-CN"/>
        </w:rPr>
      </w:pPr>
    </w:p>
    <w:p w:rsidR="00163A7D" w:rsidRDefault="00163A7D">
      <w:pPr>
        <w:jc w:val="both"/>
        <w:rPr>
          <w:rFonts w:cs="Times New Roman"/>
          <w:b/>
          <w:szCs w:val="24"/>
          <w:lang w:eastAsia="zh-CN"/>
        </w:rPr>
      </w:pPr>
    </w:p>
    <w:p w:rsidR="00163A7D" w:rsidRPr="00440A24" w:rsidRDefault="00163A7D">
      <w:pPr>
        <w:jc w:val="both"/>
        <w:rPr>
          <w:rFonts w:cs="Times New Roman"/>
          <w:b/>
          <w:szCs w:val="24"/>
          <w:lang w:eastAsia="zh-CN"/>
        </w:rPr>
      </w:pPr>
    </w:p>
    <w:p w:rsidR="00163A7D" w:rsidRDefault="00163A7D">
      <w:pPr>
        <w:jc w:val="both"/>
        <w:rPr>
          <w:rFonts w:cs="Times New Roman"/>
          <w:b/>
          <w:szCs w:val="24"/>
          <w:lang w:eastAsia="zh-CN"/>
        </w:rPr>
      </w:pPr>
    </w:p>
    <w:p w:rsidR="00163A7D" w:rsidRDefault="00163A7D">
      <w:pPr>
        <w:jc w:val="both"/>
        <w:rPr>
          <w:rFonts w:cs="Times New Roman"/>
          <w:b/>
          <w:szCs w:val="24"/>
          <w:lang w:eastAsia="zh-CN"/>
        </w:rPr>
      </w:pPr>
    </w:p>
    <w:p w:rsidR="00163A7D" w:rsidRDefault="00163A7D">
      <w:pPr>
        <w:jc w:val="both"/>
        <w:rPr>
          <w:rFonts w:cs="Times New Roman"/>
          <w:b/>
          <w:szCs w:val="24"/>
          <w:lang w:eastAsia="zh-CN"/>
        </w:rPr>
      </w:pPr>
    </w:p>
    <w:p w:rsidR="00163A7D" w:rsidRDefault="00163A7D">
      <w:pPr>
        <w:jc w:val="both"/>
        <w:rPr>
          <w:rFonts w:cs="Times New Roman"/>
          <w:b/>
          <w:szCs w:val="24"/>
          <w:lang w:eastAsia="zh-CN"/>
        </w:rPr>
      </w:pPr>
    </w:p>
    <w:p w:rsidR="00163A7D" w:rsidRDefault="00163A7D">
      <w:pPr>
        <w:jc w:val="both"/>
        <w:rPr>
          <w:rFonts w:cs="Times New Roman"/>
          <w:b/>
          <w:szCs w:val="24"/>
          <w:lang w:eastAsia="zh-CN"/>
        </w:rPr>
      </w:pPr>
    </w:p>
    <w:p w:rsidR="00163A7D" w:rsidRDefault="00163A7D">
      <w:pPr>
        <w:jc w:val="both"/>
        <w:rPr>
          <w:rFonts w:cs="Times New Roman"/>
          <w:b/>
          <w:szCs w:val="24"/>
          <w:lang w:eastAsia="zh-CN"/>
        </w:rPr>
      </w:pPr>
    </w:p>
    <w:p w:rsidR="00163A7D" w:rsidRDefault="00163A7D">
      <w:pPr>
        <w:jc w:val="both"/>
        <w:rPr>
          <w:rFonts w:cs="Times New Roman"/>
          <w:b/>
          <w:szCs w:val="24"/>
          <w:lang w:eastAsia="zh-CN"/>
        </w:rPr>
      </w:pPr>
    </w:p>
    <w:p w:rsidR="00163A7D" w:rsidRDefault="00163A7D">
      <w:pPr>
        <w:jc w:val="both"/>
        <w:rPr>
          <w:rFonts w:cs="Times New Roman"/>
          <w:b/>
          <w:szCs w:val="24"/>
          <w:lang w:eastAsia="zh-CN"/>
        </w:rPr>
      </w:pPr>
    </w:p>
    <w:p w:rsidR="00F37CA6" w:rsidRPr="00B057E3" w:rsidRDefault="00F37CA6" w:rsidP="00F37CA6">
      <w:pPr>
        <w:jc w:val="center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szCs w:val="24"/>
        </w:rPr>
        <w:lastRenderedPageBreak/>
        <w:t>Table</w:t>
      </w:r>
      <w:r>
        <w:rPr>
          <w:rFonts w:cs="Times New Roman" w:hint="eastAsia"/>
          <w:b/>
          <w:szCs w:val="24"/>
          <w:lang w:eastAsia="zh-CN"/>
        </w:rPr>
        <w:t xml:space="preserve"> </w:t>
      </w:r>
      <w:r w:rsidR="002C68A0">
        <w:rPr>
          <w:rFonts w:cs="Times New Roman" w:hint="eastAsia"/>
          <w:b/>
          <w:szCs w:val="24"/>
          <w:lang w:eastAsia="zh-CN"/>
        </w:rPr>
        <w:t>S</w:t>
      </w:r>
      <w:r>
        <w:rPr>
          <w:rFonts w:cs="Times New Roman" w:hint="eastAsia"/>
          <w:b/>
          <w:szCs w:val="24"/>
          <w:lang w:eastAsia="zh-CN"/>
        </w:rPr>
        <w:t>5</w:t>
      </w:r>
      <w:r>
        <w:rPr>
          <w:rFonts w:cs="Times New Roman"/>
          <w:b/>
          <w:szCs w:val="24"/>
        </w:rPr>
        <w:t>.</w:t>
      </w:r>
      <w:r w:rsidRPr="00F37CA6">
        <w:t xml:space="preserve"> </w:t>
      </w:r>
      <w:r w:rsidRPr="00F37CA6">
        <w:rPr>
          <w:rFonts w:cs="Times New Roman"/>
          <w:b/>
          <w:szCs w:val="24"/>
        </w:rPr>
        <w:t xml:space="preserve">The nucleotide variability </w:t>
      </w:r>
      <w:r w:rsidRPr="006B5466">
        <w:rPr>
          <w:rFonts w:cs="Times New Roman"/>
          <w:b/>
          <w:szCs w:val="24"/>
        </w:rPr>
        <w:t xml:space="preserve">of </w:t>
      </w:r>
      <w:r w:rsidRPr="00766362">
        <w:rPr>
          <w:rFonts w:ascii="URWPalladioL-Ital" w:hAnsi="URWPalladioL-Ital" w:cs="URWPalladioL-Ital"/>
          <w:b/>
          <w:i/>
          <w:szCs w:val="24"/>
        </w:rPr>
        <w:t xml:space="preserve">P. </w:t>
      </w:r>
      <w:proofErr w:type="spellStart"/>
      <w:r w:rsidRPr="00766362">
        <w:rPr>
          <w:rFonts w:ascii="URWPalladioL-Ital" w:hAnsi="URWPalladioL-Ital" w:cs="URWPalladioL-Ital"/>
          <w:b/>
          <w:i/>
          <w:szCs w:val="24"/>
        </w:rPr>
        <w:t>granatum</w:t>
      </w:r>
      <w:proofErr w:type="spellEnd"/>
      <w:r w:rsidRPr="00A0794A">
        <w:rPr>
          <w:rFonts w:cs="Times New Roman"/>
          <w:b/>
          <w:szCs w:val="24"/>
        </w:rPr>
        <w:t xml:space="preserve"> </w:t>
      </w:r>
      <w:proofErr w:type="spellStart"/>
      <w:r w:rsidRPr="00A0794A">
        <w:rPr>
          <w:rFonts w:cs="Times New Roman"/>
          <w:b/>
          <w:szCs w:val="24"/>
        </w:rPr>
        <w:t>mitogenome</w:t>
      </w:r>
      <w:proofErr w:type="spellEnd"/>
    </w:p>
    <w:tbl>
      <w:tblPr>
        <w:tblStyle w:val="afa"/>
        <w:tblpPr w:leftFromText="180" w:rightFromText="180" w:vertAnchor="text" w:horzAnchor="margin" w:tblpX="392" w:tblpY="79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384"/>
        <w:gridCol w:w="1843"/>
        <w:gridCol w:w="1843"/>
        <w:gridCol w:w="2532"/>
        <w:gridCol w:w="1862"/>
      </w:tblGrid>
      <w:tr w:rsidR="00F37CA6" w:rsidRPr="00785454" w:rsidTr="002B06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</w:tcPr>
          <w:p w:rsidR="00F37CA6" w:rsidRPr="00785454" w:rsidRDefault="002B06AA" w:rsidP="00A311FE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sz w:val="21"/>
                <w:szCs w:val="21"/>
                <w:lang w:eastAsia="zh-CN" w:bidi="ar"/>
              </w:rPr>
            </w:pPr>
            <w:r>
              <w:rPr>
                <w:rFonts w:ascii="Times New Roman" w:hAnsi="Times New Roman" w:cs="Times New Roman" w:hint="eastAsia"/>
                <w:b w:val="0"/>
                <w:sz w:val="21"/>
                <w:szCs w:val="21"/>
                <w:lang w:eastAsia="zh-CN" w:bidi="ar"/>
              </w:rPr>
              <w:t>Number</w:t>
            </w:r>
          </w:p>
        </w:tc>
        <w:tc>
          <w:tcPr>
            <w:tcW w:w="1843" w:type="dxa"/>
            <w:shd w:val="clear" w:color="auto" w:fill="FFFFFF" w:themeFill="background1"/>
          </w:tcPr>
          <w:p w:rsidR="00F37CA6" w:rsidRPr="00785454" w:rsidRDefault="002B06AA" w:rsidP="00A311FE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szCs w:val="21"/>
                <w:lang w:eastAsia="zh-CN" w:bidi="ar"/>
              </w:rPr>
            </w:pPr>
            <w:r>
              <w:rPr>
                <w:rFonts w:ascii="Times New Roman" w:hAnsi="Times New Roman" w:cs="Times New Roman" w:hint="eastAsia"/>
                <w:b w:val="0"/>
                <w:sz w:val="21"/>
                <w:szCs w:val="21"/>
                <w:lang w:eastAsia="zh-CN" w:bidi="ar"/>
              </w:rPr>
              <w:t>Region</w:t>
            </w:r>
          </w:p>
        </w:tc>
        <w:tc>
          <w:tcPr>
            <w:tcW w:w="1843" w:type="dxa"/>
            <w:shd w:val="clear" w:color="auto" w:fill="FFFFFF" w:themeFill="background1"/>
          </w:tcPr>
          <w:p w:rsidR="00F37CA6" w:rsidRPr="00785454" w:rsidRDefault="002B06AA" w:rsidP="00A311FE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szCs w:val="21"/>
                <w:lang w:eastAsia="zh-CN" w:bidi="ar"/>
              </w:rPr>
            </w:pPr>
            <w:r>
              <w:rPr>
                <w:rFonts w:ascii="Times New Roman" w:hAnsi="Times New Roman" w:cs="Times New Roman" w:hint="eastAsia"/>
                <w:b w:val="0"/>
                <w:sz w:val="21"/>
                <w:szCs w:val="21"/>
                <w:lang w:eastAsia="zh-CN" w:bidi="ar"/>
              </w:rPr>
              <w:t>Pi</w:t>
            </w:r>
          </w:p>
        </w:tc>
        <w:tc>
          <w:tcPr>
            <w:tcW w:w="2532" w:type="dxa"/>
            <w:shd w:val="clear" w:color="auto" w:fill="FFFFFF" w:themeFill="background1"/>
          </w:tcPr>
          <w:p w:rsidR="00F37CA6" w:rsidRPr="00785454" w:rsidRDefault="002B06AA" w:rsidP="00A311FE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</w:pPr>
            <w:r w:rsidRPr="002B06AA">
              <w:rPr>
                <w:rFonts w:ascii="Times New Roman" w:hAnsi="Times New Roman" w:cs="Times New Roman"/>
                <w:b w:val="0"/>
                <w:sz w:val="21"/>
                <w:szCs w:val="21"/>
                <w:lang w:bidi="ar"/>
              </w:rPr>
              <w:t>Total Number of mutations</w:t>
            </w:r>
          </w:p>
        </w:tc>
        <w:tc>
          <w:tcPr>
            <w:tcW w:w="1862" w:type="dxa"/>
            <w:shd w:val="clear" w:color="auto" w:fill="FFFFFF" w:themeFill="background1"/>
          </w:tcPr>
          <w:p w:rsidR="00F37CA6" w:rsidRPr="002B06AA" w:rsidRDefault="002B06AA" w:rsidP="00A311FE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hAnsi="Times New Roman" w:cs="Times New Roman" w:hint="eastAsia"/>
                <w:b w:val="0"/>
                <w:sz w:val="21"/>
                <w:szCs w:val="21"/>
                <w:lang w:bidi="ar"/>
              </w:rPr>
              <w:t>Region length</w:t>
            </w:r>
          </w:p>
        </w:tc>
      </w:tr>
      <w:tr w:rsidR="002B06AA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gene1.cob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0.01768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37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1890</w:t>
            </w:r>
          </w:p>
        </w:tc>
      </w:tr>
      <w:tr w:rsidR="002B06AA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gene10.nad9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0.10582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116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608</w:t>
            </w:r>
          </w:p>
        </w:tc>
      </w:tr>
      <w:tr w:rsidR="002B06AA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gene11.rps12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0.01279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9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378</w:t>
            </w:r>
          </w:p>
        </w:tc>
      </w:tr>
      <w:tr w:rsidR="002B06AA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gene12.nad3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0.03595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24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357</w:t>
            </w:r>
          </w:p>
        </w:tc>
      </w:tr>
      <w:tr w:rsidR="002B06AA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5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gene13.ccmFn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0.03422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89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1743</w:t>
            </w:r>
          </w:p>
        </w:tc>
      </w:tr>
      <w:tr w:rsidR="002B06AA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gene14.nad4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0.0186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51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1521</w:t>
            </w:r>
          </w:p>
        </w:tc>
      </w:tr>
      <w:tr w:rsidR="002B06AA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7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gene15.atp1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0.04771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128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1536</w:t>
            </w:r>
          </w:p>
        </w:tc>
      </w:tr>
      <w:tr w:rsidR="002B06AA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8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gene16.rrn26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0.00962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47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3632</w:t>
            </w:r>
          </w:p>
        </w:tc>
      </w:tr>
      <w:tr w:rsidR="002B06AA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9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gene17.rpl16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0.02142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8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327</w:t>
            </w:r>
          </w:p>
        </w:tc>
      </w:tr>
      <w:tr w:rsidR="002B06AA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10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gene18.rps3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0.05392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160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2B06AA" w:rsidRPr="002B06AA" w:rsidRDefault="002B06AA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2B06AA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1740</w:t>
            </w:r>
          </w:p>
        </w:tc>
      </w:tr>
      <w:tr w:rsidR="00531141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11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gene19.rps19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531141">
              <w:rPr>
                <w:rFonts w:ascii="Times New Roman" w:hAnsi="Times New Roman" w:cs="Times New Roman"/>
                <w:color w:val="000000"/>
                <w:sz w:val="22"/>
              </w:rPr>
              <w:t>285</w:t>
            </w:r>
          </w:p>
        </w:tc>
      </w:tr>
      <w:tr w:rsidR="00531141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12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gene2.rps14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0.00715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531141">
              <w:rPr>
                <w:rFonts w:ascii="Times New Roman" w:hAnsi="Times New Roman" w:cs="Times New Roman"/>
                <w:color w:val="000000"/>
                <w:sz w:val="22"/>
              </w:rPr>
              <w:t>303</w:t>
            </w:r>
          </w:p>
        </w:tc>
      </w:tr>
      <w:tr w:rsidR="00531141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13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gene20.nad1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0.01285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21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531141">
              <w:rPr>
                <w:rFonts w:ascii="Times New Roman" w:hAnsi="Times New Roman" w:cs="Times New Roman"/>
                <w:color w:val="000000"/>
                <w:sz w:val="22"/>
              </w:rPr>
              <w:t>1956</w:t>
            </w:r>
          </w:p>
        </w:tc>
      </w:tr>
      <w:tr w:rsidR="00531141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14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gene21.atp6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0.03107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38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531141">
              <w:rPr>
                <w:rFonts w:ascii="Times New Roman" w:hAnsi="Times New Roman" w:cs="Times New Roman"/>
                <w:color w:val="000000"/>
                <w:sz w:val="22"/>
              </w:rPr>
              <w:t>1240</w:t>
            </w:r>
          </w:p>
        </w:tc>
      </w:tr>
      <w:tr w:rsidR="00531141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15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gene22.matR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0.03799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81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531141">
              <w:rPr>
                <w:rFonts w:ascii="Times New Roman" w:hAnsi="Times New Roman" w:cs="Times New Roman"/>
                <w:color w:val="000000"/>
                <w:sz w:val="22"/>
              </w:rPr>
              <w:t>2041</w:t>
            </w:r>
          </w:p>
        </w:tc>
      </w:tr>
      <w:tr w:rsidR="00531141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gene23.ccmFc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0.0271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67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531141">
              <w:rPr>
                <w:rFonts w:ascii="Times New Roman" w:hAnsi="Times New Roman" w:cs="Times New Roman"/>
                <w:color w:val="000000"/>
                <w:sz w:val="22"/>
              </w:rPr>
              <w:t>1374</w:t>
            </w:r>
          </w:p>
        </w:tc>
      </w:tr>
      <w:tr w:rsidR="00531141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17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gene24.ccmB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0.02469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30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531141">
              <w:rPr>
                <w:rFonts w:ascii="Times New Roman" w:hAnsi="Times New Roman" w:cs="Times New Roman"/>
                <w:color w:val="000000"/>
                <w:sz w:val="22"/>
              </w:rPr>
              <w:t>624</w:t>
            </w:r>
          </w:p>
        </w:tc>
      </w:tr>
      <w:tr w:rsidR="00531141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18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gene25.rpl10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0.0426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40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531141">
              <w:rPr>
                <w:rFonts w:ascii="Times New Roman" w:hAnsi="Times New Roman" w:cs="Times New Roman"/>
                <w:color w:val="000000"/>
                <w:sz w:val="22"/>
              </w:rPr>
              <w:t>531</w:t>
            </w:r>
          </w:p>
        </w:tc>
      </w:tr>
      <w:tr w:rsidR="00531141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19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gene26.cox2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0.04573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56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531141">
              <w:rPr>
                <w:rFonts w:ascii="Times New Roman" w:hAnsi="Times New Roman" w:cs="Times New Roman"/>
                <w:color w:val="000000"/>
                <w:sz w:val="22"/>
              </w:rPr>
              <w:t>838</w:t>
            </w:r>
          </w:p>
        </w:tc>
      </w:tr>
      <w:tr w:rsidR="00531141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20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gene27.rps1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0.05243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531141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45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531141" w:rsidRPr="00531141" w:rsidRDefault="00531141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531141">
              <w:rPr>
                <w:rFonts w:ascii="Times New Roman" w:hAnsi="Times New Roman" w:cs="Times New Roman"/>
                <w:color w:val="000000"/>
                <w:sz w:val="22"/>
              </w:rPr>
              <w:t>681</w:t>
            </w:r>
          </w:p>
        </w:tc>
      </w:tr>
      <w:tr w:rsidR="003D5648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21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gene28.nad7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0.00893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19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1350</w:t>
            </w:r>
          </w:p>
        </w:tc>
      </w:tr>
      <w:tr w:rsidR="003D5648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22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gene29.cox1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0.02066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41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1584</w:t>
            </w:r>
          </w:p>
        </w:tc>
      </w:tr>
      <w:tr w:rsidR="003D5648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23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gene3.rpl5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0.02453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25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564</w:t>
            </w:r>
          </w:p>
        </w:tc>
      </w:tr>
      <w:tr w:rsidR="003D5648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24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gene30.rpl2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0.03798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61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1074</w:t>
            </w:r>
          </w:p>
        </w:tc>
      </w:tr>
      <w:tr w:rsidR="003D5648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25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gene31.rps4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0.03908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70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1182</w:t>
            </w:r>
          </w:p>
        </w:tc>
      </w:tr>
      <w:tr w:rsidR="003D5648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gene32.nad6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0.02805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32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618</w:t>
            </w:r>
          </w:p>
        </w:tc>
      </w:tr>
      <w:tr w:rsidR="003D5648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27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gene33.rrn18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0.0698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205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2706</w:t>
            </w:r>
          </w:p>
        </w:tc>
      </w:tr>
      <w:tr w:rsidR="003D5648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28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gene34.rrn5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0.00862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121</w:t>
            </w:r>
          </w:p>
        </w:tc>
      </w:tr>
      <w:tr w:rsidR="003D5648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29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gene35.nad2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0.01262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32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3087</w:t>
            </w:r>
          </w:p>
        </w:tc>
      </w:tr>
      <w:tr w:rsidR="003D5648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30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gene36.nad5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0.01208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43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6039</w:t>
            </w:r>
          </w:p>
        </w:tc>
      </w:tr>
      <w:tr w:rsidR="003D5648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31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gene37.atp9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0.07259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30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225</w:t>
            </w:r>
          </w:p>
        </w:tc>
      </w:tr>
      <w:tr w:rsidR="003D5648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32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gene38.mttB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0.04971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25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798</w:t>
            </w:r>
          </w:p>
        </w:tc>
      </w:tr>
      <w:tr w:rsidR="003D5648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33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gene39.rps7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0.02424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20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450</w:t>
            </w:r>
          </w:p>
        </w:tc>
      </w:tr>
      <w:tr w:rsidR="003D5648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34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gene4.ccmC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0.02707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34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770</w:t>
            </w:r>
          </w:p>
        </w:tc>
      </w:tr>
      <w:tr w:rsidR="003D5648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35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gene5.atp8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0.04485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21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480</w:t>
            </w:r>
          </w:p>
        </w:tc>
      </w:tr>
      <w:tr w:rsidR="003D5648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36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gene6.cox3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0.01713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24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798</w:t>
            </w:r>
          </w:p>
        </w:tc>
      </w:tr>
      <w:tr w:rsidR="003D5648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37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gene7.sdh4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0.02929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17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576</w:t>
            </w:r>
          </w:p>
        </w:tc>
      </w:tr>
      <w:tr w:rsidR="003D5648" w:rsidRPr="00785454" w:rsidTr="002B06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38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gene8.atp4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0.04167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42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A311FE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597</w:t>
            </w:r>
          </w:p>
        </w:tc>
      </w:tr>
      <w:tr w:rsidR="003D5648" w:rsidRPr="00785454" w:rsidTr="002B0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FFFFFF" w:themeFill="background1"/>
            <w:vAlign w:val="center"/>
          </w:tcPr>
          <w:p w:rsidR="003D5648" w:rsidRPr="003D5648" w:rsidRDefault="003D5648" w:rsidP="003D5648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b w:val="0"/>
                <w:color w:val="000000"/>
                <w:sz w:val="22"/>
                <w:lang w:eastAsia="zh-CN"/>
              </w:rPr>
              <w:t>39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3D5648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gene9.nad4L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3D5648" w:rsidRPr="003D5648" w:rsidRDefault="003D5648" w:rsidP="003D5648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0.01343</w:t>
            </w:r>
          </w:p>
        </w:tc>
        <w:tc>
          <w:tcPr>
            <w:tcW w:w="2532" w:type="dxa"/>
            <w:shd w:val="clear" w:color="auto" w:fill="FFFFFF" w:themeFill="background1"/>
            <w:vAlign w:val="center"/>
          </w:tcPr>
          <w:p w:rsidR="003D5648" w:rsidRPr="003D5648" w:rsidRDefault="003D5648" w:rsidP="003D5648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7</w:t>
            </w:r>
          </w:p>
        </w:tc>
        <w:tc>
          <w:tcPr>
            <w:tcW w:w="1862" w:type="dxa"/>
            <w:shd w:val="clear" w:color="auto" w:fill="FFFFFF" w:themeFill="background1"/>
            <w:vAlign w:val="center"/>
          </w:tcPr>
          <w:p w:rsidR="003D5648" w:rsidRPr="003D5648" w:rsidRDefault="003D5648" w:rsidP="003D5648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</w:pPr>
            <w:r w:rsidRPr="003D5648">
              <w:rPr>
                <w:rFonts w:ascii="Times New Roman" w:eastAsia="宋体" w:hAnsi="Times New Roman" w:cs="Times New Roman"/>
                <w:color w:val="000000"/>
                <w:sz w:val="22"/>
                <w:lang w:eastAsia="zh-CN"/>
              </w:rPr>
              <w:t>303</w:t>
            </w:r>
          </w:p>
        </w:tc>
      </w:tr>
    </w:tbl>
    <w:p w:rsidR="00F37CA6" w:rsidRPr="00785454" w:rsidRDefault="00F37CA6" w:rsidP="00F37CA6">
      <w:pPr>
        <w:spacing w:before="0" w:after="0"/>
        <w:jc w:val="center"/>
        <w:textAlignment w:val="center"/>
        <w:rPr>
          <w:rFonts w:cs="Times New Roman"/>
          <w:sz w:val="21"/>
          <w:szCs w:val="21"/>
          <w:lang w:eastAsia="zh-CN" w:bidi="ar"/>
        </w:rPr>
      </w:pPr>
    </w:p>
    <w:p w:rsidR="00F37CA6" w:rsidRPr="00785454" w:rsidRDefault="00F37CA6" w:rsidP="00F37CA6">
      <w:pPr>
        <w:spacing w:before="0" w:after="0"/>
        <w:jc w:val="center"/>
        <w:rPr>
          <w:rFonts w:cs="Times New Roman"/>
          <w:sz w:val="21"/>
          <w:szCs w:val="21"/>
          <w:lang w:bidi="ar"/>
        </w:rPr>
      </w:pPr>
    </w:p>
    <w:p w:rsidR="00F37CA6" w:rsidRPr="00785454" w:rsidRDefault="00F37CA6" w:rsidP="00F37CA6">
      <w:pPr>
        <w:spacing w:before="0" w:after="0"/>
        <w:jc w:val="center"/>
        <w:rPr>
          <w:rFonts w:cs="Times New Roman"/>
          <w:sz w:val="21"/>
          <w:szCs w:val="21"/>
          <w:lang w:bidi="ar"/>
        </w:rPr>
      </w:pPr>
    </w:p>
    <w:p w:rsidR="00F37CA6" w:rsidRPr="00785454" w:rsidRDefault="00F37CA6" w:rsidP="00F37CA6">
      <w:pPr>
        <w:spacing w:before="0" w:after="0"/>
        <w:jc w:val="center"/>
        <w:rPr>
          <w:rFonts w:cs="Times New Roman"/>
          <w:sz w:val="21"/>
          <w:szCs w:val="21"/>
        </w:rPr>
      </w:pPr>
    </w:p>
    <w:p w:rsidR="00F37CA6" w:rsidRPr="00785454" w:rsidRDefault="00F37CA6" w:rsidP="00F37CA6">
      <w:pPr>
        <w:spacing w:before="0" w:after="0"/>
        <w:jc w:val="center"/>
        <w:rPr>
          <w:rFonts w:cs="Times New Roman"/>
          <w:sz w:val="21"/>
          <w:szCs w:val="21"/>
        </w:rPr>
      </w:pPr>
    </w:p>
    <w:p w:rsidR="00F37CA6" w:rsidRPr="00785454" w:rsidRDefault="00F37CA6" w:rsidP="00F37CA6">
      <w:pPr>
        <w:spacing w:before="0" w:after="0"/>
        <w:jc w:val="center"/>
        <w:rPr>
          <w:rFonts w:cs="Times New Roman"/>
          <w:sz w:val="21"/>
          <w:szCs w:val="21"/>
        </w:rPr>
      </w:pPr>
    </w:p>
    <w:p w:rsidR="00F37CA6" w:rsidRDefault="00F37CA6" w:rsidP="00F37CA6">
      <w:pPr>
        <w:jc w:val="center"/>
        <w:rPr>
          <w:rFonts w:cs="Times New Roman"/>
          <w:sz w:val="21"/>
          <w:szCs w:val="21"/>
          <w:lang w:eastAsia="zh-CN"/>
        </w:rPr>
      </w:pPr>
    </w:p>
    <w:p w:rsidR="00BA651F" w:rsidRDefault="00BA651F" w:rsidP="00F37CA6">
      <w:pPr>
        <w:jc w:val="center"/>
        <w:rPr>
          <w:rFonts w:cs="Times New Roman"/>
          <w:sz w:val="21"/>
          <w:szCs w:val="21"/>
          <w:lang w:eastAsia="zh-CN"/>
        </w:rPr>
      </w:pPr>
    </w:p>
    <w:p w:rsidR="005E0A18" w:rsidRDefault="005E0A18" w:rsidP="00BA651F">
      <w:pPr>
        <w:jc w:val="center"/>
        <w:rPr>
          <w:rFonts w:cs="Times New Roman"/>
          <w:b/>
          <w:szCs w:val="24"/>
        </w:rPr>
        <w:sectPr w:rsidR="005E0A18">
          <w:pgSz w:w="12240" w:h="15840"/>
          <w:pgMar w:top="1138" w:right="1181" w:bottom="1138" w:left="1282" w:header="720" w:footer="720" w:gutter="0"/>
          <w:cols w:space="720"/>
          <w:titlePg/>
          <w:docGrid w:linePitch="360"/>
        </w:sectPr>
      </w:pPr>
    </w:p>
    <w:p w:rsidR="00BA651F" w:rsidRPr="00601DF6" w:rsidRDefault="00BA651F" w:rsidP="00BA651F">
      <w:pPr>
        <w:jc w:val="center"/>
        <w:rPr>
          <w:rFonts w:cs="Times New Roman"/>
          <w:b/>
          <w:i/>
          <w:szCs w:val="24"/>
        </w:rPr>
      </w:pPr>
      <w:r>
        <w:rPr>
          <w:rFonts w:cs="Times New Roman"/>
          <w:b/>
          <w:szCs w:val="24"/>
        </w:rPr>
        <w:lastRenderedPageBreak/>
        <w:t>Table</w:t>
      </w:r>
      <w:r>
        <w:rPr>
          <w:rFonts w:cs="Times New Roman" w:hint="eastAsia"/>
          <w:b/>
          <w:szCs w:val="24"/>
        </w:rPr>
        <w:t xml:space="preserve"> </w:t>
      </w:r>
      <w:r w:rsidR="000F4390">
        <w:rPr>
          <w:rFonts w:cs="Times New Roman" w:hint="eastAsia"/>
          <w:b/>
          <w:szCs w:val="24"/>
          <w:lang w:eastAsia="zh-CN"/>
        </w:rPr>
        <w:t>S</w:t>
      </w:r>
      <w:r>
        <w:rPr>
          <w:rFonts w:cs="Times New Roman" w:hint="eastAsia"/>
          <w:b/>
          <w:szCs w:val="24"/>
        </w:rPr>
        <w:t>6</w:t>
      </w:r>
      <w:r>
        <w:rPr>
          <w:rFonts w:cs="Times New Roman"/>
          <w:b/>
          <w:szCs w:val="24"/>
        </w:rPr>
        <w:t>.</w:t>
      </w:r>
      <w:r w:rsidRPr="00601DF6">
        <w:rPr>
          <w:rFonts w:cs="Times New Roman"/>
          <w:b/>
          <w:szCs w:val="24"/>
        </w:rPr>
        <w:t xml:space="preserve"> </w:t>
      </w:r>
      <w:r w:rsidR="00601DF6" w:rsidRPr="00601DF6">
        <w:rPr>
          <w:rFonts w:cs="Times New Roman" w:hint="eastAsia"/>
          <w:b/>
          <w:szCs w:val="24"/>
        </w:rPr>
        <w:t>C</w:t>
      </w:r>
      <w:r w:rsidR="00601DF6" w:rsidRPr="00601DF6">
        <w:rPr>
          <w:rFonts w:cs="Times New Roman"/>
          <w:b/>
          <w:szCs w:val="24"/>
        </w:rPr>
        <w:t xml:space="preserve">omparison </w:t>
      </w:r>
      <w:r w:rsidR="00601DF6" w:rsidRPr="00601DF6">
        <w:rPr>
          <w:rFonts w:cs="Times New Roman" w:hint="eastAsia"/>
          <w:b/>
          <w:szCs w:val="24"/>
        </w:rPr>
        <w:t>i</w:t>
      </w:r>
      <w:r w:rsidR="00601DF6" w:rsidRPr="00601DF6">
        <w:rPr>
          <w:rFonts w:cs="Times New Roman"/>
          <w:b/>
          <w:szCs w:val="24"/>
        </w:rPr>
        <w:t xml:space="preserve">nformation of chloroplast and mitochondrial genome in </w:t>
      </w:r>
      <w:r w:rsidRPr="00601DF6">
        <w:rPr>
          <w:rFonts w:cs="Times New Roman"/>
          <w:b/>
          <w:i/>
          <w:szCs w:val="24"/>
        </w:rPr>
        <w:t xml:space="preserve">P. </w:t>
      </w:r>
      <w:proofErr w:type="spellStart"/>
      <w:r w:rsidRPr="00601DF6">
        <w:rPr>
          <w:rFonts w:cs="Times New Roman"/>
          <w:b/>
          <w:i/>
          <w:szCs w:val="24"/>
        </w:rPr>
        <w:t>granatum</w:t>
      </w:r>
      <w:proofErr w:type="spellEnd"/>
      <w:r w:rsidRPr="00601DF6">
        <w:rPr>
          <w:rFonts w:cs="Times New Roman"/>
          <w:b/>
          <w:i/>
          <w:szCs w:val="24"/>
        </w:rPr>
        <w:t xml:space="preserve"> </w:t>
      </w:r>
    </w:p>
    <w:tbl>
      <w:tblPr>
        <w:tblStyle w:val="afa"/>
        <w:tblpPr w:leftFromText="180" w:rightFromText="180" w:vertAnchor="text" w:horzAnchor="margin" w:tblpY="79"/>
        <w:tblW w:w="1428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01"/>
        <w:gridCol w:w="765"/>
        <w:gridCol w:w="1077"/>
        <w:gridCol w:w="709"/>
        <w:gridCol w:w="1134"/>
        <w:gridCol w:w="992"/>
        <w:gridCol w:w="993"/>
        <w:gridCol w:w="992"/>
        <w:gridCol w:w="992"/>
        <w:gridCol w:w="992"/>
        <w:gridCol w:w="993"/>
        <w:gridCol w:w="850"/>
        <w:gridCol w:w="2693"/>
      </w:tblGrid>
      <w:tr w:rsidR="0006718E" w:rsidRPr="00785454" w:rsidTr="000671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query-</w:t>
            </w:r>
            <w:proofErr w:type="spellStart"/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</w:t>
            </w:r>
            <w:proofErr w:type="spellEnd"/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subject-</w:t>
            </w:r>
            <w:proofErr w:type="spellStart"/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mt</w:t>
            </w:r>
            <w:proofErr w:type="spellEnd"/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percentage of identical matches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length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number of mismatches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number of gap openings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start of alignment in query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end of alignment in query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start of alignment in subject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end of alignment in subject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D55877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5877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expect value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7B17A2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7B17A2">
              <w:rPr>
                <w:rFonts w:ascii="Times New Roman" w:eastAsia="宋体" w:hAnsi="Times New Roman" w:cs="Times New Roman" w:hint="eastAsia"/>
                <w:b w:val="0"/>
                <w:color w:val="000000"/>
                <w:sz w:val="18"/>
                <w:szCs w:val="18"/>
                <w:lang w:eastAsia="zh-CN"/>
              </w:rPr>
              <w:t>bitscore</w:t>
            </w:r>
            <w:proofErr w:type="spellEnd"/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7B17A2" w:rsidRDefault="003B0ABE" w:rsidP="007B17A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7B17A2">
              <w:rPr>
                <w:rFonts w:ascii="Times New Roman" w:eastAsia="宋体" w:hAnsi="Times New Roman" w:cs="Times New Roman" w:hint="eastAsia"/>
                <w:b w:val="0"/>
                <w:color w:val="000000"/>
                <w:sz w:val="18"/>
                <w:szCs w:val="18"/>
                <w:lang w:eastAsia="zh-CN"/>
              </w:rPr>
              <w:t>gene</w:t>
            </w:r>
          </w:p>
        </w:tc>
      </w:tr>
      <w:tr w:rsidR="0006718E" w:rsidRPr="00785454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chr7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3726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139435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143160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3726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6881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trnA</w:t>
            </w:r>
            <w:proofErr w:type="spellEnd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-UGC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(partical:63.01%);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trnI</w:t>
            </w:r>
            <w:proofErr w:type="spellEnd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-GAU;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rrn16;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trnV</w:t>
            </w:r>
            <w:proofErr w:type="spellEnd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-GAC</w:t>
            </w:r>
          </w:p>
        </w:tc>
      </w:tr>
      <w:tr w:rsidR="0006718E" w:rsidRPr="00785454" w:rsidTr="00067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chr7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3726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104500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108225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3726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6881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proofErr w:type="gramStart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trnV</w:t>
            </w:r>
            <w:proofErr w:type="spellEnd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-GAC</w:t>
            </w:r>
            <w:proofErr w:type="gramEnd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;</w:t>
            </w:r>
            <w:r w:rsidRPr="005E088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rrn16;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trnI</w:t>
            </w:r>
            <w:proofErr w:type="spellEnd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-GAU;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trnA</w:t>
            </w:r>
            <w:proofErr w:type="spellEnd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-UGC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(partical:63.01%)</w:t>
            </w:r>
          </w:p>
        </w:tc>
      </w:tr>
      <w:tr w:rsidR="0006718E" w:rsidRPr="00785454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chr5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2586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108226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110811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24105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21520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4776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proofErr w:type="gramStart"/>
            <w:r w:rsidRPr="005E088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trnA</w:t>
            </w:r>
            <w:proofErr w:type="spellEnd"/>
            <w:r w:rsidRPr="005E088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UGC</w:t>
            </w:r>
            <w:proofErr w:type="gramEnd"/>
            <w:r w:rsidRPr="005E088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(</w:t>
            </w: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partical:36.99%);</w:t>
            </w:r>
            <w:r w:rsidRPr="005E088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rrn23(partical:75.09%)</w:t>
            </w:r>
          </w:p>
        </w:tc>
      </w:tr>
      <w:tr w:rsidR="0006718E" w:rsidRPr="00785454" w:rsidTr="00067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chr5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2586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136849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139434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21520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C7394F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24105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4776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rrn2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3(partical</w:t>
            </w:r>
            <w:proofErr w:type="gramStart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:75.09</w:t>
            </w:r>
            <w:proofErr w:type="gramEnd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%);</w:t>
            </w:r>
            <w:r w:rsidRPr="005E0889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trnA</w:t>
            </w:r>
            <w:proofErr w:type="spellEnd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-UGC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(partical:36.99%)</w:t>
            </w:r>
          </w:p>
        </w:tc>
      </w:tr>
      <w:tr w:rsidR="0006718E" w:rsidRPr="005E0889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chr5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44067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44094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15025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14998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7.60E-06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52.8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proofErr w:type="gramStart"/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psaA</w:t>
            </w:r>
            <w:proofErr w:type="spellEnd"/>
            <w:proofErr w:type="gramEnd"/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(partical:1.24%)</w:t>
            </w:r>
          </w:p>
        </w:tc>
      </w:tr>
      <w:tr w:rsidR="0006718E" w:rsidRPr="005E0889" w:rsidTr="00067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1165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143161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144325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93198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92034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2152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06718E" w:rsidRPr="005E0889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1165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103335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104499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92034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93198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C7394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2152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C7394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06718E" w:rsidRPr="005E0889" w:rsidTr="00067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92.039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37593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38303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42614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41903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998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psbC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(partical:26.44%);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trnS</w:t>
            </w:r>
            <w:proofErr w:type="spell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-UGA</w:t>
            </w:r>
          </w:p>
        </w:tc>
      </w:tr>
      <w:tr w:rsidR="0006718E" w:rsidRPr="005E0889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95.332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111828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112372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87404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86852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870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rrn5;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trnR</w:t>
            </w:r>
            <w:proofErr w:type="spell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  <w:proofErr w:type="gram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ACG(</w:t>
            </w:r>
            <w:proofErr w:type="gram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partical:79.73%)</w:t>
            </w:r>
          </w:p>
        </w:tc>
      </w:tr>
      <w:tr w:rsidR="0006718E" w:rsidRPr="005E0889" w:rsidTr="00067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95.332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135288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135832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86852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87404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870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trnR</w:t>
            </w:r>
            <w:proofErr w:type="spell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-ACG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(partical:79.73%);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rrn5</w:t>
            </w:r>
          </w:p>
        </w:tc>
      </w:tr>
      <w:tr w:rsidR="0006718E" w:rsidRPr="005E0889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96.471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84703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84786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5.67E-32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trnH</w:t>
            </w:r>
            <w:proofErr w:type="spell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-GUG</w:t>
            </w:r>
          </w:p>
        </w:tc>
      </w:tr>
      <w:tr w:rsidR="0006718E" w:rsidRPr="005E0889" w:rsidTr="00067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92.405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56030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56108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81377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81300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1.24E-23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trnM</w:t>
            </w:r>
            <w:proofErr w:type="spell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-CAU</w:t>
            </w:r>
          </w:p>
        </w:tc>
      </w:tr>
      <w:tr w:rsidR="0006718E" w:rsidRPr="005E0889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chr4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74.157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890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141780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142643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21693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20835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2.44E-85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rrn16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</w:t>
            </w:r>
            <w:proofErr w:type="gram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:57.95</w:t>
            </w:r>
            <w:proofErr w:type="gram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%)</w:t>
            </w:r>
          </w:p>
        </w:tc>
      </w:tr>
      <w:tr w:rsidR="0006718E" w:rsidRPr="005E0889" w:rsidTr="00067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chr4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74.157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890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173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105017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105880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20835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21693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2.44E-85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rrn16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</w:t>
            </w:r>
            <w:proofErr w:type="gram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:57.95</w:t>
            </w:r>
            <w:proofErr w:type="gram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%)</w:t>
            </w:r>
          </w:p>
        </w:tc>
      </w:tr>
      <w:tr w:rsidR="0006718E" w:rsidRPr="005E0889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93.711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70783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70941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47368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47525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1.95E-61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trnW</w:t>
            </w:r>
            <w:proofErr w:type="spell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-CCA</w:t>
            </w:r>
          </w:p>
        </w:tc>
      </w:tr>
      <w:tr w:rsidR="0006718E" w:rsidRPr="005E0889" w:rsidTr="00067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82.456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285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32154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32422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72980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73259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3.27E-59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230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trnD</w:t>
            </w:r>
            <w:proofErr w:type="spell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-GUC</w:t>
            </w:r>
          </w:p>
        </w:tc>
      </w:tr>
      <w:tr w:rsidR="0006718E" w:rsidRPr="005E0889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91.558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71018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71171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47579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47732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3.29E-54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trnP</w:t>
            </w:r>
            <w:proofErr w:type="spell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-UGG</w:t>
            </w:r>
          </w:p>
        </w:tc>
      </w:tr>
      <w:tr w:rsidR="0006718E" w:rsidRPr="005E0889" w:rsidTr="00067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chr3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83.902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131048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131252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48980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48776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3.32E-49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ycf1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</w:t>
            </w:r>
            <w:proofErr w:type="gram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:3.64</w:t>
            </w:r>
            <w:proofErr w:type="gram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%)</w:t>
            </w:r>
          </w:p>
        </w:tc>
      </w:tr>
      <w:tr w:rsidR="0006718E" w:rsidRPr="005E0889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chr3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97.619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113010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113093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13844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13761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1.22E-33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trnN</w:t>
            </w:r>
            <w:proofErr w:type="spell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-GUU</w:t>
            </w:r>
          </w:p>
        </w:tc>
      </w:tr>
      <w:tr w:rsidR="0006718E" w:rsidRPr="005E0889" w:rsidTr="00067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chr3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97.619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134567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134650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13761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13844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1.22E-33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trnN</w:t>
            </w:r>
            <w:proofErr w:type="spell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-GUU</w:t>
            </w:r>
          </w:p>
        </w:tc>
      </w:tr>
      <w:tr w:rsidR="0006718E" w:rsidRPr="005E0889" w:rsidTr="00067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chr6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93.827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114211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114290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3393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3313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2.05E-26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ycf1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</w:t>
            </w:r>
            <w:proofErr w:type="gramStart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:7.37</w:t>
            </w:r>
            <w:proofErr w:type="gramEnd"/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%)</w:t>
            </w:r>
          </w:p>
        </w:tc>
      </w:tr>
      <w:tr w:rsidR="0006718E" w:rsidRPr="005E0889" w:rsidTr="00933EB0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Chloroplast</w:t>
            </w:r>
          </w:p>
        </w:tc>
        <w:tc>
          <w:tcPr>
            <w:tcW w:w="765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chr6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93.827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133370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133449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3B0ABE" w:rsidRPr="005E1C7F" w:rsidRDefault="003B0ABE" w:rsidP="005E0889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E1C7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3393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3B0ABE" w:rsidRPr="003F1005" w:rsidRDefault="003B0ABE" w:rsidP="003F1005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F100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2.05E-26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3B0ABE" w:rsidRPr="003F1005" w:rsidRDefault="003B0ABE" w:rsidP="003F1005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F100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3B0ABE" w:rsidRPr="003F1005" w:rsidRDefault="003B0ABE" w:rsidP="003F1005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3F100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ycf1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3F100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(partical</w:t>
            </w:r>
            <w:proofErr w:type="gramStart"/>
            <w:r w:rsidRPr="003F100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:1.42</w:t>
            </w:r>
            <w:proofErr w:type="gramEnd"/>
            <w:r w:rsidRPr="003F1005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%)</w:t>
            </w:r>
          </w:p>
        </w:tc>
      </w:tr>
    </w:tbl>
    <w:p w:rsidR="00BA651F" w:rsidRPr="005E0889" w:rsidRDefault="00BA651F" w:rsidP="005E0889">
      <w:pPr>
        <w:jc w:val="center"/>
        <w:rPr>
          <w:rFonts w:cs="Times New Roman"/>
          <w:sz w:val="18"/>
          <w:szCs w:val="18"/>
          <w:lang w:eastAsia="zh-CN"/>
        </w:rPr>
      </w:pPr>
    </w:p>
    <w:p w:rsidR="007D5371" w:rsidRDefault="007D5371" w:rsidP="003F2756">
      <w:pPr>
        <w:rPr>
          <w:rFonts w:cs="Times New Roman"/>
          <w:b/>
          <w:szCs w:val="24"/>
          <w:lang w:eastAsia="zh-CN"/>
        </w:rPr>
        <w:sectPr w:rsidR="007D5371" w:rsidSect="008B06D6">
          <w:pgSz w:w="15840" w:h="12240" w:orient="landscape"/>
          <w:pgMar w:top="1281" w:right="1140" w:bottom="1179" w:left="1140" w:header="720" w:footer="720" w:gutter="0"/>
          <w:cols w:space="720"/>
          <w:titlePg/>
          <w:docGrid w:linePitch="360"/>
        </w:sectPr>
      </w:pPr>
    </w:p>
    <w:tbl>
      <w:tblPr>
        <w:tblStyle w:val="afa"/>
        <w:tblpPr w:leftFromText="180" w:rightFromText="180" w:vertAnchor="text" w:horzAnchor="margin" w:tblpXSpec="center" w:tblpY="682"/>
        <w:tblW w:w="11590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42"/>
        <w:gridCol w:w="624"/>
        <w:gridCol w:w="1077"/>
        <w:gridCol w:w="709"/>
        <w:gridCol w:w="1134"/>
        <w:gridCol w:w="992"/>
        <w:gridCol w:w="993"/>
        <w:gridCol w:w="992"/>
        <w:gridCol w:w="992"/>
        <w:gridCol w:w="992"/>
        <w:gridCol w:w="993"/>
        <w:gridCol w:w="850"/>
      </w:tblGrid>
      <w:tr w:rsidR="00E5338B" w:rsidRPr="00785454" w:rsidTr="00D51D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lastRenderedPageBreak/>
              <w:t>query-</w:t>
            </w:r>
            <w:proofErr w:type="spellStart"/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chl</w:t>
            </w:r>
            <w:proofErr w:type="spellEnd"/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-pep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subject-</w:t>
            </w:r>
            <w:proofErr w:type="spellStart"/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mt</w:t>
            </w:r>
            <w:proofErr w:type="spellEnd"/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percentage of identical matches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length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number of mismatches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number of gap openings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start of alignment in query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end of alignment in query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start of alignment in subject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end of alignment in subject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expect value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proofErr w:type="spellStart"/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bitscore</w:t>
            </w:r>
            <w:proofErr w:type="spellEnd"/>
          </w:p>
        </w:tc>
      </w:tr>
      <w:tr w:rsidR="00E5338B" w:rsidRPr="00785454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atpA_len507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61.783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101189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99777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3.14E-180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556</w:t>
            </w:r>
          </w:p>
        </w:tc>
      </w:tr>
      <w:tr w:rsidR="00E5338B" w:rsidRPr="00785454" w:rsidTr="00D56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atpB_len498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99897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2.24E-20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89.4</w:t>
            </w:r>
          </w:p>
        </w:tc>
      </w:tr>
      <w:tr w:rsidR="00E5338B" w:rsidRPr="00785454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ndhA_len363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62.857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25059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25163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3.44E-08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49.3</w:t>
            </w:r>
          </w:p>
        </w:tc>
      </w:tr>
      <w:tr w:rsidR="00E5338B" w:rsidRPr="00785454" w:rsidTr="00D56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ndhA_len363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43.689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43498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43806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7.75E-21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88.6</w:t>
            </w:r>
          </w:p>
        </w:tc>
      </w:tr>
      <w:tr w:rsidR="00E5338B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ndhB_len510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31.481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106191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105868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5.75E-11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59.3</w:t>
            </w:r>
          </w:p>
        </w:tc>
      </w:tr>
      <w:tr w:rsidR="00E5338B" w:rsidRPr="005E0889" w:rsidTr="00D56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ndhB_len510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34.956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17160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17822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1.61E-11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60.8</w:t>
            </w:r>
          </w:p>
        </w:tc>
      </w:tr>
      <w:tr w:rsidR="00E5338B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ndhB_len510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chr4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31.481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36877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36554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5.71E-11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59.3</w:t>
            </w:r>
          </w:p>
        </w:tc>
      </w:tr>
      <w:tr w:rsidR="00E5338B" w:rsidRPr="005E0889" w:rsidTr="00D56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ndhC_len120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39.474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55602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55384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9.10E-14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60.5</w:t>
            </w:r>
          </w:p>
        </w:tc>
      </w:tr>
      <w:tr w:rsidR="00E5338B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ndhD_len500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26.667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116819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116301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2.59E-06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43.9</w:t>
            </w:r>
          </w:p>
        </w:tc>
      </w:tr>
      <w:tr w:rsidR="00E5338B" w:rsidRPr="005E0889" w:rsidTr="00D56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ndhD_len500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29.06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82456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82785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1.69E-09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54.3</w:t>
            </w:r>
          </w:p>
        </w:tc>
      </w:tr>
      <w:tr w:rsidR="00E5338B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ndhD_len500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33.962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77891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78358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3.89E-20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88.6</w:t>
            </w:r>
          </w:p>
        </w:tc>
      </w:tr>
      <w:tr w:rsidR="00E5338B" w:rsidRPr="005E0889" w:rsidTr="00D56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ndhD_len500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chr4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26.667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47505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46987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2.58E-06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43.9</w:t>
            </w:r>
          </w:p>
        </w:tc>
      </w:tr>
      <w:tr w:rsidR="00E5338B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ndhF_len749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46.742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117218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116187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1.11E-71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</w:tr>
      <w:tr w:rsidR="00E5338B" w:rsidRPr="005E0889" w:rsidTr="00D56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ndhF_len749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31.818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17193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17687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1.91E-12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65.1</w:t>
            </w:r>
          </w:p>
        </w:tc>
      </w:tr>
      <w:tr w:rsidR="00E5338B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ndhF_len749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chr4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46.742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47904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46873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1.09E-71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</w:tr>
      <w:tr w:rsidR="00E5338B" w:rsidRPr="005E0889" w:rsidTr="00D56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ndhH_len393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38.312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53455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53916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1.23E-26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</w:tr>
      <w:tr w:rsidR="00E5338B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ndhH_len393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41.176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20443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20589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5.88E-06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42.4</w:t>
            </w:r>
          </w:p>
        </w:tc>
      </w:tr>
      <w:tr w:rsidR="00E5338B" w:rsidRPr="005E0889" w:rsidTr="00D56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ndhH_len393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42.222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51048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51182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4.51E-06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42.7</w:t>
            </w:r>
          </w:p>
        </w:tc>
      </w:tr>
      <w:tr w:rsidR="00E5338B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</w:rPr>
              <w:t>ndhH_len393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chr3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56965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57189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8.12E-18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E5338B" w:rsidRPr="003F2756" w:rsidRDefault="00E5338B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F275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79.7</w:t>
            </w:r>
          </w:p>
        </w:tc>
      </w:tr>
      <w:tr w:rsidR="00D56E93" w:rsidRPr="005E0889" w:rsidTr="00D56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ndhJ_len158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41.667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48655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48476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8.17E-08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44.7</w:t>
            </w:r>
          </w:p>
        </w:tc>
      </w:tr>
      <w:tr w:rsidR="00D56E93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petB_len215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34.921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1972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1409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2.38E-36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129</w:t>
            </w:r>
          </w:p>
        </w:tc>
      </w:tr>
      <w:tr w:rsidR="00D56E93" w:rsidRPr="005E0889" w:rsidTr="00D56E93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petD_len160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32.692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1369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1061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8.15E-12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56.6</w:t>
            </w:r>
          </w:p>
        </w:tc>
      </w:tr>
      <w:tr w:rsidR="00D56E93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psbC_len473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90.909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42634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42248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1.25E-52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186</w:t>
            </w:r>
          </w:p>
        </w:tc>
      </w:tr>
      <w:tr w:rsidR="00D56E93" w:rsidRPr="005E0889" w:rsidTr="00D56E93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rpl16_len135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43.564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34953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34651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3.27E-23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88.2</w:t>
            </w:r>
          </w:p>
        </w:tc>
      </w:tr>
      <w:tr w:rsidR="00D56E93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rpl2_len274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chr4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44.776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9435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9037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8.32E-24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95.1</w:t>
            </w:r>
          </w:p>
        </w:tc>
      </w:tr>
      <w:tr w:rsidR="00D56E93" w:rsidRPr="005E0889" w:rsidTr="00D56E93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rpl2_len274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chr4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48.333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11964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11788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7.05E-12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59.7</w:t>
            </w:r>
          </w:p>
        </w:tc>
      </w:tr>
      <w:tr w:rsidR="00D56E93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rps12_len123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62.602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123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123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55224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54856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3.40E-49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161</w:t>
            </w:r>
          </w:p>
        </w:tc>
      </w:tr>
      <w:tr w:rsidR="00D56E93" w:rsidRPr="005E0889" w:rsidTr="00D56E93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rps14_len100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3212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2973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5.47E-10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48.9</w:t>
            </w:r>
          </w:p>
        </w:tc>
      </w:tr>
      <w:tr w:rsidR="00D56E93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rps19_len92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38.667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75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38631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38416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1.48E-11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53.1</w:t>
            </w:r>
          </w:p>
        </w:tc>
      </w:tr>
      <w:tr w:rsidR="00D56E93" w:rsidRPr="005E0889" w:rsidTr="00D56E93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rps3_len218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44.898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165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98865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98719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4.30E-08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</w:t>
            </w:r>
          </w:p>
        </w:tc>
      </w:tr>
      <w:tr w:rsidR="00D56E93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rps3_len218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chr2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34.906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106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35344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35027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1.46E-12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60.5</w:t>
            </w:r>
          </w:p>
        </w:tc>
      </w:tr>
      <w:tr w:rsidR="00D56E93" w:rsidRPr="005E0889" w:rsidTr="00D56E93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rps4_len201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chr4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37.607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117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13549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13884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3.84E-11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55.8</w:t>
            </w:r>
          </w:p>
        </w:tc>
      </w:tr>
      <w:tr w:rsidR="00D56E93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rps7_len155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chr5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31.206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141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155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8894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8484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6.58E-18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73.9</w:t>
            </w:r>
          </w:p>
        </w:tc>
      </w:tr>
      <w:tr w:rsidR="00D56E93" w:rsidRPr="005E0889" w:rsidTr="00D56E93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ycf1_len1876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chr3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71.014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69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1002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1070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48775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48981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1.86E-21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96.3</w:t>
            </w:r>
          </w:p>
        </w:tc>
      </w:tr>
      <w:tr w:rsidR="00D56E93" w:rsidRPr="005E0889" w:rsidTr="00D56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b w:val="0"/>
                <w:color w:val="000000"/>
                <w:sz w:val="18"/>
                <w:szCs w:val="18"/>
                <w:lang w:eastAsia="zh-CN"/>
              </w:rPr>
              <w:t>ycf2_len2306</w:t>
            </w:r>
          </w:p>
        </w:tc>
        <w:tc>
          <w:tcPr>
            <w:tcW w:w="62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chr1</w:t>
            </w:r>
          </w:p>
        </w:tc>
        <w:tc>
          <w:tcPr>
            <w:tcW w:w="1077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42.857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77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33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965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1041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48143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48340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1.26E-06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D56E93" w:rsidRPr="00D56E93" w:rsidRDefault="00D56E93" w:rsidP="003F2756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D56E93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47.8</w:t>
            </w:r>
          </w:p>
        </w:tc>
      </w:tr>
    </w:tbl>
    <w:p w:rsidR="005D48A4" w:rsidRPr="00601DF6" w:rsidRDefault="005D48A4" w:rsidP="005D48A4">
      <w:pPr>
        <w:jc w:val="center"/>
        <w:rPr>
          <w:rFonts w:cs="Times New Roman"/>
          <w:b/>
          <w:i/>
          <w:szCs w:val="24"/>
        </w:rPr>
      </w:pPr>
      <w:r>
        <w:rPr>
          <w:rFonts w:cs="Times New Roman"/>
          <w:b/>
          <w:szCs w:val="24"/>
        </w:rPr>
        <w:t>Table</w:t>
      </w:r>
      <w:r w:rsidR="00FA26FE">
        <w:rPr>
          <w:rFonts w:cs="Times New Roman" w:hint="eastAsia"/>
          <w:b/>
          <w:szCs w:val="24"/>
          <w:lang w:eastAsia="zh-CN"/>
        </w:rPr>
        <w:t xml:space="preserve"> S</w:t>
      </w:r>
      <w:r w:rsidR="007D5371">
        <w:rPr>
          <w:rFonts w:cs="Times New Roman" w:hint="eastAsia"/>
          <w:b/>
          <w:szCs w:val="24"/>
          <w:lang w:eastAsia="zh-CN"/>
        </w:rPr>
        <w:t>7</w:t>
      </w:r>
      <w:r>
        <w:rPr>
          <w:rFonts w:cs="Times New Roman"/>
          <w:b/>
          <w:szCs w:val="24"/>
        </w:rPr>
        <w:t>.</w:t>
      </w:r>
      <w:r w:rsidRPr="00601DF6">
        <w:rPr>
          <w:rFonts w:cs="Times New Roman"/>
          <w:b/>
          <w:szCs w:val="24"/>
        </w:rPr>
        <w:t xml:space="preserve"> </w:t>
      </w:r>
      <w:r w:rsidR="00E5338B" w:rsidRPr="00E5338B">
        <w:rPr>
          <w:rFonts w:cs="Times New Roman"/>
          <w:b/>
          <w:szCs w:val="24"/>
        </w:rPr>
        <w:t>Gene sequence of chloropl</w:t>
      </w:r>
      <w:r w:rsidR="00E5338B">
        <w:rPr>
          <w:rFonts w:cs="Times New Roman"/>
          <w:b/>
          <w:szCs w:val="24"/>
        </w:rPr>
        <w:t>ast transfer to mitochondria</w:t>
      </w:r>
      <w:r w:rsidRPr="00601DF6">
        <w:rPr>
          <w:rFonts w:cs="Times New Roman"/>
          <w:b/>
          <w:szCs w:val="24"/>
        </w:rPr>
        <w:t xml:space="preserve"> in </w:t>
      </w:r>
      <w:r w:rsidRPr="00601DF6">
        <w:rPr>
          <w:rFonts w:cs="Times New Roman"/>
          <w:b/>
          <w:i/>
          <w:szCs w:val="24"/>
        </w:rPr>
        <w:t xml:space="preserve">P. </w:t>
      </w:r>
      <w:proofErr w:type="spellStart"/>
      <w:r w:rsidRPr="00601DF6">
        <w:rPr>
          <w:rFonts w:cs="Times New Roman"/>
          <w:b/>
          <w:i/>
          <w:szCs w:val="24"/>
        </w:rPr>
        <w:t>granatum</w:t>
      </w:r>
      <w:proofErr w:type="spellEnd"/>
      <w:r w:rsidRPr="00601DF6">
        <w:rPr>
          <w:rFonts w:cs="Times New Roman"/>
          <w:b/>
          <w:i/>
          <w:szCs w:val="24"/>
        </w:rPr>
        <w:t xml:space="preserve"> </w:t>
      </w:r>
    </w:p>
    <w:p w:rsidR="005D48A4" w:rsidRPr="005E0889" w:rsidRDefault="005D48A4" w:rsidP="005D48A4">
      <w:pPr>
        <w:jc w:val="center"/>
        <w:rPr>
          <w:rFonts w:cs="Times New Roman"/>
          <w:sz w:val="18"/>
          <w:szCs w:val="18"/>
          <w:lang w:eastAsia="zh-CN"/>
        </w:rPr>
      </w:pPr>
    </w:p>
    <w:p w:rsidR="005D48A4" w:rsidRPr="00D56E93" w:rsidRDefault="005D48A4" w:rsidP="005D48A4">
      <w:pPr>
        <w:jc w:val="both"/>
        <w:rPr>
          <w:rFonts w:cs="Times New Roman"/>
          <w:b/>
          <w:szCs w:val="24"/>
          <w:lang w:eastAsia="zh-CN"/>
        </w:rPr>
      </w:pPr>
    </w:p>
    <w:p w:rsidR="005D48A4" w:rsidRDefault="005D48A4">
      <w:pPr>
        <w:jc w:val="both"/>
        <w:rPr>
          <w:rFonts w:cs="Times New Roman"/>
          <w:b/>
          <w:szCs w:val="24"/>
          <w:lang w:eastAsia="zh-CN"/>
        </w:rPr>
      </w:pPr>
    </w:p>
    <w:p w:rsidR="005D48A4" w:rsidRDefault="005D48A4">
      <w:pPr>
        <w:jc w:val="both"/>
        <w:rPr>
          <w:rFonts w:cs="Times New Roman"/>
          <w:b/>
          <w:szCs w:val="24"/>
          <w:lang w:eastAsia="zh-CN"/>
        </w:rPr>
      </w:pPr>
    </w:p>
    <w:p w:rsidR="005D48A4" w:rsidRPr="00147025" w:rsidRDefault="005D48A4">
      <w:pPr>
        <w:jc w:val="both"/>
        <w:rPr>
          <w:rFonts w:cs="Times New Roman"/>
          <w:b/>
          <w:szCs w:val="24"/>
          <w:lang w:eastAsia="zh-CN"/>
        </w:rPr>
      </w:pPr>
    </w:p>
    <w:sectPr w:rsidR="005D48A4" w:rsidRPr="00147025" w:rsidSect="00667996">
      <w:pgSz w:w="12240" w:h="15840"/>
      <w:pgMar w:top="1140" w:right="1179" w:bottom="1140" w:left="128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361" w:rsidRDefault="00027361">
      <w:r>
        <w:separator/>
      </w:r>
    </w:p>
  </w:endnote>
  <w:endnote w:type="continuationSeparator" w:id="0">
    <w:p w:rsidR="00027361" w:rsidRDefault="00027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Linotype-Bold">
    <w:altName w:val="Segoe Print"/>
    <w:charset w:val="00"/>
    <w:family w:val="auto"/>
    <w:pitch w:val="default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RWPalladioL-It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ED4" w:rsidRDefault="00B65ED4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2E14AE4" wp14:editId="6802D163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B65ED4" w:rsidRDefault="00B65ED4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" filled="f" stroked="f" strokeweight=".5pt">
              <v:textbox style="mso-fit-shape-to-text:t">
                <w:txbxContent>
                  <w:p w:rsidR="00B65ED4" w:rsidRDefault="00B65ED4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ED4" w:rsidRDefault="00B65ED4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F27A485" wp14:editId="3EDF6F30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B65ED4" w:rsidRDefault="00B65ED4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HMe38HgIAAC4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:rsidR="00B65ED4" w:rsidRDefault="00B65ED4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361" w:rsidRDefault="00027361">
      <w:pPr>
        <w:spacing w:before="0" w:after="0"/>
      </w:pPr>
      <w:r>
        <w:separator/>
      </w:r>
    </w:p>
  </w:footnote>
  <w:footnote w:type="continuationSeparator" w:id="0">
    <w:p w:rsidR="00027361" w:rsidRDefault="0002736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ED4" w:rsidRDefault="00B65ED4"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ED4" w:rsidRDefault="00B65ED4">
    <w:pPr>
      <w:rPr>
        <w:lang w:eastAsia="zh-CN"/>
      </w:rPr>
    </w:pPr>
    <w:r>
      <w:rPr>
        <w:b/>
      </w:rP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defaultTabStop w:val="720"/>
  <w:evenAndOddHeader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MmU0NmM0OGYyZWM5ZjQzMmRkZjA5YzBkNmY3ZGEifQ=="/>
    <w:docVar w:name="KSO_WPS_MARK_KEY" w:val="7f73f2e6-aa62-4d81-9001-836938fa0592"/>
  </w:docVars>
  <w:rsids>
    <w:rsidRoot w:val="00ED20B5"/>
    <w:rsid w:val="000063F5"/>
    <w:rsid w:val="00010ABB"/>
    <w:rsid w:val="000112B6"/>
    <w:rsid w:val="0001436A"/>
    <w:rsid w:val="00014C4E"/>
    <w:rsid w:val="000174B2"/>
    <w:rsid w:val="0002696C"/>
    <w:rsid w:val="00027361"/>
    <w:rsid w:val="0003275C"/>
    <w:rsid w:val="00034304"/>
    <w:rsid w:val="00035434"/>
    <w:rsid w:val="00043E35"/>
    <w:rsid w:val="00050486"/>
    <w:rsid w:val="00052A14"/>
    <w:rsid w:val="00061364"/>
    <w:rsid w:val="0006718E"/>
    <w:rsid w:val="000710A2"/>
    <w:rsid w:val="000763A8"/>
    <w:rsid w:val="00077D53"/>
    <w:rsid w:val="00080ECB"/>
    <w:rsid w:val="00082A11"/>
    <w:rsid w:val="00095191"/>
    <w:rsid w:val="0009553F"/>
    <w:rsid w:val="000A4E7B"/>
    <w:rsid w:val="000A5370"/>
    <w:rsid w:val="000B5050"/>
    <w:rsid w:val="000C27F0"/>
    <w:rsid w:val="000D2B5F"/>
    <w:rsid w:val="000D622D"/>
    <w:rsid w:val="000D6831"/>
    <w:rsid w:val="000E3E4B"/>
    <w:rsid w:val="000F4390"/>
    <w:rsid w:val="000F4718"/>
    <w:rsid w:val="00102A88"/>
    <w:rsid w:val="00105FD9"/>
    <w:rsid w:val="001078C9"/>
    <w:rsid w:val="001119D2"/>
    <w:rsid w:val="00117666"/>
    <w:rsid w:val="00122C67"/>
    <w:rsid w:val="0012709E"/>
    <w:rsid w:val="001274A3"/>
    <w:rsid w:val="0012758E"/>
    <w:rsid w:val="00141BF2"/>
    <w:rsid w:val="00143495"/>
    <w:rsid w:val="00145438"/>
    <w:rsid w:val="00147025"/>
    <w:rsid w:val="001549D3"/>
    <w:rsid w:val="00160065"/>
    <w:rsid w:val="00163A7D"/>
    <w:rsid w:val="0017014D"/>
    <w:rsid w:val="00177D84"/>
    <w:rsid w:val="00180FCD"/>
    <w:rsid w:val="00181901"/>
    <w:rsid w:val="0019027D"/>
    <w:rsid w:val="00195EA0"/>
    <w:rsid w:val="0019779C"/>
    <w:rsid w:val="001A3616"/>
    <w:rsid w:val="001A5531"/>
    <w:rsid w:val="001B6484"/>
    <w:rsid w:val="001B677E"/>
    <w:rsid w:val="001C27F5"/>
    <w:rsid w:val="001D0F7F"/>
    <w:rsid w:val="001D3893"/>
    <w:rsid w:val="001D55C1"/>
    <w:rsid w:val="001E2B57"/>
    <w:rsid w:val="001F1256"/>
    <w:rsid w:val="00200183"/>
    <w:rsid w:val="00210866"/>
    <w:rsid w:val="00211A25"/>
    <w:rsid w:val="00223F27"/>
    <w:rsid w:val="00225D53"/>
    <w:rsid w:val="0024371C"/>
    <w:rsid w:val="002448A9"/>
    <w:rsid w:val="00244EE0"/>
    <w:rsid w:val="00245955"/>
    <w:rsid w:val="00245BDC"/>
    <w:rsid w:val="00251A55"/>
    <w:rsid w:val="002537C0"/>
    <w:rsid w:val="00253B21"/>
    <w:rsid w:val="00253C50"/>
    <w:rsid w:val="002566C8"/>
    <w:rsid w:val="00264D0F"/>
    <w:rsid w:val="00267D18"/>
    <w:rsid w:val="00274347"/>
    <w:rsid w:val="00275059"/>
    <w:rsid w:val="00276051"/>
    <w:rsid w:val="002868E2"/>
    <w:rsid w:val="002869C3"/>
    <w:rsid w:val="00293340"/>
    <w:rsid w:val="002936E4"/>
    <w:rsid w:val="002952F3"/>
    <w:rsid w:val="002B06AA"/>
    <w:rsid w:val="002B4A57"/>
    <w:rsid w:val="002C51B0"/>
    <w:rsid w:val="002C5874"/>
    <w:rsid w:val="002C68A0"/>
    <w:rsid w:val="002C74CA"/>
    <w:rsid w:val="002D57BE"/>
    <w:rsid w:val="002D6209"/>
    <w:rsid w:val="002F5C3E"/>
    <w:rsid w:val="003123F4"/>
    <w:rsid w:val="0031451C"/>
    <w:rsid w:val="0031742C"/>
    <w:rsid w:val="0032217B"/>
    <w:rsid w:val="00326D0F"/>
    <w:rsid w:val="003366EE"/>
    <w:rsid w:val="00342F59"/>
    <w:rsid w:val="003544FB"/>
    <w:rsid w:val="00357B4E"/>
    <w:rsid w:val="003603E0"/>
    <w:rsid w:val="00371EC5"/>
    <w:rsid w:val="003778B6"/>
    <w:rsid w:val="00385322"/>
    <w:rsid w:val="003938E4"/>
    <w:rsid w:val="00396732"/>
    <w:rsid w:val="003B0ABE"/>
    <w:rsid w:val="003B19AD"/>
    <w:rsid w:val="003B1C03"/>
    <w:rsid w:val="003B3301"/>
    <w:rsid w:val="003C1130"/>
    <w:rsid w:val="003D2F2D"/>
    <w:rsid w:val="003D5648"/>
    <w:rsid w:val="003F1005"/>
    <w:rsid w:val="003F1D46"/>
    <w:rsid w:val="003F2756"/>
    <w:rsid w:val="003F34DF"/>
    <w:rsid w:val="00401590"/>
    <w:rsid w:val="00415AB9"/>
    <w:rsid w:val="004241F6"/>
    <w:rsid w:val="00440A24"/>
    <w:rsid w:val="00446EBE"/>
    <w:rsid w:val="00447801"/>
    <w:rsid w:val="00452E9C"/>
    <w:rsid w:val="0045413B"/>
    <w:rsid w:val="00462093"/>
    <w:rsid w:val="00465497"/>
    <w:rsid w:val="004735C8"/>
    <w:rsid w:val="00493EB9"/>
    <w:rsid w:val="004947A6"/>
    <w:rsid w:val="00494DDA"/>
    <w:rsid w:val="004961FF"/>
    <w:rsid w:val="00496A7B"/>
    <w:rsid w:val="004B3D7B"/>
    <w:rsid w:val="004B6407"/>
    <w:rsid w:val="004B6624"/>
    <w:rsid w:val="004C2030"/>
    <w:rsid w:val="004D1F67"/>
    <w:rsid w:val="004D2480"/>
    <w:rsid w:val="004D4494"/>
    <w:rsid w:val="004D57B8"/>
    <w:rsid w:val="005029D8"/>
    <w:rsid w:val="005039C8"/>
    <w:rsid w:val="0050584C"/>
    <w:rsid w:val="0051004A"/>
    <w:rsid w:val="00517A89"/>
    <w:rsid w:val="00523330"/>
    <w:rsid w:val="005250F2"/>
    <w:rsid w:val="00526686"/>
    <w:rsid w:val="00531141"/>
    <w:rsid w:val="0055553E"/>
    <w:rsid w:val="0056647D"/>
    <w:rsid w:val="00570145"/>
    <w:rsid w:val="00573090"/>
    <w:rsid w:val="005766C4"/>
    <w:rsid w:val="00576A87"/>
    <w:rsid w:val="00581E26"/>
    <w:rsid w:val="005872AC"/>
    <w:rsid w:val="005912D9"/>
    <w:rsid w:val="00591CAB"/>
    <w:rsid w:val="00593EEA"/>
    <w:rsid w:val="00595760"/>
    <w:rsid w:val="005A4D66"/>
    <w:rsid w:val="005A511A"/>
    <w:rsid w:val="005A5EEE"/>
    <w:rsid w:val="005A69DA"/>
    <w:rsid w:val="005C430A"/>
    <w:rsid w:val="005C55CD"/>
    <w:rsid w:val="005D46EE"/>
    <w:rsid w:val="005D48A4"/>
    <w:rsid w:val="005E0889"/>
    <w:rsid w:val="005E0A18"/>
    <w:rsid w:val="005E1C7F"/>
    <w:rsid w:val="005E4552"/>
    <w:rsid w:val="005E6C19"/>
    <w:rsid w:val="005E7C03"/>
    <w:rsid w:val="005F4EB0"/>
    <w:rsid w:val="00601DF6"/>
    <w:rsid w:val="006028C0"/>
    <w:rsid w:val="00605702"/>
    <w:rsid w:val="00613408"/>
    <w:rsid w:val="00617BE4"/>
    <w:rsid w:val="0062026F"/>
    <w:rsid w:val="006375C7"/>
    <w:rsid w:val="0063766F"/>
    <w:rsid w:val="00645291"/>
    <w:rsid w:val="006527F2"/>
    <w:rsid w:val="006535BC"/>
    <w:rsid w:val="00654E8F"/>
    <w:rsid w:val="00660D05"/>
    <w:rsid w:val="00664F15"/>
    <w:rsid w:val="00667996"/>
    <w:rsid w:val="00677F38"/>
    <w:rsid w:val="006820B1"/>
    <w:rsid w:val="00682F99"/>
    <w:rsid w:val="006972D1"/>
    <w:rsid w:val="006B0187"/>
    <w:rsid w:val="006B07C9"/>
    <w:rsid w:val="006B0FA2"/>
    <w:rsid w:val="006B5466"/>
    <w:rsid w:val="006B6AA9"/>
    <w:rsid w:val="006B7D14"/>
    <w:rsid w:val="006C124F"/>
    <w:rsid w:val="006C1776"/>
    <w:rsid w:val="006C4D4D"/>
    <w:rsid w:val="006C769B"/>
    <w:rsid w:val="006D0A5C"/>
    <w:rsid w:val="006D5BE9"/>
    <w:rsid w:val="006E03E7"/>
    <w:rsid w:val="006E0833"/>
    <w:rsid w:val="006E0A49"/>
    <w:rsid w:val="006F2081"/>
    <w:rsid w:val="00701727"/>
    <w:rsid w:val="007029A6"/>
    <w:rsid w:val="0070566C"/>
    <w:rsid w:val="00714A6F"/>
    <w:rsid w:val="00714C50"/>
    <w:rsid w:val="00715DB5"/>
    <w:rsid w:val="00725A7D"/>
    <w:rsid w:val="00731D59"/>
    <w:rsid w:val="00735065"/>
    <w:rsid w:val="007501BE"/>
    <w:rsid w:val="00754E36"/>
    <w:rsid w:val="00762BC6"/>
    <w:rsid w:val="007741A8"/>
    <w:rsid w:val="00776496"/>
    <w:rsid w:val="00781CBB"/>
    <w:rsid w:val="00782330"/>
    <w:rsid w:val="0078534F"/>
    <w:rsid w:val="00785454"/>
    <w:rsid w:val="00785731"/>
    <w:rsid w:val="00790BB3"/>
    <w:rsid w:val="00791944"/>
    <w:rsid w:val="00797FB4"/>
    <w:rsid w:val="007A165F"/>
    <w:rsid w:val="007B17A2"/>
    <w:rsid w:val="007B3692"/>
    <w:rsid w:val="007C1077"/>
    <w:rsid w:val="007C206C"/>
    <w:rsid w:val="007C35FC"/>
    <w:rsid w:val="007C6ADD"/>
    <w:rsid w:val="007C7FD7"/>
    <w:rsid w:val="007D36ED"/>
    <w:rsid w:val="007D5371"/>
    <w:rsid w:val="007E0C2F"/>
    <w:rsid w:val="007F0259"/>
    <w:rsid w:val="007F04E4"/>
    <w:rsid w:val="007F07CC"/>
    <w:rsid w:val="007F58F8"/>
    <w:rsid w:val="008021DD"/>
    <w:rsid w:val="00811CFF"/>
    <w:rsid w:val="00813EE2"/>
    <w:rsid w:val="00817DD6"/>
    <w:rsid w:val="00824747"/>
    <w:rsid w:val="008349A3"/>
    <w:rsid w:val="0083759F"/>
    <w:rsid w:val="0084112B"/>
    <w:rsid w:val="00857E98"/>
    <w:rsid w:val="00885156"/>
    <w:rsid w:val="008865CA"/>
    <w:rsid w:val="008930EA"/>
    <w:rsid w:val="008B06D6"/>
    <w:rsid w:val="008B79CA"/>
    <w:rsid w:val="008C0C41"/>
    <w:rsid w:val="008C494E"/>
    <w:rsid w:val="008F6FF3"/>
    <w:rsid w:val="008F79F9"/>
    <w:rsid w:val="00902CC8"/>
    <w:rsid w:val="00903FBD"/>
    <w:rsid w:val="009151AA"/>
    <w:rsid w:val="009162FB"/>
    <w:rsid w:val="0091733C"/>
    <w:rsid w:val="00917ED8"/>
    <w:rsid w:val="0092691E"/>
    <w:rsid w:val="00933EB0"/>
    <w:rsid w:val="0093429D"/>
    <w:rsid w:val="00934705"/>
    <w:rsid w:val="0093671B"/>
    <w:rsid w:val="00943573"/>
    <w:rsid w:val="009457DA"/>
    <w:rsid w:val="00961FCF"/>
    <w:rsid w:val="00964134"/>
    <w:rsid w:val="00970F7D"/>
    <w:rsid w:val="00971C56"/>
    <w:rsid w:val="00982D7C"/>
    <w:rsid w:val="009868C9"/>
    <w:rsid w:val="00990FAA"/>
    <w:rsid w:val="0099274E"/>
    <w:rsid w:val="00994A3D"/>
    <w:rsid w:val="00995323"/>
    <w:rsid w:val="0099734A"/>
    <w:rsid w:val="009A4198"/>
    <w:rsid w:val="009A5224"/>
    <w:rsid w:val="009A7333"/>
    <w:rsid w:val="009B5436"/>
    <w:rsid w:val="009B6972"/>
    <w:rsid w:val="009C2B12"/>
    <w:rsid w:val="009C6CF3"/>
    <w:rsid w:val="009D25A1"/>
    <w:rsid w:val="009E4CAB"/>
    <w:rsid w:val="009F2F36"/>
    <w:rsid w:val="009F7488"/>
    <w:rsid w:val="00A12752"/>
    <w:rsid w:val="00A1420A"/>
    <w:rsid w:val="00A16CBA"/>
    <w:rsid w:val="00A174D9"/>
    <w:rsid w:val="00A26151"/>
    <w:rsid w:val="00A27C5B"/>
    <w:rsid w:val="00A311FE"/>
    <w:rsid w:val="00A51B01"/>
    <w:rsid w:val="00A663C0"/>
    <w:rsid w:val="00A7341E"/>
    <w:rsid w:val="00A7601E"/>
    <w:rsid w:val="00A8320F"/>
    <w:rsid w:val="00A840DF"/>
    <w:rsid w:val="00AA4D24"/>
    <w:rsid w:val="00AA531B"/>
    <w:rsid w:val="00AA7888"/>
    <w:rsid w:val="00AB6715"/>
    <w:rsid w:val="00AB6E90"/>
    <w:rsid w:val="00AB7510"/>
    <w:rsid w:val="00AC3A1A"/>
    <w:rsid w:val="00AC5C04"/>
    <w:rsid w:val="00AD49EF"/>
    <w:rsid w:val="00AD76D2"/>
    <w:rsid w:val="00AF688B"/>
    <w:rsid w:val="00B057E3"/>
    <w:rsid w:val="00B1671E"/>
    <w:rsid w:val="00B2190A"/>
    <w:rsid w:val="00B23852"/>
    <w:rsid w:val="00B25EB8"/>
    <w:rsid w:val="00B31D69"/>
    <w:rsid w:val="00B35F50"/>
    <w:rsid w:val="00B37F4D"/>
    <w:rsid w:val="00B467F1"/>
    <w:rsid w:val="00B54323"/>
    <w:rsid w:val="00B54626"/>
    <w:rsid w:val="00B6209A"/>
    <w:rsid w:val="00B6299F"/>
    <w:rsid w:val="00B634BC"/>
    <w:rsid w:val="00B6486C"/>
    <w:rsid w:val="00B65ED4"/>
    <w:rsid w:val="00B70BF1"/>
    <w:rsid w:val="00B70C22"/>
    <w:rsid w:val="00B80BDB"/>
    <w:rsid w:val="00B87772"/>
    <w:rsid w:val="00B90176"/>
    <w:rsid w:val="00B910A1"/>
    <w:rsid w:val="00B945C9"/>
    <w:rsid w:val="00BA651F"/>
    <w:rsid w:val="00BB4F80"/>
    <w:rsid w:val="00BD654C"/>
    <w:rsid w:val="00BE332B"/>
    <w:rsid w:val="00BE6796"/>
    <w:rsid w:val="00BE7714"/>
    <w:rsid w:val="00C14000"/>
    <w:rsid w:val="00C30AA7"/>
    <w:rsid w:val="00C4535B"/>
    <w:rsid w:val="00C50182"/>
    <w:rsid w:val="00C50532"/>
    <w:rsid w:val="00C5169D"/>
    <w:rsid w:val="00C52A7B"/>
    <w:rsid w:val="00C5378D"/>
    <w:rsid w:val="00C56BAF"/>
    <w:rsid w:val="00C679AA"/>
    <w:rsid w:val="00C7394F"/>
    <w:rsid w:val="00C75972"/>
    <w:rsid w:val="00C82F6A"/>
    <w:rsid w:val="00C83A45"/>
    <w:rsid w:val="00C84016"/>
    <w:rsid w:val="00CA3B1B"/>
    <w:rsid w:val="00CC159E"/>
    <w:rsid w:val="00CD066B"/>
    <w:rsid w:val="00CD1B7B"/>
    <w:rsid w:val="00CD7A3F"/>
    <w:rsid w:val="00CE4FEE"/>
    <w:rsid w:val="00CF2470"/>
    <w:rsid w:val="00CF723A"/>
    <w:rsid w:val="00D05C6A"/>
    <w:rsid w:val="00D060CF"/>
    <w:rsid w:val="00D12257"/>
    <w:rsid w:val="00D13164"/>
    <w:rsid w:val="00D20DE8"/>
    <w:rsid w:val="00D25F79"/>
    <w:rsid w:val="00D26B44"/>
    <w:rsid w:val="00D3421D"/>
    <w:rsid w:val="00D51D98"/>
    <w:rsid w:val="00D55877"/>
    <w:rsid w:val="00D55F5F"/>
    <w:rsid w:val="00D56E93"/>
    <w:rsid w:val="00D771B6"/>
    <w:rsid w:val="00D9282D"/>
    <w:rsid w:val="00D932F2"/>
    <w:rsid w:val="00D93F4F"/>
    <w:rsid w:val="00DA2E9F"/>
    <w:rsid w:val="00DB59C3"/>
    <w:rsid w:val="00DB6806"/>
    <w:rsid w:val="00DC1BF5"/>
    <w:rsid w:val="00DC259A"/>
    <w:rsid w:val="00DC2EA1"/>
    <w:rsid w:val="00DC4DC4"/>
    <w:rsid w:val="00DD56F7"/>
    <w:rsid w:val="00DD5B47"/>
    <w:rsid w:val="00DE23E8"/>
    <w:rsid w:val="00DE7D80"/>
    <w:rsid w:val="00DF5654"/>
    <w:rsid w:val="00E0117C"/>
    <w:rsid w:val="00E120F2"/>
    <w:rsid w:val="00E3030B"/>
    <w:rsid w:val="00E321AF"/>
    <w:rsid w:val="00E35868"/>
    <w:rsid w:val="00E43760"/>
    <w:rsid w:val="00E45B07"/>
    <w:rsid w:val="00E52377"/>
    <w:rsid w:val="00E5338B"/>
    <w:rsid w:val="00E537AD"/>
    <w:rsid w:val="00E57361"/>
    <w:rsid w:val="00E63C6D"/>
    <w:rsid w:val="00E64E17"/>
    <w:rsid w:val="00E67DAB"/>
    <w:rsid w:val="00E75660"/>
    <w:rsid w:val="00E80919"/>
    <w:rsid w:val="00E84C7A"/>
    <w:rsid w:val="00E85677"/>
    <w:rsid w:val="00E866C9"/>
    <w:rsid w:val="00E93E71"/>
    <w:rsid w:val="00EA1CBB"/>
    <w:rsid w:val="00EA3D3C"/>
    <w:rsid w:val="00EA47B5"/>
    <w:rsid w:val="00EA62FC"/>
    <w:rsid w:val="00EA6BF0"/>
    <w:rsid w:val="00EB3D01"/>
    <w:rsid w:val="00EB4DEF"/>
    <w:rsid w:val="00EC090A"/>
    <w:rsid w:val="00EC472C"/>
    <w:rsid w:val="00EC61BB"/>
    <w:rsid w:val="00ED20B5"/>
    <w:rsid w:val="00ED799D"/>
    <w:rsid w:val="00EE682B"/>
    <w:rsid w:val="00EF61F0"/>
    <w:rsid w:val="00F04B4C"/>
    <w:rsid w:val="00F06774"/>
    <w:rsid w:val="00F162E0"/>
    <w:rsid w:val="00F236D9"/>
    <w:rsid w:val="00F24814"/>
    <w:rsid w:val="00F31F9A"/>
    <w:rsid w:val="00F3430A"/>
    <w:rsid w:val="00F37CA6"/>
    <w:rsid w:val="00F41827"/>
    <w:rsid w:val="00F46900"/>
    <w:rsid w:val="00F504C0"/>
    <w:rsid w:val="00F578BE"/>
    <w:rsid w:val="00F61D89"/>
    <w:rsid w:val="00F77001"/>
    <w:rsid w:val="00F80DA0"/>
    <w:rsid w:val="00F82AFF"/>
    <w:rsid w:val="00F83643"/>
    <w:rsid w:val="00F85F6E"/>
    <w:rsid w:val="00F87AEE"/>
    <w:rsid w:val="00F94C96"/>
    <w:rsid w:val="00F952B0"/>
    <w:rsid w:val="00F971A7"/>
    <w:rsid w:val="00FA26FE"/>
    <w:rsid w:val="00FA2F9C"/>
    <w:rsid w:val="00FA7ACA"/>
    <w:rsid w:val="00FC1566"/>
    <w:rsid w:val="00FC5CC8"/>
    <w:rsid w:val="00FC610D"/>
    <w:rsid w:val="00FC7873"/>
    <w:rsid w:val="00FD30C2"/>
    <w:rsid w:val="00FD5E75"/>
    <w:rsid w:val="00FE556C"/>
    <w:rsid w:val="00FE7AFD"/>
    <w:rsid w:val="00FF0A4A"/>
    <w:rsid w:val="00FF4B65"/>
    <w:rsid w:val="01931DBE"/>
    <w:rsid w:val="01A87F1C"/>
    <w:rsid w:val="01C0309B"/>
    <w:rsid w:val="01C62DC8"/>
    <w:rsid w:val="01F9035B"/>
    <w:rsid w:val="067B3A34"/>
    <w:rsid w:val="08234384"/>
    <w:rsid w:val="098004C7"/>
    <w:rsid w:val="0A7D6D11"/>
    <w:rsid w:val="0C3E79DE"/>
    <w:rsid w:val="0C6F5DE9"/>
    <w:rsid w:val="0CA95BCA"/>
    <w:rsid w:val="0D080EBF"/>
    <w:rsid w:val="0F746D0F"/>
    <w:rsid w:val="0FC040B5"/>
    <w:rsid w:val="1030306E"/>
    <w:rsid w:val="119806E5"/>
    <w:rsid w:val="128819B3"/>
    <w:rsid w:val="12E1243A"/>
    <w:rsid w:val="13B2334D"/>
    <w:rsid w:val="13E56991"/>
    <w:rsid w:val="13E675EB"/>
    <w:rsid w:val="148B578A"/>
    <w:rsid w:val="153B2D0D"/>
    <w:rsid w:val="1575199B"/>
    <w:rsid w:val="178946AD"/>
    <w:rsid w:val="186B3CD5"/>
    <w:rsid w:val="194B37DF"/>
    <w:rsid w:val="195F2D42"/>
    <w:rsid w:val="19D11E91"/>
    <w:rsid w:val="1AAB4490"/>
    <w:rsid w:val="1B7A3E63"/>
    <w:rsid w:val="1B862808"/>
    <w:rsid w:val="1B903686"/>
    <w:rsid w:val="1C302C98"/>
    <w:rsid w:val="1D8E29C0"/>
    <w:rsid w:val="1E876FC3"/>
    <w:rsid w:val="1EB63404"/>
    <w:rsid w:val="1F1A1638"/>
    <w:rsid w:val="1F6A4B91"/>
    <w:rsid w:val="1F8B5D2D"/>
    <w:rsid w:val="1F9000F9"/>
    <w:rsid w:val="1FA84F71"/>
    <w:rsid w:val="224D0523"/>
    <w:rsid w:val="22A5210D"/>
    <w:rsid w:val="23492A98"/>
    <w:rsid w:val="254D3C62"/>
    <w:rsid w:val="26331A72"/>
    <w:rsid w:val="281F64BE"/>
    <w:rsid w:val="28F56BBF"/>
    <w:rsid w:val="2A187669"/>
    <w:rsid w:val="2B1B18D7"/>
    <w:rsid w:val="2B200583"/>
    <w:rsid w:val="2BA51C2E"/>
    <w:rsid w:val="2BEA293F"/>
    <w:rsid w:val="2C192EC5"/>
    <w:rsid w:val="2CBA4A07"/>
    <w:rsid w:val="2D4D587B"/>
    <w:rsid w:val="2DC07DFB"/>
    <w:rsid w:val="2DE03FF9"/>
    <w:rsid w:val="2DF90119"/>
    <w:rsid w:val="2E272D4A"/>
    <w:rsid w:val="2ECE02F6"/>
    <w:rsid w:val="2F666780"/>
    <w:rsid w:val="30880F1D"/>
    <w:rsid w:val="3097526C"/>
    <w:rsid w:val="30D047F9"/>
    <w:rsid w:val="31EF74E1"/>
    <w:rsid w:val="339B7340"/>
    <w:rsid w:val="34A16178"/>
    <w:rsid w:val="350727B3"/>
    <w:rsid w:val="35B46497"/>
    <w:rsid w:val="36126734"/>
    <w:rsid w:val="36307203"/>
    <w:rsid w:val="37092EE2"/>
    <w:rsid w:val="38480856"/>
    <w:rsid w:val="39B27192"/>
    <w:rsid w:val="3C9056B7"/>
    <w:rsid w:val="3CBF7272"/>
    <w:rsid w:val="3EA352FB"/>
    <w:rsid w:val="3F780CFF"/>
    <w:rsid w:val="3FF12096"/>
    <w:rsid w:val="406D777F"/>
    <w:rsid w:val="40DD0C00"/>
    <w:rsid w:val="41B54900"/>
    <w:rsid w:val="43104F29"/>
    <w:rsid w:val="436F39FE"/>
    <w:rsid w:val="43CB255C"/>
    <w:rsid w:val="44552BB3"/>
    <w:rsid w:val="449B0822"/>
    <w:rsid w:val="452713DE"/>
    <w:rsid w:val="454D4212"/>
    <w:rsid w:val="455E01CE"/>
    <w:rsid w:val="4572515C"/>
    <w:rsid w:val="45C51D13"/>
    <w:rsid w:val="496F7BF2"/>
    <w:rsid w:val="49820ECA"/>
    <w:rsid w:val="49D16325"/>
    <w:rsid w:val="4A340302"/>
    <w:rsid w:val="4A45195C"/>
    <w:rsid w:val="4AEA3690"/>
    <w:rsid w:val="4B6B71A0"/>
    <w:rsid w:val="4C6151AA"/>
    <w:rsid w:val="4C6360CA"/>
    <w:rsid w:val="4C8F3363"/>
    <w:rsid w:val="4D800489"/>
    <w:rsid w:val="4DD66F7C"/>
    <w:rsid w:val="4E755B14"/>
    <w:rsid w:val="4F7C6826"/>
    <w:rsid w:val="4FC54234"/>
    <w:rsid w:val="527032EE"/>
    <w:rsid w:val="52DA75E4"/>
    <w:rsid w:val="55AF1E61"/>
    <w:rsid w:val="563F3703"/>
    <w:rsid w:val="56424FA2"/>
    <w:rsid w:val="57AA2DFF"/>
    <w:rsid w:val="59853B23"/>
    <w:rsid w:val="5A4968FF"/>
    <w:rsid w:val="5B09202F"/>
    <w:rsid w:val="5B1B7091"/>
    <w:rsid w:val="5B4812AC"/>
    <w:rsid w:val="5C337866"/>
    <w:rsid w:val="5D4E247E"/>
    <w:rsid w:val="5D681792"/>
    <w:rsid w:val="5E69146B"/>
    <w:rsid w:val="5F6E0BB6"/>
    <w:rsid w:val="60081C05"/>
    <w:rsid w:val="600E0D6D"/>
    <w:rsid w:val="603A1A36"/>
    <w:rsid w:val="603B06D4"/>
    <w:rsid w:val="62404A8B"/>
    <w:rsid w:val="6363719B"/>
    <w:rsid w:val="65CF2D2C"/>
    <w:rsid w:val="65E45EF7"/>
    <w:rsid w:val="66AD6467"/>
    <w:rsid w:val="692E7D33"/>
    <w:rsid w:val="6975723F"/>
    <w:rsid w:val="69A41DA4"/>
    <w:rsid w:val="69E44896"/>
    <w:rsid w:val="6B657932"/>
    <w:rsid w:val="6CE32A95"/>
    <w:rsid w:val="7033677B"/>
    <w:rsid w:val="70EB02B8"/>
    <w:rsid w:val="733C346A"/>
    <w:rsid w:val="73A631E6"/>
    <w:rsid w:val="743B0B83"/>
    <w:rsid w:val="74B65081"/>
    <w:rsid w:val="762349FC"/>
    <w:rsid w:val="76C705D8"/>
    <w:rsid w:val="76FC3BF3"/>
    <w:rsid w:val="77057BFA"/>
    <w:rsid w:val="77F16FEE"/>
    <w:rsid w:val="782E3B07"/>
    <w:rsid w:val="78425F1C"/>
    <w:rsid w:val="784C1568"/>
    <w:rsid w:val="78654DF4"/>
    <w:rsid w:val="78D12489"/>
    <w:rsid w:val="796039A0"/>
    <w:rsid w:val="79EA1A55"/>
    <w:rsid w:val="7A37456E"/>
    <w:rsid w:val="7CA0464C"/>
    <w:rsid w:val="7CAE7597"/>
    <w:rsid w:val="7EB2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semiHidden="0" w:uiPriority="2" w:unhideWhenUsed="0" w:qFormat="1"/>
    <w:lsdException w:name="heading 3" w:semiHidden="0" w:uiPriority="2" w:unhideWhenUsed="0" w:qFormat="1"/>
    <w:lsdException w:name="heading 4" w:semiHidden="0" w:uiPriority="2" w:unhideWhenUsed="0" w:qFormat="1"/>
    <w:lsdException w:name="heading 5" w:semiHidden="0" w:uiPriority="2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semiHidden="0" w:uiPriority="35" w:qFormat="1"/>
    <w:lsdException w:name="footnote reference" w:qFormat="1"/>
    <w:lsdException w:name="annotation reference" w:qFormat="1"/>
    <w:lsdException w:name="line number" w:qFormat="1"/>
    <w:lsdException w:name="endnote reference" w:qFormat="1"/>
    <w:lsdException w:name="endnote text" w:qFormat="1"/>
    <w:lsdException w:name="Title" w:semiHidden="0" w:uiPriority="0" w:unhideWhenUsed="0" w:qFormat="1"/>
    <w:lsdException w:name="Default Paragraph Font" w:uiPriority="1" w:qFormat="1"/>
    <w:lsdException w:name="Subtitl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No Spacing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spacing w:before="120" w:after="240"/>
    </w:pPr>
    <w:rPr>
      <w:rFonts w:eastAsiaTheme="minorEastAsia" w:cstheme="minorBidi"/>
      <w:sz w:val="24"/>
      <w:szCs w:val="22"/>
      <w:lang w:eastAsia="en-US"/>
    </w:rPr>
  </w:style>
  <w:style w:type="paragraph" w:styleId="1">
    <w:name w:val="heading 1"/>
    <w:basedOn w:val="a"/>
    <w:next w:val="a0"/>
    <w:link w:val="1Char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a4">
    <w:name w:val="caption"/>
    <w:basedOn w:val="a0"/>
    <w:next w:val="a5"/>
    <w:uiPriority w:val="35"/>
    <w:unhideWhenUsed/>
    <w:qFormat/>
    <w:pPr>
      <w:keepNext/>
    </w:pPr>
    <w:rPr>
      <w:rFonts w:cs="Times New Roman"/>
      <w:b/>
      <w:bCs/>
      <w:szCs w:val="24"/>
    </w:rPr>
  </w:style>
  <w:style w:type="paragraph" w:styleId="a5">
    <w:name w:val="No Spacing"/>
    <w:uiPriority w:val="99"/>
    <w:unhideWhenUsed/>
    <w:qFormat/>
    <w:rPr>
      <w:rFonts w:eastAsiaTheme="minorEastAsia" w:cstheme="minorBidi"/>
      <w:sz w:val="24"/>
      <w:szCs w:val="22"/>
      <w:lang w:eastAsia="en-US"/>
    </w:rPr>
  </w:style>
  <w:style w:type="paragraph" w:styleId="a6">
    <w:name w:val="annotation text"/>
    <w:basedOn w:val="a0"/>
    <w:link w:val="Char"/>
    <w:uiPriority w:val="99"/>
    <w:semiHidden/>
    <w:unhideWhenUsed/>
    <w:qFormat/>
    <w:rPr>
      <w:sz w:val="20"/>
      <w:szCs w:val="20"/>
    </w:rPr>
  </w:style>
  <w:style w:type="paragraph" w:styleId="a7">
    <w:name w:val="endnote text"/>
    <w:basedOn w:val="a0"/>
    <w:link w:val="Char0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8">
    <w:name w:val="Balloon Text"/>
    <w:basedOn w:val="a0"/>
    <w:link w:val="Char1"/>
    <w:uiPriority w:val="99"/>
    <w:semiHidden/>
    <w:unhideWhenUsed/>
    <w:qFormat/>
    <w:pPr>
      <w:spacing w:after="0"/>
    </w:pPr>
    <w:rPr>
      <w:rFonts w:ascii="Tahoma" w:hAnsi="Tahoma" w:cs="Tahoma"/>
      <w:sz w:val="16"/>
      <w:szCs w:val="16"/>
    </w:rPr>
  </w:style>
  <w:style w:type="paragraph" w:styleId="a9">
    <w:name w:val="footer"/>
    <w:basedOn w:val="a0"/>
    <w:link w:val="Char2"/>
    <w:unhideWhenUsed/>
    <w:qFormat/>
    <w:pPr>
      <w:tabs>
        <w:tab w:val="center" w:pos="4844"/>
        <w:tab w:val="right" w:pos="9689"/>
      </w:tabs>
      <w:spacing w:after="0"/>
    </w:pPr>
  </w:style>
  <w:style w:type="paragraph" w:styleId="aa">
    <w:name w:val="header"/>
    <w:basedOn w:val="a0"/>
    <w:link w:val="Char3"/>
    <w:unhideWhenUsed/>
    <w:qFormat/>
    <w:pPr>
      <w:tabs>
        <w:tab w:val="center" w:pos="4844"/>
        <w:tab w:val="right" w:pos="9689"/>
      </w:tabs>
    </w:pPr>
    <w:rPr>
      <w:b/>
    </w:rPr>
  </w:style>
  <w:style w:type="paragraph" w:styleId="ab">
    <w:name w:val="Subtitle"/>
    <w:basedOn w:val="a0"/>
    <w:next w:val="a0"/>
    <w:link w:val="Char4"/>
    <w:uiPriority w:val="99"/>
    <w:unhideWhenUsed/>
    <w:qFormat/>
    <w:pPr>
      <w:spacing w:before="240"/>
    </w:pPr>
    <w:rPr>
      <w:rFonts w:cs="Times New Roman"/>
      <w:b/>
      <w:szCs w:val="24"/>
    </w:rPr>
  </w:style>
  <w:style w:type="paragraph" w:styleId="ac">
    <w:name w:val="footnote text"/>
    <w:basedOn w:val="a0"/>
    <w:link w:val="Char5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d">
    <w:name w:val="Normal (Web)"/>
    <w:basedOn w:val="a0"/>
    <w:uiPriority w:val="99"/>
    <w:unhideWhenUsed/>
    <w:qFormat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e">
    <w:name w:val="Title"/>
    <w:basedOn w:val="a0"/>
    <w:next w:val="a0"/>
    <w:link w:val="Char6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af">
    <w:name w:val="annotation subject"/>
    <w:basedOn w:val="a6"/>
    <w:next w:val="a6"/>
    <w:link w:val="Char7"/>
    <w:uiPriority w:val="99"/>
    <w:semiHidden/>
    <w:unhideWhenUsed/>
    <w:qFormat/>
    <w:rPr>
      <w:b/>
      <w:bCs/>
    </w:rPr>
  </w:style>
  <w:style w:type="table" w:styleId="af0">
    <w:name w:val="Table Grid"/>
    <w:basedOn w:val="a2"/>
    <w:uiPriority w:val="59"/>
    <w:qFormat/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22"/>
    <w:qFormat/>
    <w:rPr>
      <w:rFonts w:ascii="Times New Roman" w:hAnsi="Times New Roman"/>
      <w:b/>
      <w:bCs/>
    </w:rPr>
  </w:style>
  <w:style w:type="character" w:styleId="af2">
    <w:name w:val="endnote reference"/>
    <w:basedOn w:val="a1"/>
    <w:uiPriority w:val="99"/>
    <w:semiHidden/>
    <w:unhideWhenUsed/>
    <w:qFormat/>
    <w:rPr>
      <w:vertAlign w:val="superscript"/>
    </w:rPr>
  </w:style>
  <w:style w:type="character" w:styleId="af3">
    <w:name w:val="FollowedHyperlink"/>
    <w:basedOn w:val="a1"/>
    <w:uiPriority w:val="99"/>
    <w:unhideWhenUsed/>
    <w:qFormat/>
    <w:rPr>
      <w:color w:val="800080" w:themeColor="followedHyperlink"/>
      <w:u w:val="single"/>
    </w:rPr>
  </w:style>
  <w:style w:type="character" w:styleId="af4">
    <w:name w:val="Emphasis"/>
    <w:basedOn w:val="a1"/>
    <w:uiPriority w:val="20"/>
    <w:qFormat/>
    <w:rPr>
      <w:rFonts w:ascii="Times New Roman" w:hAnsi="Times New Roman"/>
      <w:i/>
      <w:iCs/>
    </w:rPr>
  </w:style>
  <w:style w:type="character" w:styleId="af5">
    <w:name w:val="line number"/>
    <w:basedOn w:val="a1"/>
    <w:uiPriority w:val="99"/>
    <w:semiHidden/>
    <w:unhideWhenUsed/>
    <w:qFormat/>
  </w:style>
  <w:style w:type="character" w:styleId="af6">
    <w:name w:val="Hyperlink"/>
    <w:basedOn w:val="a1"/>
    <w:uiPriority w:val="99"/>
    <w:unhideWhenUsed/>
    <w:qFormat/>
    <w:rPr>
      <w:color w:val="0000FF"/>
      <w:u w:val="single"/>
    </w:rPr>
  </w:style>
  <w:style w:type="character" w:styleId="af7">
    <w:name w:val="annotation reference"/>
    <w:basedOn w:val="a1"/>
    <w:uiPriority w:val="99"/>
    <w:semiHidden/>
    <w:unhideWhenUsed/>
    <w:qFormat/>
    <w:rPr>
      <w:sz w:val="16"/>
      <w:szCs w:val="16"/>
    </w:rPr>
  </w:style>
  <w:style w:type="character" w:styleId="af8">
    <w:name w:val="footnote reference"/>
    <w:basedOn w:val="a1"/>
    <w:uiPriority w:val="99"/>
    <w:semiHidden/>
    <w:unhideWhenUsed/>
    <w:qFormat/>
    <w:rPr>
      <w:vertAlign w:val="superscript"/>
    </w:rPr>
  </w:style>
  <w:style w:type="character" w:customStyle="1" w:styleId="1Char">
    <w:name w:val="标题 1 Char"/>
    <w:basedOn w:val="a1"/>
    <w:link w:val="1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Char4">
    <w:name w:val="副标题 Char"/>
    <w:basedOn w:val="a1"/>
    <w:link w:val="ab"/>
    <w:uiPriority w:val="99"/>
    <w:qFormat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basedOn w:val="ab"/>
    <w:next w:val="a0"/>
    <w:uiPriority w:val="1"/>
    <w:qFormat/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书籍标题1"/>
    <w:basedOn w:val="a1"/>
    <w:uiPriority w:val="33"/>
    <w:qFormat/>
    <w:rPr>
      <w:rFonts w:ascii="Times New Roman" w:hAnsi="Times New Roman"/>
      <w:b/>
      <w:bCs/>
      <w:i/>
      <w:iCs/>
      <w:spacing w:val="5"/>
    </w:rPr>
  </w:style>
  <w:style w:type="character" w:customStyle="1" w:styleId="Char">
    <w:name w:val="批注文字 Char"/>
    <w:basedOn w:val="a1"/>
    <w:link w:val="a6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Char7">
    <w:name w:val="批注主题 Char"/>
    <w:basedOn w:val="Char"/>
    <w:link w:val="af"/>
    <w:uiPriority w:val="99"/>
    <w:semiHidden/>
    <w:qFormat/>
    <w:rPr>
      <w:rFonts w:ascii="Times New Roman" w:hAnsi="Times New Roman"/>
      <w:b/>
      <w:bCs/>
      <w:sz w:val="20"/>
      <w:szCs w:val="20"/>
    </w:rPr>
  </w:style>
  <w:style w:type="character" w:customStyle="1" w:styleId="Char0">
    <w:name w:val="尾注文本 Char"/>
    <w:basedOn w:val="a1"/>
    <w:link w:val="a7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Char2">
    <w:name w:val="页脚 Char"/>
    <w:basedOn w:val="a1"/>
    <w:link w:val="a9"/>
    <w:qFormat/>
    <w:rPr>
      <w:rFonts w:ascii="Times New Roman" w:hAnsi="Times New Roman"/>
      <w:sz w:val="24"/>
    </w:rPr>
  </w:style>
  <w:style w:type="character" w:customStyle="1" w:styleId="Char5">
    <w:name w:val="脚注文本 Char"/>
    <w:basedOn w:val="a1"/>
    <w:link w:val="ac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Char3">
    <w:name w:val="页眉 Char"/>
    <w:basedOn w:val="a1"/>
    <w:link w:val="aa"/>
    <w:qFormat/>
    <w:rPr>
      <w:rFonts w:ascii="Times New Roman" w:hAnsi="Times New Roman"/>
      <w:b/>
      <w:sz w:val="24"/>
    </w:rPr>
  </w:style>
  <w:style w:type="character" w:customStyle="1" w:styleId="11">
    <w:name w:val="明显强调1"/>
    <w:basedOn w:val="a1"/>
    <w:uiPriority w:val="21"/>
    <w:unhideWhenUsed/>
    <w:qFormat/>
    <w:rPr>
      <w:rFonts w:ascii="Times New Roman" w:hAnsi="Times New Roman"/>
      <w:i/>
      <w:iCs/>
      <w:color w:val="auto"/>
    </w:rPr>
  </w:style>
  <w:style w:type="character" w:customStyle="1" w:styleId="12">
    <w:name w:val="明显参考1"/>
    <w:basedOn w:val="a1"/>
    <w:uiPriority w:val="32"/>
    <w:qFormat/>
    <w:rPr>
      <w:b/>
      <w:bCs/>
      <w:smallCaps/>
      <w:color w:val="auto"/>
      <w:spacing w:val="5"/>
    </w:rPr>
  </w:style>
  <w:style w:type="character" w:customStyle="1" w:styleId="3Char">
    <w:name w:val="标题 3 Char"/>
    <w:basedOn w:val="a1"/>
    <w:link w:val="3"/>
    <w:uiPriority w:val="2"/>
    <w:qFormat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9">
    <w:name w:val="Quote"/>
    <w:basedOn w:val="a0"/>
    <w:next w:val="a0"/>
    <w:link w:val="Char8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9"/>
    <w:uiPriority w:val="29"/>
    <w:qFormat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13">
    <w:name w:val="不明显强调1"/>
    <w:basedOn w:val="a1"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Char6">
    <w:name w:val="标题 Char"/>
    <w:basedOn w:val="a1"/>
    <w:link w:val="ae"/>
    <w:qFormat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e"/>
    <w:next w:val="ae"/>
    <w:qFormat/>
    <w:pPr>
      <w:spacing w:after="120"/>
    </w:pPr>
    <w:rPr>
      <w:i/>
    </w:rPr>
  </w:style>
  <w:style w:type="character" w:customStyle="1" w:styleId="font41">
    <w:name w:val="font4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qFormat/>
    <w:rPr>
      <w:rFonts w:ascii="Times New Roman" w:hAnsi="Times New Roman" w:cs="Times New Roman" w:hint="default"/>
      <w:i/>
      <w:iCs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PalatinoLinotype-Bold" w:eastAsia="PalatinoLinotype-Bold" w:hAnsi="PalatinoLinotype-Bold" w:cs="PalatinoLinotype-Bold"/>
      <w:b/>
      <w:bCs/>
      <w:color w:val="000000"/>
      <w:sz w:val="24"/>
      <w:szCs w:val="24"/>
      <w:u w:val="none"/>
    </w:rPr>
  </w:style>
  <w:style w:type="character" w:customStyle="1" w:styleId="font31">
    <w:name w:val="font31"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51">
    <w:name w:val="font51"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71">
    <w:name w:val="font71"/>
    <w:qFormat/>
    <w:rPr>
      <w:rFonts w:ascii="Times New Roman" w:hAnsi="Times New Roman" w:cs="Times New Roman" w:hint="default"/>
      <w:b/>
      <w:bCs/>
      <w:i/>
      <w:iCs/>
      <w:color w:val="000000"/>
      <w:sz w:val="22"/>
      <w:szCs w:val="22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paragraph" w:customStyle="1" w:styleId="msonormal0">
    <w:name w:val="msonormal"/>
    <w:basedOn w:val="a0"/>
    <w:qFormat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  <w:style w:type="paragraph" w:customStyle="1" w:styleId="xl63">
    <w:name w:val="xl63"/>
    <w:basedOn w:val="a0"/>
    <w:qFormat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64">
    <w:name w:val="xl64"/>
    <w:basedOn w:val="a0"/>
    <w:qFormat/>
    <w:pPr>
      <w:pBdr>
        <w:top w:val="single" w:sz="4" w:space="0" w:color="auto"/>
        <w:bottom w:val="single" w:sz="4" w:space="0" w:color="auto"/>
        <w:righ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65">
    <w:name w:val="xl65"/>
    <w:basedOn w:val="a0"/>
    <w:qFormat/>
    <w:pP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66">
    <w:name w:val="xl66"/>
    <w:basedOn w:val="a0"/>
    <w:qFormat/>
    <w:pPr>
      <w:pBdr>
        <w:righ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67">
    <w:name w:val="xl67"/>
    <w:basedOn w:val="a0"/>
    <w:qFormat/>
    <w:pPr>
      <w:pBdr>
        <w:lef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68">
    <w:name w:val="xl68"/>
    <w:basedOn w:val="a0"/>
    <w:qFormat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69">
    <w:name w:val="xl69"/>
    <w:basedOn w:val="a0"/>
    <w:qFormat/>
    <w:pPr>
      <w:pBdr>
        <w:bottom w:val="single" w:sz="4" w:space="0" w:color="auto"/>
        <w:righ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70">
    <w:name w:val="xl70"/>
    <w:basedOn w:val="a0"/>
    <w:qFormat/>
    <w:pPr>
      <w:pBdr>
        <w:left w:val="dotDotDash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71">
    <w:name w:val="xl71"/>
    <w:basedOn w:val="a0"/>
    <w:qFormat/>
    <w:pP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72">
    <w:name w:val="xl72"/>
    <w:basedOn w:val="a0"/>
    <w:qFormat/>
    <w:pPr>
      <w:pBdr>
        <w:righ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73">
    <w:name w:val="xl73"/>
    <w:basedOn w:val="a0"/>
    <w:qFormat/>
    <w:pPr>
      <w:pBdr>
        <w:top w:val="single" w:sz="4" w:space="0" w:color="auto"/>
        <w:lef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74">
    <w:name w:val="xl74"/>
    <w:basedOn w:val="a0"/>
    <w:qFormat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75">
    <w:name w:val="xl75"/>
    <w:basedOn w:val="a0"/>
    <w:qFormat/>
    <w:pPr>
      <w:pBdr>
        <w:top w:val="single" w:sz="4" w:space="0" w:color="auto"/>
        <w:righ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font5">
    <w:name w:val="font5"/>
    <w:basedOn w:val="a0"/>
    <w:qFormat/>
    <w:pPr>
      <w:spacing w:before="100" w:beforeAutospacing="1" w:after="100" w:afterAutospacing="1"/>
    </w:pPr>
    <w:rPr>
      <w:rFonts w:ascii="等线" w:eastAsia="等线" w:hAnsi="等线" w:cs="宋体"/>
      <w:sz w:val="18"/>
      <w:szCs w:val="18"/>
      <w:lang w:eastAsia="zh-CN"/>
    </w:rPr>
  </w:style>
  <w:style w:type="paragraph" w:customStyle="1" w:styleId="font6">
    <w:name w:val="font6"/>
    <w:basedOn w:val="a0"/>
    <w:qFormat/>
    <w:pPr>
      <w:spacing w:before="100" w:beforeAutospacing="1" w:after="100" w:afterAutospacing="1"/>
    </w:pPr>
    <w:rPr>
      <w:rFonts w:ascii="等线" w:eastAsia="等线" w:hAnsi="等线" w:cs="宋体"/>
      <w:sz w:val="18"/>
      <w:szCs w:val="18"/>
      <w:lang w:eastAsia="zh-CN"/>
    </w:rPr>
  </w:style>
  <w:style w:type="paragraph" w:customStyle="1" w:styleId="font7">
    <w:name w:val="font7"/>
    <w:basedOn w:val="a0"/>
    <w:qFormat/>
    <w:pPr>
      <w:spacing w:before="100" w:beforeAutospacing="1" w:after="100" w:afterAutospacing="1"/>
    </w:pPr>
    <w:rPr>
      <w:rFonts w:eastAsia="宋体" w:cs="Times New Roman"/>
      <w:sz w:val="22"/>
      <w:lang w:eastAsia="zh-CN"/>
    </w:rPr>
  </w:style>
  <w:style w:type="paragraph" w:customStyle="1" w:styleId="font8">
    <w:name w:val="font8"/>
    <w:basedOn w:val="a0"/>
    <w:qFormat/>
    <w:pPr>
      <w:spacing w:before="100" w:beforeAutospacing="1" w:after="100" w:afterAutospacing="1"/>
    </w:pPr>
    <w:rPr>
      <w:rFonts w:ascii="等线" w:eastAsia="等线" w:hAnsi="等线" w:cs="宋体"/>
      <w:sz w:val="22"/>
      <w:lang w:eastAsia="zh-CN"/>
    </w:rPr>
  </w:style>
  <w:style w:type="paragraph" w:customStyle="1" w:styleId="14">
    <w:name w:val="修订1"/>
    <w:hidden/>
    <w:uiPriority w:val="99"/>
    <w:semiHidden/>
    <w:qFormat/>
    <w:rPr>
      <w:rFonts w:eastAsiaTheme="minorEastAsia" w:cstheme="minorBidi"/>
      <w:sz w:val="24"/>
      <w:szCs w:val="22"/>
      <w:lang w:eastAsia="en-US"/>
    </w:rPr>
  </w:style>
  <w:style w:type="table" w:styleId="afa">
    <w:name w:val="Light Shading"/>
    <w:basedOn w:val="a2"/>
    <w:uiPriority w:val="60"/>
    <w:rsid w:val="00B057E3"/>
    <w:rPr>
      <w:rFonts w:asciiTheme="minorHAnsi" w:eastAsiaTheme="minorEastAsia" w:hAnsiTheme="minorHAnsi" w:cstheme="minorBidi"/>
      <w:color w:val="000000" w:themeColor="text1" w:themeShade="BF"/>
      <w:kern w:val="2"/>
      <w:sz w:val="21"/>
      <w:szCs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tgt">
    <w:name w:val="tgt"/>
    <w:basedOn w:val="a1"/>
    <w:rsid w:val="00C453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semiHidden="0" w:uiPriority="2" w:unhideWhenUsed="0" w:qFormat="1"/>
    <w:lsdException w:name="heading 3" w:semiHidden="0" w:uiPriority="2" w:unhideWhenUsed="0" w:qFormat="1"/>
    <w:lsdException w:name="heading 4" w:semiHidden="0" w:uiPriority="2" w:unhideWhenUsed="0" w:qFormat="1"/>
    <w:lsdException w:name="heading 5" w:semiHidden="0" w:uiPriority="2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semiHidden="0" w:uiPriority="35" w:qFormat="1"/>
    <w:lsdException w:name="footnote reference" w:qFormat="1"/>
    <w:lsdException w:name="annotation reference" w:qFormat="1"/>
    <w:lsdException w:name="line number" w:qFormat="1"/>
    <w:lsdException w:name="endnote reference" w:qFormat="1"/>
    <w:lsdException w:name="endnote text" w:qFormat="1"/>
    <w:lsdException w:name="Title" w:semiHidden="0" w:uiPriority="0" w:unhideWhenUsed="0" w:qFormat="1"/>
    <w:lsdException w:name="Default Paragraph Font" w:uiPriority="1" w:qFormat="1"/>
    <w:lsdException w:name="Subtitl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No Spacing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spacing w:before="120" w:after="240"/>
    </w:pPr>
    <w:rPr>
      <w:rFonts w:eastAsiaTheme="minorEastAsia" w:cstheme="minorBidi"/>
      <w:sz w:val="24"/>
      <w:szCs w:val="22"/>
      <w:lang w:eastAsia="en-US"/>
    </w:rPr>
  </w:style>
  <w:style w:type="paragraph" w:styleId="1">
    <w:name w:val="heading 1"/>
    <w:basedOn w:val="a"/>
    <w:next w:val="a0"/>
    <w:link w:val="1Char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a4">
    <w:name w:val="caption"/>
    <w:basedOn w:val="a0"/>
    <w:next w:val="a5"/>
    <w:uiPriority w:val="35"/>
    <w:unhideWhenUsed/>
    <w:qFormat/>
    <w:pPr>
      <w:keepNext/>
    </w:pPr>
    <w:rPr>
      <w:rFonts w:cs="Times New Roman"/>
      <w:b/>
      <w:bCs/>
      <w:szCs w:val="24"/>
    </w:rPr>
  </w:style>
  <w:style w:type="paragraph" w:styleId="a5">
    <w:name w:val="No Spacing"/>
    <w:uiPriority w:val="99"/>
    <w:unhideWhenUsed/>
    <w:qFormat/>
    <w:rPr>
      <w:rFonts w:eastAsiaTheme="minorEastAsia" w:cstheme="minorBidi"/>
      <w:sz w:val="24"/>
      <w:szCs w:val="22"/>
      <w:lang w:eastAsia="en-US"/>
    </w:rPr>
  </w:style>
  <w:style w:type="paragraph" w:styleId="a6">
    <w:name w:val="annotation text"/>
    <w:basedOn w:val="a0"/>
    <w:link w:val="Char"/>
    <w:uiPriority w:val="99"/>
    <w:semiHidden/>
    <w:unhideWhenUsed/>
    <w:qFormat/>
    <w:rPr>
      <w:sz w:val="20"/>
      <w:szCs w:val="20"/>
    </w:rPr>
  </w:style>
  <w:style w:type="paragraph" w:styleId="a7">
    <w:name w:val="endnote text"/>
    <w:basedOn w:val="a0"/>
    <w:link w:val="Char0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8">
    <w:name w:val="Balloon Text"/>
    <w:basedOn w:val="a0"/>
    <w:link w:val="Char1"/>
    <w:uiPriority w:val="99"/>
    <w:semiHidden/>
    <w:unhideWhenUsed/>
    <w:qFormat/>
    <w:pPr>
      <w:spacing w:after="0"/>
    </w:pPr>
    <w:rPr>
      <w:rFonts w:ascii="Tahoma" w:hAnsi="Tahoma" w:cs="Tahoma"/>
      <w:sz w:val="16"/>
      <w:szCs w:val="16"/>
    </w:rPr>
  </w:style>
  <w:style w:type="paragraph" w:styleId="a9">
    <w:name w:val="footer"/>
    <w:basedOn w:val="a0"/>
    <w:link w:val="Char2"/>
    <w:unhideWhenUsed/>
    <w:qFormat/>
    <w:pPr>
      <w:tabs>
        <w:tab w:val="center" w:pos="4844"/>
        <w:tab w:val="right" w:pos="9689"/>
      </w:tabs>
      <w:spacing w:after="0"/>
    </w:pPr>
  </w:style>
  <w:style w:type="paragraph" w:styleId="aa">
    <w:name w:val="header"/>
    <w:basedOn w:val="a0"/>
    <w:link w:val="Char3"/>
    <w:unhideWhenUsed/>
    <w:qFormat/>
    <w:pPr>
      <w:tabs>
        <w:tab w:val="center" w:pos="4844"/>
        <w:tab w:val="right" w:pos="9689"/>
      </w:tabs>
    </w:pPr>
    <w:rPr>
      <w:b/>
    </w:rPr>
  </w:style>
  <w:style w:type="paragraph" w:styleId="ab">
    <w:name w:val="Subtitle"/>
    <w:basedOn w:val="a0"/>
    <w:next w:val="a0"/>
    <w:link w:val="Char4"/>
    <w:uiPriority w:val="99"/>
    <w:unhideWhenUsed/>
    <w:qFormat/>
    <w:pPr>
      <w:spacing w:before="240"/>
    </w:pPr>
    <w:rPr>
      <w:rFonts w:cs="Times New Roman"/>
      <w:b/>
      <w:szCs w:val="24"/>
    </w:rPr>
  </w:style>
  <w:style w:type="paragraph" w:styleId="ac">
    <w:name w:val="footnote text"/>
    <w:basedOn w:val="a0"/>
    <w:link w:val="Char5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d">
    <w:name w:val="Normal (Web)"/>
    <w:basedOn w:val="a0"/>
    <w:uiPriority w:val="99"/>
    <w:unhideWhenUsed/>
    <w:qFormat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e">
    <w:name w:val="Title"/>
    <w:basedOn w:val="a0"/>
    <w:next w:val="a0"/>
    <w:link w:val="Char6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af">
    <w:name w:val="annotation subject"/>
    <w:basedOn w:val="a6"/>
    <w:next w:val="a6"/>
    <w:link w:val="Char7"/>
    <w:uiPriority w:val="99"/>
    <w:semiHidden/>
    <w:unhideWhenUsed/>
    <w:qFormat/>
    <w:rPr>
      <w:b/>
      <w:bCs/>
    </w:rPr>
  </w:style>
  <w:style w:type="table" w:styleId="af0">
    <w:name w:val="Table Grid"/>
    <w:basedOn w:val="a2"/>
    <w:uiPriority w:val="59"/>
    <w:qFormat/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22"/>
    <w:qFormat/>
    <w:rPr>
      <w:rFonts w:ascii="Times New Roman" w:hAnsi="Times New Roman"/>
      <w:b/>
      <w:bCs/>
    </w:rPr>
  </w:style>
  <w:style w:type="character" w:styleId="af2">
    <w:name w:val="endnote reference"/>
    <w:basedOn w:val="a1"/>
    <w:uiPriority w:val="99"/>
    <w:semiHidden/>
    <w:unhideWhenUsed/>
    <w:qFormat/>
    <w:rPr>
      <w:vertAlign w:val="superscript"/>
    </w:rPr>
  </w:style>
  <w:style w:type="character" w:styleId="af3">
    <w:name w:val="FollowedHyperlink"/>
    <w:basedOn w:val="a1"/>
    <w:uiPriority w:val="99"/>
    <w:unhideWhenUsed/>
    <w:qFormat/>
    <w:rPr>
      <w:color w:val="800080" w:themeColor="followedHyperlink"/>
      <w:u w:val="single"/>
    </w:rPr>
  </w:style>
  <w:style w:type="character" w:styleId="af4">
    <w:name w:val="Emphasis"/>
    <w:basedOn w:val="a1"/>
    <w:uiPriority w:val="20"/>
    <w:qFormat/>
    <w:rPr>
      <w:rFonts w:ascii="Times New Roman" w:hAnsi="Times New Roman"/>
      <w:i/>
      <w:iCs/>
    </w:rPr>
  </w:style>
  <w:style w:type="character" w:styleId="af5">
    <w:name w:val="line number"/>
    <w:basedOn w:val="a1"/>
    <w:uiPriority w:val="99"/>
    <w:semiHidden/>
    <w:unhideWhenUsed/>
    <w:qFormat/>
  </w:style>
  <w:style w:type="character" w:styleId="af6">
    <w:name w:val="Hyperlink"/>
    <w:basedOn w:val="a1"/>
    <w:uiPriority w:val="99"/>
    <w:unhideWhenUsed/>
    <w:qFormat/>
    <w:rPr>
      <w:color w:val="0000FF"/>
      <w:u w:val="single"/>
    </w:rPr>
  </w:style>
  <w:style w:type="character" w:styleId="af7">
    <w:name w:val="annotation reference"/>
    <w:basedOn w:val="a1"/>
    <w:uiPriority w:val="99"/>
    <w:semiHidden/>
    <w:unhideWhenUsed/>
    <w:qFormat/>
    <w:rPr>
      <w:sz w:val="16"/>
      <w:szCs w:val="16"/>
    </w:rPr>
  </w:style>
  <w:style w:type="character" w:styleId="af8">
    <w:name w:val="footnote reference"/>
    <w:basedOn w:val="a1"/>
    <w:uiPriority w:val="99"/>
    <w:semiHidden/>
    <w:unhideWhenUsed/>
    <w:qFormat/>
    <w:rPr>
      <w:vertAlign w:val="superscript"/>
    </w:rPr>
  </w:style>
  <w:style w:type="character" w:customStyle="1" w:styleId="1Char">
    <w:name w:val="标题 1 Char"/>
    <w:basedOn w:val="a1"/>
    <w:link w:val="1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Char4">
    <w:name w:val="副标题 Char"/>
    <w:basedOn w:val="a1"/>
    <w:link w:val="ab"/>
    <w:uiPriority w:val="99"/>
    <w:qFormat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basedOn w:val="ab"/>
    <w:next w:val="a0"/>
    <w:uiPriority w:val="1"/>
    <w:qFormat/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书籍标题1"/>
    <w:basedOn w:val="a1"/>
    <w:uiPriority w:val="33"/>
    <w:qFormat/>
    <w:rPr>
      <w:rFonts w:ascii="Times New Roman" w:hAnsi="Times New Roman"/>
      <w:b/>
      <w:bCs/>
      <w:i/>
      <w:iCs/>
      <w:spacing w:val="5"/>
    </w:rPr>
  </w:style>
  <w:style w:type="character" w:customStyle="1" w:styleId="Char">
    <w:name w:val="批注文字 Char"/>
    <w:basedOn w:val="a1"/>
    <w:link w:val="a6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Char7">
    <w:name w:val="批注主题 Char"/>
    <w:basedOn w:val="Char"/>
    <w:link w:val="af"/>
    <w:uiPriority w:val="99"/>
    <w:semiHidden/>
    <w:qFormat/>
    <w:rPr>
      <w:rFonts w:ascii="Times New Roman" w:hAnsi="Times New Roman"/>
      <w:b/>
      <w:bCs/>
      <w:sz w:val="20"/>
      <w:szCs w:val="20"/>
    </w:rPr>
  </w:style>
  <w:style w:type="character" w:customStyle="1" w:styleId="Char0">
    <w:name w:val="尾注文本 Char"/>
    <w:basedOn w:val="a1"/>
    <w:link w:val="a7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Char2">
    <w:name w:val="页脚 Char"/>
    <w:basedOn w:val="a1"/>
    <w:link w:val="a9"/>
    <w:qFormat/>
    <w:rPr>
      <w:rFonts w:ascii="Times New Roman" w:hAnsi="Times New Roman"/>
      <w:sz w:val="24"/>
    </w:rPr>
  </w:style>
  <w:style w:type="character" w:customStyle="1" w:styleId="Char5">
    <w:name w:val="脚注文本 Char"/>
    <w:basedOn w:val="a1"/>
    <w:link w:val="ac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Char3">
    <w:name w:val="页眉 Char"/>
    <w:basedOn w:val="a1"/>
    <w:link w:val="aa"/>
    <w:qFormat/>
    <w:rPr>
      <w:rFonts w:ascii="Times New Roman" w:hAnsi="Times New Roman"/>
      <w:b/>
      <w:sz w:val="24"/>
    </w:rPr>
  </w:style>
  <w:style w:type="character" w:customStyle="1" w:styleId="11">
    <w:name w:val="明显强调1"/>
    <w:basedOn w:val="a1"/>
    <w:uiPriority w:val="21"/>
    <w:unhideWhenUsed/>
    <w:qFormat/>
    <w:rPr>
      <w:rFonts w:ascii="Times New Roman" w:hAnsi="Times New Roman"/>
      <w:i/>
      <w:iCs/>
      <w:color w:val="auto"/>
    </w:rPr>
  </w:style>
  <w:style w:type="character" w:customStyle="1" w:styleId="12">
    <w:name w:val="明显参考1"/>
    <w:basedOn w:val="a1"/>
    <w:uiPriority w:val="32"/>
    <w:qFormat/>
    <w:rPr>
      <w:b/>
      <w:bCs/>
      <w:smallCaps/>
      <w:color w:val="auto"/>
      <w:spacing w:val="5"/>
    </w:rPr>
  </w:style>
  <w:style w:type="character" w:customStyle="1" w:styleId="3Char">
    <w:name w:val="标题 3 Char"/>
    <w:basedOn w:val="a1"/>
    <w:link w:val="3"/>
    <w:uiPriority w:val="2"/>
    <w:qFormat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9">
    <w:name w:val="Quote"/>
    <w:basedOn w:val="a0"/>
    <w:next w:val="a0"/>
    <w:link w:val="Char8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9"/>
    <w:uiPriority w:val="29"/>
    <w:qFormat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13">
    <w:name w:val="不明显强调1"/>
    <w:basedOn w:val="a1"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Char6">
    <w:name w:val="标题 Char"/>
    <w:basedOn w:val="a1"/>
    <w:link w:val="ae"/>
    <w:qFormat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e"/>
    <w:next w:val="ae"/>
    <w:qFormat/>
    <w:pPr>
      <w:spacing w:after="120"/>
    </w:pPr>
    <w:rPr>
      <w:i/>
    </w:rPr>
  </w:style>
  <w:style w:type="character" w:customStyle="1" w:styleId="font41">
    <w:name w:val="font4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qFormat/>
    <w:rPr>
      <w:rFonts w:ascii="Times New Roman" w:hAnsi="Times New Roman" w:cs="Times New Roman" w:hint="default"/>
      <w:i/>
      <w:iCs/>
      <w:color w:val="000000"/>
      <w:sz w:val="24"/>
      <w:szCs w:val="24"/>
      <w:u w:val="none"/>
    </w:rPr>
  </w:style>
  <w:style w:type="character" w:customStyle="1" w:styleId="font11">
    <w:name w:val="font11"/>
    <w:qFormat/>
    <w:rPr>
      <w:rFonts w:ascii="PalatinoLinotype-Bold" w:eastAsia="PalatinoLinotype-Bold" w:hAnsi="PalatinoLinotype-Bold" w:cs="PalatinoLinotype-Bold"/>
      <w:b/>
      <w:bCs/>
      <w:color w:val="000000"/>
      <w:sz w:val="24"/>
      <w:szCs w:val="24"/>
      <w:u w:val="none"/>
    </w:rPr>
  </w:style>
  <w:style w:type="character" w:customStyle="1" w:styleId="font31">
    <w:name w:val="font31"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51">
    <w:name w:val="font51"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71">
    <w:name w:val="font71"/>
    <w:qFormat/>
    <w:rPr>
      <w:rFonts w:ascii="Times New Roman" w:hAnsi="Times New Roman" w:cs="Times New Roman" w:hint="default"/>
      <w:b/>
      <w:bCs/>
      <w:i/>
      <w:iCs/>
      <w:color w:val="000000"/>
      <w:sz w:val="22"/>
      <w:szCs w:val="22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paragraph" w:customStyle="1" w:styleId="msonormal0">
    <w:name w:val="msonormal"/>
    <w:basedOn w:val="a0"/>
    <w:qFormat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  <w:style w:type="paragraph" w:customStyle="1" w:styleId="xl63">
    <w:name w:val="xl63"/>
    <w:basedOn w:val="a0"/>
    <w:qFormat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64">
    <w:name w:val="xl64"/>
    <w:basedOn w:val="a0"/>
    <w:qFormat/>
    <w:pPr>
      <w:pBdr>
        <w:top w:val="single" w:sz="4" w:space="0" w:color="auto"/>
        <w:bottom w:val="single" w:sz="4" w:space="0" w:color="auto"/>
        <w:righ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65">
    <w:name w:val="xl65"/>
    <w:basedOn w:val="a0"/>
    <w:qFormat/>
    <w:pP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66">
    <w:name w:val="xl66"/>
    <w:basedOn w:val="a0"/>
    <w:qFormat/>
    <w:pPr>
      <w:pBdr>
        <w:righ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67">
    <w:name w:val="xl67"/>
    <w:basedOn w:val="a0"/>
    <w:qFormat/>
    <w:pPr>
      <w:pBdr>
        <w:lef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68">
    <w:name w:val="xl68"/>
    <w:basedOn w:val="a0"/>
    <w:qFormat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69">
    <w:name w:val="xl69"/>
    <w:basedOn w:val="a0"/>
    <w:qFormat/>
    <w:pPr>
      <w:pBdr>
        <w:bottom w:val="single" w:sz="4" w:space="0" w:color="auto"/>
        <w:righ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70">
    <w:name w:val="xl70"/>
    <w:basedOn w:val="a0"/>
    <w:qFormat/>
    <w:pPr>
      <w:pBdr>
        <w:left w:val="dotDotDash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宋体" w:cs="Times New Roman"/>
      <w:szCs w:val="24"/>
      <w:lang w:eastAsia="zh-CN"/>
    </w:rPr>
  </w:style>
  <w:style w:type="paragraph" w:customStyle="1" w:styleId="xl71">
    <w:name w:val="xl71"/>
    <w:basedOn w:val="a0"/>
    <w:qFormat/>
    <w:pP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72">
    <w:name w:val="xl72"/>
    <w:basedOn w:val="a0"/>
    <w:qFormat/>
    <w:pPr>
      <w:pBdr>
        <w:righ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73">
    <w:name w:val="xl73"/>
    <w:basedOn w:val="a0"/>
    <w:qFormat/>
    <w:pPr>
      <w:pBdr>
        <w:top w:val="single" w:sz="4" w:space="0" w:color="auto"/>
        <w:lef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74">
    <w:name w:val="xl74"/>
    <w:basedOn w:val="a0"/>
    <w:qFormat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xl75">
    <w:name w:val="xl75"/>
    <w:basedOn w:val="a0"/>
    <w:qFormat/>
    <w:pPr>
      <w:pBdr>
        <w:top w:val="single" w:sz="4" w:space="0" w:color="auto"/>
        <w:right w:val="dotDotDash" w:sz="8" w:space="0" w:color="auto"/>
      </w:pBdr>
      <w:spacing w:before="100" w:beforeAutospacing="1" w:after="100" w:afterAutospacing="1"/>
      <w:jc w:val="center"/>
    </w:pPr>
    <w:rPr>
      <w:rFonts w:eastAsia="宋体" w:cs="Times New Roman"/>
      <w:b/>
      <w:bCs/>
      <w:szCs w:val="24"/>
      <w:lang w:eastAsia="zh-CN"/>
    </w:rPr>
  </w:style>
  <w:style w:type="paragraph" w:customStyle="1" w:styleId="font5">
    <w:name w:val="font5"/>
    <w:basedOn w:val="a0"/>
    <w:qFormat/>
    <w:pPr>
      <w:spacing w:before="100" w:beforeAutospacing="1" w:after="100" w:afterAutospacing="1"/>
    </w:pPr>
    <w:rPr>
      <w:rFonts w:ascii="等线" w:eastAsia="等线" w:hAnsi="等线" w:cs="宋体"/>
      <w:sz w:val="18"/>
      <w:szCs w:val="18"/>
      <w:lang w:eastAsia="zh-CN"/>
    </w:rPr>
  </w:style>
  <w:style w:type="paragraph" w:customStyle="1" w:styleId="font6">
    <w:name w:val="font6"/>
    <w:basedOn w:val="a0"/>
    <w:qFormat/>
    <w:pPr>
      <w:spacing w:before="100" w:beforeAutospacing="1" w:after="100" w:afterAutospacing="1"/>
    </w:pPr>
    <w:rPr>
      <w:rFonts w:ascii="等线" w:eastAsia="等线" w:hAnsi="等线" w:cs="宋体"/>
      <w:sz w:val="18"/>
      <w:szCs w:val="18"/>
      <w:lang w:eastAsia="zh-CN"/>
    </w:rPr>
  </w:style>
  <w:style w:type="paragraph" w:customStyle="1" w:styleId="font7">
    <w:name w:val="font7"/>
    <w:basedOn w:val="a0"/>
    <w:qFormat/>
    <w:pPr>
      <w:spacing w:before="100" w:beforeAutospacing="1" w:after="100" w:afterAutospacing="1"/>
    </w:pPr>
    <w:rPr>
      <w:rFonts w:eastAsia="宋体" w:cs="Times New Roman"/>
      <w:sz w:val="22"/>
      <w:lang w:eastAsia="zh-CN"/>
    </w:rPr>
  </w:style>
  <w:style w:type="paragraph" w:customStyle="1" w:styleId="font8">
    <w:name w:val="font8"/>
    <w:basedOn w:val="a0"/>
    <w:qFormat/>
    <w:pPr>
      <w:spacing w:before="100" w:beforeAutospacing="1" w:after="100" w:afterAutospacing="1"/>
    </w:pPr>
    <w:rPr>
      <w:rFonts w:ascii="等线" w:eastAsia="等线" w:hAnsi="等线" w:cs="宋体"/>
      <w:sz w:val="22"/>
      <w:lang w:eastAsia="zh-CN"/>
    </w:rPr>
  </w:style>
  <w:style w:type="paragraph" w:customStyle="1" w:styleId="14">
    <w:name w:val="修订1"/>
    <w:hidden/>
    <w:uiPriority w:val="99"/>
    <w:semiHidden/>
    <w:qFormat/>
    <w:rPr>
      <w:rFonts w:eastAsiaTheme="minorEastAsia" w:cstheme="minorBidi"/>
      <w:sz w:val="24"/>
      <w:szCs w:val="22"/>
      <w:lang w:eastAsia="en-US"/>
    </w:rPr>
  </w:style>
  <w:style w:type="table" w:styleId="afa">
    <w:name w:val="Light Shading"/>
    <w:basedOn w:val="a2"/>
    <w:uiPriority w:val="60"/>
    <w:rsid w:val="00B057E3"/>
    <w:rPr>
      <w:rFonts w:asciiTheme="minorHAnsi" w:eastAsiaTheme="minorEastAsia" w:hAnsiTheme="minorHAnsi" w:cstheme="minorBidi"/>
      <w:color w:val="000000" w:themeColor="text1" w:themeShade="BF"/>
      <w:kern w:val="2"/>
      <w:sz w:val="21"/>
      <w:szCs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tgt">
    <w:name w:val="tgt"/>
    <w:basedOn w:val="a1"/>
    <w:rsid w:val="00C45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3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5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A48805-8DF0-4A21-8A87-9B0F02D8B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1019</TotalTime>
  <Pages>20</Pages>
  <Words>6802</Words>
  <Characters>38772</Characters>
  <Application>Microsoft Office Word</Application>
  <DocSecurity>0</DocSecurity>
  <Lines>323</Lines>
  <Paragraphs>90</Paragraphs>
  <ScaleCrop>false</ScaleCrop>
  <Company/>
  <LinksUpToDate>false</LinksUpToDate>
  <CharactersWithSpaces>45484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Lenovo</cp:lastModifiedBy>
  <cp:revision>338</cp:revision>
  <cp:lastPrinted>2013-10-03T12:51:00Z</cp:lastPrinted>
  <dcterms:created xsi:type="dcterms:W3CDTF">2023-05-16T08:34:00Z</dcterms:created>
  <dcterms:modified xsi:type="dcterms:W3CDTF">2023-07-05T02:35:00Z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E06FBC55E4B54C92B7DBC4DC7A31B8A9</vt:lpwstr>
  </property>
</Properties>
</file>