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35F2" w14:textId="77777777" w:rsidR="00EE6F5F" w:rsidRPr="00100F15" w:rsidRDefault="00EE6F5F" w:rsidP="009F2AD1">
      <w:pPr>
        <w:rPr>
          <w:sz w:val="22"/>
          <w:szCs w:val="22"/>
        </w:rPr>
      </w:pPr>
    </w:p>
    <w:p w14:paraId="41AE51A4" w14:textId="77777777" w:rsidR="00AF56B1" w:rsidRPr="001961D3" w:rsidRDefault="00032FC5" w:rsidP="00763877">
      <w:pPr>
        <w:jc w:val="center"/>
        <w:outlineLvl w:val="0"/>
        <w:rPr>
          <w:color w:val="870052"/>
          <w:sz w:val="36"/>
          <w:szCs w:val="22"/>
          <w:lang w:val="en-US"/>
        </w:rPr>
      </w:pPr>
      <w:r w:rsidRPr="001961D3">
        <w:rPr>
          <w:color w:val="870052"/>
          <w:sz w:val="36"/>
          <w:szCs w:val="22"/>
          <w:lang w:val="en-US"/>
        </w:rPr>
        <w:t>Documentation of s</w:t>
      </w:r>
      <w:r w:rsidR="00280112" w:rsidRPr="001961D3">
        <w:rPr>
          <w:color w:val="870052"/>
          <w:sz w:val="36"/>
          <w:szCs w:val="22"/>
          <w:lang w:val="en-US"/>
        </w:rPr>
        <w:t>earch strategies</w:t>
      </w:r>
    </w:p>
    <w:p w14:paraId="577EDA6B" w14:textId="77777777" w:rsidR="00D93E9B" w:rsidRPr="001961D3" w:rsidRDefault="00AF56B1" w:rsidP="003543A5">
      <w:pPr>
        <w:jc w:val="center"/>
        <w:rPr>
          <w:color w:val="870052"/>
          <w:sz w:val="36"/>
          <w:szCs w:val="22"/>
          <w:lang w:val="en-US"/>
        </w:rPr>
      </w:pPr>
      <w:r w:rsidRPr="001961D3">
        <w:rPr>
          <w:color w:val="870052"/>
          <w:sz w:val="36"/>
          <w:szCs w:val="22"/>
          <w:lang w:val="en-US"/>
        </w:rPr>
        <w:t>University Library search consultation group</w:t>
      </w:r>
    </w:p>
    <w:p w14:paraId="388E0C8B" w14:textId="77777777" w:rsidR="00592CFD" w:rsidRPr="00100F15" w:rsidRDefault="00C01C43" w:rsidP="00280112">
      <w:pPr>
        <w:rPr>
          <w:color w:val="870052"/>
          <w:sz w:val="28"/>
          <w:szCs w:val="22"/>
        </w:rPr>
      </w:pPr>
      <w:r>
        <w:rPr>
          <w:noProof/>
          <w:color w:val="870052"/>
          <w:sz w:val="28"/>
          <w:szCs w:val="22"/>
        </w:rPr>
        <w:pict w14:anchorId="21F42448">
          <v:rect id="_x0000_i1028" alt="" style="width:453.6pt;height:.05pt;mso-width-percent:0;mso-height-percent:0;mso-width-percent:0;mso-height-percent:0" o:hralign="center" o:hrstd="t" o:hr="t" fillcolor="#aaa" stroked="f"/>
        </w:pict>
      </w:r>
    </w:p>
    <w:p w14:paraId="3C8409E3" w14:textId="77777777" w:rsidR="00280112" w:rsidRPr="00100F15" w:rsidRDefault="00280112" w:rsidP="00280112">
      <w:pPr>
        <w:rPr>
          <w:color w:val="870052"/>
          <w:sz w:val="28"/>
          <w:szCs w:val="22"/>
        </w:rPr>
      </w:pPr>
    </w:p>
    <w:p w14:paraId="307C17B1" w14:textId="70A68F52" w:rsidR="00592CFD" w:rsidRPr="001961D3" w:rsidRDefault="00592CFD" w:rsidP="00763877">
      <w:pPr>
        <w:spacing w:after="200" w:line="276" w:lineRule="auto"/>
        <w:outlineLvl w:val="0"/>
        <w:rPr>
          <w:lang w:val="en-US"/>
        </w:rPr>
      </w:pPr>
      <w:r w:rsidRPr="001961D3">
        <w:rPr>
          <w:lang w:val="en-US"/>
        </w:rPr>
        <w:t>Date</w:t>
      </w:r>
      <w:r w:rsidR="00BC2D8A">
        <w:rPr>
          <w:lang w:val="en-US"/>
        </w:rPr>
        <w:t>:</w:t>
      </w:r>
      <w:r w:rsidR="00DD7F48">
        <w:rPr>
          <w:lang w:val="en-US"/>
        </w:rPr>
        <w:t xml:space="preserve"> April</w:t>
      </w:r>
      <w:r w:rsidR="0068451E">
        <w:rPr>
          <w:lang w:val="en-US"/>
        </w:rPr>
        <w:t xml:space="preserve"> 2022</w:t>
      </w:r>
    </w:p>
    <w:p w14:paraId="23A5AD0E" w14:textId="59A8CEF2" w:rsidR="00AF56B1" w:rsidRPr="001961D3" w:rsidRDefault="00AF56B1" w:rsidP="0019170C">
      <w:pPr>
        <w:spacing w:after="200" w:line="276" w:lineRule="auto"/>
        <w:rPr>
          <w:lang w:val="en-US"/>
        </w:rPr>
      </w:pPr>
      <w:r w:rsidRPr="001961D3">
        <w:rPr>
          <w:lang w:val="en-US"/>
        </w:rPr>
        <w:t>Topic/research question:</w:t>
      </w:r>
      <w:r w:rsidR="00A008A7">
        <w:rPr>
          <w:lang w:val="en-US"/>
        </w:rPr>
        <w:t xml:space="preserve"> </w:t>
      </w:r>
      <w:r w:rsidR="00A008A7" w:rsidRPr="00A008A7">
        <w:rPr>
          <w:lang w:val="en-US"/>
        </w:rPr>
        <w:t>What is the global impact of the electronic health record on the patient and health care professional?</w:t>
      </w:r>
    </w:p>
    <w:p w14:paraId="25ECBE11" w14:textId="27230494" w:rsidR="00AF56B1" w:rsidRPr="001961D3" w:rsidRDefault="008D3344" w:rsidP="0019170C">
      <w:pPr>
        <w:spacing w:after="200" w:line="276" w:lineRule="auto"/>
        <w:rPr>
          <w:lang w:val="en-US"/>
        </w:rPr>
      </w:pPr>
      <w:r w:rsidRPr="001961D3">
        <w:rPr>
          <w:lang w:val="en-US"/>
        </w:rPr>
        <w:t>Name of researcher(s):</w:t>
      </w:r>
      <w:r w:rsidR="00B15FB3">
        <w:rPr>
          <w:lang w:val="en-US"/>
        </w:rPr>
        <w:t xml:space="preserve"> </w:t>
      </w:r>
      <w:proofErr w:type="spellStart"/>
      <w:r w:rsidR="0068451E">
        <w:rPr>
          <w:lang w:val="en-US"/>
        </w:rPr>
        <w:t>Niklas</w:t>
      </w:r>
      <w:proofErr w:type="spellEnd"/>
      <w:r w:rsidR="0068451E">
        <w:rPr>
          <w:lang w:val="en-US"/>
        </w:rPr>
        <w:t xml:space="preserve"> </w:t>
      </w:r>
      <w:proofErr w:type="spellStart"/>
      <w:r w:rsidR="0068451E">
        <w:rPr>
          <w:lang w:val="en-US"/>
        </w:rPr>
        <w:t>Lidstöm</w:t>
      </w:r>
      <w:r w:rsidR="00DD7F48">
        <w:rPr>
          <w:lang w:val="en-US"/>
        </w:rPr>
        <w:t>er</w:t>
      </w:r>
      <w:proofErr w:type="spellEnd"/>
      <w:r w:rsidR="00DD7F48">
        <w:rPr>
          <w:lang w:val="en-US"/>
        </w:rPr>
        <w:t xml:space="preserve">, </w:t>
      </w:r>
      <w:r w:rsidR="00DD7F48" w:rsidRPr="00DD7F48">
        <w:rPr>
          <w:lang w:val="en-US"/>
        </w:rPr>
        <w:t>Women´s and Children´s Health</w:t>
      </w:r>
    </w:p>
    <w:p w14:paraId="06444CB3" w14:textId="3C61A08D" w:rsidR="00AF56B1" w:rsidRPr="001961D3" w:rsidRDefault="00AF56B1" w:rsidP="0019170C">
      <w:pPr>
        <w:spacing w:after="200" w:line="276" w:lineRule="auto"/>
        <w:rPr>
          <w:lang w:val="en-US"/>
        </w:rPr>
      </w:pPr>
      <w:r w:rsidRPr="001961D3">
        <w:rPr>
          <w:lang w:val="en-US"/>
        </w:rPr>
        <w:t>Librarian(s):</w:t>
      </w:r>
      <w:r w:rsidR="0068451E">
        <w:rPr>
          <w:lang w:val="en-US"/>
        </w:rPr>
        <w:t xml:space="preserve"> Narcisa </w:t>
      </w:r>
      <w:proofErr w:type="spellStart"/>
      <w:r w:rsidR="0068451E">
        <w:rPr>
          <w:lang w:val="en-US"/>
        </w:rPr>
        <w:t>Hannerz</w:t>
      </w:r>
      <w:proofErr w:type="spellEnd"/>
      <w:r w:rsidR="0068451E">
        <w:rPr>
          <w:lang w:val="en-US"/>
        </w:rPr>
        <w:t xml:space="preserve"> &amp; Anja </w:t>
      </w:r>
      <w:proofErr w:type="spellStart"/>
      <w:r w:rsidR="0068451E">
        <w:rPr>
          <w:lang w:val="en-US"/>
        </w:rPr>
        <w:t>Vikingson</w:t>
      </w:r>
      <w:proofErr w:type="spellEnd"/>
      <w:r w:rsidR="0068451E">
        <w:rPr>
          <w:lang w:val="en-US"/>
        </w:rPr>
        <w:t xml:space="preserve"> </w:t>
      </w:r>
    </w:p>
    <w:p w14:paraId="053F1D30" w14:textId="77777777" w:rsidR="00AF56B1" w:rsidRPr="00100F15" w:rsidRDefault="00C01C43" w:rsidP="0019170C">
      <w:pPr>
        <w:spacing w:after="200" w:line="276" w:lineRule="auto"/>
      </w:pPr>
      <w:r>
        <w:rPr>
          <w:noProof/>
        </w:rPr>
        <w:pict w14:anchorId="601FA89E">
          <v:rect id="_x0000_i1027" alt="" style="width:453.6pt;height:.05pt;mso-width-percent:0;mso-height-percent:0;mso-width-percent:0;mso-height-percent:0" o:hrstd="t" o:hr="t" fillcolor="#aaa" stroked="f"/>
        </w:pict>
      </w:r>
    </w:p>
    <w:p w14:paraId="614F69B7" w14:textId="69B33B2F" w:rsidR="00AF56B1" w:rsidRPr="00100F15" w:rsidRDefault="00280112" w:rsidP="0019170C">
      <w:pPr>
        <w:spacing w:after="200" w:line="276" w:lineRule="auto"/>
      </w:pPr>
      <w:proofErr w:type="spellStart"/>
      <w:r w:rsidRPr="00100F15">
        <w:t>Databases</w:t>
      </w:r>
      <w:proofErr w:type="spellEnd"/>
      <w:r w:rsidR="00AF56B1" w:rsidRPr="00100F15">
        <w:t xml:space="preserve">: </w:t>
      </w:r>
    </w:p>
    <w:p w14:paraId="3E9782EC" w14:textId="1BFCD53B" w:rsidR="00AF56B1" w:rsidRPr="00100F15" w:rsidRDefault="0068451E" w:rsidP="0019170C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Medline</w:t>
      </w:r>
      <w:proofErr w:type="spellEnd"/>
      <w:r>
        <w:t xml:space="preserve"> (</w:t>
      </w:r>
      <w:proofErr w:type="spellStart"/>
      <w:r>
        <w:t>Ovid</w:t>
      </w:r>
      <w:proofErr w:type="spellEnd"/>
      <w:r>
        <w:t>)</w:t>
      </w:r>
    </w:p>
    <w:p w14:paraId="558671B9" w14:textId="364D3881" w:rsidR="00AF56B1" w:rsidRPr="00100F15" w:rsidRDefault="0068451E" w:rsidP="0019170C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Embase</w:t>
      </w:r>
      <w:proofErr w:type="spellEnd"/>
      <w:r>
        <w:t xml:space="preserve"> (embase.com)</w:t>
      </w:r>
    </w:p>
    <w:p w14:paraId="2E549734" w14:textId="4B7F631B" w:rsidR="007B2BB1" w:rsidRDefault="0068451E" w:rsidP="007B2BB1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Cochrane</w:t>
      </w:r>
      <w:proofErr w:type="spellEnd"/>
      <w:r>
        <w:t xml:space="preserve"> </w:t>
      </w:r>
      <w:proofErr w:type="spellStart"/>
      <w:r>
        <w:t>Library</w:t>
      </w:r>
      <w:proofErr w:type="spellEnd"/>
      <w:r>
        <w:t xml:space="preserve"> </w:t>
      </w:r>
      <w:proofErr w:type="gramStart"/>
      <w:r>
        <w:t>( Wiley</w:t>
      </w:r>
      <w:proofErr w:type="gramEnd"/>
      <w:r>
        <w:t>)</w:t>
      </w:r>
    </w:p>
    <w:p w14:paraId="5944DE4D" w14:textId="7C3BE572" w:rsidR="0068451E" w:rsidRPr="00A008A7" w:rsidRDefault="0068451E" w:rsidP="0019170C">
      <w:pPr>
        <w:pStyle w:val="Liststycke"/>
        <w:numPr>
          <w:ilvl w:val="0"/>
          <w:numId w:val="6"/>
        </w:numPr>
        <w:spacing w:after="200" w:line="276" w:lineRule="auto"/>
        <w:rPr>
          <w:lang w:val="en-US"/>
        </w:rPr>
      </w:pPr>
      <w:r w:rsidRPr="00A008A7">
        <w:rPr>
          <w:lang w:val="en-US"/>
        </w:rPr>
        <w:t>Web of Science</w:t>
      </w:r>
      <w:r w:rsidR="00A008A7" w:rsidRPr="00A008A7">
        <w:rPr>
          <w:lang w:val="en-US"/>
        </w:rPr>
        <w:t xml:space="preserve"> (Clarivate analytics)</w:t>
      </w:r>
    </w:p>
    <w:p w14:paraId="227C7CD1" w14:textId="6D15AB4A" w:rsidR="007B2BB1" w:rsidRDefault="007B2BB1" w:rsidP="007B2BB1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Cinahl</w:t>
      </w:r>
      <w:proofErr w:type="spellEnd"/>
      <w:r>
        <w:t xml:space="preserve"> (</w:t>
      </w:r>
      <w:proofErr w:type="spellStart"/>
      <w:r>
        <w:t>EBSCO</w:t>
      </w:r>
      <w:proofErr w:type="spellEnd"/>
      <w:r>
        <w:t>)</w:t>
      </w:r>
    </w:p>
    <w:p w14:paraId="4775E273" w14:textId="47179B6F" w:rsidR="007B2BB1" w:rsidRDefault="007B2BB1" w:rsidP="0019170C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Scopus</w:t>
      </w:r>
      <w:proofErr w:type="spellEnd"/>
      <w:r>
        <w:t xml:space="preserve"> (Elsevier)</w:t>
      </w:r>
    </w:p>
    <w:p w14:paraId="6EBE9052" w14:textId="3958BE69" w:rsidR="0068451E" w:rsidRDefault="0068451E" w:rsidP="0019170C">
      <w:pPr>
        <w:pStyle w:val="Liststycke"/>
        <w:numPr>
          <w:ilvl w:val="0"/>
          <w:numId w:val="6"/>
        </w:numPr>
        <w:spacing w:after="200" w:line="276" w:lineRule="auto"/>
      </w:pPr>
      <w:proofErr w:type="spellStart"/>
      <w:r>
        <w:t>Engineering</w:t>
      </w:r>
      <w:proofErr w:type="spellEnd"/>
      <w:r>
        <w:t xml:space="preserve"> </w:t>
      </w:r>
      <w:proofErr w:type="spellStart"/>
      <w:r>
        <w:t>Village</w:t>
      </w:r>
      <w:proofErr w:type="spellEnd"/>
      <w:r>
        <w:t xml:space="preserve"> (Via Imperial)</w:t>
      </w:r>
    </w:p>
    <w:p w14:paraId="1149EBE1" w14:textId="77777777" w:rsidR="00AF56B1" w:rsidRDefault="00C01C43" w:rsidP="0019170C">
      <w:pPr>
        <w:spacing w:after="200" w:line="276" w:lineRule="auto"/>
      </w:pPr>
      <w:r>
        <w:rPr>
          <w:noProof/>
        </w:rPr>
        <w:pict w14:anchorId="00F06ECB">
          <v:rect id="_x0000_i1026" alt="" style="width:453.6pt;height:.05pt;mso-width-percent:0;mso-height-percent:0;mso-width-percent:0;mso-height-percent:0" o:hrstd="t" o:hr="t" fillcolor="#aaa" stroked="f"/>
        </w:pict>
      </w:r>
    </w:p>
    <w:p w14:paraId="5BEADB72" w14:textId="77777777" w:rsidR="00CB5DA4" w:rsidRDefault="00CB5DA4" w:rsidP="0019170C">
      <w:pPr>
        <w:spacing w:after="200" w:line="276" w:lineRule="auto"/>
      </w:pPr>
      <w:r>
        <w:t xml:space="preserve">Total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hits:</w:t>
      </w:r>
    </w:p>
    <w:p w14:paraId="648BA29F" w14:textId="4711C32B" w:rsidR="008D4F7F" w:rsidRDefault="00CB5DA4" w:rsidP="00BE7350">
      <w:pPr>
        <w:pStyle w:val="Liststycke"/>
        <w:numPr>
          <w:ilvl w:val="0"/>
          <w:numId w:val="14"/>
        </w:numPr>
        <w:spacing w:after="200" w:line="276" w:lineRule="auto"/>
      </w:pPr>
      <w:r>
        <w:t xml:space="preserve">Before </w:t>
      </w:r>
      <w:proofErr w:type="spellStart"/>
      <w:r>
        <w:t>deduplication</w:t>
      </w:r>
      <w:proofErr w:type="spellEnd"/>
      <w:r>
        <w:t>:</w:t>
      </w:r>
      <w:r w:rsidR="00F27DF2">
        <w:t xml:space="preserve"> </w:t>
      </w:r>
      <w:r w:rsidR="008D4F7F">
        <w:t>16,045</w:t>
      </w:r>
    </w:p>
    <w:p w14:paraId="5DC40FE9" w14:textId="0ECF9A77" w:rsidR="00CB5DA4" w:rsidRPr="00100F15" w:rsidRDefault="00CB5DA4" w:rsidP="00BE7350">
      <w:pPr>
        <w:pStyle w:val="Liststycke"/>
        <w:numPr>
          <w:ilvl w:val="0"/>
          <w:numId w:val="14"/>
        </w:numPr>
        <w:spacing w:after="200" w:line="276" w:lineRule="auto"/>
      </w:pPr>
      <w:proofErr w:type="spellStart"/>
      <w:r>
        <w:t>After</w:t>
      </w:r>
      <w:proofErr w:type="spellEnd"/>
      <w:r>
        <w:t xml:space="preserve"> </w:t>
      </w:r>
      <w:proofErr w:type="spellStart"/>
      <w:r>
        <w:t>deduplication</w:t>
      </w:r>
      <w:proofErr w:type="spellEnd"/>
      <w:r>
        <w:t>:</w:t>
      </w:r>
      <w:r w:rsidR="00F27DF2">
        <w:t xml:space="preserve"> </w:t>
      </w:r>
      <w:r w:rsidR="00605D35">
        <w:t>9,362</w:t>
      </w:r>
    </w:p>
    <w:p w14:paraId="45A33550" w14:textId="77777777" w:rsidR="00CB5DA4" w:rsidRPr="00100F15" w:rsidRDefault="00C01C43" w:rsidP="0019170C">
      <w:pPr>
        <w:spacing w:after="200" w:line="276" w:lineRule="auto"/>
      </w:pPr>
      <w:r>
        <w:rPr>
          <w:noProof/>
        </w:rPr>
        <w:pict w14:anchorId="263A07EE">
          <v:rect id="_x0000_i1025" alt="" style="width:453.6pt;height:.05pt;mso-width-percent:0;mso-height-percent:0;mso-width-percent:0;mso-height-percent:0" o:hrstd="t" o:hr="t" fillcolor="#aaa" stroked="f"/>
        </w:pict>
      </w:r>
    </w:p>
    <w:p w14:paraId="21410579" w14:textId="2CDF4BBD" w:rsidR="00CB5DA4" w:rsidRPr="001961D3" w:rsidRDefault="00CB5DA4" w:rsidP="0019170C">
      <w:pPr>
        <w:spacing w:after="200" w:line="276" w:lineRule="auto"/>
        <w:rPr>
          <w:lang w:val="en-US"/>
        </w:rPr>
      </w:pPr>
      <w:r w:rsidRPr="001961D3">
        <w:rPr>
          <w:lang w:val="en-US"/>
        </w:rPr>
        <w:t>Comments:</w:t>
      </w:r>
      <w:r w:rsidR="00DD7F48">
        <w:rPr>
          <w:lang w:val="en-US"/>
        </w:rPr>
        <w:t xml:space="preserve"> </w:t>
      </w:r>
    </w:p>
    <w:p w14:paraId="567BAA67" w14:textId="77777777" w:rsidR="003969B9" w:rsidRPr="003969B9" w:rsidRDefault="003969B9" w:rsidP="003969B9">
      <w:pPr>
        <w:spacing w:after="200" w:line="276" w:lineRule="auto"/>
        <w:rPr>
          <w:lang w:val="en-US"/>
        </w:rPr>
      </w:pPr>
      <w:r w:rsidRPr="003969B9">
        <w:rPr>
          <w:lang w:val="en-US"/>
        </w:rPr>
        <w:t>Deduplication based on the method described in</w:t>
      </w:r>
      <w:r>
        <w:rPr>
          <w:lang w:val="en-US"/>
        </w:rPr>
        <w:t>:</w:t>
      </w:r>
      <w:r w:rsidRPr="003969B9">
        <w:rPr>
          <w:lang w:val="en-US"/>
        </w:rPr>
        <w:t xml:space="preserve"> </w:t>
      </w:r>
      <w:r>
        <w:rPr>
          <w:lang w:val="en-US"/>
        </w:rPr>
        <w:br/>
      </w:r>
      <w:proofErr w:type="spellStart"/>
      <w:r w:rsidRPr="003969B9">
        <w:rPr>
          <w:lang w:val="en-US"/>
        </w:rPr>
        <w:t>Bramer</w:t>
      </w:r>
      <w:proofErr w:type="spellEnd"/>
      <w:r w:rsidRPr="003969B9">
        <w:rPr>
          <w:lang w:val="en-US"/>
        </w:rPr>
        <w:t xml:space="preserve">, W. M., </w:t>
      </w:r>
      <w:proofErr w:type="spellStart"/>
      <w:r w:rsidRPr="003969B9">
        <w:rPr>
          <w:lang w:val="en-US"/>
        </w:rPr>
        <w:t>Giustini</w:t>
      </w:r>
      <w:proofErr w:type="spellEnd"/>
      <w:r w:rsidRPr="003969B9">
        <w:rPr>
          <w:lang w:val="en-US"/>
        </w:rPr>
        <w:t xml:space="preserve">, D., de </w:t>
      </w:r>
      <w:proofErr w:type="spellStart"/>
      <w:r w:rsidRPr="003969B9">
        <w:rPr>
          <w:lang w:val="en-US"/>
        </w:rPr>
        <w:t>Jonge</w:t>
      </w:r>
      <w:proofErr w:type="spellEnd"/>
      <w:r w:rsidRPr="003969B9">
        <w:rPr>
          <w:lang w:val="en-US"/>
        </w:rPr>
        <w:t xml:space="preserve">, G. B., Holland, L., &amp; </w:t>
      </w:r>
      <w:proofErr w:type="spellStart"/>
      <w:r w:rsidRPr="003969B9">
        <w:rPr>
          <w:lang w:val="en-US"/>
        </w:rPr>
        <w:t>Bekhuis</w:t>
      </w:r>
      <w:proofErr w:type="spellEnd"/>
      <w:r w:rsidRPr="003969B9">
        <w:rPr>
          <w:lang w:val="en-US"/>
        </w:rPr>
        <w:t xml:space="preserve">, T. (2016). De-duplication of database search results for systematic reviews in EndNote. </w:t>
      </w:r>
      <w:r w:rsidRPr="0068451E">
        <w:rPr>
          <w:i/>
          <w:iCs/>
          <w:color w:val="212121"/>
          <w:shd w:val="clear" w:color="auto" w:fill="FFFFFF"/>
          <w:lang w:val="en-US"/>
        </w:rPr>
        <w:t xml:space="preserve">Journal of the Medical Library Association: </w:t>
      </w:r>
      <w:proofErr w:type="spellStart"/>
      <w:r w:rsidRPr="0068451E">
        <w:rPr>
          <w:i/>
          <w:iCs/>
          <w:color w:val="212121"/>
          <w:shd w:val="clear" w:color="auto" w:fill="FFFFFF"/>
          <w:lang w:val="en-US"/>
        </w:rPr>
        <w:t>JMLA</w:t>
      </w:r>
      <w:proofErr w:type="spellEnd"/>
      <w:r w:rsidRPr="0068451E">
        <w:rPr>
          <w:color w:val="212121"/>
          <w:shd w:val="clear" w:color="auto" w:fill="FFFFFF"/>
          <w:lang w:val="en-US"/>
        </w:rPr>
        <w:t>, 104(3), 240–243. </w:t>
      </w:r>
      <w:r w:rsidRPr="003969B9">
        <w:rPr>
          <w:lang w:val="en-US"/>
        </w:rPr>
        <w:t>doi:10.3163/1536-5050.104.3.014</w:t>
      </w:r>
    </w:p>
    <w:p w14:paraId="61451B24" w14:textId="77777777" w:rsidR="00280112" w:rsidRPr="001961D3" w:rsidRDefault="003969B9" w:rsidP="003969B9">
      <w:pPr>
        <w:spacing w:after="200" w:line="276" w:lineRule="auto"/>
        <w:rPr>
          <w:b/>
          <w:bCs/>
          <w:lang w:val="en-US"/>
        </w:rPr>
      </w:pPr>
      <w:r w:rsidRPr="003969B9">
        <w:rPr>
          <w:lang w:val="en-US"/>
        </w:rPr>
        <w:t xml:space="preserve">One final, extra step was added to compare </w:t>
      </w:r>
      <w:proofErr w:type="spellStart"/>
      <w:r w:rsidRPr="003969B9">
        <w:rPr>
          <w:lang w:val="en-US"/>
        </w:rPr>
        <w:t>DOIs</w:t>
      </w:r>
      <w:proofErr w:type="spellEnd"/>
      <w:r w:rsidRPr="003969B9">
        <w:rPr>
          <w:lang w:val="en-US"/>
        </w:rPr>
        <w:t>.</w:t>
      </w:r>
      <w:r w:rsidR="00280112" w:rsidRPr="001961D3">
        <w:rPr>
          <w:b/>
          <w:bCs/>
          <w:lang w:val="en-US"/>
        </w:rPr>
        <w:br w:type="page"/>
      </w:r>
    </w:p>
    <w:p w14:paraId="332F193C" w14:textId="77777777" w:rsidR="00AF56B1" w:rsidRPr="00222926" w:rsidRDefault="00CF1034" w:rsidP="00763877">
      <w:pPr>
        <w:pStyle w:val="Sidhuvud"/>
        <w:tabs>
          <w:tab w:val="right" w:pos="13860"/>
        </w:tabs>
        <w:jc w:val="center"/>
        <w:outlineLvl w:val="0"/>
        <w:rPr>
          <w:sz w:val="28"/>
          <w:szCs w:val="28"/>
          <w:lang w:val="en-US"/>
        </w:rPr>
      </w:pPr>
      <w:r w:rsidRPr="00222926">
        <w:rPr>
          <w:bCs/>
          <w:sz w:val="28"/>
          <w:szCs w:val="28"/>
          <w:lang w:val="en-US"/>
        </w:rPr>
        <w:lastRenderedPageBreak/>
        <w:t>PRISMA 2020 flow diagram for new systematic reviews which included searches of databases and registers only</w:t>
      </w:r>
      <w:r w:rsidR="00592CFD" w:rsidRPr="00222926">
        <w:rPr>
          <w:rStyle w:val="Fotnotsreferens"/>
          <w:bCs/>
          <w:sz w:val="28"/>
          <w:szCs w:val="28"/>
        </w:rPr>
        <w:footnoteReference w:id="1"/>
      </w:r>
    </w:p>
    <w:p w14:paraId="30E7CE84" w14:textId="77777777" w:rsidR="004651B4" w:rsidRPr="00CF1034" w:rsidRDefault="004651B4" w:rsidP="004651B4">
      <w:pPr>
        <w:rPr>
          <w:b/>
          <w:sz w:val="12"/>
          <w:szCs w:val="12"/>
          <w:lang w:val="en-US"/>
        </w:rPr>
      </w:pPr>
    </w:p>
    <w:p w14:paraId="47EA6EE0" w14:textId="77777777" w:rsidR="004651B4" w:rsidRPr="00CF1034" w:rsidRDefault="004651B4" w:rsidP="004651B4">
      <w:pPr>
        <w:rPr>
          <w:lang w:val="en-US"/>
        </w:rPr>
      </w:pPr>
    </w:p>
    <w:p w14:paraId="07AC67D0" w14:textId="77777777" w:rsidR="004651B4" w:rsidRPr="00CF1034" w:rsidRDefault="004651B4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A09172" wp14:editId="58F87CB5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02309" w14:textId="77777777" w:rsidR="004651B4" w:rsidRPr="004651B4" w:rsidRDefault="004651B4" w:rsidP="004651B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651B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0917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" fillcolor="#ffc000" strokecolor="black [3213]" strokeweight="1pt">
                <v:textbox>
                  <w:txbxContent>
                    <w:p w14:paraId="4D202309" w14:textId="77777777" w:rsidR="004651B4" w:rsidRPr="004651B4" w:rsidRDefault="004651B4" w:rsidP="004651B4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4651B4"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7C174145" w14:textId="77777777" w:rsidR="004651B4" w:rsidRPr="00CF1034" w:rsidRDefault="004651B4" w:rsidP="004651B4">
      <w:pPr>
        <w:rPr>
          <w:lang w:val="en-US"/>
        </w:rPr>
      </w:pPr>
    </w:p>
    <w:p w14:paraId="232FE270" w14:textId="3F32E210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511BB" wp14:editId="2FB58059">
                <wp:simplePos x="0" y="0"/>
                <wp:positionH relativeFrom="column">
                  <wp:posOffset>3128195</wp:posOffset>
                </wp:positionH>
                <wp:positionV relativeFrom="paragraph">
                  <wp:posOffset>64328</wp:posOffset>
                </wp:positionV>
                <wp:extent cx="1887220" cy="1921397"/>
                <wp:effectExtent l="0" t="0" r="1778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92139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4BE57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Records removed </w:t>
                            </w:r>
                            <w:r w:rsidRPr="004651B4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before screening</w:t>
                            </w: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142F3BDC" w14:textId="77777777" w:rsidR="00605D35" w:rsidRPr="00605D35" w:rsidRDefault="004651B4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Duplicate records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removed  (</w:t>
                            </w:r>
                            <w:proofErr w:type="gramEnd"/>
                            <w:r w:rsidR="00605D35"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Medline = 2</w:t>
                            </w:r>
                          </w:p>
                          <w:p w14:paraId="731821D0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Embase = 1,724</w:t>
                            </w:r>
                          </w:p>
                          <w:p w14:paraId="7FD61FEB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Cochrane = 32</w:t>
                            </w:r>
                          </w:p>
                          <w:p w14:paraId="54938836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Web of Science = 954</w:t>
                            </w:r>
                          </w:p>
                          <w:p w14:paraId="3ADD539D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Cinahl</w:t>
                            </w:r>
                            <w:proofErr w:type="spellEnd"/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 xml:space="preserve"> = 673</w:t>
                            </w:r>
                          </w:p>
                          <w:p w14:paraId="57DD7943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Scopus = 3,132</w:t>
                            </w:r>
                          </w:p>
                          <w:p w14:paraId="2F870685" w14:textId="6681E743" w:rsidR="004651B4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Engineering Village = 166</w:t>
                            </w:r>
                            <w:r w:rsidR="004651B4" w:rsidRPr="00605D35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  <w:p w14:paraId="6A11D9FB" w14:textId="77777777" w:rsidR="004651B4" w:rsidRPr="004651B4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Records marked as ineligible by automation tools 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  <w:p w14:paraId="49E45ED4" w14:textId="77777777" w:rsidR="004651B4" w:rsidRPr="004651B4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Records removed for other reasons 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511BB" id="Rectangle 2" o:spid="_x0000_s1027" style="position:absolute;margin-left:246.3pt;margin-top:5.05pt;width:148.6pt;height:15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" filled="f" strokecolor="black [3213]" strokeweight="1pt">
                <v:textbox>
                  <w:txbxContent>
                    <w:p w14:paraId="7084BE57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Records removed </w:t>
                      </w:r>
                      <w:r w:rsidRPr="004651B4">
                        <w:rPr>
                          <w:i/>
                          <w:iCs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before screening</w:t>
                      </w: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:</w:t>
                      </w:r>
                    </w:p>
                    <w:p w14:paraId="142F3BDC" w14:textId="77777777" w:rsidR="00605D35" w:rsidRPr="00605D35" w:rsidRDefault="004651B4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Duplicate records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removed  (</w:t>
                      </w:r>
                      <w:proofErr w:type="gramEnd"/>
                      <w:r w:rsidR="00605D35"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Medline = 2</w:t>
                      </w:r>
                    </w:p>
                    <w:p w14:paraId="731821D0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Embase = 1,724</w:t>
                      </w:r>
                    </w:p>
                    <w:p w14:paraId="7FD61FEB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Cochrane = 32</w:t>
                      </w:r>
                    </w:p>
                    <w:p w14:paraId="54938836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Web of Science = 954</w:t>
                      </w:r>
                    </w:p>
                    <w:p w14:paraId="3ADD539D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Cinahl</w:t>
                      </w:r>
                      <w:proofErr w:type="spellEnd"/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 xml:space="preserve"> = 673</w:t>
                      </w:r>
                    </w:p>
                    <w:p w14:paraId="57DD7943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Scopus = 3,132</w:t>
                      </w:r>
                    </w:p>
                    <w:p w14:paraId="2F870685" w14:textId="6681E743" w:rsidR="004651B4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Engineering Village = 166</w:t>
                      </w:r>
                      <w:r w:rsidR="004651B4" w:rsidRPr="00605D35">
                        <w:rPr>
                          <w:color w:val="000000" w:themeColor="text1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  <w:p w14:paraId="6A11D9FB" w14:textId="77777777" w:rsidR="004651B4" w:rsidRPr="004651B4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Records marked as ineligible by automation tools 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  <w:p w14:paraId="49E45ED4" w14:textId="77777777" w:rsidR="004651B4" w:rsidRPr="004651B4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Records removed for other reasons 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E2B82" wp14:editId="075CE856">
                <wp:simplePos x="0" y="0"/>
                <wp:positionH relativeFrom="column">
                  <wp:posOffset>558615</wp:posOffset>
                </wp:positionH>
                <wp:positionV relativeFrom="paragraph">
                  <wp:posOffset>75903</wp:posOffset>
                </wp:positionV>
                <wp:extent cx="1887220" cy="1354238"/>
                <wp:effectExtent l="0" t="0" r="1778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5423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87E24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Records identified from*:</w:t>
                            </w:r>
                          </w:p>
                          <w:p w14:paraId="23CD05A4" w14:textId="77777777" w:rsidR="00605D35" w:rsidRPr="00605D35" w:rsidRDefault="004651B4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Databases (</w:t>
                            </w:r>
                            <w:r w:rsidR="00605D35"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Medline = 2,327 </w:t>
                            </w:r>
                          </w:p>
                          <w:p w14:paraId="0B5E283E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Embase = 4,598</w:t>
                            </w:r>
                          </w:p>
                          <w:p w14:paraId="363A86D3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Cochrane = 267 </w:t>
                            </w:r>
                          </w:p>
                          <w:p w14:paraId="7E531E3F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Web of Science = 1,455 </w:t>
                            </w:r>
                          </w:p>
                          <w:p w14:paraId="55BC4FAC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Cinahl</w:t>
                            </w:r>
                            <w:proofErr w:type="spellEnd"/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= 1,090 </w:t>
                            </w:r>
                          </w:p>
                          <w:p w14:paraId="34494BD5" w14:textId="77777777" w:rsidR="00605D35" w:rsidRPr="00605D35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Scopus = 5,798 </w:t>
                            </w:r>
                          </w:p>
                          <w:p w14:paraId="4FCC0A9C" w14:textId="7AEEF5C1" w:rsidR="004651B4" w:rsidRPr="004651B4" w:rsidRDefault="00605D35" w:rsidP="00605D35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05D35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Engineering Village = 510</w:t>
                            </w:r>
                            <w:r w:rsidR="004651B4"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  <w:p w14:paraId="61BFF336" w14:textId="77777777" w:rsidR="004651B4" w:rsidRPr="007525BC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7525BC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Registers (n </w:t>
                            </w:r>
                            <w:proofErr w:type="gramStart"/>
                            <w:r w:rsidRPr="007525BC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E2B82" id="Rectangle 1" o:spid="_x0000_s1028" style="position:absolute;margin-left:44pt;margin-top:6pt;width:148.6pt;height:10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" filled="f" strokecolor="black [3213]" strokeweight="1pt">
                <v:textbox>
                  <w:txbxContent>
                    <w:p w14:paraId="5BB87E24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Records identified from*:</w:t>
                      </w:r>
                    </w:p>
                    <w:p w14:paraId="23CD05A4" w14:textId="77777777" w:rsidR="00605D35" w:rsidRPr="00605D35" w:rsidRDefault="004651B4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Databases (</w:t>
                      </w:r>
                      <w:r w:rsidR="00605D35"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Medline = 2,327 </w:t>
                      </w:r>
                    </w:p>
                    <w:p w14:paraId="0B5E283E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Embase = 4,598</w:t>
                      </w:r>
                    </w:p>
                    <w:p w14:paraId="363A86D3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Cochrane = 267 </w:t>
                      </w:r>
                    </w:p>
                    <w:p w14:paraId="7E531E3F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Web of Science = 1,455 </w:t>
                      </w:r>
                    </w:p>
                    <w:p w14:paraId="55BC4FAC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Cinahl</w:t>
                      </w:r>
                      <w:proofErr w:type="spellEnd"/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= 1,090 </w:t>
                      </w:r>
                    </w:p>
                    <w:p w14:paraId="34494BD5" w14:textId="77777777" w:rsidR="00605D35" w:rsidRPr="00605D35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Scopus = 5,798 </w:t>
                      </w:r>
                    </w:p>
                    <w:p w14:paraId="4FCC0A9C" w14:textId="7AEEF5C1" w:rsidR="004651B4" w:rsidRPr="004651B4" w:rsidRDefault="00605D35" w:rsidP="00605D35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05D35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Engineering Village = 510</w:t>
                      </w:r>
                      <w:r w:rsidR="004651B4"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</w:t>
                      </w:r>
                    </w:p>
                    <w:p w14:paraId="61BFF336" w14:textId="77777777" w:rsidR="004651B4" w:rsidRPr="007525BC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7525BC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Registers (n </w:t>
                      </w:r>
                      <w:proofErr w:type="gramStart"/>
                      <w:r w:rsidRPr="007525BC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7F0EAB97" w14:textId="4CA05D94" w:rsidR="004651B4" w:rsidRPr="00CF1034" w:rsidRDefault="004651B4" w:rsidP="004651B4">
      <w:pPr>
        <w:rPr>
          <w:lang w:val="en-US"/>
        </w:rPr>
      </w:pPr>
    </w:p>
    <w:p w14:paraId="70D9B5F1" w14:textId="77777777" w:rsidR="004651B4" w:rsidRPr="00CF1034" w:rsidRDefault="004651B4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65191" wp14:editId="6BB41990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9DC3E6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59BB99" w14:textId="77777777" w:rsidR="004651B4" w:rsidRPr="001502CF" w:rsidRDefault="004651B4" w:rsidP="004651B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502C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191" id="Flowchart: Alternate Process 31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" fillcolor="#9dc3e6" strokecolor="black [3213]" strokeweight="1pt">
                <v:textbox>
                  <w:txbxContent>
                    <w:p w14:paraId="5559BB99" w14:textId="77777777" w:rsidR="004651B4" w:rsidRPr="001502CF" w:rsidRDefault="004651B4" w:rsidP="004651B4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1502C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B25C294" w14:textId="77777777" w:rsidR="004651B4" w:rsidRPr="00CF1034" w:rsidRDefault="004651B4" w:rsidP="004651B4">
      <w:pPr>
        <w:rPr>
          <w:lang w:val="en-US"/>
        </w:rPr>
      </w:pPr>
    </w:p>
    <w:p w14:paraId="22A6947D" w14:textId="77777777" w:rsidR="004651B4" w:rsidRPr="00CF1034" w:rsidRDefault="004651B4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5AD1C" wp14:editId="470EF87E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9722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" strokecolor="black [3213]">
                <v:stroke endarrow="block"/>
              </v:shape>
            </w:pict>
          </mc:Fallback>
        </mc:AlternateContent>
      </w:r>
    </w:p>
    <w:p w14:paraId="6B9B4877" w14:textId="77777777" w:rsidR="004651B4" w:rsidRPr="00CF1034" w:rsidRDefault="004651B4" w:rsidP="004651B4">
      <w:pPr>
        <w:rPr>
          <w:lang w:val="en-US"/>
        </w:rPr>
      </w:pPr>
    </w:p>
    <w:p w14:paraId="3F37DAE4" w14:textId="77777777" w:rsidR="004651B4" w:rsidRPr="00CF1034" w:rsidRDefault="004651B4" w:rsidP="004651B4">
      <w:pPr>
        <w:rPr>
          <w:lang w:val="en-US"/>
        </w:rPr>
      </w:pPr>
    </w:p>
    <w:p w14:paraId="5CD538C4" w14:textId="77777777" w:rsidR="004651B4" w:rsidRPr="00CF1034" w:rsidRDefault="004651B4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5FD437" wp14:editId="0B5CFEAD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C3FCB0" id="Straight Arrow Connector 27" o:spid="_x0000_s1026" type="#_x0000_t32" style="position:absolute;margin-left:110.2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BwxrHPgAAAADgEAAA8A&#13;&#10;AAAAAAAAAAAAAAAAIgQAAGRycy9kb3ducmV2LnhtbFBLBQYAAAAABAAEAPMAAAAvBQAAAAA=&#13;&#10;" strokecolor="black [3213]">
                <v:stroke endarrow="block"/>
              </v:shape>
            </w:pict>
          </mc:Fallback>
        </mc:AlternateContent>
      </w:r>
    </w:p>
    <w:p w14:paraId="7AEF8C2B" w14:textId="77777777" w:rsidR="004651B4" w:rsidRPr="00CF1034" w:rsidRDefault="004651B4" w:rsidP="004651B4">
      <w:pPr>
        <w:rPr>
          <w:lang w:val="en-US"/>
        </w:rPr>
      </w:pPr>
    </w:p>
    <w:p w14:paraId="52E14D13" w14:textId="0ACA8A07" w:rsidR="004651B4" w:rsidRPr="00CF1034" w:rsidRDefault="004651B4" w:rsidP="004651B4">
      <w:pPr>
        <w:rPr>
          <w:lang w:val="en-US"/>
        </w:rPr>
      </w:pPr>
    </w:p>
    <w:p w14:paraId="2856AAB2" w14:textId="0BBED618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AF7D4" wp14:editId="2415DB14">
                <wp:simplePos x="0" y="0"/>
                <wp:positionH relativeFrom="column">
                  <wp:posOffset>536286</wp:posOffset>
                </wp:positionH>
                <wp:positionV relativeFrom="paragraph">
                  <wp:posOffset>102460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EF375" w14:textId="77777777" w:rsid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6060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screened</w:t>
                            </w:r>
                            <w:proofErr w:type="spellEnd"/>
                          </w:p>
                          <w:p w14:paraId="16FE7F16" w14:textId="77777777" w:rsidR="004651B4" w:rsidRPr="00560609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AF7D4" id="Rectangle 3" o:spid="_x0000_s1030" style="position:absolute;margin-left:42.25pt;margin-top:8.05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" filled="f" strokecolor="black [3213]" strokeweight="1pt">
                <v:textbox>
                  <w:txbxContent>
                    <w:p w14:paraId="11EEF375" w14:textId="77777777" w:rsid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560609">
                        <w:rPr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proofErr w:type="spellEnd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screened</w:t>
                      </w:r>
                      <w:proofErr w:type="spellEnd"/>
                    </w:p>
                    <w:p w14:paraId="16FE7F16" w14:textId="77777777" w:rsidR="004651B4" w:rsidRPr="00560609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(n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FDF2B82" w14:textId="678ECD53" w:rsidR="004651B4" w:rsidRPr="00CF1034" w:rsidRDefault="004651B4" w:rsidP="004651B4">
      <w:pPr>
        <w:rPr>
          <w:lang w:val="en-US"/>
        </w:rPr>
      </w:pPr>
    </w:p>
    <w:p w14:paraId="4F94E095" w14:textId="7DE86B84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A2EB46" wp14:editId="3A06072B">
                <wp:simplePos x="0" y="0"/>
                <wp:positionH relativeFrom="column">
                  <wp:posOffset>2476500</wp:posOffset>
                </wp:positionH>
                <wp:positionV relativeFrom="paragraph">
                  <wp:posOffset>167640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3785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195pt;margin-top:13.2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/JnEeeMAAAAO&#13;&#10;AQAADwAAAAAAAAAAAAAAAAAkBAAAZHJzL2Rvd25yZXYueG1sUEsFBgAAAAAEAAQA8wAAADQFAAAA&#13;&#10;AA==&#13;&#10;" strokecolor="black [3213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543CF" wp14:editId="0B937FD0">
                <wp:simplePos x="0" y="0"/>
                <wp:positionH relativeFrom="column">
                  <wp:posOffset>3128645</wp:posOffset>
                </wp:positionH>
                <wp:positionV relativeFrom="paragraph">
                  <wp:posOffset>32860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430A3" w14:textId="77777777" w:rsid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6060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excluded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**</w:t>
                            </w:r>
                          </w:p>
                          <w:p w14:paraId="2CDA97F6" w14:textId="77777777" w:rsidR="004651B4" w:rsidRPr="00560609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543CF" id="Rectangle 4" o:spid="_x0000_s1031" style="position:absolute;margin-left:246.35pt;margin-top:2.6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" filled="f" strokecolor="black [3213]" strokeweight="1pt">
                <v:textbox>
                  <w:txbxContent>
                    <w:p w14:paraId="045430A3" w14:textId="77777777" w:rsid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560609">
                        <w:rPr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proofErr w:type="spellEnd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excluded</w:t>
                      </w:r>
                      <w:proofErr w:type="spellEnd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**</w:t>
                      </w:r>
                    </w:p>
                    <w:p w14:paraId="2CDA97F6" w14:textId="77777777" w:rsidR="004651B4" w:rsidRPr="00560609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(n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D78A37A" w14:textId="7B799E48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57808D" wp14:editId="0818209C">
                <wp:simplePos x="0" y="0"/>
                <wp:positionH relativeFrom="column">
                  <wp:posOffset>1400175</wp:posOffset>
                </wp:positionH>
                <wp:positionV relativeFrom="paragraph">
                  <wp:posOffset>106118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31698" id="Straight Arrow Connector 35" o:spid="_x0000_s1026" type="#_x0000_t32" style="position:absolute;margin-left:110.25pt;margin-top:8.3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" strokecolor="black [3213]">
                <v:stroke endarrow="block"/>
              </v:shape>
            </w:pict>
          </mc:Fallback>
        </mc:AlternateContent>
      </w:r>
    </w:p>
    <w:p w14:paraId="38242FA6" w14:textId="17B20BE0" w:rsidR="004651B4" w:rsidRPr="00CF1034" w:rsidRDefault="004651B4" w:rsidP="004651B4">
      <w:pPr>
        <w:rPr>
          <w:lang w:val="en-US"/>
        </w:rPr>
      </w:pPr>
    </w:p>
    <w:p w14:paraId="5F44D336" w14:textId="247E5FCD" w:rsidR="004651B4" w:rsidRPr="00CF1034" w:rsidRDefault="00605D35" w:rsidP="004651B4">
      <w:pPr>
        <w:rPr>
          <w:lang w:val="en-US"/>
        </w:rPr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A1E548" wp14:editId="1DE1EA9E">
                <wp:simplePos x="0" y="0"/>
                <wp:positionH relativeFrom="column">
                  <wp:posOffset>560705</wp:posOffset>
                </wp:positionH>
                <wp:positionV relativeFrom="paragraph">
                  <wp:posOffset>34925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FF43E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sought for retrieval</w:t>
                            </w:r>
                          </w:p>
                          <w:p w14:paraId="4549BABA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1E548" id="Rectangle 5" o:spid="_x0000_s1032" style="position:absolute;margin-left:44.15pt;margin-top:2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" filled="f" strokecolor="black [3213]" strokeweight="1pt">
                <v:textbox>
                  <w:txbxContent>
                    <w:p w14:paraId="1BFFF43E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sought for retrieval</w:t>
                      </w:r>
                    </w:p>
                    <w:p w14:paraId="4549BABA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0E1732" wp14:editId="6EAC99B6">
                <wp:simplePos x="0" y="0"/>
                <wp:positionH relativeFrom="column">
                  <wp:posOffset>3130293</wp:posOffset>
                </wp:positionH>
                <wp:positionV relativeFrom="paragraph">
                  <wp:posOffset>88819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033ECC" w14:textId="77777777" w:rsid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56060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retrieved</w:t>
                            </w:r>
                            <w:proofErr w:type="spellEnd"/>
                          </w:p>
                          <w:p w14:paraId="7D8CC882" w14:textId="77777777" w:rsidR="004651B4" w:rsidRPr="00560609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E1732" id="Rectangle 6" o:spid="_x0000_s1033" style="position:absolute;margin-left:246.5pt;margin-top:7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" filled="f" strokecolor="black [3213]" strokeweight="1pt">
                <v:textbox>
                  <w:txbxContent>
                    <w:p w14:paraId="1E033ECC" w14:textId="77777777" w:rsid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 w:rsidRPr="00560609">
                        <w:rPr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proofErr w:type="spellEnd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 not </w:t>
                      </w:r>
                      <w:proofErr w:type="spell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retrieved</w:t>
                      </w:r>
                      <w:proofErr w:type="spellEnd"/>
                    </w:p>
                    <w:p w14:paraId="7D8CC882" w14:textId="77777777" w:rsidR="004651B4" w:rsidRPr="00560609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 xml:space="preserve">(n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6E67ABA3" w14:textId="03DA4F21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C16575" wp14:editId="0D040539">
                <wp:simplePos x="0" y="0"/>
                <wp:positionH relativeFrom="column">
                  <wp:posOffset>2474740</wp:posOffset>
                </wp:positionH>
                <wp:positionV relativeFrom="paragraph">
                  <wp:posOffset>121261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03131F" id="Straight Arrow Connector 16" o:spid="_x0000_s1026" type="#_x0000_t32" style="position:absolute;margin-left:194.85pt;margin-top:9.5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DVyGbt4gAAAA4B&#13;&#10;AAAPAAAAAAAAAAAAAAAAACQEAABkcnMvZG93bnJldi54bWxQSwUGAAAAAAQABADzAAAAMwUAAAAA&#13;&#10;" strokecolor="black [3213]">
                <v:stroke endarrow="block"/>
              </v:shape>
            </w:pict>
          </mc:Fallback>
        </mc:AlternateContent>
      </w:r>
      <w:r w:rsidR="004651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579367" wp14:editId="15BE8494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9DC3E6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12E35" w14:textId="77777777" w:rsidR="004651B4" w:rsidRDefault="004651B4" w:rsidP="004651B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16666D17" w14:textId="77777777" w:rsidR="004651B4" w:rsidRPr="001502CF" w:rsidRDefault="004651B4" w:rsidP="004651B4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79367" id="Flowchart: Alternate Process 32" o:spid="_x0000_s1034" type="#_x0000_t176" style="position:absolute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" fillcolor="#9dc3e6" strokecolor="black [3213]" strokeweight="1pt">
                <v:textbox>
                  <w:txbxContent>
                    <w:p w14:paraId="05512E35" w14:textId="77777777" w:rsidR="004651B4" w:rsidRDefault="004651B4" w:rsidP="004651B4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16666D17" w14:textId="77777777" w:rsidR="004651B4" w:rsidRPr="001502CF" w:rsidRDefault="004651B4" w:rsidP="004651B4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307112" w14:textId="3CB3BA50" w:rsidR="004651B4" w:rsidRPr="00CF1034" w:rsidRDefault="004651B4" w:rsidP="004651B4">
      <w:pPr>
        <w:rPr>
          <w:lang w:val="en-US"/>
        </w:rPr>
      </w:pPr>
    </w:p>
    <w:p w14:paraId="4F6E85E5" w14:textId="55FF6CA6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F0D10C" wp14:editId="7049A892">
                <wp:simplePos x="0" y="0"/>
                <wp:positionH relativeFrom="column">
                  <wp:posOffset>1409700</wp:posOffset>
                </wp:positionH>
                <wp:positionV relativeFrom="paragraph">
                  <wp:posOffset>40713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0779AF" id="Straight Arrow Connector 36" o:spid="_x0000_s1026" type="#_x0000_t32" style="position:absolute;margin-left:111pt;margin-top:3.2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" strokecolor="black [3213]">
                <v:stroke endarrow="block"/>
              </v:shape>
            </w:pict>
          </mc:Fallback>
        </mc:AlternateContent>
      </w:r>
    </w:p>
    <w:p w14:paraId="5E139189" w14:textId="287CC138" w:rsidR="004651B4" w:rsidRPr="00CF1034" w:rsidRDefault="004651B4" w:rsidP="004651B4">
      <w:pPr>
        <w:rPr>
          <w:lang w:val="en-US"/>
        </w:rPr>
      </w:pPr>
    </w:p>
    <w:p w14:paraId="2FC30B76" w14:textId="53DBE753" w:rsidR="004651B4" w:rsidRPr="00CF1034" w:rsidRDefault="00605D35" w:rsidP="004651B4">
      <w:pPr>
        <w:rPr>
          <w:lang w:val="en-US"/>
        </w:rPr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632A7" wp14:editId="3EF5BFBD">
                <wp:simplePos x="0" y="0"/>
                <wp:positionH relativeFrom="column">
                  <wp:posOffset>3126973</wp:posOffset>
                </wp:positionH>
                <wp:positionV relativeFrom="paragraph">
                  <wp:posOffset>20730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42423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excluded:</w:t>
                            </w:r>
                          </w:p>
                          <w:p w14:paraId="7E2B1A7E" w14:textId="77777777" w:rsidR="004651B4" w:rsidRPr="004651B4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Reason 1 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  <w:p w14:paraId="56A4546D" w14:textId="77777777" w:rsidR="004651B4" w:rsidRPr="004651B4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Reason 2 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  <w:p w14:paraId="7947AECA" w14:textId="77777777" w:rsidR="004651B4" w:rsidRPr="00912A56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12A56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Reason 3 (n </w:t>
                            </w:r>
                            <w:proofErr w:type="gramStart"/>
                            <w:r w:rsidRPr="00912A56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  <w:p w14:paraId="4E096961" w14:textId="77777777" w:rsidR="004651B4" w:rsidRPr="00560609" w:rsidRDefault="004651B4" w:rsidP="004651B4">
                            <w:pPr>
                              <w:ind w:left="284"/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632A7" id="Rectangle 9" o:spid="_x0000_s1035" style="position:absolute;margin-left:246.2pt;margin-top:1.65pt;width:148.6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" filled="f" strokecolor="black [3213]" strokeweight="1pt">
                <v:textbox>
                  <w:txbxContent>
                    <w:p w14:paraId="11442423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excluded:</w:t>
                      </w:r>
                    </w:p>
                    <w:p w14:paraId="7E2B1A7E" w14:textId="77777777" w:rsidR="004651B4" w:rsidRPr="004651B4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Reason 1 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  <w:p w14:paraId="56A4546D" w14:textId="77777777" w:rsidR="004651B4" w:rsidRPr="004651B4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Reason 2 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  <w:p w14:paraId="7947AECA" w14:textId="77777777" w:rsidR="004651B4" w:rsidRPr="00912A56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912A56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Reason 3 (n </w:t>
                      </w:r>
                      <w:proofErr w:type="gramStart"/>
                      <w:r w:rsidRPr="00912A56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  <w:p w14:paraId="4E096961" w14:textId="77777777" w:rsidR="004651B4" w:rsidRPr="00560609" w:rsidRDefault="004651B4" w:rsidP="004651B4">
                      <w:pPr>
                        <w:ind w:left="284"/>
                        <w:rPr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4F3BA7" wp14:editId="0C6D3C58">
                <wp:simplePos x="0" y="0"/>
                <wp:positionH relativeFrom="column">
                  <wp:posOffset>561975</wp:posOffset>
                </wp:positionH>
                <wp:positionV relativeFrom="paragraph">
                  <wp:posOffset>23270</wp:posOffset>
                </wp:positionV>
                <wp:extent cx="1887220" cy="526415"/>
                <wp:effectExtent l="0" t="0" r="1778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62FE9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assessed for eligibility</w:t>
                            </w:r>
                          </w:p>
                          <w:p w14:paraId="7138DB14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F3BA7" id="Rectangle 7" o:spid="_x0000_s1036" style="position:absolute;margin-left:44.25pt;margin-top:1.8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" filled="f" strokecolor="black [3213]" strokeweight="1pt">
                <v:textbox>
                  <w:txbxContent>
                    <w:p w14:paraId="5F162FE9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assessed for eligibility</w:t>
                      </w:r>
                    </w:p>
                    <w:p w14:paraId="7138DB14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689B8DC6" w14:textId="550D44DA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3596AE" wp14:editId="2367CB8B">
                <wp:simplePos x="0" y="0"/>
                <wp:positionH relativeFrom="column">
                  <wp:posOffset>2480414</wp:posOffset>
                </wp:positionH>
                <wp:positionV relativeFrom="paragraph">
                  <wp:posOffset>94591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28E09" id="Straight Arrow Connector 17" o:spid="_x0000_s1026" type="#_x0000_t32" style="position:absolute;margin-left:195.3pt;margin-top:7.45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CM78Ip4gAAAA4B&#13;&#10;AAAPAAAAAAAAAAAAAAAAACQEAABkcnMvZG93bnJldi54bWxQSwUGAAAAAAQABADzAAAAMwUAAAAA&#13;&#10;" strokecolor="black [3213]">
                <v:stroke endarrow="block"/>
              </v:shape>
            </w:pict>
          </mc:Fallback>
        </mc:AlternateContent>
      </w:r>
    </w:p>
    <w:p w14:paraId="329AD1F4" w14:textId="491F7B6D" w:rsidR="004651B4" w:rsidRPr="00CF1034" w:rsidRDefault="004651B4" w:rsidP="004651B4">
      <w:pPr>
        <w:rPr>
          <w:lang w:val="en-US"/>
        </w:rPr>
      </w:pPr>
    </w:p>
    <w:p w14:paraId="78753C21" w14:textId="57CEDBAA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A8EBBD" wp14:editId="2FF46148">
                <wp:simplePos x="0" y="0"/>
                <wp:positionH relativeFrom="column">
                  <wp:posOffset>1400810</wp:posOffset>
                </wp:positionH>
                <wp:positionV relativeFrom="paragraph">
                  <wp:posOffset>114441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684994" id="Straight Arrow Connector 19" o:spid="_x0000_s1026" type="#_x0000_t32" style="position:absolute;margin-left:110.3pt;margin-top:9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" strokecolor="black [3213]">
                <v:stroke endarrow="block"/>
              </v:shape>
            </w:pict>
          </mc:Fallback>
        </mc:AlternateContent>
      </w:r>
    </w:p>
    <w:p w14:paraId="4490AA8F" w14:textId="77777777" w:rsidR="004651B4" w:rsidRPr="00CF1034" w:rsidRDefault="004651B4" w:rsidP="004651B4">
      <w:pPr>
        <w:rPr>
          <w:lang w:val="en-US"/>
        </w:rPr>
      </w:pPr>
    </w:p>
    <w:p w14:paraId="7CEC116D" w14:textId="77777777" w:rsidR="004651B4" w:rsidRPr="00CF1034" w:rsidRDefault="004651B4" w:rsidP="004651B4">
      <w:pPr>
        <w:rPr>
          <w:lang w:val="en-US"/>
        </w:rPr>
      </w:pPr>
    </w:p>
    <w:p w14:paraId="07658EDE" w14:textId="728838F8" w:rsidR="004651B4" w:rsidRPr="00CF1034" w:rsidRDefault="004651B4" w:rsidP="004651B4">
      <w:pPr>
        <w:rPr>
          <w:lang w:val="en-US"/>
        </w:rPr>
      </w:pPr>
    </w:p>
    <w:p w14:paraId="5E268F52" w14:textId="5971090C" w:rsidR="004651B4" w:rsidRPr="00CF1034" w:rsidRDefault="004651B4" w:rsidP="004651B4">
      <w:pPr>
        <w:rPr>
          <w:lang w:val="en-US"/>
        </w:rPr>
      </w:pPr>
    </w:p>
    <w:p w14:paraId="0855313B" w14:textId="6074F769" w:rsidR="004651B4" w:rsidRPr="00CF1034" w:rsidRDefault="00605D35" w:rsidP="004651B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0EDF38" wp14:editId="4BDCB445">
                <wp:simplePos x="0" y="0"/>
                <wp:positionH relativeFrom="column">
                  <wp:posOffset>-150812</wp:posOffset>
                </wp:positionH>
                <wp:positionV relativeFrom="paragraph">
                  <wp:posOffset>233406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9DC3E6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9768C" w14:textId="77777777" w:rsidR="004651B4" w:rsidRPr="001502CF" w:rsidRDefault="004651B4" w:rsidP="004651B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DF38" id="Flowchart: Alternate Process 33" o:spid="_x0000_s1037" type="#_x0000_t176" style="position:absolute;margin-left:-11.85pt;margin-top:18.4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" fillcolor="#9dc3e6" strokecolor="black [3213]" strokeweight="1pt">
                <v:textbox>
                  <w:txbxContent>
                    <w:p w14:paraId="3EF9768C" w14:textId="77777777" w:rsidR="004651B4" w:rsidRPr="001502CF" w:rsidRDefault="004651B4" w:rsidP="004651B4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6922EC" wp14:editId="0F21AF41">
                <wp:simplePos x="0" y="0"/>
                <wp:positionH relativeFrom="column">
                  <wp:posOffset>540385</wp:posOffset>
                </wp:positionH>
                <wp:positionV relativeFrom="paragraph">
                  <wp:posOffset>14605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7D038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Studies included in review</w:t>
                            </w:r>
                          </w:p>
                          <w:p w14:paraId="081BB443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  <w:p w14:paraId="29DF1F7F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Reports of included studies</w:t>
                            </w:r>
                          </w:p>
                          <w:p w14:paraId="6FC8049B" w14:textId="77777777" w:rsidR="004651B4" w:rsidRPr="004651B4" w:rsidRDefault="004651B4" w:rsidP="004651B4">
                            <w:pPr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(n </w:t>
                            </w:r>
                            <w:proofErr w:type="gramStart"/>
                            <w:r w:rsidRPr="004651B4">
                              <w:rPr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=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922EC" id="Rectangle 13" o:spid="_x0000_s1038" style="position:absolute;margin-left:42.55pt;margin-top:1.15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" filled="f" strokecolor="black [3213]" strokeweight="1pt">
                <v:textbox>
                  <w:txbxContent>
                    <w:p w14:paraId="1197D038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Studies included in review</w:t>
                      </w:r>
                    </w:p>
                    <w:p w14:paraId="081BB443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  <w:p w14:paraId="29DF1F7F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Reports of included studies</w:t>
                      </w:r>
                    </w:p>
                    <w:p w14:paraId="6FC8049B" w14:textId="77777777" w:rsidR="004651B4" w:rsidRPr="004651B4" w:rsidRDefault="004651B4" w:rsidP="004651B4">
                      <w:pPr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(n </w:t>
                      </w:r>
                      <w:proofErr w:type="gramStart"/>
                      <w:r w:rsidRPr="004651B4">
                        <w:rPr>
                          <w:color w:val="000000" w:themeColor="text1"/>
                          <w:sz w:val="18"/>
                          <w:szCs w:val="20"/>
                          <w:lang w:val="en-US"/>
                        </w:rPr>
                        <w:t>=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74E6240" w14:textId="77777777" w:rsidR="004651B4" w:rsidRPr="00CF1034" w:rsidRDefault="004651B4" w:rsidP="004651B4">
      <w:pPr>
        <w:rPr>
          <w:lang w:val="en-US"/>
        </w:rPr>
      </w:pPr>
    </w:p>
    <w:p w14:paraId="251C0579" w14:textId="77777777" w:rsidR="004651B4" w:rsidRPr="00CF1034" w:rsidRDefault="004651B4" w:rsidP="004651B4">
      <w:pPr>
        <w:rPr>
          <w:lang w:val="en-US"/>
        </w:rPr>
      </w:pPr>
    </w:p>
    <w:p w14:paraId="3F0AACBA" w14:textId="77777777" w:rsidR="004651B4" w:rsidRPr="00CF1034" w:rsidRDefault="004651B4" w:rsidP="004651B4">
      <w:pPr>
        <w:rPr>
          <w:lang w:val="en-US"/>
        </w:rPr>
      </w:pPr>
    </w:p>
    <w:p w14:paraId="17913723" w14:textId="77777777" w:rsidR="004651B4" w:rsidRPr="00CF1034" w:rsidRDefault="004651B4" w:rsidP="004651B4">
      <w:pPr>
        <w:pStyle w:val="Kommentarer"/>
        <w:rPr>
          <w:lang w:val="en-US"/>
        </w:rPr>
      </w:pPr>
    </w:p>
    <w:p w14:paraId="38FCEBD8" w14:textId="77777777" w:rsidR="004651B4" w:rsidRPr="004651B4" w:rsidRDefault="004651B4" w:rsidP="004651B4">
      <w:pPr>
        <w:pStyle w:val="Kommentarer"/>
        <w:rPr>
          <w:sz w:val="18"/>
          <w:szCs w:val="18"/>
          <w:lang w:val="en-US"/>
        </w:rPr>
      </w:pPr>
      <w:r w:rsidRPr="004651B4">
        <w:rPr>
          <w:sz w:val="18"/>
          <w:szCs w:val="18"/>
          <w:lang w:val="en-US"/>
        </w:rPr>
        <w:t>*Consider, if feasible to do so, reporting the number of records identified from each database or register searched (rather than the total number across all databases/registers).</w:t>
      </w:r>
    </w:p>
    <w:p w14:paraId="59F084CD" w14:textId="77777777" w:rsidR="004651B4" w:rsidRPr="004651B4" w:rsidRDefault="004651B4" w:rsidP="004651B4">
      <w:pPr>
        <w:pStyle w:val="Kommentarer"/>
        <w:rPr>
          <w:sz w:val="18"/>
          <w:szCs w:val="18"/>
          <w:lang w:val="en-US"/>
        </w:rPr>
      </w:pPr>
      <w:r w:rsidRPr="004651B4">
        <w:rPr>
          <w:sz w:val="18"/>
          <w:szCs w:val="18"/>
          <w:lang w:val="en-US"/>
        </w:rPr>
        <w:t>**If automation tools were used, indicate how many records were excluded by a human and how many were excluded by automation tools.</w:t>
      </w:r>
      <w:r w:rsidR="00222926">
        <w:rPr>
          <w:sz w:val="18"/>
          <w:szCs w:val="18"/>
          <w:lang w:val="en-US"/>
        </w:rPr>
        <w:br/>
      </w:r>
    </w:p>
    <w:p w14:paraId="7B238350" w14:textId="77777777" w:rsidR="004651B4" w:rsidRPr="004651B4" w:rsidRDefault="004651B4" w:rsidP="004651B4">
      <w:pPr>
        <w:pStyle w:val="Kommentarer"/>
        <w:rPr>
          <w:sz w:val="18"/>
          <w:szCs w:val="18"/>
          <w:lang w:val="en-US"/>
        </w:rPr>
      </w:pPr>
    </w:p>
    <w:p w14:paraId="1C7181E9" w14:textId="77777777" w:rsidR="009F1575" w:rsidRPr="00222926" w:rsidRDefault="009F1575" w:rsidP="009F1575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8"/>
        </w:rPr>
      </w:pPr>
      <w:bookmarkStart w:id="0" w:name="_Hlk67299547"/>
      <w:r w:rsidRPr="00222926">
        <w:rPr>
          <w:rFonts w:ascii="Arial" w:hAnsi="Arial" w:cs="Arial"/>
          <w:i/>
          <w:iCs/>
          <w:color w:val="auto"/>
          <w:sz w:val="16"/>
          <w:szCs w:val="18"/>
        </w:rPr>
        <w:t xml:space="preserve">From: </w:t>
      </w:r>
      <w:r w:rsidRPr="00222926">
        <w:rPr>
          <w:rFonts w:ascii="Arial" w:hAnsi="Arial" w:cs="Arial"/>
          <w:color w:val="auto"/>
          <w:sz w:val="16"/>
          <w:szCs w:val="18"/>
        </w:rPr>
        <w:t xml:space="preserve"> Page MJ, McKenzie JE, </w:t>
      </w:r>
      <w:proofErr w:type="spellStart"/>
      <w:r w:rsidRPr="00222926">
        <w:rPr>
          <w:rFonts w:ascii="Arial" w:hAnsi="Arial" w:cs="Arial"/>
          <w:color w:val="auto"/>
          <w:sz w:val="16"/>
          <w:szCs w:val="18"/>
        </w:rPr>
        <w:t>Bossuyt</w:t>
      </w:r>
      <w:proofErr w:type="spellEnd"/>
      <w:r w:rsidRPr="00222926">
        <w:rPr>
          <w:rFonts w:ascii="Arial" w:hAnsi="Arial" w:cs="Arial"/>
          <w:color w:val="auto"/>
          <w:sz w:val="16"/>
          <w:szCs w:val="18"/>
        </w:rPr>
        <w:t xml:space="preserve"> PM, </w:t>
      </w:r>
      <w:proofErr w:type="spellStart"/>
      <w:r w:rsidRPr="00222926">
        <w:rPr>
          <w:rFonts w:ascii="Arial" w:hAnsi="Arial" w:cs="Arial"/>
          <w:color w:val="auto"/>
          <w:sz w:val="16"/>
          <w:szCs w:val="18"/>
        </w:rPr>
        <w:t>Boutron</w:t>
      </w:r>
      <w:proofErr w:type="spellEnd"/>
      <w:r w:rsidRPr="00222926">
        <w:rPr>
          <w:rFonts w:ascii="Arial" w:hAnsi="Arial" w:cs="Arial"/>
          <w:color w:val="auto"/>
          <w:sz w:val="16"/>
          <w:szCs w:val="18"/>
        </w:rPr>
        <w:t xml:space="preserve"> I, Hoffmann TC, Mulrow CD, et al. The PRISMA 2020 statement: an updated guideline for reporting systematic reviews. </w:t>
      </w:r>
      <w:proofErr w:type="spellStart"/>
      <w:r w:rsidRPr="00222926">
        <w:rPr>
          <w:rFonts w:ascii="Arial" w:hAnsi="Arial" w:cs="Arial"/>
          <w:color w:val="auto"/>
          <w:sz w:val="16"/>
          <w:szCs w:val="18"/>
        </w:rPr>
        <w:t>BMJ</w:t>
      </w:r>
      <w:proofErr w:type="spellEnd"/>
      <w:r w:rsidRPr="00222926">
        <w:rPr>
          <w:rFonts w:ascii="Arial" w:hAnsi="Arial" w:cs="Arial"/>
          <w:color w:val="auto"/>
          <w:sz w:val="16"/>
          <w:szCs w:val="18"/>
        </w:rPr>
        <w:t xml:space="preserve"> 2021;</w:t>
      </w:r>
      <w:proofErr w:type="gramStart"/>
      <w:r w:rsidRPr="00222926">
        <w:rPr>
          <w:rFonts w:ascii="Arial" w:hAnsi="Arial" w:cs="Arial"/>
          <w:color w:val="auto"/>
          <w:sz w:val="16"/>
          <w:szCs w:val="18"/>
        </w:rPr>
        <w:t>372:n</w:t>
      </w:r>
      <w:proofErr w:type="gramEnd"/>
      <w:r w:rsidRPr="00222926">
        <w:rPr>
          <w:rFonts w:ascii="Arial" w:hAnsi="Arial" w:cs="Arial"/>
          <w:color w:val="auto"/>
          <w:sz w:val="16"/>
          <w:szCs w:val="18"/>
        </w:rPr>
        <w:t xml:space="preserve">71. </w:t>
      </w:r>
      <w:proofErr w:type="spellStart"/>
      <w:r w:rsidRPr="00222926">
        <w:rPr>
          <w:rFonts w:ascii="Arial" w:hAnsi="Arial" w:cs="Arial"/>
          <w:color w:val="auto"/>
          <w:sz w:val="16"/>
          <w:szCs w:val="18"/>
        </w:rPr>
        <w:t>doi</w:t>
      </w:r>
      <w:proofErr w:type="spellEnd"/>
      <w:r w:rsidRPr="00222926">
        <w:rPr>
          <w:rFonts w:ascii="Arial" w:hAnsi="Arial" w:cs="Arial"/>
          <w:color w:val="auto"/>
          <w:sz w:val="16"/>
          <w:szCs w:val="18"/>
        </w:rPr>
        <w:t>: 10.1136/</w:t>
      </w:r>
      <w:proofErr w:type="gramStart"/>
      <w:r w:rsidRPr="00222926">
        <w:rPr>
          <w:rFonts w:ascii="Arial" w:hAnsi="Arial" w:cs="Arial"/>
          <w:color w:val="auto"/>
          <w:sz w:val="16"/>
          <w:szCs w:val="18"/>
        </w:rPr>
        <w:t>bmj.n</w:t>
      </w:r>
      <w:proofErr w:type="gramEnd"/>
      <w:r w:rsidRPr="00222926">
        <w:rPr>
          <w:rFonts w:ascii="Arial" w:hAnsi="Arial" w:cs="Arial"/>
          <w:color w:val="auto"/>
          <w:sz w:val="16"/>
          <w:szCs w:val="18"/>
        </w:rPr>
        <w:t>71</w:t>
      </w:r>
    </w:p>
    <w:p w14:paraId="49918636" w14:textId="77777777" w:rsidR="00E732F9" w:rsidRPr="00222926" w:rsidRDefault="009F1575" w:rsidP="009F1575">
      <w:pPr>
        <w:pStyle w:val="CM1"/>
        <w:spacing w:after="130"/>
        <w:rPr>
          <w:rFonts w:ascii="Arial" w:hAnsi="Arial" w:cs="Arial"/>
          <w:sz w:val="16"/>
          <w:szCs w:val="18"/>
        </w:rPr>
      </w:pPr>
      <w:r w:rsidRPr="00222926">
        <w:rPr>
          <w:rFonts w:ascii="Arial" w:hAnsi="Arial" w:cs="Arial"/>
          <w:color w:val="333399"/>
          <w:sz w:val="16"/>
          <w:szCs w:val="18"/>
        </w:rPr>
        <w:t>For more information, visit:</w:t>
      </w:r>
      <w:r w:rsidRPr="00222926">
        <w:rPr>
          <w:rFonts w:ascii="Arial" w:hAnsi="Arial" w:cs="Arial"/>
          <w:color w:val="000000"/>
          <w:sz w:val="16"/>
          <w:szCs w:val="18"/>
          <w:lang w:val="da-DK"/>
        </w:rPr>
        <w:t xml:space="preserve"> </w:t>
      </w:r>
      <w:hyperlink r:id="rId8" w:history="1">
        <w:r w:rsidRPr="00222926">
          <w:rPr>
            <w:rStyle w:val="Hyperlnk"/>
            <w:rFonts w:ascii="Arial" w:hAnsi="Arial" w:cs="Arial"/>
            <w:sz w:val="16"/>
            <w:szCs w:val="18"/>
            <w:lang w:val="da-DK"/>
          </w:rPr>
          <w:t>http://www.prisma-statement.org/</w:t>
        </w:r>
      </w:hyperlink>
      <w:bookmarkEnd w:id="0"/>
    </w:p>
    <w:p w14:paraId="6ED692CA" w14:textId="77777777" w:rsidR="00C72A4C" w:rsidRPr="001961D3" w:rsidRDefault="00A2703F" w:rsidP="0076387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1961D3">
        <w:rPr>
          <w:sz w:val="32"/>
          <w:szCs w:val="20"/>
          <w:lang w:val="en-US"/>
        </w:rPr>
        <w:lastRenderedPageBreak/>
        <w:t xml:space="preserve">1. </w:t>
      </w:r>
      <w:r w:rsidR="00716BE7">
        <w:rPr>
          <w:sz w:val="32"/>
          <w:szCs w:val="20"/>
          <w:lang w:val="en-US"/>
        </w:rPr>
        <w:t>Medline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978"/>
        <w:gridCol w:w="5767"/>
      </w:tblGrid>
      <w:tr w:rsidR="00B40B6F" w:rsidRPr="00912A56" w14:paraId="5B4F1C1E" w14:textId="77777777" w:rsidTr="00B40B6F">
        <w:trPr>
          <w:trHeight w:val="1046"/>
        </w:trPr>
        <w:tc>
          <w:tcPr>
            <w:tcW w:w="3978" w:type="dxa"/>
            <w:shd w:val="clear" w:color="auto" w:fill="F2F2F2" w:themeFill="background1" w:themeFillShade="F2"/>
          </w:tcPr>
          <w:p w14:paraId="38CA5308" w14:textId="77777777" w:rsidR="00716BE7" w:rsidRPr="00B40B6F" w:rsidRDefault="00716BE7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 w:rsidR="00332BB9" w:rsidRPr="00332BB9">
              <w:rPr>
                <w:sz w:val="20"/>
                <w:lang w:val="en-US"/>
              </w:rPr>
              <w:t xml:space="preserve">Ovid MEDLINE(R) and </w:t>
            </w:r>
            <w:proofErr w:type="spellStart"/>
            <w:r w:rsidR="00332BB9" w:rsidRPr="00332BB9">
              <w:rPr>
                <w:sz w:val="20"/>
                <w:lang w:val="en-US"/>
              </w:rPr>
              <w:t>Epub</w:t>
            </w:r>
            <w:proofErr w:type="spellEnd"/>
            <w:r w:rsidR="00332BB9" w:rsidRPr="00332BB9">
              <w:rPr>
                <w:sz w:val="20"/>
                <w:lang w:val="en-US"/>
              </w:rPr>
              <w:t xml:space="preserve"> Ahead of Print, In-Process &amp; Other Non-Indexed Citations and Daily</w:t>
            </w:r>
          </w:p>
          <w:p w14:paraId="44E0394A" w14:textId="6D5B8CF2" w:rsidR="00C72A4C" w:rsidRPr="00B40B6F" w:rsidRDefault="00C72A4C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Date of Search: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152939">
              <w:rPr>
                <w:sz w:val="20"/>
                <w:lang w:val="en-US"/>
              </w:rPr>
              <w:t>20 April 2022</w:t>
            </w:r>
          </w:p>
          <w:p w14:paraId="6902AE7C" w14:textId="3B261F1A" w:rsidR="00C72A4C" w:rsidRPr="00B40B6F" w:rsidRDefault="00C72A4C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Number of hits: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345DE7" w:rsidRPr="00345DE7">
              <w:rPr>
                <w:sz w:val="20"/>
                <w:lang w:val="en-US"/>
              </w:rPr>
              <w:t>2</w:t>
            </w:r>
            <w:r w:rsidR="00345DE7">
              <w:rPr>
                <w:sz w:val="20"/>
                <w:lang w:val="en-US"/>
              </w:rPr>
              <w:t>,</w:t>
            </w:r>
            <w:r w:rsidR="00345DE7" w:rsidRPr="00345DE7">
              <w:rPr>
                <w:sz w:val="20"/>
                <w:lang w:val="en-US"/>
              </w:rPr>
              <w:t>327</w:t>
            </w:r>
          </w:p>
          <w:p w14:paraId="26ECCCC0" w14:textId="77777777" w:rsidR="00716BE7" w:rsidRPr="00B40B6F" w:rsidRDefault="00716BE7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Comment: In Ovid, two or more words are automatically searched as </w:t>
            </w:r>
            <w:proofErr w:type="gramStart"/>
            <w:r w:rsidRPr="00B40B6F">
              <w:rPr>
                <w:sz w:val="20"/>
                <w:lang w:val="en-US"/>
              </w:rPr>
              <w:t>phrases;</w:t>
            </w:r>
            <w:proofErr w:type="gramEnd"/>
            <w:r w:rsidRPr="00B40B6F">
              <w:rPr>
                <w:sz w:val="20"/>
                <w:lang w:val="en-US"/>
              </w:rPr>
              <w:t xml:space="preserve"> i.e. no quotation marks are needed</w:t>
            </w:r>
          </w:p>
        </w:tc>
        <w:tc>
          <w:tcPr>
            <w:tcW w:w="5767" w:type="dxa"/>
            <w:shd w:val="clear" w:color="auto" w:fill="F2F2F2" w:themeFill="background1" w:themeFillShade="F2"/>
          </w:tcPr>
          <w:p w14:paraId="6577A555" w14:textId="77777777" w:rsidR="0019170C" w:rsidRPr="00B40B6F" w:rsidRDefault="00C72A4C" w:rsidP="0019170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Field </w:t>
            </w:r>
            <w:r w:rsidR="00763877" w:rsidRPr="00B40B6F">
              <w:rPr>
                <w:sz w:val="20"/>
                <w:lang w:val="en-US"/>
              </w:rPr>
              <w:t>labels</w:t>
            </w:r>
          </w:p>
          <w:p w14:paraId="3A0EA7F0" w14:textId="77777777" w:rsidR="009E0260" w:rsidRPr="00B40B6F" w:rsidRDefault="009E0260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e</w:t>
            </w:r>
            <w:r w:rsidR="00BE5C0E" w:rsidRPr="00B40B6F">
              <w:rPr>
                <w:sz w:val="20"/>
                <w:lang w:val="en-US"/>
              </w:rPr>
              <w:t>xp/</w:t>
            </w:r>
            <w:r w:rsidR="00716BE7" w:rsidRPr="00B40B6F">
              <w:rPr>
                <w:sz w:val="20"/>
                <w:lang w:val="en-US"/>
              </w:rPr>
              <w:t xml:space="preserve"> </w:t>
            </w:r>
            <w:r w:rsidRPr="00B40B6F">
              <w:rPr>
                <w:sz w:val="20"/>
                <w:lang w:val="en-US"/>
              </w:rPr>
              <w:t xml:space="preserve">=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14:paraId="5F4D77E7" w14:textId="77777777" w:rsidR="009E0260" w:rsidRPr="00B40B6F" w:rsidRDefault="009E0260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/ = non exploded </w:t>
            </w:r>
            <w:proofErr w:type="spellStart"/>
            <w:r w:rsidRPr="00B40B6F">
              <w:rPr>
                <w:sz w:val="20"/>
                <w:lang w:val="en-US"/>
              </w:rPr>
              <w:t>MeSH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14:paraId="39FDD154" w14:textId="77777777" w:rsidR="00645BE4" w:rsidRPr="00B40B6F" w:rsidRDefault="00645BE4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gramStart"/>
            <w:r w:rsidRPr="00B40B6F">
              <w:rPr>
                <w:sz w:val="20"/>
                <w:lang w:val="en-US"/>
              </w:rPr>
              <w:t>.</w:t>
            </w:r>
            <w:proofErr w:type="spellStart"/>
            <w:r w:rsidRPr="00B40B6F">
              <w:rPr>
                <w:sz w:val="20"/>
                <w:lang w:val="en-US"/>
              </w:rPr>
              <w:t>ti</w:t>
            </w:r>
            <w:proofErr w:type="gramEnd"/>
            <w:r w:rsidRPr="00B40B6F">
              <w:rPr>
                <w:sz w:val="20"/>
                <w:lang w:val="en-US"/>
              </w:rPr>
              <w:t>,ab,kf</w:t>
            </w:r>
            <w:proofErr w:type="spellEnd"/>
            <w:r w:rsidRPr="00B40B6F">
              <w:rPr>
                <w:sz w:val="20"/>
                <w:lang w:val="en-US"/>
              </w:rPr>
              <w:t>. = title, abstract and author keywords</w:t>
            </w:r>
          </w:p>
          <w:p w14:paraId="59545962" w14:textId="77777777" w:rsidR="009E0260" w:rsidRPr="00B40B6F" w:rsidRDefault="00BC35EA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adjx</w:t>
            </w:r>
            <w:proofErr w:type="spellEnd"/>
            <w:r w:rsidR="009E0260" w:rsidRPr="00B40B6F">
              <w:rPr>
                <w:sz w:val="20"/>
                <w:lang w:val="en-US"/>
              </w:rPr>
              <w:t xml:space="preserve"> = </w:t>
            </w:r>
            <w:r w:rsidRPr="00B40B6F">
              <w:rPr>
                <w:sz w:val="20"/>
                <w:lang w:val="en-US"/>
              </w:rPr>
              <w:t>within x</w:t>
            </w:r>
            <w:r w:rsidR="009E0260" w:rsidRPr="00B40B6F">
              <w:rPr>
                <w:sz w:val="20"/>
                <w:lang w:val="en-US"/>
              </w:rPr>
              <w:t xml:space="preserve"> words</w:t>
            </w:r>
            <w:r w:rsidR="00281D97" w:rsidRPr="00B40B6F">
              <w:rPr>
                <w:sz w:val="20"/>
                <w:lang w:val="en-US"/>
              </w:rPr>
              <w:t>, regardless of order</w:t>
            </w:r>
          </w:p>
          <w:p w14:paraId="13F5E496" w14:textId="77777777" w:rsidR="00281D97" w:rsidRPr="00B40B6F" w:rsidRDefault="00281D97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</w:t>
            </w:r>
            <w:r w:rsidR="00645BE4" w:rsidRPr="00B40B6F">
              <w:rPr>
                <w:sz w:val="20"/>
                <w:lang w:val="en-US"/>
              </w:rPr>
              <w:t xml:space="preserve"> for alternate endings</w:t>
            </w:r>
          </w:p>
        </w:tc>
      </w:tr>
      <w:tr w:rsidR="00C72A4C" w14:paraId="01578C70" w14:textId="77777777" w:rsidTr="00716BE7">
        <w:trPr>
          <w:trHeight w:val="1053"/>
        </w:trPr>
        <w:tc>
          <w:tcPr>
            <w:tcW w:w="9745" w:type="dxa"/>
            <w:gridSpan w:val="2"/>
          </w:tcPr>
          <w:p w14:paraId="3C0E2537" w14:textId="77777777" w:rsidR="00C72A4C" w:rsidRPr="00E67D87" w:rsidRDefault="00C72A4C" w:rsidP="00C72A4C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105CD6" w14:textId="785E0458" w:rsidR="00414E89" w:rsidRPr="00414E89" w:rsidRDefault="00414E89" w:rsidP="00414E89">
            <w:pPr>
              <w:rPr>
                <w:lang w:val="en-US"/>
              </w:rPr>
            </w:pPr>
            <w:r w:rsidRPr="00414E89">
              <w:rPr>
                <w:rFonts w:ascii="Helvetica Neue" w:hAnsi="Helvetica Neue"/>
                <w:color w:val="0A0905"/>
                <w:sz w:val="18"/>
                <w:szCs w:val="18"/>
                <w:shd w:val="clear" w:color="auto" w:fill="FFFFFF"/>
                <w:lang w:val="en-US"/>
              </w:rPr>
              <w:t>Database(s): </w:t>
            </w:r>
            <w:r w:rsidRPr="00414E89">
              <w:rPr>
                <w:rFonts w:ascii="Helvetica Neue" w:hAnsi="Helvetica Neue"/>
                <w:b/>
                <w:bCs/>
                <w:color w:val="0A0905"/>
                <w:sz w:val="18"/>
                <w:szCs w:val="18"/>
                <w:shd w:val="clear" w:color="auto" w:fill="FFFFFF"/>
                <w:lang w:val="en-US"/>
              </w:rPr>
              <w:t xml:space="preserve">Ovid MEDLINE(R) and </w:t>
            </w:r>
            <w:proofErr w:type="spellStart"/>
            <w:r w:rsidRPr="00414E89">
              <w:rPr>
                <w:rFonts w:ascii="Helvetica Neue" w:hAnsi="Helvetica Neue"/>
                <w:b/>
                <w:bCs/>
                <w:color w:val="0A0905"/>
                <w:sz w:val="18"/>
                <w:szCs w:val="18"/>
                <w:shd w:val="clear" w:color="auto" w:fill="FFFFFF"/>
                <w:lang w:val="en-US"/>
              </w:rPr>
              <w:t>Epub</w:t>
            </w:r>
            <w:proofErr w:type="spellEnd"/>
            <w:r w:rsidRPr="00414E89">
              <w:rPr>
                <w:rFonts w:ascii="Helvetica Neue" w:hAnsi="Helvetica Neue"/>
                <w:b/>
                <w:bCs/>
                <w:color w:val="0A0905"/>
                <w:sz w:val="18"/>
                <w:szCs w:val="18"/>
                <w:shd w:val="clear" w:color="auto" w:fill="FFFFFF"/>
                <w:lang w:val="en-US"/>
              </w:rPr>
              <w:t xml:space="preserve"> Ahead of Print, In-Process, In-Data-Review &amp; Other Non-Indexed Citations and Daily </w:t>
            </w:r>
            <w:r w:rsidRPr="00414E89">
              <w:rPr>
                <w:rFonts w:ascii="Helvetica Neue" w:hAnsi="Helvetica Neue"/>
                <w:color w:val="0A0905"/>
                <w:sz w:val="15"/>
                <w:szCs w:val="15"/>
                <w:shd w:val="clear" w:color="auto" w:fill="FFFFFF"/>
                <w:lang w:val="en-US"/>
              </w:rPr>
              <w:t xml:space="preserve">1946 to </w:t>
            </w:r>
            <w:r w:rsidR="001527AF">
              <w:rPr>
                <w:rFonts w:ascii="Helvetica Neue" w:hAnsi="Helvetica Neue"/>
                <w:color w:val="0A0905"/>
                <w:sz w:val="15"/>
                <w:szCs w:val="15"/>
                <w:shd w:val="clear" w:color="auto" w:fill="FFFFFF"/>
                <w:lang w:val="en-US"/>
              </w:rPr>
              <w:t>April</w:t>
            </w:r>
            <w:r w:rsidRPr="00414E89">
              <w:rPr>
                <w:rFonts w:ascii="Helvetica Neue" w:hAnsi="Helvetica Neue"/>
                <w:color w:val="0A0905"/>
                <w:sz w:val="15"/>
                <w:szCs w:val="15"/>
                <w:shd w:val="clear" w:color="auto" w:fill="FFFFFF"/>
                <w:lang w:val="en-US"/>
              </w:rPr>
              <w:t xml:space="preserve"> </w:t>
            </w:r>
            <w:r w:rsidR="001527AF">
              <w:rPr>
                <w:rFonts w:ascii="Helvetica Neue" w:hAnsi="Helvetica Neue"/>
                <w:color w:val="0A0905"/>
                <w:sz w:val="15"/>
                <w:szCs w:val="15"/>
                <w:shd w:val="clear" w:color="auto" w:fill="FFFFFF"/>
                <w:lang w:val="en-US"/>
              </w:rPr>
              <w:t>19</w:t>
            </w:r>
            <w:r w:rsidRPr="00414E89">
              <w:rPr>
                <w:rFonts w:ascii="Helvetica Neue" w:hAnsi="Helvetica Neue"/>
                <w:color w:val="0A0905"/>
                <w:sz w:val="15"/>
                <w:szCs w:val="15"/>
                <w:shd w:val="clear" w:color="auto" w:fill="FFFFFF"/>
                <w:lang w:val="en-US"/>
              </w:rPr>
              <w:t>, 2022</w:t>
            </w:r>
            <w:r w:rsidRPr="00414E89">
              <w:rPr>
                <w:rFonts w:ascii="Helvetica Neue" w:hAnsi="Helvetica Neue"/>
                <w:color w:val="0A0905"/>
                <w:sz w:val="18"/>
                <w:szCs w:val="18"/>
                <w:lang w:val="en-US"/>
              </w:rPr>
              <w:br/>
            </w:r>
            <w:r w:rsidRPr="00414E89">
              <w:rPr>
                <w:rFonts w:ascii="Helvetica Neue" w:hAnsi="Helvetica Neue"/>
                <w:color w:val="0A0905"/>
                <w:sz w:val="18"/>
                <w:szCs w:val="18"/>
                <w:shd w:val="clear" w:color="auto" w:fill="FFFFFF"/>
                <w:lang w:val="en-US"/>
              </w:rPr>
              <w:t>Search Strategy:</w:t>
            </w: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7938"/>
            </w:tblGrid>
            <w:tr w:rsidR="001527AF" w:rsidRPr="006F7F97" w14:paraId="6F0BCAB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280EE81" w14:textId="77777777" w:rsidR="001527AF" w:rsidRPr="006F7F97" w:rsidRDefault="001527AF" w:rsidP="001527AF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6F7F97">
                    <w:rPr>
                      <w:b/>
                      <w:bCs/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274A78DF" w14:textId="77777777" w:rsidR="001527AF" w:rsidRPr="006F7F97" w:rsidRDefault="001527AF" w:rsidP="001527AF">
                  <w:pPr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b/>
                      <w:bCs/>
                      <w:sz w:val="20"/>
                      <w:szCs w:val="20"/>
                    </w:rPr>
                    <w:t>Searches</w:t>
                  </w:r>
                  <w:proofErr w:type="spellEnd"/>
                </w:p>
              </w:tc>
            </w:tr>
            <w:tr w:rsidR="001527AF" w:rsidRPr="006F7F97" w14:paraId="25F0E71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26CDF2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5BA44D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Decision Support Systems, Clinical/</w:t>
                  </w:r>
                </w:p>
              </w:tc>
            </w:tr>
            <w:tr w:rsidR="001527AF" w:rsidRPr="006F7F97" w14:paraId="1C5427C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5DE5385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D36D9F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Decision Support Systems, Management/</w:t>
                  </w:r>
                </w:p>
              </w:tc>
            </w:tr>
            <w:tr w:rsidR="001527AF" w:rsidRPr="006F7F97" w14:paraId="399890E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387CC3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BB27DF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exp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Electronic Health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74EAFA72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CFCC68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7858777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Health Information Systems/</w:t>
                  </w:r>
                </w:p>
              </w:tc>
            </w:tr>
            <w:tr w:rsidR="001527AF" w:rsidRPr="006F7F97" w14:paraId="6D743F57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596E3D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8B0B09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Health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, Personal/</w:t>
                  </w:r>
                </w:p>
              </w:tc>
            </w:tr>
            <w:tr w:rsidR="001527AF" w:rsidRPr="006F7F97" w14:paraId="7D80808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FAED15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0A0A25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Medical Record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Linkage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615029D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5CF993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8362C5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Medical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Systems,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Computerized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7146C22C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B6249A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4B0E4C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Patient Portals/</w:t>
                  </w:r>
                </w:p>
              </w:tc>
            </w:tr>
            <w:tr w:rsidR="001527AF" w:rsidRPr="006F7F97" w14:paraId="6BE3D3C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293FE2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28B0FA4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,ab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47C7234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E3F706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2C7D871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computeri#ed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 or electronic or personal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personali#ed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) adj2 (health* data* or health* record* or medical record* or patient record* or pharmaceutical record*)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0062584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DA1CF9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3A58816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(system* adj2 (clinical decision or clinical information or decision support or health information or medical information)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0353762C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7E0B285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22D6A4A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 system* or medical record linkage* or patient* portal* or personal health information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6AA0818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3E92EE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3BA3C1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or/</w:t>
                  </w:r>
                  <w:proofErr w:type="gramStart"/>
                  <w:r w:rsidRPr="006F7F97">
                    <w:rPr>
                      <w:sz w:val="20"/>
                      <w:szCs w:val="20"/>
                    </w:rPr>
                    <w:t>1-12</w:t>
                  </w:r>
                  <w:proofErr w:type="gramEnd"/>
                </w:p>
              </w:tc>
            </w:tr>
            <w:tr w:rsidR="001527AF" w:rsidRPr="006F7F97" w14:paraId="648B41A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A96920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D6C086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exp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Health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Personnel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6B9C321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D63067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AFC497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Patient Participation/</w:t>
                  </w:r>
                </w:p>
              </w:tc>
            </w:tr>
            <w:tr w:rsidR="001527AF" w:rsidRPr="006F7F97" w14:paraId="0E90A91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239F1D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400D24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exp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Patients/</w:t>
                  </w:r>
                </w:p>
              </w:tc>
            </w:tr>
            <w:tr w:rsidR="001527AF" w:rsidRPr="001527AF" w14:paraId="597363E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EB3BE6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09B8613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(client?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hospitaliz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* or inpatient* or in-patient* or institution* or outpatient* or out-patient or patient*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6821B7D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ACBE54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B272776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((clinical or health* or medical or nurse or nursing) adj3 (organization* or personnel or professional* or provider* or staff)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02CF614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096114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82306F9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(allergist? or anesthesiologist?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? or cardiologist? or dermatologist? or endocrinologist? or gastroenterologist? or general practitioner? or geriatrician? or midwife*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* or neonatologist? or nephrologist? or neurologist? or nurse* or oncologist? or ophthalmologist? or otolaryngologist? or pathologist?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? or pediatrician? or pharmacist* or physiatrist? or physician? or physical therapist or </w:t>
                  </w:r>
                  <w:r w:rsidRPr="001527AF">
                    <w:rPr>
                      <w:sz w:val="20"/>
                      <w:szCs w:val="20"/>
                      <w:lang w:val="en-US"/>
                    </w:rPr>
                    <w:lastRenderedPageBreak/>
                    <w:t>physiotherapist? or physio-therapist? or psychotherapist? or psycho-therapist? or pulmonologist? or radiologist? or rheumatologist? or surgeon? or urologist?).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439F046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8D41DC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lastRenderedPageBreak/>
                    <w:t>20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2C869F6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or/</w:t>
                  </w:r>
                  <w:proofErr w:type="gramStart"/>
                  <w:r w:rsidRPr="006F7F97">
                    <w:rPr>
                      <w:sz w:val="20"/>
                      <w:szCs w:val="20"/>
                    </w:rPr>
                    <w:t>14-19</w:t>
                  </w:r>
                  <w:proofErr w:type="gramEnd"/>
                </w:p>
              </w:tc>
            </w:tr>
            <w:tr w:rsidR="001527AF" w:rsidRPr="006F7F97" w14:paraId="7F8AA87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6796552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A30DC92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Artificial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Intelligence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02FABA21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56D34B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98B605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Cloud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Computing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662DD5D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7C3280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4E37C8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Data Management/</w:t>
                  </w:r>
                </w:p>
              </w:tc>
            </w:tr>
            <w:tr w:rsidR="001527AF" w:rsidRPr="006F7F97" w14:paraId="65EE09B1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7713775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D69264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Information Dissemination/</w:t>
                  </w:r>
                </w:p>
              </w:tc>
            </w:tr>
            <w:tr w:rsidR="001527AF" w:rsidRPr="006F7F97" w14:paraId="171D936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7F6C95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196894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"Information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Storage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and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Retrieval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"/</w:t>
                  </w:r>
                </w:p>
              </w:tc>
            </w:tr>
            <w:tr w:rsidR="001527AF" w:rsidRPr="006F7F97" w14:paraId="0CADD35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4ACC71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35F5E3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exp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Learning/</w:t>
                  </w:r>
                </w:p>
              </w:tc>
            </w:tr>
            <w:tr w:rsidR="001527AF" w:rsidRPr="006F7F97" w14:paraId="335D5092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391CAB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B1B5A2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Natural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Language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Processing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1527AF" w14:paraId="3EFD164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DE8CDC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72C065F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((artificial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* or machine) adj2 intelligence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105F34A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E4C31E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C2346C8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(computer adj2 (reasoning or vision system)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2600360C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F73EE3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D8798DE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((data or information) adj3 (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* or dissemination or distribution or extract* or govern* or link* or manage* or retrieval* or source* or sharing* or steward* or storage*)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68B3EC3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126231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F1CA35C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(learning adj3 (deep or hierarchical or </w:t>
                  </w:r>
                  <w:proofErr w:type="spellStart"/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label?ed</w:t>
                  </w:r>
                  <w:proofErr w:type="spellEnd"/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 data or machine or semi-supervised or transfer)).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04F90794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97AEEF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C2EA83D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((machine? or network?) adj2 support vector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32FCEDDC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0A45CF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1C8EF295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(cloud* or knowledge acquisition or knowledge representation? or natural language process*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33B8617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C3DDF7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CB2000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or/</w:t>
                  </w:r>
                  <w:proofErr w:type="gramStart"/>
                  <w:r w:rsidRPr="006F7F97">
                    <w:rPr>
                      <w:sz w:val="20"/>
                      <w:szCs w:val="20"/>
                    </w:rPr>
                    <w:t>21-33</w:t>
                  </w:r>
                  <w:proofErr w:type="gramEnd"/>
                </w:p>
              </w:tc>
            </w:tr>
            <w:tr w:rsidR="001527AF" w:rsidRPr="006F7F97" w14:paraId="2A4E08A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380DAC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156642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exp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Computer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Security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5B0F659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EAF0DF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6CB79D0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Confidentiality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451353C7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8B9221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715E2DE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Ownership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4399B711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181CBF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B799D7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Patient Access to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665C4C8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B10D7C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033980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 xml:space="preserve">Patient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Rights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/</w:t>
                  </w:r>
                </w:p>
              </w:tc>
            </w:tr>
            <w:tr w:rsidR="001527AF" w:rsidRPr="006F7F97" w14:paraId="601D607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DF1179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25238E7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legislation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&amp;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jurisprudence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".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fs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1527AF" w:rsidRPr="001527AF" w14:paraId="11A64F2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20BA5E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73E775FD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anonymi#ation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 or blockchain* or block chain* or civil suit* or confidential* or co-own*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* or de-Identification?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deIdentification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? or electronic signature* or encrypt* or jurisprudence or law* or legal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 xml:space="preserve">* or ownership* or privileged communication or regulation* or secrecy or 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*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655EF35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437D99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5DA3862A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((computer or cyber or data) adj3 (breach* or compromising or hacker? or virus or viruses or worm*)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19BC9A4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6A9402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260E9D7D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((data or information) adj3 (masking or protection)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7271B81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37775C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48EE20EB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((patient* or property) adj2 right*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1527AF" w14:paraId="2BCC740D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FB0AA65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7859C5E" w14:textId="77777777" w:rsidR="001527AF" w:rsidRPr="001527AF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27AF">
                    <w:rPr>
                      <w:sz w:val="20"/>
                      <w:szCs w:val="20"/>
                      <w:lang w:val="en-US"/>
                    </w:rPr>
                    <w:t>((patient or data) adj2 privacy</w:t>
                  </w:r>
                  <w:proofErr w:type="gramStart"/>
                  <w:r w:rsidRPr="001527AF">
                    <w:rPr>
                      <w:sz w:val="20"/>
                      <w:szCs w:val="20"/>
                      <w:lang w:val="en-US"/>
                    </w:rPr>
                    <w:t>).</w:t>
                  </w:r>
                  <w:proofErr w:type="spellStart"/>
                  <w:r w:rsidRPr="001527AF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1527AF">
                    <w:rPr>
                      <w:sz w:val="20"/>
                      <w:szCs w:val="20"/>
                      <w:lang w:val="en-US"/>
                    </w:rPr>
                    <w:t>,ab,kf</w:t>
                  </w:r>
                  <w:proofErr w:type="spellEnd"/>
                  <w:r w:rsidRPr="001527AF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</w:tr>
            <w:tr w:rsidR="001527AF" w:rsidRPr="006F7F97" w14:paraId="1AADF37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D8CEF8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02CD57C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or/</w:t>
                  </w:r>
                  <w:proofErr w:type="gramStart"/>
                  <w:r w:rsidRPr="006F7F97">
                    <w:rPr>
                      <w:sz w:val="20"/>
                      <w:szCs w:val="20"/>
                    </w:rPr>
                    <w:t>35-45</w:t>
                  </w:r>
                  <w:proofErr w:type="gramEnd"/>
                </w:p>
              </w:tc>
            </w:tr>
            <w:tr w:rsidR="001527AF" w:rsidRPr="006F7F97" w14:paraId="193B39ED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E620B9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7938" w:type="dxa"/>
                  <w:noWrap/>
                  <w:hideMark/>
                </w:tcPr>
                <w:p w14:paraId="3262F41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13 and 20 and 34 and 46</w:t>
                  </w:r>
                </w:p>
              </w:tc>
            </w:tr>
          </w:tbl>
          <w:p w14:paraId="17F4ECA2" w14:textId="77777777" w:rsidR="00414E89" w:rsidRDefault="00414E89" w:rsidP="00414E89">
            <w:pPr>
              <w:shd w:val="clear" w:color="auto" w:fill="FFFFFF"/>
              <w:rPr>
                <w:rFonts w:ascii="Helvetica Neue" w:hAnsi="Helvetica Neue"/>
                <w:color w:val="0A0905"/>
                <w:sz w:val="18"/>
                <w:szCs w:val="18"/>
              </w:rPr>
            </w:pPr>
          </w:p>
          <w:p w14:paraId="04F68BA3" w14:textId="406D4C1F" w:rsidR="00414E89" w:rsidRPr="00B40B6F" w:rsidRDefault="00414E89" w:rsidP="00C72A4C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16B35C36" w14:textId="77777777" w:rsidR="00284F79" w:rsidRDefault="00284F79" w:rsidP="00F27DF2">
      <w:pPr>
        <w:spacing w:after="200" w:line="276" w:lineRule="auto"/>
      </w:pPr>
    </w:p>
    <w:p w14:paraId="79E54DF2" w14:textId="77777777" w:rsidR="00B15FB3" w:rsidRPr="00006DE3" w:rsidRDefault="00B15FB3" w:rsidP="00716BE7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6CEC2972" w14:textId="77777777" w:rsidR="00716BE7" w:rsidRPr="001961D3" w:rsidRDefault="00716BE7" w:rsidP="00716BE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2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Embase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366"/>
        <w:gridCol w:w="6379"/>
      </w:tblGrid>
      <w:tr w:rsidR="00B40B6F" w:rsidRPr="00912A56" w14:paraId="5AAA52E3" w14:textId="77777777" w:rsidTr="00B40B6F">
        <w:trPr>
          <w:trHeight w:val="1046"/>
        </w:trPr>
        <w:tc>
          <w:tcPr>
            <w:tcW w:w="3366" w:type="dxa"/>
            <w:shd w:val="clear" w:color="auto" w:fill="F2F2F2" w:themeFill="background1" w:themeFillShade="F2"/>
          </w:tcPr>
          <w:p w14:paraId="3AFEEBA2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embase.com</w:t>
            </w:r>
          </w:p>
          <w:p w14:paraId="60A26B02" w14:textId="4668C165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152939">
              <w:rPr>
                <w:sz w:val="20"/>
                <w:lang w:val="en-US"/>
              </w:rPr>
              <w:t>20 April 2022</w:t>
            </w:r>
          </w:p>
          <w:p w14:paraId="51F01EAA" w14:textId="7FDF5BBD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152939">
              <w:rPr>
                <w:sz w:val="20"/>
                <w:lang w:val="en-US"/>
              </w:rPr>
              <w:t>4,598</w:t>
            </w:r>
          </w:p>
          <w:p w14:paraId="03D55207" w14:textId="77777777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Comment: </w:t>
            </w:r>
            <w:proofErr w:type="spellStart"/>
            <w:r w:rsidRPr="00B40B6F">
              <w:rPr>
                <w:sz w:val="20"/>
                <w:lang w:val="en-US"/>
              </w:rPr>
              <w:t>Emtree</w:t>
            </w:r>
            <w:proofErr w:type="spellEnd"/>
            <w:r w:rsidRPr="00B40B6F">
              <w:rPr>
                <w:sz w:val="20"/>
                <w:lang w:val="en-US"/>
              </w:rPr>
              <w:t xml:space="preserve"> is the controlled vocabulary in Embase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29B88A18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2796935C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/exp = exploded </w:t>
            </w:r>
            <w:proofErr w:type="spellStart"/>
            <w:r w:rsidRPr="00B40B6F">
              <w:rPr>
                <w:sz w:val="20"/>
                <w:lang w:val="en-US"/>
              </w:rPr>
              <w:t>Emtree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14:paraId="56A005B0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/de = non exploded </w:t>
            </w:r>
            <w:proofErr w:type="spellStart"/>
            <w:r w:rsidRPr="00B40B6F">
              <w:rPr>
                <w:sz w:val="20"/>
                <w:lang w:val="en-US"/>
              </w:rPr>
              <w:t>Emtree</w:t>
            </w:r>
            <w:proofErr w:type="spellEnd"/>
            <w:r w:rsidRPr="00B40B6F">
              <w:rPr>
                <w:sz w:val="20"/>
                <w:lang w:val="en-US"/>
              </w:rPr>
              <w:t xml:space="preserve"> term</w:t>
            </w:r>
          </w:p>
          <w:p w14:paraId="540725E6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proofErr w:type="gramStart"/>
            <w:r w:rsidRPr="00B40B6F">
              <w:rPr>
                <w:sz w:val="20"/>
                <w:lang w:val="en-US"/>
              </w:rPr>
              <w:t>ti,ab</w:t>
            </w:r>
            <w:proofErr w:type="gramEnd"/>
            <w:r w:rsidR="003F76F0">
              <w:rPr>
                <w:sz w:val="20"/>
                <w:lang w:val="en-US"/>
              </w:rPr>
              <w:t>,kw</w:t>
            </w:r>
            <w:proofErr w:type="spellEnd"/>
            <w:r w:rsidRPr="00B40B6F">
              <w:rPr>
                <w:sz w:val="20"/>
                <w:lang w:val="en-US"/>
              </w:rPr>
              <w:t xml:space="preserve"> = title</w:t>
            </w:r>
            <w:r w:rsidR="003F76F0">
              <w:rPr>
                <w:sz w:val="20"/>
                <w:lang w:val="en-US"/>
              </w:rPr>
              <w:t xml:space="preserve">, </w:t>
            </w:r>
            <w:r w:rsidRPr="00B40B6F">
              <w:rPr>
                <w:sz w:val="20"/>
                <w:lang w:val="en-US"/>
              </w:rPr>
              <w:t>abstract</w:t>
            </w:r>
            <w:r w:rsidR="003F76F0">
              <w:rPr>
                <w:sz w:val="20"/>
                <w:lang w:val="en-US"/>
              </w:rPr>
              <w:t xml:space="preserve"> and author keywords</w:t>
            </w:r>
          </w:p>
          <w:p w14:paraId="3145D726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</w:t>
            </w:r>
            <w:r w:rsidR="00BC35EA" w:rsidRPr="00B40B6F">
              <w:rPr>
                <w:sz w:val="20"/>
                <w:lang w:val="en-US"/>
              </w:rPr>
              <w:t>x</w:t>
            </w:r>
            <w:r w:rsidRPr="00B40B6F">
              <w:rPr>
                <w:sz w:val="20"/>
                <w:lang w:val="en-US"/>
              </w:rPr>
              <w:t xml:space="preserve"> = </w:t>
            </w:r>
            <w:r w:rsidR="00BC35EA" w:rsidRPr="00B40B6F">
              <w:rPr>
                <w:sz w:val="20"/>
                <w:lang w:val="en-US"/>
              </w:rPr>
              <w:t>within x</w:t>
            </w:r>
            <w:r w:rsidRPr="00B40B6F">
              <w:rPr>
                <w:sz w:val="20"/>
                <w:lang w:val="en-US"/>
              </w:rPr>
              <w:t xml:space="preserve"> words, regardless of order</w:t>
            </w:r>
          </w:p>
          <w:p w14:paraId="5F5BAA8A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716BE7" w:rsidRPr="0046101E" w14:paraId="0EA7AF5F" w14:textId="77777777" w:rsidTr="00670454">
        <w:trPr>
          <w:trHeight w:val="1028"/>
        </w:trPr>
        <w:tc>
          <w:tcPr>
            <w:tcW w:w="9745" w:type="dxa"/>
            <w:gridSpan w:val="2"/>
          </w:tcPr>
          <w:p w14:paraId="49E0993A" w14:textId="77777777" w:rsidR="00716BE7" w:rsidRPr="00E67D87" w:rsidRDefault="00716BE7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8358"/>
            </w:tblGrid>
            <w:tr w:rsidR="0046101E" w:rsidRPr="00D7787D" w14:paraId="47C102EF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110B27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89BB02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#13 AND #20 AND #38 AND #52</w:t>
                  </w:r>
                </w:p>
              </w:tc>
            </w:tr>
            <w:tr w:rsidR="0046101E" w:rsidRPr="00D7787D" w14:paraId="494FD72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29A6AF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9061492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#39 OR #40 OR #41 OR #42 OR #43 OR #44 OR #45 OR #46 OR #47 OR #48 OR #49 OR #50 OR #51</w:t>
                  </w:r>
                </w:p>
              </w:tc>
            </w:tr>
            <w:tr w:rsidR="0046101E" w:rsidRPr="00D7787D" w14:paraId="0F51F28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6FE53F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5E78E7C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((patient OR data) NEAR/2 privacy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39A8EA5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5D209D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#50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5CFA2E4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((patient* OR property) NEAR/2 right*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6027767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03383B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#49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35006F2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((data OR information) NEAR/3 (masking OR protection)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2C647BD7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4F8732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#48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A6629F6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((computer OR cyber OR data) NEAR/3 (breach* OR compromising OR hacker$ OR virus OR viruses OR worm*)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7915590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5EFA6C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#47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5DEA2B8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anonymi?ation:ti,ab,kw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blockchain*: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'block chain*':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'civil suit*':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confidential*: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'co-own*':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'de-identification$':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deidentification$: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'electronic signature*':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encrypt*: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jurisprudence:ti,ab,kw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law*: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legal:ti,ab,kw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ownership*: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'privileged communication':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regulation*: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secrecy:ti,ab,kw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D7787D" w14:paraId="7118F69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305B99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#46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DAC969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'patient right'/de</w:t>
                  </w:r>
                </w:p>
              </w:tc>
            </w:tr>
            <w:tr w:rsidR="0046101E" w:rsidRPr="00D7787D" w14:paraId="46BFBC6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5B7F3D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#45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5D13415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'legal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aspect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1649F4E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4AC25B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#44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B2FDD5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law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68D57EB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E44BCD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E0CB70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jurisprudence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4177FD2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16B657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0211D8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'information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security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55E0017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3375A9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D9A5C9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'data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protection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31C5943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DA5645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#40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D0707D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confidentiality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20D1397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3D396D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#39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74D701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'computer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security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40C1F99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5960BF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#38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855704D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#21 OR #22 OR #23 OR #24 OR #25 OR #26 OR #27 OR #28 OR #29 OR #30 OR #31 OR #32 OR #33 OR #34 OR #35 OR #36 OR #37</w:t>
                  </w:r>
                </w:p>
              </w:tc>
            </w:tr>
            <w:tr w:rsidR="0046101E" w:rsidRPr="00D7787D" w14:paraId="4B8C77C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C90D17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#37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AC1E575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cloud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'knowledge acquisition':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'knowledge representation$':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'natural language process*':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D7787D" w14:paraId="76DD91B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6DB983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#36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16BFD35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((machine$ OR network$) NEAR/2 'support vector'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032B92E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D2B69C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#35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584CFFA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(learning NEAR/3 (deep OR hierarchical OR '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label$ed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data' OR machine OR 'semi supervised' OR transfer)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4F3E59D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9AE41F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#34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D25691C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((data OR information) NEAR/3 (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dissemination OR distribution OR extract* OR govern* OR link* OR manage* OR retrieval* OR source* OR sharing* OR steward* OR storage*)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079E472C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609AB4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5BFCADA4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(computer NEAR/2 (reasoning OR 'vision system')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527455B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E1D074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AABF8CB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((artificial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machine) NEAR/2 intelligence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2BE55A3E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40942B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252572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natural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language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processing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7417B3F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8C3BA6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lastRenderedPageBreak/>
                    <w:t>#30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7D366B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deep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learning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62343F0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C60343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#29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1C01D6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'support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vector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191B487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9629DC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#28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74B918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unsupervised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learning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43D4412F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6B7648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#27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49784F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supervised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learning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2CF5ACB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0D578E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#26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588CCF3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learning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7589B5DD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7EFFCD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#25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CC3907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'information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storage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4B4CE48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F12C5B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#24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E37BCA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'information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retrieval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7F219747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FE6E52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7F2F80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'information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processing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69306C3F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6B5793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AF8786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cloud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computing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73775A0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1B5A2C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30316EE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artificial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intelligence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46101E" w14:paraId="119FE284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4C5701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#20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5693EEC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#14 OR #15 OR #16 OR #17 OR #18 OR #19</w:t>
                  </w:r>
                </w:p>
              </w:tc>
            </w:tr>
            <w:tr w:rsidR="0046101E" w:rsidRPr="0046101E" w14:paraId="78863B6F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DC1A25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#19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87CD86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allergist$: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anesthesiologist$: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cardiologist$: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dermatologist$: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endocrinologist$: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gastroenterologist$: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'general practitioner$':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geriatrician$: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midwife*: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neonatologist$: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nephrologist$: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neurologist$: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nurse*: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oncologist$: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ophthalmologist$: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otolaryngologist$: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pathologist$: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pediatrician$: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pharmacist*: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physiatrist$: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physician$: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'physical therapist$':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physiotherapist$: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'physio-therapist$':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psychotherapist$: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'psycho-therapist$':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pulmonologist$: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radiologist$: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rheumatologist$: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surgeon$: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urologist$: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56C907BF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0A2F9A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#18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74F42F9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((clinical OR health* OR medical OR nurse OR nursing) NEAR/3 (</w:t>
                  </w:r>
                  <w:proofErr w:type="spellStart"/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organi?ation</w:t>
                  </w:r>
                  <w:proofErr w:type="spellEnd"/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* OR personnel OR professional* OR provider* OR staff)):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3E86F3D5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93B1A8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#17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B76903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client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$: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inpatient*: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institution*: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outpatient*: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patient*: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D7787D" w14:paraId="3ED5C2B6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A44FD3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#16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3B3ABE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'patient'/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1A6D1F9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99B902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#15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FF58E9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gramStart"/>
                  <w:r w:rsidRPr="00D7787D">
                    <w:rPr>
                      <w:sz w:val="20"/>
                      <w:szCs w:val="20"/>
                    </w:rPr>
                    <w:t>patient participation</w:t>
                  </w:r>
                  <w:proofErr w:type="gram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D7787D" w14:paraId="74AB2C13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7609AD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#14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0205D6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health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care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personnel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>'/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exp</w:t>
                  </w:r>
                  <w:proofErr w:type="spellEnd"/>
                </w:p>
              </w:tc>
            </w:tr>
            <w:tr w:rsidR="0046101E" w:rsidRPr="00D7787D" w14:paraId="1E989F2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5C6CCF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6B0FAF7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#1 OR #2 OR #3 OR #4 OR #5 OR #6 OR #7 OR #8 OR #9 OR #10 OR #11 OR #12</w:t>
                  </w:r>
                </w:p>
              </w:tc>
            </w:tr>
            <w:tr w:rsidR="0046101E" w:rsidRPr="00D7787D" w14:paraId="73601D0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01EC20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17069A74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system*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'medical record linkage*':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'patient* portal*':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'personal health information':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D7787D" w14:paraId="7B7C6BAD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947251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9667AA8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(system* NEAR/2 ('clinical decision' OR 'clinical information' OR 'decision support' OR 'health information' OR 'medical information')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54ABB2CB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F3BB43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#10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607DC998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((</w:t>
                  </w:r>
                  <w:proofErr w:type="spellStart"/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computeri?ed</w:t>
                  </w:r>
                  <w:proofErr w:type="spellEnd"/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electronic OR personal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personali?ed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) NEAR/2 ('health* data*' OR 'health* record*' OR 'medical record*' OR 'patient record*' OR 'pharmaceutical record*')):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D7787D" w14:paraId="5A4D745D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9F7092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#9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5265310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ehr:ti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,ab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ehrs:ti,ab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emr:ti,ab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emrs:ti,ab</w:t>
                  </w:r>
                  <w:proofErr w:type="spellEnd"/>
                </w:p>
              </w:tc>
            </w:tr>
            <w:tr w:rsidR="0046101E" w:rsidRPr="00D7787D" w14:paraId="39A1DDC0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875EED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#8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F57E2BB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'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electronic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medical record system'/de</w:t>
                  </w:r>
                </w:p>
              </w:tc>
            </w:tr>
            <w:tr w:rsidR="0046101E" w:rsidRPr="00D7787D" w14:paraId="562EA0A2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1C4E2F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#7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944243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medical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record'/de</w:t>
                  </w:r>
                </w:p>
              </w:tc>
            </w:tr>
            <w:tr w:rsidR="0046101E" w:rsidRPr="00D7787D" w14:paraId="232292D1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5D53F5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#6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70EBDA4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medical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information system'/de</w:t>
                  </w:r>
                </w:p>
              </w:tc>
            </w:tr>
            <w:tr w:rsidR="0046101E" w:rsidRPr="00D7787D" w14:paraId="2FAE8A72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067237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FC9116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electronic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patient record'/de</w:t>
                  </w:r>
                </w:p>
              </w:tc>
            </w:tr>
            <w:tr w:rsidR="0046101E" w:rsidRPr="00D7787D" w14:paraId="6F636EC9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602055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692F8E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electronic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medical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record'/de</w:t>
                  </w:r>
                </w:p>
              </w:tc>
            </w:tr>
            <w:tr w:rsidR="0046101E" w:rsidRPr="00D7787D" w14:paraId="353080EA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49E100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4EDAA67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'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electronic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7787D">
                    <w:rPr>
                      <w:sz w:val="20"/>
                      <w:szCs w:val="20"/>
                    </w:rPr>
                    <w:t>health</w:t>
                  </w:r>
                  <w:proofErr w:type="spellEnd"/>
                  <w:r w:rsidRPr="00D7787D">
                    <w:rPr>
                      <w:sz w:val="20"/>
                      <w:szCs w:val="20"/>
                    </w:rPr>
                    <w:t xml:space="preserve"> record'/de</w:t>
                  </w:r>
                </w:p>
              </w:tc>
            </w:tr>
            <w:tr w:rsidR="0046101E" w:rsidRPr="00D7787D" w14:paraId="3ABB1CF8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0CE638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28CC252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'decision </w:t>
                  </w:r>
                  <w:proofErr w:type="gramStart"/>
                  <w:r w:rsidRPr="00D7787D">
                    <w:rPr>
                      <w:sz w:val="20"/>
                      <w:szCs w:val="20"/>
                    </w:rPr>
                    <w:t>support system</w:t>
                  </w:r>
                  <w:proofErr w:type="gramEnd"/>
                  <w:r w:rsidRPr="00D7787D">
                    <w:rPr>
                      <w:sz w:val="20"/>
                      <w:szCs w:val="20"/>
                    </w:rPr>
                    <w:t>'/de</w:t>
                  </w:r>
                </w:p>
              </w:tc>
            </w:tr>
            <w:tr w:rsidR="0046101E" w:rsidRPr="0046101E" w14:paraId="54449F11" w14:textId="77777777" w:rsidTr="00B3081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75325F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</w:t>
                  </w:r>
                </w:p>
              </w:tc>
              <w:tc>
                <w:tcPr>
                  <w:tcW w:w="8358" w:type="dxa"/>
                  <w:noWrap/>
                  <w:hideMark/>
                </w:tcPr>
                <w:p w14:paraId="0BE466B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'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clinical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decision support system'/de</w:t>
                  </w:r>
                </w:p>
              </w:tc>
            </w:tr>
          </w:tbl>
          <w:p w14:paraId="533AB7BD" w14:textId="558E29A6" w:rsidR="00AD08BA" w:rsidRPr="0046101E" w:rsidRDefault="00AD08BA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1C6665" w14:textId="77777777" w:rsidR="00716BE7" w:rsidRPr="001961D3" w:rsidRDefault="00716BE7" w:rsidP="00716BE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3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Cochrane Library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553"/>
        <w:gridCol w:w="6192"/>
      </w:tblGrid>
      <w:tr w:rsidR="00716BE7" w:rsidRPr="00912A56" w14:paraId="752F5F70" w14:textId="77777777" w:rsidTr="00670454">
        <w:trPr>
          <w:trHeight w:val="1046"/>
        </w:trPr>
        <w:tc>
          <w:tcPr>
            <w:tcW w:w="3553" w:type="dxa"/>
            <w:shd w:val="clear" w:color="auto" w:fill="F2F2F2" w:themeFill="background1" w:themeFillShade="F2"/>
          </w:tcPr>
          <w:p w14:paraId="7390E3F1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Wiley</w:t>
            </w:r>
          </w:p>
          <w:p w14:paraId="188577B0" w14:textId="3FB3ADF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46101E">
              <w:rPr>
                <w:sz w:val="20"/>
                <w:lang w:val="en-US"/>
              </w:rPr>
              <w:t>20 April 2022</w:t>
            </w:r>
          </w:p>
          <w:p w14:paraId="534D4AF7" w14:textId="62FD8FD6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F2212B">
              <w:rPr>
                <w:sz w:val="20"/>
                <w:lang w:val="en-US"/>
              </w:rPr>
              <w:t>267</w:t>
            </w:r>
          </w:p>
        </w:tc>
        <w:tc>
          <w:tcPr>
            <w:tcW w:w="6192" w:type="dxa"/>
            <w:shd w:val="clear" w:color="auto" w:fill="F2F2F2" w:themeFill="background1" w:themeFillShade="F2"/>
          </w:tcPr>
          <w:p w14:paraId="5741D021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12DA5922" w14:textId="77777777" w:rsidR="00716BE7" w:rsidRPr="00B40B6F" w:rsidRDefault="00716BE7" w:rsidP="00716BE7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proofErr w:type="gramStart"/>
            <w:r w:rsidRPr="00B40B6F">
              <w:rPr>
                <w:sz w:val="20"/>
                <w:lang w:val="en-US"/>
              </w:rPr>
              <w:t>ti,ab</w:t>
            </w:r>
            <w:proofErr w:type="gramEnd"/>
            <w:r w:rsidRPr="00B40B6F">
              <w:rPr>
                <w:sz w:val="20"/>
                <w:lang w:val="en-US"/>
              </w:rPr>
              <w:t>,kw</w:t>
            </w:r>
            <w:proofErr w:type="spellEnd"/>
            <w:r w:rsidRPr="00B40B6F">
              <w:rPr>
                <w:sz w:val="20"/>
                <w:lang w:val="en-US"/>
              </w:rPr>
              <w:t xml:space="preserve"> = title, abstract and author keywords</w:t>
            </w:r>
          </w:p>
          <w:p w14:paraId="5D9A2A57" w14:textId="77777777" w:rsidR="00716BE7" w:rsidRPr="00B40B6F" w:rsidRDefault="00BC35EA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</w:t>
            </w:r>
            <w:r w:rsidR="00716BE7" w:rsidRPr="00B40B6F">
              <w:rPr>
                <w:sz w:val="20"/>
                <w:lang w:val="en-US"/>
              </w:rPr>
              <w:t xml:space="preserve"> = </w:t>
            </w:r>
            <w:r w:rsidRPr="00B40B6F">
              <w:rPr>
                <w:sz w:val="20"/>
                <w:lang w:val="en-US"/>
              </w:rPr>
              <w:t>within x</w:t>
            </w:r>
            <w:r w:rsidR="00716BE7" w:rsidRPr="00B40B6F">
              <w:rPr>
                <w:sz w:val="20"/>
                <w:lang w:val="en-US"/>
              </w:rPr>
              <w:t xml:space="preserve"> words, regardless of order</w:t>
            </w:r>
          </w:p>
          <w:p w14:paraId="7E574642" w14:textId="77777777" w:rsidR="00716BE7" w:rsidRPr="00B40B6F" w:rsidRDefault="00716BE7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716BE7" w14:paraId="3CA93FB7" w14:textId="77777777" w:rsidTr="00670454">
        <w:trPr>
          <w:trHeight w:val="1053"/>
        </w:trPr>
        <w:tc>
          <w:tcPr>
            <w:tcW w:w="9745" w:type="dxa"/>
            <w:gridSpan w:val="2"/>
          </w:tcPr>
          <w:p w14:paraId="17F7AC68" w14:textId="77777777" w:rsidR="00716BE7" w:rsidRPr="00E67D87" w:rsidRDefault="00716BE7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557"/>
              <w:gridCol w:w="8505"/>
            </w:tblGrid>
            <w:tr w:rsidR="0046101E" w:rsidRPr="0046101E" w14:paraId="7576D6A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6998B2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4B7C2A7D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[Decision Support Systems, Clinical] this term only</w:t>
                  </w:r>
                </w:p>
              </w:tc>
            </w:tr>
            <w:tr w:rsidR="0046101E" w:rsidRPr="0046101E" w14:paraId="490CAE0B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B1584F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39A7F2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[Decision Support Systems, Management] this term only</w:t>
                  </w:r>
                </w:p>
              </w:tc>
            </w:tr>
            <w:tr w:rsidR="0046101E" w:rsidRPr="0046101E" w14:paraId="3F7A0B33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67DC2A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1A12E4D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[Electronic Health Records] explode all trees</w:t>
                  </w:r>
                </w:p>
              </w:tc>
            </w:tr>
            <w:tr w:rsidR="0046101E" w:rsidRPr="0046101E" w14:paraId="7B09251F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80C8B7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44EB88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[Health Information Systems] this term only</w:t>
                  </w:r>
                </w:p>
              </w:tc>
            </w:tr>
            <w:tr w:rsidR="0046101E" w:rsidRPr="0046101E" w14:paraId="7BFA2F70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8E2048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1D5A3D1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[Health Records, Personal] this term only</w:t>
                  </w:r>
                </w:p>
              </w:tc>
            </w:tr>
            <w:tr w:rsidR="0046101E" w:rsidRPr="0046101E" w14:paraId="270626D5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7FAC37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#6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7A298CA9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[Medical Record Linkage] this term only</w:t>
                  </w:r>
                </w:p>
              </w:tc>
            </w:tr>
            <w:tr w:rsidR="0046101E" w:rsidRPr="0046101E" w14:paraId="3042DDA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20C818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#7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4D23B8A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[Medical Records Systems, Computerized] this term only</w:t>
                  </w:r>
                </w:p>
              </w:tc>
            </w:tr>
            <w:tr w:rsidR="0046101E" w:rsidRPr="0046101E" w14:paraId="78E7B1ED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103DEBD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#8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28D7C5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[Patient Portals] this term only</w:t>
                  </w:r>
                </w:p>
              </w:tc>
            </w:tr>
            <w:tr w:rsidR="0046101E" w:rsidRPr="0046101E" w14:paraId="0501A24E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BA1C44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#9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7F31F39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</w:t>
                  </w:r>
                  <w:proofErr w:type="spellEnd"/>
                </w:p>
              </w:tc>
            </w:tr>
            <w:tr w:rsidR="0046101E" w:rsidRPr="0046101E" w14:paraId="7BA0F323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ABC409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#10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3068174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</w:t>
                  </w:r>
                  <w:proofErr w:type="spellStart"/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computeri?ed</w:t>
                  </w:r>
                  <w:proofErr w:type="spellEnd"/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electronic OR personal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personali?ed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) NEAR/2 ((health* NEXT data*) OR (health* NEXT record*) OR (medical NEXT record*) OR (patient NEXT record*) OR (pharmaceutical NEXT record*))):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753079F9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89C882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820963D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(system* NEAR/2 ("clinical decision" OR "clinical information" OR "decision support" OR "health information" OR "medical information")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5BF611FF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FC4412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704BDE8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NEXT system*) OR ("medical record" NEXT linkage*) OR (patient* NEXT portal*) OR "personal health information"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79BFB771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A1D3DA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ED202BC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#1 OR #2 OR #3 OR #4 OR #5 OR #6 OR #7 OR #8 OR #9 OR #10 OR #11 OR #12</w:t>
                  </w:r>
                </w:p>
              </w:tc>
            </w:tr>
            <w:tr w:rsidR="0046101E" w:rsidRPr="0046101E" w14:paraId="0751BC82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AED5F6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#14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F714431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[Health Personnel] explode all trees</w:t>
                  </w:r>
                </w:p>
              </w:tc>
            </w:tr>
            <w:tr w:rsidR="0046101E" w:rsidRPr="0046101E" w14:paraId="59B2D87C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5B97D3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#15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806D8AB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[Patient Participation] this term only</w:t>
                  </w:r>
                </w:p>
              </w:tc>
            </w:tr>
            <w:tr w:rsidR="0046101E" w:rsidRPr="0046101E" w14:paraId="781BA07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D27E80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#16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EFC823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[Patients] explode all trees</w:t>
                  </w:r>
                </w:p>
              </w:tc>
            </w:tr>
            <w:tr w:rsidR="0046101E" w:rsidRPr="0046101E" w14:paraId="182634A1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6E7C91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#17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519C1A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(client*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inpatient* OR institution* OR outpatient* OR patient*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44EFCF8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CBDB0A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#18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642D9D1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((clinical OR health* OR medical OR nurse OR nursing) NEAR/3 (</w:t>
                  </w:r>
                  <w:proofErr w:type="spellStart"/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organi?ation</w:t>
                  </w:r>
                  <w:proofErr w:type="spellEnd"/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* OR personnel OR professional* OR provider* OR staff)):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05D50BD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EF9178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#19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75096E3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(allergist* OR anesthesiologist*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cardiologist* OR dermatologist* OR endocrinologist* OR gastroenterologist* OR "general practitioner*" OR geriatrician* OR midwife*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neonatologist* OR nephrologist* OR neurologist* OR nurse* OR oncologist* OR ophthalmologist* OR otolaryngologist* OR pathologist*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pediatrician* OR pharmacist* OR physiatrist* OR physician* OR "physical therapist*" OR physiotherapist* OR "physio-therapist*" OR psychotherapist* OR  "psycho-therapist*" OR pulmonologist* OR radiologist* OR rheumatologist* OR surgeon* OR urologist*):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0EE2E695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934203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#20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FC54B34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#14 OR #15 OR #16 OR #17 OR #18 OR #19</w:t>
                  </w:r>
                </w:p>
              </w:tc>
            </w:tr>
            <w:tr w:rsidR="0046101E" w:rsidRPr="0046101E" w14:paraId="56FAADF5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1B489B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7613218A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[Artificial Intelligence] this term only</w:t>
                  </w:r>
                </w:p>
              </w:tc>
            </w:tr>
            <w:tr w:rsidR="0046101E" w:rsidRPr="0046101E" w14:paraId="6ECB8F2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9F06F8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47F3CB5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[Cloud Computing] this term only</w:t>
                  </w:r>
                </w:p>
              </w:tc>
            </w:tr>
            <w:tr w:rsidR="0046101E" w:rsidRPr="0046101E" w14:paraId="45D46EDD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123FDC3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6F0901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[Data Management] this term only</w:t>
                  </w:r>
                </w:p>
              </w:tc>
            </w:tr>
            <w:tr w:rsidR="0046101E" w:rsidRPr="0046101E" w14:paraId="1737CDE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1ADEA1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#24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7F9DA49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[Information Dissemination] this term only</w:t>
                  </w:r>
                </w:p>
              </w:tc>
            </w:tr>
            <w:tr w:rsidR="0046101E" w:rsidRPr="0046101E" w14:paraId="0B1756E7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2E30E4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#25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6BA74538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[] explode all trees</w:t>
                  </w:r>
                </w:p>
              </w:tc>
            </w:tr>
            <w:tr w:rsidR="0046101E" w:rsidRPr="0046101E" w14:paraId="6B7C982F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196DA29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#26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E02C64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[Machine Learning] explode all trees</w:t>
                  </w:r>
                </w:p>
              </w:tc>
            </w:tr>
            <w:tr w:rsidR="0046101E" w:rsidRPr="0046101E" w14:paraId="5F00C98E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5E7247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lastRenderedPageBreak/>
                    <w:t>#27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F6F619E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[Natural Language Processing] this term only</w:t>
                  </w:r>
                </w:p>
              </w:tc>
            </w:tr>
            <w:tr w:rsidR="0046101E" w:rsidRPr="0046101E" w14:paraId="4EF1F730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C4140A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#28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E5A080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((artificial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machine) NEAR/2 intelligence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44CA0D2B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3A4CAB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#29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400FBD5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(computer NEAR/2 (reasoning OR "vision system")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2957143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16680EF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#30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112626F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((data OR information) NEAR/3 (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dissemination OR distribution OR extract* OR govern* OR link* OR manage* OR retrieval* OR source* OR sharing* OR steward* OR storage*)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150F5527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CAF5E4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EC134B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(learning NEAR/3 (deep OR hierarchical OR "labeled data" OR "labelled data" OR machine OR "semi-supervised" OR transfer)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730CCE54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8426D6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776B8651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((machine* OR network*) NEAR/2 "support vector"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4A119C9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D5464E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9B0AE0B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(cloud* OR (knowledge NEXT acquisition) OR (knowledge NEXT representation*) OR ("natural language" NEXT process*)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D7787D" w14:paraId="2E816473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0B0F00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#34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EF3EABF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#21 OR #22 OR #23 OR #24 OR #25 OR #26 OR #27 OR #28 OR #29 OR 30 OR #31 OR #32 OR #33</w:t>
                  </w:r>
                </w:p>
              </w:tc>
            </w:tr>
            <w:tr w:rsidR="0046101E" w:rsidRPr="0046101E" w14:paraId="4528B61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4F7590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#35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02060A8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[Computer Security] explode all trees</w:t>
                  </w:r>
                </w:p>
              </w:tc>
            </w:tr>
            <w:tr w:rsidR="0046101E" w:rsidRPr="0046101E" w14:paraId="7F1501F3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5DE7EE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#36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3B62E25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[Confidentiality] this term only</w:t>
                  </w:r>
                </w:p>
              </w:tc>
            </w:tr>
            <w:tr w:rsidR="0046101E" w:rsidRPr="0046101E" w14:paraId="507D1F7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3F8D68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#37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C4B515C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[Ownership] this term only</w:t>
                  </w:r>
                </w:p>
              </w:tc>
            </w:tr>
            <w:tr w:rsidR="0046101E" w:rsidRPr="0046101E" w14:paraId="460F7E12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B2D31C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#38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FDAC049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[Patient Access to Records] this term only</w:t>
                  </w:r>
                </w:p>
              </w:tc>
            </w:tr>
            <w:tr w:rsidR="0046101E" w:rsidRPr="0046101E" w14:paraId="15836E25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B64524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#39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32B6450A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[Patient Rights] this term only</w:t>
                  </w:r>
                </w:p>
              </w:tc>
            </w:tr>
            <w:tr w:rsidR="0046101E" w:rsidRPr="0046101E" w14:paraId="7C43320C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E254F4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#40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85FBF8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MeSH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descriptor: [] explode all trees and with qualifier(s): [legislation &amp; jurisprudence - LJ]</w:t>
                  </w:r>
                </w:p>
              </w:tc>
            </w:tr>
            <w:tr w:rsidR="0046101E" w:rsidRPr="0046101E" w14:paraId="5E9EE5C7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8E3E34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994056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anonymi?ation</w:t>
                  </w:r>
                  <w:proofErr w:type="spellEnd"/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 OR blockchain* OR (block NEXT chain*) OR (civil NEXT suit*) OR confidential* OR (co NEXT own*)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(de NEXT identification*) OR deidentification* OR (electronic NEXT signature*) OR encrypt* OR jurisprudence OR law* OR legal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ownership* OR "privileged communication" OR regulation* OR secrecy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ti,ab,kw</w:t>
                  </w:r>
                  <w:proofErr w:type="spellEnd"/>
                </w:p>
              </w:tc>
            </w:tr>
            <w:tr w:rsidR="0046101E" w:rsidRPr="0046101E" w14:paraId="75F17C19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10E1DC1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43C4F4D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((computer OR cyber OR data) NEAR/3 (breach* OR compromising OR hacker* OR virus OR viruses OR worm*)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5664BC88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C32BA6D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126BE7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((data OR information) NEAR/3 (masking OR protection)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55AAA460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71A1922F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#44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E71FAAD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((patient* OR property) NEAR/2 right*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655C96AB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0E70D57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#45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19B8E60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((patient OR data) NEAR/2 privacy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):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,ab,kw</w:t>
                  </w:r>
                  <w:proofErr w:type="spellEnd"/>
                </w:p>
              </w:tc>
            </w:tr>
            <w:tr w:rsidR="0046101E" w:rsidRPr="0046101E" w14:paraId="39A00987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C0D03F3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#46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A5D555A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#35 OR #36 OR #37 OR #38 OR #39 OR #40 OR #41 OR #42 OR #43 OR #44 OR #45</w:t>
                  </w:r>
                </w:p>
              </w:tc>
            </w:tr>
            <w:tr w:rsidR="0046101E" w:rsidRPr="00D7787D" w14:paraId="6A93FCC6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B9A63D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#47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7CF5539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#13 AND #20 AND #34 AND #46</w:t>
                  </w:r>
                </w:p>
              </w:tc>
            </w:tr>
            <w:tr w:rsidR="0046101E" w:rsidRPr="00D7787D" w14:paraId="288CB992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4A55382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#48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42574206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#9 OR #10 OR #11 OR #12</w:t>
                  </w:r>
                </w:p>
              </w:tc>
            </w:tr>
            <w:tr w:rsidR="0046101E" w:rsidRPr="00D7787D" w14:paraId="0C95E47C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39B7E44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#49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5EBCD07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#17 OR #18 OR #19</w:t>
                  </w:r>
                </w:p>
              </w:tc>
            </w:tr>
            <w:tr w:rsidR="0046101E" w:rsidRPr="0046101E" w14:paraId="36D1C1CF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6D6B239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#50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42404632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#28 OR #29 OR 30 OR #31 OR #32 OR #33</w:t>
                  </w:r>
                </w:p>
              </w:tc>
            </w:tr>
            <w:tr w:rsidR="0046101E" w:rsidRPr="00D7787D" w14:paraId="51185644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804ED4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#51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600F96C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#41 OR #42 OR #43 OR #44 OR #45</w:t>
                  </w:r>
                </w:p>
              </w:tc>
            </w:tr>
            <w:tr w:rsidR="0046101E" w:rsidRPr="00D7787D" w14:paraId="352B25B2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2DB23FD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#52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2A485D2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#48 AND #49 AND #50 AND #51</w:t>
                  </w:r>
                </w:p>
              </w:tc>
            </w:tr>
            <w:tr w:rsidR="0046101E" w:rsidRPr="00D7787D" w14:paraId="63D2E08A" w14:textId="77777777" w:rsidTr="00B3081B">
              <w:trPr>
                <w:trHeight w:val="320"/>
              </w:trPr>
              <w:tc>
                <w:tcPr>
                  <w:tcW w:w="557" w:type="dxa"/>
                  <w:noWrap/>
                  <w:hideMark/>
                </w:tcPr>
                <w:p w14:paraId="5351E6C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#53</w:t>
                  </w:r>
                </w:p>
              </w:tc>
              <w:tc>
                <w:tcPr>
                  <w:tcW w:w="8505" w:type="dxa"/>
                  <w:noWrap/>
                  <w:hideMark/>
                </w:tcPr>
                <w:p w14:paraId="080FDE61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#47 NOT #52</w:t>
                  </w:r>
                </w:p>
              </w:tc>
            </w:tr>
          </w:tbl>
          <w:p w14:paraId="356D497E" w14:textId="308C7881" w:rsidR="00DD7F48" w:rsidRPr="00B40B6F" w:rsidRDefault="00DD7F48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43FE1A42" w14:textId="77777777" w:rsidR="00716BE7" w:rsidRDefault="00716BE7" w:rsidP="00F27DF2">
      <w:pPr>
        <w:spacing w:after="200" w:line="276" w:lineRule="auto"/>
      </w:pPr>
    </w:p>
    <w:p w14:paraId="06423A76" w14:textId="77777777" w:rsidR="00B15FB3" w:rsidRPr="00006DE3" w:rsidRDefault="00B15FB3" w:rsidP="00BC35EA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35C9643C" w14:textId="77777777" w:rsidR="00BC35EA" w:rsidRPr="001961D3" w:rsidRDefault="00BC35EA" w:rsidP="00BC35EA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4. Web of Science Core Collection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174"/>
        <w:gridCol w:w="6571"/>
      </w:tblGrid>
      <w:tr w:rsidR="00BC35EA" w:rsidRPr="00912A56" w14:paraId="290C97EB" w14:textId="77777777" w:rsidTr="00B40B6F">
        <w:trPr>
          <w:trHeight w:val="1046"/>
        </w:trPr>
        <w:tc>
          <w:tcPr>
            <w:tcW w:w="3174" w:type="dxa"/>
            <w:shd w:val="clear" w:color="auto" w:fill="F2F2F2" w:themeFill="background1" w:themeFillShade="F2"/>
          </w:tcPr>
          <w:p w14:paraId="0A172173" w14:textId="77777777" w:rsidR="00BC35EA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Clarivate Analytics</w:t>
            </w:r>
          </w:p>
          <w:p w14:paraId="346AEF7A" w14:textId="2A1C4DEC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7A2BF3">
              <w:rPr>
                <w:sz w:val="20"/>
                <w:lang w:val="en-US"/>
              </w:rPr>
              <w:t>20 April 2022</w:t>
            </w:r>
          </w:p>
          <w:p w14:paraId="0571E5BA" w14:textId="582B3B94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F2212B">
              <w:rPr>
                <w:sz w:val="20"/>
                <w:lang w:val="en-US"/>
              </w:rPr>
              <w:t>1,455</w:t>
            </w:r>
          </w:p>
          <w:p w14:paraId="7D86D234" w14:textId="3582B6B9" w:rsidR="00BC35EA" w:rsidRPr="00B40B6F" w:rsidRDefault="007A2BF3" w:rsidP="00670454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Searched in:  </w:t>
            </w:r>
            <w:r w:rsidRPr="007A2BF3">
              <w:rPr>
                <w:sz w:val="20"/>
                <w:lang w:val="en-US"/>
              </w:rPr>
              <w:t xml:space="preserve">Editions = </w:t>
            </w:r>
            <w:proofErr w:type="spellStart"/>
            <w:r w:rsidRPr="007A2BF3">
              <w:rPr>
                <w:sz w:val="20"/>
                <w:lang w:val="en-US"/>
              </w:rPr>
              <w:t>A&amp;</w:t>
            </w:r>
            <w:proofErr w:type="gramStart"/>
            <w:r w:rsidRPr="007A2BF3">
              <w:rPr>
                <w:sz w:val="20"/>
                <w:lang w:val="en-US"/>
              </w:rPr>
              <w:t>HCI</w:t>
            </w:r>
            <w:proofErr w:type="spellEnd"/>
            <w:r w:rsidRPr="007A2BF3">
              <w:rPr>
                <w:sz w:val="20"/>
                <w:lang w:val="en-US"/>
              </w:rPr>
              <w:t xml:space="preserve"> ,</w:t>
            </w:r>
            <w:proofErr w:type="gramEnd"/>
            <w:r w:rsidRPr="007A2BF3">
              <w:rPr>
                <w:sz w:val="20"/>
                <w:lang w:val="en-US"/>
              </w:rPr>
              <w:t xml:space="preserve"> </w:t>
            </w:r>
            <w:proofErr w:type="spellStart"/>
            <w:r w:rsidRPr="007A2BF3">
              <w:rPr>
                <w:sz w:val="20"/>
                <w:lang w:val="en-US"/>
              </w:rPr>
              <w:t>ESCI</w:t>
            </w:r>
            <w:proofErr w:type="spellEnd"/>
            <w:r w:rsidRPr="007A2BF3">
              <w:rPr>
                <w:sz w:val="20"/>
                <w:lang w:val="en-US"/>
              </w:rPr>
              <w:t xml:space="preserve"> , SCI-EXPANDED , </w:t>
            </w:r>
            <w:proofErr w:type="spellStart"/>
            <w:r w:rsidRPr="007A2BF3">
              <w:rPr>
                <w:sz w:val="20"/>
                <w:lang w:val="en-US"/>
              </w:rPr>
              <w:t>SSCI</w:t>
            </w:r>
            <w:proofErr w:type="spellEnd"/>
          </w:p>
        </w:tc>
        <w:tc>
          <w:tcPr>
            <w:tcW w:w="6571" w:type="dxa"/>
            <w:shd w:val="clear" w:color="auto" w:fill="F2F2F2" w:themeFill="background1" w:themeFillShade="F2"/>
          </w:tcPr>
          <w:p w14:paraId="383B1997" w14:textId="77777777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4E5183B5" w14:textId="77777777" w:rsidR="00BC35EA" w:rsidRPr="00B40B6F" w:rsidRDefault="00BC35EA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TS/Topic = title, abstract, author keywords and Keywords Plus</w:t>
            </w:r>
          </w:p>
          <w:p w14:paraId="28368608" w14:textId="77777777" w:rsidR="00BC35EA" w:rsidRPr="00B40B6F" w:rsidRDefault="00BC35EA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 = within x words, regardless of order</w:t>
            </w:r>
          </w:p>
          <w:p w14:paraId="4EC09B20" w14:textId="77777777" w:rsidR="00BC35EA" w:rsidRDefault="00BC35EA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14:paraId="4E0BF9A2" w14:textId="77777777" w:rsidR="004817F0" w:rsidRDefault="004817F0" w:rsidP="004817F0">
            <w:pPr>
              <w:pStyle w:val="Ingetavstnd"/>
              <w:ind w:left="360"/>
              <w:rPr>
                <w:sz w:val="20"/>
                <w:lang w:val="en-US"/>
              </w:rPr>
            </w:pPr>
          </w:p>
          <w:p w14:paraId="3C74A1FB" w14:textId="77777777" w:rsidR="004817F0" w:rsidRPr="004817F0" w:rsidRDefault="004817F0" w:rsidP="004817F0">
            <w:pPr>
              <w:pStyle w:val="Ingetavstnd"/>
              <w:rPr>
                <w:sz w:val="20"/>
                <w:lang w:val="en-US"/>
              </w:rPr>
            </w:pPr>
            <w:r w:rsidRPr="004817F0">
              <w:rPr>
                <w:sz w:val="20"/>
                <w:lang w:val="en-US"/>
              </w:rPr>
              <w:t>Note: sometimes “quotation marks” are needed for single search terms to avoid automatic term mapping (lemmatization).</w:t>
            </w:r>
          </w:p>
          <w:p w14:paraId="6176E3C3" w14:textId="77777777" w:rsidR="004817F0" w:rsidRPr="00B40B6F" w:rsidRDefault="004817F0" w:rsidP="004817F0">
            <w:pPr>
              <w:pStyle w:val="Ingetavstnd"/>
              <w:rPr>
                <w:sz w:val="20"/>
                <w:lang w:val="en-US"/>
              </w:rPr>
            </w:pPr>
          </w:p>
        </w:tc>
      </w:tr>
      <w:tr w:rsidR="00BC35EA" w14:paraId="4966B3B7" w14:textId="77777777" w:rsidTr="00670454">
        <w:trPr>
          <w:trHeight w:val="1053"/>
        </w:trPr>
        <w:tc>
          <w:tcPr>
            <w:tcW w:w="9745" w:type="dxa"/>
            <w:gridSpan w:val="2"/>
          </w:tcPr>
          <w:p w14:paraId="18A2DA95" w14:textId="77777777" w:rsidR="00BC35EA" w:rsidRPr="00E67D87" w:rsidRDefault="00BC35EA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439"/>
              <w:gridCol w:w="8694"/>
            </w:tblGrid>
            <w:tr w:rsidR="0046101E" w:rsidRPr="00D7787D" w14:paraId="6B948227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49625D2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5D9D034D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TI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spellStart"/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) OR AB=(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46101E" w:rsidRPr="00D7787D" w14:paraId="2CACD589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3B52029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54391378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(("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computeri?ed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" OR "electronic" OR "personal"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personali?ed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) NEAR/1 ("health* data*" OR "health* record*" OR "medical record*" OR "patient record*" OR "pharmaceutical record*")) )</w:t>
                  </w:r>
                </w:p>
              </w:tc>
            </w:tr>
            <w:tr w:rsidR="0046101E" w:rsidRPr="00D7787D" w14:paraId="7D1D95B1" w14:textId="77777777" w:rsidTr="00B3081B">
              <w:trPr>
                <w:trHeight w:val="340"/>
              </w:trPr>
              <w:tc>
                <w:tcPr>
                  <w:tcW w:w="378" w:type="dxa"/>
                  <w:noWrap/>
                  <w:hideMark/>
                </w:tcPr>
                <w:p w14:paraId="7D88B4A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00880467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(system* NEAR/1 ("clinical decision" OR "clinical information" OR "decision support" OR "health information" OR "medical information")) )</w:t>
                  </w:r>
                </w:p>
              </w:tc>
            </w:tr>
            <w:tr w:rsidR="0046101E" w:rsidRPr="00D7787D" w14:paraId="4D58BEFD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7304A2E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13EB84F7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"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 system*" OR "medical record linkage*" OR "patient* portal*" OR "personal health information")</w:t>
                  </w:r>
                </w:p>
              </w:tc>
            </w:tr>
            <w:tr w:rsidR="0046101E" w:rsidRPr="00D7787D" w14:paraId="1E0BB12B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60A3BFC8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05014DA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 OR #2 OR #3 OR #4</w:t>
                  </w:r>
                </w:p>
              </w:tc>
            </w:tr>
            <w:tr w:rsidR="0046101E" w:rsidRPr="00D7787D" w14:paraId="6085F932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4198816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12A86060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 xml:space="preserve">client$ OR 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 OR inpatient* OR institution* OR outpatient* OR patient*)</w:t>
                  </w:r>
                </w:p>
              </w:tc>
            </w:tr>
            <w:tr w:rsidR="0046101E" w:rsidRPr="00D7787D" w14:paraId="22C34311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0EB5E77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737D2361" w14:textId="77777777" w:rsidR="0046101E" w:rsidRPr="00D7787D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787D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D7787D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D7787D">
                    <w:rPr>
                      <w:sz w:val="20"/>
                      <w:szCs w:val="20"/>
                      <w:lang w:val="en-US"/>
                    </w:rPr>
                    <w:t>(("clinical" OR health* OR "medical" OR "nurse" OR "nursing") NEAR/2 (</w:t>
                  </w:r>
                  <w:proofErr w:type="spellStart"/>
                  <w:r w:rsidRPr="00D7787D">
                    <w:rPr>
                      <w:sz w:val="20"/>
                      <w:szCs w:val="20"/>
                      <w:lang w:val="en-US"/>
                    </w:rPr>
                    <w:t>organi?ation</w:t>
                  </w:r>
                  <w:proofErr w:type="spellEnd"/>
                  <w:r w:rsidRPr="00D7787D">
                    <w:rPr>
                      <w:sz w:val="20"/>
                      <w:szCs w:val="20"/>
                      <w:lang w:val="en-US"/>
                    </w:rPr>
                    <w:t>* OR "personnel" OR professional* OR provider* OR "staff")) )</w:t>
                  </w:r>
                </w:p>
              </w:tc>
            </w:tr>
            <w:tr w:rsidR="0046101E" w:rsidRPr="0046101E" w14:paraId="477490AF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37F09C5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24AACC8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TS=(allergist$ OR anesthesiologist$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$ OR cardiologist$ OR dermatologist$ OR endocrinologist$ OR gastroenterologist$ OR "general practitioner$" OR geriatrician$ OR midwife*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neonatologist$ OR nephrologist$ OR neurologist$ OR nurse* OR oncologist$ OR ophthalmologist$ OR otolaryngologist$ OR pathologist$ OR pediatrician$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$ OR pharmacist* OR physiatrist$ OR physician$ OR "physical therapist$" OR physiotherapist$ OR "physio-therapist$" OR psychotherapist$ OR "psycho-therapist$" OR pulmonologist$ OR radiologist$ OR rheumatologist$ OR surgeon$ OR urologist$)</w:t>
                  </w:r>
                </w:p>
              </w:tc>
            </w:tr>
            <w:tr w:rsidR="0046101E" w:rsidRPr="00D7787D" w14:paraId="2097EE80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5DDF744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607C6E14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 #6 OR #</w:t>
                  </w:r>
                  <w:proofErr w:type="gramStart"/>
                  <w:r w:rsidRPr="00D7787D">
                    <w:rPr>
                      <w:sz w:val="20"/>
                      <w:szCs w:val="20"/>
                    </w:rPr>
                    <w:t>7  OR</w:t>
                  </w:r>
                  <w:proofErr w:type="gramEnd"/>
                  <w:r w:rsidRPr="00D7787D">
                    <w:rPr>
                      <w:sz w:val="20"/>
                      <w:szCs w:val="20"/>
                    </w:rPr>
                    <w:t xml:space="preserve"> #8</w:t>
                  </w:r>
                </w:p>
              </w:tc>
            </w:tr>
            <w:tr w:rsidR="0046101E" w:rsidRPr="0046101E" w14:paraId="7019A416" w14:textId="77777777" w:rsidTr="00B3081B">
              <w:trPr>
                <w:trHeight w:val="340"/>
              </w:trPr>
              <w:tc>
                <w:tcPr>
                  <w:tcW w:w="378" w:type="dxa"/>
                  <w:noWrap/>
                  <w:hideMark/>
                </w:tcPr>
                <w:p w14:paraId="7FA57A4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0A516844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(("artificial"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"machine") NEAR/1 "intelligence") )</w:t>
                  </w:r>
                </w:p>
              </w:tc>
            </w:tr>
            <w:tr w:rsidR="0046101E" w:rsidRPr="0046101E" w14:paraId="42EF7257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22B8C05A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24B806F4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("data" OR "information") NEAR/2 (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 OR "dissemination" OR "distribution" OR extract* OR govern* OR link* OR manage* OR retrieval* OR source* OR sharing* OR steward* OR storage*)) )</w:t>
                  </w:r>
                </w:p>
              </w:tc>
            </w:tr>
            <w:tr w:rsidR="0046101E" w:rsidRPr="0046101E" w14:paraId="36A0D6CC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77025A2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304A8A1A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("learning" NEAR/2 ("deep" OR "hierarchical" OR "labeled data" OR "machine" OR "semi-supervised" OR "transfer")) )</w:t>
                  </w:r>
                </w:p>
              </w:tc>
            </w:tr>
            <w:tr w:rsidR="0046101E" w:rsidRPr="0046101E" w14:paraId="64C1CDA3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535D114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346D6B8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(machine$ OR network$) NEAR/1 "support vector") )</w:t>
                  </w:r>
                </w:p>
              </w:tc>
            </w:tr>
            <w:tr w:rsidR="0046101E" w:rsidRPr="0046101E" w14:paraId="202842E7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79FAD2A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266F8AB0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cloud* OR "knowledge acquisition" OR "knowledge representation$" OR "natural language process*") )</w:t>
                  </w:r>
                </w:p>
              </w:tc>
            </w:tr>
            <w:tr w:rsidR="0046101E" w:rsidRPr="00D7787D" w14:paraId="30B77B2B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439B5DE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3A6E336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 xml:space="preserve"> #10 OR #11 OR #12 OR #13 OR #14</w:t>
                  </w:r>
                </w:p>
              </w:tc>
            </w:tr>
            <w:tr w:rsidR="0046101E" w:rsidRPr="0046101E" w14:paraId="3DCF7B66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09FCFEA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49C24B4C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"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anonymi?ation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" OR blockchain* OR "block chain*" OR "civil suit*" OR confidential* OR "co-own*"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"de-identification$" OR deidentification$ OR "electronic signature*" OR encrypt* OR "jurisprudence" OR law* OR "legal"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 xml:space="preserve">* OR ownership* OR "privileged communication" OR regulation* OR "secrecy" OR </w:t>
                  </w:r>
                  <w:proofErr w:type="spellStart"/>
                  <w:r w:rsidRPr="0046101E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46101E">
                    <w:rPr>
                      <w:sz w:val="20"/>
                      <w:szCs w:val="20"/>
                      <w:lang w:val="en-US"/>
                    </w:rPr>
                    <w:t>*)</w:t>
                  </w:r>
                </w:p>
              </w:tc>
            </w:tr>
            <w:tr w:rsidR="0046101E" w:rsidRPr="0046101E" w14:paraId="6D111F01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5BBDDB42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1D915FB3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("computer" OR "cyber" OR "data") NEAR/2 (breach* OR "compromising" OR hacker$ OR "virus" OR "viruses" OR worm*)) )</w:t>
                  </w:r>
                </w:p>
              </w:tc>
            </w:tr>
            <w:tr w:rsidR="0046101E" w:rsidRPr="0046101E" w14:paraId="5AD2FD2F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44DF666B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4968F6DB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("data" OR "information") NEAR/2 ("masking" OR "protection")) )</w:t>
                  </w:r>
                </w:p>
              </w:tc>
            </w:tr>
            <w:tr w:rsidR="0046101E" w:rsidRPr="0046101E" w14:paraId="691F09B0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6B47D4CE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lastRenderedPageBreak/>
                    <w:t>19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3DBBCFC8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(patient* OR "property") NEAR/1 right*) )</w:t>
                  </w:r>
                </w:p>
              </w:tc>
            </w:tr>
            <w:tr w:rsidR="0046101E" w:rsidRPr="0046101E" w14:paraId="54721A6F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66C3A390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7A66CA76" w14:textId="77777777" w:rsidR="0046101E" w:rsidRPr="0046101E" w:rsidRDefault="0046101E" w:rsidP="0046101E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6101E">
                    <w:rPr>
                      <w:sz w:val="20"/>
                      <w:szCs w:val="20"/>
                      <w:lang w:val="en-US"/>
                    </w:rPr>
                    <w:t>TS</w:t>
                  </w:r>
                  <w:proofErr w:type="gramStart"/>
                  <w:r w:rsidRPr="0046101E">
                    <w:rPr>
                      <w:sz w:val="20"/>
                      <w:szCs w:val="20"/>
                      <w:lang w:val="en-US"/>
                    </w:rPr>
                    <w:t>=( (</w:t>
                  </w:r>
                  <w:proofErr w:type="gramEnd"/>
                  <w:r w:rsidRPr="0046101E">
                    <w:rPr>
                      <w:sz w:val="20"/>
                      <w:szCs w:val="20"/>
                      <w:lang w:val="en-US"/>
                    </w:rPr>
                    <w:t>("patient" OR "data") NEAR/1 "privacy") )</w:t>
                  </w:r>
                </w:p>
              </w:tc>
            </w:tr>
            <w:tr w:rsidR="0046101E" w:rsidRPr="00D7787D" w14:paraId="1FD6CA4D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386D010C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48CDF257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#16 OR #17 OR #18 OR #19 OR #20</w:t>
                  </w:r>
                </w:p>
              </w:tc>
            </w:tr>
            <w:tr w:rsidR="0046101E" w:rsidRPr="00D7787D" w14:paraId="6851264F" w14:textId="77777777" w:rsidTr="00B3081B">
              <w:trPr>
                <w:trHeight w:val="320"/>
              </w:trPr>
              <w:tc>
                <w:tcPr>
                  <w:tcW w:w="378" w:type="dxa"/>
                  <w:noWrap/>
                  <w:hideMark/>
                </w:tcPr>
                <w:p w14:paraId="0E1BA585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694" w:type="dxa"/>
                  <w:noWrap/>
                  <w:hideMark/>
                </w:tcPr>
                <w:p w14:paraId="55A9A5F9" w14:textId="77777777" w:rsidR="0046101E" w:rsidRPr="00D7787D" w:rsidRDefault="0046101E" w:rsidP="0046101E">
                  <w:pPr>
                    <w:rPr>
                      <w:sz w:val="20"/>
                      <w:szCs w:val="20"/>
                    </w:rPr>
                  </w:pPr>
                  <w:r w:rsidRPr="00D7787D">
                    <w:rPr>
                      <w:sz w:val="20"/>
                      <w:szCs w:val="20"/>
                    </w:rPr>
                    <w:t>#5 AND #9 AND #15 AND #21</w:t>
                  </w:r>
                </w:p>
              </w:tc>
            </w:tr>
          </w:tbl>
          <w:p w14:paraId="632CD14F" w14:textId="09AEF969" w:rsidR="00D75BFA" w:rsidRPr="00B40B6F" w:rsidRDefault="00D75BFA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04096287" w14:textId="77777777" w:rsidR="00BC35EA" w:rsidRDefault="00BC35EA" w:rsidP="00F27DF2">
      <w:pPr>
        <w:spacing w:after="200" w:line="276" w:lineRule="auto"/>
      </w:pPr>
    </w:p>
    <w:p w14:paraId="77158FDC" w14:textId="77777777" w:rsidR="00B15FB3" w:rsidRPr="00006DE3" w:rsidRDefault="00B15FB3" w:rsidP="00864DCF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57CA441F" w14:textId="038505C7" w:rsidR="00864DCF" w:rsidRPr="001961D3" w:rsidRDefault="007B2BB1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5</w:t>
      </w:r>
      <w:r w:rsidR="00864DCF" w:rsidRPr="001961D3">
        <w:rPr>
          <w:sz w:val="32"/>
          <w:szCs w:val="20"/>
          <w:lang w:val="en-US"/>
        </w:rPr>
        <w:t xml:space="preserve">. </w:t>
      </w:r>
      <w:proofErr w:type="spellStart"/>
      <w:r w:rsidR="00864DCF">
        <w:rPr>
          <w:sz w:val="32"/>
          <w:szCs w:val="20"/>
          <w:lang w:val="en-US"/>
        </w:rPr>
        <w:t>Cinahl</w:t>
      </w:r>
      <w:proofErr w:type="spellEnd"/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224"/>
        <w:gridCol w:w="6521"/>
      </w:tblGrid>
      <w:tr w:rsidR="00B40B6F" w:rsidRPr="00912A56" w14:paraId="0881543F" w14:textId="77777777" w:rsidTr="00B40B6F">
        <w:trPr>
          <w:trHeight w:val="1046"/>
        </w:trPr>
        <w:tc>
          <w:tcPr>
            <w:tcW w:w="3224" w:type="dxa"/>
            <w:shd w:val="clear" w:color="auto" w:fill="F2F2F2" w:themeFill="background1" w:themeFillShade="F2"/>
          </w:tcPr>
          <w:p w14:paraId="05A42FF5" w14:textId="77777777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proofErr w:type="spellStart"/>
            <w:r w:rsidRPr="00B40B6F">
              <w:rPr>
                <w:sz w:val="20"/>
                <w:lang w:val="en-US"/>
              </w:rPr>
              <w:t>Ebsco</w:t>
            </w:r>
            <w:proofErr w:type="spellEnd"/>
          </w:p>
          <w:p w14:paraId="06D0838D" w14:textId="52F389D1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152939">
              <w:rPr>
                <w:sz w:val="20"/>
                <w:lang w:val="en-US"/>
              </w:rPr>
              <w:t>20 April 2022</w:t>
            </w:r>
          </w:p>
          <w:p w14:paraId="08537EE2" w14:textId="7D94D466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152939">
              <w:rPr>
                <w:sz w:val="20"/>
                <w:lang w:val="en-US"/>
              </w:rPr>
              <w:t>1,090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06376298" w14:textId="77777777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15CE276E" w14:textId="77777777" w:rsidR="00864DCF" w:rsidRPr="00B40B6F" w:rsidRDefault="00B15FB3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MH+ = exploded </w:t>
            </w:r>
            <w:proofErr w:type="spellStart"/>
            <w:r w:rsidRPr="00B40B6F">
              <w:rPr>
                <w:sz w:val="20"/>
                <w:lang w:val="en-US"/>
              </w:rPr>
              <w:t>Cinahl</w:t>
            </w:r>
            <w:proofErr w:type="spellEnd"/>
            <w:r w:rsidRPr="00B40B6F">
              <w:rPr>
                <w:sz w:val="20"/>
                <w:lang w:val="en-US"/>
              </w:rPr>
              <w:t xml:space="preserve"> Heading</w:t>
            </w:r>
          </w:p>
          <w:p w14:paraId="20CB6202" w14:textId="77777777" w:rsidR="00B15FB3" w:rsidRPr="00B40B6F" w:rsidRDefault="00B15FB3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MH = non exploded </w:t>
            </w:r>
            <w:proofErr w:type="spellStart"/>
            <w:r w:rsidRPr="00B40B6F">
              <w:rPr>
                <w:sz w:val="20"/>
                <w:lang w:val="en-US"/>
              </w:rPr>
              <w:t>Cinahl</w:t>
            </w:r>
            <w:proofErr w:type="spellEnd"/>
            <w:r w:rsidRPr="00B40B6F">
              <w:rPr>
                <w:sz w:val="20"/>
                <w:lang w:val="en-US"/>
              </w:rPr>
              <w:t xml:space="preserve"> Heading</w:t>
            </w:r>
          </w:p>
          <w:p w14:paraId="357B9F4C" w14:textId="77777777" w:rsidR="00B15FB3" w:rsidRPr="00B40B6F" w:rsidRDefault="00B15FB3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 = title</w:t>
            </w:r>
          </w:p>
          <w:p w14:paraId="629B05C4" w14:textId="77777777" w:rsidR="00B15FB3" w:rsidRPr="00B40B6F" w:rsidRDefault="00B15FB3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AB = abstract</w:t>
            </w:r>
          </w:p>
          <w:p w14:paraId="70392444" w14:textId="77777777" w:rsidR="00864DCF" w:rsidRPr="00B40B6F" w:rsidRDefault="00B15FB3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B40B6F">
              <w:rPr>
                <w:sz w:val="20"/>
                <w:lang w:val="en-US"/>
              </w:rPr>
              <w:t>N</w:t>
            </w:r>
            <w:r w:rsidR="00864DCF" w:rsidRPr="00B40B6F">
              <w:rPr>
                <w:sz w:val="20"/>
                <w:lang w:val="en-US"/>
              </w:rPr>
              <w:t>x</w:t>
            </w:r>
            <w:proofErr w:type="spellEnd"/>
            <w:r w:rsidR="00864DCF" w:rsidRPr="00B40B6F">
              <w:rPr>
                <w:sz w:val="20"/>
                <w:lang w:val="en-US"/>
              </w:rPr>
              <w:t xml:space="preserve"> = within x words, regardless of order</w:t>
            </w:r>
          </w:p>
          <w:p w14:paraId="5B312C67" w14:textId="77777777" w:rsidR="00864DCF" w:rsidRPr="00B40B6F" w:rsidRDefault="00864DCF" w:rsidP="00670454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864DCF" w:rsidRPr="001527AF" w14:paraId="10B661D4" w14:textId="77777777" w:rsidTr="00670454">
        <w:trPr>
          <w:trHeight w:val="1053"/>
        </w:trPr>
        <w:tc>
          <w:tcPr>
            <w:tcW w:w="9745" w:type="dxa"/>
            <w:gridSpan w:val="2"/>
          </w:tcPr>
          <w:p w14:paraId="7B1BF8EB" w14:textId="77777777" w:rsidR="00864DCF" w:rsidRPr="00E67D87" w:rsidRDefault="00864DCF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tblLook w:val="04A0" w:firstRow="1" w:lastRow="0" w:firstColumn="1" w:lastColumn="0" w:noHBand="0" w:noVBand="1"/>
            </w:tblPr>
            <w:tblGrid>
              <w:gridCol w:w="572"/>
              <w:gridCol w:w="7450"/>
            </w:tblGrid>
            <w:tr w:rsidR="001527AF" w:rsidRPr="006F7F97" w14:paraId="1364BD6C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F92B4F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#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7A366244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Query</w:t>
                  </w:r>
                </w:p>
              </w:tc>
            </w:tr>
            <w:tr w:rsidR="001527AF" w:rsidRPr="001527AF" w14:paraId="2F807787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AC38F4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S44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5B5D9094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S11 AND S18 AND S32 AND S43</w:t>
                  </w:r>
                </w:p>
              </w:tc>
            </w:tr>
            <w:tr w:rsidR="001527AF" w:rsidRPr="001527AF" w14:paraId="7DDE801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6E762FE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S43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4717F9FF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S33 OR S34 OR S35 OR S36 OR S37 OR S38 OR S39 OR S40 OR S41 OR S42</w:t>
                  </w:r>
                </w:p>
              </w:tc>
            </w:tr>
            <w:tr w:rsidR="001527AF" w:rsidRPr="001527AF" w14:paraId="71EA581F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5BE4744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S42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64EA3AF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(patient OR data) N1 privacy) ) OR AB ( ((patient OR data) N1 privacy) )</w:t>
                  </w:r>
                </w:p>
              </w:tc>
            </w:tr>
            <w:tr w:rsidR="001527AF" w:rsidRPr="001527AF" w14:paraId="42D1B4A6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6439E8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S41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B24EE2B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(patient* OR property) N1 right*) ) OR AB ( ((patient* OR property) N1 right*) )</w:t>
                  </w:r>
                </w:p>
              </w:tc>
            </w:tr>
            <w:tr w:rsidR="001527AF" w:rsidRPr="001527AF" w14:paraId="4BB2A03C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20C13A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S40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45AD539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(data OR information) N2 (masking OR protection)) ) OR AB ( ((data OR information) N2 (masking OR protection)) )</w:t>
                  </w:r>
                </w:p>
              </w:tc>
            </w:tr>
            <w:tr w:rsidR="001527AF" w:rsidRPr="001527AF" w14:paraId="31616EC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EB9F4F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S39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5EF67E8A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(computer OR cyber OR data) N2 (breach* OR compromising OR hacker# OR virus OR viruses OR worm*)) ) OR AB ( ((computer OR cyber OR data) N2 (breach* OR compromising OR hacker# OR virus OR viruses OR worm*)) )</w:t>
                  </w:r>
                </w:p>
              </w:tc>
            </w:tr>
            <w:tr w:rsidR="001527AF" w:rsidRPr="001527AF" w14:paraId="66CA8247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1E4227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S38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80BC67D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TI (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anonymi?ation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blockchain* OR "block chain*" OR "civil suit*" OR confidential* OR "co-own*"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"de-identification#" OR deidentification# OR "electronic signature*" OR encrypt* OR jurisprudence OR law* OR legal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ownership* OR "privileged communication" OR regulation* OR secrecy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*) ) OR AB (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anonymi?ation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blockchain* OR "block chain*" OR "civil suit*" OR confidential* OR "co-own*"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"de-identification#" OR deidentification# OR "electronic signature*" OR encrypt* OR jurisprudence OR law* OR legal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ownership* OR "privileged communication" OR regulation* OR secrecy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*) )</w:t>
                  </w:r>
                </w:p>
              </w:tc>
            </w:tr>
            <w:tr w:rsidR="001527AF" w:rsidRPr="006F7F97" w14:paraId="4FFCB5A6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1F4B89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S37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45AF1D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MW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LJ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41835033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2CD18B6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S36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7DDDD00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"Patient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Rights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1527AF" w14:paraId="051BACBE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65A8877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S35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D6209B9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MH "Patient Access to Records"</w:t>
                  </w:r>
                </w:p>
              </w:tc>
            </w:tr>
            <w:tr w:rsidR="001527AF" w:rsidRPr="006F7F97" w14:paraId="6018BEA2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1BEA0C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S34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592AF57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Privacy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and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Confidentiality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3477082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056413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S33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7810B83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"Data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Security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+"</w:t>
                  </w:r>
                </w:p>
              </w:tc>
            </w:tr>
            <w:tr w:rsidR="001527AF" w:rsidRPr="001527AF" w14:paraId="2A84B1A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55802CE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S32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147CCB3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S19 OR S20 OR S21 OR S22 OR S23 OR S24 OR S25 OR S26 OR S27 OR S28 OR S29 OR S30 OR S31</w:t>
                  </w:r>
                </w:p>
              </w:tc>
            </w:tr>
            <w:tr w:rsidR="001527AF" w:rsidRPr="001527AF" w14:paraId="6043791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F9FA66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S31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ABFEF12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cloud* OR "knowledge acquisition" OR "knowledge representation#" OR "natural language process*") ) OR AB ( (cloud* OR "knowledge acquisition" OR "knowledge representation#" OR "natural language process*") )</w:t>
                  </w:r>
                </w:p>
              </w:tc>
            </w:tr>
            <w:tr w:rsidR="001527AF" w:rsidRPr="001527AF" w14:paraId="6E34560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788D18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S30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76DBED87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(machine# OR network#) N1 "support vector") ) OR AB ( ((machine# OR network#) N1 "support vector") )</w:t>
                  </w:r>
                </w:p>
              </w:tc>
            </w:tr>
            <w:tr w:rsidR="001527AF" w:rsidRPr="001527AF" w14:paraId="0061E776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68D5C38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S29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BBB02A8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learning N2 (deep OR hierarchical OR "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label#ed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data" OR machine OR "semi-supervised" OR transfer)) ) OR AB ( (learning N2 (deep OR hierarchical OR "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label#ed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data" OR machine OR "semi-supervised" OR transfer)) )</w:t>
                  </w:r>
                </w:p>
              </w:tc>
            </w:tr>
            <w:tr w:rsidR="001527AF" w:rsidRPr="001527AF" w14:paraId="21A3728D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6F95A3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S28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7076465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(data OR information) N2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dissemination OR distribution OR extract* OR govern* OR link* OR manage* OR retrieval* OR source* OR sharing* OR steward* OR storage*)) ) OR AB ( ((data OR </w:t>
                  </w:r>
                  <w:r w:rsidRPr="006F7F97">
                    <w:rPr>
                      <w:sz w:val="20"/>
                      <w:szCs w:val="20"/>
                      <w:lang w:val="en-US"/>
                    </w:rPr>
                    <w:lastRenderedPageBreak/>
                    <w:t>information) N2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 OR dissemination OR distribution OR extract* OR govern* OR link* OR manage* OR retrieval* OR source* OR sharing* OR steward* OR storage*)) )</w:t>
                  </w:r>
                </w:p>
              </w:tc>
            </w:tr>
            <w:tr w:rsidR="001527AF" w:rsidRPr="001527AF" w14:paraId="2EB64A50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66E485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lastRenderedPageBreak/>
                    <w:t>S27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1FDAFA05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computer N1 (reasoning OR "vision system")) ) OR AB ( (computer N1 (reasoning OR "vision system")) )</w:t>
                  </w:r>
                </w:p>
              </w:tc>
            </w:tr>
            <w:tr w:rsidR="001527AF" w:rsidRPr="001527AF" w14:paraId="23A92BA7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224DB74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S26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1A7C0A70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(artificial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machine) N1 intelligence) ) OR AB ( ((artificial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 OR machine) N1 intelligence) )</w:t>
                  </w:r>
                </w:p>
              </w:tc>
            </w:tr>
            <w:tr w:rsidR="001527AF" w:rsidRPr="006F7F97" w14:paraId="4E5206E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2BFC6BA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S25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DBAB22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Natural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Language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Processing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3E423626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BE0436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S24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586C50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Machine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Learning+"</w:t>
                  </w:r>
                </w:p>
              </w:tc>
            </w:tr>
            <w:tr w:rsidR="001527AF" w:rsidRPr="006F7F97" w14:paraId="7D74C4C1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D24330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S23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40C5C07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"Information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Retrieval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238339F0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3AD1D2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S22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344DA9B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"Information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Storage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16463972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C52668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S21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0354289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"Data Management"</w:t>
                  </w:r>
                </w:p>
              </w:tc>
            </w:tr>
            <w:tr w:rsidR="001527AF" w:rsidRPr="006F7F97" w14:paraId="30EB3868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F167C52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S20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CAC1695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"Cloud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Computing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+"</w:t>
                  </w:r>
                </w:p>
              </w:tc>
            </w:tr>
            <w:tr w:rsidR="001527AF" w:rsidRPr="006F7F97" w14:paraId="0602D91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ADFC54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S19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5A0D472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Artificial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Intelligence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1527AF" w14:paraId="4DD06D1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64FA36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S18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83D2C12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S12 OR S13 OR S14 OR S15 OR S16 OR S17</w:t>
                  </w:r>
                </w:p>
              </w:tc>
            </w:tr>
            <w:tr w:rsidR="001527AF" w:rsidRPr="001527AF" w14:paraId="093CA3B1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FF671F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S17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C7FADD5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( (allergist# OR anesthesiologist#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# OR cardiologist# OR dermatologist# OR endocrinologist# OR gastroenterologist# OR "general practitioner#" OR geriatrician# OR midwife*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neonatologist# OR nephrologist# OR neurologist# OR nurse* OR oncologist# OR ophthalmologist# OR otolaryngologist# OR pathologist#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# OR pediatrician# OR pharmacist* OR physiatrist# OR physician# OR "physical therapist#" OR physiotherapist# OR "physio-therapist#" OR psychotherapist# OR "psycho-therapist#" OR pulmonologist# OR radiologist# OR rheumatologist# OR surgeon# OR urologist#) ) OR AB ( (allergist# OR anesthesiologist#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anaesthesiologist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# OR cardiologist# OR dermatologist# OR endocrinologist# OR gastroenterologist# OR "general practitioner#" OR geriatrician# OR midwife*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neonatologist# OR nephrologist# OR neurologist# OR nurse* OR oncologist# OR ophthalmologist# OR otolaryngologist# OR pathologist#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paediatrician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# OR pediatrician# OR pharmacist* OR physiatrist# OR physician# OR "physical therapist#" OR physiotherapist# OR "physio-therapist#" OR psychotherapist# OR "psycho-therapist#" OR pulmonologist# OR radiologist# OR rheumatologist# OR surgeon# OR urologist#) )</w:t>
                  </w:r>
                </w:p>
              </w:tc>
            </w:tr>
            <w:tr w:rsidR="001527AF" w:rsidRPr="001527AF" w14:paraId="58E2F1A5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6607292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S16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D1850DC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(clinical OR health* OR medical OR nurse OR nursing) N2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organi?ation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 OR personnel OR professional* OR provider* OR staff)) ) OR AB ( ((clinical OR health* OR medical OR nurse OR nursing) N2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organi?ation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 OR personnel OR professional* OR provider* OR staff)) )</w:t>
                  </w:r>
                </w:p>
              </w:tc>
            </w:tr>
            <w:tr w:rsidR="001527AF" w:rsidRPr="001527AF" w14:paraId="342DD149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55D2C2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S15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27456AC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client#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* OR inpatient* OR institution* OR outpatient* OR patient*) ) OR AB ( (client#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* OR inpatient* OR institution* OR outpatient* OR patient*) )</w:t>
                  </w:r>
                </w:p>
              </w:tc>
            </w:tr>
            <w:tr w:rsidR="001527AF" w:rsidRPr="006F7F97" w14:paraId="154DE7F1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5CC2BE5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S14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60C6A1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"Patients+"</w:t>
                  </w:r>
                </w:p>
              </w:tc>
            </w:tr>
            <w:tr w:rsidR="001527AF" w:rsidRPr="006F7F97" w14:paraId="05F5937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68C7D341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S13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5500421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Consumer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Participation"</w:t>
                  </w:r>
                </w:p>
              </w:tc>
            </w:tr>
            <w:tr w:rsidR="001527AF" w:rsidRPr="006F7F97" w14:paraId="4BF1307B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39277E9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S12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3B306DC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"Health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Personnel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+"</w:t>
                  </w:r>
                </w:p>
              </w:tc>
            </w:tr>
            <w:tr w:rsidR="001527AF" w:rsidRPr="001527AF" w14:paraId="123B324E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EDDC4C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S11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1CD42925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S1 OR S2 OR S3 OR S4 OR S5 OR S6 OR S7 OR S8 OR S9 OR S10</w:t>
                  </w:r>
                </w:p>
              </w:tc>
            </w:tr>
            <w:tr w:rsidR="001527AF" w:rsidRPr="001527AF" w14:paraId="7D51AE1E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0405A73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S10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7ECAA64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"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system*" OR "medical record linkage*" OR "patient* portal*" OR "personal health information") ) OR AB ( ("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system*" OR "medical record linkage*" OR "patient* portal*" OR "personal health information") )</w:t>
                  </w:r>
                </w:p>
              </w:tc>
            </w:tr>
            <w:tr w:rsidR="001527AF" w:rsidRPr="001527AF" w14:paraId="3D7277B9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191B567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S9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DE8F7AE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system* N1 ("clinical decision" OR "clinical information" OR "decision support" OR "health information" OR "medical information")) ) OR AB ( (system* N1 ("clinical decision" OR "clinical information" OR "decision support" OR "health information" OR "medical information")) )</w:t>
                  </w:r>
                </w:p>
              </w:tc>
            </w:tr>
            <w:tr w:rsidR="001527AF" w:rsidRPr="001527AF" w14:paraId="6C259911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6B67BFC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lastRenderedPageBreak/>
                    <w:t>S8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6364C9B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computeri?ed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electronic OR personal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personali?ed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) N1 ("health* data*" OR "health* record*" OR "medical record*" OR "patient record*" OR "pharmaceutical record*")) ) OR AB ( ((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computeri?ed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electronic OR personal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personali?ed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) N1 ("health* data*" OR "health* record*" OR "medical record*" OR "patient record*" OR "pharmaceutical record*")) )</w:t>
                  </w:r>
                </w:p>
              </w:tc>
            </w:tr>
            <w:tr w:rsidR="001527AF" w:rsidRPr="001527AF" w14:paraId="640E9DB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96E1B4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S7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101A828A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TI </w:t>
                  </w:r>
                  <w:proofErr w:type="gramStart"/>
                  <w:r w:rsidRPr="006F7F97">
                    <w:rPr>
                      <w:sz w:val="20"/>
                      <w:szCs w:val="20"/>
                      <w:lang w:val="en-US"/>
                    </w:rPr>
                    <w:t>( (</w:t>
                  </w:r>
                  <w:proofErr w:type="spellStart"/>
                  <w:proofErr w:type="gramEnd"/>
                  <w:r w:rsidRPr="006F7F97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) ) OR AB ( (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 xml:space="preserve"> OR </w:t>
                  </w:r>
                  <w:proofErr w:type="spellStart"/>
                  <w:r w:rsidRPr="006F7F97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6F7F97">
                    <w:rPr>
                      <w:sz w:val="20"/>
                      <w:szCs w:val="20"/>
                      <w:lang w:val="en-US"/>
                    </w:rPr>
                    <w:t>) )</w:t>
                  </w:r>
                </w:p>
              </w:tc>
            </w:tr>
            <w:tr w:rsidR="001527AF" w:rsidRPr="006F7F97" w14:paraId="21F4EB54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FC4FDB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S6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63467B4C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"Medical Record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Linkage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"</w:t>
                  </w:r>
                </w:p>
              </w:tc>
            </w:tr>
            <w:tr w:rsidR="001527AF" w:rsidRPr="006F7F97" w14:paraId="6DFFFECD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4BF4AB63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S5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45FE5D0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"Medical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, Personal"</w:t>
                  </w:r>
                </w:p>
              </w:tc>
            </w:tr>
            <w:tr w:rsidR="001527AF" w:rsidRPr="006F7F97" w14:paraId="42634D29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0DEFF0E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S4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55EB63DF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"Health Information Systems"</w:t>
                  </w:r>
                </w:p>
              </w:tc>
            </w:tr>
            <w:tr w:rsidR="001527AF" w:rsidRPr="006F7F97" w14:paraId="2F6A15B3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693EDFD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S3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241E09C8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6F7F97">
                    <w:rPr>
                      <w:sz w:val="20"/>
                      <w:szCs w:val="20"/>
                    </w:rPr>
                    <w:t>MH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 xml:space="preserve"> "Electronic Health </w:t>
                  </w:r>
                  <w:proofErr w:type="spellStart"/>
                  <w:r w:rsidRPr="006F7F97">
                    <w:rPr>
                      <w:sz w:val="20"/>
                      <w:szCs w:val="20"/>
                    </w:rPr>
                    <w:t>Records</w:t>
                  </w:r>
                  <w:proofErr w:type="spellEnd"/>
                  <w:r w:rsidRPr="006F7F97">
                    <w:rPr>
                      <w:sz w:val="20"/>
                      <w:szCs w:val="20"/>
                    </w:rPr>
                    <w:t>+"</w:t>
                  </w:r>
                </w:p>
              </w:tc>
            </w:tr>
            <w:tr w:rsidR="001527AF" w:rsidRPr="001527AF" w14:paraId="28206437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13CF37EA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S2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0FA0D537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MH "Decision Support Systems, Management"</w:t>
                  </w:r>
                </w:p>
              </w:tc>
            </w:tr>
            <w:tr w:rsidR="001527AF" w:rsidRPr="001527AF" w14:paraId="5F4F8017" w14:textId="77777777" w:rsidTr="00B3081B">
              <w:trPr>
                <w:trHeight w:val="320"/>
              </w:trPr>
              <w:tc>
                <w:tcPr>
                  <w:tcW w:w="531" w:type="dxa"/>
                  <w:noWrap/>
                  <w:hideMark/>
                </w:tcPr>
                <w:p w14:paraId="7DB16586" w14:textId="77777777" w:rsidR="001527AF" w:rsidRPr="006F7F97" w:rsidRDefault="001527AF" w:rsidP="001527AF">
                  <w:pPr>
                    <w:rPr>
                      <w:sz w:val="20"/>
                      <w:szCs w:val="20"/>
                    </w:rPr>
                  </w:pPr>
                  <w:r w:rsidRPr="006F7F97">
                    <w:rPr>
                      <w:sz w:val="20"/>
                      <w:szCs w:val="20"/>
                    </w:rPr>
                    <w:t>S1</w:t>
                  </w:r>
                </w:p>
              </w:tc>
              <w:tc>
                <w:tcPr>
                  <w:tcW w:w="7450" w:type="dxa"/>
                  <w:noWrap/>
                  <w:hideMark/>
                </w:tcPr>
                <w:p w14:paraId="1990B3D4" w14:textId="77777777" w:rsidR="001527AF" w:rsidRPr="006F7F97" w:rsidRDefault="001527AF" w:rsidP="001527AF">
                  <w:pPr>
                    <w:rPr>
                      <w:sz w:val="20"/>
                      <w:szCs w:val="20"/>
                      <w:lang w:val="en-US"/>
                    </w:rPr>
                  </w:pPr>
                  <w:r w:rsidRPr="006F7F97">
                    <w:rPr>
                      <w:sz w:val="20"/>
                      <w:szCs w:val="20"/>
                      <w:lang w:val="en-US"/>
                    </w:rPr>
                    <w:t>MH "Decision Support Systems, Clinical"</w:t>
                  </w:r>
                </w:p>
              </w:tc>
            </w:tr>
          </w:tbl>
          <w:p w14:paraId="6489ACC8" w14:textId="6CD9D061" w:rsidR="00414E89" w:rsidRPr="001527AF" w:rsidRDefault="00414E89" w:rsidP="00670454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FD3CE71" w14:textId="7BAB764D" w:rsidR="00864DCF" w:rsidRDefault="00864DCF" w:rsidP="00F27DF2">
      <w:pPr>
        <w:spacing w:after="200" w:line="276" w:lineRule="auto"/>
        <w:rPr>
          <w:lang w:val="en-US"/>
        </w:rPr>
      </w:pPr>
    </w:p>
    <w:p w14:paraId="7BE66852" w14:textId="513D17D6" w:rsidR="001527AF" w:rsidRDefault="001527AF" w:rsidP="00F27DF2">
      <w:pPr>
        <w:spacing w:after="200" w:line="276" w:lineRule="auto"/>
        <w:rPr>
          <w:lang w:val="en-US"/>
        </w:rPr>
      </w:pPr>
    </w:p>
    <w:p w14:paraId="2FC844EF" w14:textId="058DAF42" w:rsidR="001527AF" w:rsidRDefault="001527AF" w:rsidP="00F27DF2">
      <w:pPr>
        <w:spacing w:after="200" w:line="276" w:lineRule="auto"/>
        <w:rPr>
          <w:lang w:val="en-US"/>
        </w:rPr>
      </w:pPr>
    </w:p>
    <w:p w14:paraId="27893159" w14:textId="5536E9EA" w:rsidR="007525BC" w:rsidRDefault="007525BC" w:rsidP="00F27DF2">
      <w:pPr>
        <w:spacing w:after="200" w:line="276" w:lineRule="auto"/>
        <w:rPr>
          <w:lang w:val="en-US"/>
        </w:rPr>
      </w:pPr>
    </w:p>
    <w:p w14:paraId="36B893E5" w14:textId="620E8285" w:rsidR="007525BC" w:rsidRDefault="007525BC" w:rsidP="00F27DF2">
      <w:pPr>
        <w:spacing w:after="200" w:line="276" w:lineRule="auto"/>
        <w:rPr>
          <w:lang w:val="en-US"/>
        </w:rPr>
      </w:pPr>
    </w:p>
    <w:p w14:paraId="61B20959" w14:textId="061D7DCB" w:rsidR="007525BC" w:rsidRDefault="007525BC" w:rsidP="00F27DF2">
      <w:pPr>
        <w:spacing w:after="200" w:line="276" w:lineRule="auto"/>
        <w:rPr>
          <w:lang w:val="en-US"/>
        </w:rPr>
      </w:pPr>
    </w:p>
    <w:p w14:paraId="346F7BC9" w14:textId="33EC99D9" w:rsidR="007525BC" w:rsidRDefault="007525BC" w:rsidP="00F27DF2">
      <w:pPr>
        <w:spacing w:after="200" w:line="276" w:lineRule="auto"/>
        <w:rPr>
          <w:lang w:val="en-US"/>
        </w:rPr>
      </w:pPr>
    </w:p>
    <w:p w14:paraId="16D6ECC8" w14:textId="4E466B0E" w:rsidR="007525BC" w:rsidRDefault="007525BC" w:rsidP="00F27DF2">
      <w:pPr>
        <w:spacing w:after="200" w:line="276" w:lineRule="auto"/>
        <w:rPr>
          <w:lang w:val="en-US"/>
        </w:rPr>
      </w:pPr>
    </w:p>
    <w:p w14:paraId="7E85CCFA" w14:textId="6E158B4D" w:rsidR="007525BC" w:rsidRDefault="007525BC" w:rsidP="00F27DF2">
      <w:pPr>
        <w:spacing w:after="200" w:line="276" w:lineRule="auto"/>
        <w:rPr>
          <w:lang w:val="en-US"/>
        </w:rPr>
      </w:pPr>
    </w:p>
    <w:p w14:paraId="4B8E0C2C" w14:textId="2375CFEC" w:rsidR="007525BC" w:rsidRDefault="007525BC" w:rsidP="00F27DF2">
      <w:pPr>
        <w:spacing w:after="200" w:line="276" w:lineRule="auto"/>
        <w:rPr>
          <w:lang w:val="en-US"/>
        </w:rPr>
      </w:pPr>
    </w:p>
    <w:p w14:paraId="79B665B3" w14:textId="6568837A" w:rsidR="007525BC" w:rsidRDefault="007525BC" w:rsidP="00F27DF2">
      <w:pPr>
        <w:spacing w:after="200" w:line="276" w:lineRule="auto"/>
        <w:rPr>
          <w:lang w:val="en-US"/>
        </w:rPr>
      </w:pPr>
    </w:p>
    <w:p w14:paraId="7588DE78" w14:textId="1ECBAB2A" w:rsidR="007525BC" w:rsidRDefault="007525BC" w:rsidP="00F27DF2">
      <w:pPr>
        <w:spacing w:after="200" w:line="276" w:lineRule="auto"/>
        <w:rPr>
          <w:lang w:val="en-US"/>
        </w:rPr>
      </w:pPr>
    </w:p>
    <w:p w14:paraId="0672309F" w14:textId="65BFE660" w:rsidR="007525BC" w:rsidRDefault="007525BC" w:rsidP="00F27DF2">
      <w:pPr>
        <w:spacing w:after="200" w:line="276" w:lineRule="auto"/>
        <w:rPr>
          <w:lang w:val="en-US"/>
        </w:rPr>
      </w:pPr>
    </w:p>
    <w:p w14:paraId="0DF5EDEF" w14:textId="2EB5A35F" w:rsidR="007525BC" w:rsidRDefault="007525BC" w:rsidP="00F27DF2">
      <w:pPr>
        <w:spacing w:after="200" w:line="276" w:lineRule="auto"/>
        <w:rPr>
          <w:lang w:val="en-US"/>
        </w:rPr>
      </w:pPr>
    </w:p>
    <w:p w14:paraId="09493A2C" w14:textId="59496879" w:rsidR="007525BC" w:rsidRDefault="007525BC" w:rsidP="00F27DF2">
      <w:pPr>
        <w:spacing w:after="200" w:line="276" w:lineRule="auto"/>
        <w:rPr>
          <w:lang w:val="en-US"/>
        </w:rPr>
      </w:pPr>
    </w:p>
    <w:p w14:paraId="7039D687" w14:textId="75E7DA72" w:rsidR="007525BC" w:rsidRDefault="007525BC" w:rsidP="00F27DF2">
      <w:pPr>
        <w:spacing w:after="200" w:line="276" w:lineRule="auto"/>
        <w:rPr>
          <w:lang w:val="en-US"/>
        </w:rPr>
      </w:pPr>
    </w:p>
    <w:p w14:paraId="5AB44CB6" w14:textId="51EFC15A" w:rsidR="007525BC" w:rsidRDefault="007525BC" w:rsidP="00F27DF2">
      <w:pPr>
        <w:spacing w:after="200" w:line="276" w:lineRule="auto"/>
        <w:rPr>
          <w:lang w:val="en-US"/>
        </w:rPr>
      </w:pPr>
    </w:p>
    <w:p w14:paraId="75D96E5C" w14:textId="316BC95E" w:rsidR="007525BC" w:rsidRDefault="007525BC" w:rsidP="00F27DF2">
      <w:pPr>
        <w:spacing w:after="200" w:line="276" w:lineRule="auto"/>
        <w:rPr>
          <w:lang w:val="en-US"/>
        </w:rPr>
      </w:pPr>
    </w:p>
    <w:p w14:paraId="0F18DE10" w14:textId="480BC728" w:rsidR="007525BC" w:rsidRDefault="007525BC" w:rsidP="00F27DF2">
      <w:pPr>
        <w:spacing w:after="200" w:line="276" w:lineRule="auto"/>
        <w:rPr>
          <w:lang w:val="en-US"/>
        </w:rPr>
      </w:pPr>
    </w:p>
    <w:p w14:paraId="621A95EE" w14:textId="7BB07E6B" w:rsidR="007525BC" w:rsidRDefault="007B2BB1" w:rsidP="007525BC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lastRenderedPageBreak/>
        <w:t>6</w:t>
      </w:r>
      <w:r w:rsidR="007525BC">
        <w:rPr>
          <w:sz w:val="32"/>
          <w:szCs w:val="20"/>
          <w:lang w:val="en-US"/>
        </w:rPr>
        <w:t>. Scopus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4024"/>
        <w:gridCol w:w="5721"/>
      </w:tblGrid>
      <w:tr w:rsidR="007525BC" w:rsidRPr="007525BC" w14:paraId="346BE605" w14:textId="77777777" w:rsidTr="00B3081B">
        <w:trPr>
          <w:trHeight w:val="1046"/>
        </w:trPr>
        <w:tc>
          <w:tcPr>
            <w:tcW w:w="4024" w:type="dxa"/>
            <w:shd w:val="clear" w:color="auto" w:fill="F2F2F2" w:themeFill="background1" w:themeFillShade="F2"/>
          </w:tcPr>
          <w:p w14:paraId="30F6B590" w14:textId="77777777" w:rsidR="007525BC" w:rsidRPr="00B40B6F" w:rsidRDefault="007525BC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>
              <w:rPr>
                <w:sz w:val="20"/>
                <w:lang w:val="en-US"/>
              </w:rPr>
              <w:t>Elsevier</w:t>
            </w:r>
          </w:p>
          <w:p w14:paraId="03A01096" w14:textId="67971E52" w:rsidR="007525BC" w:rsidRPr="00B40B6F" w:rsidRDefault="007525BC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20 April 2022</w:t>
            </w:r>
          </w:p>
          <w:p w14:paraId="2EA8F19B" w14:textId="5655349E" w:rsidR="007525BC" w:rsidRPr="00B40B6F" w:rsidRDefault="007525BC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5,798</w:t>
            </w:r>
          </w:p>
          <w:p w14:paraId="22499A1B" w14:textId="77777777" w:rsidR="007525BC" w:rsidRPr="00B40B6F" w:rsidRDefault="007525BC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</w:t>
            </w:r>
          </w:p>
        </w:tc>
        <w:tc>
          <w:tcPr>
            <w:tcW w:w="5721" w:type="dxa"/>
            <w:shd w:val="clear" w:color="auto" w:fill="F2F2F2" w:themeFill="background1" w:themeFillShade="F2"/>
          </w:tcPr>
          <w:p w14:paraId="7CA9CCA1" w14:textId="77777777" w:rsidR="007525BC" w:rsidRPr="00B40B6F" w:rsidRDefault="007525BC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191C3FFD" w14:textId="77777777" w:rsidR="007525BC" w:rsidRPr="00B40B6F" w:rsidRDefault="007525BC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TITLE-ABS-KEY</w:t>
            </w:r>
            <w:r w:rsidRPr="00B40B6F">
              <w:rPr>
                <w:sz w:val="20"/>
                <w:lang w:val="en-US"/>
              </w:rPr>
              <w:t xml:space="preserve"> = title, abstract and author keywords</w:t>
            </w:r>
          </w:p>
          <w:p w14:paraId="6BCF9E5B" w14:textId="77777777" w:rsidR="007525BC" w:rsidRPr="00B40B6F" w:rsidRDefault="007525BC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W/x</w:t>
            </w:r>
            <w:r w:rsidRPr="00B40B6F">
              <w:rPr>
                <w:sz w:val="20"/>
                <w:lang w:val="en-US"/>
              </w:rPr>
              <w:t xml:space="preserve"> = within x words, regardless of order</w:t>
            </w:r>
          </w:p>
          <w:p w14:paraId="16FAF3E9" w14:textId="77777777" w:rsidR="007525BC" w:rsidRPr="00B40B6F" w:rsidRDefault="007525BC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= truncation of word for alternate endings</w:t>
            </w:r>
          </w:p>
        </w:tc>
      </w:tr>
      <w:tr w:rsidR="007525BC" w:rsidRPr="007525BC" w14:paraId="7ADA6D1E" w14:textId="77777777" w:rsidTr="00B3081B">
        <w:trPr>
          <w:trHeight w:val="1053"/>
        </w:trPr>
        <w:tc>
          <w:tcPr>
            <w:tcW w:w="9745" w:type="dxa"/>
            <w:gridSpan w:val="2"/>
          </w:tcPr>
          <w:p w14:paraId="78DEF7BB" w14:textId="77777777" w:rsidR="007525BC" w:rsidRDefault="007525BC" w:rsidP="007525BC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ellrutnt"/>
              <w:tblW w:w="0" w:type="auto"/>
              <w:tblInd w:w="133" w:type="dxa"/>
              <w:tblLook w:val="04A0" w:firstRow="1" w:lastRow="0" w:firstColumn="1" w:lastColumn="0" w:noHBand="0" w:noVBand="1"/>
            </w:tblPr>
            <w:tblGrid>
              <w:gridCol w:w="567"/>
              <w:gridCol w:w="8363"/>
            </w:tblGrid>
            <w:tr w:rsidR="007B2BB1" w:rsidRPr="009D4B7B" w14:paraId="4F7E4BA2" w14:textId="77777777" w:rsidTr="007B2BB1">
              <w:trPr>
                <w:trHeight w:val="340"/>
              </w:trPr>
              <w:tc>
                <w:tcPr>
                  <w:tcW w:w="567" w:type="dxa"/>
                  <w:noWrap/>
                  <w:hideMark/>
                </w:tcPr>
                <w:p w14:paraId="711128FC" w14:textId="77777777" w:rsidR="007B2BB1" w:rsidRPr="009D4B7B" w:rsidRDefault="007B2BB1" w:rsidP="007B2BB1">
                  <w:pPr>
                    <w:rPr>
                      <w:sz w:val="20"/>
                      <w:szCs w:val="20"/>
                    </w:rPr>
                  </w:pPr>
                  <w:r w:rsidRPr="009D4B7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363" w:type="dxa"/>
                  <w:noWrap/>
                  <w:hideMark/>
                </w:tcPr>
                <w:p w14:paraId="3A5E520B" w14:textId="77777777" w:rsidR="007B2BB1" w:rsidRPr="009D4B7B" w:rsidRDefault="007B2BB1" w:rsidP="007B2BB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D4B7B">
                    <w:rPr>
                      <w:sz w:val="20"/>
                      <w:szCs w:val="20"/>
                      <w:lang w:val="en-US"/>
                    </w:rPr>
                    <w:t>( TITLE-ABS (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"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 system*"  OR  "medical record linkage*"  OR  "patient* portal*"  OR  "personal health information" ) )  OR  ( TITLE-ABS-KEY (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computeri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*ed  OR  electronic  OR  personal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personali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*ed )  W/1  ( "health* data*"  OR  "health* record*"  OR  "medical record*"  OR  "patient record*"  OR  "pharmaceutical record*" ) ) )  OR  ( TITLE-ABS-KEY ( system*  W/1  ( "clinical decision"  OR  "clinical information"  OR  "decision support"  OR  "health information"  OR  "medical information" ) ) )</w:t>
                  </w:r>
                </w:p>
              </w:tc>
            </w:tr>
            <w:tr w:rsidR="007B2BB1" w:rsidRPr="009D4B7B" w14:paraId="3FDD61A6" w14:textId="77777777" w:rsidTr="007B2BB1">
              <w:trPr>
                <w:trHeight w:val="340"/>
              </w:trPr>
              <w:tc>
                <w:tcPr>
                  <w:tcW w:w="567" w:type="dxa"/>
                  <w:noWrap/>
                  <w:hideMark/>
                </w:tcPr>
                <w:p w14:paraId="3B286550" w14:textId="77777777" w:rsidR="007B2BB1" w:rsidRPr="009D4B7B" w:rsidRDefault="007B2BB1" w:rsidP="007B2BB1">
                  <w:pPr>
                    <w:rPr>
                      <w:sz w:val="20"/>
                      <w:szCs w:val="20"/>
                    </w:rPr>
                  </w:pPr>
                  <w:r w:rsidRPr="009D4B7B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363" w:type="dxa"/>
                  <w:noWrap/>
                </w:tcPr>
                <w:p w14:paraId="17C37147" w14:textId="77777777" w:rsidR="007B2BB1" w:rsidRPr="009D4B7B" w:rsidRDefault="007B2BB1" w:rsidP="007B2BB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( TITLE-ABS-KEY ( client*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 OR  inpatient*  OR  institution*  OR  outpatient*  OR  patient* ) )  OR  ( TITLE-ABS-KEY ( ( clinical  OR  health*  OR  medical  OR  nurse  OR  nursing )  W/2  ( organization*  OR  personnel  OR  professional*  OR  provider*  OR  staff ) ) )  OR  ( TITLE-ABS-KEY ( allergist*  OR  an*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esthesiologist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cardiologist*  OR  dermatologist*  OR  endocrinologist*  OR  gastroenterologist*  OR  "general practitioner*"  OR  geriatrician*  OR  midwife*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 OR  neonatologist*  OR  nephrologist*  OR  neurologist*  OR  nurse*  OR  oncologist*  OR  ophthalmologist*  OR  otolaryngologist*  OR  pathologist*  OR  p*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ediatrician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 OR  pharmacist*  OR  physiatrist*  OR  physician*  OR  "physical therapist*"  OR  physiotherapist*  OR  "physio-therapist*"  OR  psychotherapist*  OR  "psycho-therapist*"  OR  pulmonologist*  OR  radiologist*  OR  rheumatologist*  OR  surgeon*  OR  urologist* ) )</w:t>
                  </w:r>
                </w:p>
              </w:tc>
            </w:tr>
            <w:tr w:rsidR="007B2BB1" w:rsidRPr="009D4B7B" w14:paraId="794621D9" w14:textId="77777777" w:rsidTr="007B2BB1">
              <w:trPr>
                <w:trHeight w:val="340"/>
              </w:trPr>
              <w:tc>
                <w:tcPr>
                  <w:tcW w:w="567" w:type="dxa"/>
                  <w:noWrap/>
                  <w:hideMark/>
                </w:tcPr>
                <w:p w14:paraId="2AF7E144" w14:textId="77777777" w:rsidR="007B2BB1" w:rsidRPr="009D4B7B" w:rsidRDefault="007B2BB1" w:rsidP="007B2BB1">
                  <w:pPr>
                    <w:rPr>
                      <w:sz w:val="20"/>
                      <w:szCs w:val="20"/>
                    </w:rPr>
                  </w:pPr>
                  <w:r w:rsidRPr="009D4B7B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363" w:type="dxa"/>
                  <w:noWrap/>
                  <w:hideMark/>
                </w:tcPr>
                <w:p w14:paraId="0289BDE1" w14:textId="77777777" w:rsidR="007B2BB1" w:rsidRPr="009D4B7B" w:rsidRDefault="007B2BB1" w:rsidP="007B2BB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( TITLE-ABS-KEY ( ( artificial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machine )  W/1  intelligence ) )  OR  ( TITLE-ABS-KEY ( ( reasoning  OR  "vision system" )  W/1  computer ) )  OR  ( TITLE-ABS-KEY ( ( data  OR  information )  W/2 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 OR  dissemination  OR  distribution  OR  extract*  OR  govern*  OR  link*  OR  manage*  OR  retrieval*  OR  source*  OR  sharing*  OR  steward*  OR  storage* ) ) )  OR  ( TITLE-ABS-KEY ( learning  W/2  ( deep  OR  hierarchical  OR  "label*ed data"  OR  machine  OR  semi-supervised  OR  transfer ) ) )  OR  ( TITLE-ABS-KEY ( ( machine*  OR  network* )  W/1  "support vector" ) )  OR  ( TITLE-ABS-KEY ( cloud*  OR  "knowledge acquisition"  OR  "knowledge representation*"  OR  "natural language process*" ) )</w:t>
                  </w:r>
                </w:p>
              </w:tc>
            </w:tr>
            <w:tr w:rsidR="007B2BB1" w:rsidRPr="009D4B7B" w14:paraId="0D61F5C0" w14:textId="77777777" w:rsidTr="007B2BB1">
              <w:trPr>
                <w:trHeight w:val="340"/>
              </w:trPr>
              <w:tc>
                <w:tcPr>
                  <w:tcW w:w="567" w:type="dxa"/>
                  <w:noWrap/>
                  <w:hideMark/>
                </w:tcPr>
                <w:p w14:paraId="128D7C1F" w14:textId="77777777" w:rsidR="007B2BB1" w:rsidRPr="009D4B7B" w:rsidRDefault="007B2BB1" w:rsidP="007B2BB1">
                  <w:pPr>
                    <w:rPr>
                      <w:sz w:val="20"/>
                      <w:szCs w:val="20"/>
                    </w:rPr>
                  </w:pPr>
                  <w:r w:rsidRPr="009D4B7B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363" w:type="dxa"/>
                  <w:noWrap/>
                  <w:hideMark/>
                </w:tcPr>
                <w:p w14:paraId="58DF663C" w14:textId="77777777" w:rsidR="007B2BB1" w:rsidRPr="009D4B7B" w:rsidRDefault="007B2BB1" w:rsidP="007B2BB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( TITLE-ABS-KEY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anonymi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ation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  OR  blockchain*  OR  "block chain*"  OR  "civil suit*"  OR  confidential*  OR  co-own*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de-identification*  OR  deidentification*  OR  "electronic signature*"  OR  encrypt*  OR  jurisprudence  OR  law*  OR  legal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ownership*  OR  "privileged communication"  OR  regulation*  OR  secrecy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) )  OR  ( TITLE-ABS-KEY ( ( computer  OR  cyber  OR  data )  W/2  ( breach*  OR  compromising  OR  hacker*  OR  virus  OR  viruses  OR  worm* ) ) )  OR  ( TITLE-ABS-KEY ( ( data  OR  information )  W/2  ( masking  OR  protection ) ) )  OR  ( TITLE-ABS-KEY ( ( patient*  OR  property )  W/2  right* ) )  OR  ( TITLE-ABS-KEY ( ( patient  OR  data )  W/2  privacy ) )</w:t>
                  </w:r>
                </w:p>
              </w:tc>
            </w:tr>
            <w:tr w:rsidR="007B2BB1" w:rsidRPr="009D4B7B" w14:paraId="42EE6B62" w14:textId="77777777" w:rsidTr="007B2BB1">
              <w:trPr>
                <w:trHeight w:val="340"/>
              </w:trPr>
              <w:tc>
                <w:tcPr>
                  <w:tcW w:w="567" w:type="dxa"/>
                  <w:noWrap/>
                  <w:hideMark/>
                </w:tcPr>
                <w:p w14:paraId="021D7416" w14:textId="77777777" w:rsidR="007B2BB1" w:rsidRPr="009D4B7B" w:rsidRDefault="007B2BB1" w:rsidP="007B2BB1">
                  <w:pPr>
                    <w:rPr>
                      <w:sz w:val="20"/>
                      <w:szCs w:val="20"/>
                    </w:rPr>
                  </w:pPr>
                  <w:r w:rsidRPr="009D4B7B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363" w:type="dxa"/>
                  <w:noWrap/>
                </w:tcPr>
                <w:p w14:paraId="3EFB1F59" w14:textId="77777777" w:rsidR="007B2BB1" w:rsidRPr="009D4B7B" w:rsidRDefault="007B2BB1" w:rsidP="007B2BB1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D4B7B">
                    <w:rPr>
                      <w:sz w:val="20"/>
                      <w:szCs w:val="20"/>
                      <w:lang w:val="en-US"/>
                    </w:rPr>
                    <w:t>( ( TITLE-ABS (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ehr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ehrs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emr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{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emrs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}  OR  "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cds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 system*"  OR  "medical record linkage*"  OR  "patient* portal*"  OR  "personal health information" ) )  OR  ( TITLE-ABS-KEY (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computeri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*ed  OR  electronic  OR  personal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personali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*ed )  W/1  ( "health* data*"  OR  "health* record*"  OR  "medical record*"  OR  "patient record*"  OR  "pharmaceutical record*" ) ) )  OR  ( TITLE-ABS-KEY ( system*  W/1  ( "clinical decision"  OR  "clinical information"  OR  "decision support"  OR  "health information"  OR  "medical information" ) ) ) )  AND  ( ( TITLE-ABS-KEY ( client*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hospitali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inpatient*  OR  institution*  OR  outpatient*  OR  patient* ) )  OR  ( TITLE-ABS-KEY ( ( clinical  OR  health*  </w:t>
                  </w:r>
                  <w:r w:rsidRPr="009D4B7B">
                    <w:rPr>
                      <w:sz w:val="20"/>
                      <w:szCs w:val="20"/>
                      <w:lang w:val="en-US"/>
                    </w:rPr>
                    <w:lastRenderedPageBreak/>
                    <w:t>OR  medical  OR  nurse  OR  nursing )  W/2  ( organization*  OR  personnel  OR  professional*  OR  provider*  OR  staff ) ) )  OR  ( TITLE-ABS-KEY ( allergist*  OR  an*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esthesiologist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cardiologist*  OR  dermatologist*  OR  endocrinologist*  OR  gastroenterologist*  OR  "general practitioner*"  OR  geriatrician*  OR  midwife*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midwive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 OR  neonatologist*  OR  nephrologist*  OR  neurologist*  OR  nurse*  OR  oncologist*  OR  ophthalmologist*  OR  otolaryngologist*  OR  pathologist*  OR  p*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ediatrician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pharmacist*  OR  physiatrist*  OR  physician*  OR  "physical therapist*"  OR  physiotherapist*  OR  "physio-therapist*"  OR  psychotherapist*  OR  "psycho-therapist*"  OR  pulmonologist*  OR  radiologist*  OR  rheumatologist*  OR  surgeon*  OR  urologist* ) ) )  AND  ( ( TITLE-ABS-KEY ( ( artificial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comput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machine )  W/1  intelligence ) )  OR  ( TITLE-ABS-KEY ( ( reasoning  OR  "vision system" )  W/1  computer ) )  OR  ( TITLE-ABS-KEY ( ( data  OR  information )  W/2 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administ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custod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dissemination  OR  distribution  OR  extract*  OR  govern*  OR  link*  OR  manage*  OR  retrieval*  OR  source*  OR  sharing*  OR  steward*  OR  storage* ) ) )  OR  ( TITLE-ABS-KEY ( learning  W/2  ( deep  OR  hierarchical  OR  "label*ed data"  OR  machine  OR  semi-supervised  OR  transfer ) ) )  OR  ( TITLE-ABS-KEY ( ( machine*  OR  network* )  W/1  "support vector" ) )  OR  ( TITLE-ABS-KEY ( cloud*  OR  "knowledge acquisition"  OR  "knowledge representation*"  OR  "natural language process*" ) ) )  AND  ( ( TITLE-ABS-KEY (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anonymi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ation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  OR  blockchain*  OR  "block chain*"  OR  "civil suit*"  OR  confidential*  OR  co-own*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coown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cybersecurit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de-identification*  OR  deidentification*  OR  "electronic signature*"  OR  encrypt*  OR  jurisprudence  OR  law*  OR  legal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legislat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 xml:space="preserve">*  OR  ownership*  OR  "privileged communication"  OR  regulation*  OR  secrecy  OR  </w:t>
                  </w:r>
                  <w:proofErr w:type="spellStart"/>
                  <w:r w:rsidRPr="009D4B7B">
                    <w:rPr>
                      <w:sz w:val="20"/>
                      <w:szCs w:val="20"/>
                      <w:lang w:val="en-US"/>
                    </w:rPr>
                    <w:t>secur</w:t>
                  </w:r>
                  <w:proofErr w:type="spellEnd"/>
                  <w:r w:rsidRPr="009D4B7B">
                    <w:rPr>
                      <w:sz w:val="20"/>
                      <w:szCs w:val="20"/>
                      <w:lang w:val="en-US"/>
                    </w:rPr>
                    <w:t>* ) )  OR  ( TITLE-ABS-KEY ( ( computer  OR  cyber  OR  data )  W/2  ( breach*  OR  compromising  OR  hacker*  OR  virus  OR  viruses  OR  worm* ) ) )  OR  ( TITLE-ABS-KEY ( ( data  OR  information )  W/2  ( masking  OR  protection ) ) )  OR  ( TITLE-ABS-KEY ( ( patient*  OR  property )  W/2  right* ) )  OR  ( TITLE-ABS-KEY ( ( patient  OR  data )  W/2  privacy ) ) )</w:t>
                  </w:r>
                </w:p>
              </w:tc>
            </w:tr>
          </w:tbl>
          <w:p w14:paraId="4083EE6F" w14:textId="569A4F3F" w:rsidR="007525BC" w:rsidRDefault="007525BC" w:rsidP="007525BC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br/>
            </w:r>
          </w:p>
          <w:p w14:paraId="2653E08E" w14:textId="64472E50" w:rsidR="007525BC" w:rsidRPr="00B017B7" w:rsidRDefault="007525BC" w:rsidP="00B3081B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824AD55" w14:textId="5C23ABB9" w:rsidR="007525BC" w:rsidRDefault="007525BC" w:rsidP="00F27DF2">
      <w:pPr>
        <w:spacing w:after="200" w:line="276" w:lineRule="auto"/>
        <w:rPr>
          <w:lang w:val="en-US"/>
        </w:rPr>
      </w:pPr>
    </w:p>
    <w:p w14:paraId="5F7FB395" w14:textId="41193558" w:rsidR="007B2BB1" w:rsidRDefault="007B2BB1" w:rsidP="00F27DF2">
      <w:pPr>
        <w:spacing w:after="200" w:line="276" w:lineRule="auto"/>
        <w:rPr>
          <w:lang w:val="en-US"/>
        </w:rPr>
      </w:pPr>
    </w:p>
    <w:p w14:paraId="7F203F1E" w14:textId="70DB4EEF" w:rsidR="007B2BB1" w:rsidRDefault="007B2BB1" w:rsidP="00F27DF2">
      <w:pPr>
        <w:spacing w:after="200" w:line="276" w:lineRule="auto"/>
        <w:rPr>
          <w:lang w:val="en-US"/>
        </w:rPr>
      </w:pPr>
    </w:p>
    <w:p w14:paraId="287025C2" w14:textId="029B3DDD" w:rsidR="003C212A" w:rsidRDefault="003C212A" w:rsidP="00F27DF2">
      <w:pPr>
        <w:spacing w:after="200" w:line="276" w:lineRule="auto"/>
        <w:rPr>
          <w:lang w:val="en-US"/>
        </w:rPr>
      </w:pPr>
    </w:p>
    <w:p w14:paraId="18A10195" w14:textId="73C670BE" w:rsidR="003C212A" w:rsidRDefault="003C212A" w:rsidP="00F27DF2">
      <w:pPr>
        <w:spacing w:after="200" w:line="276" w:lineRule="auto"/>
        <w:rPr>
          <w:lang w:val="en-US"/>
        </w:rPr>
      </w:pPr>
    </w:p>
    <w:p w14:paraId="1EE02209" w14:textId="1786743C" w:rsidR="003C212A" w:rsidRDefault="003C212A" w:rsidP="00F27DF2">
      <w:pPr>
        <w:spacing w:after="200" w:line="276" w:lineRule="auto"/>
        <w:rPr>
          <w:lang w:val="en-US"/>
        </w:rPr>
      </w:pPr>
    </w:p>
    <w:p w14:paraId="1C25E7C8" w14:textId="7539B028" w:rsidR="003C212A" w:rsidRDefault="003C212A" w:rsidP="00F27DF2">
      <w:pPr>
        <w:spacing w:after="200" w:line="276" w:lineRule="auto"/>
        <w:rPr>
          <w:lang w:val="en-US"/>
        </w:rPr>
      </w:pPr>
    </w:p>
    <w:p w14:paraId="4127D9D4" w14:textId="30DC780D" w:rsidR="003C212A" w:rsidRDefault="003C212A" w:rsidP="00F27DF2">
      <w:pPr>
        <w:spacing w:after="200" w:line="276" w:lineRule="auto"/>
        <w:rPr>
          <w:lang w:val="en-US"/>
        </w:rPr>
      </w:pPr>
    </w:p>
    <w:p w14:paraId="14F662FE" w14:textId="4B405CB3" w:rsidR="003C212A" w:rsidRDefault="003C212A" w:rsidP="00F27DF2">
      <w:pPr>
        <w:spacing w:after="200" w:line="276" w:lineRule="auto"/>
        <w:rPr>
          <w:lang w:val="en-US"/>
        </w:rPr>
      </w:pPr>
    </w:p>
    <w:p w14:paraId="7F31223B" w14:textId="1AFB1E28" w:rsidR="003C212A" w:rsidRDefault="003C212A" w:rsidP="00F27DF2">
      <w:pPr>
        <w:spacing w:after="200" w:line="276" w:lineRule="auto"/>
        <w:rPr>
          <w:lang w:val="en-US"/>
        </w:rPr>
      </w:pPr>
    </w:p>
    <w:p w14:paraId="2EC0AD96" w14:textId="30D03127" w:rsidR="003C212A" w:rsidRDefault="003C212A" w:rsidP="00F27DF2">
      <w:pPr>
        <w:spacing w:after="200" w:line="276" w:lineRule="auto"/>
        <w:rPr>
          <w:lang w:val="en-US"/>
        </w:rPr>
      </w:pPr>
    </w:p>
    <w:p w14:paraId="3DFA80F5" w14:textId="4E31FE09" w:rsidR="003C212A" w:rsidRDefault="003C212A" w:rsidP="00F27DF2">
      <w:pPr>
        <w:spacing w:after="200" w:line="276" w:lineRule="auto"/>
        <w:rPr>
          <w:lang w:val="en-US"/>
        </w:rPr>
      </w:pPr>
    </w:p>
    <w:p w14:paraId="5BB16BE9" w14:textId="2DB09C43" w:rsidR="003C212A" w:rsidRDefault="003C212A" w:rsidP="003C212A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 xml:space="preserve">6. </w:t>
      </w:r>
      <w:r>
        <w:rPr>
          <w:sz w:val="32"/>
          <w:szCs w:val="20"/>
          <w:lang w:val="en-US"/>
        </w:rPr>
        <w:t>Engineering Village (Platform Elsevier)</w:t>
      </w:r>
    </w:p>
    <w:tbl>
      <w:tblPr>
        <w:tblStyle w:val="Tabellrutnt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4024"/>
        <w:gridCol w:w="5721"/>
      </w:tblGrid>
      <w:tr w:rsidR="003C212A" w:rsidRPr="007525BC" w14:paraId="4C961B88" w14:textId="77777777" w:rsidTr="00B3081B">
        <w:trPr>
          <w:trHeight w:val="1046"/>
        </w:trPr>
        <w:tc>
          <w:tcPr>
            <w:tcW w:w="4024" w:type="dxa"/>
            <w:shd w:val="clear" w:color="auto" w:fill="F2F2F2" w:themeFill="background1" w:themeFillShade="F2"/>
          </w:tcPr>
          <w:p w14:paraId="4085AD13" w14:textId="77777777" w:rsidR="003C212A" w:rsidRPr="00B40B6F" w:rsidRDefault="003C212A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>
              <w:rPr>
                <w:sz w:val="20"/>
                <w:lang w:val="en-US"/>
              </w:rPr>
              <w:t>Elsevier</w:t>
            </w:r>
          </w:p>
          <w:p w14:paraId="634D8D2A" w14:textId="2DEC89BB" w:rsidR="003C212A" w:rsidRPr="00B40B6F" w:rsidRDefault="003C212A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7</w:t>
            </w:r>
            <w:r>
              <w:rPr>
                <w:sz w:val="20"/>
                <w:lang w:val="en-US"/>
              </w:rPr>
              <w:t xml:space="preserve"> April 2022</w:t>
            </w:r>
          </w:p>
          <w:p w14:paraId="312D673D" w14:textId="0996C732" w:rsidR="003C212A" w:rsidRPr="00B40B6F" w:rsidRDefault="003C212A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510</w:t>
            </w:r>
          </w:p>
          <w:p w14:paraId="35DE66FA" w14:textId="26C294DB" w:rsidR="003C212A" w:rsidRPr="00B40B6F" w:rsidRDefault="003C212A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</w:t>
            </w:r>
            <w:r>
              <w:rPr>
                <w:sz w:val="20"/>
                <w:lang w:val="en-US"/>
              </w:rPr>
              <w:t xml:space="preserve"> </w:t>
            </w:r>
            <w:r w:rsidRPr="007A2BF3">
              <w:rPr>
                <w:sz w:val="20"/>
                <w:highlight w:val="yellow"/>
                <w:lang w:val="en-US"/>
              </w:rPr>
              <w:t xml:space="preserve">Here you need to add which databases were searched </w:t>
            </w:r>
          </w:p>
        </w:tc>
        <w:tc>
          <w:tcPr>
            <w:tcW w:w="5721" w:type="dxa"/>
            <w:shd w:val="clear" w:color="auto" w:fill="F2F2F2" w:themeFill="background1" w:themeFillShade="F2"/>
          </w:tcPr>
          <w:p w14:paraId="30215A2A" w14:textId="77777777" w:rsidR="003C212A" w:rsidRPr="00B40B6F" w:rsidRDefault="003C212A" w:rsidP="00B3081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0A8CD2D4" w14:textId="438DFC2E" w:rsidR="003C212A" w:rsidRPr="00B40B6F" w:rsidRDefault="003C212A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</w:t>
            </w:r>
            <w:r w:rsidRPr="00B40B6F">
              <w:rPr>
                <w:sz w:val="20"/>
                <w:lang w:val="en-US"/>
              </w:rPr>
              <w:t xml:space="preserve"> </w:t>
            </w:r>
            <w:r w:rsidRPr="00B40B6F">
              <w:rPr>
                <w:sz w:val="20"/>
                <w:lang w:val="en-US"/>
              </w:rPr>
              <w:t xml:space="preserve">= </w:t>
            </w:r>
            <w:r w:rsidRPr="003C212A">
              <w:rPr>
                <w:sz w:val="20"/>
                <w:lang w:val="en-US"/>
              </w:rPr>
              <w:t>Subject/Title/Abstract</w:t>
            </w:r>
          </w:p>
          <w:p w14:paraId="5780D320" w14:textId="77777777" w:rsidR="003C212A" w:rsidRPr="00B40B6F" w:rsidRDefault="003C212A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W/x</w:t>
            </w:r>
            <w:r w:rsidRPr="00B40B6F">
              <w:rPr>
                <w:sz w:val="20"/>
                <w:lang w:val="en-US"/>
              </w:rPr>
              <w:t xml:space="preserve"> = within x words, regardless of order</w:t>
            </w:r>
          </w:p>
          <w:p w14:paraId="043050BD" w14:textId="77777777" w:rsidR="003C212A" w:rsidRPr="00B40B6F" w:rsidRDefault="003C212A" w:rsidP="00B3081B">
            <w:pPr>
              <w:pStyle w:val="Ingetavstnd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= truncation of word for alternate endings</w:t>
            </w:r>
          </w:p>
        </w:tc>
      </w:tr>
      <w:tr w:rsidR="003C212A" w:rsidRPr="007525BC" w14:paraId="6901CAF5" w14:textId="77777777" w:rsidTr="00B3081B">
        <w:trPr>
          <w:trHeight w:val="1053"/>
        </w:trPr>
        <w:tc>
          <w:tcPr>
            <w:tcW w:w="9745" w:type="dxa"/>
            <w:gridSpan w:val="2"/>
          </w:tcPr>
          <w:p w14:paraId="35AB0514" w14:textId="77777777" w:rsidR="003C212A" w:rsidRDefault="003C212A" w:rsidP="00B3081B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70AB81" w14:textId="77777777" w:rsidR="003C212A" w:rsidRPr="00DE7766" w:rsidRDefault="003C212A" w:rsidP="003C212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3C212A">
              <w:rPr>
                <w:color w:val="000000"/>
                <w:sz w:val="20"/>
                <w:szCs w:val="20"/>
                <w:lang w:val="en-US"/>
              </w:rPr>
              <w:br/>
            </w:r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(( (((((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anonymi?ation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blockchain* OR {block chain*} OR {civil suit*} OR confidential* OR {co-own*}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coown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cybersecurit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{de-identification*} OR deidentification* OR {electronic signature*} OR encrypt* OR jurisprudence OR law* OR legal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legislat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ownership* OR {privileged communication} OR regulation* OR secrecy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secur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(((((computer OR cyber OR data) AND breach*)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((((compromising OR hacker* OR virus OR viruses OR worm*)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(((((data OR information) AND masking OR protection)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(((((patient* OR property) AND right*)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(((((patient OR data) AND privacy)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)))) AND ( ((((((artificial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comput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machine) AND intelligence)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(((((reasoning OR {vision system}) AND computer)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 OR (((((data OR information) AND (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administ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custod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dissemination OR distribution OR extract* OR govern* OR link* OR manage* OR retrieval* OR source* OR sharing* OR steward* OR storage*))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(((((deep OR hierarchical OR {label*ed data} OR machine OR {semi-supervised} OR transfer) AND learning)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(((({support vector} AND (machine* OR network*))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((((cloud* OR {knowledge acquisition} OR {knowledge representation*} OR {natural language process*})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)))) AND ( (((((client*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hospitali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inpatient* OR {in-patient*} OR institution* OR outpatient* OR {out-patient} OR patient*)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 AND (((((clinical OR health* OR medical OR nurse OR nursing) AND (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organi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*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ation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personnel OR professional* OR provider* OR staff))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 AND ((((allergist* OR an*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esthesiologist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* OR cardiologist* OR dermatologist* OR endocrinologist* OR gastroenterologist* OR {general practitioner*} OR geriatrician* OR midwife* OR neonatologist* OR nephrologist* OR neurologist* OR nurse* OR oncologist* OR ophthalmologist* OR otolaryngologist* OR pathologist* OR p*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ediatrician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* OR pharmacist* OR psychiatrist* OR physician* OR {physical therapist*} OR physiotherapist* OR psychotherapist* OR {psychotherapist*} OR pulmonologist* OR radiologist* OR rheumatologist* OR surgeon* OR urologist*)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)))) AND ( (((((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ehr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ehrs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emr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emrs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{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cds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system*} OR {medical record linkage*} OR {patient* portal*} OR {personal health information})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 OR (((((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computeri?ed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OR electronic OR personal OR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personali?ed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 AND ({health* data*} OR {health* record*} OR {medical record*} OR {patient record*} OR {pharmaceutical record*}))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</w:t>
            </w:r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lastRenderedPageBreak/>
              <w:t xml:space="preserve">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)) OR ((((system AND ({clinical decision} OR {clinical information} OR {decision support} OR {health information} OR {medical information}))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KY)) AND (1884-2022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WN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</w:t>
            </w:r>
            <w:proofErr w:type="spellStart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YR</w:t>
            </w:r>
            <w:proofErr w:type="spellEnd"/>
            <w:r w:rsidRPr="00DE7766">
              <w:rPr>
                <w:rFonts w:ascii="Calibri" w:eastAsia="Times New Roman" w:hAnsi="Calibri" w:cs="Calibri"/>
                <w:color w:val="000000"/>
                <w:lang w:val="en-US" w:eastAsia="sv-SE"/>
              </w:rPr>
              <w:t>)))))</w:t>
            </w:r>
          </w:p>
          <w:p w14:paraId="2EAFA5E5" w14:textId="33704A1B" w:rsidR="003C212A" w:rsidRDefault="003C212A" w:rsidP="00B3081B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7C0CBF" w14:textId="77777777" w:rsidR="003C212A" w:rsidRPr="00B017B7" w:rsidRDefault="003C212A" w:rsidP="00B3081B">
            <w:pPr>
              <w:pStyle w:val="Normalweb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EEB8099" w14:textId="77777777" w:rsidR="003C212A" w:rsidRPr="001527AF" w:rsidRDefault="003C212A" w:rsidP="00F27DF2">
      <w:pPr>
        <w:spacing w:after="200" w:line="276" w:lineRule="auto"/>
        <w:rPr>
          <w:lang w:val="en-US"/>
        </w:rPr>
      </w:pPr>
    </w:p>
    <w:sectPr w:rsidR="003C212A" w:rsidRPr="001527AF" w:rsidSect="007B2BB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58C6" w14:textId="77777777" w:rsidR="00C01C43" w:rsidRDefault="00C01C43" w:rsidP="00CD4EB0">
      <w:r>
        <w:separator/>
      </w:r>
    </w:p>
  </w:endnote>
  <w:endnote w:type="continuationSeparator" w:id="0">
    <w:p w14:paraId="34ED43CE" w14:textId="77777777" w:rsidR="00C01C43" w:rsidRDefault="00C01C43" w:rsidP="00CD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17BE" w14:textId="77777777" w:rsidR="005835B0" w:rsidRDefault="005835B0" w:rsidP="00CD4EB0">
    <w:pPr>
      <w:pStyle w:val="Sidfot"/>
      <w:framePr w:wrap="around" w:vAnchor="text" w:hAnchor="margin" w:xAlign="center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B5FBBB9" w14:textId="77777777" w:rsidR="005835B0" w:rsidRDefault="005835B0" w:rsidP="00CD4EB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BE2A" w14:textId="77777777" w:rsidR="005835B0" w:rsidRPr="00EE6F5F" w:rsidRDefault="005835B0" w:rsidP="00CD4EB0">
    <w:pPr>
      <w:pStyle w:val="Sidfot"/>
      <w:framePr w:wrap="around" w:vAnchor="text" w:hAnchor="margin" w:xAlign="center" w:y="1"/>
      <w:rPr>
        <w:rStyle w:val="Sidnummer"/>
      </w:rPr>
    </w:pPr>
    <w:r w:rsidRPr="00EE6F5F">
      <w:rPr>
        <w:rStyle w:val="Sidnummer"/>
      </w:rPr>
      <w:fldChar w:fldCharType="begin"/>
    </w:r>
    <w:r w:rsidRPr="00EE6F5F">
      <w:rPr>
        <w:rStyle w:val="Sidnummer"/>
      </w:rPr>
      <w:instrText xml:space="preserve">PAGE  </w:instrText>
    </w:r>
    <w:r w:rsidRPr="00EE6F5F">
      <w:rPr>
        <w:rStyle w:val="Sidnummer"/>
      </w:rPr>
      <w:fldChar w:fldCharType="separate"/>
    </w:r>
    <w:r w:rsidR="00006DE3">
      <w:rPr>
        <w:rStyle w:val="Sidnummer"/>
        <w:noProof/>
      </w:rPr>
      <w:t>3</w:t>
    </w:r>
    <w:r w:rsidRPr="00EE6F5F">
      <w:rPr>
        <w:rStyle w:val="Sidnummer"/>
      </w:rPr>
      <w:fldChar w:fldCharType="end"/>
    </w:r>
  </w:p>
  <w:p w14:paraId="6A2D3E6E" w14:textId="77777777" w:rsidR="005835B0" w:rsidRDefault="005835B0" w:rsidP="00CD4EB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1797F" w14:textId="77777777" w:rsidR="00C01C43" w:rsidRDefault="00C01C43" w:rsidP="00CD4EB0">
      <w:r>
        <w:separator/>
      </w:r>
    </w:p>
  </w:footnote>
  <w:footnote w:type="continuationSeparator" w:id="0">
    <w:p w14:paraId="1509184A" w14:textId="77777777" w:rsidR="00C01C43" w:rsidRDefault="00C01C43" w:rsidP="00CD4EB0">
      <w:r>
        <w:continuationSeparator/>
      </w:r>
    </w:p>
  </w:footnote>
  <w:footnote w:id="1">
    <w:p w14:paraId="62C2EB4A" w14:textId="77777777" w:rsidR="00592CFD" w:rsidRPr="009F1575" w:rsidRDefault="009F1575" w:rsidP="009F1575">
      <w:pPr>
        <w:widowControl w:val="0"/>
        <w:ind w:right="-72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1. </w:t>
      </w:r>
      <w:r w:rsidRPr="009F1575">
        <w:rPr>
          <w:sz w:val="16"/>
          <w:szCs w:val="16"/>
          <w:lang w:val="en-US"/>
        </w:rPr>
        <w:t>Different templates are available depending on the type of review (new or updated) and sources used to identify studies.</w:t>
      </w:r>
      <w:r>
        <w:rPr>
          <w:sz w:val="16"/>
          <w:szCs w:val="16"/>
          <w:lang w:val="en-US"/>
        </w:rPr>
        <w:t xml:space="preserve"> For more information</w:t>
      </w:r>
      <w:r w:rsidR="00222926">
        <w:rPr>
          <w:sz w:val="16"/>
          <w:szCs w:val="16"/>
          <w:lang w:val="en-US"/>
        </w:rPr>
        <w:t xml:space="preserve"> visit:</w:t>
      </w:r>
      <w:r w:rsidR="00222926" w:rsidRPr="00222926">
        <w:rPr>
          <w:lang w:val="en-US"/>
        </w:rPr>
        <w:t xml:space="preserve"> </w:t>
      </w:r>
      <w:hyperlink r:id="rId1" w:history="1">
        <w:r w:rsidR="00222926" w:rsidRPr="00B87AF7">
          <w:rPr>
            <w:rStyle w:val="Hyperlnk"/>
            <w:sz w:val="16"/>
            <w:szCs w:val="16"/>
            <w:lang w:val="en-US"/>
          </w:rPr>
          <w:t>http://prisma-statement.org/prismastatement/flowdiagram.aspx</w:t>
        </w:r>
      </w:hyperlink>
      <w:r w:rsidR="00222926">
        <w:rPr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6682" w14:textId="77777777" w:rsidR="005835B0" w:rsidRPr="001961D3" w:rsidRDefault="00C01C43">
    <w:pPr>
      <w:pStyle w:val="Sidhuvud"/>
      <w:rPr>
        <w:lang w:val="en-US"/>
      </w:rPr>
    </w:pPr>
    <w:sdt>
      <w:sdtPr>
        <w:id w:val="1141998480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center" w:leader="none"/>
    </w:r>
    <w:sdt>
      <w:sdtPr>
        <w:id w:val="2074623894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  <w:r w:rsidR="005835B0">
      <w:ptab w:relativeTo="margin" w:alignment="right" w:leader="none"/>
    </w:r>
    <w:sdt>
      <w:sdtPr>
        <w:id w:val="-1532943055"/>
        <w:temporary/>
        <w:showingPlcHdr/>
      </w:sdtPr>
      <w:sdtEndPr/>
      <w:sdtContent>
        <w:r w:rsidR="005835B0" w:rsidRPr="001961D3">
          <w:rPr>
            <w:lang w:val="en-US"/>
          </w:rPr>
          <w:t>[Type text]</w:t>
        </w:r>
      </w:sdtContent>
    </w:sdt>
  </w:p>
  <w:p w14:paraId="45424B9D" w14:textId="77777777" w:rsidR="005835B0" w:rsidRPr="001961D3" w:rsidRDefault="005835B0">
    <w:pPr>
      <w:pStyle w:val="Sidhuvud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6476"/>
      <w:gridCol w:w="4028"/>
    </w:tblGrid>
    <w:tr w:rsidR="005835B0" w:rsidRPr="00EF02A6" w14:paraId="495BB415" w14:textId="77777777" w:rsidTr="00EE6F5F">
      <w:trPr>
        <w:trHeight w:hRule="exact" w:val="227"/>
      </w:trPr>
      <w:tc>
        <w:tcPr>
          <w:tcW w:w="5291" w:type="dxa"/>
          <w:vMerge w:val="restart"/>
        </w:tcPr>
        <w:p w14:paraId="24AF6A72" w14:textId="77777777" w:rsidR="005835B0" w:rsidRPr="00332C0C" w:rsidRDefault="005835B0" w:rsidP="00EE6F5F">
          <w:pPr>
            <w:pStyle w:val="Sidhuvud"/>
            <w:tabs>
              <w:tab w:val="left" w:pos="4395"/>
            </w:tabs>
            <w:ind w:left="755" w:right="600"/>
          </w:pPr>
          <w:r>
            <w:rPr>
              <w:noProof/>
              <w:lang w:eastAsia="sv-SE"/>
            </w:rPr>
            <w:drawing>
              <wp:inline distT="0" distB="0" distL="0" distR="0" wp14:anchorId="75AF6BD5" wp14:editId="65C8C88E">
                <wp:extent cx="1806575" cy="742315"/>
                <wp:effectExtent l="0" t="0" r="0" b="0"/>
                <wp:docPr id="39" name="Picture 8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657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3291" w:type="dxa"/>
        </w:tcPr>
        <w:p w14:paraId="78936377" w14:textId="77777777" w:rsidR="005835B0" w:rsidRPr="00EF02A6" w:rsidRDefault="005835B0" w:rsidP="00EE6F5F">
          <w:pPr>
            <w:pStyle w:val="Sidhuvud"/>
          </w:pPr>
        </w:p>
      </w:tc>
    </w:tr>
    <w:tr w:rsidR="005835B0" w:rsidRPr="00EF02A6" w14:paraId="5CD6F3A6" w14:textId="77777777" w:rsidTr="00EE6F5F">
      <w:tc>
        <w:tcPr>
          <w:tcW w:w="5291" w:type="dxa"/>
          <w:vMerge/>
        </w:tcPr>
        <w:p w14:paraId="5E185A2D" w14:textId="77777777" w:rsidR="005835B0" w:rsidRPr="00332C0C" w:rsidRDefault="005835B0" w:rsidP="00EE6F5F">
          <w:pPr>
            <w:pStyle w:val="Sidhuvud"/>
          </w:pPr>
        </w:p>
      </w:tc>
      <w:tc>
        <w:tcPr>
          <w:tcW w:w="3291" w:type="dxa"/>
        </w:tcPr>
        <w:p w14:paraId="6748544D" w14:textId="77777777" w:rsidR="005835B0" w:rsidRPr="00EF02A6" w:rsidRDefault="005835B0" w:rsidP="00EE6F5F">
          <w:pPr>
            <w:pStyle w:val="Sidhuvud"/>
            <w:rPr>
              <w:b/>
              <w:sz w:val="20"/>
              <w:szCs w:val="20"/>
              <w:highlight w:val="darkMagenta"/>
            </w:rPr>
          </w:pPr>
        </w:p>
      </w:tc>
    </w:tr>
    <w:tr w:rsidR="005835B0" w:rsidRPr="00EF02A6" w14:paraId="6503C2B3" w14:textId="77777777" w:rsidTr="00EE6F5F">
      <w:tc>
        <w:tcPr>
          <w:tcW w:w="5291" w:type="dxa"/>
          <w:vMerge/>
        </w:tcPr>
        <w:p w14:paraId="3D4E13CD" w14:textId="77777777" w:rsidR="005835B0" w:rsidRPr="00332C0C" w:rsidRDefault="005835B0" w:rsidP="00EE6F5F">
          <w:pPr>
            <w:pStyle w:val="Sidhuvud"/>
          </w:pPr>
        </w:p>
      </w:tc>
      <w:tc>
        <w:tcPr>
          <w:tcW w:w="3291" w:type="dxa"/>
        </w:tcPr>
        <w:p w14:paraId="775A79E8" w14:textId="77777777" w:rsidR="005835B0" w:rsidRPr="009F2AD1" w:rsidRDefault="005835B0" w:rsidP="009F2AD1">
          <w:pPr>
            <w:pStyle w:val="Sidhuvud"/>
            <w:tabs>
              <w:tab w:val="right" w:pos="3277"/>
            </w:tabs>
            <w:jc w:val="right"/>
            <w:rPr>
              <w:sz w:val="20"/>
              <w:szCs w:val="20"/>
              <w:highlight w:val="red"/>
            </w:rPr>
          </w:pPr>
          <w:r w:rsidRPr="009F2AD1">
            <w:rPr>
              <w:sz w:val="20"/>
              <w:szCs w:val="20"/>
            </w:rPr>
            <w:tab/>
          </w:r>
        </w:p>
      </w:tc>
    </w:tr>
  </w:tbl>
  <w:p w14:paraId="5C512BF6" w14:textId="77777777" w:rsidR="005835B0" w:rsidRDefault="005835B0" w:rsidP="00EE6F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0550C"/>
    <w:multiLevelType w:val="hybridMultilevel"/>
    <w:tmpl w:val="BD3068BC"/>
    <w:lvl w:ilvl="0" w:tplc="78FA8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21C"/>
    <w:multiLevelType w:val="hybridMultilevel"/>
    <w:tmpl w:val="FBD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9A"/>
    <w:multiLevelType w:val="hybridMultilevel"/>
    <w:tmpl w:val="D254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3DE"/>
    <w:multiLevelType w:val="hybridMultilevel"/>
    <w:tmpl w:val="9F50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8E"/>
    <w:multiLevelType w:val="hybridMultilevel"/>
    <w:tmpl w:val="CBBE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236E7"/>
    <w:multiLevelType w:val="hybridMultilevel"/>
    <w:tmpl w:val="DBA2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405"/>
    <w:multiLevelType w:val="hybridMultilevel"/>
    <w:tmpl w:val="4D3E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B9F"/>
    <w:multiLevelType w:val="hybridMultilevel"/>
    <w:tmpl w:val="152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69D"/>
    <w:multiLevelType w:val="hybridMultilevel"/>
    <w:tmpl w:val="5F70B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B17"/>
    <w:multiLevelType w:val="multilevel"/>
    <w:tmpl w:val="E450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555D"/>
    <w:multiLevelType w:val="hybridMultilevel"/>
    <w:tmpl w:val="2772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B670C"/>
    <w:multiLevelType w:val="hybridMultilevel"/>
    <w:tmpl w:val="236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E20B3"/>
    <w:multiLevelType w:val="hybridMultilevel"/>
    <w:tmpl w:val="7C0AF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EBE"/>
    <w:multiLevelType w:val="hybridMultilevel"/>
    <w:tmpl w:val="9410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15A7"/>
    <w:multiLevelType w:val="hybridMultilevel"/>
    <w:tmpl w:val="9A5A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42EC4"/>
    <w:multiLevelType w:val="hybridMultilevel"/>
    <w:tmpl w:val="6FB8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B29BA"/>
    <w:multiLevelType w:val="hybridMultilevel"/>
    <w:tmpl w:val="B6CE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786"/>
    <w:multiLevelType w:val="hybridMultilevel"/>
    <w:tmpl w:val="B39E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18037">
    <w:abstractNumId w:val="0"/>
  </w:num>
  <w:num w:numId="2" w16cid:durableId="1171606956">
    <w:abstractNumId w:val="9"/>
  </w:num>
  <w:num w:numId="3" w16cid:durableId="1921716032">
    <w:abstractNumId w:val="14"/>
  </w:num>
  <w:num w:numId="4" w16cid:durableId="714279266">
    <w:abstractNumId w:val="18"/>
  </w:num>
  <w:num w:numId="5" w16cid:durableId="416486222">
    <w:abstractNumId w:val="3"/>
  </w:num>
  <w:num w:numId="6" w16cid:durableId="1215240818">
    <w:abstractNumId w:val="2"/>
  </w:num>
  <w:num w:numId="7" w16cid:durableId="774788442">
    <w:abstractNumId w:val="8"/>
  </w:num>
  <w:num w:numId="8" w16cid:durableId="356663548">
    <w:abstractNumId w:val="1"/>
  </w:num>
  <w:num w:numId="9" w16cid:durableId="811795261">
    <w:abstractNumId w:val="6"/>
  </w:num>
  <w:num w:numId="10" w16cid:durableId="1777141005">
    <w:abstractNumId w:val="17"/>
  </w:num>
  <w:num w:numId="11" w16cid:durableId="11423798">
    <w:abstractNumId w:val="10"/>
  </w:num>
  <w:num w:numId="12" w16cid:durableId="884751874">
    <w:abstractNumId w:val="4"/>
  </w:num>
  <w:num w:numId="13" w16cid:durableId="1276862052">
    <w:abstractNumId w:val="16"/>
  </w:num>
  <w:num w:numId="14" w16cid:durableId="898589386">
    <w:abstractNumId w:val="11"/>
  </w:num>
  <w:num w:numId="15" w16cid:durableId="42337873">
    <w:abstractNumId w:val="7"/>
  </w:num>
  <w:num w:numId="16" w16cid:durableId="1660764458">
    <w:abstractNumId w:val="5"/>
  </w:num>
  <w:num w:numId="17" w16cid:durableId="292643440">
    <w:abstractNumId w:val="15"/>
  </w:num>
  <w:num w:numId="18" w16cid:durableId="1407923743">
    <w:abstractNumId w:val="13"/>
  </w:num>
  <w:num w:numId="19" w16cid:durableId="18572337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1E"/>
    <w:rsid w:val="00006DE3"/>
    <w:rsid w:val="00032FC5"/>
    <w:rsid w:val="000616CA"/>
    <w:rsid w:val="0007228B"/>
    <w:rsid w:val="00090B6D"/>
    <w:rsid w:val="000B3987"/>
    <w:rsid w:val="00100F15"/>
    <w:rsid w:val="001245E1"/>
    <w:rsid w:val="00127359"/>
    <w:rsid w:val="0013088E"/>
    <w:rsid w:val="00132420"/>
    <w:rsid w:val="001527AF"/>
    <w:rsid w:val="00152939"/>
    <w:rsid w:val="00172060"/>
    <w:rsid w:val="00174036"/>
    <w:rsid w:val="00187932"/>
    <w:rsid w:val="0019170C"/>
    <w:rsid w:val="001961D3"/>
    <w:rsid w:val="001A1E45"/>
    <w:rsid w:val="001F22AB"/>
    <w:rsid w:val="00214766"/>
    <w:rsid w:val="00222926"/>
    <w:rsid w:val="002264F1"/>
    <w:rsid w:val="00240E38"/>
    <w:rsid w:val="00244855"/>
    <w:rsid w:val="0024743D"/>
    <w:rsid w:val="00280112"/>
    <w:rsid w:val="00281D97"/>
    <w:rsid w:val="00284F79"/>
    <w:rsid w:val="002A5255"/>
    <w:rsid w:val="002E0E18"/>
    <w:rsid w:val="003311DC"/>
    <w:rsid w:val="00332BB9"/>
    <w:rsid w:val="0033734B"/>
    <w:rsid w:val="003454B7"/>
    <w:rsid w:val="00345DE7"/>
    <w:rsid w:val="003543A5"/>
    <w:rsid w:val="0037707D"/>
    <w:rsid w:val="003969B9"/>
    <w:rsid w:val="003B1B9E"/>
    <w:rsid w:val="003C212A"/>
    <w:rsid w:val="003F76F0"/>
    <w:rsid w:val="004129D6"/>
    <w:rsid w:val="00414E89"/>
    <w:rsid w:val="004403BB"/>
    <w:rsid w:val="0046101E"/>
    <w:rsid w:val="004644D1"/>
    <w:rsid w:val="004651B4"/>
    <w:rsid w:val="0046596F"/>
    <w:rsid w:val="00471852"/>
    <w:rsid w:val="004817F0"/>
    <w:rsid w:val="00483015"/>
    <w:rsid w:val="004872B9"/>
    <w:rsid w:val="004A1AC6"/>
    <w:rsid w:val="004A2ADA"/>
    <w:rsid w:val="004C711B"/>
    <w:rsid w:val="00504457"/>
    <w:rsid w:val="00507693"/>
    <w:rsid w:val="00542ACE"/>
    <w:rsid w:val="0054320C"/>
    <w:rsid w:val="00560359"/>
    <w:rsid w:val="00581AA9"/>
    <w:rsid w:val="005835B0"/>
    <w:rsid w:val="00592CFD"/>
    <w:rsid w:val="00595101"/>
    <w:rsid w:val="005D2EB4"/>
    <w:rsid w:val="005F3CDA"/>
    <w:rsid w:val="00605D35"/>
    <w:rsid w:val="0062407E"/>
    <w:rsid w:val="00625D07"/>
    <w:rsid w:val="00645BE4"/>
    <w:rsid w:val="00653444"/>
    <w:rsid w:val="00672341"/>
    <w:rsid w:val="0068451E"/>
    <w:rsid w:val="006B6D0F"/>
    <w:rsid w:val="006D475A"/>
    <w:rsid w:val="00716BE7"/>
    <w:rsid w:val="007525BC"/>
    <w:rsid w:val="00763877"/>
    <w:rsid w:val="00782049"/>
    <w:rsid w:val="007A187B"/>
    <w:rsid w:val="007A2BF3"/>
    <w:rsid w:val="007B2BB1"/>
    <w:rsid w:val="0080598A"/>
    <w:rsid w:val="00825FC8"/>
    <w:rsid w:val="0082660C"/>
    <w:rsid w:val="00834DB3"/>
    <w:rsid w:val="00864DCF"/>
    <w:rsid w:val="008840E9"/>
    <w:rsid w:val="008D3344"/>
    <w:rsid w:val="008D4F7F"/>
    <w:rsid w:val="00912A56"/>
    <w:rsid w:val="00962EE4"/>
    <w:rsid w:val="00992989"/>
    <w:rsid w:val="009B2B73"/>
    <w:rsid w:val="009E0260"/>
    <w:rsid w:val="009E2E33"/>
    <w:rsid w:val="009F1575"/>
    <w:rsid w:val="009F2AD1"/>
    <w:rsid w:val="009F3A7A"/>
    <w:rsid w:val="00A008A7"/>
    <w:rsid w:val="00A2703F"/>
    <w:rsid w:val="00A4011C"/>
    <w:rsid w:val="00A953A8"/>
    <w:rsid w:val="00A96B6C"/>
    <w:rsid w:val="00AA3564"/>
    <w:rsid w:val="00AA7E42"/>
    <w:rsid w:val="00AD08BA"/>
    <w:rsid w:val="00AF56B1"/>
    <w:rsid w:val="00B0471B"/>
    <w:rsid w:val="00B0708A"/>
    <w:rsid w:val="00B15FB3"/>
    <w:rsid w:val="00B40B6F"/>
    <w:rsid w:val="00B568CF"/>
    <w:rsid w:val="00B65B6B"/>
    <w:rsid w:val="00B97C33"/>
    <w:rsid w:val="00BC1B65"/>
    <w:rsid w:val="00BC2D8A"/>
    <w:rsid w:val="00BC35EA"/>
    <w:rsid w:val="00BE5C0E"/>
    <w:rsid w:val="00C011C8"/>
    <w:rsid w:val="00C01C43"/>
    <w:rsid w:val="00C16F69"/>
    <w:rsid w:val="00C276D9"/>
    <w:rsid w:val="00C368FE"/>
    <w:rsid w:val="00C632BC"/>
    <w:rsid w:val="00C72A4C"/>
    <w:rsid w:val="00C8391C"/>
    <w:rsid w:val="00CB5DA4"/>
    <w:rsid w:val="00CD4EB0"/>
    <w:rsid w:val="00CE6D97"/>
    <w:rsid w:val="00CF080C"/>
    <w:rsid w:val="00CF1034"/>
    <w:rsid w:val="00D54B43"/>
    <w:rsid w:val="00D66399"/>
    <w:rsid w:val="00D75BFA"/>
    <w:rsid w:val="00D93E9B"/>
    <w:rsid w:val="00D978B6"/>
    <w:rsid w:val="00DA286B"/>
    <w:rsid w:val="00DB60CB"/>
    <w:rsid w:val="00DD7F48"/>
    <w:rsid w:val="00DE5196"/>
    <w:rsid w:val="00E02B88"/>
    <w:rsid w:val="00E37248"/>
    <w:rsid w:val="00E64EE4"/>
    <w:rsid w:val="00E67D87"/>
    <w:rsid w:val="00E732F9"/>
    <w:rsid w:val="00E77C6F"/>
    <w:rsid w:val="00E83835"/>
    <w:rsid w:val="00EC640E"/>
    <w:rsid w:val="00EE6F5F"/>
    <w:rsid w:val="00F048A1"/>
    <w:rsid w:val="00F1008D"/>
    <w:rsid w:val="00F2151D"/>
    <w:rsid w:val="00F2212B"/>
    <w:rsid w:val="00F27DF2"/>
    <w:rsid w:val="00F93116"/>
    <w:rsid w:val="00FB55E6"/>
    <w:rsid w:val="00FD2ACD"/>
    <w:rsid w:val="00FD4358"/>
    <w:rsid w:val="00FD4B13"/>
    <w:rsid w:val="00FD7C03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947AC"/>
  <w15:docId w15:val="{C4516F55-F542-8C4F-963F-0D740361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22AB"/>
    <w:pPr>
      <w:spacing w:after="0" w:line="240" w:lineRule="auto"/>
    </w:pPr>
  </w:style>
  <w:style w:type="paragraph" w:styleId="Rubrik2">
    <w:name w:val="heading 2"/>
    <w:basedOn w:val="Normal"/>
    <w:next w:val="Normal"/>
    <w:link w:val="Rubrik2Char"/>
    <w:qFormat/>
    <w:rsid w:val="00AF56B1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A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Tabelltext">
    <w:name w:val="17_Tabelltext"/>
    <w:rsid w:val="001F22AB"/>
    <w:pPr>
      <w:spacing w:before="40" w:after="20" w:line="240" w:lineRule="auto"/>
      <w:jc w:val="both"/>
    </w:pPr>
    <w:rPr>
      <w:rFonts w:eastAsia="Times New Roman" w:cs="Times New Roman"/>
      <w:sz w:val="18"/>
      <w:lang w:eastAsia="sv-SE"/>
    </w:rPr>
  </w:style>
  <w:style w:type="paragraph" w:customStyle="1" w:styleId="16Tabellhuvud">
    <w:name w:val="16_Tabellhuvud"/>
    <w:basedOn w:val="Normal"/>
    <w:next w:val="17Tabelltext"/>
    <w:rsid w:val="001F22AB"/>
  </w:style>
  <w:style w:type="character" w:styleId="Kommentarsreferens">
    <w:name w:val="annotation reference"/>
    <w:basedOn w:val="Standardstycketeckensnitt"/>
    <w:uiPriority w:val="99"/>
    <w:semiHidden/>
    <w:unhideWhenUsed/>
    <w:rsid w:val="001F22A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F22A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F22A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F22A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2AB"/>
    <w:rPr>
      <w:rFonts w:ascii="Tahoma" w:eastAsia="Times New Roman" w:hAnsi="Tahoma" w:cs="Tahoma"/>
      <w:sz w:val="16"/>
      <w:szCs w:val="16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F3A7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F3A7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apple-converted-space">
    <w:name w:val="apple-converted-space"/>
    <w:basedOn w:val="Standardstycketeckensnitt"/>
    <w:rsid w:val="00782049"/>
  </w:style>
  <w:style w:type="paragraph" w:styleId="Liststycke">
    <w:name w:val="List Paragraph"/>
    <w:basedOn w:val="Normal"/>
    <w:uiPriority w:val="34"/>
    <w:qFormat/>
    <w:rsid w:val="0078204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782049"/>
    <w:rPr>
      <w:color w:val="0000FF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CD4EB0"/>
    <w:pPr>
      <w:tabs>
        <w:tab w:val="center" w:pos="4153"/>
        <w:tab w:val="right" w:pos="8306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D4EB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CD4EB0"/>
  </w:style>
  <w:style w:type="paragraph" w:styleId="Sidhuvud">
    <w:name w:val="header"/>
    <w:basedOn w:val="Normal"/>
    <w:link w:val="SidhuvudChar"/>
    <w:unhideWhenUsed/>
    <w:rsid w:val="00EE6F5F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E6F5F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CE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rsid w:val="00AF56B1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Fotnotstext">
    <w:name w:val="footnote text"/>
    <w:basedOn w:val="Normal"/>
    <w:link w:val="FotnotstextChar"/>
    <w:uiPriority w:val="99"/>
    <w:unhideWhenUsed/>
    <w:rsid w:val="00592CFD"/>
  </w:style>
  <w:style w:type="character" w:customStyle="1" w:styleId="FotnotstextChar">
    <w:name w:val="Fotnotstext Char"/>
    <w:basedOn w:val="Standardstycketeckensnitt"/>
    <w:link w:val="Fotnotstext"/>
    <w:uiPriority w:val="99"/>
    <w:rsid w:val="00592CFD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592CFD"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sid w:val="00592CFD"/>
    <w:rPr>
      <w:color w:val="800080" w:themeColor="followedHyperlink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A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b">
    <w:name w:val="Normal (Web)"/>
    <w:basedOn w:val="Normal"/>
    <w:uiPriority w:val="99"/>
    <w:unhideWhenUsed/>
    <w:rsid w:val="00C72A4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Ingetavstnd">
    <w:name w:val="No Spacing"/>
    <w:uiPriority w:val="1"/>
    <w:qFormat/>
    <w:rsid w:val="00645BE4"/>
    <w:pPr>
      <w:spacing w:after="0" w:line="240" w:lineRule="auto"/>
    </w:pPr>
  </w:style>
  <w:style w:type="paragraph" w:customStyle="1" w:styleId="Default">
    <w:name w:val="Default"/>
    <w:rsid w:val="004651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4651B4"/>
    <w:rPr>
      <w:rFonts w:cs="Times New Roman"/>
      <w:color w:val="auto"/>
    </w:rPr>
  </w:style>
  <w:style w:type="character" w:styleId="Olstomnmnande">
    <w:name w:val="Unresolved Mention"/>
    <w:basedOn w:val="Standardstycketeckensnitt"/>
    <w:uiPriority w:val="99"/>
    <w:rsid w:val="00222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2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601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76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1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39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0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3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5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7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4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1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1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9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1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9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80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9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44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3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0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4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5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8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6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1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2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0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0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5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0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93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45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9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0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80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83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6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7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5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4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2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17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6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9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82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2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9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80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1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4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4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92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2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7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7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2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2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6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5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49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1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4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3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59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5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2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3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9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61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2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2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1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3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58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3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6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3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8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6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3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5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6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4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00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2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1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0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4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1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1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4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1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2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2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3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0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2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2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3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0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73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92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9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3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5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3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3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8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63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1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7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8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9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5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sma-statement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isma-statement.org/prismastatement/flowdiagram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emensam/Avdelningen%20APV/A1%20-%20Informationskompetens/So&#776;karna/Arbetsmaterial/Leveransmall_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D5C661-4A0B-4237-A72E-D36A9905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Leveransmall_ny.dotx</Template>
  <TotalTime>0</TotalTime>
  <Pages>17</Pages>
  <Words>5501</Words>
  <Characters>29159</Characters>
  <Application>Microsoft Office Word</Application>
  <DocSecurity>0</DocSecurity>
  <Lines>242</Lines>
  <Paragraphs>69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SBU</Company>
  <LinksUpToDate>false</LinksUpToDate>
  <CharactersWithSpaces>34591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Narcisa Hannerz</cp:lastModifiedBy>
  <cp:revision>2</cp:revision>
  <cp:lastPrinted>2013-12-13T13:28:00Z</cp:lastPrinted>
  <dcterms:created xsi:type="dcterms:W3CDTF">2022-04-21T10:25:00Z</dcterms:created>
  <dcterms:modified xsi:type="dcterms:W3CDTF">2022-04-21T10:25:00Z</dcterms:modified>
</cp:coreProperties>
</file>