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2FDD9AB" w14:textId="77777777" w:rsidR="00F87894" w:rsidRDefault="00F87894" w:rsidP="00F87894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t>Polyphenol addition to</w:t>
      </w:r>
      <w:r w:rsidRPr="00D4603A">
        <w:rPr>
          <w:rFonts w:ascii="Arial" w:hAnsi="Arial" w:cs="Arial"/>
          <w:b/>
          <w:bCs/>
          <w:sz w:val="24"/>
          <w:szCs w:val="24"/>
          <w:lang w:val="en-US"/>
        </w:rPr>
        <w:t xml:space="preserve"> cooked ham</w:t>
      </w:r>
      <w:r>
        <w:rPr>
          <w:rFonts w:ascii="Arial" w:hAnsi="Arial" w:cs="Arial"/>
          <w:b/>
          <w:bCs/>
          <w:sz w:val="24"/>
          <w:szCs w:val="24"/>
          <w:lang w:val="en-US"/>
        </w:rPr>
        <w:t xml:space="preserve"> modifies the abundance of fecal</w:t>
      </w:r>
      <w:r w:rsidRPr="000D5766">
        <w:rPr>
          <w:rFonts w:ascii="Arial" w:hAnsi="Arial" w:cs="Arial"/>
          <w:b/>
          <w:bCs/>
          <w:sz w:val="24"/>
          <w:szCs w:val="24"/>
          <w:lang w:val="en-US"/>
        </w:rPr>
        <w:t xml:space="preserve"> volatile metabolites </w:t>
      </w:r>
      <w:r>
        <w:rPr>
          <w:rFonts w:ascii="Arial" w:hAnsi="Arial" w:cs="Arial"/>
          <w:b/>
          <w:bCs/>
          <w:sz w:val="24"/>
          <w:szCs w:val="24"/>
          <w:lang w:val="en-US"/>
        </w:rPr>
        <w:t xml:space="preserve">involved in the formation of </w:t>
      </w:r>
      <w:r w:rsidRPr="000D5766">
        <w:rPr>
          <w:rFonts w:ascii="Arial" w:hAnsi="Arial" w:cs="Arial"/>
          <w:b/>
          <w:bCs/>
          <w:sz w:val="24"/>
          <w:szCs w:val="24"/>
          <w:lang w:val="en-US"/>
        </w:rPr>
        <w:t>preneoplastic</w:t>
      </w:r>
      <w:r>
        <w:rPr>
          <w:rFonts w:ascii="Arial" w:hAnsi="Arial" w:cs="Arial"/>
          <w:b/>
          <w:bCs/>
          <w:sz w:val="24"/>
          <w:szCs w:val="24"/>
          <w:lang w:val="en-US"/>
        </w:rPr>
        <w:t xml:space="preserve"> colon </w:t>
      </w:r>
      <w:r w:rsidRPr="000D5766">
        <w:rPr>
          <w:rFonts w:ascii="Arial" w:hAnsi="Arial" w:cs="Arial"/>
          <w:b/>
          <w:bCs/>
          <w:sz w:val="24"/>
          <w:szCs w:val="24"/>
          <w:lang w:val="en-US"/>
        </w:rPr>
        <w:t xml:space="preserve">lesions </w:t>
      </w:r>
    </w:p>
    <w:p w14:paraId="0F9468D0" w14:textId="77777777" w:rsidR="00F87894" w:rsidRPr="002A6E8D" w:rsidRDefault="00F87894" w:rsidP="00F87894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b/>
          <w:bCs/>
          <w:sz w:val="24"/>
          <w:szCs w:val="24"/>
          <w:lang w:val="en-US"/>
        </w:rPr>
      </w:pPr>
    </w:p>
    <w:p w14:paraId="6A878672" w14:textId="5E6B5631" w:rsidR="00CF6509" w:rsidRPr="005B4F3C" w:rsidRDefault="00CF6509" w:rsidP="00CF6509">
      <w:pPr>
        <w:pStyle w:val="MDPI13authornames"/>
        <w:spacing w:after="0" w:line="360" w:lineRule="auto"/>
        <w:jc w:val="both"/>
        <w:rPr>
          <w:rFonts w:ascii="Arial" w:hAnsi="Arial" w:cs="Arial"/>
          <w:b w:val="0"/>
          <w:bCs/>
          <w:color w:val="auto"/>
          <w:sz w:val="22"/>
          <w:lang w:val="es-ES"/>
        </w:rPr>
      </w:pPr>
      <w:r w:rsidRPr="005B4F3C">
        <w:rPr>
          <w:rFonts w:ascii="Arial" w:hAnsi="Arial" w:cs="Arial"/>
          <w:b w:val="0"/>
          <w:bCs/>
          <w:color w:val="auto"/>
          <w:sz w:val="22"/>
          <w:lang w:val="es-ES"/>
        </w:rPr>
        <w:t>Claudia Giménez-Campillo</w:t>
      </w:r>
      <w:r w:rsidRPr="005B4F3C">
        <w:rPr>
          <w:rFonts w:ascii="Arial" w:hAnsi="Arial" w:cs="Arial"/>
          <w:b w:val="0"/>
          <w:bCs/>
          <w:color w:val="auto"/>
          <w:sz w:val="22"/>
          <w:vertAlign w:val="superscript"/>
          <w:lang w:val="es-ES"/>
        </w:rPr>
        <w:t>a</w:t>
      </w:r>
      <w:r w:rsidRPr="005B4F3C">
        <w:rPr>
          <w:rFonts w:ascii="Arial" w:hAnsi="Arial" w:cs="Arial"/>
          <w:b w:val="0"/>
          <w:bCs/>
          <w:color w:val="auto"/>
          <w:sz w:val="22"/>
          <w:lang w:val="es-ES"/>
        </w:rPr>
        <w:t>, Natalia Campillo</w:t>
      </w:r>
      <w:r w:rsidRPr="005B4F3C">
        <w:rPr>
          <w:rFonts w:ascii="Arial" w:hAnsi="Arial" w:cs="Arial"/>
          <w:b w:val="0"/>
          <w:bCs/>
          <w:color w:val="auto"/>
          <w:sz w:val="22"/>
          <w:vertAlign w:val="superscript"/>
          <w:lang w:val="es-ES"/>
        </w:rPr>
        <w:t>a</w:t>
      </w:r>
      <w:r w:rsidRPr="005B4F3C">
        <w:rPr>
          <w:rFonts w:ascii="Arial" w:hAnsi="Arial" w:cs="Arial"/>
          <w:b w:val="0"/>
          <w:bCs/>
          <w:color w:val="auto"/>
          <w:sz w:val="22"/>
          <w:lang w:val="es-ES"/>
        </w:rPr>
        <w:t>, Natalia Arroyo-Manzanares</w:t>
      </w:r>
      <w:r w:rsidRPr="005B4F3C">
        <w:rPr>
          <w:rFonts w:ascii="Arial" w:hAnsi="Arial" w:cs="Arial"/>
          <w:b w:val="0"/>
          <w:bCs/>
          <w:color w:val="auto"/>
          <w:sz w:val="22"/>
          <w:vertAlign w:val="superscript"/>
          <w:lang w:val="es-ES"/>
        </w:rPr>
        <w:t>a</w:t>
      </w:r>
      <w:r w:rsidRPr="005B4F3C">
        <w:rPr>
          <w:rFonts w:ascii="Arial" w:hAnsi="Arial" w:cs="Arial"/>
          <w:b w:val="0"/>
          <w:bCs/>
          <w:color w:val="auto"/>
          <w:sz w:val="22"/>
          <w:lang w:val="es-ES"/>
        </w:rPr>
        <w:t xml:space="preserve">, </w:t>
      </w:r>
      <w:r w:rsidRPr="005B4F3C">
        <w:rPr>
          <w:rFonts w:ascii="Arial" w:hAnsi="Arial" w:cs="Arial"/>
          <w:b w:val="0"/>
          <w:sz w:val="22"/>
          <w:lang w:val="es-ES"/>
        </w:rPr>
        <w:t>Carlos M. Martínez</w:t>
      </w:r>
      <w:r>
        <w:rPr>
          <w:rFonts w:ascii="Arial" w:hAnsi="Arial" w:cs="Arial"/>
          <w:b w:val="0"/>
          <w:sz w:val="22"/>
          <w:vertAlign w:val="superscript"/>
          <w:lang w:val="es-ES"/>
        </w:rPr>
        <w:t>b</w:t>
      </w:r>
      <w:r w:rsidRPr="005B4F3C">
        <w:rPr>
          <w:rFonts w:ascii="Arial" w:hAnsi="Arial" w:cs="Arial"/>
          <w:b w:val="0"/>
          <w:sz w:val="22"/>
          <w:lang w:val="es-ES"/>
        </w:rPr>
        <w:t>, Carlos de Torre-Minguela</w:t>
      </w:r>
      <w:r>
        <w:rPr>
          <w:rFonts w:ascii="Arial" w:hAnsi="Arial" w:cs="Arial"/>
          <w:b w:val="0"/>
          <w:sz w:val="22"/>
          <w:vertAlign w:val="superscript"/>
          <w:lang w:val="es-ES"/>
        </w:rPr>
        <w:t>c</w:t>
      </w:r>
      <w:r w:rsidR="001C5C21">
        <w:rPr>
          <w:rFonts w:ascii="Arial" w:hAnsi="Arial" w:cs="Arial"/>
          <w:b w:val="0"/>
          <w:sz w:val="22"/>
          <w:vertAlign w:val="superscript"/>
          <w:lang w:val="es-ES"/>
        </w:rPr>
        <w:t>,d</w:t>
      </w:r>
      <w:r w:rsidRPr="005B4F3C">
        <w:rPr>
          <w:rFonts w:ascii="Arial" w:hAnsi="Arial" w:cs="Arial"/>
          <w:b w:val="0"/>
          <w:sz w:val="22"/>
          <w:lang w:val="es-ES"/>
        </w:rPr>
        <w:t xml:space="preserve"> and Pilar Viñas</w:t>
      </w:r>
      <w:r w:rsidRPr="005B4F3C">
        <w:rPr>
          <w:rFonts w:ascii="Arial" w:hAnsi="Arial" w:cs="Arial"/>
          <w:b w:val="0"/>
          <w:sz w:val="22"/>
          <w:vertAlign w:val="superscript"/>
          <w:lang w:val="es-ES"/>
        </w:rPr>
        <w:t>a</w:t>
      </w:r>
      <w:r w:rsidRPr="005B4F3C">
        <w:rPr>
          <w:rFonts w:ascii="Arial" w:hAnsi="Arial" w:cs="Arial"/>
          <w:sz w:val="22"/>
          <w:lang w:val="es-ES"/>
        </w:rPr>
        <w:t xml:space="preserve">  </w:t>
      </w:r>
    </w:p>
    <w:p w14:paraId="6C3DC197" w14:textId="77777777" w:rsidR="00CF6509" w:rsidRPr="002A6E8D" w:rsidRDefault="00CF6509" w:rsidP="00CF6509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16"/>
          <w:szCs w:val="16"/>
        </w:rPr>
      </w:pPr>
    </w:p>
    <w:p w14:paraId="1838B991" w14:textId="77777777" w:rsidR="00CF6509" w:rsidRDefault="00CF6509" w:rsidP="00CF650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lang w:val="en-US"/>
        </w:rPr>
      </w:pPr>
      <w:r w:rsidRPr="00167F02">
        <w:rPr>
          <w:rFonts w:ascii="Arial" w:hAnsi="Arial" w:cs="Arial"/>
          <w:iCs/>
          <w:vertAlign w:val="superscript"/>
          <w:lang w:val="en-US"/>
        </w:rPr>
        <w:t>a</w:t>
      </w:r>
      <w:r w:rsidRPr="00167F02">
        <w:rPr>
          <w:rFonts w:ascii="Arial" w:hAnsi="Arial" w:cs="Arial"/>
          <w:iCs/>
          <w:lang w:val="en-US"/>
        </w:rPr>
        <w:t xml:space="preserve">Department of Analytical Chemistry, Faculty of Chemistry, Regional Campus of International Excellence “Campus Mare Nostrum”, University of Murcia, E-30100 Murcia, Spain; </w:t>
      </w:r>
      <w:r w:rsidRPr="00167F02">
        <w:rPr>
          <w:rFonts w:ascii="Arial" w:hAnsi="Arial" w:cs="Arial"/>
          <w:lang w:val="en-US"/>
        </w:rPr>
        <w:t>pilarvi@um.es (P.V.)</w:t>
      </w:r>
    </w:p>
    <w:p w14:paraId="53339EF4" w14:textId="77777777" w:rsidR="00CF6509" w:rsidRPr="00167F02" w:rsidRDefault="00CF6509" w:rsidP="00CF650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lang w:val="en-US"/>
        </w:rPr>
      </w:pPr>
    </w:p>
    <w:p w14:paraId="7E65E814" w14:textId="77777777" w:rsidR="00CF6509" w:rsidRPr="00167F02" w:rsidRDefault="00CF6509" w:rsidP="00CF6509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  <w:vertAlign w:val="superscript"/>
        </w:rPr>
        <w:t>b</w:t>
      </w:r>
      <w:r w:rsidRPr="00167F02">
        <w:rPr>
          <w:rFonts w:ascii="Arial" w:hAnsi="Arial" w:cs="Arial"/>
          <w:color w:val="212121"/>
          <w:shd w:val="clear" w:color="auto" w:fill="FFFFFF"/>
        </w:rPr>
        <w:t xml:space="preserve">Plataforma de Patología, Instituto Murciano de Investigación Biosanitaria IMIB-Arrixaca, 30120 Murcia, Spain. </w:t>
      </w:r>
      <w:r w:rsidRPr="00167F02">
        <w:rPr>
          <w:rFonts w:ascii="Arial" w:hAnsi="Arial" w:cs="Arial"/>
          <w:shd w:val="clear" w:color="auto" w:fill="FFFFFF"/>
        </w:rPr>
        <w:t>carlos.martínez@imib.es</w:t>
      </w:r>
      <w:r w:rsidRPr="00167F02">
        <w:rPr>
          <w:rFonts w:ascii="Arial" w:hAnsi="Arial" w:cs="Arial"/>
          <w:color w:val="212121"/>
          <w:shd w:val="clear" w:color="auto" w:fill="FFFFFF"/>
        </w:rPr>
        <w:t xml:space="preserve"> (C.M.M.)</w:t>
      </w:r>
      <w:r w:rsidRPr="00167F02">
        <w:rPr>
          <w:rFonts w:ascii="Arial" w:hAnsi="Arial" w:cs="Arial"/>
        </w:rPr>
        <w:t xml:space="preserve"> </w:t>
      </w:r>
    </w:p>
    <w:p w14:paraId="2685479F" w14:textId="77777777" w:rsidR="00CF6509" w:rsidRPr="00C73311" w:rsidRDefault="00CF6509" w:rsidP="00CF650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vertAlign w:val="superscript"/>
        </w:rPr>
      </w:pPr>
    </w:p>
    <w:p w14:paraId="67CA6D76" w14:textId="20BFB538" w:rsidR="001C5C21" w:rsidRPr="003644FD" w:rsidRDefault="001C5C21" w:rsidP="001C5C21">
      <w:pPr>
        <w:spacing w:after="0" w:line="360" w:lineRule="auto"/>
        <w:jc w:val="both"/>
        <w:rPr>
          <w:rFonts w:ascii="Arial" w:hAnsi="Arial" w:cs="Arial"/>
          <w:lang w:val="es-ES_tradnl"/>
        </w:rPr>
      </w:pPr>
      <w:r w:rsidRPr="003644FD">
        <w:rPr>
          <w:rFonts w:ascii="Arial" w:hAnsi="Arial" w:cs="Arial"/>
          <w:vertAlign w:val="superscript"/>
          <w:lang w:val="es-ES_tradnl"/>
        </w:rPr>
        <w:t>c</w:t>
      </w:r>
      <w:r w:rsidRPr="001C5C21">
        <w:rPr>
          <w:rStyle w:val="Textoennegrita"/>
          <w:rFonts w:ascii="Arial" w:hAnsi="Arial" w:cs="Arial"/>
          <w:b w:val="0"/>
          <w:color w:val="303133"/>
          <w:shd w:val="clear" w:color="auto" w:fill="FFFFFF"/>
        </w:rPr>
        <w:t>Cátedra PROSUR de Biotecnología de Alimentos.</w:t>
      </w:r>
      <w:r>
        <w:rPr>
          <w:rStyle w:val="Textoennegrita"/>
          <w:rFonts w:ascii="Arial" w:hAnsi="Arial" w:cs="Arial"/>
          <w:b w:val="0"/>
          <w:color w:val="303133"/>
          <w:shd w:val="clear" w:color="auto" w:fill="FFFFFF"/>
        </w:rPr>
        <w:t xml:space="preserve"> </w:t>
      </w:r>
      <w:r w:rsidRPr="001C5C21">
        <w:rPr>
          <w:rStyle w:val="Textoennegrita"/>
          <w:rFonts w:ascii="Arial" w:hAnsi="Arial" w:cs="Arial"/>
          <w:b w:val="0"/>
          <w:color w:val="303133"/>
          <w:shd w:val="clear" w:color="auto" w:fill="FFFFFF"/>
        </w:rPr>
        <w:t>Universidad de Murcia</w:t>
      </w:r>
      <w:r w:rsidRPr="001C5C21">
        <w:rPr>
          <w:rFonts w:ascii="Arial" w:hAnsi="Arial" w:cs="Arial"/>
          <w:b/>
          <w:iCs/>
          <w:lang w:val="fr-FR"/>
        </w:rPr>
        <w:t xml:space="preserve">, </w:t>
      </w:r>
      <w:r w:rsidRPr="003644FD">
        <w:rPr>
          <w:rFonts w:ascii="Arial" w:hAnsi="Arial" w:cs="Arial"/>
          <w:iCs/>
          <w:lang w:val="es-ES_tradnl"/>
        </w:rPr>
        <w:t xml:space="preserve">E-30100 </w:t>
      </w:r>
      <w:r w:rsidRPr="003644FD">
        <w:rPr>
          <w:rFonts w:ascii="Arial" w:hAnsi="Arial" w:cs="Arial"/>
          <w:iCs/>
          <w:lang w:val="fr-FR"/>
        </w:rPr>
        <w:t>Murcia, Spain</w:t>
      </w:r>
      <w:r>
        <w:rPr>
          <w:rFonts w:ascii="Arial" w:hAnsi="Arial" w:cs="Arial"/>
          <w:iCs/>
          <w:lang w:val="fr-FR"/>
        </w:rPr>
        <w:t>.</w:t>
      </w:r>
      <w:r w:rsidRPr="00946B15">
        <w:rPr>
          <w:rFonts w:ascii="Arial" w:hAnsi="Arial" w:cs="Arial"/>
          <w:i/>
          <w:iCs/>
          <w:lang w:val="fr-FR"/>
        </w:rPr>
        <w:t xml:space="preserve"> </w:t>
      </w:r>
      <w:r>
        <w:rPr>
          <w:rFonts w:ascii="Arial" w:hAnsi="Arial" w:cs="Arial"/>
          <w:lang w:val="fr-FR"/>
        </w:rPr>
        <w:t>carlos.de3</w:t>
      </w:r>
      <w:r w:rsidRPr="00946B15">
        <w:rPr>
          <w:rFonts w:ascii="Arial" w:hAnsi="Arial" w:cs="Arial"/>
          <w:lang w:val="fr-FR"/>
        </w:rPr>
        <w:t>@</w:t>
      </w:r>
      <w:r>
        <w:rPr>
          <w:rFonts w:ascii="Arial" w:hAnsi="Arial" w:cs="Arial"/>
          <w:lang w:val="fr-FR"/>
        </w:rPr>
        <w:t>um.es</w:t>
      </w:r>
      <w:r w:rsidRPr="00946B15">
        <w:rPr>
          <w:rFonts w:ascii="Arial" w:hAnsi="Arial" w:cs="Arial"/>
          <w:lang w:val="fr-FR"/>
        </w:rPr>
        <w:t xml:space="preserve"> (C.dT-M)</w:t>
      </w:r>
    </w:p>
    <w:p w14:paraId="5BD634BD" w14:textId="77777777" w:rsidR="001C5C21" w:rsidRPr="00B62F2F" w:rsidRDefault="001C5C21" w:rsidP="001C5C21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iCs/>
          <w:lang w:val="es-ES_tradnl"/>
        </w:rPr>
      </w:pPr>
    </w:p>
    <w:p w14:paraId="43B20D94" w14:textId="77777777" w:rsidR="001C5C21" w:rsidRPr="00946B15" w:rsidRDefault="001C5C21" w:rsidP="001C5C21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lang w:val="fr-FR"/>
        </w:rPr>
      </w:pPr>
      <w:r w:rsidRPr="003644FD">
        <w:rPr>
          <w:rFonts w:ascii="Arial" w:hAnsi="Arial" w:cs="Arial"/>
          <w:iCs/>
          <w:vertAlign w:val="superscript"/>
          <w:lang w:val="en-US"/>
        </w:rPr>
        <w:t>d</w:t>
      </w:r>
      <w:r w:rsidRPr="0083176B">
        <w:rPr>
          <w:rFonts w:ascii="Arial" w:hAnsi="Arial" w:cs="Arial"/>
          <w:iCs/>
          <w:lang w:val="en-US"/>
        </w:rPr>
        <w:t>Department</w:t>
      </w:r>
      <w:r>
        <w:rPr>
          <w:rFonts w:ascii="Arial" w:hAnsi="Arial" w:cs="Arial"/>
          <w:iCs/>
          <w:lang w:val="en-US"/>
        </w:rPr>
        <w:t xml:space="preserve"> of Research</w:t>
      </w:r>
      <w:r w:rsidRPr="0083176B">
        <w:rPr>
          <w:rFonts w:ascii="Arial" w:hAnsi="Arial" w:cs="Arial"/>
          <w:iCs/>
          <w:lang w:val="en-US"/>
        </w:rPr>
        <w:t xml:space="preserve"> and Development</w:t>
      </w:r>
      <w:r>
        <w:rPr>
          <w:rFonts w:ascii="Arial" w:hAnsi="Arial" w:cs="Arial"/>
          <w:iCs/>
          <w:lang w:val="en-US"/>
        </w:rPr>
        <w:t>.</w:t>
      </w:r>
      <w:r w:rsidRPr="0083176B">
        <w:rPr>
          <w:rFonts w:ascii="Arial" w:hAnsi="Arial" w:cs="Arial"/>
          <w:iCs/>
          <w:lang w:val="en-US"/>
        </w:rPr>
        <w:t xml:space="preserve"> </w:t>
      </w:r>
      <w:r w:rsidRPr="005B4F3C">
        <w:rPr>
          <w:rFonts w:ascii="Arial" w:hAnsi="Arial" w:cs="Arial"/>
          <w:iCs/>
          <w:lang w:val="fr-FR"/>
        </w:rPr>
        <w:t xml:space="preserve">PROSUR S.A.U., Av. </w:t>
      </w:r>
      <w:r w:rsidRPr="00946B15">
        <w:rPr>
          <w:rFonts w:ascii="Arial" w:hAnsi="Arial" w:cs="Arial"/>
          <w:iCs/>
          <w:lang w:val="fr-FR"/>
        </w:rPr>
        <w:t>Francisco Salzillo, P/27-2, San Ginés, 30169 Murcia, Spain</w:t>
      </w:r>
    </w:p>
    <w:p w14:paraId="25EEAAD9" w14:textId="3A898254" w:rsidR="00CF6509" w:rsidRDefault="00CF6509">
      <w:pPr>
        <w:rPr>
          <w:lang w:eastAsia="de-DE" w:bidi="en-US"/>
        </w:rPr>
      </w:pPr>
      <w:r>
        <w:rPr>
          <w:lang w:eastAsia="de-DE" w:bidi="en-US"/>
        </w:rPr>
        <w:br w:type="page"/>
      </w:r>
    </w:p>
    <w:p w14:paraId="622E2F17" w14:textId="77777777" w:rsidR="00CF6509" w:rsidRPr="001C5C21" w:rsidRDefault="00CF6509" w:rsidP="00F87894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bCs/>
          <w:sz w:val="20"/>
          <w:szCs w:val="20"/>
          <w:lang w:val="es-ES_tradnl"/>
        </w:rPr>
      </w:pPr>
    </w:p>
    <w:p w14:paraId="1C8E23B5" w14:textId="77777777" w:rsidR="00CF6509" w:rsidRPr="001C5C21" w:rsidRDefault="00CF6509" w:rsidP="00F87894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bCs/>
          <w:sz w:val="20"/>
          <w:szCs w:val="20"/>
          <w:lang w:val="es-ES_tradnl"/>
        </w:rPr>
      </w:pPr>
    </w:p>
    <w:p w14:paraId="6400DE4D" w14:textId="20D167F7" w:rsidR="00F87894" w:rsidRDefault="003F7C50" w:rsidP="00F87894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noProof/>
          <w:sz w:val="20"/>
          <w:szCs w:val="20"/>
          <w:lang w:val="en-US"/>
          <w14:ligatures w14:val="standardContextual"/>
        </w:rPr>
        <w:drawing>
          <wp:inline distT="0" distB="0" distL="0" distR="0" wp14:anchorId="15E34BD0" wp14:editId="6A9CD2AD">
            <wp:extent cx="5400040" cy="3037840"/>
            <wp:effectExtent l="0" t="0" r="0" b="0"/>
            <wp:docPr id="949821927" name="Imagen 1" descr="Gráfico, Gráfico de dispersión, Gráfico de burbujas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9821927" name="Imagen 1" descr="Gráfico, Gráfico de dispersión, Gráfico de burbujas&#10;&#10;Descripción generada automáticamente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037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5D0C5D" w14:textId="77777777" w:rsidR="00F87894" w:rsidRDefault="00F87894" w:rsidP="00F87894">
      <w:pPr>
        <w:autoSpaceDE w:val="0"/>
        <w:autoSpaceDN w:val="0"/>
        <w:adjustRightInd w:val="0"/>
        <w:spacing w:after="0" w:line="36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val="en-GB" w:eastAsia="es-ES"/>
        </w:rPr>
      </w:pPr>
      <w:r w:rsidRPr="00F90D52">
        <w:rPr>
          <w:rFonts w:ascii="Arial" w:hAnsi="Arial" w:cs="Arial"/>
          <w:b/>
          <w:bCs/>
          <w:sz w:val="20"/>
          <w:szCs w:val="20"/>
          <w:lang w:val="en-US"/>
        </w:rPr>
        <w:t xml:space="preserve">Figure S1. </w:t>
      </w:r>
      <w:r w:rsidRPr="00F87894">
        <w:rPr>
          <w:rFonts w:ascii="Arial" w:eastAsia="Times New Roman" w:hAnsi="Arial" w:cs="Arial"/>
          <w:b/>
          <w:bCs/>
          <w:color w:val="000000"/>
          <w:sz w:val="20"/>
          <w:szCs w:val="20"/>
          <w:lang w:val="en-GB" w:eastAsia="es-ES"/>
        </w:rPr>
        <w:t xml:space="preserve">Score plot obtained of PCA-X model with UV scale to classify between fecal samples from rats fed </w:t>
      </w:r>
      <w:r w:rsidRPr="00F87894">
        <w:rPr>
          <w:rFonts w:ascii="Arial" w:hAnsi="Arial" w:cs="Arial"/>
          <w:b/>
          <w:bCs/>
          <w:sz w:val="20"/>
          <w:szCs w:val="20"/>
          <w:lang w:val="en-US"/>
        </w:rPr>
        <w:t xml:space="preserve">polyphenol-meat diet </w:t>
      </w:r>
      <w:r w:rsidRPr="00F87894">
        <w:rPr>
          <w:rFonts w:ascii="Arial" w:eastAsia="Times New Roman" w:hAnsi="Arial" w:cs="Arial"/>
          <w:b/>
          <w:bCs/>
          <w:color w:val="000000"/>
          <w:sz w:val="20"/>
          <w:szCs w:val="20"/>
          <w:lang w:val="en-GB" w:eastAsia="es-ES"/>
        </w:rPr>
        <w:t xml:space="preserve">and faecal samples from rats fed </w:t>
      </w:r>
      <w:r w:rsidRPr="00F87894">
        <w:rPr>
          <w:rFonts w:ascii="Arial" w:hAnsi="Arial" w:cs="Arial"/>
          <w:b/>
          <w:bCs/>
          <w:sz w:val="20"/>
          <w:szCs w:val="20"/>
          <w:lang w:val="en-US"/>
        </w:rPr>
        <w:t>nitrite-meat diet</w:t>
      </w:r>
      <w:r w:rsidRPr="00F87894">
        <w:rPr>
          <w:rFonts w:ascii="Arial" w:eastAsia="Times New Roman" w:hAnsi="Arial" w:cs="Arial"/>
          <w:b/>
          <w:bCs/>
          <w:color w:val="000000"/>
          <w:sz w:val="20"/>
          <w:szCs w:val="20"/>
          <w:lang w:val="en-GB" w:eastAsia="es-ES"/>
        </w:rPr>
        <w:t>.</w:t>
      </w:r>
    </w:p>
    <w:p w14:paraId="5CAFFDD6" w14:textId="13FC9A58" w:rsidR="000610E8" w:rsidRDefault="000610E8">
      <w:pPr>
        <w:rPr>
          <w:rFonts w:ascii="Arial" w:eastAsia="Times New Roman" w:hAnsi="Arial" w:cs="Arial"/>
          <w:color w:val="000000"/>
          <w:sz w:val="20"/>
          <w:szCs w:val="20"/>
          <w:lang w:val="en-GB" w:eastAsia="es-ES"/>
        </w:rPr>
      </w:pPr>
    </w:p>
    <w:p w14:paraId="66A9E178" w14:textId="25C09B10" w:rsidR="00F87894" w:rsidRPr="00574781" w:rsidRDefault="00F87894" w:rsidP="00F87894">
      <w:pPr>
        <w:jc w:val="both"/>
        <w:rPr>
          <w:rFonts w:ascii="Arial" w:hAnsi="Arial" w:cs="Arial"/>
          <w:b/>
          <w:bCs/>
          <w:sz w:val="20"/>
          <w:szCs w:val="20"/>
          <w:lang w:val="en-GB"/>
        </w:rPr>
      </w:pPr>
      <w:r w:rsidRPr="00574781">
        <w:rPr>
          <w:rFonts w:ascii="Arial" w:hAnsi="Arial" w:cs="Arial"/>
          <w:b/>
          <w:bCs/>
          <w:sz w:val="20"/>
          <w:szCs w:val="20"/>
          <w:lang w:val="en-GB"/>
        </w:rPr>
        <w:t xml:space="preserve">Table </w:t>
      </w:r>
      <w:r>
        <w:rPr>
          <w:rFonts w:ascii="Arial" w:hAnsi="Arial" w:cs="Arial"/>
          <w:b/>
          <w:bCs/>
          <w:sz w:val="20"/>
          <w:szCs w:val="20"/>
          <w:lang w:val="en-GB"/>
        </w:rPr>
        <w:t>S1</w:t>
      </w:r>
      <w:r w:rsidRPr="00574781">
        <w:rPr>
          <w:rFonts w:ascii="Arial" w:hAnsi="Arial" w:cs="Arial"/>
          <w:b/>
          <w:bCs/>
          <w:sz w:val="20"/>
          <w:szCs w:val="20"/>
          <w:lang w:val="en-GB"/>
        </w:rPr>
        <w:t xml:space="preserve">. </w:t>
      </w:r>
      <w:r w:rsidR="000C4CE2" w:rsidRPr="000C4CE2">
        <w:rPr>
          <w:rFonts w:ascii="Arial" w:eastAsia="Calibri" w:hAnsi="Arial" w:cs="Arial"/>
          <w:b/>
          <w:bCs/>
          <w:sz w:val="20"/>
          <w:szCs w:val="20"/>
          <w:lang w:val="en-US"/>
        </w:rPr>
        <w:t xml:space="preserve">Fecal VOCs with </w:t>
      </w:r>
      <w:r w:rsidR="000C4CE2" w:rsidRPr="000C4CE2">
        <w:rPr>
          <w:rFonts w:ascii="Arial" w:hAnsi="Arial" w:cs="Arial"/>
          <w:b/>
          <w:bCs/>
          <w:sz w:val="20"/>
          <w:szCs w:val="20"/>
          <w:lang w:val="en-GB"/>
        </w:rPr>
        <w:t>values</w:t>
      </w:r>
      <w:r w:rsidRPr="000C4CE2">
        <w:rPr>
          <w:rFonts w:ascii="Arial" w:hAnsi="Arial" w:cs="Arial"/>
          <w:b/>
          <w:bCs/>
          <w:sz w:val="20"/>
          <w:szCs w:val="20"/>
          <w:lang w:val="en-GB"/>
        </w:rPr>
        <w:t xml:space="preserve"> of </w:t>
      </w:r>
      <w:r w:rsidR="000C4CE2" w:rsidRPr="000C4CE2">
        <w:rPr>
          <w:rFonts w:ascii="Arial" w:hAnsi="Arial" w:cs="Arial"/>
          <w:b/>
          <w:bCs/>
          <w:sz w:val="20"/>
          <w:szCs w:val="20"/>
          <w:lang w:val="en-US"/>
        </w:rPr>
        <w:t>v</w:t>
      </w:r>
      <w:r w:rsidRPr="000C4CE2">
        <w:rPr>
          <w:rFonts w:ascii="Arial" w:hAnsi="Arial" w:cs="Arial"/>
          <w:b/>
          <w:bCs/>
          <w:sz w:val="20"/>
          <w:szCs w:val="20"/>
          <w:shd w:val="clear" w:color="auto" w:fill="FFFFFF"/>
          <w:lang w:val="en-US"/>
        </w:rPr>
        <w:t>ariable influence on projection (</w:t>
      </w:r>
      <w:r w:rsidRPr="000C4CE2">
        <w:rPr>
          <w:rFonts w:ascii="Arial" w:hAnsi="Arial" w:cs="Arial"/>
          <w:b/>
          <w:bCs/>
          <w:sz w:val="20"/>
          <w:szCs w:val="20"/>
          <w:lang w:val="en-GB"/>
        </w:rPr>
        <w:t xml:space="preserve">VIP) above 1 </w:t>
      </w:r>
      <w:r w:rsidRPr="000C4CE2">
        <w:rPr>
          <w:rFonts w:ascii="Arial" w:eastAsia="Calibri" w:hAnsi="Arial" w:cs="Arial"/>
          <w:b/>
          <w:bCs/>
          <w:sz w:val="20"/>
          <w:szCs w:val="20"/>
          <w:lang w:val="en-US"/>
        </w:rPr>
        <w:t>obtained of OPLS-DA model</w:t>
      </w:r>
      <w:r w:rsidRPr="000C4CE2">
        <w:rPr>
          <w:rFonts w:ascii="Arial" w:hAnsi="Arial" w:cs="Arial"/>
          <w:b/>
          <w:bCs/>
          <w:sz w:val="20"/>
          <w:szCs w:val="20"/>
          <w:lang w:val="en-GB"/>
        </w:rPr>
        <w:t>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261"/>
        <w:gridCol w:w="589"/>
        <w:gridCol w:w="991"/>
      </w:tblGrid>
      <w:tr w:rsidR="00F87894" w:rsidRPr="00C9091F" w14:paraId="0EB382D0" w14:textId="77777777" w:rsidTr="00540676">
        <w:tc>
          <w:tcPr>
            <w:tcW w:w="326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14:paraId="1E3B938F" w14:textId="77777777" w:rsidR="00F87894" w:rsidRPr="00C9091F" w:rsidRDefault="00F87894" w:rsidP="00540676">
            <w:pPr>
              <w:spacing w:line="36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</w:pPr>
            <w:bookmarkStart w:id="0" w:name="_Hlk129593564"/>
            <w:proofErr w:type="spellStart"/>
            <w:r w:rsidRPr="00C9091F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>Marker</w:t>
            </w:r>
            <w:proofErr w:type="spellEnd"/>
          </w:p>
        </w:tc>
        <w:tc>
          <w:tcPr>
            <w:tcW w:w="589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14:paraId="6E989C0E" w14:textId="77777777" w:rsidR="00F87894" w:rsidRPr="00C9091F" w:rsidRDefault="00F87894" w:rsidP="00540676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</w:pPr>
            <w:r w:rsidRPr="00C9091F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>ID</w:t>
            </w:r>
          </w:p>
        </w:tc>
        <w:tc>
          <w:tcPr>
            <w:tcW w:w="99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14:paraId="6FA7AD62" w14:textId="77777777" w:rsidR="00F87894" w:rsidRPr="00C9091F" w:rsidRDefault="00F87894" w:rsidP="00540676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</w:pPr>
            <w:r w:rsidRPr="00C9091F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>VIP</w:t>
            </w:r>
          </w:p>
        </w:tc>
      </w:tr>
      <w:tr w:rsidR="00F87894" w:rsidRPr="00C9091F" w14:paraId="1EBAE390" w14:textId="77777777" w:rsidTr="00540676">
        <w:tc>
          <w:tcPr>
            <w:tcW w:w="326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7AE22EE" w14:textId="77777777" w:rsidR="00F87894" w:rsidRPr="00C9091F" w:rsidRDefault="00F87894" w:rsidP="00540676">
            <w:pPr>
              <w:spacing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C9091F">
              <w:rPr>
                <w:rFonts w:ascii="Arial" w:eastAsia="Times New Roman" w:hAnsi="Arial" w:cs="Arial"/>
                <w:sz w:val="18"/>
                <w:szCs w:val="18"/>
              </w:rPr>
              <w:t>1-Butanol</w:t>
            </w: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E7ED53D" w14:textId="77777777" w:rsidR="00F87894" w:rsidRPr="00C9091F" w:rsidRDefault="00F87894" w:rsidP="00540676">
            <w:pPr>
              <w:spacing w:line="36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091F">
              <w:rPr>
                <w:rFonts w:ascii="Arial" w:eastAsia="Times New Roman" w:hAnsi="Arial" w:cs="Arial"/>
                <w:sz w:val="18"/>
                <w:szCs w:val="18"/>
              </w:rPr>
              <w:t>93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2C7314B" w14:textId="77777777" w:rsidR="00F87894" w:rsidRPr="00C9091F" w:rsidRDefault="00F87894" w:rsidP="00540676">
            <w:pPr>
              <w:spacing w:line="36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091F">
              <w:rPr>
                <w:rFonts w:ascii="Arial" w:eastAsia="Times New Roman" w:hAnsi="Arial" w:cs="Arial"/>
                <w:sz w:val="18"/>
                <w:szCs w:val="18"/>
              </w:rPr>
              <w:t>1.64361</w:t>
            </w:r>
            <w:bookmarkStart w:id="1" w:name="_GoBack"/>
            <w:bookmarkEnd w:id="1"/>
          </w:p>
        </w:tc>
      </w:tr>
      <w:tr w:rsidR="00F87894" w:rsidRPr="00C9091F" w14:paraId="58079211" w14:textId="77777777" w:rsidTr="00540676"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02B8D293" w14:textId="77777777" w:rsidR="00F87894" w:rsidRPr="00C9091F" w:rsidRDefault="00F87894" w:rsidP="00540676">
            <w:pPr>
              <w:spacing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C9091F">
              <w:rPr>
                <w:rFonts w:ascii="Arial" w:eastAsia="Times New Roman" w:hAnsi="Arial" w:cs="Arial"/>
                <w:sz w:val="18"/>
                <w:szCs w:val="18"/>
              </w:rPr>
              <w:t>20.34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</w:tcPr>
          <w:p w14:paraId="0772FAEB" w14:textId="77777777" w:rsidR="00F87894" w:rsidRPr="00C9091F" w:rsidRDefault="00F87894" w:rsidP="00540676">
            <w:pPr>
              <w:spacing w:line="36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091F">
              <w:rPr>
                <w:rFonts w:ascii="Arial" w:eastAsia="Times New Roman" w:hAnsi="Arial" w:cs="Arial"/>
                <w:sz w:val="18"/>
                <w:szCs w:val="18"/>
              </w:rPr>
              <w:t>80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</w:tcPr>
          <w:p w14:paraId="6110AE9C" w14:textId="77777777" w:rsidR="00F87894" w:rsidRPr="00C9091F" w:rsidRDefault="00F87894" w:rsidP="00540676">
            <w:pPr>
              <w:spacing w:line="36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091F">
              <w:rPr>
                <w:rFonts w:ascii="Arial" w:eastAsia="Times New Roman" w:hAnsi="Arial" w:cs="Arial"/>
                <w:sz w:val="18"/>
                <w:szCs w:val="18"/>
              </w:rPr>
              <w:t>1.6006</w:t>
            </w:r>
          </w:p>
        </w:tc>
      </w:tr>
      <w:tr w:rsidR="00F87894" w:rsidRPr="00C9091F" w14:paraId="5DF40AF5" w14:textId="77777777" w:rsidTr="00540676"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357B8D50" w14:textId="77777777" w:rsidR="00F87894" w:rsidRPr="00C9091F" w:rsidRDefault="00F87894" w:rsidP="00540676">
            <w:pPr>
              <w:spacing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C9091F">
              <w:rPr>
                <w:rFonts w:ascii="Arial" w:eastAsia="Times New Roman" w:hAnsi="Arial" w:cs="Arial"/>
                <w:sz w:val="18"/>
                <w:szCs w:val="18"/>
              </w:rPr>
              <w:t>19.96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</w:tcPr>
          <w:p w14:paraId="5FE9088F" w14:textId="77777777" w:rsidR="00F87894" w:rsidRPr="00C9091F" w:rsidRDefault="00F87894" w:rsidP="00540676">
            <w:pPr>
              <w:spacing w:line="36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091F">
              <w:rPr>
                <w:rFonts w:ascii="Arial" w:eastAsia="Times New Roman" w:hAnsi="Arial" w:cs="Arial"/>
                <w:sz w:val="18"/>
                <w:szCs w:val="18"/>
              </w:rPr>
              <w:t>76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</w:tcPr>
          <w:p w14:paraId="09FA2F44" w14:textId="77777777" w:rsidR="00F87894" w:rsidRPr="00C9091F" w:rsidRDefault="00F87894" w:rsidP="00540676">
            <w:pPr>
              <w:spacing w:line="36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091F">
              <w:rPr>
                <w:rFonts w:ascii="Arial" w:eastAsia="Times New Roman" w:hAnsi="Arial" w:cs="Arial"/>
                <w:sz w:val="18"/>
                <w:szCs w:val="18"/>
              </w:rPr>
              <w:t>1.55953</w:t>
            </w:r>
          </w:p>
        </w:tc>
      </w:tr>
      <w:tr w:rsidR="00F87894" w:rsidRPr="00C9091F" w14:paraId="1F95968A" w14:textId="77777777" w:rsidTr="00540676"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76554F3D" w14:textId="77777777" w:rsidR="00F87894" w:rsidRPr="00C9091F" w:rsidRDefault="00F87894" w:rsidP="00540676">
            <w:pPr>
              <w:spacing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proofErr w:type="spellStart"/>
            <w:r w:rsidRPr="00C9091F">
              <w:rPr>
                <w:rFonts w:ascii="Arial" w:eastAsia="Times New Roman" w:hAnsi="Arial" w:cs="Arial"/>
                <w:sz w:val="18"/>
                <w:szCs w:val="18"/>
              </w:rPr>
              <w:t>Octane</w:t>
            </w:r>
            <w:proofErr w:type="spellEnd"/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</w:tcPr>
          <w:p w14:paraId="41CDC920" w14:textId="77777777" w:rsidR="00F87894" w:rsidRPr="00C9091F" w:rsidRDefault="00F87894" w:rsidP="00540676">
            <w:pPr>
              <w:spacing w:line="36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091F">
              <w:rPr>
                <w:rFonts w:ascii="Arial" w:eastAsia="Times New Roman" w:hAnsi="Arial" w:cs="Arial"/>
                <w:sz w:val="18"/>
                <w:szCs w:val="18"/>
              </w:rPr>
              <w:t>51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</w:tcPr>
          <w:p w14:paraId="0EA9B51B" w14:textId="77777777" w:rsidR="00F87894" w:rsidRPr="00C9091F" w:rsidRDefault="00F87894" w:rsidP="00540676">
            <w:pPr>
              <w:spacing w:line="36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091F">
              <w:rPr>
                <w:rFonts w:ascii="Arial" w:eastAsia="Times New Roman" w:hAnsi="Arial" w:cs="Arial"/>
                <w:sz w:val="18"/>
                <w:szCs w:val="18"/>
              </w:rPr>
              <w:t>1.54727</w:t>
            </w:r>
          </w:p>
        </w:tc>
      </w:tr>
      <w:tr w:rsidR="00F87894" w:rsidRPr="00C9091F" w14:paraId="463945E3" w14:textId="77777777" w:rsidTr="00540676"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48BCFBC8" w14:textId="77777777" w:rsidR="00F87894" w:rsidRPr="00C9091F" w:rsidRDefault="00F87894" w:rsidP="00540676">
            <w:pPr>
              <w:spacing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C9091F">
              <w:rPr>
                <w:rFonts w:ascii="Arial" w:eastAsia="Times New Roman" w:hAnsi="Arial" w:cs="Arial"/>
                <w:sz w:val="18"/>
                <w:szCs w:val="18"/>
              </w:rPr>
              <w:t>18.97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</w:tcPr>
          <w:p w14:paraId="151404B8" w14:textId="77777777" w:rsidR="00F87894" w:rsidRPr="00C9091F" w:rsidRDefault="00F87894" w:rsidP="00540676">
            <w:pPr>
              <w:spacing w:line="36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091F">
              <w:rPr>
                <w:rFonts w:ascii="Arial" w:eastAsia="Times New Roman" w:hAnsi="Arial" w:cs="Arial"/>
                <w:sz w:val="18"/>
                <w:szCs w:val="18"/>
              </w:rPr>
              <w:t>68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</w:tcPr>
          <w:p w14:paraId="3C05D140" w14:textId="77777777" w:rsidR="00F87894" w:rsidRPr="00C9091F" w:rsidRDefault="00F87894" w:rsidP="00540676">
            <w:pPr>
              <w:spacing w:line="36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091F">
              <w:rPr>
                <w:rFonts w:ascii="Arial" w:eastAsia="Times New Roman" w:hAnsi="Arial" w:cs="Arial"/>
                <w:sz w:val="18"/>
                <w:szCs w:val="18"/>
              </w:rPr>
              <w:t>1.51374</w:t>
            </w:r>
          </w:p>
        </w:tc>
      </w:tr>
      <w:tr w:rsidR="00F87894" w:rsidRPr="00C9091F" w14:paraId="2375A44B" w14:textId="77777777" w:rsidTr="00540676"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1E3AF3CD" w14:textId="77777777" w:rsidR="00F87894" w:rsidRPr="00C9091F" w:rsidRDefault="00F87894" w:rsidP="00540676">
            <w:pPr>
              <w:spacing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proofErr w:type="spellStart"/>
            <w:r w:rsidRPr="00C9091F">
              <w:rPr>
                <w:rFonts w:ascii="Arial" w:eastAsia="Times New Roman" w:hAnsi="Arial" w:cs="Arial"/>
                <w:sz w:val="18"/>
                <w:szCs w:val="18"/>
              </w:rPr>
              <w:t>Methylcyclohexane</w:t>
            </w:r>
            <w:proofErr w:type="spellEnd"/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</w:tcPr>
          <w:p w14:paraId="56A7CD3F" w14:textId="77777777" w:rsidR="00F87894" w:rsidRPr="00C9091F" w:rsidRDefault="00F87894" w:rsidP="00540676">
            <w:pPr>
              <w:spacing w:line="36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091F">
              <w:rPr>
                <w:rFonts w:ascii="Arial" w:eastAsia="Times New Roman" w:hAnsi="Arial" w:cs="Arial"/>
                <w:sz w:val="18"/>
                <w:szCs w:val="18"/>
              </w:rPr>
              <w:t>89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</w:tcPr>
          <w:p w14:paraId="7E79D88D" w14:textId="77777777" w:rsidR="00F87894" w:rsidRPr="00C9091F" w:rsidRDefault="00F87894" w:rsidP="00540676">
            <w:pPr>
              <w:spacing w:line="36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091F">
              <w:rPr>
                <w:rFonts w:ascii="Arial" w:eastAsia="Times New Roman" w:hAnsi="Arial" w:cs="Arial"/>
                <w:sz w:val="18"/>
                <w:szCs w:val="18"/>
              </w:rPr>
              <w:t>1.506</w:t>
            </w:r>
          </w:p>
        </w:tc>
      </w:tr>
      <w:tr w:rsidR="00F87894" w:rsidRPr="00C9091F" w14:paraId="415127EF" w14:textId="77777777" w:rsidTr="00540676"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732C8984" w14:textId="77777777" w:rsidR="00F87894" w:rsidRPr="00C9091F" w:rsidRDefault="00F87894" w:rsidP="00540676">
            <w:pPr>
              <w:spacing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proofErr w:type="spellStart"/>
            <w:r w:rsidRPr="00C9091F">
              <w:rPr>
                <w:rFonts w:ascii="Arial" w:eastAsia="Times New Roman" w:hAnsi="Arial" w:cs="Arial"/>
                <w:sz w:val="18"/>
                <w:szCs w:val="18"/>
              </w:rPr>
              <w:t>Hexenol</w:t>
            </w:r>
            <w:proofErr w:type="spellEnd"/>
            <w:r w:rsidRPr="00C9091F">
              <w:rPr>
                <w:rFonts w:ascii="Arial" w:eastAsia="Times New Roman" w:hAnsi="Arial" w:cs="Arial"/>
                <w:sz w:val="18"/>
                <w:szCs w:val="18"/>
              </w:rPr>
              <w:t xml:space="preserve"> (2z-)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</w:tcPr>
          <w:p w14:paraId="0EA4769B" w14:textId="77777777" w:rsidR="00F87894" w:rsidRPr="00C9091F" w:rsidRDefault="00F87894" w:rsidP="00540676">
            <w:pPr>
              <w:spacing w:line="36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091F">
              <w:rPr>
                <w:rFonts w:ascii="Arial" w:eastAsia="Times New Roman" w:hAnsi="Arial" w:cs="Arial"/>
                <w:sz w:val="18"/>
                <w:szCs w:val="18"/>
              </w:rPr>
              <w:t>67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</w:tcPr>
          <w:p w14:paraId="5666D047" w14:textId="77777777" w:rsidR="00F87894" w:rsidRPr="00C9091F" w:rsidRDefault="00F87894" w:rsidP="00540676">
            <w:pPr>
              <w:spacing w:line="36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091F">
              <w:rPr>
                <w:rFonts w:ascii="Arial" w:eastAsia="Times New Roman" w:hAnsi="Arial" w:cs="Arial"/>
                <w:sz w:val="18"/>
                <w:szCs w:val="18"/>
              </w:rPr>
              <w:t>1.48461</w:t>
            </w:r>
          </w:p>
        </w:tc>
      </w:tr>
      <w:tr w:rsidR="00F87894" w:rsidRPr="00C9091F" w14:paraId="5BC3E88C" w14:textId="77777777" w:rsidTr="00540676"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6175C421" w14:textId="77777777" w:rsidR="00F87894" w:rsidRPr="00C9091F" w:rsidRDefault="00F87894" w:rsidP="00540676">
            <w:pPr>
              <w:spacing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proofErr w:type="spellStart"/>
            <w:r w:rsidRPr="00C9091F">
              <w:rPr>
                <w:rFonts w:ascii="Arial" w:eastAsia="Times New Roman" w:hAnsi="Arial" w:cs="Arial"/>
                <w:sz w:val="18"/>
                <w:szCs w:val="18"/>
              </w:rPr>
              <w:t>Hexane</w:t>
            </w:r>
            <w:proofErr w:type="spellEnd"/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</w:tcPr>
          <w:p w14:paraId="7DF20AB0" w14:textId="77777777" w:rsidR="00F87894" w:rsidRPr="00C9091F" w:rsidRDefault="00F87894" w:rsidP="00540676">
            <w:pPr>
              <w:spacing w:line="36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091F">
              <w:rPr>
                <w:rFonts w:ascii="Arial" w:eastAsia="Times New Roman" w:hAnsi="Arial" w:cs="Arial"/>
                <w:sz w:val="18"/>
                <w:szCs w:val="18"/>
              </w:rPr>
              <w:t>18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</w:tcPr>
          <w:p w14:paraId="499106EF" w14:textId="77777777" w:rsidR="00F87894" w:rsidRPr="00C9091F" w:rsidRDefault="00F87894" w:rsidP="00540676">
            <w:pPr>
              <w:spacing w:line="36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091F">
              <w:rPr>
                <w:rFonts w:ascii="Arial" w:eastAsia="Times New Roman" w:hAnsi="Arial" w:cs="Arial"/>
                <w:sz w:val="18"/>
                <w:szCs w:val="18"/>
              </w:rPr>
              <w:t>1.47557</w:t>
            </w:r>
          </w:p>
        </w:tc>
      </w:tr>
      <w:tr w:rsidR="00F87894" w:rsidRPr="00C9091F" w14:paraId="2ED6F1B7" w14:textId="77777777" w:rsidTr="00540676"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05BD2804" w14:textId="77777777" w:rsidR="00F87894" w:rsidRPr="00C9091F" w:rsidRDefault="00F87894" w:rsidP="00540676">
            <w:pPr>
              <w:spacing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proofErr w:type="spellStart"/>
            <w:r w:rsidRPr="00C9091F">
              <w:rPr>
                <w:rFonts w:ascii="Arial" w:eastAsia="Times New Roman" w:hAnsi="Arial" w:cs="Arial"/>
                <w:sz w:val="18"/>
                <w:szCs w:val="18"/>
              </w:rPr>
              <w:t>Hexanal</w:t>
            </w:r>
            <w:proofErr w:type="spellEnd"/>
            <w:r w:rsidRPr="00C9091F">
              <w:rPr>
                <w:rFonts w:ascii="Arial" w:eastAsia="Times New Roman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</w:tcPr>
          <w:p w14:paraId="44B4DD2C" w14:textId="77777777" w:rsidR="00F87894" w:rsidRPr="00C9091F" w:rsidRDefault="00F87894" w:rsidP="00540676">
            <w:pPr>
              <w:spacing w:line="36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091F">
              <w:rPr>
                <w:rFonts w:ascii="Arial" w:eastAsia="Times New Roman" w:hAnsi="Arial" w:cs="Arial"/>
                <w:sz w:val="18"/>
                <w:szCs w:val="18"/>
              </w:rPr>
              <w:t>56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</w:tcPr>
          <w:p w14:paraId="6995B1E8" w14:textId="77777777" w:rsidR="00F87894" w:rsidRPr="00C9091F" w:rsidRDefault="00F87894" w:rsidP="00540676">
            <w:pPr>
              <w:spacing w:line="36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091F">
              <w:rPr>
                <w:rFonts w:ascii="Arial" w:eastAsia="Times New Roman" w:hAnsi="Arial" w:cs="Arial"/>
                <w:sz w:val="18"/>
                <w:szCs w:val="18"/>
              </w:rPr>
              <w:t>1.47405</w:t>
            </w:r>
          </w:p>
        </w:tc>
      </w:tr>
      <w:tr w:rsidR="00F87894" w:rsidRPr="00C9091F" w14:paraId="790DC47A" w14:textId="77777777" w:rsidTr="00540676"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0703CA8F" w14:textId="77777777" w:rsidR="00F87894" w:rsidRPr="00C9091F" w:rsidRDefault="00F87894" w:rsidP="00540676">
            <w:pPr>
              <w:spacing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C9091F">
              <w:rPr>
                <w:rFonts w:ascii="Arial" w:eastAsia="Times New Roman" w:hAnsi="Arial" w:cs="Arial"/>
                <w:sz w:val="18"/>
                <w:szCs w:val="18"/>
              </w:rPr>
              <w:t>19.91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</w:tcPr>
          <w:p w14:paraId="377E7198" w14:textId="77777777" w:rsidR="00F87894" w:rsidRPr="00C9091F" w:rsidRDefault="00F87894" w:rsidP="00540676">
            <w:pPr>
              <w:spacing w:line="36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091F">
              <w:rPr>
                <w:rFonts w:ascii="Arial" w:eastAsia="Times New Roman" w:hAnsi="Arial" w:cs="Arial"/>
                <w:sz w:val="18"/>
                <w:szCs w:val="18"/>
              </w:rPr>
              <w:t>75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</w:tcPr>
          <w:p w14:paraId="08D89D0E" w14:textId="77777777" w:rsidR="00F87894" w:rsidRPr="00C9091F" w:rsidRDefault="00F87894" w:rsidP="00540676">
            <w:pPr>
              <w:spacing w:line="36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091F">
              <w:rPr>
                <w:rFonts w:ascii="Arial" w:eastAsia="Times New Roman" w:hAnsi="Arial" w:cs="Arial"/>
                <w:sz w:val="18"/>
                <w:szCs w:val="18"/>
              </w:rPr>
              <w:t>1.3889</w:t>
            </w:r>
          </w:p>
        </w:tc>
      </w:tr>
      <w:tr w:rsidR="00F87894" w:rsidRPr="00C9091F" w14:paraId="74D99CE8" w14:textId="77777777" w:rsidTr="00540676"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20376479" w14:textId="77777777" w:rsidR="00F87894" w:rsidRPr="00C9091F" w:rsidRDefault="00F87894" w:rsidP="00540676">
            <w:pPr>
              <w:spacing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proofErr w:type="spellStart"/>
            <w:r w:rsidRPr="00C9091F">
              <w:rPr>
                <w:rFonts w:ascii="Arial" w:eastAsia="Times New Roman" w:hAnsi="Arial" w:cs="Arial"/>
                <w:sz w:val="18"/>
                <w:szCs w:val="18"/>
              </w:rPr>
              <w:t>Methyl</w:t>
            </w:r>
            <w:proofErr w:type="spellEnd"/>
            <w:r w:rsidRPr="00C9091F">
              <w:rPr>
                <w:rFonts w:ascii="Arial" w:eastAsia="Times New Roman" w:hAnsi="Arial" w:cs="Arial"/>
                <w:sz w:val="18"/>
                <w:szCs w:val="18"/>
              </w:rPr>
              <w:t xml:space="preserve"> </w:t>
            </w:r>
            <w:proofErr w:type="spellStart"/>
            <w:r w:rsidRPr="00C9091F">
              <w:rPr>
                <w:rFonts w:ascii="Arial" w:eastAsia="Times New Roman" w:hAnsi="Arial" w:cs="Arial"/>
                <w:sz w:val="18"/>
                <w:szCs w:val="18"/>
              </w:rPr>
              <w:t>isopropyl</w:t>
            </w:r>
            <w:proofErr w:type="spellEnd"/>
            <w:r w:rsidRPr="00C9091F">
              <w:rPr>
                <w:rFonts w:ascii="Arial" w:eastAsia="Times New Roman" w:hAnsi="Arial" w:cs="Arial"/>
                <w:sz w:val="18"/>
                <w:szCs w:val="18"/>
              </w:rPr>
              <w:t xml:space="preserve"> </w:t>
            </w:r>
            <w:proofErr w:type="spellStart"/>
            <w:r w:rsidRPr="00C9091F">
              <w:rPr>
                <w:rFonts w:ascii="Arial" w:eastAsia="Times New Roman" w:hAnsi="Arial" w:cs="Arial"/>
                <w:sz w:val="18"/>
                <w:szCs w:val="18"/>
              </w:rPr>
              <w:t>ketone</w:t>
            </w:r>
            <w:proofErr w:type="spellEnd"/>
            <w:r w:rsidRPr="00C9091F">
              <w:rPr>
                <w:rFonts w:ascii="Arial" w:eastAsia="Times New Roman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</w:tcPr>
          <w:p w14:paraId="08163C05" w14:textId="77777777" w:rsidR="00F87894" w:rsidRPr="00C9091F" w:rsidRDefault="00F87894" w:rsidP="00540676">
            <w:pPr>
              <w:spacing w:line="36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091F">
              <w:rPr>
                <w:rFonts w:ascii="Arial" w:eastAsia="Times New Roman" w:hAnsi="Arial" w:cs="Arial"/>
                <w:sz w:val="18"/>
                <w:szCs w:val="18"/>
              </w:rPr>
              <w:t>77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</w:tcPr>
          <w:p w14:paraId="580938EC" w14:textId="77777777" w:rsidR="00F87894" w:rsidRPr="00C9091F" w:rsidRDefault="00F87894" w:rsidP="00540676">
            <w:pPr>
              <w:spacing w:line="36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091F">
              <w:rPr>
                <w:rFonts w:ascii="Arial" w:eastAsia="Times New Roman" w:hAnsi="Arial" w:cs="Arial"/>
                <w:sz w:val="18"/>
                <w:szCs w:val="18"/>
              </w:rPr>
              <w:t>1.3707</w:t>
            </w:r>
          </w:p>
        </w:tc>
      </w:tr>
      <w:tr w:rsidR="00F87894" w:rsidRPr="00C9091F" w14:paraId="2E6C6A64" w14:textId="77777777" w:rsidTr="00540676"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5B65750E" w14:textId="77777777" w:rsidR="00F87894" w:rsidRPr="00C9091F" w:rsidRDefault="00F87894" w:rsidP="00540676">
            <w:pPr>
              <w:spacing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C9091F">
              <w:rPr>
                <w:rFonts w:ascii="Arial" w:eastAsia="Times New Roman" w:hAnsi="Arial" w:cs="Arial"/>
                <w:sz w:val="18"/>
                <w:szCs w:val="18"/>
              </w:rPr>
              <w:t>1-Hexanol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</w:tcPr>
          <w:p w14:paraId="5E486ED4" w14:textId="77777777" w:rsidR="00F87894" w:rsidRPr="00C9091F" w:rsidRDefault="00F87894" w:rsidP="00540676">
            <w:pPr>
              <w:spacing w:line="36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091F">
              <w:rPr>
                <w:rFonts w:ascii="Arial" w:eastAsia="Times New Roman" w:hAnsi="Arial" w:cs="Arial"/>
                <w:sz w:val="18"/>
                <w:szCs w:val="18"/>
              </w:rPr>
              <w:t>64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</w:tcPr>
          <w:p w14:paraId="1BD0A591" w14:textId="77777777" w:rsidR="00F87894" w:rsidRPr="00C9091F" w:rsidRDefault="00F87894" w:rsidP="00540676">
            <w:pPr>
              <w:spacing w:line="36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091F">
              <w:rPr>
                <w:rFonts w:ascii="Arial" w:eastAsia="Times New Roman" w:hAnsi="Arial" w:cs="Arial"/>
                <w:sz w:val="18"/>
                <w:szCs w:val="18"/>
              </w:rPr>
              <w:t>1.36695</w:t>
            </w:r>
          </w:p>
        </w:tc>
      </w:tr>
      <w:tr w:rsidR="00F87894" w:rsidRPr="00C9091F" w14:paraId="23B4DFE4" w14:textId="77777777" w:rsidTr="00540676"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103A5972" w14:textId="77777777" w:rsidR="00F87894" w:rsidRPr="00C9091F" w:rsidRDefault="00F87894" w:rsidP="00540676">
            <w:pPr>
              <w:spacing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C9091F">
              <w:rPr>
                <w:rFonts w:ascii="Arial" w:eastAsia="Times New Roman" w:hAnsi="Arial" w:cs="Arial"/>
                <w:sz w:val="18"/>
                <w:szCs w:val="18"/>
              </w:rPr>
              <w:t>20.20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</w:tcPr>
          <w:p w14:paraId="29861919" w14:textId="77777777" w:rsidR="00F87894" w:rsidRPr="00C9091F" w:rsidRDefault="00F87894" w:rsidP="00540676">
            <w:pPr>
              <w:spacing w:line="36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091F">
              <w:rPr>
                <w:rFonts w:ascii="Arial" w:eastAsia="Times New Roman" w:hAnsi="Arial" w:cs="Arial"/>
                <w:sz w:val="18"/>
                <w:szCs w:val="18"/>
              </w:rPr>
              <w:t>79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</w:tcPr>
          <w:p w14:paraId="187D8DC8" w14:textId="77777777" w:rsidR="00F87894" w:rsidRPr="00C9091F" w:rsidRDefault="00F87894" w:rsidP="00540676">
            <w:pPr>
              <w:spacing w:line="36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091F">
              <w:rPr>
                <w:rFonts w:ascii="Arial" w:eastAsia="Times New Roman" w:hAnsi="Arial" w:cs="Arial"/>
                <w:sz w:val="18"/>
                <w:szCs w:val="18"/>
              </w:rPr>
              <w:t>1.34476</w:t>
            </w:r>
          </w:p>
        </w:tc>
      </w:tr>
      <w:tr w:rsidR="00F87894" w:rsidRPr="00C9091F" w14:paraId="247C0980" w14:textId="77777777" w:rsidTr="00540676"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6CFDE413" w14:textId="77777777" w:rsidR="00F87894" w:rsidRPr="00C9091F" w:rsidRDefault="00F87894" w:rsidP="00540676">
            <w:pPr>
              <w:spacing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C9091F">
              <w:rPr>
                <w:rFonts w:ascii="Arial" w:eastAsia="Times New Roman" w:hAnsi="Arial" w:cs="Arial"/>
                <w:sz w:val="18"/>
                <w:szCs w:val="18"/>
              </w:rPr>
              <w:t>22.43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</w:tcPr>
          <w:p w14:paraId="63239A39" w14:textId="77777777" w:rsidR="00F87894" w:rsidRPr="00C9091F" w:rsidRDefault="00F87894" w:rsidP="00540676">
            <w:pPr>
              <w:spacing w:line="36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091F">
              <w:rPr>
                <w:rFonts w:ascii="Arial" w:eastAsia="Times New Roman" w:hAnsi="Arial" w:cs="Arial"/>
                <w:sz w:val="18"/>
                <w:szCs w:val="18"/>
              </w:rPr>
              <w:t>99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</w:tcPr>
          <w:p w14:paraId="67E05725" w14:textId="77777777" w:rsidR="00F87894" w:rsidRPr="00C9091F" w:rsidRDefault="00F87894" w:rsidP="00540676">
            <w:pPr>
              <w:spacing w:line="36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091F">
              <w:rPr>
                <w:rFonts w:ascii="Arial" w:eastAsia="Times New Roman" w:hAnsi="Arial" w:cs="Arial"/>
                <w:sz w:val="18"/>
                <w:szCs w:val="18"/>
              </w:rPr>
              <w:t>1.31619</w:t>
            </w:r>
          </w:p>
        </w:tc>
      </w:tr>
      <w:tr w:rsidR="00F87894" w:rsidRPr="00C9091F" w14:paraId="69F4FBDD" w14:textId="77777777" w:rsidTr="00540676"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45852BEC" w14:textId="77777777" w:rsidR="00F87894" w:rsidRPr="00C9091F" w:rsidRDefault="00F87894" w:rsidP="00540676">
            <w:pPr>
              <w:spacing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C9091F">
              <w:rPr>
                <w:rFonts w:ascii="Arial" w:eastAsia="Times New Roman" w:hAnsi="Arial" w:cs="Arial"/>
                <w:sz w:val="18"/>
                <w:szCs w:val="18"/>
              </w:rPr>
              <w:t>20.94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</w:tcPr>
          <w:p w14:paraId="20F2CDF5" w14:textId="77777777" w:rsidR="00F87894" w:rsidRPr="00C9091F" w:rsidRDefault="00F87894" w:rsidP="00540676">
            <w:pPr>
              <w:spacing w:line="36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091F">
              <w:rPr>
                <w:rFonts w:ascii="Arial" w:eastAsia="Times New Roman" w:hAnsi="Arial" w:cs="Arial"/>
                <w:sz w:val="18"/>
                <w:szCs w:val="18"/>
              </w:rPr>
              <w:t>85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</w:tcPr>
          <w:p w14:paraId="1DD405F3" w14:textId="77777777" w:rsidR="00F87894" w:rsidRPr="00C9091F" w:rsidRDefault="00F87894" w:rsidP="00540676">
            <w:pPr>
              <w:spacing w:line="36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091F">
              <w:rPr>
                <w:rFonts w:ascii="Arial" w:eastAsia="Times New Roman" w:hAnsi="Arial" w:cs="Arial"/>
                <w:sz w:val="18"/>
                <w:szCs w:val="18"/>
              </w:rPr>
              <w:t>1.27817</w:t>
            </w:r>
          </w:p>
        </w:tc>
      </w:tr>
      <w:tr w:rsidR="00F87894" w:rsidRPr="00C9091F" w14:paraId="05EE1AD8" w14:textId="77777777" w:rsidTr="00540676"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766F3D26" w14:textId="77777777" w:rsidR="00F87894" w:rsidRPr="00C9091F" w:rsidRDefault="00F87894" w:rsidP="00540676">
            <w:pPr>
              <w:spacing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proofErr w:type="spellStart"/>
            <w:r w:rsidRPr="00C9091F">
              <w:rPr>
                <w:rFonts w:ascii="Arial" w:eastAsia="Times New Roman" w:hAnsi="Arial" w:cs="Arial"/>
                <w:sz w:val="18"/>
                <w:szCs w:val="18"/>
              </w:rPr>
              <w:t>Hexadienal</w:t>
            </w:r>
            <w:proofErr w:type="spellEnd"/>
            <w:r w:rsidRPr="00C9091F">
              <w:rPr>
                <w:rFonts w:ascii="Arial" w:eastAsia="Times New Roman" w:hAnsi="Arial" w:cs="Arial"/>
                <w:sz w:val="18"/>
                <w:szCs w:val="18"/>
              </w:rPr>
              <w:t xml:space="preserve"> (2e, 4e) 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</w:tcPr>
          <w:p w14:paraId="2489E247" w14:textId="77777777" w:rsidR="00F87894" w:rsidRPr="00C9091F" w:rsidRDefault="00F87894" w:rsidP="00540676">
            <w:pPr>
              <w:spacing w:line="36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091F">
              <w:rPr>
                <w:rFonts w:ascii="Arial" w:eastAsia="Times New Roman" w:hAnsi="Arial" w:cs="Arial"/>
                <w:sz w:val="18"/>
                <w:szCs w:val="18"/>
              </w:rPr>
              <w:t>74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</w:tcPr>
          <w:p w14:paraId="58BA80DA" w14:textId="77777777" w:rsidR="00F87894" w:rsidRPr="00C9091F" w:rsidRDefault="00F87894" w:rsidP="00540676">
            <w:pPr>
              <w:spacing w:line="36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091F">
              <w:rPr>
                <w:rFonts w:ascii="Arial" w:eastAsia="Times New Roman" w:hAnsi="Arial" w:cs="Arial"/>
                <w:sz w:val="18"/>
                <w:szCs w:val="18"/>
              </w:rPr>
              <w:t>1.24619</w:t>
            </w:r>
          </w:p>
        </w:tc>
      </w:tr>
      <w:tr w:rsidR="00F87894" w:rsidRPr="00C9091F" w14:paraId="4221DA6D" w14:textId="77777777" w:rsidTr="00540676"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1A88764F" w14:textId="77777777" w:rsidR="00F87894" w:rsidRPr="00C9091F" w:rsidRDefault="00F87894" w:rsidP="00540676">
            <w:pPr>
              <w:spacing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C9091F">
              <w:rPr>
                <w:rFonts w:ascii="Arial" w:eastAsia="Times New Roman" w:hAnsi="Arial" w:cs="Arial"/>
                <w:sz w:val="18"/>
                <w:szCs w:val="18"/>
              </w:rPr>
              <w:t>14.67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</w:tcPr>
          <w:p w14:paraId="002F8421" w14:textId="77777777" w:rsidR="00F87894" w:rsidRPr="00C9091F" w:rsidRDefault="00F87894" w:rsidP="00540676">
            <w:pPr>
              <w:spacing w:line="36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091F">
              <w:rPr>
                <w:rFonts w:ascii="Arial" w:eastAsia="Times New Roman" w:hAnsi="Arial" w:cs="Arial"/>
                <w:sz w:val="18"/>
                <w:szCs w:val="18"/>
              </w:rPr>
              <w:t>41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</w:tcPr>
          <w:p w14:paraId="39EC87C8" w14:textId="77777777" w:rsidR="00F87894" w:rsidRPr="00C9091F" w:rsidRDefault="00F87894" w:rsidP="00540676">
            <w:pPr>
              <w:spacing w:line="36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091F">
              <w:rPr>
                <w:rFonts w:ascii="Arial" w:eastAsia="Times New Roman" w:hAnsi="Arial" w:cs="Arial"/>
                <w:sz w:val="18"/>
                <w:szCs w:val="18"/>
              </w:rPr>
              <w:t>1.21792</w:t>
            </w:r>
          </w:p>
        </w:tc>
      </w:tr>
      <w:tr w:rsidR="00F87894" w:rsidRPr="00C9091F" w14:paraId="7EF1E52E" w14:textId="77777777" w:rsidTr="00540676"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27C55680" w14:textId="77777777" w:rsidR="00F87894" w:rsidRPr="00C9091F" w:rsidRDefault="00F87894" w:rsidP="00540676">
            <w:pPr>
              <w:spacing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C9091F">
              <w:rPr>
                <w:rFonts w:ascii="Arial" w:eastAsia="Times New Roman" w:hAnsi="Arial" w:cs="Arial"/>
                <w:sz w:val="18"/>
                <w:szCs w:val="18"/>
              </w:rPr>
              <w:t>22.57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</w:tcPr>
          <w:p w14:paraId="58942A3D" w14:textId="77777777" w:rsidR="00F87894" w:rsidRPr="00C9091F" w:rsidRDefault="00F87894" w:rsidP="00540676">
            <w:pPr>
              <w:spacing w:line="36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091F">
              <w:rPr>
                <w:rFonts w:ascii="Arial" w:eastAsia="Times New Roman" w:hAnsi="Arial" w:cs="Arial"/>
                <w:sz w:val="18"/>
                <w:szCs w:val="18"/>
              </w:rPr>
              <w:t>100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</w:tcPr>
          <w:p w14:paraId="472559C6" w14:textId="77777777" w:rsidR="00F87894" w:rsidRPr="00C9091F" w:rsidRDefault="00F87894" w:rsidP="00540676">
            <w:pPr>
              <w:spacing w:line="36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091F">
              <w:rPr>
                <w:rFonts w:ascii="Arial" w:eastAsia="Times New Roman" w:hAnsi="Arial" w:cs="Arial"/>
                <w:sz w:val="18"/>
                <w:szCs w:val="18"/>
              </w:rPr>
              <w:t>1.19911</w:t>
            </w:r>
          </w:p>
        </w:tc>
      </w:tr>
      <w:tr w:rsidR="00F87894" w:rsidRPr="00C9091F" w14:paraId="4D8886B6" w14:textId="77777777" w:rsidTr="00540676"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20F21744" w14:textId="77777777" w:rsidR="00F87894" w:rsidRPr="00C9091F" w:rsidRDefault="00F87894" w:rsidP="00540676">
            <w:pPr>
              <w:spacing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C9091F">
              <w:rPr>
                <w:rFonts w:ascii="Arial" w:eastAsia="Times New Roman" w:hAnsi="Arial" w:cs="Arial"/>
                <w:sz w:val="18"/>
                <w:szCs w:val="18"/>
              </w:rPr>
              <w:t>14.67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</w:tcPr>
          <w:p w14:paraId="0273416E" w14:textId="77777777" w:rsidR="00F87894" w:rsidRPr="00C9091F" w:rsidRDefault="00F87894" w:rsidP="00540676">
            <w:pPr>
              <w:spacing w:line="36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091F">
              <w:rPr>
                <w:rFonts w:ascii="Arial" w:eastAsia="Times New Roman" w:hAnsi="Arial" w:cs="Arial"/>
                <w:sz w:val="18"/>
                <w:szCs w:val="18"/>
              </w:rPr>
              <w:t>40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</w:tcPr>
          <w:p w14:paraId="1AA1D581" w14:textId="77777777" w:rsidR="00F87894" w:rsidRPr="00C9091F" w:rsidRDefault="00F87894" w:rsidP="00540676">
            <w:pPr>
              <w:spacing w:line="36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091F">
              <w:rPr>
                <w:rFonts w:ascii="Arial" w:eastAsia="Times New Roman" w:hAnsi="Arial" w:cs="Arial"/>
                <w:sz w:val="18"/>
                <w:szCs w:val="18"/>
              </w:rPr>
              <w:t>1.19074</w:t>
            </w:r>
          </w:p>
        </w:tc>
      </w:tr>
      <w:tr w:rsidR="00F87894" w:rsidRPr="00C9091F" w14:paraId="6842469E" w14:textId="77777777" w:rsidTr="00540676"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09A4E497" w14:textId="77777777" w:rsidR="00F87894" w:rsidRPr="00C9091F" w:rsidRDefault="00F87894" w:rsidP="00540676">
            <w:pPr>
              <w:spacing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C9091F">
              <w:rPr>
                <w:rFonts w:ascii="Arial" w:eastAsia="Times New Roman" w:hAnsi="Arial" w:cs="Arial"/>
                <w:sz w:val="18"/>
                <w:szCs w:val="18"/>
              </w:rPr>
              <w:lastRenderedPageBreak/>
              <w:t>20.93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</w:tcPr>
          <w:p w14:paraId="15E21A9F" w14:textId="77777777" w:rsidR="00F87894" w:rsidRPr="00C9091F" w:rsidRDefault="00F87894" w:rsidP="00540676">
            <w:pPr>
              <w:spacing w:line="36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091F">
              <w:rPr>
                <w:rFonts w:ascii="Arial" w:eastAsia="Times New Roman" w:hAnsi="Arial" w:cs="Arial"/>
                <w:sz w:val="18"/>
                <w:szCs w:val="18"/>
              </w:rPr>
              <w:t>84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</w:tcPr>
          <w:p w14:paraId="1E240E38" w14:textId="77777777" w:rsidR="00F87894" w:rsidRPr="00C9091F" w:rsidRDefault="00F87894" w:rsidP="00540676">
            <w:pPr>
              <w:spacing w:line="36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091F">
              <w:rPr>
                <w:rFonts w:ascii="Arial" w:eastAsia="Times New Roman" w:hAnsi="Arial" w:cs="Arial"/>
                <w:sz w:val="18"/>
                <w:szCs w:val="18"/>
              </w:rPr>
              <w:t>1.14759</w:t>
            </w:r>
          </w:p>
        </w:tc>
      </w:tr>
      <w:tr w:rsidR="00F87894" w:rsidRPr="00C9091F" w14:paraId="4401AC5B" w14:textId="77777777" w:rsidTr="00540676"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519C1827" w14:textId="77777777" w:rsidR="00F87894" w:rsidRPr="00C9091F" w:rsidRDefault="00F87894" w:rsidP="00540676">
            <w:pPr>
              <w:spacing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C9091F">
              <w:rPr>
                <w:rFonts w:ascii="Arial" w:eastAsia="Times New Roman" w:hAnsi="Arial" w:cs="Arial"/>
                <w:sz w:val="18"/>
                <w:szCs w:val="18"/>
              </w:rPr>
              <w:t>16.49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</w:tcPr>
          <w:p w14:paraId="6C577A90" w14:textId="77777777" w:rsidR="00F87894" w:rsidRPr="00C9091F" w:rsidRDefault="00F87894" w:rsidP="00540676">
            <w:pPr>
              <w:spacing w:line="36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091F">
              <w:rPr>
                <w:rFonts w:ascii="Arial" w:eastAsia="Times New Roman" w:hAnsi="Arial" w:cs="Arial"/>
                <w:sz w:val="18"/>
                <w:szCs w:val="18"/>
              </w:rPr>
              <w:t>52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</w:tcPr>
          <w:p w14:paraId="7305E3D1" w14:textId="77777777" w:rsidR="00F87894" w:rsidRPr="00C9091F" w:rsidRDefault="00F87894" w:rsidP="00540676">
            <w:pPr>
              <w:spacing w:line="36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091F">
              <w:rPr>
                <w:rFonts w:ascii="Arial" w:eastAsia="Times New Roman" w:hAnsi="Arial" w:cs="Arial"/>
                <w:sz w:val="18"/>
                <w:szCs w:val="18"/>
              </w:rPr>
              <w:t>1.13488</w:t>
            </w:r>
          </w:p>
        </w:tc>
      </w:tr>
      <w:tr w:rsidR="00F87894" w:rsidRPr="00C9091F" w14:paraId="3C5F0C26" w14:textId="77777777" w:rsidTr="00540676"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0F3DFA66" w14:textId="77777777" w:rsidR="00F87894" w:rsidRPr="00C9091F" w:rsidRDefault="00F87894" w:rsidP="00540676">
            <w:pPr>
              <w:spacing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C9091F">
              <w:rPr>
                <w:rFonts w:ascii="Arial" w:eastAsia="Times New Roman" w:hAnsi="Arial" w:cs="Arial"/>
                <w:sz w:val="18"/>
                <w:szCs w:val="18"/>
              </w:rPr>
              <w:t>15.15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</w:tcPr>
          <w:p w14:paraId="57BBDEA4" w14:textId="77777777" w:rsidR="00F87894" w:rsidRPr="00C9091F" w:rsidRDefault="00F87894" w:rsidP="00540676">
            <w:pPr>
              <w:spacing w:line="36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42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</w:tcPr>
          <w:p w14:paraId="5D590D46" w14:textId="77777777" w:rsidR="00F87894" w:rsidRPr="00C9091F" w:rsidRDefault="00F87894" w:rsidP="00540676">
            <w:pPr>
              <w:spacing w:line="36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091F">
              <w:rPr>
                <w:rFonts w:ascii="Arial" w:eastAsia="Times New Roman" w:hAnsi="Arial" w:cs="Arial"/>
                <w:sz w:val="18"/>
                <w:szCs w:val="18"/>
              </w:rPr>
              <w:t>1.12991</w:t>
            </w:r>
          </w:p>
        </w:tc>
      </w:tr>
      <w:tr w:rsidR="00F87894" w:rsidRPr="00C9091F" w14:paraId="600E14BC" w14:textId="77777777" w:rsidTr="00540676"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2561DFDA" w14:textId="77777777" w:rsidR="00F87894" w:rsidRPr="00C9091F" w:rsidRDefault="00F87894" w:rsidP="00540676">
            <w:pPr>
              <w:spacing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C9091F">
              <w:rPr>
                <w:rFonts w:ascii="Arial" w:eastAsia="Times New Roman" w:hAnsi="Arial" w:cs="Arial"/>
                <w:sz w:val="18"/>
                <w:szCs w:val="18"/>
              </w:rPr>
              <w:t>16.55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</w:tcPr>
          <w:p w14:paraId="36D58410" w14:textId="77777777" w:rsidR="00F87894" w:rsidRPr="00C9091F" w:rsidRDefault="00F87894" w:rsidP="00540676">
            <w:pPr>
              <w:spacing w:line="36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091F">
              <w:rPr>
                <w:rFonts w:ascii="Arial" w:eastAsia="Times New Roman" w:hAnsi="Arial" w:cs="Arial"/>
                <w:sz w:val="18"/>
                <w:szCs w:val="18"/>
              </w:rPr>
              <w:t>53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</w:tcPr>
          <w:p w14:paraId="383839CC" w14:textId="77777777" w:rsidR="00F87894" w:rsidRPr="00C9091F" w:rsidRDefault="00F87894" w:rsidP="00540676">
            <w:pPr>
              <w:spacing w:line="36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091F">
              <w:rPr>
                <w:rFonts w:ascii="Arial" w:eastAsia="Times New Roman" w:hAnsi="Arial" w:cs="Arial"/>
                <w:sz w:val="18"/>
                <w:szCs w:val="18"/>
              </w:rPr>
              <w:t>1.1238</w:t>
            </w:r>
          </w:p>
        </w:tc>
      </w:tr>
      <w:tr w:rsidR="00F87894" w:rsidRPr="00C9091F" w14:paraId="6295D8F0" w14:textId="77777777" w:rsidTr="00540676"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173E5108" w14:textId="77777777" w:rsidR="00F87894" w:rsidRPr="00C9091F" w:rsidRDefault="00F87894" w:rsidP="00540676">
            <w:pPr>
              <w:spacing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C9091F">
              <w:rPr>
                <w:rFonts w:ascii="Arial" w:eastAsia="Times New Roman" w:hAnsi="Arial" w:cs="Arial"/>
                <w:sz w:val="18"/>
                <w:szCs w:val="18"/>
              </w:rPr>
              <w:t>16.18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</w:tcPr>
          <w:p w14:paraId="4CB7667D" w14:textId="77777777" w:rsidR="00F87894" w:rsidRPr="00C9091F" w:rsidRDefault="00F87894" w:rsidP="00540676">
            <w:pPr>
              <w:spacing w:line="36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091F">
              <w:rPr>
                <w:rFonts w:ascii="Arial" w:eastAsia="Times New Roman" w:hAnsi="Arial" w:cs="Arial"/>
                <w:sz w:val="18"/>
                <w:szCs w:val="18"/>
              </w:rPr>
              <w:t>49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</w:tcPr>
          <w:p w14:paraId="32E3A74C" w14:textId="77777777" w:rsidR="00F87894" w:rsidRPr="00C9091F" w:rsidRDefault="00F87894" w:rsidP="00540676">
            <w:pPr>
              <w:spacing w:line="36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091F">
              <w:rPr>
                <w:rFonts w:ascii="Arial" w:eastAsia="Times New Roman" w:hAnsi="Arial" w:cs="Arial"/>
                <w:sz w:val="18"/>
                <w:szCs w:val="18"/>
              </w:rPr>
              <w:t>1.12274</w:t>
            </w:r>
          </w:p>
        </w:tc>
      </w:tr>
      <w:tr w:rsidR="00F87894" w:rsidRPr="00C9091F" w14:paraId="210F3448" w14:textId="77777777" w:rsidTr="00540676"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29B05039" w14:textId="77777777" w:rsidR="00F87894" w:rsidRPr="00C9091F" w:rsidRDefault="00F87894" w:rsidP="00540676">
            <w:pPr>
              <w:spacing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proofErr w:type="spellStart"/>
            <w:r w:rsidRPr="00C9091F">
              <w:rPr>
                <w:rFonts w:ascii="Arial" w:eastAsia="Times New Roman" w:hAnsi="Arial" w:cs="Arial"/>
                <w:sz w:val="18"/>
                <w:szCs w:val="18"/>
              </w:rPr>
              <w:t>Pentene</w:t>
            </w:r>
            <w:proofErr w:type="spellEnd"/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</w:tcPr>
          <w:p w14:paraId="6C0256CC" w14:textId="77777777" w:rsidR="00F87894" w:rsidRPr="00C9091F" w:rsidRDefault="00F87894" w:rsidP="00540676">
            <w:pPr>
              <w:spacing w:line="36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091F">
              <w:rPr>
                <w:rFonts w:ascii="Arial" w:eastAsia="Times New Roman" w:hAnsi="Arial" w:cs="Arial"/>
                <w:sz w:val="18"/>
                <w:szCs w:val="18"/>
              </w:rPr>
              <w:t>54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</w:tcPr>
          <w:p w14:paraId="30C8C3E0" w14:textId="77777777" w:rsidR="00F87894" w:rsidRPr="00C9091F" w:rsidRDefault="00F87894" w:rsidP="00540676">
            <w:pPr>
              <w:spacing w:line="36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091F">
              <w:rPr>
                <w:rFonts w:ascii="Arial" w:eastAsia="Times New Roman" w:hAnsi="Arial" w:cs="Arial"/>
                <w:sz w:val="18"/>
                <w:szCs w:val="18"/>
              </w:rPr>
              <w:t>1.12021</w:t>
            </w:r>
          </w:p>
        </w:tc>
      </w:tr>
      <w:tr w:rsidR="00F87894" w:rsidRPr="00C9091F" w14:paraId="7AF103F7" w14:textId="77777777" w:rsidTr="00540676"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5F5561B5" w14:textId="77777777" w:rsidR="00F87894" w:rsidRPr="00C9091F" w:rsidRDefault="00F87894" w:rsidP="00540676">
            <w:pPr>
              <w:spacing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C9091F">
              <w:rPr>
                <w:rFonts w:ascii="Arial" w:eastAsia="Times New Roman" w:hAnsi="Arial" w:cs="Arial"/>
                <w:sz w:val="18"/>
                <w:szCs w:val="18"/>
              </w:rPr>
              <w:t>13.74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</w:tcPr>
          <w:p w14:paraId="69923564" w14:textId="77777777" w:rsidR="00F87894" w:rsidRPr="00C9091F" w:rsidRDefault="00F87894" w:rsidP="00540676">
            <w:pPr>
              <w:spacing w:line="36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091F">
              <w:rPr>
                <w:rFonts w:ascii="Arial" w:eastAsia="Times New Roman" w:hAnsi="Arial" w:cs="Arial"/>
                <w:sz w:val="18"/>
                <w:szCs w:val="18"/>
              </w:rPr>
              <w:t>33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</w:tcPr>
          <w:p w14:paraId="291738F6" w14:textId="77777777" w:rsidR="00F87894" w:rsidRPr="00C9091F" w:rsidRDefault="00F87894" w:rsidP="00540676">
            <w:pPr>
              <w:spacing w:line="36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091F">
              <w:rPr>
                <w:rFonts w:ascii="Arial" w:eastAsia="Times New Roman" w:hAnsi="Arial" w:cs="Arial"/>
                <w:sz w:val="18"/>
                <w:szCs w:val="18"/>
              </w:rPr>
              <w:t>1.12004</w:t>
            </w:r>
          </w:p>
        </w:tc>
      </w:tr>
      <w:tr w:rsidR="00F87894" w:rsidRPr="00C9091F" w14:paraId="1321DA9F" w14:textId="77777777" w:rsidTr="00540676"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0B320954" w14:textId="77777777" w:rsidR="00F87894" w:rsidRPr="00C9091F" w:rsidRDefault="00F87894" w:rsidP="00540676">
            <w:pPr>
              <w:spacing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C9091F">
              <w:rPr>
                <w:rFonts w:ascii="Arial" w:eastAsia="Times New Roman" w:hAnsi="Arial" w:cs="Arial"/>
                <w:sz w:val="18"/>
                <w:szCs w:val="18"/>
              </w:rPr>
              <w:t>12.51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</w:tcPr>
          <w:p w14:paraId="199C92E4" w14:textId="77777777" w:rsidR="00F87894" w:rsidRPr="00C9091F" w:rsidRDefault="00F87894" w:rsidP="00540676">
            <w:pPr>
              <w:spacing w:line="36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091F">
              <w:rPr>
                <w:rFonts w:ascii="Arial" w:eastAsia="Times New Roman" w:hAnsi="Arial" w:cs="Arial"/>
                <w:sz w:val="18"/>
                <w:szCs w:val="18"/>
              </w:rPr>
              <w:t>29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</w:tcPr>
          <w:p w14:paraId="26BBF139" w14:textId="77777777" w:rsidR="00F87894" w:rsidRPr="00C9091F" w:rsidRDefault="00F87894" w:rsidP="00540676">
            <w:pPr>
              <w:spacing w:line="36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091F">
              <w:rPr>
                <w:rFonts w:ascii="Arial" w:eastAsia="Times New Roman" w:hAnsi="Arial" w:cs="Arial"/>
                <w:sz w:val="18"/>
                <w:szCs w:val="18"/>
              </w:rPr>
              <w:t>1.10592</w:t>
            </w:r>
          </w:p>
        </w:tc>
      </w:tr>
      <w:tr w:rsidR="00F87894" w:rsidRPr="00C9091F" w14:paraId="12786716" w14:textId="77777777" w:rsidTr="00540676"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14CCC11C" w14:textId="77777777" w:rsidR="00F87894" w:rsidRPr="00C9091F" w:rsidRDefault="00F87894" w:rsidP="00540676">
            <w:pPr>
              <w:spacing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C9091F">
              <w:rPr>
                <w:rFonts w:ascii="Arial" w:eastAsia="Times New Roman" w:hAnsi="Arial" w:cs="Arial"/>
                <w:sz w:val="18"/>
                <w:szCs w:val="18"/>
              </w:rPr>
              <w:t>21.96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</w:tcPr>
          <w:p w14:paraId="0E18FD42" w14:textId="77777777" w:rsidR="00F87894" w:rsidRPr="00C9091F" w:rsidRDefault="00F87894" w:rsidP="00540676">
            <w:pPr>
              <w:spacing w:line="36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091F">
              <w:rPr>
                <w:rFonts w:ascii="Arial" w:eastAsia="Times New Roman" w:hAnsi="Arial" w:cs="Arial"/>
                <w:sz w:val="18"/>
                <w:szCs w:val="18"/>
              </w:rPr>
              <w:t>95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</w:tcPr>
          <w:p w14:paraId="6FB87549" w14:textId="77777777" w:rsidR="00F87894" w:rsidRPr="00C9091F" w:rsidRDefault="00F87894" w:rsidP="00540676">
            <w:pPr>
              <w:spacing w:line="36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091F">
              <w:rPr>
                <w:rFonts w:ascii="Arial" w:eastAsia="Times New Roman" w:hAnsi="Arial" w:cs="Arial"/>
                <w:sz w:val="18"/>
                <w:szCs w:val="18"/>
              </w:rPr>
              <w:t>1.10551</w:t>
            </w:r>
          </w:p>
        </w:tc>
      </w:tr>
      <w:tr w:rsidR="00F87894" w:rsidRPr="00C9091F" w14:paraId="6C1F6F89" w14:textId="77777777" w:rsidTr="00540676"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30176A52" w14:textId="77777777" w:rsidR="00F87894" w:rsidRPr="00C9091F" w:rsidRDefault="00F87894" w:rsidP="00540676">
            <w:pPr>
              <w:spacing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proofErr w:type="spellStart"/>
            <w:r w:rsidRPr="00C9091F">
              <w:rPr>
                <w:rFonts w:ascii="Arial" w:eastAsia="Times New Roman" w:hAnsi="Arial" w:cs="Arial"/>
                <w:sz w:val="18"/>
                <w:szCs w:val="18"/>
              </w:rPr>
              <w:t>Butene</w:t>
            </w:r>
            <w:proofErr w:type="spellEnd"/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</w:tcPr>
          <w:p w14:paraId="0D568F87" w14:textId="77777777" w:rsidR="00F87894" w:rsidRPr="00C9091F" w:rsidRDefault="00F87894" w:rsidP="00540676">
            <w:pPr>
              <w:spacing w:line="36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091F">
              <w:rPr>
                <w:rFonts w:ascii="Arial" w:eastAsia="Times New Roman" w:hAnsi="Arial" w:cs="Arial"/>
                <w:sz w:val="18"/>
                <w:szCs w:val="18"/>
              </w:rPr>
              <w:t>32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</w:tcPr>
          <w:p w14:paraId="4CCCE950" w14:textId="77777777" w:rsidR="00F87894" w:rsidRPr="00C9091F" w:rsidRDefault="00F87894" w:rsidP="00540676">
            <w:pPr>
              <w:spacing w:line="36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091F">
              <w:rPr>
                <w:rFonts w:ascii="Arial" w:eastAsia="Times New Roman" w:hAnsi="Arial" w:cs="Arial"/>
                <w:sz w:val="18"/>
                <w:szCs w:val="18"/>
              </w:rPr>
              <w:t>1.07922</w:t>
            </w:r>
          </w:p>
        </w:tc>
      </w:tr>
      <w:tr w:rsidR="00F87894" w:rsidRPr="00C9091F" w14:paraId="51DE014B" w14:textId="77777777" w:rsidTr="00540676"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0D06D3EF" w14:textId="77777777" w:rsidR="00F87894" w:rsidRPr="00C9091F" w:rsidRDefault="00F87894" w:rsidP="00540676">
            <w:pPr>
              <w:spacing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C9091F">
              <w:rPr>
                <w:rFonts w:ascii="Arial" w:eastAsia="Times New Roman" w:hAnsi="Arial" w:cs="Arial"/>
                <w:sz w:val="18"/>
                <w:szCs w:val="18"/>
              </w:rPr>
              <w:t>21.15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</w:tcPr>
          <w:p w14:paraId="59FD205C" w14:textId="77777777" w:rsidR="00F87894" w:rsidRPr="00C9091F" w:rsidRDefault="00F87894" w:rsidP="00540676">
            <w:pPr>
              <w:spacing w:line="36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091F">
              <w:rPr>
                <w:rFonts w:ascii="Arial" w:eastAsia="Times New Roman" w:hAnsi="Arial" w:cs="Arial"/>
                <w:sz w:val="18"/>
                <w:szCs w:val="18"/>
              </w:rPr>
              <w:t>88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</w:tcPr>
          <w:p w14:paraId="5ECF4D86" w14:textId="77777777" w:rsidR="00F87894" w:rsidRPr="00C9091F" w:rsidRDefault="00F87894" w:rsidP="00540676">
            <w:pPr>
              <w:spacing w:line="36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091F">
              <w:rPr>
                <w:rFonts w:ascii="Arial" w:eastAsia="Times New Roman" w:hAnsi="Arial" w:cs="Arial"/>
                <w:sz w:val="18"/>
                <w:szCs w:val="18"/>
              </w:rPr>
              <w:t>1.06672</w:t>
            </w:r>
          </w:p>
        </w:tc>
      </w:tr>
      <w:tr w:rsidR="00F87894" w:rsidRPr="00C9091F" w14:paraId="51E63C37" w14:textId="77777777" w:rsidTr="00540676"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4CE47E80" w14:textId="77777777" w:rsidR="00F87894" w:rsidRPr="00C9091F" w:rsidRDefault="00F87894" w:rsidP="00540676">
            <w:pPr>
              <w:spacing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C9091F">
              <w:rPr>
                <w:rFonts w:ascii="Arial" w:eastAsia="Times New Roman" w:hAnsi="Arial" w:cs="Arial"/>
                <w:sz w:val="18"/>
                <w:szCs w:val="18"/>
              </w:rPr>
              <w:t>2-Pentanone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</w:tcPr>
          <w:p w14:paraId="74D5CFAF" w14:textId="77777777" w:rsidR="00F87894" w:rsidRPr="00C9091F" w:rsidRDefault="00F87894" w:rsidP="00540676">
            <w:pPr>
              <w:spacing w:line="36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091F">
              <w:rPr>
                <w:rFonts w:ascii="Arial" w:eastAsia="Times New Roman" w:hAnsi="Arial" w:cs="Arial"/>
                <w:sz w:val="18"/>
                <w:szCs w:val="18"/>
              </w:rPr>
              <w:t>87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</w:tcPr>
          <w:p w14:paraId="498D6EF3" w14:textId="77777777" w:rsidR="00F87894" w:rsidRPr="00C9091F" w:rsidRDefault="00F87894" w:rsidP="00540676">
            <w:pPr>
              <w:spacing w:line="36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091F">
              <w:rPr>
                <w:rFonts w:ascii="Arial" w:eastAsia="Times New Roman" w:hAnsi="Arial" w:cs="Arial"/>
                <w:sz w:val="18"/>
                <w:szCs w:val="18"/>
              </w:rPr>
              <w:t>1.06575</w:t>
            </w:r>
          </w:p>
        </w:tc>
      </w:tr>
      <w:tr w:rsidR="00F87894" w:rsidRPr="00C9091F" w14:paraId="7B036185" w14:textId="77777777" w:rsidTr="00540676"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08A0DEF4" w14:textId="77777777" w:rsidR="00F87894" w:rsidRPr="00C9091F" w:rsidRDefault="00F87894" w:rsidP="00540676">
            <w:pPr>
              <w:spacing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C9091F">
              <w:rPr>
                <w:rFonts w:ascii="Arial" w:eastAsia="Times New Roman" w:hAnsi="Arial" w:cs="Arial"/>
                <w:sz w:val="18"/>
                <w:szCs w:val="18"/>
              </w:rPr>
              <w:t>21.02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</w:tcPr>
          <w:p w14:paraId="1E95E95F" w14:textId="77777777" w:rsidR="00F87894" w:rsidRPr="00C9091F" w:rsidRDefault="00F87894" w:rsidP="00540676">
            <w:pPr>
              <w:spacing w:line="36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091F">
              <w:rPr>
                <w:rFonts w:ascii="Arial" w:eastAsia="Times New Roman" w:hAnsi="Arial" w:cs="Arial"/>
                <w:sz w:val="18"/>
                <w:szCs w:val="18"/>
              </w:rPr>
              <w:t>86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</w:tcPr>
          <w:p w14:paraId="782693DC" w14:textId="77777777" w:rsidR="00F87894" w:rsidRPr="00C9091F" w:rsidRDefault="00F87894" w:rsidP="00540676">
            <w:pPr>
              <w:spacing w:line="36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091F">
              <w:rPr>
                <w:rFonts w:ascii="Arial" w:eastAsia="Times New Roman" w:hAnsi="Arial" w:cs="Arial"/>
                <w:sz w:val="18"/>
                <w:szCs w:val="18"/>
              </w:rPr>
              <w:t>1.06007</w:t>
            </w:r>
          </w:p>
        </w:tc>
      </w:tr>
      <w:tr w:rsidR="00F87894" w:rsidRPr="00C9091F" w14:paraId="23087DBA" w14:textId="77777777" w:rsidTr="00540676"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4BC11C3C" w14:textId="77777777" w:rsidR="00F87894" w:rsidRPr="00C9091F" w:rsidRDefault="00F87894" w:rsidP="00540676">
            <w:pPr>
              <w:spacing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C9091F">
              <w:rPr>
                <w:rFonts w:ascii="Arial" w:eastAsia="Times New Roman" w:hAnsi="Arial" w:cs="Arial"/>
                <w:sz w:val="18"/>
                <w:szCs w:val="18"/>
              </w:rPr>
              <w:t>11.09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</w:tcPr>
          <w:p w14:paraId="4A64F972" w14:textId="77777777" w:rsidR="00F87894" w:rsidRPr="00C9091F" w:rsidRDefault="00F87894" w:rsidP="00540676">
            <w:pPr>
              <w:spacing w:line="36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091F">
              <w:rPr>
                <w:rFonts w:ascii="Arial" w:eastAsia="Times New Roman" w:hAnsi="Arial" w:cs="Arial"/>
                <w:sz w:val="18"/>
                <w:szCs w:val="18"/>
              </w:rPr>
              <w:t>21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</w:tcPr>
          <w:p w14:paraId="1EC2677A" w14:textId="77777777" w:rsidR="00F87894" w:rsidRPr="00C9091F" w:rsidRDefault="00F87894" w:rsidP="00540676">
            <w:pPr>
              <w:spacing w:line="36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091F">
              <w:rPr>
                <w:rFonts w:ascii="Arial" w:eastAsia="Times New Roman" w:hAnsi="Arial" w:cs="Arial"/>
                <w:sz w:val="18"/>
                <w:szCs w:val="18"/>
              </w:rPr>
              <w:t>1.05827</w:t>
            </w:r>
          </w:p>
        </w:tc>
      </w:tr>
      <w:tr w:rsidR="00F87894" w:rsidRPr="00C9091F" w14:paraId="674DBE28" w14:textId="77777777" w:rsidTr="00540676"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17CC0A36" w14:textId="77777777" w:rsidR="00F87894" w:rsidRPr="00C9091F" w:rsidRDefault="00F87894" w:rsidP="00540676">
            <w:pPr>
              <w:spacing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C9091F">
              <w:rPr>
                <w:rFonts w:ascii="Arial" w:eastAsia="Times New Roman" w:hAnsi="Arial" w:cs="Arial"/>
                <w:sz w:val="18"/>
                <w:szCs w:val="18"/>
              </w:rPr>
              <w:t>20.64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</w:tcPr>
          <w:p w14:paraId="09B07198" w14:textId="77777777" w:rsidR="00F87894" w:rsidRPr="00C9091F" w:rsidRDefault="00F87894" w:rsidP="00540676">
            <w:pPr>
              <w:spacing w:line="36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091F">
              <w:rPr>
                <w:rFonts w:ascii="Arial" w:eastAsia="Times New Roman" w:hAnsi="Arial" w:cs="Arial"/>
                <w:sz w:val="18"/>
                <w:szCs w:val="18"/>
              </w:rPr>
              <w:t>83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</w:tcPr>
          <w:p w14:paraId="51027BA1" w14:textId="77777777" w:rsidR="00F87894" w:rsidRPr="00C9091F" w:rsidRDefault="00F87894" w:rsidP="00540676">
            <w:pPr>
              <w:spacing w:line="36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091F">
              <w:rPr>
                <w:rFonts w:ascii="Arial" w:eastAsia="Times New Roman" w:hAnsi="Arial" w:cs="Arial"/>
                <w:sz w:val="18"/>
                <w:szCs w:val="18"/>
              </w:rPr>
              <w:t>1.05288</w:t>
            </w:r>
          </w:p>
        </w:tc>
      </w:tr>
      <w:tr w:rsidR="00F87894" w:rsidRPr="00C9091F" w14:paraId="1D0638DD" w14:textId="77777777" w:rsidTr="00540676"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2C84E93D" w14:textId="77777777" w:rsidR="00F87894" w:rsidRPr="00C9091F" w:rsidRDefault="00F87894" w:rsidP="00540676">
            <w:pPr>
              <w:spacing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C9091F">
              <w:rPr>
                <w:rFonts w:ascii="Arial" w:eastAsia="Times New Roman" w:hAnsi="Arial" w:cs="Arial"/>
                <w:sz w:val="18"/>
                <w:szCs w:val="18"/>
              </w:rPr>
              <w:t>11.98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</w:tcPr>
          <w:p w14:paraId="01F4816F" w14:textId="77777777" w:rsidR="00F87894" w:rsidRPr="00C9091F" w:rsidRDefault="00F87894" w:rsidP="00540676">
            <w:pPr>
              <w:spacing w:line="36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091F">
              <w:rPr>
                <w:rFonts w:ascii="Arial" w:eastAsia="Times New Roman" w:hAnsi="Arial" w:cs="Arial"/>
                <w:sz w:val="18"/>
                <w:szCs w:val="18"/>
              </w:rPr>
              <w:t>27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</w:tcPr>
          <w:p w14:paraId="1C16429D" w14:textId="77777777" w:rsidR="00F87894" w:rsidRPr="00C9091F" w:rsidRDefault="00F87894" w:rsidP="00540676">
            <w:pPr>
              <w:spacing w:line="36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091F">
              <w:rPr>
                <w:rFonts w:ascii="Arial" w:eastAsia="Times New Roman" w:hAnsi="Arial" w:cs="Arial"/>
                <w:sz w:val="18"/>
                <w:szCs w:val="18"/>
              </w:rPr>
              <w:t>1.04215</w:t>
            </w:r>
          </w:p>
        </w:tc>
      </w:tr>
      <w:tr w:rsidR="00F87894" w:rsidRPr="00C9091F" w14:paraId="605ADC5F" w14:textId="77777777" w:rsidTr="00540676"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12C026C4" w14:textId="77777777" w:rsidR="00F87894" w:rsidRPr="00C9091F" w:rsidRDefault="00F87894" w:rsidP="00540676">
            <w:pPr>
              <w:spacing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C9091F">
              <w:rPr>
                <w:rFonts w:ascii="Arial" w:eastAsia="Times New Roman" w:hAnsi="Arial" w:cs="Arial"/>
                <w:sz w:val="18"/>
                <w:szCs w:val="18"/>
              </w:rPr>
              <w:t>11.09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</w:tcPr>
          <w:p w14:paraId="709BF4AF" w14:textId="77777777" w:rsidR="00F87894" w:rsidRPr="00C9091F" w:rsidRDefault="00F87894" w:rsidP="00540676">
            <w:pPr>
              <w:spacing w:line="36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091F">
              <w:rPr>
                <w:rFonts w:ascii="Arial" w:eastAsia="Times New Roman" w:hAnsi="Arial" w:cs="Arial"/>
                <w:sz w:val="18"/>
                <w:szCs w:val="18"/>
              </w:rPr>
              <w:t>20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</w:tcPr>
          <w:p w14:paraId="2A06C25B" w14:textId="77777777" w:rsidR="00F87894" w:rsidRPr="00C9091F" w:rsidRDefault="00F87894" w:rsidP="00540676">
            <w:pPr>
              <w:spacing w:line="36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091F">
              <w:rPr>
                <w:rFonts w:ascii="Arial" w:eastAsia="Times New Roman" w:hAnsi="Arial" w:cs="Arial"/>
                <w:sz w:val="18"/>
                <w:szCs w:val="18"/>
              </w:rPr>
              <w:t>1.04186</w:t>
            </w:r>
          </w:p>
        </w:tc>
      </w:tr>
      <w:tr w:rsidR="00F87894" w:rsidRPr="00C9091F" w14:paraId="194499D9" w14:textId="77777777" w:rsidTr="00540676"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18C51503" w14:textId="77777777" w:rsidR="00F87894" w:rsidRPr="00C9091F" w:rsidRDefault="00F87894" w:rsidP="00540676">
            <w:pPr>
              <w:spacing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proofErr w:type="spellStart"/>
            <w:r w:rsidRPr="00C9091F">
              <w:rPr>
                <w:rFonts w:ascii="Arial" w:eastAsia="Times New Roman" w:hAnsi="Arial" w:cs="Arial"/>
                <w:sz w:val="18"/>
                <w:szCs w:val="18"/>
              </w:rPr>
              <w:t>Isovaleraldehyde</w:t>
            </w:r>
            <w:proofErr w:type="spellEnd"/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</w:tcPr>
          <w:p w14:paraId="5BC3C82A" w14:textId="77777777" w:rsidR="00F87894" w:rsidRPr="00C9091F" w:rsidRDefault="00F87894" w:rsidP="00540676">
            <w:pPr>
              <w:spacing w:line="36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091F">
              <w:rPr>
                <w:rFonts w:ascii="Arial" w:eastAsia="Times New Roman" w:hAnsi="Arial" w:cs="Arial"/>
                <w:sz w:val="18"/>
                <w:szCs w:val="18"/>
              </w:rPr>
              <w:t>82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</w:tcPr>
          <w:p w14:paraId="00E2D651" w14:textId="77777777" w:rsidR="00F87894" w:rsidRPr="00C9091F" w:rsidRDefault="00F87894" w:rsidP="00540676">
            <w:pPr>
              <w:spacing w:line="36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091F">
              <w:rPr>
                <w:rFonts w:ascii="Arial" w:eastAsia="Times New Roman" w:hAnsi="Arial" w:cs="Arial"/>
                <w:sz w:val="18"/>
                <w:szCs w:val="18"/>
              </w:rPr>
              <w:t>1.0309</w:t>
            </w:r>
          </w:p>
        </w:tc>
      </w:tr>
      <w:tr w:rsidR="00F87894" w:rsidRPr="00C9091F" w14:paraId="664F24AA" w14:textId="77777777" w:rsidTr="00540676"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77CEEB0D" w14:textId="77777777" w:rsidR="00F87894" w:rsidRPr="00C9091F" w:rsidRDefault="00F87894" w:rsidP="00540676">
            <w:pPr>
              <w:spacing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C9091F">
              <w:rPr>
                <w:rFonts w:ascii="Arial" w:eastAsia="Times New Roman" w:hAnsi="Arial" w:cs="Arial"/>
                <w:sz w:val="18"/>
                <w:szCs w:val="18"/>
              </w:rPr>
              <w:t>18.81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</w:tcPr>
          <w:p w14:paraId="581C5987" w14:textId="77777777" w:rsidR="00F87894" w:rsidRPr="00C9091F" w:rsidRDefault="00F87894" w:rsidP="00540676">
            <w:pPr>
              <w:spacing w:line="36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091F">
              <w:rPr>
                <w:rFonts w:ascii="Arial" w:eastAsia="Times New Roman" w:hAnsi="Arial" w:cs="Arial"/>
                <w:sz w:val="18"/>
                <w:szCs w:val="18"/>
              </w:rPr>
              <w:t>65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</w:tcPr>
          <w:p w14:paraId="52A385C1" w14:textId="77777777" w:rsidR="00F87894" w:rsidRPr="00C9091F" w:rsidRDefault="00F87894" w:rsidP="00540676">
            <w:pPr>
              <w:spacing w:line="36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091F">
              <w:rPr>
                <w:rFonts w:ascii="Arial" w:eastAsia="Times New Roman" w:hAnsi="Arial" w:cs="Arial"/>
                <w:sz w:val="18"/>
                <w:szCs w:val="18"/>
              </w:rPr>
              <w:t>1.02681</w:t>
            </w:r>
          </w:p>
        </w:tc>
      </w:tr>
      <w:tr w:rsidR="00F87894" w:rsidRPr="00C9091F" w14:paraId="6E9C2C6D" w14:textId="77777777" w:rsidTr="00540676"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053E68A6" w14:textId="77777777" w:rsidR="00F87894" w:rsidRPr="00C9091F" w:rsidRDefault="00F87894" w:rsidP="00540676">
            <w:pPr>
              <w:spacing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C9091F">
              <w:rPr>
                <w:rFonts w:ascii="Arial" w:eastAsia="Times New Roman" w:hAnsi="Arial" w:cs="Arial"/>
                <w:sz w:val="18"/>
                <w:szCs w:val="18"/>
              </w:rPr>
              <w:t>4-Ethyl-1-methyl-2-pyrralozin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</w:tcPr>
          <w:p w14:paraId="46416871" w14:textId="77777777" w:rsidR="00F87894" w:rsidRPr="00C9091F" w:rsidRDefault="00F87894" w:rsidP="00540676">
            <w:pPr>
              <w:spacing w:line="36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091F">
              <w:rPr>
                <w:rFonts w:ascii="Arial" w:eastAsia="Times New Roman" w:hAnsi="Arial" w:cs="Arial"/>
                <w:sz w:val="18"/>
                <w:szCs w:val="18"/>
              </w:rPr>
              <w:t>78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</w:tcPr>
          <w:p w14:paraId="5650A379" w14:textId="77777777" w:rsidR="00F87894" w:rsidRPr="00C9091F" w:rsidRDefault="00F87894" w:rsidP="00540676">
            <w:pPr>
              <w:spacing w:line="36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091F">
              <w:rPr>
                <w:rFonts w:ascii="Arial" w:eastAsia="Times New Roman" w:hAnsi="Arial" w:cs="Arial"/>
                <w:sz w:val="18"/>
                <w:szCs w:val="18"/>
              </w:rPr>
              <w:t>1.01886</w:t>
            </w:r>
          </w:p>
        </w:tc>
      </w:tr>
      <w:tr w:rsidR="00F87894" w:rsidRPr="00C9091F" w14:paraId="60ABA2A4" w14:textId="77777777" w:rsidTr="00540676"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786138C5" w14:textId="77777777" w:rsidR="00F87894" w:rsidRPr="00C9091F" w:rsidRDefault="00F87894" w:rsidP="00540676">
            <w:pPr>
              <w:spacing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C9091F">
              <w:rPr>
                <w:rFonts w:ascii="Arial" w:eastAsia="Times New Roman" w:hAnsi="Arial" w:cs="Arial"/>
                <w:sz w:val="18"/>
                <w:szCs w:val="18"/>
              </w:rPr>
              <w:t>11.70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</w:tcPr>
          <w:p w14:paraId="44CBE26A" w14:textId="77777777" w:rsidR="00F87894" w:rsidRPr="00C9091F" w:rsidRDefault="00F87894" w:rsidP="00540676">
            <w:pPr>
              <w:spacing w:line="36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091F">
              <w:rPr>
                <w:rFonts w:ascii="Arial" w:eastAsia="Times New Roman" w:hAnsi="Arial" w:cs="Arial"/>
                <w:sz w:val="18"/>
                <w:szCs w:val="18"/>
              </w:rPr>
              <w:t>22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</w:tcPr>
          <w:p w14:paraId="5CB9D84B" w14:textId="77777777" w:rsidR="00F87894" w:rsidRPr="00C9091F" w:rsidRDefault="00F87894" w:rsidP="00540676">
            <w:pPr>
              <w:spacing w:line="36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091F">
              <w:rPr>
                <w:rFonts w:ascii="Arial" w:eastAsia="Times New Roman" w:hAnsi="Arial" w:cs="Arial"/>
                <w:sz w:val="18"/>
                <w:szCs w:val="18"/>
              </w:rPr>
              <w:t>1.01692</w:t>
            </w:r>
          </w:p>
        </w:tc>
      </w:tr>
      <w:tr w:rsidR="00F87894" w:rsidRPr="00C9091F" w14:paraId="52B18CF8" w14:textId="77777777" w:rsidTr="00540676"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338B4EE9" w14:textId="77777777" w:rsidR="00F87894" w:rsidRPr="00C9091F" w:rsidRDefault="00F87894" w:rsidP="00540676">
            <w:pPr>
              <w:spacing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C9091F">
              <w:rPr>
                <w:rFonts w:ascii="Arial" w:eastAsia="Times New Roman" w:hAnsi="Arial" w:cs="Arial"/>
                <w:sz w:val="18"/>
                <w:szCs w:val="18"/>
              </w:rPr>
              <w:t>22.01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</w:tcPr>
          <w:p w14:paraId="025F189D" w14:textId="77777777" w:rsidR="00F87894" w:rsidRPr="00C9091F" w:rsidRDefault="00F87894" w:rsidP="00540676">
            <w:pPr>
              <w:spacing w:line="36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091F">
              <w:rPr>
                <w:rFonts w:ascii="Arial" w:eastAsia="Times New Roman" w:hAnsi="Arial" w:cs="Arial"/>
                <w:sz w:val="18"/>
                <w:szCs w:val="18"/>
              </w:rPr>
              <w:t>96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</w:tcPr>
          <w:p w14:paraId="153FFBF4" w14:textId="77777777" w:rsidR="00F87894" w:rsidRPr="00C9091F" w:rsidRDefault="00F87894" w:rsidP="00540676">
            <w:pPr>
              <w:spacing w:line="36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091F">
              <w:rPr>
                <w:rFonts w:ascii="Arial" w:eastAsia="Times New Roman" w:hAnsi="Arial" w:cs="Arial"/>
                <w:sz w:val="18"/>
                <w:szCs w:val="18"/>
              </w:rPr>
              <w:t>1.01532</w:t>
            </w:r>
          </w:p>
        </w:tc>
      </w:tr>
      <w:tr w:rsidR="00F87894" w:rsidRPr="00C9091F" w14:paraId="2E8AD435" w14:textId="77777777" w:rsidTr="00540676"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0079E1F6" w14:textId="77777777" w:rsidR="00F87894" w:rsidRPr="00C9091F" w:rsidRDefault="00F87894" w:rsidP="00540676">
            <w:pPr>
              <w:spacing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C9091F">
              <w:rPr>
                <w:rFonts w:ascii="Arial" w:eastAsia="Times New Roman" w:hAnsi="Arial" w:cs="Arial"/>
                <w:sz w:val="18"/>
                <w:szCs w:val="18"/>
              </w:rPr>
              <w:t xml:space="preserve">20.53 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</w:tcPr>
          <w:p w14:paraId="5EDE4201" w14:textId="77777777" w:rsidR="00F87894" w:rsidRPr="00C9091F" w:rsidRDefault="00F87894" w:rsidP="00540676">
            <w:pPr>
              <w:spacing w:line="36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091F">
              <w:rPr>
                <w:rFonts w:ascii="Arial" w:eastAsia="Times New Roman" w:hAnsi="Arial" w:cs="Arial"/>
                <w:sz w:val="18"/>
                <w:szCs w:val="18"/>
              </w:rPr>
              <w:t>81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</w:tcPr>
          <w:p w14:paraId="0F96FD94" w14:textId="77777777" w:rsidR="00F87894" w:rsidRPr="00C9091F" w:rsidRDefault="00F87894" w:rsidP="00540676">
            <w:pPr>
              <w:spacing w:line="36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091F">
              <w:rPr>
                <w:rFonts w:ascii="Arial" w:eastAsia="Times New Roman" w:hAnsi="Arial" w:cs="Arial"/>
                <w:sz w:val="18"/>
                <w:szCs w:val="18"/>
              </w:rPr>
              <w:t>1.0134</w:t>
            </w:r>
          </w:p>
        </w:tc>
      </w:tr>
      <w:tr w:rsidR="00F87894" w:rsidRPr="00C9091F" w14:paraId="1F524165" w14:textId="77777777" w:rsidTr="00540676"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1EFBCCFF" w14:textId="77777777" w:rsidR="00F87894" w:rsidRPr="00C9091F" w:rsidRDefault="00F87894" w:rsidP="00540676">
            <w:pPr>
              <w:spacing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C9091F">
              <w:rPr>
                <w:rFonts w:ascii="Arial" w:eastAsia="Times New Roman" w:hAnsi="Arial" w:cs="Arial"/>
                <w:sz w:val="18"/>
                <w:szCs w:val="18"/>
              </w:rPr>
              <w:t>11.74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</w:tcPr>
          <w:p w14:paraId="3CF42103" w14:textId="77777777" w:rsidR="00F87894" w:rsidRPr="00C9091F" w:rsidRDefault="00F87894" w:rsidP="00540676">
            <w:pPr>
              <w:spacing w:line="36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091F">
              <w:rPr>
                <w:rFonts w:ascii="Arial" w:eastAsia="Times New Roman" w:hAnsi="Arial" w:cs="Arial"/>
                <w:sz w:val="18"/>
                <w:szCs w:val="18"/>
              </w:rPr>
              <w:t>23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</w:tcPr>
          <w:p w14:paraId="7CA349C7" w14:textId="77777777" w:rsidR="00F87894" w:rsidRPr="00C9091F" w:rsidRDefault="00F87894" w:rsidP="00540676">
            <w:pPr>
              <w:spacing w:line="36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091F">
              <w:rPr>
                <w:rFonts w:ascii="Arial" w:eastAsia="Times New Roman" w:hAnsi="Arial" w:cs="Arial"/>
                <w:sz w:val="18"/>
                <w:szCs w:val="18"/>
              </w:rPr>
              <w:t>1.01323</w:t>
            </w:r>
          </w:p>
        </w:tc>
      </w:tr>
      <w:tr w:rsidR="00F87894" w:rsidRPr="00C9091F" w14:paraId="47C9A887" w14:textId="77777777" w:rsidTr="00540676"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31A37AF6" w14:textId="77777777" w:rsidR="00F87894" w:rsidRPr="00C9091F" w:rsidRDefault="00F87894" w:rsidP="00540676">
            <w:pPr>
              <w:spacing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C9091F">
              <w:rPr>
                <w:rFonts w:ascii="Arial" w:eastAsia="Times New Roman" w:hAnsi="Arial" w:cs="Arial"/>
                <w:sz w:val="18"/>
                <w:szCs w:val="18"/>
              </w:rPr>
              <w:t>18.15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</w:tcPr>
          <w:p w14:paraId="67B0FCD7" w14:textId="77777777" w:rsidR="00F87894" w:rsidRPr="00C9091F" w:rsidRDefault="00F87894" w:rsidP="00540676">
            <w:pPr>
              <w:spacing w:line="36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091F">
              <w:rPr>
                <w:rFonts w:ascii="Arial" w:eastAsia="Times New Roman" w:hAnsi="Arial" w:cs="Arial"/>
                <w:sz w:val="18"/>
                <w:szCs w:val="18"/>
              </w:rPr>
              <w:t>61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</w:tcPr>
          <w:p w14:paraId="0BE0BD45" w14:textId="77777777" w:rsidR="00F87894" w:rsidRPr="00C9091F" w:rsidRDefault="00F87894" w:rsidP="00540676">
            <w:pPr>
              <w:spacing w:line="36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091F">
              <w:rPr>
                <w:rFonts w:ascii="Arial" w:eastAsia="Times New Roman" w:hAnsi="Arial" w:cs="Arial"/>
                <w:sz w:val="18"/>
                <w:szCs w:val="18"/>
              </w:rPr>
              <w:t>1.01102</w:t>
            </w:r>
          </w:p>
        </w:tc>
      </w:tr>
      <w:bookmarkEnd w:id="0"/>
    </w:tbl>
    <w:p w14:paraId="1E53202E" w14:textId="77777777" w:rsidR="00F87894" w:rsidRDefault="00F87894" w:rsidP="00F87894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18"/>
          <w:szCs w:val="18"/>
          <w:lang w:val="en-US"/>
        </w:rPr>
      </w:pPr>
    </w:p>
    <w:p w14:paraId="76065615" w14:textId="77777777" w:rsidR="00F87894" w:rsidRDefault="00F87894" w:rsidP="00F87894">
      <w:pPr>
        <w:autoSpaceDE w:val="0"/>
        <w:autoSpaceDN w:val="0"/>
        <w:adjustRightInd w:val="0"/>
        <w:spacing w:after="0" w:line="36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val="en-GB" w:eastAsia="es-ES"/>
        </w:rPr>
      </w:pPr>
    </w:p>
    <w:p w14:paraId="6C214782" w14:textId="77777777" w:rsidR="00F87894" w:rsidRPr="005C7269" w:rsidRDefault="00F87894" w:rsidP="00F87894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18"/>
          <w:szCs w:val="18"/>
          <w:lang w:val="en-GB"/>
        </w:rPr>
      </w:pPr>
    </w:p>
    <w:p w14:paraId="53C12503" w14:textId="77777777" w:rsidR="00F87894" w:rsidRDefault="00F87894"/>
    <w:sectPr w:rsidR="00F8789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80F767B" w16cex:dateUtc="2023-05-17T13:51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0154F5C0" w16cid:durableId="280F767B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7894"/>
    <w:rsid w:val="000610E8"/>
    <w:rsid w:val="000C4CE2"/>
    <w:rsid w:val="001C5C21"/>
    <w:rsid w:val="002A0E58"/>
    <w:rsid w:val="003F7C50"/>
    <w:rsid w:val="00676F64"/>
    <w:rsid w:val="00AA483B"/>
    <w:rsid w:val="00CF6509"/>
    <w:rsid w:val="00F53C75"/>
    <w:rsid w:val="00F878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707A54"/>
  <w15:chartTrackingRefBased/>
  <w15:docId w15:val="{872C0A4E-E42A-4FBA-8BD5-9A90162CC8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87894"/>
    <w:rPr>
      <w:kern w:val="0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MDPI13authornames">
    <w:name w:val="MDPI_1.3_authornames"/>
    <w:next w:val="Normal"/>
    <w:qFormat/>
    <w:rsid w:val="00F87894"/>
    <w:pPr>
      <w:adjustRightInd w:val="0"/>
      <w:snapToGrid w:val="0"/>
      <w:spacing w:after="360" w:line="260" w:lineRule="atLeast"/>
    </w:pPr>
    <w:rPr>
      <w:rFonts w:ascii="Palatino Linotype" w:eastAsia="Times New Roman" w:hAnsi="Palatino Linotype" w:cs="Times New Roman"/>
      <w:b/>
      <w:color w:val="000000"/>
      <w:kern w:val="0"/>
      <w:sz w:val="20"/>
      <w:lang w:val="en-US" w:eastAsia="de-DE" w:bidi="en-US"/>
      <w14:ligatures w14:val="none"/>
    </w:rPr>
  </w:style>
  <w:style w:type="table" w:styleId="Tablaconcuadrcula">
    <w:name w:val="Table Grid"/>
    <w:basedOn w:val="Tablanormal"/>
    <w:uiPriority w:val="39"/>
    <w:rsid w:val="00F87894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ario">
    <w:name w:val="annotation reference"/>
    <w:basedOn w:val="Fuentedeprrafopredeter"/>
    <w:uiPriority w:val="99"/>
    <w:semiHidden/>
    <w:unhideWhenUsed/>
    <w:rsid w:val="00CF6509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Pr>
      <w:kern w:val="0"/>
      <w:sz w:val="20"/>
      <w:szCs w:val="20"/>
      <w14:ligatures w14:val="non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C5C2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C5C21"/>
    <w:rPr>
      <w:rFonts w:ascii="Segoe UI" w:hAnsi="Segoe UI" w:cs="Segoe UI"/>
      <w:kern w:val="0"/>
      <w:sz w:val="18"/>
      <w:szCs w:val="18"/>
      <w14:ligatures w14:val="none"/>
    </w:rPr>
  </w:style>
  <w:style w:type="character" w:styleId="Textoennegrita">
    <w:name w:val="Strong"/>
    <w:basedOn w:val="Fuentedeprrafopredeter"/>
    <w:uiPriority w:val="22"/>
    <w:qFormat/>
    <w:rsid w:val="001C5C2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6/09/relationships/commentsIds" Target="commentsIds.xml"/><Relationship Id="rId3" Type="http://schemas.openxmlformats.org/officeDocument/2006/relationships/webSettings" Target="webSettings.xml"/><Relationship Id="rId7" Type="http://schemas.microsoft.com/office/2018/08/relationships/commentsExtensible" Target="commentsExtensi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B2543A6</Template>
  <TotalTime>3</TotalTime>
  <Pages>3</Pages>
  <Words>310</Words>
  <Characters>1771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CDT</dc:creator>
  <cp:keywords/>
  <dc:description/>
  <cp:lastModifiedBy>Carlos de Torre Minguela</cp:lastModifiedBy>
  <cp:revision>3</cp:revision>
  <dcterms:created xsi:type="dcterms:W3CDTF">2023-05-19T05:49:00Z</dcterms:created>
  <dcterms:modified xsi:type="dcterms:W3CDTF">2023-05-24T10:09:00Z</dcterms:modified>
</cp:coreProperties>
</file>