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D3B34E" w14:textId="40661DBD" w:rsidR="00B10447" w:rsidRDefault="00E76E8E" w:rsidP="00E87895">
      <w:pPr>
        <w:pStyle w:val="Department"/>
        <w:jc w:val="right"/>
        <w:rPr>
          <w:rFonts w:ascii="Times New Roman" w:hAnsi="Times New Roman"/>
        </w:rPr>
      </w:pPr>
      <w:r>
        <w:rPr>
          <w:noProof/>
        </w:rPr>
        <mc:AlternateContent>
          <mc:Choice Requires="wps">
            <w:drawing>
              <wp:anchor distT="0" distB="0" distL="114300" distR="114300" simplePos="0" relativeHeight="251657216" behindDoc="0" locked="1" layoutInCell="1" allowOverlap="1" wp14:anchorId="2CE1E073" wp14:editId="4CDBA004">
                <wp:simplePos x="0" y="0"/>
                <wp:positionH relativeFrom="page">
                  <wp:align>left</wp:align>
                </wp:positionH>
                <wp:positionV relativeFrom="page">
                  <wp:posOffset>-914400</wp:posOffset>
                </wp:positionV>
                <wp:extent cx="1988185" cy="10995660"/>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8185" cy="10995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E07069" w14:textId="77777777" w:rsidR="002355CF" w:rsidRDefault="002355CF" w:rsidP="008C14BD">
                            <w:pPr>
                              <w:pStyle w:val="Department"/>
                              <w:rPr>
                                <w:rFonts w:ascii="Goudy Old Style" w:hAnsi="Goudy Old Style"/>
                                <w:spacing w:val="5"/>
                                <w:sz w:val="18"/>
                                <w:szCs w:val="18"/>
                              </w:rPr>
                            </w:pPr>
                          </w:p>
                          <w:p w14:paraId="0C452252" w14:textId="77777777" w:rsidR="002355CF" w:rsidRDefault="002355CF" w:rsidP="008C14BD">
                            <w:pPr>
                              <w:pStyle w:val="Department"/>
                              <w:rPr>
                                <w:rFonts w:ascii="Goudy Old Style" w:hAnsi="Goudy Old Style"/>
                                <w:spacing w:val="5"/>
                                <w:sz w:val="18"/>
                                <w:szCs w:val="18"/>
                              </w:rPr>
                            </w:pPr>
                          </w:p>
                          <w:p w14:paraId="534263C7" w14:textId="77777777" w:rsidR="002355CF" w:rsidRDefault="002355CF" w:rsidP="008C14BD">
                            <w:pPr>
                              <w:pStyle w:val="Department"/>
                              <w:rPr>
                                <w:rFonts w:ascii="Goudy Old Style" w:hAnsi="Goudy Old Style"/>
                                <w:spacing w:val="5"/>
                                <w:sz w:val="18"/>
                                <w:szCs w:val="18"/>
                              </w:rPr>
                            </w:pPr>
                          </w:p>
                          <w:p w14:paraId="34FAA7C7" w14:textId="77777777" w:rsidR="002355CF" w:rsidRDefault="002355CF" w:rsidP="008C14BD">
                            <w:pPr>
                              <w:pStyle w:val="Department"/>
                              <w:rPr>
                                <w:rFonts w:ascii="Goudy Old Style" w:hAnsi="Goudy Old Style"/>
                                <w:spacing w:val="5"/>
                                <w:sz w:val="18"/>
                                <w:szCs w:val="18"/>
                              </w:rPr>
                            </w:pPr>
                          </w:p>
                          <w:p w14:paraId="0F035902" w14:textId="77777777" w:rsidR="002355CF" w:rsidRDefault="002355CF" w:rsidP="008C14BD">
                            <w:pPr>
                              <w:pStyle w:val="Department"/>
                              <w:rPr>
                                <w:rFonts w:ascii="Goudy Old Style" w:hAnsi="Goudy Old Style"/>
                                <w:spacing w:val="5"/>
                                <w:sz w:val="18"/>
                                <w:szCs w:val="18"/>
                              </w:rPr>
                            </w:pPr>
                          </w:p>
                          <w:p w14:paraId="0E7A61CB" w14:textId="77777777" w:rsidR="002355CF" w:rsidRDefault="002355CF" w:rsidP="008C14BD">
                            <w:pPr>
                              <w:pStyle w:val="Department"/>
                              <w:rPr>
                                <w:rFonts w:ascii="Goudy Old Style" w:hAnsi="Goudy Old Style"/>
                                <w:spacing w:val="5"/>
                                <w:sz w:val="18"/>
                                <w:szCs w:val="18"/>
                              </w:rPr>
                            </w:pPr>
                          </w:p>
                          <w:p w14:paraId="080667D7" w14:textId="77777777" w:rsidR="002355CF" w:rsidRDefault="002355CF" w:rsidP="008C14BD">
                            <w:pPr>
                              <w:pStyle w:val="Department"/>
                              <w:rPr>
                                <w:rFonts w:ascii="Goudy Old Style" w:hAnsi="Goudy Old Style"/>
                                <w:spacing w:val="5"/>
                                <w:sz w:val="18"/>
                                <w:szCs w:val="18"/>
                              </w:rPr>
                            </w:pPr>
                          </w:p>
                          <w:p w14:paraId="78CA5455" w14:textId="77777777" w:rsidR="002355CF" w:rsidRDefault="002355CF" w:rsidP="00F2409D">
                            <w:pPr>
                              <w:pStyle w:val="Department"/>
                              <w:ind w:left="270"/>
                              <w:rPr>
                                <w:rFonts w:ascii="Goudy Old Style" w:hAnsi="Goudy Old Style"/>
                                <w:spacing w:val="5"/>
                                <w:sz w:val="18"/>
                                <w:szCs w:val="18"/>
                              </w:rPr>
                            </w:pPr>
                          </w:p>
                          <w:p w14:paraId="051227AF" w14:textId="77777777" w:rsidR="002355CF" w:rsidRDefault="002355CF" w:rsidP="00F2409D">
                            <w:pPr>
                              <w:pStyle w:val="Department"/>
                              <w:ind w:left="540"/>
                              <w:rPr>
                                <w:rFonts w:ascii="Goudy Old Style" w:hAnsi="Goudy Old Style"/>
                                <w:spacing w:val="5"/>
                                <w:sz w:val="18"/>
                                <w:szCs w:val="18"/>
                              </w:rPr>
                            </w:pPr>
                          </w:p>
                          <w:p w14:paraId="24892025" w14:textId="77777777" w:rsidR="002355CF" w:rsidRDefault="002355CF" w:rsidP="00F2409D">
                            <w:pPr>
                              <w:pStyle w:val="Department"/>
                              <w:ind w:left="540"/>
                              <w:rPr>
                                <w:rFonts w:ascii="Goudy Old Style" w:hAnsi="Goudy Old Style"/>
                                <w:spacing w:val="5"/>
                                <w:sz w:val="18"/>
                                <w:szCs w:val="18"/>
                              </w:rPr>
                            </w:pPr>
                          </w:p>
                          <w:p w14:paraId="3BA2EE6E" w14:textId="77777777" w:rsidR="002355CF" w:rsidRDefault="002355CF" w:rsidP="00F2409D">
                            <w:pPr>
                              <w:pStyle w:val="Department"/>
                              <w:ind w:left="540"/>
                              <w:rPr>
                                <w:rFonts w:ascii="Goudy Old Style" w:hAnsi="Goudy Old Style"/>
                                <w:spacing w:val="5"/>
                                <w:sz w:val="18"/>
                                <w:szCs w:val="18"/>
                              </w:rPr>
                            </w:pPr>
                          </w:p>
                          <w:p w14:paraId="74A1B445" w14:textId="77777777" w:rsidR="002355CF" w:rsidRDefault="002355CF" w:rsidP="00F2409D">
                            <w:pPr>
                              <w:pStyle w:val="Department"/>
                              <w:ind w:left="540"/>
                              <w:rPr>
                                <w:rFonts w:ascii="Goudy Old Style" w:hAnsi="Goudy Old Style"/>
                                <w:spacing w:val="5"/>
                                <w:sz w:val="18"/>
                                <w:szCs w:val="18"/>
                              </w:rPr>
                            </w:pPr>
                          </w:p>
                          <w:p w14:paraId="7A8DB1C0" w14:textId="77777777" w:rsidR="002355CF" w:rsidRDefault="002355CF" w:rsidP="00F2409D">
                            <w:pPr>
                              <w:pStyle w:val="Department"/>
                              <w:ind w:left="540"/>
                              <w:rPr>
                                <w:rFonts w:ascii="Goudy Old Style" w:hAnsi="Goudy Old Style"/>
                                <w:spacing w:val="5"/>
                                <w:sz w:val="18"/>
                                <w:szCs w:val="18"/>
                              </w:rPr>
                            </w:pPr>
                          </w:p>
                          <w:p w14:paraId="28E9082A" w14:textId="77777777" w:rsidR="002355CF" w:rsidRDefault="002355CF" w:rsidP="00F2409D">
                            <w:pPr>
                              <w:pStyle w:val="Department"/>
                              <w:ind w:left="540"/>
                              <w:rPr>
                                <w:rFonts w:ascii="Goudy Old Style" w:hAnsi="Goudy Old Style"/>
                                <w:spacing w:val="5"/>
                                <w:sz w:val="18"/>
                                <w:szCs w:val="18"/>
                              </w:rPr>
                            </w:pPr>
                          </w:p>
                          <w:p w14:paraId="0EEAFF03" w14:textId="77777777" w:rsidR="002355CF" w:rsidRDefault="002355CF" w:rsidP="00F2409D">
                            <w:pPr>
                              <w:pStyle w:val="Department"/>
                              <w:ind w:left="540"/>
                              <w:rPr>
                                <w:rFonts w:ascii="Goudy Old Style" w:hAnsi="Goudy Old Style"/>
                                <w:spacing w:val="5"/>
                                <w:sz w:val="18"/>
                                <w:szCs w:val="18"/>
                              </w:rPr>
                            </w:pPr>
                          </w:p>
                          <w:p w14:paraId="6845E211" w14:textId="77777777" w:rsidR="002355CF" w:rsidRDefault="002355CF" w:rsidP="00F2409D">
                            <w:pPr>
                              <w:pStyle w:val="Department"/>
                              <w:ind w:left="540"/>
                              <w:rPr>
                                <w:rFonts w:ascii="Goudy Old Style" w:hAnsi="Goudy Old Style"/>
                                <w:spacing w:val="5"/>
                                <w:sz w:val="18"/>
                                <w:szCs w:val="18"/>
                              </w:rPr>
                            </w:pPr>
                          </w:p>
                          <w:p w14:paraId="5BFE870F" w14:textId="77777777" w:rsidR="002355CF" w:rsidRDefault="002355CF" w:rsidP="00F2409D">
                            <w:pPr>
                              <w:pStyle w:val="Department"/>
                              <w:ind w:left="540"/>
                              <w:rPr>
                                <w:rFonts w:ascii="Goudy Old Style" w:hAnsi="Goudy Old Style"/>
                                <w:spacing w:val="5"/>
                                <w:sz w:val="18"/>
                                <w:szCs w:val="18"/>
                              </w:rPr>
                            </w:pPr>
                          </w:p>
                          <w:p w14:paraId="4E901EF8" w14:textId="77777777" w:rsidR="002355CF" w:rsidRDefault="002355CF" w:rsidP="00F2409D">
                            <w:pPr>
                              <w:pStyle w:val="Department"/>
                              <w:ind w:left="540"/>
                              <w:rPr>
                                <w:rFonts w:ascii="Goudy Old Style" w:hAnsi="Goudy Old Style"/>
                                <w:spacing w:val="5"/>
                                <w:sz w:val="18"/>
                                <w:szCs w:val="18"/>
                              </w:rPr>
                            </w:pPr>
                          </w:p>
                          <w:p w14:paraId="0A00E5BE" w14:textId="77777777" w:rsidR="002355CF" w:rsidRDefault="002355CF" w:rsidP="00F2409D">
                            <w:pPr>
                              <w:pStyle w:val="Department"/>
                              <w:ind w:left="540"/>
                              <w:rPr>
                                <w:rFonts w:ascii="Goudy Old Style" w:hAnsi="Goudy Old Style"/>
                                <w:spacing w:val="5"/>
                                <w:sz w:val="18"/>
                                <w:szCs w:val="18"/>
                              </w:rPr>
                            </w:pPr>
                          </w:p>
                          <w:p w14:paraId="5F7A4EBD" w14:textId="77777777" w:rsidR="002355CF" w:rsidRDefault="002355CF" w:rsidP="00F2409D">
                            <w:pPr>
                              <w:pStyle w:val="Department"/>
                              <w:ind w:left="540"/>
                              <w:rPr>
                                <w:rFonts w:ascii="Goudy Old Style" w:hAnsi="Goudy Old Style"/>
                                <w:spacing w:val="5"/>
                                <w:sz w:val="18"/>
                                <w:szCs w:val="18"/>
                              </w:rPr>
                            </w:pPr>
                          </w:p>
                          <w:p w14:paraId="722B82A5" w14:textId="77777777" w:rsidR="002355CF" w:rsidRDefault="002355CF" w:rsidP="00F2409D">
                            <w:pPr>
                              <w:pStyle w:val="Department"/>
                              <w:ind w:left="540"/>
                              <w:rPr>
                                <w:rFonts w:ascii="Goudy Old Style" w:hAnsi="Goudy Old Style"/>
                                <w:spacing w:val="5"/>
                                <w:sz w:val="18"/>
                                <w:szCs w:val="18"/>
                              </w:rPr>
                            </w:pPr>
                          </w:p>
                          <w:p w14:paraId="0A3FF9EB" w14:textId="77777777" w:rsidR="002355CF" w:rsidRDefault="002355CF" w:rsidP="00F2409D">
                            <w:pPr>
                              <w:pStyle w:val="Department"/>
                              <w:ind w:left="540"/>
                              <w:rPr>
                                <w:rFonts w:ascii="Goudy Old Style" w:hAnsi="Goudy Old Style"/>
                                <w:spacing w:val="5"/>
                                <w:sz w:val="18"/>
                                <w:szCs w:val="18"/>
                              </w:rPr>
                            </w:pPr>
                          </w:p>
                          <w:p w14:paraId="53635727" w14:textId="77777777" w:rsidR="002355CF" w:rsidRDefault="002355CF" w:rsidP="00F2409D">
                            <w:pPr>
                              <w:pStyle w:val="Department"/>
                              <w:ind w:left="540"/>
                              <w:rPr>
                                <w:rFonts w:ascii="Goudy Old Style" w:hAnsi="Goudy Old Style"/>
                                <w:spacing w:val="5"/>
                                <w:sz w:val="18"/>
                                <w:szCs w:val="18"/>
                              </w:rPr>
                            </w:pPr>
                          </w:p>
                          <w:p w14:paraId="25136882" w14:textId="77777777" w:rsidR="002355CF" w:rsidRDefault="002355CF" w:rsidP="00F2409D">
                            <w:pPr>
                              <w:pStyle w:val="Department"/>
                              <w:ind w:left="540"/>
                              <w:rPr>
                                <w:rFonts w:ascii="Goudy Old Style" w:hAnsi="Goudy Old Style"/>
                                <w:spacing w:val="5"/>
                                <w:sz w:val="18"/>
                                <w:szCs w:val="18"/>
                              </w:rPr>
                            </w:pPr>
                          </w:p>
                          <w:p w14:paraId="749D07EF" w14:textId="77777777" w:rsidR="002355CF" w:rsidRDefault="002355CF" w:rsidP="00F2409D">
                            <w:pPr>
                              <w:pStyle w:val="Department"/>
                              <w:ind w:left="540"/>
                              <w:rPr>
                                <w:rFonts w:ascii="Goudy Old Style" w:hAnsi="Goudy Old Style"/>
                                <w:spacing w:val="5"/>
                                <w:sz w:val="18"/>
                                <w:szCs w:val="18"/>
                              </w:rPr>
                            </w:pPr>
                          </w:p>
                          <w:p w14:paraId="47464B51" w14:textId="77777777" w:rsidR="002355CF" w:rsidRDefault="002355CF" w:rsidP="00F2409D">
                            <w:pPr>
                              <w:pStyle w:val="Department"/>
                              <w:ind w:left="540"/>
                              <w:rPr>
                                <w:rFonts w:ascii="Goudy Old Style" w:hAnsi="Goudy Old Style"/>
                                <w:spacing w:val="5"/>
                                <w:sz w:val="18"/>
                                <w:szCs w:val="18"/>
                              </w:rPr>
                            </w:pPr>
                          </w:p>
                          <w:p w14:paraId="6EC4470D" w14:textId="77777777" w:rsidR="002355CF" w:rsidRDefault="002355CF" w:rsidP="00F2409D">
                            <w:pPr>
                              <w:pStyle w:val="Department"/>
                              <w:ind w:left="540"/>
                              <w:rPr>
                                <w:rFonts w:ascii="Goudy Old Style" w:hAnsi="Goudy Old Style"/>
                                <w:spacing w:val="5"/>
                                <w:sz w:val="18"/>
                                <w:szCs w:val="18"/>
                              </w:rPr>
                            </w:pPr>
                          </w:p>
                          <w:p w14:paraId="7AE6BBC0" w14:textId="77777777" w:rsidR="002355CF" w:rsidRDefault="002355CF" w:rsidP="00F2409D">
                            <w:pPr>
                              <w:pStyle w:val="Department"/>
                              <w:ind w:left="540"/>
                              <w:rPr>
                                <w:rFonts w:ascii="Trade Gothic LT Std" w:hAnsi="Trade Gothic LT Std"/>
                                <w:spacing w:val="5"/>
                                <w:sz w:val="20"/>
                                <w:szCs w:val="20"/>
                              </w:rPr>
                            </w:pPr>
                          </w:p>
                          <w:p w14:paraId="00BDA2AD" w14:textId="77777777" w:rsidR="002355CF" w:rsidRDefault="002355CF" w:rsidP="00F2409D">
                            <w:pPr>
                              <w:pStyle w:val="Department"/>
                              <w:ind w:left="540"/>
                              <w:rPr>
                                <w:rFonts w:ascii="Trade Gothic LT Std" w:hAnsi="Trade Gothic LT Std"/>
                                <w:spacing w:val="5"/>
                                <w:sz w:val="20"/>
                                <w:szCs w:val="20"/>
                              </w:rPr>
                            </w:pPr>
                          </w:p>
                          <w:p w14:paraId="78579578" w14:textId="77777777" w:rsidR="002355CF" w:rsidRDefault="002355CF" w:rsidP="001D287D">
                            <w:pPr>
                              <w:pStyle w:val="Department"/>
                              <w:ind w:left="720"/>
                              <w:rPr>
                                <w:rFonts w:ascii="Arial Narrow" w:hAnsi="Arial Narrow"/>
                                <w:color w:val="522D80"/>
                              </w:rPr>
                            </w:pPr>
                            <w:r>
                              <w:rPr>
                                <w:rFonts w:ascii="Arial Narrow" w:hAnsi="Arial Narrow"/>
                                <w:color w:val="522D80"/>
                              </w:rPr>
                              <w:t xml:space="preserve">DEPARTMENT </w:t>
                            </w:r>
                            <w:proofErr w:type="gramStart"/>
                            <w:r>
                              <w:rPr>
                                <w:rFonts w:ascii="Arial Narrow" w:hAnsi="Arial Narrow"/>
                                <w:color w:val="522D80"/>
                              </w:rPr>
                              <w:t>OF</w:t>
                            </w:r>
                            <w:proofErr w:type="gramEnd"/>
                            <w:r>
                              <w:rPr>
                                <w:rFonts w:ascii="Arial Narrow" w:hAnsi="Arial Narrow"/>
                                <w:color w:val="522D80"/>
                              </w:rPr>
                              <w:t xml:space="preserve"> </w:t>
                            </w:r>
                          </w:p>
                          <w:p w14:paraId="76DE43FB" w14:textId="530E0D0F" w:rsidR="002355CF" w:rsidRDefault="002355CF" w:rsidP="001D287D">
                            <w:pPr>
                              <w:pStyle w:val="Department"/>
                              <w:ind w:left="720"/>
                              <w:rPr>
                                <w:rFonts w:ascii="Arial Narrow" w:hAnsi="Arial Narrow"/>
                                <w:color w:val="522D80"/>
                              </w:rPr>
                            </w:pPr>
                            <w:r>
                              <w:rPr>
                                <w:rFonts w:ascii="Arial Narrow" w:hAnsi="Arial Narrow"/>
                                <w:color w:val="522D80"/>
                              </w:rPr>
                              <w:t>BIOLOGICAL SCIENCES</w:t>
                            </w:r>
                            <w:r>
                              <w:rPr>
                                <w:rFonts w:ascii="Arial Narrow" w:hAnsi="Arial Narrow"/>
                                <w:color w:val="522D80"/>
                              </w:rPr>
                              <w:br/>
                            </w:r>
                          </w:p>
                          <w:p w14:paraId="47E2DF55" w14:textId="04470814" w:rsidR="002355CF" w:rsidRDefault="002355CF" w:rsidP="001D287D">
                            <w:pPr>
                              <w:pStyle w:val="Department"/>
                              <w:ind w:left="720"/>
                              <w:rPr>
                                <w:rFonts w:ascii="Arial Narrow" w:hAnsi="Arial Narrow"/>
                                <w:color w:val="522D80"/>
                              </w:rPr>
                            </w:pPr>
                            <w:r>
                              <w:rPr>
                                <w:rFonts w:ascii="Arial Narrow" w:hAnsi="Arial Narrow"/>
                                <w:color w:val="522D80"/>
                              </w:rPr>
                              <w:t>College o</w:t>
                            </w:r>
                            <w:r w:rsidRPr="0031743E">
                              <w:rPr>
                                <w:rFonts w:ascii="Arial Narrow" w:hAnsi="Arial Narrow"/>
                                <w:color w:val="522D80"/>
                              </w:rPr>
                              <w:t xml:space="preserve">f </w:t>
                            </w:r>
                            <w:r>
                              <w:rPr>
                                <w:rFonts w:ascii="Arial Narrow" w:hAnsi="Arial Narrow"/>
                                <w:color w:val="522D80"/>
                              </w:rPr>
                              <w:t>Science</w:t>
                            </w:r>
                          </w:p>
                          <w:p w14:paraId="659E9020" w14:textId="77777777" w:rsidR="002355CF" w:rsidRDefault="002355CF" w:rsidP="001D287D">
                            <w:pPr>
                              <w:pStyle w:val="Department"/>
                              <w:ind w:left="720"/>
                              <w:rPr>
                                <w:rFonts w:ascii="Arial Narrow" w:hAnsi="Arial Narrow"/>
                                <w:color w:val="522D80"/>
                              </w:rPr>
                            </w:pPr>
                          </w:p>
                          <w:p w14:paraId="0F0C0A13" w14:textId="08CD1E8E" w:rsidR="002355CF" w:rsidRPr="00721B79" w:rsidRDefault="002355CF" w:rsidP="001D287D">
                            <w:pPr>
                              <w:pStyle w:val="Department"/>
                              <w:spacing w:line="240" w:lineRule="exact"/>
                              <w:ind w:left="720"/>
                              <w:rPr>
                                <w:rFonts w:ascii="Arial Narrow" w:hAnsi="Arial Narrow"/>
                                <w:b w:val="0"/>
                                <w:color w:val="522D80"/>
                              </w:rPr>
                            </w:pPr>
                            <w:r>
                              <w:rPr>
                                <w:rFonts w:ascii="Arial Narrow" w:hAnsi="Arial Narrow"/>
                                <w:b w:val="0"/>
                                <w:color w:val="522D80"/>
                              </w:rPr>
                              <w:t>132 Long Hall</w:t>
                            </w:r>
                          </w:p>
                          <w:p w14:paraId="5BEB2456" w14:textId="77777777" w:rsidR="002355CF" w:rsidRPr="00721B79"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Clemson University</w:t>
                            </w:r>
                          </w:p>
                          <w:p w14:paraId="66DDE23D" w14:textId="77777777" w:rsidR="002355CF" w:rsidRPr="00721B79"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 xml:space="preserve">Clemson, SC </w:t>
                            </w:r>
                          </w:p>
                          <w:p w14:paraId="693D26AF" w14:textId="77777777" w:rsidR="002355CF"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29634-0312</w:t>
                            </w:r>
                          </w:p>
                          <w:p w14:paraId="6A01F052" w14:textId="77777777" w:rsidR="002355CF" w:rsidRPr="0031743E" w:rsidRDefault="002355CF" w:rsidP="001D287D">
                            <w:pPr>
                              <w:pStyle w:val="Department"/>
                              <w:spacing w:line="240" w:lineRule="exact"/>
                              <w:ind w:left="720"/>
                              <w:rPr>
                                <w:rFonts w:ascii="Arial Narrow" w:hAnsi="Arial Narrow"/>
                                <w:b w:val="0"/>
                                <w:color w:val="522D80"/>
                                <w:sz w:val="20"/>
                              </w:rPr>
                            </w:pPr>
                          </w:p>
                          <w:p w14:paraId="676D7771" w14:textId="3E151AE1" w:rsidR="002355CF" w:rsidRPr="006F3101" w:rsidRDefault="002355CF" w:rsidP="001D287D">
                            <w:pPr>
                              <w:pStyle w:val="Department"/>
                              <w:ind w:left="720"/>
                              <w:rPr>
                                <w:rFonts w:ascii="Arial" w:hAnsi="Arial"/>
                                <w:b w:val="0"/>
                                <w:color w:val="522D80"/>
                              </w:rPr>
                            </w:pPr>
                            <w:r w:rsidRPr="0031743E">
                              <w:rPr>
                                <w:rFonts w:ascii="Arial Narrow" w:hAnsi="Arial Narrow"/>
                                <w:color w:val="522D80"/>
                              </w:rPr>
                              <w:t>P</w:t>
                            </w:r>
                            <w:r w:rsidRPr="0031743E">
                              <w:rPr>
                                <w:rFonts w:ascii="Arial Narrow" w:hAnsi="Arial Narrow"/>
                                <w:b w:val="0"/>
                                <w:color w:val="522D80"/>
                              </w:rPr>
                              <w:t xml:space="preserve"> </w:t>
                            </w:r>
                            <w:r w:rsidRPr="00721B79">
                              <w:rPr>
                                <w:rFonts w:ascii="Arial Narrow" w:hAnsi="Arial Narrow"/>
                                <w:b w:val="0"/>
                                <w:color w:val="522D80"/>
                              </w:rPr>
                              <w:t>864-656-</w:t>
                            </w:r>
                            <w:r>
                              <w:rPr>
                                <w:rFonts w:ascii="Arial Narrow" w:hAnsi="Arial Narrow"/>
                                <w:b w:val="0"/>
                                <w:color w:val="522D80"/>
                              </w:rPr>
                              <w:t>2328</w:t>
                            </w:r>
                          </w:p>
                          <w:p w14:paraId="350099C8" w14:textId="77777777" w:rsidR="002355CF" w:rsidRPr="001D287D" w:rsidRDefault="002355CF" w:rsidP="00F2409D">
                            <w:pPr>
                              <w:pStyle w:val="Department"/>
                              <w:ind w:left="540"/>
                              <w:rPr>
                                <w:sz w:val="14"/>
                                <w:szCs w:val="14"/>
                                <w:vertAlign w:val="subscript"/>
                              </w:rPr>
                            </w:pPr>
                          </w:p>
                          <w:p w14:paraId="73185D9A" w14:textId="77777777" w:rsidR="002355CF" w:rsidRPr="0093788E" w:rsidRDefault="002355CF" w:rsidP="00F2409D">
                            <w:pPr>
                              <w:pStyle w:val="Department"/>
                              <w:ind w:left="540"/>
                              <w:rPr>
                                <w:sz w:val="14"/>
                                <w:szCs w:val="14"/>
                              </w:rPr>
                            </w:pPr>
                          </w:p>
                          <w:p w14:paraId="08CBD5E2" w14:textId="77777777" w:rsidR="002355CF" w:rsidRPr="0093788E" w:rsidRDefault="002355CF" w:rsidP="00F2409D">
                            <w:pPr>
                              <w:pStyle w:val="Department"/>
                              <w:ind w:left="540"/>
                              <w:rPr>
                                <w:sz w:val="14"/>
                                <w:szCs w:val="14"/>
                              </w:rPr>
                            </w:pPr>
                          </w:p>
                          <w:p w14:paraId="0ED8F92D" w14:textId="77777777" w:rsidR="002355CF" w:rsidRPr="0093788E" w:rsidRDefault="002355CF" w:rsidP="00F2409D">
                            <w:pPr>
                              <w:pStyle w:val="Department"/>
                              <w:ind w:left="540"/>
                              <w:rPr>
                                <w:sz w:val="14"/>
                                <w:szCs w:val="14"/>
                              </w:rPr>
                            </w:pPr>
                          </w:p>
                          <w:p w14:paraId="34DBDE0F" w14:textId="77777777" w:rsidR="002355CF" w:rsidRPr="0093788E" w:rsidRDefault="002355CF" w:rsidP="00F2409D">
                            <w:pPr>
                              <w:pStyle w:val="Department"/>
                              <w:ind w:left="540"/>
                              <w:rPr>
                                <w:sz w:val="14"/>
                                <w:szCs w:val="14"/>
                              </w:rPr>
                            </w:pPr>
                          </w:p>
                          <w:p w14:paraId="71E2AD74" w14:textId="77777777" w:rsidR="002355CF" w:rsidRPr="0093788E" w:rsidRDefault="002355CF" w:rsidP="00F2409D">
                            <w:pPr>
                              <w:pStyle w:val="Department"/>
                              <w:ind w:left="540"/>
                              <w:rPr>
                                <w:sz w:val="14"/>
                                <w:szCs w:val="14"/>
                              </w:rPr>
                            </w:pPr>
                          </w:p>
                          <w:p w14:paraId="20252A56" w14:textId="77777777" w:rsidR="002355CF" w:rsidRPr="0093788E" w:rsidRDefault="002355CF" w:rsidP="00F2409D">
                            <w:pPr>
                              <w:pStyle w:val="Department"/>
                              <w:ind w:left="540"/>
                              <w:rPr>
                                <w:sz w:val="14"/>
                                <w:szCs w:val="14"/>
                              </w:rPr>
                            </w:pPr>
                          </w:p>
                          <w:p w14:paraId="4CD5EDFF" w14:textId="77777777" w:rsidR="002355CF" w:rsidRPr="0093788E" w:rsidRDefault="002355CF" w:rsidP="00F2409D">
                            <w:pPr>
                              <w:pStyle w:val="Department"/>
                              <w:ind w:left="540"/>
                              <w:rPr>
                                <w:sz w:val="14"/>
                                <w:szCs w:val="14"/>
                              </w:rPr>
                            </w:pPr>
                          </w:p>
                          <w:p w14:paraId="461837C9" w14:textId="77777777" w:rsidR="002355CF" w:rsidRPr="0093788E" w:rsidRDefault="002355CF" w:rsidP="00F2409D">
                            <w:pPr>
                              <w:pStyle w:val="Department"/>
                              <w:ind w:left="540"/>
                              <w:rPr>
                                <w:sz w:val="14"/>
                                <w:szCs w:val="14"/>
                              </w:rPr>
                            </w:pPr>
                          </w:p>
                          <w:p w14:paraId="2A21064B" w14:textId="77777777" w:rsidR="002355CF" w:rsidRPr="0093788E" w:rsidRDefault="002355CF" w:rsidP="00F2409D">
                            <w:pPr>
                              <w:pStyle w:val="Department"/>
                              <w:ind w:left="540"/>
                              <w:rPr>
                                <w:sz w:val="14"/>
                                <w:szCs w:val="14"/>
                              </w:rPr>
                            </w:pPr>
                          </w:p>
                          <w:p w14:paraId="4FFB30C7" w14:textId="77777777" w:rsidR="002355CF" w:rsidRPr="0093788E" w:rsidRDefault="002355CF" w:rsidP="00F2409D">
                            <w:pPr>
                              <w:ind w:left="540"/>
                              <w:rPr>
                                <w:sz w:val="14"/>
                                <w:szCs w:val="14"/>
                              </w:rPr>
                            </w:pPr>
                          </w:p>
                          <w:p w14:paraId="728B31B5" w14:textId="77777777" w:rsidR="002355CF" w:rsidRPr="0093788E" w:rsidRDefault="002355CF" w:rsidP="00F2409D">
                            <w:pPr>
                              <w:ind w:left="540"/>
                              <w:rPr>
                                <w:sz w:val="14"/>
                                <w:szCs w:val="14"/>
                              </w:rPr>
                            </w:pPr>
                          </w:p>
                          <w:p w14:paraId="60FEF0C7" w14:textId="77777777" w:rsidR="002355CF" w:rsidRPr="0093788E" w:rsidRDefault="002355CF" w:rsidP="00F2409D">
                            <w:pPr>
                              <w:ind w:left="540"/>
                              <w:rPr>
                                <w:sz w:val="14"/>
                                <w:szCs w:val="14"/>
                              </w:rPr>
                            </w:pPr>
                          </w:p>
                          <w:p w14:paraId="2F67DE3B" w14:textId="77777777" w:rsidR="002355CF" w:rsidRPr="0093788E" w:rsidRDefault="002355CF" w:rsidP="00F2409D">
                            <w:pPr>
                              <w:ind w:left="540"/>
                              <w:rPr>
                                <w:sz w:val="14"/>
                                <w:szCs w:val="14"/>
                              </w:rPr>
                            </w:pPr>
                          </w:p>
                          <w:p w14:paraId="3EC55267" w14:textId="4F13387E" w:rsidR="002355CF" w:rsidRPr="0093788E" w:rsidRDefault="002355CF" w:rsidP="00F2409D">
                            <w:pPr>
                              <w:ind w:left="540"/>
                              <w:rPr>
                                <w:sz w:val="14"/>
                                <w:szCs w:val="14"/>
                              </w:rPr>
                            </w:pPr>
                          </w:p>
                          <w:p w14:paraId="32F71282" w14:textId="77777777" w:rsidR="002355CF" w:rsidRPr="0093788E" w:rsidRDefault="002355CF" w:rsidP="00F2409D">
                            <w:pPr>
                              <w:ind w:left="540"/>
                              <w:rPr>
                                <w:sz w:val="14"/>
                                <w:szCs w:val="14"/>
                              </w:rPr>
                            </w:pPr>
                          </w:p>
                          <w:p w14:paraId="4B8DDDF1" w14:textId="77777777" w:rsidR="002355CF" w:rsidRPr="0093788E" w:rsidRDefault="002355CF" w:rsidP="00F2409D">
                            <w:pPr>
                              <w:ind w:left="540"/>
                              <w:rPr>
                                <w:sz w:val="14"/>
                                <w:szCs w:val="14"/>
                              </w:rPr>
                            </w:pPr>
                          </w:p>
                          <w:p w14:paraId="1C8842CA" w14:textId="77777777" w:rsidR="002355CF" w:rsidRPr="0093788E" w:rsidRDefault="002355CF" w:rsidP="00F2409D">
                            <w:pPr>
                              <w:ind w:left="540"/>
                              <w:rPr>
                                <w:sz w:val="14"/>
                                <w:szCs w:val="14"/>
                              </w:rPr>
                            </w:pPr>
                          </w:p>
                          <w:p w14:paraId="327709DD" w14:textId="77777777" w:rsidR="002355CF" w:rsidRPr="0093788E" w:rsidRDefault="002355CF" w:rsidP="00F2409D">
                            <w:pPr>
                              <w:ind w:left="540"/>
                              <w:rPr>
                                <w:sz w:val="14"/>
                                <w:szCs w:val="14"/>
                              </w:rPr>
                            </w:pPr>
                          </w:p>
                          <w:p w14:paraId="1BC22BE5" w14:textId="77777777" w:rsidR="002355CF" w:rsidRPr="0093788E" w:rsidRDefault="002355CF" w:rsidP="00F2409D">
                            <w:pPr>
                              <w:ind w:left="540"/>
                              <w:rPr>
                                <w:sz w:val="14"/>
                                <w:szCs w:val="14"/>
                              </w:rPr>
                            </w:pPr>
                          </w:p>
                          <w:p w14:paraId="031AA40C" w14:textId="77777777" w:rsidR="002355CF" w:rsidRPr="0093788E" w:rsidRDefault="002355CF" w:rsidP="00F2409D">
                            <w:pPr>
                              <w:ind w:left="540"/>
                              <w:rPr>
                                <w:sz w:val="14"/>
                                <w:szCs w:val="14"/>
                              </w:rPr>
                            </w:pPr>
                          </w:p>
                          <w:p w14:paraId="30140826" w14:textId="77777777" w:rsidR="002355CF" w:rsidRPr="0093788E" w:rsidRDefault="002355CF" w:rsidP="00F2409D">
                            <w:pPr>
                              <w:ind w:left="540"/>
                              <w:rPr>
                                <w:sz w:val="14"/>
                                <w:szCs w:val="14"/>
                              </w:rPr>
                            </w:pPr>
                          </w:p>
                          <w:p w14:paraId="0B895E98" w14:textId="77777777" w:rsidR="002355CF" w:rsidRPr="0093788E" w:rsidRDefault="002355CF" w:rsidP="00F2409D">
                            <w:pPr>
                              <w:pStyle w:val="Department"/>
                              <w:ind w:left="540"/>
                              <w:rPr>
                                <w:rFonts w:ascii="Goudy Old Style" w:hAnsi="Goudy Old Style"/>
                                <w:b w:val="0"/>
                                <w:i/>
                                <w:spacing w:val="5"/>
                                <w:sz w:val="14"/>
                                <w:szCs w:val="14"/>
                              </w:rPr>
                            </w:pPr>
                          </w:p>
                          <w:p w14:paraId="2FFEADF5" w14:textId="77777777" w:rsidR="002355CF" w:rsidRPr="0093788E" w:rsidRDefault="002355CF" w:rsidP="00F2409D">
                            <w:pPr>
                              <w:pStyle w:val="Department"/>
                              <w:ind w:left="540"/>
                              <w:rPr>
                                <w:rFonts w:ascii="Goudy Old Style" w:hAnsi="Goudy Old Style"/>
                                <w:b w:val="0"/>
                                <w:i/>
                                <w:spacing w:val="5"/>
                                <w:sz w:val="14"/>
                                <w:szCs w:val="14"/>
                              </w:rPr>
                            </w:pPr>
                          </w:p>
                          <w:p w14:paraId="58646772" w14:textId="77777777" w:rsidR="002355CF" w:rsidRPr="0093788E" w:rsidRDefault="002355CF" w:rsidP="00F2409D">
                            <w:pPr>
                              <w:pStyle w:val="Department"/>
                              <w:ind w:left="540"/>
                              <w:rPr>
                                <w:rFonts w:ascii="Goudy Old Style" w:hAnsi="Goudy Old Style"/>
                                <w:b w:val="0"/>
                                <w:i/>
                                <w:spacing w:val="5"/>
                                <w:sz w:val="14"/>
                                <w:szCs w:val="14"/>
                              </w:rPr>
                            </w:pPr>
                          </w:p>
                          <w:p w14:paraId="1EE15948" w14:textId="77777777" w:rsidR="002355CF" w:rsidRPr="0093788E" w:rsidRDefault="002355CF" w:rsidP="00F2409D">
                            <w:pPr>
                              <w:pStyle w:val="Department"/>
                              <w:ind w:left="540"/>
                              <w:rPr>
                                <w:rFonts w:ascii="Goudy Old Style" w:hAnsi="Goudy Old Style"/>
                                <w:b w:val="0"/>
                                <w:i/>
                                <w:spacing w:val="5"/>
                                <w:sz w:val="14"/>
                                <w:szCs w:val="14"/>
                              </w:rPr>
                            </w:pPr>
                          </w:p>
                          <w:p w14:paraId="462AE2F7" w14:textId="77777777" w:rsidR="002355CF" w:rsidRPr="0093788E" w:rsidRDefault="002355CF" w:rsidP="00F2409D">
                            <w:pPr>
                              <w:pStyle w:val="Department"/>
                              <w:ind w:left="540"/>
                              <w:rPr>
                                <w:rFonts w:ascii="Goudy Old Style" w:hAnsi="Goudy Old Style"/>
                                <w:b w:val="0"/>
                                <w:i/>
                                <w:spacing w:val="5"/>
                                <w:sz w:val="14"/>
                                <w:szCs w:val="14"/>
                              </w:rPr>
                            </w:pPr>
                          </w:p>
                          <w:p w14:paraId="76520654" w14:textId="77777777" w:rsidR="002355CF" w:rsidRPr="0093788E" w:rsidRDefault="002355CF" w:rsidP="00F2409D">
                            <w:pPr>
                              <w:pStyle w:val="Department"/>
                              <w:ind w:left="540"/>
                              <w:rPr>
                                <w:rFonts w:ascii="Goudy Old Style" w:hAnsi="Goudy Old Style"/>
                                <w:b w:val="0"/>
                                <w:i/>
                                <w:spacing w:val="5"/>
                                <w:sz w:val="14"/>
                                <w:szCs w:val="14"/>
                              </w:rPr>
                            </w:pPr>
                          </w:p>
                          <w:p w14:paraId="43C9B43C" w14:textId="77777777" w:rsidR="002355CF" w:rsidRPr="0093788E" w:rsidRDefault="002355CF" w:rsidP="00F2409D">
                            <w:pPr>
                              <w:pStyle w:val="Department"/>
                              <w:ind w:left="540"/>
                              <w:rPr>
                                <w:rFonts w:ascii="Goudy Old Style" w:hAnsi="Goudy Old Style"/>
                                <w:b w:val="0"/>
                                <w:i/>
                                <w:spacing w:val="5"/>
                                <w:sz w:val="14"/>
                                <w:szCs w:val="14"/>
                              </w:rPr>
                            </w:pPr>
                          </w:p>
                          <w:p w14:paraId="2C14350B" w14:textId="77777777" w:rsidR="002355CF" w:rsidRPr="0093788E" w:rsidRDefault="002355CF" w:rsidP="00F2409D">
                            <w:pPr>
                              <w:pStyle w:val="Department"/>
                              <w:ind w:left="540"/>
                              <w:rPr>
                                <w:rFonts w:ascii="Goudy Old Style" w:hAnsi="Goudy Old Style"/>
                                <w:b w:val="0"/>
                                <w:i/>
                                <w:spacing w:val="5"/>
                                <w:sz w:val="14"/>
                                <w:szCs w:val="14"/>
                              </w:rPr>
                            </w:pPr>
                          </w:p>
                          <w:p w14:paraId="1E43B945" w14:textId="77777777" w:rsidR="002355CF" w:rsidRPr="0093788E" w:rsidRDefault="002355CF" w:rsidP="00F2409D">
                            <w:pPr>
                              <w:pStyle w:val="Department"/>
                              <w:ind w:left="540"/>
                              <w:rPr>
                                <w:rFonts w:ascii="Goudy Old Style" w:hAnsi="Goudy Old Style"/>
                                <w:b w:val="0"/>
                                <w:i/>
                                <w:spacing w:val="5"/>
                                <w:sz w:val="14"/>
                                <w:szCs w:val="14"/>
                              </w:rPr>
                            </w:pPr>
                          </w:p>
                          <w:p w14:paraId="2727507A" w14:textId="1BDA41E6" w:rsidR="002355CF" w:rsidRPr="0093788E" w:rsidRDefault="002355CF" w:rsidP="00F2409D">
                            <w:pPr>
                              <w:pStyle w:val="Department"/>
                              <w:ind w:left="540"/>
                              <w:rPr>
                                <w:rFonts w:ascii="Goudy Old Style" w:hAnsi="Goudy Old Style"/>
                                <w:b w:val="0"/>
                                <w:i/>
                                <w:spacing w:val="5"/>
                                <w:sz w:val="14"/>
                                <w:szCs w:val="14"/>
                              </w:rPr>
                            </w:pPr>
                          </w:p>
                          <w:p w14:paraId="2A472BF1" w14:textId="77777777" w:rsidR="002355CF" w:rsidRPr="0093788E" w:rsidRDefault="002355CF" w:rsidP="00F2409D">
                            <w:pPr>
                              <w:pStyle w:val="Department"/>
                              <w:ind w:left="540"/>
                              <w:rPr>
                                <w:rFonts w:ascii="Goudy Old Style" w:hAnsi="Goudy Old Style"/>
                                <w:b w:val="0"/>
                                <w:i/>
                                <w:spacing w:val="5"/>
                                <w:sz w:val="14"/>
                                <w:szCs w:val="14"/>
                              </w:rPr>
                            </w:pPr>
                          </w:p>
                          <w:p w14:paraId="076D8B4E" w14:textId="77777777" w:rsidR="002355CF" w:rsidRPr="0093788E" w:rsidRDefault="002355CF" w:rsidP="00F2409D">
                            <w:pPr>
                              <w:pStyle w:val="Department"/>
                              <w:ind w:left="540"/>
                              <w:rPr>
                                <w:rFonts w:ascii="Goudy Old Style" w:hAnsi="Goudy Old Style"/>
                                <w:b w:val="0"/>
                                <w:i/>
                                <w:spacing w:val="5"/>
                                <w:sz w:val="14"/>
                                <w:szCs w:val="14"/>
                              </w:rPr>
                            </w:pPr>
                          </w:p>
                          <w:p w14:paraId="1085DF25" w14:textId="77777777" w:rsidR="002355CF" w:rsidRDefault="002355CF" w:rsidP="00F2409D">
                            <w:pPr>
                              <w:pStyle w:val="Department"/>
                              <w:ind w:left="540"/>
                              <w:rPr>
                                <w:rFonts w:ascii="Trade Gothic LT Std" w:hAnsi="Trade Gothic LT Std"/>
                                <w:b w:val="0"/>
                                <w:i/>
                                <w:spacing w:val="5"/>
                                <w:sz w:val="14"/>
                                <w:szCs w:val="14"/>
                              </w:rPr>
                            </w:pPr>
                          </w:p>
                          <w:p w14:paraId="7ACE3D91" w14:textId="77777777" w:rsidR="002355CF" w:rsidRDefault="002355CF" w:rsidP="00F2409D">
                            <w:pPr>
                              <w:pStyle w:val="Department"/>
                              <w:ind w:left="540"/>
                              <w:rPr>
                                <w:rFonts w:ascii="Trade Gothic LT Std" w:hAnsi="Trade Gothic LT Std"/>
                                <w:b w:val="0"/>
                                <w:i/>
                                <w:spacing w:val="5"/>
                                <w:sz w:val="14"/>
                                <w:szCs w:val="14"/>
                              </w:rPr>
                            </w:pPr>
                          </w:p>
                          <w:p w14:paraId="1201AC0D" w14:textId="77777777" w:rsidR="002355CF" w:rsidRDefault="002355CF" w:rsidP="00F2409D">
                            <w:pPr>
                              <w:pStyle w:val="Department"/>
                              <w:ind w:left="540"/>
                              <w:rPr>
                                <w:rFonts w:ascii="Trade Gothic LT Std" w:hAnsi="Trade Gothic LT Std"/>
                                <w:b w:val="0"/>
                                <w:i/>
                                <w:spacing w:val="5"/>
                                <w:sz w:val="14"/>
                                <w:szCs w:val="14"/>
                              </w:rPr>
                            </w:pPr>
                          </w:p>
                          <w:p w14:paraId="65322B90" w14:textId="77777777" w:rsidR="002355CF" w:rsidRDefault="002355CF" w:rsidP="00F2409D">
                            <w:pPr>
                              <w:pStyle w:val="Department"/>
                              <w:ind w:left="540"/>
                              <w:rPr>
                                <w:rFonts w:ascii="Trade Gothic LT Std" w:hAnsi="Trade Gothic LT Std"/>
                                <w:b w:val="0"/>
                                <w:i/>
                                <w:spacing w:val="5"/>
                                <w:sz w:val="14"/>
                                <w:szCs w:val="14"/>
                              </w:rPr>
                            </w:pPr>
                          </w:p>
                          <w:p w14:paraId="50BE2008" w14:textId="77777777" w:rsidR="002355CF" w:rsidRDefault="002355CF" w:rsidP="00F2409D">
                            <w:pPr>
                              <w:pStyle w:val="Department"/>
                              <w:ind w:left="540"/>
                              <w:rPr>
                                <w:rFonts w:ascii="Trade Gothic LT Std" w:hAnsi="Trade Gothic LT Std"/>
                                <w:b w:val="0"/>
                                <w:i/>
                                <w:spacing w:val="5"/>
                                <w:sz w:val="14"/>
                                <w:szCs w:val="14"/>
                              </w:rPr>
                            </w:pPr>
                          </w:p>
                          <w:p w14:paraId="28DFC240" w14:textId="77777777" w:rsidR="002355CF" w:rsidRDefault="002355CF" w:rsidP="00F2409D">
                            <w:pPr>
                              <w:pStyle w:val="Department"/>
                              <w:ind w:left="540"/>
                              <w:rPr>
                                <w:rFonts w:ascii="Trade Gothic LT Std" w:hAnsi="Trade Gothic LT Std"/>
                                <w:b w:val="0"/>
                                <w:i/>
                                <w:spacing w:val="5"/>
                                <w:sz w:val="14"/>
                                <w:szCs w:val="14"/>
                              </w:rPr>
                            </w:pPr>
                          </w:p>
                          <w:p w14:paraId="2B2BE7F2" w14:textId="77777777" w:rsidR="002355CF" w:rsidRDefault="002355CF" w:rsidP="00F2409D">
                            <w:pPr>
                              <w:pStyle w:val="Department"/>
                              <w:ind w:left="540"/>
                              <w:rPr>
                                <w:rFonts w:ascii="Trade Gothic LT Std" w:hAnsi="Trade Gothic LT Std"/>
                                <w:b w:val="0"/>
                                <w:i/>
                                <w:spacing w:val="5"/>
                                <w:sz w:val="14"/>
                                <w:szCs w:val="14"/>
                              </w:rPr>
                            </w:pPr>
                          </w:p>
                          <w:p w14:paraId="4E6DE875" w14:textId="77777777" w:rsidR="002355CF" w:rsidRDefault="002355CF" w:rsidP="00F2409D">
                            <w:pPr>
                              <w:pStyle w:val="Department"/>
                              <w:ind w:left="540"/>
                              <w:rPr>
                                <w:rFonts w:ascii="Trade Gothic LT Std" w:hAnsi="Trade Gothic LT Std"/>
                                <w:b w:val="0"/>
                                <w:i/>
                                <w:spacing w:val="5"/>
                                <w:sz w:val="14"/>
                                <w:szCs w:val="14"/>
                              </w:rPr>
                            </w:pPr>
                          </w:p>
                          <w:p w14:paraId="0AC227FB" w14:textId="77777777" w:rsidR="002355CF" w:rsidRDefault="002355CF" w:rsidP="00EA2FD8">
                            <w:pPr>
                              <w:pStyle w:val="Department"/>
                              <w:rPr>
                                <w:rFonts w:ascii="Trade Gothic LT Std" w:hAnsi="Trade Gothic LT Std"/>
                                <w:b w:val="0"/>
                                <w:i/>
                                <w:spacing w:val="5"/>
                                <w:sz w:val="14"/>
                                <w:szCs w:val="14"/>
                              </w:rPr>
                            </w:pPr>
                          </w:p>
                          <w:p w14:paraId="5584833A" w14:textId="27C65262" w:rsidR="002355CF" w:rsidRDefault="002355CF" w:rsidP="00F2409D">
                            <w:pPr>
                              <w:pStyle w:val="Department"/>
                              <w:ind w:left="540"/>
                              <w:rPr>
                                <w:rFonts w:ascii="Trade Gothic LT Std" w:hAnsi="Trade Gothic LT Std"/>
                                <w:b w:val="0"/>
                                <w:i/>
                                <w:spacing w:val="5"/>
                                <w:sz w:val="14"/>
                                <w:szCs w:val="14"/>
                              </w:rPr>
                            </w:pPr>
                            <w:r>
                              <w:rPr>
                                <w:rFonts w:ascii="Trade Gothic LT Std" w:hAnsi="Trade Gothic LT Std"/>
                                <w:b w:val="0"/>
                                <w:i/>
                                <w:spacing w:val="5"/>
                                <w:sz w:val="14"/>
                                <w:szCs w:val="14"/>
                              </w:rPr>
                              <w:softHyphen/>
                            </w:r>
                            <w:r>
                              <w:rPr>
                                <w:rFonts w:ascii="Trade Gothic LT Std" w:hAnsi="Trade Gothic LT Std"/>
                                <w:b w:val="0"/>
                                <w:i/>
                                <w:spacing w:val="5"/>
                                <w:sz w:val="14"/>
                                <w:szCs w:val="14"/>
                              </w:rPr>
                              <w:softHyphen/>
                            </w:r>
                            <w:r>
                              <w:rPr>
                                <w:rFonts w:ascii="Trade Gothic LT Std" w:hAnsi="Trade Gothic LT Std"/>
                                <w:b w:val="0"/>
                                <w:i/>
                                <w:spacing w:val="5"/>
                                <w:sz w:val="14"/>
                                <w:szCs w:val="14"/>
                              </w:rPr>
                              <w:softHyphen/>
                            </w:r>
                          </w:p>
                          <w:p w14:paraId="791AF16D" w14:textId="45B0282A" w:rsidR="002355CF" w:rsidRPr="00EA2FD8" w:rsidRDefault="002355CF" w:rsidP="00EA2FD8">
                            <w:pPr>
                              <w:pStyle w:val="Department"/>
                              <w:ind w:left="540"/>
                              <w:rPr>
                                <w:rFonts w:ascii="Trade Gothic LT Std" w:hAnsi="Trade Gothic LT Std"/>
                                <w:b w:val="0"/>
                                <w:i/>
                                <w:spacing w:val="5"/>
                                <w:sz w:val="14"/>
                                <w:szCs w:val="14"/>
                              </w:rPr>
                            </w:pPr>
                            <w:r>
                              <w:rPr>
                                <w:noProof/>
                              </w:rPr>
                              <w:drawing>
                                <wp:inline distT="0" distB="0" distL="0" distR="0" wp14:anchorId="3D09523D" wp14:editId="29A4D57D">
                                  <wp:extent cx="930910" cy="273739"/>
                                  <wp:effectExtent l="0" t="0" r="889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igerPaw_CS__copur.png"/>
                                          <pic:cNvPicPr/>
                                        </pic:nvPicPr>
                                        <pic:blipFill>
                                          <a:blip r:embed="rId8">
                                            <a:extLst>
                                              <a:ext uri="{28A0092B-C50C-407E-A947-70E740481C1C}">
                                                <a14:useLocalDpi xmlns:a14="http://schemas.microsoft.com/office/drawing/2010/main" val="0"/>
                                              </a:ext>
                                            </a:extLst>
                                          </a:blip>
                                          <a:stretch>
                                            <a:fillRect/>
                                          </a:stretch>
                                        </pic:blipFill>
                                        <pic:spPr>
                                          <a:xfrm>
                                            <a:off x="0" y="0"/>
                                            <a:ext cx="930910" cy="273739"/>
                                          </a:xfrm>
                                          <a:prstGeom prst="rect">
                                            <a:avLst/>
                                          </a:prstGeom>
                                        </pic:spPr>
                                      </pic:pic>
                                    </a:graphicData>
                                  </a:graphic>
                                </wp:inline>
                              </w:drawing>
                            </w:r>
                          </w:p>
                          <w:p w14:paraId="33B2C6B0" w14:textId="2186B93C" w:rsidR="002355CF" w:rsidRDefault="002355CF"/>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2" o:spid="_x0000_s1026" type="#_x0000_t202" style="position:absolute;left:0;text-align:left;margin-left:0;margin-top:-71.95pt;width:156.55pt;height:865.8pt;z-index:251657216;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" filled="f" stroked="f">
                <v:textbox inset=",7.2pt,,7.2pt">
                  <w:txbxContent>
                    <w:p w14:paraId="1BE07069" w14:textId="77777777" w:rsidR="002355CF" w:rsidRDefault="002355CF" w:rsidP="008C14BD">
                      <w:pPr>
                        <w:pStyle w:val="Department"/>
                        <w:rPr>
                          <w:rFonts w:ascii="Goudy Old Style" w:hAnsi="Goudy Old Style"/>
                          <w:spacing w:val="5"/>
                          <w:sz w:val="18"/>
                          <w:szCs w:val="18"/>
                        </w:rPr>
                      </w:pPr>
                    </w:p>
                    <w:p w14:paraId="0C452252" w14:textId="77777777" w:rsidR="002355CF" w:rsidRDefault="002355CF" w:rsidP="008C14BD">
                      <w:pPr>
                        <w:pStyle w:val="Department"/>
                        <w:rPr>
                          <w:rFonts w:ascii="Goudy Old Style" w:hAnsi="Goudy Old Style"/>
                          <w:spacing w:val="5"/>
                          <w:sz w:val="18"/>
                          <w:szCs w:val="18"/>
                        </w:rPr>
                      </w:pPr>
                    </w:p>
                    <w:p w14:paraId="534263C7" w14:textId="77777777" w:rsidR="002355CF" w:rsidRDefault="002355CF" w:rsidP="008C14BD">
                      <w:pPr>
                        <w:pStyle w:val="Department"/>
                        <w:rPr>
                          <w:rFonts w:ascii="Goudy Old Style" w:hAnsi="Goudy Old Style"/>
                          <w:spacing w:val="5"/>
                          <w:sz w:val="18"/>
                          <w:szCs w:val="18"/>
                        </w:rPr>
                      </w:pPr>
                    </w:p>
                    <w:p w14:paraId="34FAA7C7" w14:textId="77777777" w:rsidR="002355CF" w:rsidRDefault="002355CF" w:rsidP="008C14BD">
                      <w:pPr>
                        <w:pStyle w:val="Department"/>
                        <w:rPr>
                          <w:rFonts w:ascii="Goudy Old Style" w:hAnsi="Goudy Old Style"/>
                          <w:spacing w:val="5"/>
                          <w:sz w:val="18"/>
                          <w:szCs w:val="18"/>
                        </w:rPr>
                      </w:pPr>
                    </w:p>
                    <w:p w14:paraId="0F035902" w14:textId="77777777" w:rsidR="002355CF" w:rsidRDefault="002355CF" w:rsidP="008C14BD">
                      <w:pPr>
                        <w:pStyle w:val="Department"/>
                        <w:rPr>
                          <w:rFonts w:ascii="Goudy Old Style" w:hAnsi="Goudy Old Style"/>
                          <w:spacing w:val="5"/>
                          <w:sz w:val="18"/>
                          <w:szCs w:val="18"/>
                        </w:rPr>
                      </w:pPr>
                    </w:p>
                    <w:p w14:paraId="0E7A61CB" w14:textId="77777777" w:rsidR="002355CF" w:rsidRDefault="002355CF" w:rsidP="008C14BD">
                      <w:pPr>
                        <w:pStyle w:val="Department"/>
                        <w:rPr>
                          <w:rFonts w:ascii="Goudy Old Style" w:hAnsi="Goudy Old Style"/>
                          <w:spacing w:val="5"/>
                          <w:sz w:val="18"/>
                          <w:szCs w:val="18"/>
                        </w:rPr>
                      </w:pPr>
                    </w:p>
                    <w:p w14:paraId="080667D7" w14:textId="77777777" w:rsidR="002355CF" w:rsidRDefault="002355CF" w:rsidP="008C14BD">
                      <w:pPr>
                        <w:pStyle w:val="Department"/>
                        <w:rPr>
                          <w:rFonts w:ascii="Goudy Old Style" w:hAnsi="Goudy Old Style"/>
                          <w:spacing w:val="5"/>
                          <w:sz w:val="18"/>
                          <w:szCs w:val="18"/>
                        </w:rPr>
                      </w:pPr>
                    </w:p>
                    <w:p w14:paraId="78CA5455" w14:textId="77777777" w:rsidR="002355CF" w:rsidRDefault="002355CF" w:rsidP="00F2409D">
                      <w:pPr>
                        <w:pStyle w:val="Department"/>
                        <w:ind w:left="270"/>
                        <w:rPr>
                          <w:rFonts w:ascii="Goudy Old Style" w:hAnsi="Goudy Old Style"/>
                          <w:spacing w:val="5"/>
                          <w:sz w:val="18"/>
                          <w:szCs w:val="18"/>
                        </w:rPr>
                      </w:pPr>
                    </w:p>
                    <w:p w14:paraId="051227AF" w14:textId="77777777" w:rsidR="002355CF" w:rsidRDefault="002355CF" w:rsidP="00F2409D">
                      <w:pPr>
                        <w:pStyle w:val="Department"/>
                        <w:ind w:left="540"/>
                        <w:rPr>
                          <w:rFonts w:ascii="Goudy Old Style" w:hAnsi="Goudy Old Style"/>
                          <w:spacing w:val="5"/>
                          <w:sz w:val="18"/>
                          <w:szCs w:val="18"/>
                        </w:rPr>
                      </w:pPr>
                    </w:p>
                    <w:p w14:paraId="24892025" w14:textId="77777777" w:rsidR="002355CF" w:rsidRDefault="002355CF" w:rsidP="00F2409D">
                      <w:pPr>
                        <w:pStyle w:val="Department"/>
                        <w:ind w:left="540"/>
                        <w:rPr>
                          <w:rFonts w:ascii="Goudy Old Style" w:hAnsi="Goudy Old Style"/>
                          <w:spacing w:val="5"/>
                          <w:sz w:val="18"/>
                          <w:szCs w:val="18"/>
                        </w:rPr>
                      </w:pPr>
                    </w:p>
                    <w:p w14:paraId="3BA2EE6E" w14:textId="77777777" w:rsidR="002355CF" w:rsidRDefault="002355CF" w:rsidP="00F2409D">
                      <w:pPr>
                        <w:pStyle w:val="Department"/>
                        <w:ind w:left="540"/>
                        <w:rPr>
                          <w:rFonts w:ascii="Goudy Old Style" w:hAnsi="Goudy Old Style"/>
                          <w:spacing w:val="5"/>
                          <w:sz w:val="18"/>
                          <w:szCs w:val="18"/>
                        </w:rPr>
                      </w:pPr>
                    </w:p>
                    <w:p w14:paraId="74A1B445" w14:textId="77777777" w:rsidR="002355CF" w:rsidRDefault="002355CF" w:rsidP="00F2409D">
                      <w:pPr>
                        <w:pStyle w:val="Department"/>
                        <w:ind w:left="540"/>
                        <w:rPr>
                          <w:rFonts w:ascii="Goudy Old Style" w:hAnsi="Goudy Old Style"/>
                          <w:spacing w:val="5"/>
                          <w:sz w:val="18"/>
                          <w:szCs w:val="18"/>
                        </w:rPr>
                      </w:pPr>
                    </w:p>
                    <w:p w14:paraId="7A8DB1C0" w14:textId="77777777" w:rsidR="002355CF" w:rsidRDefault="002355CF" w:rsidP="00F2409D">
                      <w:pPr>
                        <w:pStyle w:val="Department"/>
                        <w:ind w:left="540"/>
                        <w:rPr>
                          <w:rFonts w:ascii="Goudy Old Style" w:hAnsi="Goudy Old Style"/>
                          <w:spacing w:val="5"/>
                          <w:sz w:val="18"/>
                          <w:szCs w:val="18"/>
                        </w:rPr>
                      </w:pPr>
                    </w:p>
                    <w:p w14:paraId="28E9082A" w14:textId="77777777" w:rsidR="002355CF" w:rsidRDefault="002355CF" w:rsidP="00F2409D">
                      <w:pPr>
                        <w:pStyle w:val="Department"/>
                        <w:ind w:left="540"/>
                        <w:rPr>
                          <w:rFonts w:ascii="Goudy Old Style" w:hAnsi="Goudy Old Style"/>
                          <w:spacing w:val="5"/>
                          <w:sz w:val="18"/>
                          <w:szCs w:val="18"/>
                        </w:rPr>
                      </w:pPr>
                    </w:p>
                    <w:p w14:paraId="0EEAFF03" w14:textId="77777777" w:rsidR="002355CF" w:rsidRDefault="002355CF" w:rsidP="00F2409D">
                      <w:pPr>
                        <w:pStyle w:val="Department"/>
                        <w:ind w:left="540"/>
                        <w:rPr>
                          <w:rFonts w:ascii="Goudy Old Style" w:hAnsi="Goudy Old Style"/>
                          <w:spacing w:val="5"/>
                          <w:sz w:val="18"/>
                          <w:szCs w:val="18"/>
                        </w:rPr>
                      </w:pPr>
                    </w:p>
                    <w:p w14:paraId="6845E211" w14:textId="77777777" w:rsidR="002355CF" w:rsidRDefault="002355CF" w:rsidP="00F2409D">
                      <w:pPr>
                        <w:pStyle w:val="Department"/>
                        <w:ind w:left="540"/>
                        <w:rPr>
                          <w:rFonts w:ascii="Goudy Old Style" w:hAnsi="Goudy Old Style"/>
                          <w:spacing w:val="5"/>
                          <w:sz w:val="18"/>
                          <w:szCs w:val="18"/>
                        </w:rPr>
                      </w:pPr>
                    </w:p>
                    <w:p w14:paraId="5BFE870F" w14:textId="77777777" w:rsidR="002355CF" w:rsidRDefault="002355CF" w:rsidP="00F2409D">
                      <w:pPr>
                        <w:pStyle w:val="Department"/>
                        <w:ind w:left="540"/>
                        <w:rPr>
                          <w:rFonts w:ascii="Goudy Old Style" w:hAnsi="Goudy Old Style"/>
                          <w:spacing w:val="5"/>
                          <w:sz w:val="18"/>
                          <w:szCs w:val="18"/>
                        </w:rPr>
                      </w:pPr>
                    </w:p>
                    <w:p w14:paraId="4E901EF8" w14:textId="77777777" w:rsidR="002355CF" w:rsidRDefault="002355CF" w:rsidP="00F2409D">
                      <w:pPr>
                        <w:pStyle w:val="Department"/>
                        <w:ind w:left="540"/>
                        <w:rPr>
                          <w:rFonts w:ascii="Goudy Old Style" w:hAnsi="Goudy Old Style"/>
                          <w:spacing w:val="5"/>
                          <w:sz w:val="18"/>
                          <w:szCs w:val="18"/>
                        </w:rPr>
                      </w:pPr>
                    </w:p>
                    <w:p w14:paraId="0A00E5BE" w14:textId="77777777" w:rsidR="002355CF" w:rsidRDefault="002355CF" w:rsidP="00F2409D">
                      <w:pPr>
                        <w:pStyle w:val="Department"/>
                        <w:ind w:left="540"/>
                        <w:rPr>
                          <w:rFonts w:ascii="Goudy Old Style" w:hAnsi="Goudy Old Style"/>
                          <w:spacing w:val="5"/>
                          <w:sz w:val="18"/>
                          <w:szCs w:val="18"/>
                        </w:rPr>
                      </w:pPr>
                    </w:p>
                    <w:p w14:paraId="5F7A4EBD" w14:textId="77777777" w:rsidR="002355CF" w:rsidRDefault="002355CF" w:rsidP="00F2409D">
                      <w:pPr>
                        <w:pStyle w:val="Department"/>
                        <w:ind w:left="540"/>
                        <w:rPr>
                          <w:rFonts w:ascii="Goudy Old Style" w:hAnsi="Goudy Old Style"/>
                          <w:spacing w:val="5"/>
                          <w:sz w:val="18"/>
                          <w:szCs w:val="18"/>
                        </w:rPr>
                      </w:pPr>
                    </w:p>
                    <w:p w14:paraId="722B82A5" w14:textId="77777777" w:rsidR="002355CF" w:rsidRDefault="002355CF" w:rsidP="00F2409D">
                      <w:pPr>
                        <w:pStyle w:val="Department"/>
                        <w:ind w:left="540"/>
                        <w:rPr>
                          <w:rFonts w:ascii="Goudy Old Style" w:hAnsi="Goudy Old Style"/>
                          <w:spacing w:val="5"/>
                          <w:sz w:val="18"/>
                          <w:szCs w:val="18"/>
                        </w:rPr>
                      </w:pPr>
                    </w:p>
                    <w:p w14:paraId="0A3FF9EB" w14:textId="77777777" w:rsidR="002355CF" w:rsidRDefault="002355CF" w:rsidP="00F2409D">
                      <w:pPr>
                        <w:pStyle w:val="Department"/>
                        <w:ind w:left="540"/>
                        <w:rPr>
                          <w:rFonts w:ascii="Goudy Old Style" w:hAnsi="Goudy Old Style"/>
                          <w:spacing w:val="5"/>
                          <w:sz w:val="18"/>
                          <w:szCs w:val="18"/>
                        </w:rPr>
                      </w:pPr>
                    </w:p>
                    <w:p w14:paraId="53635727" w14:textId="77777777" w:rsidR="002355CF" w:rsidRDefault="002355CF" w:rsidP="00F2409D">
                      <w:pPr>
                        <w:pStyle w:val="Department"/>
                        <w:ind w:left="540"/>
                        <w:rPr>
                          <w:rFonts w:ascii="Goudy Old Style" w:hAnsi="Goudy Old Style"/>
                          <w:spacing w:val="5"/>
                          <w:sz w:val="18"/>
                          <w:szCs w:val="18"/>
                        </w:rPr>
                      </w:pPr>
                    </w:p>
                    <w:p w14:paraId="25136882" w14:textId="77777777" w:rsidR="002355CF" w:rsidRDefault="002355CF" w:rsidP="00F2409D">
                      <w:pPr>
                        <w:pStyle w:val="Department"/>
                        <w:ind w:left="540"/>
                        <w:rPr>
                          <w:rFonts w:ascii="Goudy Old Style" w:hAnsi="Goudy Old Style"/>
                          <w:spacing w:val="5"/>
                          <w:sz w:val="18"/>
                          <w:szCs w:val="18"/>
                        </w:rPr>
                      </w:pPr>
                    </w:p>
                    <w:p w14:paraId="749D07EF" w14:textId="77777777" w:rsidR="002355CF" w:rsidRDefault="002355CF" w:rsidP="00F2409D">
                      <w:pPr>
                        <w:pStyle w:val="Department"/>
                        <w:ind w:left="540"/>
                        <w:rPr>
                          <w:rFonts w:ascii="Goudy Old Style" w:hAnsi="Goudy Old Style"/>
                          <w:spacing w:val="5"/>
                          <w:sz w:val="18"/>
                          <w:szCs w:val="18"/>
                        </w:rPr>
                      </w:pPr>
                    </w:p>
                    <w:p w14:paraId="47464B51" w14:textId="77777777" w:rsidR="002355CF" w:rsidRDefault="002355CF" w:rsidP="00F2409D">
                      <w:pPr>
                        <w:pStyle w:val="Department"/>
                        <w:ind w:left="540"/>
                        <w:rPr>
                          <w:rFonts w:ascii="Goudy Old Style" w:hAnsi="Goudy Old Style"/>
                          <w:spacing w:val="5"/>
                          <w:sz w:val="18"/>
                          <w:szCs w:val="18"/>
                        </w:rPr>
                      </w:pPr>
                    </w:p>
                    <w:p w14:paraId="6EC4470D" w14:textId="77777777" w:rsidR="002355CF" w:rsidRDefault="002355CF" w:rsidP="00F2409D">
                      <w:pPr>
                        <w:pStyle w:val="Department"/>
                        <w:ind w:left="540"/>
                        <w:rPr>
                          <w:rFonts w:ascii="Goudy Old Style" w:hAnsi="Goudy Old Style"/>
                          <w:spacing w:val="5"/>
                          <w:sz w:val="18"/>
                          <w:szCs w:val="18"/>
                        </w:rPr>
                      </w:pPr>
                    </w:p>
                    <w:p w14:paraId="7AE6BBC0" w14:textId="77777777" w:rsidR="002355CF" w:rsidRDefault="002355CF" w:rsidP="00F2409D">
                      <w:pPr>
                        <w:pStyle w:val="Department"/>
                        <w:ind w:left="540"/>
                        <w:rPr>
                          <w:rFonts w:ascii="Trade Gothic LT Std" w:hAnsi="Trade Gothic LT Std"/>
                          <w:spacing w:val="5"/>
                          <w:sz w:val="20"/>
                          <w:szCs w:val="20"/>
                        </w:rPr>
                      </w:pPr>
                    </w:p>
                    <w:p w14:paraId="00BDA2AD" w14:textId="77777777" w:rsidR="002355CF" w:rsidRDefault="002355CF" w:rsidP="00F2409D">
                      <w:pPr>
                        <w:pStyle w:val="Department"/>
                        <w:ind w:left="540"/>
                        <w:rPr>
                          <w:rFonts w:ascii="Trade Gothic LT Std" w:hAnsi="Trade Gothic LT Std"/>
                          <w:spacing w:val="5"/>
                          <w:sz w:val="20"/>
                          <w:szCs w:val="20"/>
                        </w:rPr>
                      </w:pPr>
                    </w:p>
                    <w:p w14:paraId="78579578" w14:textId="77777777" w:rsidR="002355CF" w:rsidRDefault="002355CF" w:rsidP="001D287D">
                      <w:pPr>
                        <w:pStyle w:val="Department"/>
                        <w:ind w:left="720"/>
                        <w:rPr>
                          <w:rFonts w:ascii="Arial Narrow" w:hAnsi="Arial Narrow"/>
                          <w:color w:val="522D80"/>
                        </w:rPr>
                      </w:pPr>
                      <w:r>
                        <w:rPr>
                          <w:rFonts w:ascii="Arial Narrow" w:hAnsi="Arial Narrow"/>
                          <w:color w:val="522D80"/>
                        </w:rPr>
                        <w:t xml:space="preserve">DEPARTMENT </w:t>
                      </w:r>
                      <w:proofErr w:type="gramStart"/>
                      <w:r>
                        <w:rPr>
                          <w:rFonts w:ascii="Arial Narrow" w:hAnsi="Arial Narrow"/>
                          <w:color w:val="522D80"/>
                        </w:rPr>
                        <w:t>OF</w:t>
                      </w:r>
                      <w:proofErr w:type="gramEnd"/>
                      <w:r>
                        <w:rPr>
                          <w:rFonts w:ascii="Arial Narrow" w:hAnsi="Arial Narrow"/>
                          <w:color w:val="522D80"/>
                        </w:rPr>
                        <w:t xml:space="preserve"> </w:t>
                      </w:r>
                    </w:p>
                    <w:p w14:paraId="76DE43FB" w14:textId="530E0D0F" w:rsidR="002355CF" w:rsidRDefault="002355CF" w:rsidP="001D287D">
                      <w:pPr>
                        <w:pStyle w:val="Department"/>
                        <w:ind w:left="720"/>
                        <w:rPr>
                          <w:rFonts w:ascii="Arial Narrow" w:hAnsi="Arial Narrow"/>
                          <w:color w:val="522D80"/>
                        </w:rPr>
                      </w:pPr>
                      <w:r>
                        <w:rPr>
                          <w:rFonts w:ascii="Arial Narrow" w:hAnsi="Arial Narrow"/>
                          <w:color w:val="522D80"/>
                        </w:rPr>
                        <w:t>BIOLOGICAL SCIENCES</w:t>
                      </w:r>
                      <w:r>
                        <w:rPr>
                          <w:rFonts w:ascii="Arial Narrow" w:hAnsi="Arial Narrow"/>
                          <w:color w:val="522D80"/>
                        </w:rPr>
                        <w:br/>
                      </w:r>
                    </w:p>
                    <w:p w14:paraId="47E2DF55" w14:textId="04470814" w:rsidR="002355CF" w:rsidRDefault="002355CF" w:rsidP="001D287D">
                      <w:pPr>
                        <w:pStyle w:val="Department"/>
                        <w:ind w:left="720"/>
                        <w:rPr>
                          <w:rFonts w:ascii="Arial Narrow" w:hAnsi="Arial Narrow"/>
                          <w:color w:val="522D80"/>
                        </w:rPr>
                      </w:pPr>
                      <w:r>
                        <w:rPr>
                          <w:rFonts w:ascii="Arial Narrow" w:hAnsi="Arial Narrow"/>
                          <w:color w:val="522D80"/>
                        </w:rPr>
                        <w:t>College o</w:t>
                      </w:r>
                      <w:r w:rsidRPr="0031743E">
                        <w:rPr>
                          <w:rFonts w:ascii="Arial Narrow" w:hAnsi="Arial Narrow"/>
                          <w:color w:val="522D80"/>
                        </w:rPr>
                        <w:t xml:space="preserve">f </w:t>
                      </w:r>
                      <w:r>
                        <w:rPr>
                          <w:rFonts w:ascii="Arial Narrow" w:hAnsi="Arial Narrow"/>
                          <w:color w:val="522D80"/>
                        </w:rPr>
                        <w:t>Science</w:t>
                      </w:r>
                    </w:p>
                    <w:p w14:paraId="659E9020" w14:textId="77777777" w:rsidR="002355CF" w:rsidRDefault="002355CF" w:rsidP="001D287D">
                      <w:pPr>
                        <w:pStyle w:val="Department"/>
                        <w:ind w:left="720"/>
                        <w:rPr>
                          <w:rFonts w:ascii="Arial Narrow" w:hAnsi="Arial Narrow"/>
                          <w:color w:val="522D80"/>
                        </w:rPr>
                      </w:pPr>
                    </w:p>
                    <w:p w14:paraId="0F0C0A13" w14:textId="08CD1E8E" w:rsidR="002355CF" w:rsidRPr="00721B79" w:rsidRDefault="002355CF" w:rsidP="001D287D">
                      <w:pPr>
                        <w:pStyle w:val="Department"/>
                        <w:spacing w:line="240" w:lineRule="exact"/>
                        <w:ind w:left="720"/>
                        <w:rPr>
                          <w:rFonts w:ascii="Arial Narrow" w:hAnsi="Arial Narrow"/>
                          <w:b w:val="0"/>
                          <w:color w:val="522D80"/>
                        </w:rPr>
                      </w:pPr>
                      <w:r>
                        <w:rPr>
                          <w:rFonts w:ascii="Arial Narrow" w:hAnsi="Arial Narrow"/>
                          <w:b w:val="0"/>
                          <w:color w:val="522D80"/>
                        </w:rPr>
                        <w:t>132 Long Hall</w:t>
                      </w:r>
                    </w:p>
                    <w:p w14:paraId="5BEB2456" w14:textId="77777777" w:rsidR="002355CF" w:rsidRPr="00721B79"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Clemson University</w:t>
                      </w:r>
                    </w:p>
                    <w:p w14:paraId="66DDE23D" w14:textId="77777777" w:rsidR="002355CF" w:rsidRPr="00721B79"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 xml:space="preserve">Clemson, SC </w:t>
                      </w:r>
                    </w:p>
                    <w:p w14:paraId="693D26AF" w14:textId="77777777" w:rsidR="002355CF" w:rsidRDefault="002355CF" w:rsidP="001D287D">
                      <w:pPr>
                        <w:pStyle w:val="Department"/>
                        <w:spacing w:line="240" w:lineRule="exact"/>
                        <w:ind w:left="720"/>
                        <w:rPr>
                          <w:rFonts w:ascii="Arial Narrow" w:hAnsi="Arial Narrow"/>
                          <w:b w:val="0"/>
                          <w:color w:val="522D80"/>
                        </w:rPr>
                      </w:pPr>
                      <w:r w:rsidRPr="00721B79">
                        <w:rPr>
                          <w:rFonts w:ascii="Arial Narrow" w:hAnsi="Arial Narrow"/>
                          <w:b w:val="0"/>
                          <w:color w:val="522D80"/>
                        </w:rPr>
                        <w:t>29634-0312</w:t>
                      </w:r>
                    </w:p>
                    <w:p w14:paraId="6A01F052" w14:textId="77777777" w:rsidR="002355CF" w:rsidRPr="0031743E" w:rsidRDefault="002355CF" w:rsidP="001D287D">
                      <w:pPr>
                        <w:pStyle w:val="Department"/>
                        <w:spacing w:line="240" w:lineRule="exact"/>
                        <w:ind w:left="720"/>
                        <w:rPr>
                          <w:rFonts w:ascii="Arial Narrow" w:hAnsi="Arial Narrow"/>
                          <w:b w:val="0"/>
                          <w:color w:val="522D80"/>
                          <w:sz w:val="20"/>
                        </w:rPr>
                      </w:pPr>
                    </w:p>
                    <w:p w14:paraId="676D7771" w14:textId="3E151AE1" w:rsidR="002355CF" w:rsidRPr="006F3101" w:rsidRDefault="002355CF" w:rsidP="001D287D">
                      <w:pPr>
                        <w:pStyle w:val="Department"/>
                        <w:ind w:left="720"/>
                        <w:rPr>
                          <w:rFonts w:ascii="Arial" w:hAnsi="Arial"/>
                          <w:b w:val="0"/>
                          <w:color w:val="522D80"/>
                        </w:rPr>
                      </w:pPr>
                      <w:r w:rsidRPr="0031743E">
                        <w:rPr>
                          <w:rFonts w:ascii="Arial Narrow" w:hAnsi="Arial Narrow"/>
                          <w:color w:val="522D80"/>
                        </w:rPr>
                        <w:t>P</w:t>
                      </w:r>
                      <w:r w:rsidRPr="0031743E">
                        <w:rPr>
                          <w:rFonts w:ascii="Arial Narrow" w:hAnsi="Arial Narrow"/>
                          <w:b w:val="0"/>
                          <w:color w:val="522D80"/>
                        </w:rPr>
                        <w:t xml:space="preserve"> </w:t>
                      </w:r>
                      <w:r w:rsidRPr="00721B79">
                        <w:rPr>
                          <w:rFonts w:ascii="Arial Narrow" w:hAnsi="Arial Narrow"/>
                          <w:b w:val="0"/>
                          <w:color w:val="522D80"/>
                        </w:rPr>
                        <w:t>864-656-</w:t>
                      </w:r>
                      <w:r>
                        <w:rPr>
                          <w:rFonts w:ascii="Arial Narrow" w:hAnsi="Arial Narrow"/>
                          <w:b w:val="0"/>
                          <w:color w:val="522D80"/>
                        </w:rPr>
                        <w:t>2328</w:t>
                      </w:r>
                    </w:p>
                    <w:p w14:paraId="350099C8" w14:textId="77777777" w:rsidR="002355CF" w:rsidRPr="001D287D" w:rsidRDefault="002355CF" w:rsidP="00F2409D">
                      <w:pPr>
                        <w:pStyle w:val="Department"/>
                        <w:ind w:left="540"/>
                        <w:rPr>
                          <w:sz w:val="14"/>
                          <w:szCs w:val="14"/>
                          <w:vertAlign w:val="subscript"/>
                        </w:rPr>
                      </w:pPr>
                    </w:p>
                    <w:p w14:paraId="73185D9A" w14:textId="77777777" w:rsidR="002355CF" w:rsidRPr="0093788E" w:rsidRDefault="002355CF" w:rsidP="00F2409D">
                      <w:pPr>
                        <w:pStyle w:val="Department"/>
                        <w:ind w:left="540"/>
                        <w:rPr>
                          <w:sz w:val="14"/>
                          <w:szCs w:val="14"/>
                        </w:rPr>
                      </w:pPr>
                    </w:p>
                    <w:p w14:paraId="08CBD5E2" w14:textId="77777777" w:rsidR="002355CF" w:rsidRPr="0093788E" w:rsidRDefault="002355CF" w:rsidP="00F2409D">
                      <w:pPr>
                        <w:pStyle w:val="Department"/>
                        <w:ind w:left="540"/>
                        <w:rPr>
                          <w:sz w:val="14"/>
                          <w:szCs w:val="14"/>
                        </w:rPr>
                      </w:pPr>
                    </w:p>
                    <w:p w14:paraId="0ED8F92D" w14:textId="77777777" w:rsidR="002355CF" w:rsidRPr="0093788E" w:rsidRDefault="002355CF" w:rsidP="00F2409D">
                      <w:pPr>
                        <w:pStyle w:val="Department"/>
                        <w:ind w:left="540"/>
                        <w:rPr>
                          <w:sz w:val="14"/>
                          <w:szCs w:val="14"/>
                        </w:rPr>
                      </w:pPr>
                    </w:p>
                    <w:p w14:paraId="34DBDE0F" w14:textId="77777777" w:rsidR="002355CF" w:rsidRPr="0093788E" w:rsidRDefault="002355CF" w:rsidP="00F2409D">
                      <w:pPr>
                        <w:pStyle w:val="Department"/>
                        <w:ind w:left="540"/>
                        <w:rPr>
                          <w:sz w:val="14"/>
                          <w:szCs w:val="14"/>
                        </w:rPr>
                      </w:pPr>
                    </w:p>
                    <w:p w14:paraId="71E2AD74" w14:textId="77777777" w:rsidR="002355CF" w:rsidRPr="0093788E" w:rsidRDefault="002355CF" w:rsidP="00F2409D">
                      <w:pPr>
                        <w:pStyle w:val="Department"/>
                        <w:ind w:left="540"/>
                        <w:rPr>
                          <w:sz w:val="14"/>
                          <w:szCs w:val="14"/>
                        </w:rPr>
                      </w:pPr>
                    </w:p>
                    <w:p w14:paraId="20252A56" w14:textId="77777777" w:rsidR="002355CF" w:rsidRPr="0093788E" w:rsidRDefault="002355CF" w:rsidP="00F2409D">
                      <w:pPr>
                        <w:pStyle w:val="Department"/>
                        <w:ind w:left="540"/>
                        <w:rPr>
                          <w:sz w:val="14"/>
                          <w:szCs w:val="14"/>
                        </w:rPr>
                      </w:pPr>
                    </w:p>
                    <w:p w14:paraId="4CD5EDFF" w14:textId="77777777" w:rsidR="002355CF" w:rsidRPr="0093788E" w:rsidRDefault="002355CF" w:rsidP="00F2409D">
                      <w:pPr>
                        <w:pStyle w:val="Department"/>
                        <w:ind w:left="540"/>
                        <w:rPr>
                          <w:sz w:val="14"/>
                          <w:szCs w:val="14"/>
                        </w:rPr>
                      </w:pPr>
                    </w:p>
                    <w:p w14:paraId="461837C9" w14:textId="77777777" w:rsidR="002355CF" w:rsidRPr="0093788E" w:rsidRDefault="002355CF" w:rsidP="00F2409D">
                      <w:pPr>
                        <w:pStyle w:val="Department"/>
                        <w:ind w:left="540"/>
                        <w:rPr>
                          <w:sz w:val="14"/>
                          <w:szCs w:val="14"/>
                        </w:rPr>
                      </w:pPr>
                    </w:p>
                    <w:p w14:paraId="2A21064B" w14:textId="77777777" w:rsidR="002355CF" w:rsidRPr="0093788E" w:rsidRDefault="002355CF" w:rsidP="00F2409D">
                      <w:pPr>
                        <w:pStyle w:val="Department"/>
                        <w:ind w:left="540"/>
                        <w:rPr>
                          <w:sz w:val="14"/>
                          <w:szCs w:val="14"/>
                        </w:rPr>
                      </w:pPr>
                    </w:p>
                    <w:p w14:paraId="4FFB30C7" w14:textId="77777777" w:rsidR="002355CF" w:rsidRPr="0093788E" w:rsidRDefault="002355CF" w:rsidP="00F2409D">
                      <w:pPr>
                        <w:ind w:left="540"/>
                        <w:rPr>
                          <w:sz w:val="14"/>
                          <w:szCs w:val="14"/>
                        </w:rPr>
                      </w:pPr>
                    </w:p>
                    <w:p w14:paraId="728B31B5" w14:textId="77777777" w:rsidR="002355CF" w:rsidRPr="0093788E" w:rsidRDefault="002355CF" w:rsidP="00F2409D">
                      <w:pPr>
                        <w:ind w:left="540"/>
                        <w:rPr>
                          <w:sz w:val="14"/>
                          <w:szCs w:val="14"/>
                        </w:rPr>
                      </w:pPr>
                    </w:p>
                    <w:p w14:paraId="60FEF0C7" w14:textId="77777777" w:rsidR="002355CF" w:rsidRPr="0093788E" w:rsidRDefault="002355CF" w:rsidP="00F2409D">
                      <w:pPr>
                        <w:ind w:left="540"/>
                        <w:rPr>
                          <w:sz w:val="14"/>
                          <w:szCs w:val="14"/>
                        </w:rPr>
                      </w:pPr>
                    </w:p>
                    <w:p w14:paraId="2F67DE3B" w14:textId="77777777" w:rsidR="002355CF" w:rsidRPr="0093788E" w:rsidRDefault="002355CF" w:rsidP="00F2409D">
                      <w:pPr>
                        <w:ind w:left="540"/>
                        <w:rPr>
                          <w:sz w:val="14"/>
                          <w:szCs w:val="14"/>
                        </w:rPr>
                      </w:pPr>
                    </w:p>
                    <w:p w14:paraId="3EC55267" w14:textId="4F13387E" w:rsidR="002355CF" w:rsidRPr="0093788E" w:rsidRDefault="002355CF" w:rsidP="00F2409D">
                      <w:pPr>
                        <w:ind w:left="540"/>
                        <w:rPr>
                          <w:sz w:val="14"/>
                          <w:szCs w:val="14"/>
                        </w:rPr>
                      </w:pPr>
                    </w:p>
                    <w:p w14:paraId="32F71282" w14:textId="77777777" w:rsidR="002355CF" w:rsidRPr="0093788E" w:rsidRDefault="002355CF" w:rsidP="00F2409D">
                      <w:pPr>
                        <w:ind w:left="540"/>
                        <w:rPr>
                          <w:sz w:val="14"/>
                          <w:szCs w:val="14"/>
                        </w:rPr>
                      </w:pPr>
                    </w:p>
                    <w:p w14:paraId="4B8DDDF1" w14:textId="77777777" w:rsidR="002355CF" w:rsidRPr="0093788E" w:rsidRDefault="002355CF" w:rsidP="00F2409D">
                      <w:pPr>
                        <w:ind w:left="540"/>
                        <w:rPr>
                          <w:sz w:val="14"/>
                          <w:szCs w:val="14"/>
                        </w:rPr>
                      </w:pPr>
                    </w:p>
                    <w:p w14:paraId="1C8842CA" w14:textId="77777777" w:rsidR="002355CF" w:rsidRPr="0093788E" w:rsidRDefault="002355CF" w:rsidP="00F2409D">
                      <w:pPr>
                        <w:ind w:left="540"/>
                        <w:rPr>
                          <w:sz w:val="14"/>
                          <w:szCs w:val="14"/>
                        </w:rPr>
                      </w:pPr>
                    </w:p>
                    <w:p w14:paraId="327709DD" w14:textId="77777777" w:rsidR="002355CF" w:rsidRPr="0093788E" w:rsidRDefault="002355CF" w:rsidP="00F2409D">
                      <w:pPr>
                        <w:ind w:left="540"/>
                        <w:rPr>
                          <w:sz w:val="14"/>
                          <w:szCs w:val="14"/>
                        </w:rPr>
                      </w:pPr>
                    </w:p>
                    <w:p w14:paraId="1BC22BE5" w14:textId="77777777" w:rsidR="002355CF" w:rsidRPr="0093788E" w:rsidRDefault="002355CF" w:rsidP="00F2409D">
                      <w:pPr>
                        <w:ind w:left="540"/>
                        <w:rPr>
                          <w:sz w:val="14"/>
                          <w:szCs w:val="14"/>
                        </w:rPr>
                      </w:pPr>
                    </w:p>
                    <w:p w14:paraId="031AA40C" w14:textId="77777777" w:rsidR="002355CF" w:rsidRPr="0093788E" w:rsidRDefault="002355CF" w:rsidP="00F2409D">
                      <w:pPr>
                        <w:ind w:left="540"/>
                        <w:rPr>
                          <w:sz w:val="14"/>
                          <w:szCs w:val="14"/>
                        </w:rPr>
                      </w:pPr>
                    </w:p>
                    <w:p w14:paraId="30140826" w14:textId="77777777" w:rsidR="002355CF" w:rsidRPr="0093788E" w:rsidRDefault="002355CF" w:rsidP="00F2409D">
                      <w:pPr>
                        <w:ind w:left="540"/>
                        <w:rPr>
                          <w:sz w:val="14"/>
                          <w:szCs w:val="14"/>
                        </w:rPr>
                      </w:pPr>
                    </w:p>
                    <w:p w14:paraId="0B895E98" w14:textId="77777777" w:rsidR="002355CF" w:rsidRPr="0093788E" w:rsidRDefault="002355CF" w:rsidP="00F2409D">
                      <w:pPr>
                        <w:pStyle w:val="Department"/>
                        <w:ind w:left="540"/>
                        <w:rPr>
                          <w:rFonts w:ascii="Goudy Old Style" w:hAnsi="Goudy Old Style"/>
                          <w:b w:val="0"/>
                          <w:i/>
                          <w:spacing w:val="5"/>
                          <w:sz w:val="14"/>
                          <w:szCs w:val="14"/>
                        </w:rPr>
                      </w:pPr>
                    </w:p>
                    <w:p w14:paraId="2FFEADF5" w14:textId="77777777" w:rsidR="002355CF" w:rsidRPr="0093788E" w:rsidRDefault="002355CF" w:rsidP="00F2409D">
                      <w:pPr>
                        <w:pStyle w:val="Department"/>
                        <w:ind w:left="540"/>
                        <w:rPr>
                          <w:rFonts w:ascii="Goudy Old Style" w:hAnsi="Goudy Old Style"/>
                          <w:b w:val="0"/>
                          <w:i/>
                          <w:spacing w:val="5"/>
                          <w:sz w:val="14"/>
                          <w:szCs w:val="14"/>
                        </w:rPr>
                      </w:pPr>
                    </w:p>
                    <w:p w14:paraId="58646772" w14:textId="77777777" w:rsidR="002355CF" w:rsidRPr="0093788E" w:rsidRDefault="002355CF" w:rsidP="00F2409D">
                      <w:pPr>
                        <w:pStyle w:val="Department"/>
                        <w:ind w:left="540"/>
                        <w:rPr>
                          <w:rFonts w:ascii="Goudy Old Style" w:hAnsi="Goudy Old Style"/>
                          <w:b w:val="0"/>
                          <w:i/>
                          <w:spacing w:val="5"/>
                          <w:sz w:val="14"/>
                          <w:szCs w:val="14"/>
                        </w:rPr>
                      </w:pPr>
                    </w:p>
                    <w:p w14:paraId="1EE15948" w14:textId="77777777" w:rsidR="002355CF" w:rsidRPr="0093788E" w:rsidRDefault="002355CF" w:rsidP="00F2409D">
                      <w:pPr>
                        <w:pStyle w:val="Department"/>
                        <w:ind w:left="540"/>
                        <w:rPr>
                          <w:rFonts w:ascii="Goudy Old Style" w:hAnsi="Goudy Old Style"/>
                          <w:b w:val="0"/>
                          <w:i/>
                          <w:spacing w:val="5"/>
                          <w:sz w:val="14"/>
                          <w:szCs w:val="14"/>
                        </w:rPr>
                      </w:pPr>
                    </w:p>
                    <w:p w14:paraId="462AE2F7" w14:textId="77777777" w:rsidR="002355CF" w:rsidRPr="0093788E" w:rsidRDefault="002355CF" w:rsidP="00F2409D">
                      <w:pPr>
                        <w:pStyle w:val="Department"/>
                        <w:ind w:left="540"/>
                        <w:rPr>
                          <w:rFonts w:ascii="Goudy Old Style" w:hAnsi="Goudy Old Style"/>
                          <w:b w:val="0"/>
                          <w:i/>
                          <w:spacing w:val="5"/>
                          <w:sz w:val="14"/>
                          <w:szCs w:val="14"/>
                        </w:rPr>
                      </w:pPr>
                    </w:p>
                    <w:p w14:paraId="76520654" w14:textId="77777777" w:rsidR="002355CF" w:rsidRPr="0093788E" w:rsidRDefault="002355CF" w:rsidP="00F2409D">
                      <w:pPr>
                        <w:pStyle w:val="Department"/>
                        <w:ind w:left="540"/>
                        <w:rPr>
                          <w:rFonts w:ascii="Goudy Old Style" w:hAnsi="Goudy Old Style"/>
                          <w:b w:val="0"/>
                          <w:i/>
                          <w:spacing w:val="5"/>
                          <w:sz w:val="14"/>
                          <w:szCs w:val="14"/>
                        </w:rPr>
                      </w:pPr>
                    </w:p>
                    <w:p w14:paraId="43C9B43C" w14:textId="77777777" w:rsidR="002355CF" w:rsidRPr="0093788E" w:rsidRDefault="002355CF" w:rsidP="00F2409D">
                      <w:pPr>
                        <w:pStyle w:val="Department"/>
                        <w:ind w:left="540"/>
                        <w:rPr>
                          <w:rFonts w:ascii="Goudy Old Style" w:hAnsi="Goudy Old Style"/>
                          <w:b w:val="0"/>
                          <w:i/>
                          <w:spacing w:val="5"/>
                          <w:sz w:val="14"/>
                          <w:szCs w:val="14"/>
                        </w:rPr>
                      </w:pPr>
                    </w:p>
                    <w:p w14:paraId="2C14350B" w14:textId="77777777" w:rsidR="002355CF" w:rsidRPr="0093788E" w:rsidRDefault="002355CF" w:rsidP="00F2409D">
                      <w:pPr>
                        <w:pStyle w:val="Department"/>
                        <w:ind w:left="540"/>
                        <w:rPr>
                          <w:rFonts w:ascii="Goudy Old Style" w:hAnsi="Goudy Old Style"/>
                          <w:b w:val="0"/>
                          <w:i/>
                          <w:spacing w:val="5"/>
                          <w:sz w:val="14"/>
                          <w:szCs w:val="14"/>
                        </w:rPr>
                      </w:pPr>
                    </w:p>
                    <w:p w14:paraId="1E43B945" w14:textId="77777777" w:rsidR="002355CF" w:rsidRPr="0093788E" w:rsidRDefault="002355CF" w:rsidP="00F2409D">
                      <w:pPr>
                        <w:pStyle w:val="Department"/>
                        <w:ind w:left="540"/>
                        <w:rPr>
                          <w:rFonts w:ascii="Goudy Old Style" w:hAnsi="Goudy Old Style"/>
                          <w:b w:val="0"/>
                          <w:i/>
                          <w:spacing w:val="5"/>
                          <w:sz w:val="14"/>
                          <w:szCs w:val="14"/>
                        </w:rPr>
                      </w:pPr>
                    </w:p>
                    <w:p w14:paraId="2727507A" w14:textId="1BDA41E6" w:rsidR="002355CF" w:rsidRPr="0093788E" w:rsidRDefault="002355CF" w:rsidP="00F2409D">
                      <w:pPr>
                        <w:pStyle w:val="Department"/>
                        <w:ind w:left="540"/>
                        <w:rPr>
                          <w:rFonts w:ascii="Goudy Old Style" w:hAnsi="Goudy Old Style"/>
                          <w:b w:val="0"/>
                          <w:i/>
                          <w:spacing w:val="5"/>
                          <w:sz w:val="14"/>
                          <w:szCs w:val="14"/>
                        </w:rPr>
                      </w:pPr>
                    </w:p>
                    <w:p w14:paraId="2A472BF1" w14:textId="77777777" w:rsidR="002355CF" w:rsidRPr="0093788E" w:rsidRDefault="002355CF" w:rsidP="00F2409D">
                      <w:pPr>
                        <w:pStyle w:val="Department"/>
                        <w:ind w:left="540"/>
                        <w:rPr>
                          <w:rFonts w:ascii="Goudy Old Style" w:hAnsi="Goudy Old Style"/>
                          <w:b w:val="0"/>
                          <w:i/>
                          <w:spacing w:val="5"/>
                          <w:sz w:val="14"/>
                          <w:szCs w:val="14"/>
                        </w:rPr>
                      </w:pPr>
                    </w:p>
                    <w:p w14:paraId="076D8B4E" w14:textId="77777777" w:rsidR="002355CF" w:rsidRPr="0093788E" w:rsidRDefault="002355CF" w:rsidP="00F2409D">
                      <w:pPr>
                        <w:pStyle w:val="Department"/>
                        <w:ind w:left="540"/>
                        <w:rPr>
                          <w:rFonts w:ascii="Goudy Old Style" w:hAnsi="Goudy Old Style"/>
                          <w:b w:val="0"/>
                          <w:i/>
                          <w:spacing w:val="5"/>
                          <w:sz w:val="14"/>
                          <w:szCs w:val="14"/>
                        </w:rPr>
                      </w:pPr>
                    </w:p>
                    <w:p w14:paraId="1085DF25" w14:textId="77777777" w:rsidR="002355CF" w:rsidRDefault="002355CF" w:rsidP="00F2409D">
                      <w:pPr>
                        <w:pStyle w:val="Department"/>
                        <w:ind w:left="540"/>
                        <w:rPr>
                          <w:rFonts w:ascii="Trade Gothic LT Std" w:hAnsi="Trade Gothic LT Std"/>
                          <w:b w:val="0"/>
                          <w:i/>
                          <w:spacing w:val="5"/>
                          <w:sz w:val="14"/>
                          <w:szCs w:val="14"/>
                        </w:rPr>
                      </w:pPr>
                    </w:p>
                    <w:p w14:paraId="7ACE3D91" w14:textId="77777777" w:rsidR="002355CF" w:rsidRDefault="002355CF" w:rsidP="00F2409D">
                      <w:pPr>
                        <w:pStyle w:val="Department"/>
                        <w:ind w:left="540"/>
                        <w:rPr>
                          <w:rFonts w:ascii="Trade Gothic LT Std" w:hAnsi="Trade Gothic LT Std"/>
                          <w:b w:val="0"/>
                          <w:i/>
                          <w:spacing w:val="5"/>
                          <w:sz w:val="14"/>
                          <w:szCs w:val="14"/>
                        </w:rPr>
                      </w:pPr>
                    </w:p>
                    <w:p w14:paraId="1201AC0D" w14:textId="77777777" w:rsidR="002355CF" w:rsidRDefault="002355CF" w:rsidP="00F2409D">
                      <w:pPr>
                        <w:pStyle w:val="Department"/>
                        <w:ind w:left="540"/>
                        <w:rPr>
                          <w:rFonts w:ascii="Trade Gothic LT Std" w:hAnsi="Trade Gothic LT Std"/>
                          <w:b w:val="0"/>
                          <w:i/>
                          <w:spacing w:val="5"/>
                          <w:sz w:val="14"/>
                          <w:szCs w:val="14"/>
                        </w:rPr>
                      </w:pPr>
                    </w:p>
                    <w:p w14:paraId="65322B90" w14:textId="77777777" w:rsidR="002355CF" w:rsidRDefault="002355CF" w:rsidP="00F2409D">
                      <w:pPr>
                        <w:pStyle w:val="Department"/>
                        <w:ind w:left="540"/>
                        <w:rPr>
                          <w:rFonts w:ascii="Trade Gothic LT Std" w:hAnsi="Trade Gothic LT Std"/>
                          <w:b w:val="0"/>
                          <w:i/>
                          <w:spacing w:val="5"/>
                          <w:sz w:val="14"/>
                          <w:szCs w:val="14"/>
                        </w:rPr>
                      </w:pPr>
                    </w:p>
                    <w:p w14:paraId="50BE2008" w14:textId="77777777" w:rsidR="002355CF" w:rsidRDefault="002355CF" w:rsidP="00F2409D">
                      <w:pPr>
                        <w:pStyle w:val="Department"/>
                        <w:ind w:left="540"/>
                        <w:rPr>
                          <w:rFonts w:ascii="Trade Gothic LT Std" w:hAnsi="Trade Gothic LT Std"/>
                          <w:b w:val="0"/>
                          <w:i/>
                          <w:spacing w:val="5"/>
                          <w:sz w:val="14"/>
                          <w:szCs w:val="14"/>
                        </w:rPr>
                      </w:pPr>
                    </w:p>
                    <w:p w14:paraId="28DFC240" w14:textId="77777777" w:rsidR="002355CF" w:rsidRDefault="002355CF" w:rsidP="00F2409D">
                      <w:pPr>
                        <w:pStyle w:val="Department"/>
                        <w:ind w:left="540"/>
                        <w:rPr>
                          <w:rFonts w:ascii="Trade Gothic LT Std" w:hAnsi="Trade Gothic LT Std"/>
                          <w:b w:val="0"/>
                          <w:i/>
                          <w:spacing w:val="5"/>
                          <w:sz w:val="14"/>
                          <w:szCs w:val="14"/>
                        </w:rPr>
                      </w:pPr>
                    </w:p>
                    <w:p w14:paraId="2B2BE7F2" w14:textId="77777777" w:rsidR="002355CF" w:rsidRDefault="002355CF" w:rsidP="00F2409D">
                      <w:pPr>
                        <w:pStyle w:val="Department"/>
                        <w:ind w:left="540"/>
                        <w:rPr>
                          <w:rFonts w:ascii="Trade Gothic LT Std" w:hAnsi="Trade Gothic LT Std"/>
                          <w:b w:val="0"/>
                          <w:i/>
                          <w:spacing w:val="5"/>
                          <w:sz w:val="14"/>
                          <w:szCs w:val="14"/>
                        </w:rPr>
                      </w:pPr>
                    </w:p>
                    <w:p w14:paraId="4E6DE875" w14:textId="77777777" w:rsidR="002355CF" w:rsidRDefault="002355CF" w:rsidP="00F2409D">
                      <w:pPr>
                        <w:pStyle w:val="Department"/>
                        <w:ind w:left="540"/>
                        <w:rPr>
                          <w:rFonts w:ascii="Trade Gothic LT Std" w:hAnsi="Trade Gothic LT Std"/>
                          <w:b w:val="0"/>
                          <w:i/>
                          <w:spacing w:val="5"/>
                          <w:sz w:val="14"/>
                          <w:szCs w:val="14"/>
                        </w:rPr>
                      </w:pPr>
                    </w:p>
                    <w:p w14:paraId="0AC227FB" w14:textId="77777777" w:rsidR="002355CF" w:rsidRDefault="002355CF" w:rsidP="00EA2FD8">
                      <w:pPr>
                        <w:pStyle w:val="Department"/>
                        <w:rPr>
                          <w:rFonts w:ascii="Trade Gothic LT Std" w:hAnsi="Trade Gothic LT Std"/>
                          <w:b w:val="0"/>
                          <w:i/>
                          <w:spacing w:val="5"/>
                          <w:sz w:val="14"/>
                          <w:szCs w:val="14"/>
                        </w:rPr>
                      </w:pPr>
                    </w:p>
                    <w:p w14:paraId="5584833A" w14:textId="27C65262" w:rsidR="002355CF" w:rsidRDefault="002355CF" w:rsidP="00F2409D">
                      <w:pPr>
                        <w:pStyle w:val="Department"/>
                        <w:ind w:left="540"/>
                        <w:rPr>
                          <w:rFonts w:ascii="Trade Gothic LT Std" w:hAnsi="Trade Gothic LT Std"/>
                          <w:b w:val="0"/>
                          <w:i/>
                          <w:spacing w:val="5"/>
                          <w:sz w:val="14"/>
                          <w:szCs w:val="14"/>
                        </w:rPr>
                      </w:pPr>
                      <w:r>
                        <w:rPr>
                          <w:rFonts w:ascii="Trade Gothic LT Std" w:hAnsi="Trade Gothic LT Std"/>
                          <w:b w:val="0"/>
                          <w:i/>
                          <w:spacing w:val="5"/>
                          <w:sz w:val="14"/>
                          <w:szCs w:val="14"/>
                        </w:rPr>
                        <w:softHyphen/>
                      </w:r>
                      <w:r>
                        <w:rPr>
                          <w:rFonts w:ascii="Trade Gothic LT Std" w:hAnsi="Trade Gothic LT Std"/>
                          <w:b w:val="0"/>
                          <w:i/>
                          <w:spacing w:val="5"/>
                          <w:sz w:val="14"/>
                          <w:szCs w:val="14"/>
                        </w:rPr>
                        <w:softHyphen/>
                      </w:r>
                      <w:r>
                        <w:rPr>
                          <w:rFonts w:ascii="Trade Gothic LT Std" w:hAnsi="Trade Gothic LT Std"/>
                          <w:b w:val="0"/>
                          <w:i/>
                          <w:spacing w:val="5"/>
                          <w:sz w:val="14"/>
                          <w:szCs w:val="14"/>
                        </w:rPr>
                        <w:softHyphen/>
                      </w:r>
                    </w:p>
                    <w:p w14:paraId="791AF16D" w14:textId="45B0282A" w:rsidR="002355CF" w:rsidRPr="00EA2FD8" w:rsidRDefault="002355CF" w:rsidP="00EA2FD8">
                      <w:pPr>
                        <w:pStyle w:val="Department"/>
                        <w:ind w:left="540"/>
                        <w:rPr>
                          <w:rFonts w:ascii="Trade Gothic LT Std" w:hAnsi="Trade Gothic LT Std"/>
                          <w:b w:val="0"/>
                          <w:i/>
                          <w:spacing w:val="5"/>
                          <w:sz w:val="14"/>
                          <w:szCs w:val="14"/>
                        </w:rPr>
                      </w:pPr>
                      <w:r>
                        <w:rPr>
                          <w:noProof/>
                        </w:rPr>
                        <w:drawing>
                          <wp:inline distT="0" distB="0" distL="0" distR="0" wp14:anchorId="3D09523D" wp14:editId="29A4D57D">
                            <wp:extent cx="930910" cy="273739"/>
                            <wp:effectExtent l="0" t="0" r="889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igerPaw_CS__copur.png"/>
                                    <pic:cNvPicPr/>
                                  </pic:nvPicPr>
                                  <pic:blipFill>
                                    <a:blip r:embed="rId9">
                                      <a:extLst>
                                        <a:ext uri="{28A0092B-C50C-407E-A947-70E740481C1C}">
                                          <a14:useLocalDpi xmlns:a14="http://schemas.microsoft.com/office/drawing/2010/main" val="0"/>
                                        </a:ext>
                                      </a:extLst>
                                    </a:blip>
                                    <a:stretch>
                                      <a:fillRect/>
                                    </a:stretch>
                                  </pic:blipFill>
                                  <pic:spPr>
                                    <a:xfrm>
                                      <a:off x="0" y="0"/>
                                      <a:ext cx="930910" cy="273739"/>
                                    </a:xfrm>
                                    <a:prstGeom prst="rect">
                                      <a:avLst/>
                                    </a:prstGeom>
                                  </pic:spPr>
                                </pic:pic>
                              </a:graphicData>
                            </a:graphic>
                          </wp:inline>
                        </w:drawing>
                      </w:r>
                    </w:p>
                    <w:p w14:paraId="33B2C6B0" w14:textId="2186B93C" w:rsidR="002355CF" w:rsidRDefault="002355CF"/>
                  </w:txbxContent>
                </v:textbox>
                <w10:wrap type="square" anchorx="page" anchory="page"/>
                <w10:anchorlock/>
              </v:shape>
            </w:pict>
          </mc:Fallback>
        </mc:AlternateContent>
      </w:r>
    </w:p>
    <w:p w14:paraId="41E7F1EE" w14:textId="6EB9EAE4" w:rsidR="001D287D" w:rsidRPr="00C1093D" w:rsidRDefault="004A7C53" w:rsidP="001D287D">
      <w:pPr>
        <w:pStyle w:val="LetterText"/>
        <w:rPr>
          <w:szCs w:val="22"/>
        </w:rPr>
      </w:pPr>
      <w:r>
        <w:rPr>
          <w:szCs w:val="22"/>
        </w:rPr>
        <w:t>Friday</w:t>
      </w:r>
      <w:r w:rsidR="00324A11" w:rsidRPr="00C1093D">
        <w:rPr>
          <w:szCs w:val="22"/>
        </w:rPr>
        <w:t xml:space="preserve">, </w:t>
      </w:r>
      <w:r>
        <w:rPr>
          <w:szCs w:val="22"/>
        </w:rPr>
        <w:t>May 15, 2020</w:t>
      </w:r>
    </w:p>
    <w:p w14:paraId="7A3910D9" w14:textId="77777777" w:rsidR="001D287D" w:rsidRPr="00C1093D" w:rsidRDefault="001D287D" w:rsidP="001D287D">
      <w:pPr>
        <w:pStyle w:val="LetterText"/>
        <w:rPr>
          <w:szCs w:val="22"/>
        </w:rPr>
      </w:pPr>
    </w:p>
    <w:p w14:paraId="0F9858E4" w14:textId="7C41FF39" w:rsidR="00C1093D" w:rsidRPr="00C1093D" w:rsidRDefault="00C1093D" w:rsidP="00C1093D">
      <w:pPr>
        <w:rPr>
          <w:rFonts w:ascii="Times New Roman" w:hAnsi="Times New Roman"/>
          <w:color w:val="000000"/>
        </w:rPr>
      </w:pPr>
      <w:r w:rsidRPr="00C1093D">
        <w:rPr>
          <w:rFonts w:ascii="Times New Roman" w:hAnsi="Times New Roman"/>
          <w:color w:val="000000"/>
        </w:rPr>
        <w:t>Dear Dr</w:t>
      </w:r>
      <w:r w:rsidR="004A7C53">
        <w:rPr>
          <w:rFonts w:ascii="Times New Roman" w:hAnsi="Times New Roman"/>
          <w:color w:val="000000"/>
        </w:rPr>
        <w:t>s</w:t>
      </w:r>
      <w:r w:rsidRPr="00C1093D">
        <w:rPr>
          <w:rFonts w:ascii="Times New Roman" w:hAnsi="Times New Roman"/>
          <w:color w:val="000000"/>
        </w:rPr>
        <w:t xml:space="preserve">. </w:t>
      </w:r>
      <w:r w:rsidR="004A7C53">
        <w:rPr>
          <w:rFonts w:ascii="Times New Roman" w:hAnsi="Times New Roman"/>
          <w:color w:val="000000"/>
        </w:rPr>
        <w:t>Ravel and Wellington</w:t>
      </w:r>
      <w:r w:rsidRPr="00C1093D">
        <w:rPr>
          <w:rFonts w:ascii="Times New Roman" w:hAnsi="Times New Roman"/>
          <w:color w:val="000000"/>
        </w:rPr>
        <w:t>,</w:t>
      </w:r>
    </w:p>
    <w:p w14:paraId="6296E21A" w14:textId="77777777" w:rsidR="00C1093D" w:rsidRPr="00C1093D" w:rsidRDefault="00C1093D" w:rsidP="00C1093D">
      <w:pPr>
        <w:rPr>
          <w:rFonts w:ascii="Times New Roman" w:hAnsi="Times New Roman"/>
          <w:color w:val="000000"/>
        </w:rPr>
      </w:pPr>
    </w:p>
    <w:p w14:paraId="516CFBA3" w14:textId="2DB5BF6D" w:rsidR="00C1093D" w:rsidRPr="00C1093D" w:rsidRDefault="00C1093D" w:rsidP="00C1093D">
      <w:pPr>
        <w:rPr>
          <w:rFonts w:ascii="Times New Roman" w:hAnsi="Times New Roman"/>
          <w:color w:val="000000"/>
        </w:rPr>
      </w:pPr>
      <w:r w:rsidRPr="00C1093D">
        <w:rPr>
          <w:rFonts w:ascii="Times New Roman" w:hAnsi="Times New Roman"/>
          <w:color w:val="000000"/>
        </w:rPr>
        <w:t>I am writing to submit a</w:t>
      </w:r>
      <w:r w:rsidRPr="00C1093D">
        <w:rPr>
          <w:rFonts w:ascii="Times New Roman" w:hAnsi="Times New Roman"/>
          <w:b/>
          <w:color w:val="000000"/>
        </w:rPr>
        <w:t xml:space="preserve"> Research Article</w:t>
      </w:r>
      <w:r w:rsidRPr="00C1093D">
        <w:rPr>
          <w:rFonts w:ascii="Times New Roman" w:hAnsi="Times New Roman"/>
          <w:color w:val="000000"/>
        </w:rPr>
        <w:t xml:space="preserve"> for consideration for publication in </w:t>
      </w:r>
      <w:r w:rsidR="004A7C53">
        <w:rPr>
          <w:rFonts w:ascii="Times New Roman" w:hAnsi="Times New Roman"/>
          <w:i/>
          <w:color w:val="000000"/>
        </w:rPr>
        <w:t>Microbiome</w:t>
      </w:r>
      <w:r w:rsidRPr="00C1093D">
        <w:rPr>
          <w:rFonts w:ascii="Times New Roman" w:hAnsi="Times New Roman"/>
          <w:color w:val="000000"/>
        </w:rPr>
        <w:t>. The manuscript is entitled:</w:t>
      </w:r>
    </w:p>
    <w:p w14:paraId="5CFE8BDB" w14:textId="77777777" w:rsidR="00C1093D" w:rsidRPr="00C1093D" w:rsidRDefault="00C1093D" w:rsidP="00C1093D">
      <w:pPr>
        <w:spacing w:after="100"/>
        <w:jc w:val="both"/>
        <w:rPr>
          <w:rFonts w:ascii="Times New Roman" w:hAnsi="Times New Roman"/>
        </w:rPr>
      </w:pPr>
    </w:p>
    <w:p w14:paraId="3943BDBF" w14:textId="77777777" w:rsidR="00627CCD" w:rsidRPr="00627CCD" w:rsidRDefault="00627CCD" w:rsidP="00627CCD">
      <w:pPr>
        <w:rPr>
          <w:rFonts w:ascii="Times New Roman" w:hAnsi="Times New Roman"/>
          <w:b/>
        </w:rPr>
      </w:pPr>
      <w:r w:rsidRPr="00627CCD">
        <w:rPr>
          <w:rFonts w:ascii="Times New Roman" w:hAnsi="Times New Roman"/>
          <w:b/>
        </w:rPr>
        <w:t xml:space="preserve">EFILTER:  A Tool for Identifying Unexpected and Erroneous </w:t>
      </w:r>
      <w:proofErr w:type="spellStart"/>
      <w:r w:rsidRPr="00627CCD">
        <w:rPr>
          <w:rFonts w:ascii="Times New Roman" w:hAnsi="Times New Roman"/>
          <w:b/>
        </w:rPr>
        <w:t>TaxIDs</w:t>
      </w:r>
      <w:proofErr w:type="spellEnd"/>
      <w:r w:rsidRPr="00627CCD">
        <w:rPr>
          <w:rFonts w:ascii="Times New Roman" w:hAnsi="Times New Roman"/>
          <w:b/>
        </w:rPr>
        <w:t xml:space="preserve"> in Sequencing Data</w:t>
      </w:r>
    </w:p>
    <w:p w14:paraId="6B43F20C" w14:textId="77777777" w:rsidR="00C1093D" w:rsidRPr="00C1093D" w:rsidRDefault="00C1093D" w:rsidP="00C1093D">
      <w:pPr>
        <w:rPr>
          <w:rFonts w:ascii="Times New Roman" w:hAnsi="Times New Roman"/>
        </w:rPr>
      </w:pPr>
    </w:p>
    <w:p w14:paraId="0F272295" w14:textId="6C273EAE" w:rsidR="00C1093D" w:rsidRDefault="00C1093D" w:rsidP="00C1093D">
      <w:pPr>
        <w:rPr>
          <w:rFonts w:ascii="Times New Roman" w:hAnsi="Times New Roman"/>
        </w:rPr>
      </w:pPr>
      <w:r w:rsidRPr="00C1093D">
        <w:rPr>
          <w:rFonts w:ascii="Times New Roman" w:hAnsi="Times New Roman"/>
        </w:rPr>
        <w:t xml:space="preserve">My co-authors on the paper are </w:t>
      </w:r>
      <w:proofErr w:type="spellStart"/>
      <w:r w:rsidR="00627CCD" w:rsidRPr="00627CCD">
        <w:rPr>
          <w:rFonts w:ascii="Times New Roman" w:hAnsi="Times New Roman"/>
        </w:rPr>
        <w:t>Xianghui</w:t>
      </w:r>
      <w:proofErr w:type="spellEnd"/>
      <w:r w:rsidR="00627CCD" w:rsidRPr="00627CCD">
        <w:rPr>
          <w:rFonts w:ascii="Times New Roman" w:hAnsi="Times New Roman"/>
        </w:rPr>
        <w:t xml:space="preserve"> Dong, David </w:t>
      </w:r>
      <w:proofErr w:type="spellStart"/>
      <w:r w:rsidR="00627CCD" w:rsidRPr="00627CCD">
        <w:rPr>
          <w:rFonts w:ascii="Times New Roman" w:hAnsi="Times New Roman"/>
        </w:rPr>
        <w:t>Karig</w:t>
      </w:r>
      <w:proofErr w:type="spellEnd"/>
      <w:r w:rsidR="00627CCD" w:rsidRPr="00627CCD">
        <w:rPr>
          <w:rFonts w:ascii="Times New Roman" w:hAnsi="Times New Roman"/>
        </w:rPr>
        <w:t>,</w:t>
      </w:r>
      <w:r w:rsidR="00627CCD">
        <w:rPr>
          <w:rFonts w:ascii="Times New Roman" w:hAnsi="Times New Roman"/>
        </w:rPr>
        <w:t xml:space="preserve"> and</w:t>
      </w:r>
      <w:r w:rsidR="00627CCD" w:rsidRPr="00627CCD">
        <w:rPr>
          <w:rFonts w:ascii="Times New Roman" w:hAnsi="Times New Roman"/>
        </w:rPr>
        <w:t xml:space="preserve"> William F. Fagan</w:t>
      </w:r>
      <w:r w:rsidRPr="00627CCD">
        <w:rPr>
          <w:rFonts w:ascii="Times New Roman" w:hAnsi="Times New Roman"/>
        </w:rPr>
        <w:t>.</w:t>
      </w:r>
      <w:r w:rsidRPr="00C1093D">
        <w:rPr>
          <w:rFonts w:ascii="Times New Roman" w:hAnsi="Times New Roman"/>
        </w:rPr>
        <w:t xml:space="preserve">  I will serve as the corresponding author. With this paper, we introduce </w:t>
      </w:r>
      <w:r w:rsidR="00956C1E">
        <w:rPr>
          <w:rFonts w:ascii="Times New Roman" w:hAnsi="Times New Roman"/>
        </w:rPr>
        <w:t xml:space="preserve">EFILTER, </w:t>
      </w:r>
      <w:r w:rsidRPr="00C1093D">
        <w:rPr>
          <w:rFonts w:ascii="Times New Roman" w:hAnsi="Times New Roman"/>
        </w:rPr>
        <w:t xml:space="preserve">a </w:t>
      </w:r>
      <w:r w:rsidR="00627CCD" w:rsidRPr="00627CCD">
        <w:rPr>
          <w:rFonts w:ascii="Times New Roman" w:hAnsi="Times New Roman"/>
        </w:rPr>
        <w:t xml:space="preserve">new computational tool that </w:t>
      </w:r>
      <w:r w:rsidR="00EE27C6">
        <w:rPr>
          <w:rFonts w:ascii="Times New Roman" w:hAnsi="Times New Roman"/>
        </w:rPr>
        <w:t>identifies unexpected organisms/</w:t>
      </w:r>
      <w:proofErr w:type="spellStart"/>
      <w:r w:rsidR="00EE27C6">
        <w:rPr>
          <w:rFonts w:ascii="Times New Roman" w:hAnsi="Times New Roman"/>
        </w:rPr>
        <w:t>TaxIDs</w:t>
      </w:r>
      <w:proofErr w:type="spellEnd"/>
      <w:r w:rsidR="00EE27C6">
        <w:rPr>
          <w:rFonts w:ascii="Times New Roman" w:hAnsi="Times New Roman"/>
        </w:rPr>
        <w:t xml:space="preserve"> in </w:t>
      </w:r>
      <w:r w:rsidR="00956C1E">
        <w:rPr>
          <w:rFonts w:ascii="Times New Roman" w:hAnsi="Times New Roman"/>
        </w:rPr>
        <w:t>metagenomics</w:t>
      </w:r>
      <w:r w:rsidR="00EE27C6">
        <w:rPr>
          <w:rFonts w:ascii="Times New Roman" w:hAnsi="Times New Roman"/>
        </w:rPr>
        <w:t xml:space="preserve"> datasets.  </w:t>
      </w:r>
      <w:r w:rsidR="00956C1E">
        <w:rPr>
          <w:rFonts w:ascii="Times New Roman" w:hAnsi="Times New Roman"/>
        </w:rPr>
        <w:t>We introduce this tool as a method for</w:t>
      </w:r>
      <w:r w:rsidR="00EE27C6">
        <w:rPr>
          <w:rFonts w:ascii="Times New Roman" w:hAnsi="Times New Roman"/>
        </w:rPr>
        <w:t xml:space="preserve"> </w:t>
      </w:r>
      <w:r w:rsidR="00956C1E">
        <w:rPr>
          <w:rFonts w:ascii="Times New Roman" w:hAnsi="Times New Roman"/>
        </w:rPr>
        <w:t>flagging</w:t>
      </w:r>
      <w:r w:rsidR="00EE27C6">
        <w:rPr>
          <w:rFonts w:ascii="Times New Roman" w:hAnsi="Times New Roman"/>
        </w:rPr>
        <w:t xml:space="preserve"> contaminants, sequencing errors and issues with bioinformatics pipelines</w:t>
      </w:r>
      <w:r w:rsidR="00956C1E">
        <w:rPr>
          <w:rFonts w:ascii="Times New Roman" w:hAnsi="Times New Roman"/>
        </w:rPr>
        <w:t xml:space="preserve"> that currently plague metagenomics studies</w:t>
      </w:r>
      <w:r w:rsidR="00EE27C6">
        <w:rPr>
          <w:rFonts w:ascii="Times New Roman" w:hAnsi="Times New Roman"/>
        </w:rPr>
        <w:t xml:space="preserve">.  </w:t>
      </w:r>
      <w:r w:rsidR="00956C1E" w:rsidRPr="00956C1E">
        <w:rPr>
          <w:rFonts w:ascii="Times New Roman" w:eastAsia="MS Mincho" w:hAnsi="Times New Roman"/>
        </w:rPr>
        <w:t xml:space="preserve">EFILTER is unique amongst microbiome informatics approaches in that it leverages ecological information to target organisms that are unexpected based on sample source.  </w:t>
      </w:r>
      <w:r w:rsidR="00956C1E">
        <w:rPr>
          <w:rFonts w:ascii="Times New Roman" w:eastAsia="MS Mincho" w:hAnsi="Times New Roman"/>
        </w:rPr>
        <w:t>The EFILTER database cu</w:t>
      </w:r>
      <w:r w:rsidR="001D3809">
        <w:rPr>
          <w:rFonts w:ascii="Times New Roman" w:eastAsia="MS Mincho" w:hAnsi="Times New Roman"/>
        </w:rPr>
        <w:t xml:space="preserve">rrently includes </w:t>
      </w:r>
      <w:r w:rsidR="00956C1E">
        <w:rPr>
          <w:rFonts w:ascii="Times New Roman" w:eastAsia="MS Mincho" w:hAnsi="Times New Roman"/>
        </w:rPr>
        <w:t xml:space="preserve">11633 species and 34 phyla.  Specifically, </w:t>
      </w:r>
      <w:r w:rsidR="00627CCD" w:rsidRPr="00627CCD">
        <w:rPr>
          <w:rFonts w:ascii="Times New Roman" w:hAnsi="Times New Roman"/>
        </w:rPr>
        <w:t xml:space="preserve">EFILTER incorporates all habitat information available in </w:t>
      </w:r>
      <w:proofErr w:type="spellStart"/>
      <w:r w:rsidR="00627CCD" w:rsidRPr="00627CCD">
        <w:rPr>
          <w:rFonts w:ascii="Times New Roman" w:hAnsi="Times New Roman"/>
          <w:i/>
        </w:rPr>
        <w:t>Bergey’s</w:t>
      </w:r>
      <w:proofErr w:type="spellEnd"/>
      <w:r w:rsidR="00627CCD" w:rsidRPr="00627CCD">
        <w:rPr>
          <w:rFonts w:ascii="Times New Roman" w:hAnsi="Times New Roman"/>
          <w:i/>
        </w:rPr>
        <w:t xml:space="preserve"> Manual of Systematic Bacteriology</w:t>
      </w:r>
      <w:r w:rsidR="00627CCD" w:rsidRPr="00627CCD">
        <w:rPr>
          <w:rFonts w:ascii="Times New Roman" w:hAnsi="Times New Roman"/>
        </w:rPr>
        <w:t xml:space="preserve"> and </w:t>
      </w:r>
      <w:r w:rsidR="00627CCD" w:rsidRPr="00627CCD">
        <w:rPr>
          <w:rFonts w:ascii="Times New Roman" w:hAnsi="Times New Roman"/>
          <w:i/>
        </w:rPr>
        <w:t xml:space="preserve">National Center for Biotechnology Information </w:t>
      </w:r>
      <w:r w:rsidR="00627CCD" w:rsidRPr="00627CCD">
        <w:rPr>
          <w:rFonts w:ascii="Times New Roman" w:hAnsi="Times New Roman"/>
        </w:rPr>
        <w:t xml:space="preserve">(NCBI) records from the </w:t>
      </w:r>
      <w:r w:rsidR="00627CCD" w:rsidRPr="00627CCD">
        <w:rPr>
          <w:rFonts w:ascii="Times New Roman" w:hAnsi="Times New Roman"/>
          <w:i/>
        </w:rPr>
        <w:t xml:space="preserve">International Journal of Systematic and Evolutionary Microbiology </w:t>
      </w:r>
      <w:r w:rsidR="00627CCD" w:rsidRPr="00627CCD">
        <w:rPr>
          <w:rFonts w:ascii="Times New Roman" w:hAnsi="Times New Roman"/>
        </w:rPr>
        <w:t xml:space="preserve">(IJSEM).  </w:t>
      </w:r>
    </w:p>
    <w:p w14:paraId="25A3C334" w14:textId="77777777" w:rsidR="00EE27C6" w:rsidRPr="00627CCD" w:rsidRDefault="00EE27C6" w:rsidP="00C1093D">
      <w:pPr>
        <w:rPr>
          <w:rFonts w:ascii="Times New Roman" w:eastAsia="MS Mincho" w:hAnsi="Times New Roman"/>
        </w:rPr>
      </w:pPr>
    </w:p>
    <w:p w14:paraId="12C9C1A4" w14:textId="23652574" w:rsidR="00C1093D" w:rsidRDefault="00956C1E" w:rsidP="00C1093D">
      <w:pPr>
        <w:rPr>
          <w:rFonts w:ascii="Times New Roman" w:eastAsia="MS Mincho" w:hAnsi="Times New Roman"/>
        </w:rPr>
      </w:pPr>
      <w:r w:rsidRPr="00956C1E">
        <w:rPr>
          <w:rFonts w:ascii="Times New Roman" w:eastAsia="MS Mincho" w:hAnsi="Times New Roman"/>
        </w:rPr>
        <w:t xml:space="preserve">A wealth of microbiome research has emerged over the past decade.  Most of it, however, has been plagued by contamination, sequencing errors and taxonomic </w:t>
      </w:r>
      <w:r>
        <w:rPr>
          <w:rFonts w:ascii="Times New Roman" w:eastAsia="MS Mincho" w:hAnsi="Times New Roman"/>
        </w:rPr>
        <w:t>misidentification</w:t>
      </w:r>
      <w:r w:rsidRPr="00956C1E">
        <w:rPr>
          <w:rFonts w:ascii="Times New Roman" w:eastAsia="MS Mincho" w:hAnsi="Times New Roman"/>
        </w:rPr>
        <w:t xml:space="preserve">.  This has led to a lack of reproducibility across pipelines and amongst labs.  Recently, there has been a call for improved standards and validation of microbiome datasets, including efforts like the </w:t>
      </w:r>
      <w:proofErr w:type="spellStart"/>
      <w:r w:rsidRPr="00956C1E">
        <w:rPr>
          <w:rFonts w:ascii="Times New Roman" w:eastAsia="MS Mincho" w:hAnsi="Times New Roman"/>
        </w:rPr>
        <w:t>MicroBiome</w:t>
      </w:r>
      <w:proofErr w:type="spellEnd"/>
      <w:r w:rsidRPr="00956C1E">
        <w:rPr>
          <w:rFonts w:ascii="Times New Roman" w:eastAsia="MS Mincho" w:hAnsi="Times New Roman"/>
        </w:rPr>
        <w:t xml:space="preserve"> Qua</w:t>
      </w:r>
      <w:r>
        <w:rPr>
          <w:rFonts w:ascii="Times New Roman" w:eastAsia="MS Mincho" w:hAnsi="Times New Roman"/>
        </w:rPr>
        <w:t>lity Control (MBQC) project</w:t>
      </w:r>
      <w:r w:rsidRPr="00956C1E">
        <w:rPr>
          <w:rFonts w:ascii="Times New Roman" w:eastAsia="MS Mincho" w:hAnsi="Times New Roman"/>
        </w:rPr>
        <w:t xml:space="preserve"> and the Critical Assessment of </w:t>
      </w:r>
      <w:proofErr w:type="spellStart"/>
      <w:r w:rsidRPr="00956C1E">
        <w:rPr>
          <w:rFonts w:ascii="Times New Roman" w:eastAsia="MS Mincho" w:hAnsi="Times New Roman"/>
        </w:rPr>
        <w:t>Metagenome</w:t>
      </w:r>
      <w:proofErr w:type="spellEnd"/>
      <w:r w:rsidRPr="00956C1E">
        <w:rPr>
          <w:rFonts w:ascii="Times New Roman" w:eastAsia="MS Mincho" w:hAnsi="Times New Roman"/>
        </w:rPr>
        <w:t xml:space="preserve"> Interpretation (CAMI) initiative (http://microbiome-cosi.org/cami), as well as standards development by the National Institute of S</w:t>
      </w:r>
      <w:r>
        <w:rPr>
          <w:rFonts w:ascii="Times New Roman" w:eastAsia="MS Mincho" w:hAnsi="Times New Roman"/>
        </w:rPr>
        <w:t>tandards and Technology (NIST)</w:t>
      </w:r>
      <w:r w:rsidRPr="00956C1E">
        <w:rPr>
          <w:rFonts w:ascii="Times New Roman" w:eastAsia="MS Mincho" w:hAnsi="Times New Roman"/>
        </w:rPr>
        <w:t xml:space="preserve">. </w:t>
      </w:r>
      <w:r>
        <w:rPr>
          <w:rFonts w:ascii="Times New Roman" w:eastAsia="MS Mincho" w:hAnsi="Times New Roman"/>
        </w:rPr>
        <w:t xml:space="preserve"> </w:t>
      </w:r>
      <w:r w:rsidR="001D3809">
        <w:rPr>
          <w:rFonts w:ascii="Times New Roman" w:eastAsia="MS Mincho" w:hAnsi="Times New Roman"/>
        </w:rPr>
        <w:t>Although problems with metagenomics approaches are now well-recognized, robust methods for</w:t>
      </w:r>
      <w:r>
        <w:rPr>
          <w:rFonts w:ascii="Times New Roman" w:eastAsia="MS Mincho" w:hAnsi="Times New Roman"/>
        </w:rPr>
        <w:t xml:space="preserve"> identify</w:t>
      </w:r>
      <w:r w:rsidR="001D3809">
        <w:rPr>
          <w:rFonts w:ascii="Times New Roman" w:eastAsia="MS Mincho" w:hAnsi="Times New Roman"/>
        </w:rPr>
        <w:t>ing contaminants</w:t>
      </w:r>
      <w:r>
        <w:rPr>
          <w:rFonts w:ascii="Times New Roman" w:eastAsia="MS Mincho" w:hAnsi="Times New Roman"/>
        </w:rPr>
        <w:t xml:space="preserve"> and sequencing and bioinfo</w:t>
      </w:r>
      <w:r w:rsidR="001D3809">
        <w:rPr>
          <w:rFonts w:ascii="Times New Roman" w:eastAsia="MS Mincho" w:hAnsi="Times New Roman"/>
        </w:rPr>
        <w:t>rmatics errors are lacking</w:t>
      </w:r>
      <w:r>
        <w:rPr>
          <w:rFonts w:ascii="Times New Roman" w:eastAsia="MS Mincho" w:hAnsi="Times New Roman"/>
        </w:rPr>
        <w:t>.</w:t>
      </w:r>
    </w:p>
    <w:p w14:paraId="6642D0DA" w14:textId="77777777" w:rsidR="001D3809" w:rsidRDefault="001D3809" w:rsidP="00C1093D">
      <w:pPr>
        <w:rPr>
          <w:rFonts w:ascii="Times New Roman" w:eastAsia="MS Mincho" w:hAnsi="Times New Roman"/>
        </w:rPr>
      </w:pPr>
    </w:p>
    <w:p w14:paraId="2C532658" w14:textId="6EFCFB65" w:rsidR="001D3809" w:rsidRPr="001D3809" w:rsidRDefault="001D3809" w:rsidP="00C1093D">
      <w:pPr>
        <w:rPr>
          <w:rFonts w:ascii="Times New Roman" w:eastAsia="MS Mincho" w:hAnsi="Times New Roman"/>
        </w:rPr>
      </w:pPr>
      <w:r>
        <w:rPr>
          <w:rFonts w:ascii="Times New Roman" w:eastAsia="MS Mincho" w:hAnsi="Times New Roman"/>
        </w:rPr>
        <w:t xml:space="preserve">EFILTER provides a novel method for </w:t>
      </w:r>
      <w:r w:rsidR="002355CF">
        <w:rPr>
          <w:rFonts w:ascii="Times New Roman" w:eastAsia="MS Mincho" w:hAnsi="Times New Roman"/>
        </w:rPr>
        <w:t>flagging</w:t>
      </w:r>
      <w:r>
        <w:rPr>
          <w:rFonts w:ascii="Times New Roman" w:eastAsia="MS Mincho" w:hAnsi="Times New Roman"/>
        </w:rPr>
        <w:t xml:space="preserve"> problematic </w:t>
      </w:r>
      <w:proofErr w:type="spellStart"/>
      <w:r>
        <w:rPr>
          <w:rFonts w:ascii="Times New Roman" w:eastAsia="MS Mincho" w:hAnsi="Times New Roman"/>
        </w:rPr>
        <w:t>datapoints</w:t>
      </w:r>
      <w:proofErr w:type="spellEnd"/>
      <w:r>
        <w:rPr>
          <w:rFonts w:ascii="Times New Roman" w:eastAsia="MS Mincho" w:hAnsi="Times New Roman"/>
        </w:rPr>
        <w:t xml:space="preserve"> in metagenomics datasets.  </w:t>
      </w:r>
      <w:r w:rsidRPr="001D3809">
        <w:rPr>
          <w:rFonts w:ascii="Times New Roman" w:eastAsia="MS Mincho" w:hAnsi="Times New Roman"/>
        </w:rPr>
        <w:t xml:space="preserve">Our inspiration for developing EFILTER was the </w:t>
      </w:r>
      <w:r w:rsidRPr="001D3809">
        <w:rPr>
          <w:rFonts w:ascii="Times New Roman" w:eastAsia="MS Mincho" w:hAnsi="Times New Roman"/>
          <w:i/>
        </w:rPr>
        <w:t>ad hoc</w:t>
      </w:r>
      <w:r w:rsidRPr="001D3809">
        <w:rPr>
          <w:rFonts w:ascii="Times New Roman" w:eastAsia="MS Mincho" w:hAnsi="Times New Roman"/>
        </w:rPr>
        <w:t xml:space="preserve"> cleaning </w:t>
      </w:r>
      <w:r>
        <w:rPr>
          <w:rFonts w:ascii="Times New Roman" w:eastAsia="MS Mincho" w:hAnsi="Times New Roman"/>
        </w:rPr>
        <w:t>and/</w:t>
      </w:r>
      <w:r w:rsidRPr="001D3809">
        <w:rPr>
          <w:rFonts w:ascii="Times New Roman" w:eastAsia="MS Mincho" w:hAnsi="Times New Roman"/>
        </w:rPr>
        <w:t>or selective interpretation of microbiome datasets that occurs when researchers realize specific taxa should not be found in their samples</w:t>
      </w:r>
      <w:r>
        <w:rPr>
          <w:rFonts w:ascii="Times New Roman" w:eastAsia="MS Mincho" w:hAnsi="Times New Roman"/>
        </w:rPr>
        <w:t xml:space="preserve"> based on sample source</w:t>
      </w:r>
      <w:r w:rsidRPr="001D3809">
        <w:rPr>
          <w:rFonts w:ascii="Times New Roman" w:eastAsia="MS Mincho" w:hAnsi="Times New Roman"/>
        </w:rPr>
        <w:t xml:space="preserve">.  Unfortunately, such manual </w:t>
      </w:r>
      <w:r w:rsidRPr="001D3809">
        <w:rPr>
          <w:rFonts w:ascii="Times New Roman" w:hAnsi="Times New Roman"/>
        </w:rPr>
        <w:t>filtering is applied non-uniformly at best, with differences in the deg</w:t>
      </w:r>
      <w:r>
        <w:rPr>
          <w:rFonts w:ascii="Times New Roman" w:hAnsi="Times New Roman"/>
        </w:rPr>
        <w:t>ree of filtering between researchers, between studies</w:t>
      </w:r>
      <w:r w:rsidRPr="001D3809">
        <w:rPr>
          <w:rFonts w:ascii="Times New Roman" w:hAnsi="Times New Roman"/>
        </w:rPr>
        <w:t xml:space="preserve"> and between taxonomic groups within a single study.</w:t>
      </w:r>
      <w:r>
        <w:rPr>
          <w:rFonts w:ascii="Times New Roman" w:hAnsi="Times New Roman"/>
        </w:rPr>
        <w:t xml:space="preserve"> EFILTER uses the same principles</w:t>
      </w:r>
      <w:r w:rsidR="002355CF">
        <w:rPr>
          <w:rFonts w:ascii="Times New Roman" w:hAnsi="Times New Roman"/>
        </w:rPr>
        <w:t xml:space="preserve"> as </w:t>
      </w:r>
      <w:r w:rsidR="002355CF">
        <w:rPr>
          <w:rFonts w:ascii="Times New Roman" w:hAnsi="Times New Roman"/>
          <w:i/>
        </w:rPr>
        <w:t>ad hoc</w:t>
      </w:r>
      <w:r w:rsidR="002355CF">
        <w:rPr>
          <w:rFonts w:ascii="Times New Roman" w:hAnsi="Times New Roman"/>
        </w:rPr>
        <w:t xml:space="preserve"> cleaning</w:t>
      </w:r>
      <w:r>
        <w:rPr>
          <w:rFonts w:ascii="Times New Roman" w:hAnsi="Times New Roman"/>
        </w:rPr>
        <w:t>, but in a way that standardizes and automates dataset interpretation.</w:t>
      </w:r>
    </w:p>
    <w:p w14:paraId="70D114E8" w14:textId="77777777" w:rsidR="00956C1E" w:rsidRDefault="00956C1E" w:rsidP="00C1093D">
      <w:pPr>
        <w:rPr>
          <w:rFonts w:ascii="Times New Roman" w:eastAsia="MS Mincho" w:hAnsi="Times New Roman"/>
        </w:rPr>
      </w:pPr>
    </w:p>
    <w:p w14:paraId="3DB3F4A9" w14:textId="5A3CDD51" w:rsidR="002355CF" w:rsidRDefault="002355CF" w:rsidP="00C1093D">
      <w:pPr>
        <w:rPr>
          <w:rFonts w:ascii="Times New Roman" w:eastAsia="MS Mincho" w:hAnsi="Times New Roman"/>
        </w:rPr>
      </w:pPr>
      <w:r>
        <w:rPr>
          <w:rFonts w:ascii="Times New Roman" w:eastAsia="MS Mincho" w:hAnsi="Times New Roman"/>
        </w:rPr>
        <w:t xml:space="preserve">We have developed EFILTER to be as flexible as possible.  The underlying EFILTER database is unbiased </w:t>
      </w:r>
      <w:r w:rsidR="00724451">
        <w:rPr>
          <w:rFonts w:ascii="Times New Roman" w:eastAsia="MS Mincho" w:hAnsi="Times New Roman"/>
        </w:rPr>
        <w:t xml:space="preserve">with respect to taxonomy and source </w:t>
      </w:r>
      <w:r>
        <w:rPr>
          <w:rFonts w:ascii="Times New Roman" w:eastAsia="MS Mincho" w:hAnsi="Times New Roman"/>
        </w:rPr>
        <w:t xml:space="preserve">(at least, to the extent possible given that sampling effort has, historically, been different across different habitats).  The EFILTER tool inputs text files that can be easily generated using any bioinformatics pipeline.  Likewise, the EFILTER tool accepts both Latin names and </w:t>
      </w:r>
      <w:proofErr w:type="spellStart"/>
      <w:r>
        <w:rPr>
          <w:rFonts w:ascii="Times New Roman" w:eastAsia="MS Mincho" w:hAnsi="Times New Roman"/>
        </w:rPr>
        <w:t>TaxIDs</w:t>
      </w:r>
      <w:proofErr w:type="spellEnd"/>
      <w:r>
        <w:rPr>
          <w:rFonts w:ascii="Times New Roman" w:eastAsia="MS Mincho" w:hAnsi="Times New Roman"/>
        </w:rPr>
        <w:t xml:space="preserve"> and does so at any taxonomic rank.  Consequently, EFILTER is compatible with any type of sequencing method, including 16S amplicon sequencing and whole genome shotgun sequencing.  Finally, EFILTER has built-in habitats, but also allows user-defined habitats, including user-defined keywords, user-defined phrases, and logical combinations of built-in habitats and user-defined habitats.  Because EFILTER has been designed to work with almost any type of </w:t>
      </w:r>
      <w:proofErr w:type="spellStart"/>
      <w:r>
        <w:rPr>
          <w:rFonts w:ascii="Times New Roman" w:eastAsia="MS Mincho" w:hAnsi="Times New Roman"/>
        </w:rPr>
        <w:t>metagnomics</w:t>
      </w:r>
      <w:proofErr w:type="spellEnd"/>
      <w:r>
        <w:rPr>
          <w:rFonts w:ascii="Times New Roman" w:eastAsia="MS Mincho" w:hAnsi="Times New Roman"/>
        </w:rPr>
        <w:t xml:space="preserve"> dataset</w:t>
      </w:r>
      <w:r w:rsidR="00724451">
        <w:rPr>
          <w:rFonts w:ascii="Times New Roman" w:eastAsia="MS Mincho" w:hAnsi="Times New Roman"/>
        </w:rPr>
        <w:t xml:space="preserve"> and any sample source</w:t>
      </w:r>
      <w:r>
        <w:rPr>
          <w:rFonts w:ascii="Times New Roman" w:eastAsia="MS Mincho" w:hAnsi="Times New Roman"/>
        </w:rPr>
        <w:t xml:space="preserve">, </w:t>
      </w:r>
      <w:r w:rsidR="00724451">
        <w:rPr>
          <w:rFonts w:ascii="Times New Roman" w:eastAsia="MS Mincho" w:hAnsi="Times New Roman"/>
        </w:rPr>
        <w:t xml:space="preserve">because of the recent calls for improved efforts </w:t>
      </w:r>
      <w:r w:rsidR="00724451">
        <w:rPr>
          <w:rFonts w:ascii="Times New Roman" w:eastAsia="MS Mincho" w:hAnsi="Times New Roman"/>
        </w:rPr>
        <w:lastRenderedPageBreak/>
        <w:t xml:space="preserve">to deal with contamination and errors plaguing metagenomics datasets, and because of the rapid rate at which new microbiome sequencing studies are being undertaken across all fields of biology, we believe that EFILTER </w:t>
      </w:r>
      <w:r>
        <w:rPr>
          <w:rFonts w:ascii="Times New Roman" w:eastAsia="MS Mincho" w:hAnsi="Times New Roman"/>
        </w:rPr>
        <w:t>has the wide-appeal and pote</w:t>
      </w:r>
      <w:r w:rsidR="00724451">
        <w:rPr>
          <w:rFonts w:ascii="Times New Roman" w:eastAsia="MS Mincho" w:hAnsi="Times New Roman"/>
        </w:rPr>
        <w:t>ntial for high impact that make</w:t>
      </w:r>
      <w:r>
        <w:rPr>
          <w:rFonts w:ascii="Times New Roman" w:eastAsia="MS Mincho" w:hAnsi="Times New Roman"/>
        </w:rPr>
        <w:t xml:space="preserve"> it worthy </w:t>
      </w:r>
      <w:r w:rsidR="00724451">
        <w:rPr>
          <w:rFonts w:ascii="Times New Roman" w:eastAsia="MS Mincho" w:hAnsi="Times New Roman"/>
        </w:rPr>
        <w:t xml:space="preserve">of </w:t>
      </w:r>
      <w:r>
        <w:rPr>
          <w:rFonts w:ascii="Times New Roman" w:eastAsia="MS Mincho" w:hAnsi="Times New Roman"/>
        </w:rPr>
        <w:t xml:space="preserve">publication in a journal like </w:t>
      </w:r>
      <w:r w:rsidR="004A7C53">
        <w:rPr>
          <w:rFonts w:ascii="Times New Roman" w:eastAsia="MS Mincho" w:hAnsi="Times New Roman"/>
          <w:i/>
        </w:rPr>
        <w:t>Microbiome</w:t>
      </w:r>
      <w:bookmarkStart w:id="0" w:name="_GoBack"/>
      <w:bookmarkEnd w:id="0"/>
      <w:r>
        <w:rPr>
          <w:rFonts w:ascii="Times New Roman" w:eastAsia="MS Mincho" w:hAnsi="Times New Roman"/>
        </w:rPr>
        <w:t>.</w:t>
      </w:r>
    </w:p>
    <w:p w14:paraId="3BBDC53F" w14:textId="77777777" w:rsidR="002355CF" w:rsidRPr="00C1093D" w:rsidRDefault="002355CF" w:rsidP="00C1093D">
      <w:pPr>
        <w:rPr>
          <w:rFonts w:ascii="Times New Roman" w:eastAsia="MS Mincho" w:hAnsi="Times New Roman"/>
        </w:rPr>
      </w:pPr>
    </w:p>
    <w:p w14:paraId="611664A7" w14:textId="77777777" w:rsidR="00C1093D" w:rsidRPr="00C1093D" w:rsidRDefault="00C1093D" w:rsidP="00C1093D">
      <w:pPr>
        <w:widowControl w:val="0"/>
        <w:autoSpaceDE w:val="0"/>
        <w:autoSpaceDN w:val="0"/>
        <w:adjustRightInd w:val="0"/>
        <w:rPr>
          <w:rFonts w:ascii="Times New Roman" w:hAnsi="Times New Roman"/>
        </w:rPr>
      </w:pPr>
      <w:r w:rsidRPr="00C1093D">
        <w:rPr>
          <w:rFonts w:ascii="Times New Roman" w:hAnsi="Times New Roman"/>
        </w:rPr>
        <w:t>The authors declare that the research was conducted in the absence of any commercial or financial relationships that could be construed as a potential conflict of interest.</w:t>
      </w:r>
    </w:p>
    <w:p w14:paraId="33203DB9" w14:textId="77777777" w:rsidR="00C1093D" w:rsidRPr="00C1093D" w:rsidRDefault="00C1093D" w:rsidP="00C1093D">
      <w:pPr>
        <w:rPr>
          <w:rFonts w:ascii="Times New Roman" w:eastAsia="MS Mincho" w:hAnsi="Times New Roman"/>
        </w:rPr>
      </w:pPr>
    </w:p>
    <w:p w14:paraId="76ECC0FD" w14:textId="3C59B232" w:rsidR="00C1093D" w:rsidRPr="00C1093D" w:rsidRDefault="00C1093D" w:rsidP="00C1093D">
      <w:pPr>
        <w:spacing w:after="100"/>
        <w:jc w:val="both"/>
        <w:rPr>
          <w:rFonts w:ascii="Times New Roman" w:hAnsi="Times New Roman"/>
        </w:rPr>
      </w:pPr>
      <w:r w:rsidRPr="00C1093D">
        <w:rPr>
          <w:rFonts w:ascii="Times New Roman" w:hAnsi="Times New Roman"/>
          <w:bCs/>
        </w:rPr>
        <w:t xml:space="preserve">We suggest the journal approach </w:t>
      </w:r>
      <w:r w:rsidR="002355CF">
        <w:rPr>
          <w:rFonts w:ascii="Times New Roman" w:hAnsi="Times New Roman"/>
        </w:rPr>
        <w:t xml:space="preserve">Noah </w:t>
      </w:r>
      <w:proofErr w:type="spellStart"/>
      <w:r w:rsidR="002355CF">
        <w:rPr>
          <w:rFonts w:ascii="Times New Roman" w:hAnsi="Times New Roman"/>
        </w:rPr>
        <w:t>Fierer</w:t>
      </w:r>
      <w:proofErr w:type="spellEnd"/>
      <w:r w:rsidR="002355CF">
        <w:rPr>
          <w:rFonts w:ascii="Times New Roman" w:hAnsi="Times New Roman"/>
        </w:rPr>
        <w:t>, Rob Knight</w:t>
      </w:r>
      <w:r w:rsidR="00724451">
        <w:rPr>
          <w:rFonts w:ascii="Times New Roman" w:hAnsi="Times New Roman"/>
        </w:rPr>
        <w:t xml:space="preserve">, Curtis </w:t>
      </w:r>
      <w:proofErr w:type="spellStart"/>
      <w:r w:rsidR="00724451">
        <w:rPr>
          <w:rFonts w:ascii="Times New Roman" w:hAnsi="Times New Roman"/>
        </w:rPr>
        <w:t>Huttenhower</w:t>
      </w:r>
      <w:proofErr w:type="spellEnd"/>
      <w:r w:rsidRPr="00C1093D">
        <w:rPr>
          <w:rFonts w:ascii="Times New Roman" w:hAnsi="Times New Roman"/>
        </w:rPr>
        <w:t xml:space="preserve"> </w:t>
      </w:r>
      <w:r w:rsidR="002355CF">
        <w:rPr>
          <w:rFonts w:ascii="Times New Roman" w:hAnsi="Times New Roman"/>
        </w:rPr>
        <w:t xml:space="preserve">or Julia Oh </w:t>
      </w:r>
      <w:r w:rsidRPr="00C1093D">
        <w:rPr>
          <w:rFonts w:ascii="Times New Roman" w:hAnsi="Times New Roman"/>
        </w:rPr>
        <w:t xml:space="preserve">as potential reviewers. None of these individuals has seen the manuscript and all would be very </w:t>
      </w:r>
      <w:proofErr w:type="gramStart"/>
      <w:r w:rsidRPr="00C1093D">
        <w:rPr>
          <w:rFonts w:ascii="Times New Roman" w:hAnsi="Times New Roman"/>
        </w:rPr>
        <w:t>well-positioned</w:t>
      </w:r>
      <w:proofErr w:type="gramEnd"/>
      <w:r w:rsidRPr="00C1093D">
        <w:rPr>
          <w:rFonts w:ascii="Times New Roman" w:hAnsi="Times New Roman"/>
        </w:rPr>
        <w:t xml:space="preserve"> to undertake the review.</w:t>
      </w:r>
    </w:p>
    <w:p w14:paraId="73B4A17E" w14:textId="77777777" w:rsidR="00C1093D" w:rsidRPr="00C1093D" w:rsidRDefault="00C1093D" w:rsidP="00C1093D">
      <w:pPr>
        <w:contextualSpacing/>
        <w:jc w:val="both"/>
        <w:rPr>
          <w:rFonts w:ascii="Times New Roman" w:hAnsi="Times New Roman"/>
          <w:b/>
          <w:lang w:val="en-GB"/>
        </w:rPr>
      </w:pPr>
    </w:p>
    <w:p w14:paraId="73A45B14" w14:textId="472DECD9" w:rsidR="00C1093D" w:rsidRPr="00C1093D" w:rsidRDefault="002355CF" w:rsidP="00C1093D">
      <w:pPr>
        <w:contextualSpacing/>
        <w:jc w:val="both"/>
        <w:rPr>
          <w:rFonts w:ascii="Times New Roman" w:hAnsi="Times New Roman"/>
        </w:rPr>
      </w:pPr>
      <w:r>
        <w:rPr>
          <w:rFonts w:ascii="Times New Roman" w:hAnsi="Times New Roman"/>
        </w:rPr>
        <w:t xml:space="preserve">Noah </w:t>
      </w:r>
      <w:proofErr w:type="spellStart"/>
      <w:r>
        <w:rPr>
          <w:rFonts w:ascii="Times New Roman" w:hAnsi="Times New Roman"/>
        </w:rPr>
        <w:t>Fierer</w:t>
      </w:r>
      <w:proofErr w:type="spellEnd"/>
    </w:p>
    <w:p w14:paraId="543D0ECB" w14:textId="085F82A8" w:rsidR="00C1093D" w:rsidRPr="00F928E6" w:rsidRDefault="004A7C53" w:rsidP="00C1093D">
      <w:pPr>
        <w:contextualSpacing/>
        <w:jc w:val="both"/>
        <w:rPr>
          <w:rFonts w:ascii="Times New Roman" w:eastAsia="Times New Roman" w:hAnsi="Times New Roman"/>
        </w:rPr>
      </w:pPr>
      <w:hyperlink r:id="rId10" w:tooltip="Email Noah Fierer" w:history="1">
        <w:r w:rsidR="00F928E6" w:rsidRPr="00F928E6">
          <w:rPr>
            <w:rStyle w:val="Hyperlink"/>
            <w:rFonts w:ascii="Times New Roman" w:eastAsia="Times New Roman" w:hAnsi="Times New Roman"/>
          </w:rPr>
          <w:t>noah.fierer@colorado.edu</w:t>
        </w:r>
      </w:hyperlink>
    </w:p>
    <w:p w14:paraId="53242B24" w14:textId="77777777" w:rsidR="00F928E6" w:rsidRPr="00C1093D" w:rsidRDefault="00F928E6" w:rsidP="00C1093D">
      <w:pPr>
        <w:contextualSpacing/>
        <w:jc w:val="both"/>
        <w:rPr>
          <w:rFonts w:ascii="Times New Roman" w:hAnsi="Times New Roman"/>
        </w:rPr>
      </w:pPr>
    </w:p>
    <w:p w14:paraId="456D65B4" w14:textId="36CD2AAC" w:rsidR="00C1093D" w:rsidRPr="00C1093D" w:rsidRDefault="00F928E6" w:rsidP="00C1093D">
      <w:pPr>
        <w:contextualSpacing/>
        <w:jc w:val="both"/>
        <w:rPr>
          <w:rFonts w:ascii="Times New Roman" w:hAnsi="Times New Roman"/>
        </w:rPr>
      </w:pPr>
      <w:r>
        <w:rPr>
          <w:rFonts w:ascii="Times New Roman" w:hAnsi="Times New Roman"/>
        </w:rPr>
        <w:t>Rob Knight</w:t>
      </w:r>
    </w:p>
    <w:p w14:paraId="45D2AF53" w14:textId="650E4465" w:rsidR="00F928E6" w:rsidRDefault="004A7C53" w:rsidP="00C1093D">
      <w:pPr>
        <w:spacing w:after="100"/>
        <w:contextualSpacing/>
        <w:jc w:val="both"/>
        <w:rPr>
          <w:rStyle w:val="em-addr"/>
          <w:rFonts w:ascii="Times New Roman" w:eastAsia="Times New Roman" w:hAnsi="Times New Roman"/>
        </w:rPr>
      </w:pPr>
      <w:hyperlink r:id="rId11" w:history="1">
        <w:r w:rsidR="00F928E6" w:rsidRPr="00F928E6">
          <w:rPr>
            <w:rStyle w:val="Hyperlink"/>
            <w:rFonts w:ascii="Times New Roman" w:eastAsia="Times New Roman" w:hAnsi="Times New Roman"/>
          </w:rPr>
          <w:t>robknight@ucsd.edu</w:t>
        </w:r>
      </w:hyperlink>
    </w:p>
    <w:p w14:paraId="6F62CCDA" w14:textId="77777777" w:rsidR="00724451" w:rsidRPr="00F928E6" w:rsidRDefault="00724451" w:rsidP="00C1093D">
      <w:pPr>
        <w:spacing w:after="100"/>
        <w:contextualSpacing/>
        <w:jc w:val="both"/>
        <w:rPr>
          <w:rFonts w:ascii="Times New Roman" w:eastAsia="Times New Roman" w:hAnsi="Times New Roman"/>
        </w:rPr>
      </w:pPr>
    </w:p>
    <w:p w14:paraId="5BCB5AE7" w14:textId="77777777" w:rsidR="00724451" w:rsidRDefault="00724451" w:rsidP="00C1093D">
      <w:pPr>
        <w:spacing w:after="100"/>
        <w:contextualSpacing/>
        <w:jc w:val="both"/>
        <w:rPr>
          <w:rFonts w:ascii="Times New Roman" w:hAnsi="Times New Roman"/>
          <w:color w:val="000000"/>
        </w:rPr>
      </w:pPr>
      <w:r>
        <w:rPr>
          <w:rFonts w:ascii="Times New Roman" w:hAnsi="Times New Roman"/>
          <w:color w:val="000000"/>
        </w:rPr>
        <w:t xml:space="preserve">Curtis </w:t>
      </w:r>
      <w:proofErr w:type="spellStart"/>
      <w:r>
        <w:rPr>
          <w:rFonts w:ascii="Times New Roman" w:hAnsi="Times New Roman"/>
          <w:color w:val="000000"/>
        </w:rPr>
        <w:t>Huttenhower</w:t>
      </w:r>
      <w:proofErr w:type="spellEnd"/>
    </w:p>
    <w:p w14:paraId="60CC0D8B" w14:textId="1A14922E" w:rsidR="00724451" w:rsidRDefault="004A7C53" w:rsidP="00C1093D">
      <w:pPr>
        <w:spacing w:after="100"/>
        <w:contextualSpacing/>
        <w:jc w:val="both"/>
        <w:rPr>
          <w:rFonts w:ascii="Times New Roman" w:hAnsi="Times New Roman"/>
          <w:color w:val="000000"/>
        </w:rPr>
      </w:pPr>
      <w:hyperlink r:id="rId12" w:history="1">
        <w:r w:rsidR="00724451" w:rsidRPr="00AF0418">
          <w:rPr>
            <w:rStyle w:val="Hyperlink"/>
            <w:rFonts w:ascii="Times New Roman" w:hAnsi="Times New Roman"/>
          </w:rPr>
          <w:t>chuttenh@hsph.harvard.edu</w:t>
        </w:r>
      </w:hyperlink>
    </w:p>
    <w:p w14:paraId="1081D98A" w14:textId="77777777" w:rsidR="00724451" w:rsidRDefault="00724451" w:rsidP="00C1093D">
      <w:pPr>
        <w:spacing w:after="100"/>
        <w:contextualSpacing/>
        <w:jc w:val="both"/>
        <w:rPr>
          <w:rFonts w:ascii="Times New Roman" w:hAnsi="Times New Roman"/>
          <w:color w:val="000000"/>
        </w:rPr>
      </w:pPr>
    </w:p>
    <w:p w14:paraId="212E7D57" w14:textId="236B2736" w:rsidR="00C1093D" w:rsidRPr="00C1093D" w:rsidRDefault="00F928E6" w:rsidP="00C1093D">
      <w:pPr>
        <w:spacing w:after="100"/>
        <w:contextualSpacing/>
        <w:jc w:val="both"/>
        <w:rPr>
          <w:rFonts w:ascii="Times New Roman" w:hAnsi="Times New Roman"/>
          <w:color w:val="000000"/>
        </w:rPr>
      </w:pPr>
      <w:r>
        <w:rPr>
          <w:rFonts w:ascii="Times New Roman" w:hAnsi="Times New Roman"/>
          <w:color w:val="000000"/>
        </w:rPr>
        <w:t>Julia Oh</w:t>
      </w:r>
    </w:p>
    <w:p w14:paraId="699F8C86" w14:textId="2253757A" w:rsidR="00C1093D" w:rsidRPr="00F928E6" w:rsidRDefault="004A7C53" w:rsidP="00C1093D">
      <w:pPr>
        <w:spacing w:after="100"/>
        <w:contextualSpacing/>
        <w:jc w:val="both"/>
        <w:rPr>
          <w:rFonts w:ascii="Times New Roman" w:eastAsia="Times New Roman" w:hAnsi="Times New Roman"/>
        </w:rPr>
      </w:pPr>
      <w:hyperlink r:id="rId13" w:history="1">
        <w:r w:rsidR="00F928E6" w:rsidRPr="00F928E6">
          <w:rPr>
            <w:rStyle w:val="Hyperlink"/>
            <w:rFonts w:ascii="Times New Roman" w:eastAsia="Times New Roman" w:hAnsi="Times New Roman"/>
          </w:rPr>
          <w:t>ohlab.jax@gmail.com</w:t>
        </w:r>
      </w:hyperlink>
    </w:p>
    <w:p w14:paraId="76CEA10F" w14:textId="77777777" w:rsidR="00F928E6" w:rsidRDefault="00F928E6" w:rsidP="00C1093D">
      <w:pPr>
        <w:spacing w:after="100"/>
        <w:jc w:val="both"/>
        <w:rPr>
          <w:rFonts w:ascii="Times New Roman" w:hAnsi="Times New Roman"/>
        </w:rPr>
      </w:pPr>
    </w:p>
    <w:p w14:paraId="5815EA53" w14:textId="77777777" w:rsidR="00724451" w:rsidRPr="00C1093D" w:rsidRDefault="00724451" w:rsidP="00C1093D">
      <w:pPr>
        <w:spacing w:after="100"/>
        <w:jc w:val="both"/>
        <w:rPr>
          <w:rFonts w:ascii="Times New Roman" w:hAnsi="Times New Roman"/>
        </w:rPr>
      </w:pPr>
    </w:p>
    <w:p w14:paraId="28DEE352" w14:textId="77777777" w:rsidR="00C1093D" w:rsidRPr="00C1093D" w:rsidRDefault="00C1093D" w:rsidP="00C1093D">
      <w:pPr>
        <w:spacing w:after="100"/>
        <w:jc w:val="both"/>
        <w:rPr>
          <w:rFonts w:ascii="Times New Roman" w:hAnsi="Times New Roman"/>
        </w:rPr>
      </w:pPr>
      <w:r w:rsidRPr="00C1093D">
        <w:rPr>
          <w:rFonts w:ascii="Times New Roman" w:hAnsi="Times New Roman"/>
        </w:rPr>
        <w:t>If there is anything further that we can provide at this time, please do not hesitate to contact us.</w:t>
      </w:r>
    </w:p>
    <w:p w14:paraId="09C3972F" w14:textId="77777777" w:rsidR="00C1093D" w:rsidRPr="00C1093D" w:rsidRDefault="00C1093D" w:rsidP="00C1093D">
      <w:pPr>
        <w:spacing w:after="100"/>
        <w:jc w:val="both"/>
        <w:rPr>
          <w:rFonts w:ascii="Times New Roman" w:hAnsi="Times New Roman"/>
        </w:rPr>
      </w:pPr>
    </w:p>
    <w:p w14:paraId="2F8BAA1C" w14:textId="77777777" w:rsidR="00C1093D" w:rsidRPr="00C1093D" w:rsidRDefault="00C1093D" w:rsidP="00C1093D">
      <w:pPr>
        <w:spacing w:after="100"/>
        <w:jc w:val="both"/>
        <w:rPr>
          <w:rFonts w:ascii="Times New Roman" w:hAnsi="Times New Roman"/>
        </w:rPr>
      </w:pPr>
      <w:r w:rsidRPr="00C1093D">
        <w:rPr>
          <w:rFonts w:ascii="Times New Roman" w:hAnsi="Times New Roman"/>
        </w:rPr>
        <w:t>Yours sincerely,</w:t>
      </w:r>
    </w:p>
    <w:p w14:paraId="1C09CB51" w14:textId="77777777" w:rsidR="00C1093D" w:rsidRPr="00C1093D" w:rsidRDefault="00C1093D" w:rsidP="00C1093D">
      <w:pPr>
        <w:jc w:val="both"/>
        <w:rPr>
          <w:rFonts w:ascii="Times New Roman" w:hAnsi="Times New Roman"/>
        </w:rPr>
      </w:pPr>
      <w:r w:rsidRPr="00C1093D">
        <w:rPr>
          <w:rFonts w:ascii="Times New Roman" w:hAnsi="Times New Roman"/>
        </w:rPr>
        <w:t>Sharon Bewick</w:t>
      </w:r>
    </w:p>
    <w:p w14:paraId="6F9F53BE" w14:textId="3AD8C8EF" w:rsidR="000A3FAA" w:rsidRDefault="00C1093D" w:rsidP="00724451">
      <w:pPr>
        <w:jc w:val="both"/>
        <w:rPr>
          <w:rFonts w:ascii="Times New Roman" w:hAnsi="Times New Roman"/>
          <w:bCs/>
        </w:rPr>
      </w:pPr>
      <w:r w:rsidRPr="00C1093D">
        <w:rPr>
          <w:rFonts w:ascii="Times New Roman" w:hAnsi="Times New Roman"/>
        </w:rPr>
        <w:t xml:space="preserve">Also on behalf of </w:t>
      </w:r>
      <w:proofErr w:type="spellStart"/>
      <w:r w:rsidR="00724451">
        <w:rPr>
          <w:rFonts w:ascii="Times New Roman" w:hAnsi="Times New Roman"/>
        </w:rPr>
        <w:t>Xianghui</w:t>
      </w:r>
      <w:proofErr w:type="spellEnd"/>
      <w:r w:rsidR="00724451">
        <w:rPr>
          <w:rFonts w:ascii="Times New Roman" w:hAnsi="Times New Roman"/>
        </w:rPr>
        <w:t xml:space="preserve"> Dong</w:t>
      </w:r>
      <w:r w:rsidRPr="00C1093D">
        <w:rPr>
          <w:rFonts w:ascii="Times New Roman" w:hAnsi="Times New Roman"/>
        </w:rPr>
        <w:t xml:space="preserve">, David </w:t>
      </w:r>
      <w:proofErr w:type="spellStart"/>
      <w:r w:rsidRPr="00C1093D">
        <w:rPr>
          <w:rFonts w:ascii="Times New Roman" w:hAnsi="Times New Roman"/>
        </w:rPr>
        <w:t>Karig</w:t>
      </w:r>
      <w:proofErr w:type="spellEnd"/>
      <w:r w:rsidRPr="00C1093D">
        <w:rPr>
          <w:rFonts w:ascii="Times New Roman" w:hAnsi="Times New Roman"/>
        </w:rPr>
        <w:t xml:space="preserve"> and William Fagan</w:t>
      </w:r>
    </w:p>
    <w:p w14:paraId="4DB039F7" w14:textId="77777777" w:rsidR="000A3FAA" w:rsidRDefault="000A3FAA" w:rsidP="0068659D">
      <w:pPr>
        <w:rPr>
          <w:rFonts w:ascii="Times New Roman" w:hAnsi="Times New Roman"/>
          <w:bCs/>
        </w:rPr>
      </w:pPr>
    </w:p>
    <w:sectPr w:rsidR="000A3FAA" w:rsidSect="000A3FAA">
      <w:headerReference w:type="default" r:id="rId14"/>
      <w:headerReference w:type="first" r:id="rId15"/>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AB9597A" w14:textId="77777777" w:rsidR="002355CF" w:rsidRDefault="002355CF" w:rsidP="00CD2DD8">
      <w:r>
        <w:separator/>
      </w:r>
    </w:p>
  </w:endnote>
  <w:endnote w:type="continuationSeparator" w:id="0">
    <w:p w14:paraId="0F8FFBB7" w14:textId="77777777" w:rsidR="002355CF" w:rsidRDefault="002355CF" w:rsidP="00CD2D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imSun">
    <w:altName w:val="宋体"/>
    <w:charset w:val="86"/>
    <w:family w:val="auto"/>
    <w:pitch w:val="variable"/>
    <w:sig w:usb0="00000003" w:usb1="288F0000" w:usb2="00000016" w:usb3="00000000" w:csb0="00040001" w:csb1="00000000"/>
  </w:font>
  <w:font w:name="Trade Gothic LT Std Bold 2">
    <w:altName w:val="Calibri"/>
    <w:charset w:val="00"/>
    <w:family w:val="auto"/>
    <w:pitch w:val="variable"/>
    <w:sig w:usb0="800000AF" w:usb1="4000204A" w:usb2="00000000" w:usb3="00000000" w:csb0="00000001"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00000003" w:usb1="00000000" w:usb2="00000000" w:usb3="00000000" w:csb0="00000001" w:csb1="00000000"/>
  </w:font>
  <w:font w:name="Goudy Old Style">
    <w:panose1 w:val="02020502050305020303"/>
    <w:charset w:val="00"/>
    <w:family w:val="auto"/>
    <w:pitch w:val="variable"/>
    <w:sig w:usb0="00000003" w:usb1="00000000" w:usb2="00000000" w:usb3="00000000" w:csb0="00000001" w:csb1="00000000"/>
  </w:font>
  <w:font w:name="Trade Gothic LT Std">
    <w:altName w:val="Courier New"/>
    <w:charset w:val="00"/>
    <w:family w:val="auto"/>
    <w:pitch w:val="variable"/>
    <w:sig w:usb0="00000003" w:usb1="4000204A"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A00002BF" w:usb1="68C7FCFB" w:usb2="00000010" w:usb3="00000000" w:csb0="000200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9E614A" w14:textId="77777777" w:rsidR="002355CF" w:rsidRDefault="002355CF" w:rsidP="00CD2DD8">
      <w:r>
        <w:separator/>
      </w:r>
    </w:p>
  </w:footnote>
  <w:footnote w:type="continuationSeparator" w:id="0">
    <w:p w14:paraId="1865B66F" w14:textId="77777777" w:rsidR="002355CF" w:rsidRDefault="002355CF" w:rsidP="00CD2DD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0CB15D" w14:textId="03DC433F" w:rsidR="002355CF" w:rsidRDefault="002355CF" w:rsidP="00CD2DD8">
    <w:pPr>
      <w:pStyle w:val="Header"/>
      <w:tabs>
        <w:tab w:val="left" w:pos="240"/>
        <w:tab w:val="left" w:pos="2420"/>
        <w:tab w:val="right" w:pos="9180"/>
      </w:tabs>
      <w:jc w:val="right"/>
    </w:pPr>
    <w:r>
      <w:t xml:space="preserve">  </w:t>
    </w:r>
    <w:r>
      <w:tab/>
    </w:r>
    <w:r>
      <w:tab/>
    </w:r>
    <w:r>
      <w:tab/>
    </w:r>
  </w:p>
  <w:p w14:paraId="76FD272E" w14:textId="77777777" w:rsidR="002355CF" w:rsidRDefault="002355CF" w:rsidP="00CD2DD8">
    <w:pPr>
      <w:pStyle w:val="Header"/>
      <w:tabs>
        <w:tab w:val="left" w:pos="240"/>
        <w:tab w:val="left" w:pos="2420"/>
        <w:tab w:val="right" w:pos="9180"/>
      </w:tabs>
      <w:jc w:val="right"/>
    </w:pPr>
  </w:p>
  <w:p w14:paraId="68D50D37" w14:textId="77777777" w:rsidR="002355CF" w:rsidRDefault="002355CF" w:rsidP="00CD2DD8">
    <w:pPr>
      <w:pStyle w:val="Header"/>
      <w:tabs>
        <w:tab w:val="left" w:pos="240"/>
        <w:tab w:val="left" w:pos="2420"/>
        <w:tab w:val="right" w:pos="9180"/>
      </w:tabs>
      <w:jc w:val="right"/>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99D1B7" w14:textId="340C8255" w:rsidR="002355CF" w:rsidRPr="000A3FAA" w:rsidRDefault="002355CF" w:rsidP="000A3FAA">
    <w:pPr>
      <w:pStyle w:val="Header"/>
      <w:jc w:val="right"/>
    </w:pPr>
    <w:r>
      <w:rPr>
        <w:rFonts w:ascii="Times New Roman" w:hAnsi="Times New Roman"/>
        <w:b/>
        <w:noProof/>
        <w:sz w:val="24"/>
        <w:lang w:eastAsia="en-US"/>
      </w:rPr>
      <w:drawing>
        <wp:inline distT="0" distB="0" distL="0" distR="0" wp14:anchorId="5EF0C46E" wp14:editId="55AC89B9">
          <wp:extent cx="2386286" cy="545237"/>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dm_Sociology-Anthropology_copur.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404401" cy="549376"/>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D7F5D"/>
    <w:multiLevelType w:val="hybridMultilevel"/>
    <w:tmpl w:val="A97228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A9B0D21"/>
    <w:multiLevelType w:val="hybridMultilevel"/>
    <w:tmpl w:val="0164C2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3"/>
  <w:hideSpellingErrors/>
  <w:hideGrammaticalErrors/>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593"/>
    <w:rsid w:val="00000696"/>
    <w:rsid w:val="00003F2B"/>
    <w:rsid w:val="00004AB3"/>
    <w:rsid w:val="00010ABF"/>
    <w:rsid w:val="000133F0"/>
    <w:rsid w:val="00014850"/>
    <w:rsid w:val="00017A8D"/>
    <w:rsid w:val="00020788"/>
    <w:rsid w:val="00022B10"/>
    <w:rsid w:val="00023C28"/>
    <w:rsid w:val="0002575F"/>
    <w:rsid w:val="00025C55"/>
    <w:rsid w:val="00027CFD"/>
    <w:rsid w:val="0003128F"/>
    <w:rsid w:val="0003229E"/>
    <w:rsid w:val="00032C96"/>
    <w:rsid w:val="00033E61"/>
    <w:rsid w:val="000357CB"/>
    <w:rsid w:val="00036610"/>
    <w:rsid w:val="000403AD"/>
    <w:rsid w:val="00040E10"/>
    <w:rsid w:val="0004774B"/>
    <w:rsid w:val="00050C70"/>
    <w:rsid w:val="00056577"/>
    <w:rsid w:val="00056663"/>
    <w:rsid w:val="00060376"/>
    <w:rsid w:val="00061D37"/>
    <w:rsid w:val="0006256B"/>
    <w:rsid w:val="00062711"/>
    <w:rsid w:val="00067D13"/>
    <w:rsid w:val="000806CE"/>
    <w:rsid w:val="00082EDE"/>
    <w:rsid w:val="000835C0"/>
    <w:rsid w:val="00083D12"/>
    <w:rsid w:val="00084DEF"/>
    <w:rsid w:val="00085CC7"/>
    <w:rsid w:val="0009194A"/>
    <w:rsid w:val="00093390"/>
    <w:rsid w:val="0009522D"/>
    <w:rsid w:val="0009701B"/>
    <w:rsid w:val="00097AD8"/>
    <w:rsid w:val="000A2EDB"/>
    <w:rsid w:val="000A3FAA"/>
    <w:rsid w:val="000A690F"/>
    <w:rsid w:val="000A74BF"/>
    <w:rsid w:val="000B2905"/>
    <w:rsid w:val="000B7A3C"/>
    <w:rsid w:val="000C05AA"/>
    <w:rsid w:val="000C214D"/>
    <w:rsid w:val="000C52ED"/>
    <w:rsid w:val="000D0345"/>
    <w:rsid w:val="000D5694"/>
    <w:rsid w:val="000D5AE8"/>
    <w:rsid w:val="000E2B41"/>
    <w:rsid w:val="000E5373"/>
    <w:rsid w:val="000E585F"/>
    <w:rsid w:val="000E7DAF"/>
    <w:rsid w:val="000F2532"/>
    <w:rsid w:val="001048C0"/>
    <w:rsid w:val="00104C1B"/>
    <w:rsid w:val="00104E66"/>
    <w:rsid w:val="00110205"/>
    <w:rsid w:val="00110DCB"/>
    <w:rsid w:val="00111306"/>
    <w:rsid w:val="0012000C"/>
    <w:rsid w:val="00120F75"/>
    <w:rsid w:val="001217BC"/>
    <w:rsid w:val="00123128"/>
    <w:rsid w:val="00123827"/>
    <w:rsid w:val="00124307"/>
    <w:rsid w:val="00125075"/>
    <w:rsid w:val="00130081"/>
    <w:rsid w:val="00134337"/>
    <w:rsid w:val="00135E7D"/>
    <w:rsid w:val="00140806"/>
    <w:rsid w:val="001419D1"/>
    <w:rsid w:val="00143298"/>
    <w:rsid w:val="00146480"/>
    <w:rsid w:val="00147DF1"/>
    <w:rsid w:val="001509E4"/>
    <w:rsid w:val="00151350"/>
    <w:rsid w:val="00155A9A"/>
    <w:rsid w:val="00156696"/>
    <w:rsid w:val="001569C0"/>
    <w:rsid w:val="0015721C"/>
    <w:rsid w:val="00161DCD"/>
    <w:rsid w:val="0016435D"/>
    <w:rsid w:val="00173D87"/>
    <w:rsid w:val="00175AF9"/>
    <w:rsid w:val="00175F93"/>
    <w:rsid w:val="001763DE"/>
    <w:rsid w:val="00176DE8"/>
    <w:rsid w:val="0017714E"/>
    <w:rsid w:val="001778B3"/>
    <w:rsid w:val="001848FE"/>
    <w:rsid w:val="00191CB0"/>
    <w:rsid w:val="001A278E"/>
    <w:rsid w:val="001A4C18"/>
    <w:rsid w:val="001A5DAA"/>
    <w:rsid w:val="001A73A7"/>
    <w:rsid w:val="001A781E"/>
    <w:rsid w:val="001B390C"/>
    <w:rsid w:val="001B3E14"/>
    <w:rsid w:val="001B79BC"/>
    <w:rsid w:val="001B7B87"/>
    <w:rsid w:val="001C1E9E"/>
    <w:rsid w:val="001C3D53"/>
    <w:rsid w:val="001C7DBB"/>
    <w:rsid w:val="001D2709"/>
    <w:rsid w:val="001D287D"/>
    <w:rsid w:val="001D3412"/>
    <w:rsid w:val="001D3809"/>
    <w:rsid w:val="001D3D95"/>
    <w:rsid w:val="001D7A68"/>
    <w:rsid w:val="001E0024"/>
    <w:rsid w:val="001E13E0"/>
    <w:rsid w:val="001E65D3"/>
    <w:rsid w:val="001E78B8"/>
    <w:rsid w:val="001F01AF"/>
    <w:rsid w:val="001F3196"/>
    <w:rsid w:val="001F58A2"/>
    <w:rsid w:val="001F5B44"/>
    <w:rsid w:val="0020003F"/>
    <w:rsid w:val="00201813"/>
    <w:rsid w:val="00204327"/>
    <w:rsid w:val="00207756"/>
    <w:rsid w:val="00220649"/>
    <w:rsid w:val="00221453"/>
    <w:rsid w:val="00222159"/>
    <w:rsid w:val="0022499A"/>
    <w:rsid w:val="00225515"/>
    <w:rsid w:val="00225D5C"/>
    <w:rsid w:val="00227664"/>
    <w:rsid w:val="0023070E"/>
    <w:rsid w:val="002308D1"/>
    <w:rsid w:val="00230CCE"/>
    <w:rsid w:val="002355CF"/>
    <w:rsid w:val="00241313"/>
    <w:rsid w:val="00242701"/>
    <w:rsid w:val="002447E6"/>
    <w:rsid w:val="00246AF4"/>
    <w:rsid w:val="002500DB"/>
    <w:rsid w:val="00251D79"/>
    <w:rsid w:val="002563C0"/>
    <w:rsid w:val="002578AE"/>
    <w:rsid w:val="002619F5"/>
    <w:rsid w:val="00265A3F"/>
    <w:rsid w:val="00266128"/>
    <w:rsid w:val="0026710B"/>
    <w:rsid w:val="002677CD"/>
    <w:rsid w:val="00267AAE"/>
    <w:rsid w:val="00267FE6"/>
    <w:rsid w:val="00270893"/>
    <w:rsid w:val="00274178"/>
    <w:rsid w:val="00276719"/>
    <w:rsid w:val="002772DF"/>
    <w:rsid w:val="00281384"/>
    <w:rsid w:val="00282EB8"/>
    <w:rsid w:val="00284CE5"/>
    <w:rsid w:val="00290D4D"/>
    <w:rsid w:val="00291DAC"/>
    <w:rsid w:val="00292621"/>
    <w:rsid w:val="00293679"/>
    <w:rsid w:val="00293BD3"/>
    <w:rsid w:val="002944D1"/>
    <w:rsid w:val="00294DD7"/>
    <w:rsid w:val="002A05F2"/>
    <w:rsid w:val="002A1289"/>
    <w:rsid w:val="002A3628"/>
    <w:rsid w:val="002A6159"/>
    <w:rsid w:val="002A743B"/>
    <w:rsid w:val="002B09B1"/>
    <w:rsid w:val="002B1632"/>
    <w:rsid w:val="002B4A51"/>
    <w:rsid w:val="002B7226"/>
    <w:rsid w:val="002B7817"/>
    <w:rsid w:val="002C56F6"/>
    <w:rsid w:val="002D6A9D"/>
    <w:rsid w:val="002D7222"/>
    <w:rsid w:val="002E358A"/>
    <w:rsid w:val="002E7710"/>
    <w:rsid w:val="002F093C"/>
    <w:rsid w:val="002F5876"/>
    <w:rsid w:val="00300176"/>
    <w:rsid w:val="00301224"/>
    <w:rsid w:val="00301F14"/>
    <w:rsid w:val="003020FD"/>
    <w:rsid w:val="0030602D"/>
    <w:rsid w:val="003074DF"/>
    <w:rsid w:val="00307829"/>
    <w:rsid w:val="0031444A"/>
    <w:rsid w:val="0032056A"/>
    <w:rsid w:val="003214E7"/>
    <w:rsid w:val="003220A1"/>
    <w:rsid w:val="00324A11"/>
    <w:rsid w:val="0032606C"/>
    <w:rsid w:val="00327957"/>
    <w:rsid w:val="003302A8"/>
    <w:rsid w:val="00333331"/>
    <w:rsid w:val="00336071"/>
    <w:rsid w:val="00346BB2"/>
    <w:rsid w:val="00351346"/>
    <w:rsid w:val="00351E14"/>
    <w:rsid w:val="00353266"/>
    <w:rsid w:val="00356EDF"/>
    <w:rsid w:val="00364171"/>
    <w:rsid w:val="003715DC"/>
    <w:rsid w:val="00371B7C"/>
    <w:rsid w:val="00372740"/>
    <w:rsid w:val="00373F07"/>
    <w:rsid w:val="00374AEE"/>
    <w:rsid w:val="003762AC"/>
    <w:rsid w:val="0037702B"/>
    <w:rsid w:val="003775AD"/>
    <w:rsid w:val="00380C38"/>
    <w:rsid w:val="00384E88"/>
    <w:rsid w:val="00384F34"/>
    <w:rsid w:val="00386136"/>
    <w:rsid w:val="00386DD5"/>
    <w:rsid w:val="0039034D"/>
    <w:rsid w:val="0039493F"/>
    <w:rsid w:val="00395A30"/>
    <w:rsid w:val="003A17D2"/>
    <w:rsid w:val="003A250B"/>
    <w:rsid w:val="003A5234"/>
    <w:rsid w:val="003A5DE0"/>
    <w:rsid w:val="003B1326"/>
    <w:rsid w:val="003B1EB1"/>
    <w:rsid w:val="003C0B75"/>
    <w:rsid w:val="003C178F"/>
    <w:rsid w:val="003C41DF"/>
    <w:rsid w:val="003C6C67"/>
    <w:rsid w:val="003C7B90"/>
    <w:rsid w:val="003D18D7"/>
    <w:rsid w:val="003D4F4C"/>
    <w:rsid w:val="003E0F0E"/>
    <w:rsid w:val="003E4550"/>
    <w:rsid w:val="003E7856"/>
    <w:rsid w:val="003F5555"/>
    <w:rsid w:val="004042C2"/>
    <w:rsid w:val="00407B49"/>
    <w:rsid w:val="00411677"/>
    <w:rsid w:val="00413DB5"/>
    <w:rsid w:val="0041547D"/>
    <w:rsid w:val="0041573C"/>
    <w:rsid w:val="00417429"/>
    <w:rsid w:val="0041773A"/>
    <w:rsid w:val="0042245F"/>
    <w:rsid w:val="004225E0"/>
    <w:rsid w:val="00422C1D"/>
    <w:rsid w:val="00423CDD"/>
    <w:rsid w:val="00426AAF"/>
    <w:rsid w:val="0042715A"/>
    <w:rsid w:val="004274F0"/>
    <w:rsid w:val="00427D9A"/>
    <w:rsid w:val="00430B99"/>
    <w:rsid w:val="00431C51"/>
    <w:rsid w:val="004359FF"/>
    <w:rsid w:val="004422EE"/>
    <w:rsid w:val="004613A6"/>
    <w:rsid w:val="004614E0"/>
    <w:rsid w:val="00465603"/>
    <w:rsid w:val="00467C1E"/>
    <w:rsid w:val="00471BE2"/>
    <w:rsid w:val="00472B27"/>
    <w:rsid w:val="0047372D"/>
    <w:rsid w:val="00474C23"/>
    <w:rsid w:val="00486023"/>
    <w:rsid w:val="00487E02"/>
    <w:rsid w:val="00493586"/>
    <w:rsid w:val="00495423"/>
    <w:rsid w:val="004956A7"/>
    <w:rsid w:val="00497446"/>
    <w:rsid w:val="004A33DD"/>
    <w:rsid w:val="004A3904"/>
    <w:rsid w:val="004A57AA"/>
    <w:rsid w:val="004A6978"/>
    <w:rsid w:val="004A74B5"/>
    <w:rsid w:val="004A7C53"/>
    <w:rsid w:val="004B356A"/>
    <w:rsid w:val="004B41C8"/>
    <w:rsid w:val="004B45EB"/>
    <w:rsid w:val="004C03B9"/>
    <w:rsid w:val="004C0945"/>
    <w:rsid w:val="004C315A"/>
    <w:rsid w:val="004C4DE9"/>
    <w:rsid w:val="004C4EBA"/>
    <w:rsid w:val="004C5BC6"/>
    <w:rsid w:val="004C5F7B"/>
    <w:rsid w:val="004C6898"/>
    <w:rsid w:val="004D5D82"/>
    <w:rsid w:val="004E35D5"/>
    <w:rsid w:val="004E35F3"/>
    <w:rsid w:val="004F0256"/>
    <w:rsid w:val="004F0546"/>
    <w:rsid w:val="004F1298"/>
    <w:rsid w:val="004F3EFB"/>
    <w:rsid w:val="004F4405"/>
    <w:rsid w:val="004F704A"/>
    <w:rsid w:val="0050275C"/>
    <w:rsid w:val="00505C30"/>
    <w:rsid w:val="00507B6F"/>
    <w:rsid w:val="00512826"/>
    <w:rsid w:val="00512959"/>
    <w:rsid w:val="005153A7"/>
    <w:rsid w:val="0051616A"/>
    <w:rsid w:val="00521333"/>
    <w:rsid w:val="0052423D"/>
    <w:rsid w:val="00524287"/>
    <w:rsid w:val="00532FEB"/>
    <w:rsid w:val="00542326"/>
    <w:rsid w:val="00543173"/>
    <w:rsid w:val="00547EAC"/>
    <w:rsid w:val="005507B1"/>
    <w:rsid w:val="0055288E"/>
    <w:rsid w:val="00552A59"/>
    <w:rsid w:val="00561DFE"/>
    <w:rsid w:val="00566C7E"/>
    <w:rsid w:val="00567A5B"/>
    <w:rsid w:val="0057129C"/>
    <w:rsid w:val="005728CC"/>
    <w:rsid w:val="005738ED"/>
    <w:rsid w:val="0057532B"/>
    <w:rsid w:val="0057567B"/>
    <w:rsid w:val="0057763D"/>
    <w:rsid w:val="0057767A"/>
    <w:rsid w:val="0058205E"/>
    <w:rsid w:val="00583333"/>
    <w:rsid w:val="005867DB"/>
    <w:rsid w:val="00591BD3"/>
    <w:rsid w:val="00594273"/>
    <w:rsid w:val="00596509"/>
    <w:rsid w:val="005A252C"/>
    <w:rsid w:val="005A27EC"/>
    <w:rsid w:val="005A42B3"/>
    <w:rsid w:val="005B289A"/>
    <w:rsid w:val="005B60C9"/>
    <w:rsid w:val="005B6805"/>
    <w:rsid w:val="005C4AE5"/>
    <w:rsid w:val="005C6B37"/>
    <w:rsid w:val="005C6E91"/>
    <w:rsid w:val="005C6EE5"/>
    <w:rsid w:val="005D2D4B"/>
    <w:rsid w:val="005D5503"/>
    <w:rsid w:val="005D6B58"/>
    <w:rsid w:val="005D79C7"/>
    <w:rsid w:val="005E0F46"/>
    <w:rsid w:val="005E5257"/>
    <w:rsid w:val="005E78D6"/>
    <w:rsid w:val="005E7BE4"/>
    <w:rsid w:val="005F2508"/>
    <w:rsid w:val="005F3478"/>
    <w:rsid w:val="005F7905"/>
    <w:rsid w:val="005F7C2C"/>
    <w:rsid w:val="00602A2B"/>
    <w:rsid w:val="00603BEB"/>
    <w:rsid w:val="00605F41"/>
    <w:rsid w:val="00607241"/>
    <w:rsid w:val="00611BED"/>
    <w:rsid w:val="00613246"/>
    <w:rsid w:val="00614D37"/>
    <w:rsid w:val="00616660"/>
    <w:rsid w:val="0061740D"/>
    <w:rsid w:val="00620181"/>
    <w:rsid w:val="00622403"/>
    <w:rsid w:val="00623EFB"/>
    <w:rsid w:val="00624023"/>
    <w:rsid w:val="0062754A"/>
    <w:rsid w:val="00627CCD"/>
    <w:rsid w:val="00632885"/>
    <w:rsid w:val="00633D59"/>
    <w:rsid w:val="00633FFB"/>
    <w:rsid w:val="00635B7C"/>
    <w:rsid w:val="00642D67"/>
    <w:rsid w:val="006444F1"/>
    <w:rsid w:val="006450B8"/>
    <w:rsid w:val="0064519C"/>
    <w:rsid w:val="00647130"/>
    <w:rsid w:val="00650725"/>
    <w:rsid w:val="006554FB"/>
    <w:rsid w:val="006555D5"/>
    <w:rsid w:val="00661715"/>
    <w:rsid w:val="00664154"/>
    <w:rsid w:val="00665E96"/>
    <w:rsid w:val="00666B2F"/>
    <w:rsid w:val="006708EE"/>
    <w:rsid w:val="00672FB0"/>
    <w:rsid w:val="00674852"/>
    <w:rsid w:val="00674FBC"/>
    <w:rsid w:val="00684EC1"/>
    <w:rsid w:val="006862E3"/>
    <w:rsid w:val="0068659D"/>
    <w:rsid w:val="00692864"/>
    <w:rsid w:val="00692BCC"/>
    <w:rsid w:val="00693E59"/>
    <w:rsid w:val="006976FA"/>
    <w:rsid w:val="006A3453"/>
    <w:rsid w:val="006A6536"/>
    <w:rsid w:val="006A741F"/>
    <w:rsid w:val="006B02F2"/>
    <w:rsid w:val="006B170F"/>
    <w:rsid w:val="006B290E"/>
    <w:rsid w:val="006B2D40"/>
    <w:rsid w:val="006B3040"/>
    <w:rsid w:val="006B3A77"/>
    <w:rsid w:val="006B5373"/>
    <w:rsid w:val="006C4AF5"/>
    <w:rsid w:val="006C55DA"/>
    <w:rsid w:val="006C5ECD"/>
    <w:rsid w:val="006C6965"/>
    <w:rsid w:val="006C7904"/>
    <w:rsid w:val="006D0CCB"/>
    <w:rsid w:val="006D4352"/>
    <w:rsid w:val="006E2CDD"/>
    <w:rsid w:val="006E4E86"/>
    <w:rsid w:val="006F2292"/>
    <w:rsid w:val="006F2533"/>
    <w:rsid w:val="006F2C44"/>
    <w:rsid w:val="006F2F4E"/>
    <w:rsid w:val="006F5084"/>
    <w:rsid w:val="00702860"/>
    <w:rsid w:val="00703D55"/>
    <w:rsid w:val="00706FC4"/>
    <w:rsid w:val="00707153"/>
    <w:rsid w:val="007074B4"/>
    <w:rsid w:val="00711230"/>
    <w:rsid w:val="00712DDF"/>
    <w:rsid w:val="00713231"/>
    <w:rsid w:val="00714A99"/>
    <w:rsid w:val="00717BAE"/>
    <w:rsid w:val="00723348"/>
    <w:rsid w:val="00724451"/>
    <w:rsid w:val="00725D17"/>
    <w:rsid w:val="0073087E"/>
    <w:rsid w:val="00735482"/>
    <w:rsid w:val="0074015B"/>
    <w:rsid w:val="00744EFE"/>
    <w:rsid w:val="00745A55"/>
    <w:rsid w:val="00753185"/>
    <w:rsid w:val="00753673"/>
    <w:rsid w:val="007539BF"/>
    <w:rsid w:val="00757B80"/>
    <w:rsid w:val="00760F5B"/>
    <w:rsid w:val="007615A6"/>
    <w:rsid w:val="00762DE7"/>
    <w:rsid w:val="00764189"/>
    <w:rsid w:val="00765037"/>
    <w:rsid w:val="00766A1B"/>
    <w:rsid w:val="00767A59"/>
    <w:rsid w:val="0077009B"/>
    <w:rsid w:val="007752BD"/>
    <w:rsid w:val="0078199B"/>
    <w:rsid w:val="00787E66"/>
    <w:rsid w:val="00792AA2"/>
    <w:rsid w:val="007932EE"/>
    <w:rsid w:val="007935F4"/>
    <w:rsid w:val="00796E1F"/>
    <w:rsid w:val="007974D0"/>
    <w:rsid w:val="00797F71"/>
    <w:rsid w:val="007A0236"/>
    <w:rsid w:val="007A029C"/>
    <w:rsid w:val="007A1241"/>
    <w:rsid w:val="007A25B1"/>
    <w:rsid w:val="007A2A13"/>
    <w:rsid w:val="007A5424"/>
    <w:rsid w:val="007A5606"/>
    <w:rsid w:val="007B0BEE"/>
    <w:rsid w:val="007C3E50"/>
    <w:rsid w:val="007C5251"/>
    <w:rsid w:val="007D17F3"/>
    <w:rsid w:val="007D1C0D"/>
    <w:rsid w:val="007D2DBF"/>
    <w:rsid w:val="007D34AA"/>
    <w:rsid w:val="007E0930"/>
    <w:rsid w:val="007E3ADD"/>
    <w:rsid w:val="007E5461"/>
    <w:rsid w:val="007E7057"/>
    <w:rsid w:val="007F0304"/>
    <w:rsid w:val="007F3ADD"/>
    <w:rsid w:val="007F4854"/>
    <w:rsid w:val="007F66D4"/>
    <w:rsid w:val="007F71B5"/>
    <w:rsid w:val="00800256"/>
    <w:rsid w:val="0080058E"/>
    <w:rsid w:val="00806900"/>
    <w:rsid w:val="008134F4"/>
    <w:rsid w:val="008245D5"/>
    <w:rsid w:val="00826C32"/>
    <w:rsid w:val="00830ADE"/>
    <w:rsid w:val="00831E35"/>
    <w:rsid w:val="00833194"/>
    <w:rsid w:val="00834314"/>
    <w:rsid w:val="00835556"/>
    <w:rsid w:val="00835B27"/>
    <w:rsid w:val="00836395"/>
    <w:rsid w:val="008379A5"/>
    <w:rsid w:val="00840764"/>
    <w:rsid w:val="0084410F"/>
    <w:rsid w:val="00845021"/>
    <w:rsid w:val="00846AA9"/>
    <w:rsid w:val="00851272"/>
    <w:rsid w:val="0085406C"/>
    <w:rsid w:val="008614C6"/>
    <w:rsid w:val="00886AC6"/>
    <w:rsid w:val="00895D66"/>
    <w:rsid w:val="0089786A"/>
    <w:rsid w:val="008A2BFB"/>
    <w:rsid w:val="008B549C"/>
    <w:rsid w:val="008B5A4B"/>
    <w:rsid w:val="008B7508"/>
    <w:rsid w:val="008C14BD"/>
    <w:rsid w:val="008C1D15"/>
    <w:rsid w:val="008C259A"/>
    <w:rsid w:val="008C3FB8"/>
    <w:rsid w:val="008C63F0"/>
    <w:rsid w:val="008D19D0"/>
    <w:rsid w:val="008D3358"/>
    <w:rsid w:val="008D5DC9"/>
    <w:rsid w:val="008D66F8"/>
    <w:rsid w:val="008D6A26"/>
    <w:rsid w:val="008E174C"/>
    <w:rsid w:val="008F0D76"/>
    <w:rsid w:val="008F7686"/>
    <w:rsid w:val="0090001C"/>
    <w:rsid w:val="0090009A"/>
    <w:rsid w:val="00901F6C"/>
    <w:rsid w:val="00902E6F"/>
    <w:rsid w:val="009046F6"/>
    <w:rsid w:val="00904959"/>
    <w:rsid w:val="009068EB"/>
    <w:rsid w:val="009071F7"/>
    <w:rsid w:val="00911174"/>
    <w:rsid w:val="00916966"/>
    <w:rsid w:val="009344E1"/>
    <w:rsid w:val="0093788E"/>
    <w:rsid w:val="00937ACA"/>
    <w:rsid w:val="00943CBB"/>
    <w:rsid w:val="00955ECC"/>
    <w:rsid w:val="009567D3"/>
    <w:rsid w:val="00956C1E"/>
    <w:rsid w:val="00961D73"/>
    <w:rsid w:val="00962552"/>
    <w:rsid w:val="0096404E"/>
    <w:rsid w:val="0096639E"/>
    <w:rsid w:val="00967846"/>
    <w:rsid w:val="00971BD7"/>
    <w:rsid w:val="00980BFF"/>
    <w:rsid w:val="00981C01"/>
    <w:rsid w:val="0098359F"/>
    <w:rsid w:val="009918A5"/>
    <w:rsid w:val="009922AA"/>
    <w:rsid w:val="00994B74"/>
    <w:rsid w:val="00994CF1"/>
    <w:rsid w:val="00997D01"/>
    <w:rsid w:val="009A0924"/>
    <w:rsid w:val="009A17F7"/>
    <w:rsid w:val="009A2131"/>
    <w:rsid w:val="009A4120"/>
    <w:rsid w:val="009A701C"/>
    <w:rsid w:val="009B1C6A"/>
    <w:rsid w:val="009B5600"/>
    <w:rsid w:val="009B5632"/>
    <w:rsid w:val="009B77FA"/>
    <w:rsid w:val="009C0159"/>
    <w:rsid w:val="009D0325"/>
    <w:rsid w:val="009D1BBA"/>
    <w:rsid w:val="009D662E"/>
    <w:rsid w:val="009E239E"/>
    <w:rsid w:val="009E24B3"/>
    <w:rsid w:val="009E55EE"/>
    <w:rsid w:val="009E6F09"/>
    <w:rsid w:val="009F019E"/>
    <w:rsid w:val="00A01341"/>
    <w:rsid w:val="00A02479"/>
    <w:rsid w:val="00A03F72"/>
    <w:rsid w:val="00A2316A"/>
    <w:rsid w:val="00A27864"/>
    <w:rsid w:val="00A27B43"/>
    <w:rsid w:val="00A355FD"/>
    <w:rsid w:val="00A369E4"/>
    <w:rsid w:val="00A40153"/>
    <w:rsid w:val="00A40EB6"/>
    <w:rsid w:val="00A41602"/>
    <w:rsid w:val="00A42062"/>
    <w:rsid w:val="00A431DE"/>
    <w:rsid w:val="00A4533E"/>
    <w:rsid w:val="00A463CE"/>
    <w:rsid w:val="00A50343"/>
    <w:rsid w:val="00A563C1"/>
    <w:rsid w:val="00A5740C"/>
    <w:rsid w:val="00A57792"/>
    <w:rsid w:val="00A57B9A"/>
    <w:rsid w:val="00A57E63"/>
    <w:rsid w:val="00A62B6E"/>
    <w:rsid w:val="00A6538F"/>
    <w:rsid w:val="00A65A61"/>
    <w:rsid w:val="00A6672C"/>
    <w:rsid w:val="00A70515"/>
    <w:rsid w:val="00A76186"/>
    <w:rsid w:val="00A8047B"/>
    <w:rsid w:val="00A8111B"/>
    <w:rsid w:val="00A81EAF"/>
    <w:rsid w:val="00A84BC0"/>
    <w:rsid w:val="00A93AF4"/>
    <w:rsid w:val="00A9459D"/>
    <w:rsid w:val="00A94C90"/>
    <w:rsid w:val="00A9502C"/>
    <w:rsid w:val="00A95C2E"/>
    <w:rsid w:val="00AA1190"/>
    <w:rsid w:val="00AA1A9F"/>
    <w:rsid w:val="00AA2E9A"/>
    <w:rsid w:val="00AA3FDE"/>
    <w:rsid w:val="00AA4456"/>
    <w:rsid w:val="00AA5AFE"/>
    <w:rsid w:val="00AB6A6B"/>
    <w:rsid w:val="00AB72BF"/>
    <w:rsid w:val="00AC0009"/>
    <w:rsid w:val="00AC252E"/>
    <w:rsid w:val="00AC468D"/>
    <w:rsid w:val="00AD0D3E"/>
    <w:rsid w:val="00AD1D55"/>
    <w:rsid w:val="00AD7834"/>
    <w:rsid w:val="00AE4398"/>
    <w:rsid w:val="00AE5FA1"/>
    <w:rsid w:val="00AE7A00"/>
    <w:rsid w:val="00AF0C4E"/>
    <w:rsid w:val="00AF3B98"/>
    <w:rsid w:val="00AF4C99"/>
    <w:rsid w:val="00B00202"/>
    <w:rsid w:val="00B0052B"/>
    <w:rsid w:val="00B0729F"/>
    <w:rsid w:val="00B10447"/>
    <w:rsid w:val="00B11060"/>
    <w:rsid w:val="00B13DC3"/>
    <w:rsid w:val="00B13E43"/>
    <w:rsid w:val="00B21E77"/>
    <w:rsid w:val="00B25672"/>
    <w:rsid w:val="00B27453"/>
    <w:rsid w:val="00B27CB8"/>
    <w:rsid w:val="00B30039"/>
    <w:rsid w:val="00B33345"/>
    <w:rsid w:val="00B34D51"/>
    <w:rsid w:val="00B406DF"/>
    <w:rsid w:val="00B40A47"/>
    <w:rsid w:val="00B41BD6"/>
    <w:rsid w:val="00B45CC0"/>
    <w:rsid w:val="00B46A1C"/>
    <w:rsid w:val="00B51355"/>
    <w:rsid w:val="00B51DDC"/>
    <w:rsid w:val="00B52533"/>
    <w:rsid w:val="00B533CB"/>
    <w:rsid w:val="00B560BE"/>
    <w:rsid w:val="00B61826"/>
    <w:rsid w:val="00B62278"/>
    <w:rsid w:val="00B63E1A"/>
    <w:rsid w:val="00B67970"/>
    <w:rsid w:val="00B70259"/>
    <w:rsid w:val="00B7084D"/>
    <w:rsid w:val="00B70FA6"/>
    <w:rsid w:val="00B72477"/>
    <w:rsid w:val="00B75C02"/>
    <w:rsid w:val="00B77A4B"/>
    <w:rsid w:val="00B8201B"/>
    <w:rsid w:val="00B83C4C"/>
    <w:rsid w:val="00B83E8A"/>
    <w:rsid w:val="00B86AAD"/>
    <w:rsid w:val="00B86C3E"/>
    <w:rsid w:val="00B90A1C"/>
    <w:rsid w:val="00B95706"/>
    <w:rsid w:val="00B95878"/>
    <w:rsid w:val="00B95E8D"/>
    <w:rsid w:val="00B96417"/>
    <w:rsid w:val="00B96A47"/>
    <w:rsid w:val="00B9728D"/>
    <w:rsid w:val="00BA21C7"/>
    <w:rsid w:val="00BA5298"/>
    <w:rsid w:val="00BA6023"/>
    <w:rsid w:val="00BB1001"/>
    <w:rsid w:val="00BC5432"/>
    <w:rsid w:val="00BC766E"/>
    <w:rsid w:val="00BD20B5"/>
    <w:rsid w:val="00BD3792"/>
    <w:rsid w:val="00BE0F0C"/>
    <w:rsid w:val="00BE1947"/>
    <w:rsid w:val="00BE6252"/>
    <w:rsid w:val="00BF1088"/>
    <w:rsid w:val="00BF108A"/>
    <w:rsid w:val="00BF438B"/>
    <w:rsid w:val="00C0240B"/>
    <w:rsid w:val="00C10132"/>
    <w:rsid w:val="00C1093D"/>
    <w:rsid w:val="00C124B1"/>
    <w:rsid w:val="00C13B28"/>
    <w:rsid w:val="00C21A2C"/>
    <w:rsid w:val="00C259D8"/>
    <w:rsid w:val="00C27A45"/>
    <w:rsid w:val="00C27F51"/>
    <w:rsid w:val="00C33137"/>
    <w:rsid w:val="00C33260"/>
    <w:rsid w:val="00C33AA9"/>
    <w:rsid w:val="00C3516E"/>
    <w:rsid w:val="00C45E51"/>
    <w:rsid w:val="00C5273C"/>
    <w:rsid w:val="00C53917"/>
    <w:rsid w:val="00C54BF6"/>
    <w:rsid w:val="00C614FE"/>
    <w:rsid w:val="00C743DC"/>
    <w:rsid w:val="00C77CE0"/>
    <w:rsid w:val="00C83310"/>
    <w:rsid w:val="00C85A12"/>
    <w:rsid w:val="00C91A1D"/>
    <w:rsid w:val="00C92CDE"/>
    <w:rsid w:val="00C966CC"/>
    <w:rsid w:val="00CA0062"/>
    <w:rsid w:val="00CA2025"/>
    <w:rsid w:val="00CA2D17"/>
    <w:rsid w:val="00CA4E9D"/>
    <w:rsid w:val="00CA743B"/>
    <w:rsid w:val="00CB054B"/>
    <w:rsid w:val="00CB6F22"/>
    <w:rsid w:val="00CC099B"/>
    <w:rsid w:val="00CC313A"/>
    <w:rsid w:val="00CC6C24"/>
    <w:rsid w:val="00CD03F0"/>
    <w:rsid w:val="00CD2DD8"/>
    <w:rsid w:val="00CE5302"/>
    <w:rsid w:val="00CE53C1"/>
    <w:rsid w:val="00CE6DBF"/>
    <w:rsid w:val="00CF0B66"/>
    <w:rsid w:val="00D0039C"/>
    <w:rsid w:val="00D013D7"/>
    <w:rsid w:val="00D0164B"/>
    <w:rsid w:val="00D03467"/>
    <w:rsid w:val="00D03DB7"/>
    <w:rsid w:val="00D07E11"/>
    <w:rsid w:val="00D14155"/>
    <w:rsid w:val="00D141C5"/>
    <w:rsid w:val="00D142B6"/>
    <w:rsid w:val="00D15803"/>
    <w:rsid w:val="00D23E09"/>
    <w:rsid w:val="00D26AC7"/>
    <w:rsid w:val="00D27514"/>
    <w:rsid w:val="00D31AFE"/>
    <w:rsid w:val="00D33F4D"/>
    <w:rsid w:val="00D34037"/>
    <w:rsid w:val="00D3569A"/>
    <w:rsid w:val="00D35A97"/>
    <w:rsid w:val="00D3728C"/>
    <w:rsid w:val="00D478EC"/>
    <w:rsid w:val="00D51A97"/>
    <w:rsid w:val="00D52E90"/>
    <w:rsid w:val="00D55EA0"/>
    <w:rsid w:val="00D572D9"/>
    <w:rsid w:val="00D61910"/>
    <w:rsid w:val="00D62D9E"/>
    <w:rsid w:val="00D63C52"/>
    <w:rsid w:val="00D75152"/>
    <w:rsid w:val="00D76272"/>
    <w:rsid w:val="00D76715"/>
    <w:rsid w:val="00D82A78"/>
    <w:rsid w:val="00D84537"/>
    <w:rsid w:val="00D85A4E"/>
    <w:rsid w:val="00D86478"/>
    <w:rsid w:val="00D868D3"/>
    <w:rsid w:val="00D9066B"/>
    <w:rsid w:val="00D91260"/>
    <w:rsid w:val="00D9484D"/>
    <w:rsid w:val="00DA0B50"/>
    <w:rsid w:val="00DA56A9"/>
    <w:rsid w:val="00DB0585"/>
    <w:rsid w:val="00DB0E83"/>
    <w:rsid w:val="00DB4BAE"/>
    <w:rsid w:val="00DB50B4"/>
    <w:rsid w:val="00DC3565"/>
    <w:rsid w:val="00DC5521"/>
    <w:rsid w:val="00DC5E0B"/>
    <w:rsid w:val="00DC7B0E"/>
    <w:rsid w:val="00DD09CD"/>
    <w:rsid w:val="00DD2203"/>
    <w:rsid w:val="00DD414A"/>
    <w:rsid w:val="00DD434C"/>
    <w:rsid w:val="00DE1F00"/>
    <w:rsid w:val="00DE3843"/>
    <w:rsid w:val="00DE3A7A"/>
    <w:rsid w:val="00DE5C2A"/>
    <w:rsid w:val="00DE6034"/>
    <w:rsid w:val="00DE6A7D"/>
    <w:rsid w:val="00DE6F76"/>
    <w:rsid w:val="00DF135E"/>
    <w:rsid w:val="00DF15DB"/>
    <w:rsid w:val="00DF1FBE"/>
    <w:rsid w:val="00DF34A5"/>
    <w:rsid w:val="00DF4A60"/>
    <w:rsid w:val="00DF59AA"/>
    <w:rsid w:val="00E03270"/>
    <w:rsid w:val="00E039F9"/>
    <w:rsid w:val="00E0666E"/>
    <w:rsid w:val="00E06933"/>
    <w:rsid w:val="00E10846"/>
    <w:rsid w:val="00E11F06"/>
    <w:rsid w:val="00E173BB"/>
    <w:rsid w:val="00E21451"/>
    <w:rsid w:val="00E23509"/>
    <w:rsid w:val="00E31E69"/>
    <w:rsid w:val="00E33D10"/>
    <w:rsid w:val="00E34150"/>
    <w:rsid w:val="00E379E3"/>
    <w:rsid w:val="00E40629"/>
    <w:rsid w:val="00E43259"/>
    <w:rsid w:val="00E43EAF"/>
    <w:rsid w:val="00E45275"/>
    <w:rsid w:val="00E45A56"/>
    <w:rsid w:val="00E47593"/>
    <w:rsid w:val="00E52538"/>
    <w:rsid w:val="00E55113"/>
    <w:rsid w:val="00E61981"/>
    <w:rsid w:val="00E62016"/>
    <w:rsid w:val="00E63655"/>
    <w:rsid w:val="00E63D48"/>
    <w:rsid w:val="00E64EC2"/>
    <w:rsid w:val="00E74350"/>
    <w:rsid w:val="00E745A1"/>
    <w:rsid w:val="00E75477"/>
    <w:rsid w:val="00E76E8E"/>
    <w:rsid w:val="00E8023A"/>
    <w:rsid w:val="00E87895"/>
    <w:rsid w:val="00E905EE"/>
    <w:rsid w:val="00E94F92"/>
    <w:rsid w:val="00E978BA"/>
    <w:rsid w:val="00EA2A46"/>
    <w:rsid w:val="00EA2FD8"/>
    <w:rsid w:val="00EA3B1A"/>
    <w:rsid w:val="00EA680C"/>
    <w:rsid w:val="00EA7301"/>
    <w:rsid w:val="00EB4908"/>
    <w:rsid w:val="00EB5E43"/>
    <w:rsid w:val="00EB764A"/>
    <w:rsid w:val="00EC598B"/>
    <w:rsid w:val="00ED14FF"/>
    <w:rsid w:val="00ED1C95"/>
    <w:rsid w:val="00ED5780"/>
    <w:rsid w:val="00EE27C6"/>
    <w:rsid w:val="00EE454F"/>
    <w:rsid w:val="00EE75F0"/>
    <w:rsid w:val="00EE7F29"/>
    <w:rsid w:val="00EF2503"/>
    <w:rsid w:val="00EF61FB"/>
    <w:rsid w:val="00EF6458"/>
    <w:rsid w:val="00EF68BB"/>
    <w:rsid w:val="00F044A9"/>
    <w:rsid w:val="00F06AAE"/>
    <w:rsid w:val="00F06E0E"/>
    <w:rsid w:val="00F10BB2"/>
    <w:rsid w:val="00F115F3"/>
    <w:rsid w:val="00F1288F"/>
    <w:rsid w:val="00F12F79"/>
    <w:rsid w:val="00F13A5A"/>
    <w:rsid w:val="00F17F57"/>
    <w:rsid w:val="00F21B8D"/>
    <w:rsid w:val="00F2409D"/>
    <w:rsid w:val="00F24435"/>
    <w:rsid w:val="00F245D9"/>
    <w:rsid w:val="00F266B8"/>
    <w:rsid w:val="00F27356"/>
    <w:rsid w:val="00F318E9"/>
    <w:rsid w:val="00F40055"/>
    <w:rsid w:val="00F46A18"/>
    <w:rsid w:val="00F532C7"/>
    <w:rsid w:val="00F537A3"/>
    <w:rsid w:val="00F60843"/>
    <w:rsid w:val="00F70A2C"/>
    <w:rsid w:val="00F77044"/>
    <w:rsid w:val="00F81298"/>
    <w:rsid w:val="00F85D8A"/>
    <w:rsid w:val="00F928E6"/>
    <w:rsid w:val="00F940DC"/>
    <w:rsid w:val="00F9571C"/>
    <w:rsid w:val="00F97B13"/>
    <w:rsid w:val="00FA2CBE"/>
    <w:rsid w:val="00FA3A2A"/>
    <w:rsid w:val="00FA445F"/>
    <w:rsid w:val="00FA4E70"/>
    <w:rsid w:val="00FB232E"/>
    <w:rsid w:val="00FB7A2C"/>
    <w:rsid w:val="00FC2ADF"/>
    <w:rsid w:val="00FC4F27"/>
    <w:rsid w:val="00FD4DC9"/>
    <w:rsid w:val="00FD64AC"/>
    <w:rsid w:val="00FE2109"/>
    <w:rsid w:val="00FF2B5A"/>
    <w:rsid w:val="00FF3ABB"/>
    <w:rsid w:val="00FF4DC9"/>
    <w:rsid w:val="00FF54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E8EE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A47"/>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partment">
    <w:name w:val="Department"/>
    <w:basedOn w:val="Normal"/>
    <w:qFormat/>
    <w:rsid w:val="00F2409D"/>
    <w:rPr>
      <w:rFonts w:ascii="Trade Gothic LT Std Bold 2" w:eastAsia="Cambria" w:hAnsi="Trade Gothic LT Std Bold 2"/>
      <w:b/>
      <w:color w:val="3B00A4"/>
      <w:sz w:val="16"/>
      <w:szCs w:val="24"/>
      <w:lang w:eastAsia="en-US"/>
    </w:rPr>
  </w:style>
  <w:style w:type="character" w:styleId="Hyperlink">
    <w:name w:val="Hyperlink"/>
    <w:unhideWhenUsed/>
    <w:rsid w:val="00B21E77"/>
    <w:rPr>
      <w:color w:val="0000FF"/>
      <w:u w:val="single"/>
    </w:rPr>
  </w:style>
  <w:style w:type="paragraph" w:styleId="BalloonText">
    <w:name w:val="Balloon Text"/>
    <w:basedOn w:val="Normal"/>
    <w:link w:val="BalloonTextChar"/>
    <w:uiPriority w:val="99"/>
    <w:semiHidden/>
    <w:unhideWhenUsed/>
    <w:rsid w:val="00F06E0E"/>
    <w:rPr>
      <w:rFonts w:ascii="Tahoma" w:hAnsi="Tahoma" w:cs="Tahoma"/>
      <w:sz w:val="16"/>
      <w:szCs w:val="16"/>
    </w:rPr>
  </w:style>
  <w:style w:type="character" w:customStyle="1" w:styleId="BalloonTextChar">
    <w:name w:val="Balloon Text Char"/>
    <w:link w:val="BalloonText"/>
    <w:uiPriority w:val="99"/>
    <w:semiHidden/>
    <w:rsid w:val="00F06E0E"/>
    <w:rPr>
      <w:rFonts w:ascii="Tahoma" w:hAnsi="Tahoma" w:cs="Tahoma"/>
      <w:sz w:val="16"/>
      <w:szCs w:val="16"/>
      <w:lang w:eastAsia="zh-CN"/>
    </w:rPr>
  </w:style>
  <w:style w:type="paragraph" w:styleId="Header">
    <w:name w:val="header"/>
    <w:basedOn w:val="Normal"/>
    <w:link w:val="HeaderChar"/>
    <w:uiPriority w:val="99"/>
    <w:unhideWhenUsed/>
    <w:rsid w:val="00CD2DD8"/>
    <w:pPr>
      <w:tabs>
        <w:tab w:val="center" w:pos="4680"/>
        <w:tab w:val="right" w:pos="9360"/>
      </w:tabs>
    </w:pPr>
  </w:style>
  <w:style w:type="character" w:customStyle="1" w:styleId="HeaderChar">
    <w:name w:val="Header Char"/>
    <w:basedOn w:val="DefaultParagraphFont"/>
    <w:link w:val="Header"/>
    <w:uiPriority w:val="99"/>
    <w:rsid w:val="00CD2DD8"/>
    <w:rPr>
      <w:sz w:val="22"/>
      <w:szCs w:val="22"/>
      <w:lang w:eastAsia="zh-CN"/>
    </w:rPr>
  </w:style>
  <w:style w:type="paragraph" w:styleId="Footer">
    <w:name w:val="footer"/>
    <w:basedOn w:val="Normal"/>
    <w:link w:val="FooterChar"/>
    <w:uiPriority w:val="99"/>
    <w:unhideWhenUsed/>
    <w:rsid w:val="00CD2DD8"/>
    <w:pPr>
      <w:tabs>
        <w:tab w:val="center" w:pos="4680"/>
        <w:tab w:val="right" w:pos="9360"/>
      </w:tabs>
    </w:pPr>
  </w:style>
  <w:style w:type="character" w:customStyle="1" w:styleId="FooterChar">
    <w:name w:val="Footer Char"/>
    <w:basedOn w:val="DefaultParagraphFont"/>
    <w:link w:val="Footer"/>
    <w:uiPriority w:val="99"/>
    <w:rsid w:val="00CD2DD8"/>
    <w:rPr>
      <w:sz w:val="22"/>
      <w:szCs w:val="22"/>
      <w:lang w:eastAsia="zh-CN"/>
    </w:rPr>
  </w:style>
  <w:style w:type="character" w:styleId="FollowedHyperlink">
    <w:name w:val="FollowedHyperlink"/>
    <w:basedOn w:val="DefaultParagraphFont"/>
    <w:uiPriority w:val="99"/>
    <w:semiHidden/>
    <w:unhideWhenUsed/>
    <w:rsid w:val="006C5ECD"/>
    <w:rPr>
      <w:color w:val="800080" w:themeColor="followedHyperlink"/>
      <w:u w:val="single"/>
    </w:rPr>
  </w:style>
  <w:style w:type="paragraph" w:customStyle="1" w:styleId="LetterText">
    <w:name w:val="Letter Text"/>
    <w:basedOn w:val="Normal"/>
    <w:qFormat/>
    <w:rsid w:val="001D287D"/>
    <w:pPr>
      <w:spacing w:line="260" w:lineRule="exact"/>
    </w:pPr>
    <w:rPr>
      <w:rFonts w:ascii="Times New Roman" w:eastAsia="Cambria" w:hAnsi="Times New Roman"/>
      <w:color w:val="000000"/>
      <w:szCs w:val="24"/>
      <w:lang w:eastAsia="en-US"/>
    </w:rPr>
  </w:style>
  <w:style w:type="character" w:customStyle="1" w:styleId="em-addr">
    <w:name w:val="em-addr"/>
    <w:basedOn w:val="DefaultParagraphFont"/>
    <w:rsid w:val="00F928E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6A47"/>
    <w:rPr>
      <w:sz w:val="22"/>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partment">
    <w:name w:val="Department"/>
    <w:basedOn w:val="Normal"/>
    <w:qFormat/>
    <w:rsid w:val="00F2409D"/>
    <w:rPr>
      <w:rFonts w:ascii="Trade Gothic LT Std Bold 2" w:eastAsia="Cambria" w:hAnsi="Trade Gothic LT Std Bold 2"/>
      <w:b/>
      <w:color w:val="3B00A4"/>
      <w:sz w:val="16"/>
      <w:szCs w:val="24"/>
      <w:lang w:eastAsia="en-US"/>
    </w:rPr>
  </w:style>
  <w:style w:type="character" w:styleId="Hyperlink">
    <w:name w:val="Hyperlink"/>
    <w:unhideWhenUsed/>
    <w:rsid w:val="00B21E77"/>
    <w:rPr>
      <w:color w:val="0000FF"/>
      <w:u w:val="single"/>
    </w:rPr>
  </w:style>
  <w:style w:type="paragraph" w:styleId="BalloonText">
    <w:name w:val="Balloon Text"/>
    <w:basedOn w:val="Normal"/>
    <w:link w:val="BalloonTextChar"/>
    <w:uiPriority w:val="99"/>
    <w:semiHidden/>
    <w:unhideWhenUsed/>
    <w:rsid w:val="00F06E0E"/>
    <w:rPr>
      <w:rFonts w:ascii="Tahoma" w:hAnsi="Tahoma" w:cs="Tahoma"/>
      <w:sz w:val="16"/>
      <w:szCs w:val="16"/>
    </w:rPr>
  </w:style>
  <w:style w:type="character" w:customStyle="1" w:styleId="BalloonTextChar">
    <w:name w:val="Balloon Text Char"/>
    <w:link w:val="BalloonText"/>
    <w:uiPriority w:val="99"/>
    <w:semiHidden/>
    <w:rsid w:val="00F06E0E"/>
    <w:rPr>
      <w:rFonts w:ascii="Tahoma" w:hAnsi="Tahoma" w:cs="Tahoma"/>
      <w:sz w:val="16"/>
      <w:szCs w:val="16"/>
      <w:lang w:eastAsia="zh-CN"/>
    </w:rPr>
  </w:style>
  <w:style w:type="paragraph" w:styleId="Header">
    <w:name w:val="header"/>
    <w:basedOn w:val="Normal"/>
    <w:link w:val="HeaderChar"/>
    <w:uiPriority w:val="99"/>
    <w:unhideWhenUsed/>
    <w:rsid w:val="00CD2DD8"/>
    <w:pPr>
      <w:tabs>
        <w:tab w:val="center" w:pos="4680"/>
        <w:tab w:val="right" w:pos="9360"/>
      </w:tabs>
    </w:pPr>
  </w:style>
  <w:style w:type="character" w:customStyle="1" w:styleId="HeaderChar">
    <w:name w:val="Header Char"/>
    <w:basedOn w:val="DefaultParagraphFont"/>
    <w:link w:val="Header"/>
    <w:uiPriority w:val="99"/>
    <w:rsid w:val="00CD2DD8"/>
    <w:rPr>
      <w:sz w:val="22"/>
      <w:szCs w:val="22"/>
      <w:lang w:eastAsia="zh-CN"/>
    </w:rPr>
  </w:style>
  <w:style w:type="paragraph" w:styleId="Footer">
    <w:name w:val="footer"/>
    <w:basedOn w:val="Normal"/>
    <w:link w:val="FooterChar"/>
    <w:uiPriority w:val="99"/>
    <w:unhideWhenUsed/>
    <w:rsid w:val="00CD2DD8"/>
    <w:pPr>
      <w:tabs>
        <w:tab w:val="center" w:pos="4680"/>
        <w:tab w:val="right" w:pos="9360"/>
      </w:tabs>
    </w:pPr>
  </w:style>
  <w:style w:type="character" w:customStyle="1" w:styleId="FooterChar">
    <w:name w:val="Footer Char"/>
    <w:basedOn w:val="DefaultParagraphFont"/>
    <w:link w:val="Footer"/>
    <w:uiPriority w:val="99"/>
    <w:rsid w:val="00CD2DD8"/>
    <w:rPr>
      <w:sz w:val="22"/>
      <w:szCs w:val="22"/>
      <w:lang w:eastAsia="zh-CN"/>
    </w:rPr>
  </w:style>
  <w:style w:type="character" w:styleId="FollowedHyperlink">
    <w:name w:val="FollowedHyperlink"/>
    <w:basedOn w:val="DefaultParagraphFont"/>
    <w:uiPriority w:val="99"/>
    <w:semiHidden/>
    <w:unhideWhenUsed/>
    <w:rsid w:val="006C5ECD"/>
    <w:rPr>
      <w:color w:val="800080" w:themeColor="followedHyperlink"/>
      <w:u w:val="single"/>
    </w:rPr>
  </w:style>
  <w:style w:type="paragraph" w:customStyle="1" w:styleId="LetterText">
    <w:name w:val="Letter Text"/>
    <w:basedOn w:val="Normal"/>
    <w:qFormat/>
    <w:rsid w:val="001D287D"/>
    <w:pPr>
      <w:spacing w:line="260" w:lineRule="exact"/>
    </w:pPr>
    <w:rPr>
      <w:rFonts w:ascii="Times New Roman" w:eastAsia="Cambria" w:hAnsi="Times New Roman"/>
      <w:color w:val="000000"/>
      <w:szCs w:val="24"/>
      <w:lang w:eastAsia="en-US"/>
    </w:rPr>
  </w:style>
  <w:style w:type="character" w:customStyle="1" w:styleId="em-addr">
    <w:name w:val="em-addr"/>
    <w:basedOn w:val="DefaultParagraphFont"/>
    <w:rsid w:val="00F928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577035">
      <w:bodyDiv w:val="1"/>
      <w:marLeft w:val="0"/>
      <w:marRight w:val="0"/>
      <w:marTop w:val="0"/>
      <w:marBottom w:val="0"/>
      <w:divBdr>
        <w:top w:val="none" w:sz="0" w:space="0" w:color="auto"/>
        <w:left w:val="none" w:sz="0" w:space="0" w:color="auto"/>
        <w:bottom w:val="none" w:sz="0" w:space="0" w:color="auto"/>
        <w:right w:val="none" w:sz="0" w:space="0" w:color="auto"/>
      </w:divBdr>
    </w:div>
    <w:div w:id="371617181">
      <w:bodyDiv w:val="1"/>
      <w:marLeft w:val="0"/>
      <w:marRight w:val="0"/>
      <w:marTop w:val="0"/>
      <w:marBottom w:val="0"/>
      <w:divBdr>
        <w:top w:val="none" w:sz="0" w:space="0" w:color="auto"/>
        <w:left w:val="none" w:sz="0" w:space="0" w:color="auto"/>
        <w:bottom w:val="none" w:sz="0" w:space="0" w:color="auto"/>
        <w:right w:val="none" w:sz="0" w:space="0" w:color="auto"/>
      </w:divBdr>
    </w:div>
    <w:div w:id="626086943">
      <w:bodyDiv w:val="1"/>
      <w:marLeft w:val="0"/>
      <w:marRight w:val="0"/>
      <w:marTop w:val="0"/>
      <w:marBottom w:val="0"/>
      <w:divBdr>
        <w:top w:val="none" w:sz="0" w:space="0" w:color="auto"/>
        <w:left w:val="none" w:sz="0" w:space="0" w:color="auto"/>
        <w:bottom w:val="none" w:sz="0" w:space="0" w:color="auto"/>
        <w:right w:val="none" w:sz="0" w:space="0" w:color="auto"/>
      </w:divBdr>
    </w:div>
    <w:div w:id="1614436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robknight@ucsd.edu" TargetMode="External"/><Relationship Id="rId12" Type="http://schemas.openxmlformats.org/officeDocument/2006/relationships/hyperlink" Target="mailto:chuttenh@hsph.harvard.edu" TargetMode="External"/><Relationship Id="rId13" Type="http://schemas.openxmlformats.org/officeDocument/2006/relationships/hyperlink" Target="mailto:ohlab.jax@gmail.com"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image" Target="media/image10.png"/><Relationship Id="rId10" Type="http://schemas.openxmlformats.org/officeDocument/2006/relationships/hyperlink" Target="mailto:noah.fierer@colorado.ed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esktop\HEHD-Ltrhead-Template-20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\Users\user\Desktop\HEHD-Ltrhead-Template-2014.dotx</Template>
  <TotalTime>17</TotalTime>
  <Pages>2</Pages>
  <Words>730</Words>
  <Characters>4161</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Clemson University</Company>
  <LinksUpToDate>false</LinksUpToDate>
  <CharactersWithSpaces>4882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 Kelly</dc:creator>
  <cp:lastModifiedBy>Sharon Bewick</cp:lastModifiedBy>
  <cp:revision>6</cp:revision>
  <cp:lastPrinted>2014-08-07T17:35:00Z</cp:lastPrinted>
  <dcterms:created xsi:type="dcterms:W3CDTF">2019-01-15T20:57:00Z</dcterms:created>
  <dcterms:modified xsi:type="dcterms:W3CDTF">2020-05-16T00:19:00Z</dcterms:modified>
</cp:coreProperties>
</file>