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EC5" w:rsidRPr="003D2EC5" w:rsidRDefault="003D2EC5" w:rsidP="003D2EC5">
      <w:pPr>
        <w:spacing w:line="276" w:lineRule="auto"/>
        <w:rPr>
          <w:rFonts w:eastAsia="標楷體"/>
          <w:b/>
          <w:sz w:val="32"/>
          <w:szCs w:val="28"/>
          <w:lang w:val="en-US" w:eastAsia="zh-TW"/>
        </w:rPr>
      </w:pPr>
      <w:r w:rsidRPr="003D2EC5">
        <w:rPr>
          <w:rFonts w:eastAsia="標楷體"/>
          <w:b/>
          <w:sz w:val="32"/>
          <w:szCs w:val="28"/>
          <w:lang w:val="en-US" w:eastAsia="zh-TW"/>
        </w:rPr>
        <w:t>Novel Surveillance of Occupational Injury Powered by Machine Learning Using Chief Complaint at Emergency Triage</w:t>
      </w:r>
    </w:p>
    <w:p w:rsidR="005E638A" w:rsidRPr="003D2EC5" w:rsidRDefault="005E638A" w:rsidP="005B567D">
      <w:pPr>
        <w:pStyle w:val="TableTitle"/>
        <w:rPr>
          <w:b/>
          <w:szCs w:val="24"/>
          <w:lang w:val="en-US"/>
        </w:rPr>
      </w:pPr>
    </w:p>
    <w:p w:rsidR="00D87AF7" w:rsidRDefault="00D87AF7" w:rsidP="005B567D">
      <w:pPr>
        <w:pStyle w:val="TableTitle"/>
        <w:rPr>
          <w:szCs w:val="24"/>
        </w:rPr>
      </w:pPr>
      <w:r w:rsidRPr="00121167">
        <w:rPr>
          <w:b/>
          <w:szCs w:val="24"/>
        </w:rPr>
        <w:t xml:space="preserve">STROBE </w:t>
      </w:r>
      <w:r w:rsidR="00F0752A" w:rsidRPr="00121167">
        <w:rPr>
          <w:b/>
          <w:szCs w:val="24"/>
        </w:rPr>
        <w:t>S</w:t>
      </w:r>
      <w:r w:rsidRPr="00121167">
        <w:rPr>
          <w:b/>
          <w:szCs w:val="24"/>
        </w:rPr>
        <w:t>tatement</w:t>
      </w:r>
      <w:r w:rsidRPr="00247ED5">
        <w:rPr>
          <w:szCs w:val="24"/>
        </w:rPr>
        <w:t>—</w:t>
      </w:r>
      <w:r w:rsidR="00AE5BF1" w:rsidRPr="00247ED5">
        <w:rPr>
          <w:szCs w:val="24"/>
        </w:rPr>
        <w:t>C</w:t>
      </w:r>
      <w:r w:rsidRPr="00247ED5">
        <w:rPr>
          <w:szCs w:val="24"/>
        </w:rPr>
        <w:t xml:space="preserve">hecklist of items that should be </w:t>
      </w:r>
      <w:r w:rsidR="00B60EFB" w:rsidRPr="00247ED5">
        <w:rPr>
          <w:szCs w:val="24"/>
        </w:rPr>
        <w:t xml:space="preserve">included </w:t>
      </w:r>
      <w:r w:rsidRPr="00247ED5">
        <w:rPr>
          <w:szCs w:val="24"/>
        </w:rPr>
        <w:t xml:space="preserve">in reports of </w:t>
      </w:r>
      <w:r w:rsidR="00AE5BF1" w:rsidRPr="00247ED5">
        <w:rPr>
          <w:b/>
          <w:i/>
          <w:szCs w:val="24"/>
        </w:rPr>
        <w:t>cohort</w:t>
      </w:r>
      <w:r w:rsidRPr="00247ED5">
        <w:rPr>
          <w:b/>
          <w:i/>
          <w:szCs w:val="24"/>
        </w:rPr>
        <w:t xml:space="preserve"> studies</w:t>
      </w:r>
      <w:r w:rsidRPr="00247ED5">
        <w:rPr>
          <w:szCs w:val="24"/>
        </w:rPr>
        <w:t xml:space="preserve"> </w:t>
      </w:r>
    </w:p>
    <w:p w:rsidR="001D1AD4" w:rsidRPr="00247ED5" w:rsidRDefault="001D1AD4" w:rsidP="005B567D">
      <w:pPr>
        <w:pStyle w:val="TableTitle"/>
        <w:rPr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49"/>
        <w:gridCol w:w="616"/>
        <w:gridCol w:w="5437"/>
        <w:gridCol w:w="1639"/>
      </w:tblGrid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6" w:type="dxa"/>
          </w:tcPr>
          <w:p w:rsidR="009345A8" w:rsidRPr="000142B2" w:rsidRDefault="009345A8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5623" w:type="dxa"/>
            <w:vAlign w:val="bottom"/>
          </w:tcPr>
          <w:p w:rsidR="009345A8" w:rsidRPr="000142B2" w:rsidRDefault="009345A8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1669" w:type="dxa"/>
          </w:tcPr>
          <w:p w:rsidR="009345A8" w:rsidRPr="00EA1737" w:rsidRDefault="009345A8" w:rsidP="009345A8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  <w:lang w:eastAsia="zh-TW"/>
              </w:rPr>
            </w:pPr>
            <w:r w:rsidRPr="00EA1737">
              <w:rPr>
                <w:bCs/>
                <w:sz w:val="20"/>
                <w:lang w:eastAsia="zh-TW"/>
              </w:rPr>
              <w:t>Author</w:t>
            </w:r>
          </w:p>
          <w:p w:rsidR="009345A8" w:rsidRPr="00EA1737" w:rsidRDefault="009345A8" w:rsidP="009345A8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  <w:lang w:eastAsia="zh-TW"/>
              </w:rPr>
            </w:pPr>
            <w:r w:rsidRPr="00EA1737">
              <w:rPr>
                <w:rFonts w:hint="eastAsia"/>
                <w:bCs/>
                <w:sz w:val="20"/>
                <w:lang w:eastAsia="zh-TW"/>
              </w:rPr>
              <w:t>Check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9345A8" w:rsidRPr="00EA1737" w:rsidTr="009345A8">
        <w:tc>
          <w:tcPr>
            <w:tcW w:w="1949" w:type="dxa"/>
            <w:vMerge w:val="restart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Cs/>
                <w:sz w:val="20"/>
              </w:rPr>
              <w:t xml:space="preserve"> </w:t>
            </w: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616" w:type="dxa"/>
            <w:vMerge w:val="restart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669" w:type="dxa"/>
          </w:tcPr>
          <w:p w:rsidR="009345A8" w:rsidRPr="00EA1737" w:rsidRDefault="0006148D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C4584A">
              <w:rPr>
                <w:sz w:val="20"/>
                <w:lang w:eastAsia="zh-TW"/>
              </w:rPr>
              <w:t>1</w:t>
            </w:r>
            <w:r w:rsidR="003445C8">
              <w:rPr>
                <w:sz w:val="20"/>
                <w:lang w:eastAsia="zh-TW"/>
              </w:rPr>
              <w:t>-3</w:t>
            </w:r>
            <w:r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c>
          <w:tcPr>
            <w:tcW w:w="1949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616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669" w:type="dxa"/>
          </w:tcPr>
          <w:p w:rsidR="009345A8" w:rsidRPr="00EA1737" w:rsidRDefault="0006148D" w:rsidP="00120AE7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120AE7">
              <w:rPr>
                <w:sz w:val="20"/>
                <w:lang w:eastAsia="zh-TW"/>
              </w:rPr>
              <w:t>1-</w:t>
            </w:r>
            <w:r w:rsidR="003445C8">
              <w:rPr>
                <w:sz w:val="20"/>
                <w:lang w:eastAsia="zh-TW"/>
              </w:rPr>
              <w:t>3</w:t>
            </w:r>
          </w:p>
        </w:tc>
      </w:tr>
      <w:tr w:rsidR="009345A8" w:rsidRPr="00EA1737" w:rsidTr="009345A8">
        <w:tc>
          <w:tcPr>
            <w:tcW w:w="8188" w:type="dxa"/>
            <w:gridSpan w:val="3"/>
          </w:tcPr>
          <w:p w:rsidR="009345A8" w:rsidRPr="000142B2" w:rsidRDefault="009345A8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0142B2">
              <w:rPr>
                <w:sz w:val="20"/>
              </w:rPr>
              <w:t>Introduction</w:t>
            </w:r>
            <w:bookmarkEnd w:id="11"/>
            <w:bookmarkEnd w:id="12"/>
          </w:p>
        </w:tc>
        <w:tc>
          <w:tcPr>
            <w:tcW w:w="1669" w:type="dxa"/>
          </w:tcPr>
          <w:p w:rsidR="009345A8" w:rsidRPr="000142B2" w:rsidRDefault="009345A8" w:rsidP="009345A8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0142B2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0142B2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669" w:type="dxa"/>
          </w:tcPr>
          <w:p w:rsidR="009345A8" w:rsidRPr="00EA1737" w:rsidRDefault="00C4584A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4</w:t>
            </w: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State specific objectives, including any pre</w:t>
            </w:r>
            <w:r w:rsidR="00C4584A">
              <w:rPr>
                <w:rFonts w:hint="eastAsia"/>
                <w:sz w:val="20"/>
                <w:lang w:eastAsia="zh-TW"/>
              </w:rPr>
              <w:t>-</w:t>
            </w:r>
            <w:r w:rsidRPr="000142B2">
              <w:rPr>
                <w:sz w:val="20"/>
              </w:rPr>
              <w:t>specified hypotheses</w:t>
            </w:r>
          </w:p>
        </w:tc>
        <w:tc>
          <w:tcPr>
            <w:tcW w:w="1669" w:type="dxa"/>
          </w:tcPr>
          <w:p w:rsidR="009345A8" w:rsidRPr="00EA1737" w:rsidRDefault="0006148D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4</w:t>
            </w:r>
            <w:r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c>
          <w:tcPr>
            <w:tcW w:w="8188" w:type="dxa"/>
            <w:gridSpan w:val="3"/>
          </w:tcPr>
          <w:p w:rsidR="009345A8" w:rsidRPr="000142B2" w:rsidRDefault="009345A8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0142B2">
              <w:rPr>
                <w:sz w:val="20"/>
              </w:rPr>
              <w:t>Methods</w:t>
            </w:r>
            <w:bookmarkEnd w:id="19"/>
            <w:bookmarkEnd w:id="20"/>
          </w:p>
        </w:tc>
        <w:tc>
          <w:tcPr>
            <w:tcW w:w="1669" w:type="dxa"/>
          </w:tcPr>
          <w:p w:rsidR="009345A8" w:rsidRPr="000142B2" w:rsidRDefault="009345A8" w:rsidP="009345A8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1669" w:type="dxa"/>
          </w:tcPr>
          <w:p w:rsidR="009345A8" w:rsidRPr="00EA1737" w:rsidRDefault="0006148D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5</w:t>
            </w: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669" w:type="dxa"/>
          </w:tcPr>
          <w:p w:rsidR="009345A8" w:rsidRPr="00EA1737" w:rsidRDefault="0006148D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5</w:t>
            </w:r>
            <w:r>
              <w:rPr>
                <w:sz w:val="20"/>
                <w:lang w:eastAsia="zh-TW"/>
              </w:rPr>
              <w:t xml:space="preserve"> </w:t>
            </w:r>
          </w:p>
        </w:tc>
      </w:tr>
      <w:bookmarkEnd w:id="23"/>
      <w:bookmarkEnd w:id="24"/>
      <w:tr w:rsidR="009345A8" w:rsidRPr="00EA1737" w:rsidTr="009345A8">
        <w:tc>
          <w:tcPr>
            <w:tcW w:w="1949" w:type="dxa"/>
            <w:vMerge w:val="restart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616" w:type="dxa"/>
            <w:vMerge w:val="restart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1669" w:type="dxa"/>
          </w:tcPr>
          <w:p w:rsidR="009345A8" w:rsidRPr="00EA1737" w:rsidRDefault="003445C8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Page 5</w:t>
            </w:r>
            <w:r w:rsidR="0006148D"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c>
          <w:tcPr>
            <w:tcW w:w="1949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616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1669" w:type="dxa"/>
          </w:tcPr>
          <w:p w:rsidR="009345A8" w:rsidRPr="00EA1737" w:rsidRDefault="0006148D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Not applicable</w:t>
            </w: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669" w:type="dxa"/>
          </w:tcPr>
          <w:p w:rsidR="009345A8" w:rsidRPr="00EA1737" w:rsidRDefault="0021006C" w:rsidP="003445C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6</w:t>
            </w:r>
            <w:r w:rsidR="00120AE7">
              <w:rPr>
                <w:sz w:val="20"/>
                <w:lang w:eastAsia="zh-TW"/>
              </w:rPr>
              <w:t>-</w:t>
            </w:r>
            <w:r w:rsidR="003445C8">
              <w:rPr>
                <w:sz w:val="20"/>
                <w:lang w:eastAsia="zh-TW"/>
              </w:rPr>
              <w:t>7</w:t>
            </w:r>
            <w:r w:rsidR="0006148D"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rPr>
          <w:trHeight w:val="294"/>
        </w:trPr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3" w:name="bold19"/>
            <w:r w:rsidRPr="000142B2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i/>
                <w:sz w:val="20"/>
              </w:rPr>
              <w:t xml:space="preserve"> </w:t>
            </w: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669" w:type="dxa"/>
          </w:tcPr>
          <w:p w:rsidR="009345A8" w:rsidRPr="0006148D" w:rsidRDefault="0006148D" w:rsidP="003445C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5</w:t>
            </w:r>
            <w:r w:rsidR="00120AE7">
              <w:rPr>
                <w:sz w:val="20"/>
                <w:lang w:eastAsia="zh-TW"/>
              </w:rPr>
              <w:t>-</w:t>
            </w:r>
            <w:r w:rsidR="003445C8">
              <w:rPr>
                <w:sz w:val="20"/>
                <w:lang w:eastAsia="zh-TW"/>
              </w:rPr>
              <w:t>6</w:t>
            </w: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669" w:type="dxa"/>
          </w:tcPr>
          <w:p w:rsidR="009345A8" w:rsidRPr="00EA1737" w:rsidRDefault="00C4584A" w:rsidP="003445C8">
            <w:pPr>
              <w:tabs>
                <w:tab w:val="left" w:pos="5400"/>
              </w:tabs>
              <w:jc w:val="center"/>
              <w:rPr>
                <w:color w:val="000000"/>
                <w:sz w:val="20"/>
                <w:lang w:eastAsia="zh-TW"/>
              </w:rPr>
            </w:pPr>
            <w:r>
              <w:rPr>
                <w:color w:val="000000"/>
                <w:sz w:val="20"/>
                <w:lang w:eastAsia="zh-TW"/>
              </w:rPr>
              <w:t xml:space="preserve">Page </w:t>
            </w:r>
            <w:r w:rsidR="003445C8">
              <w:rPr>
                <w:color w:val="000000"/>
                <w:sz w:val="20"/>
                <w:lang w:eastAsia="zh-TW"/>
              </w:rPr>
              <w:t>5</w:t>
            </w:r>
            <w:r w:rsidR="00120AE7">
              <w:rPr>
                <w:color w:val="000000"/>
                <w:sz w:val="20"/>
                <w:lang w:eastAsia="zh-TW"/>
              </w:rPr>
              <w:t>-</w:t>
            </w:r>
            <w:r w:rsidR="003445C8">
              <w:rPr>
                <w:color w:val="000000"/>
                <w:sz w:val="20"/>
                <w:lang w:eastAsia="zh-TW"/>
              </w:rPr>
              <w:t>6</w:t>
            </w: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1669" w:type="dxa"/>
          </w:tcPr>
          <w:p w:rsidR="009345A8" w:rsidRPr="00EA1737" w:rsidRDefault="003445C8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Page 6</w:t>
            </w:r>
            <w:r w:rsidR="0006148D"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669" w:type="dxa"/>
          </w:tcPr>
          <w:p w:rsidR="009345A8" w:rsidRPr="00EA1737" w:rsidRDefault="003445C8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Page 6</w:t>
            </w:r>
            <w:r w:rsidR="0006148D"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c>
          <w:tcPr>
            <w:tcW w:w="1949" w:type="dxa"/>
            <w:vMerge w:val="restart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0142B2">
              <w:rPr>
                <w:sz w:val="20"/>
              </w:rPr>
              <w:t>Statistical</w:t>
            </w:r>
            <w:bookmarkStart w:id="43" w:name="italic25"/>
            <w:bookmarkEnd w:id="42"/>
            <w:r w:rsidRPr="000142B2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616" w:type="dxa"/>
            <w:vMerge w:val="restart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669" w:type="dxa"/>
          </w:tcPr>
          <w:p w:rsidR="009345A8" w:rsidRPr="00EA1737" w:rsidRDefault="00F71490" w:rsidP="003445C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6</w:t>
            </w:r>
            <w:r w:rsidR="00120AE7">
              <w:rPr>
                <w:sz w:val="20"/>
                <w:lang w:eastAsia="zh-TW"/>
              </w:rPr>
              <w:t>-</w:t>
            </w:r>
            <w:r w:rsidR="003445C8">
              <w:rPr>
                <w:sz w:val="20"/>
                <w:lang w:eastAsia="zh-TW"/>
              </w:rPr>
              <w:t>7</w:t>
            </w:r>
            <w:r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c>
          <w:tcPr>
            <w:tcW w:w="1949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616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669" w:type="dxa"/>
          </w:tcPr>
          <w:p w:rsidR="009345A8" w:rsidRPr="00EA1737" w:rsidRDefault="00C4584A" w:rsidP="003445C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6</w:t>
            </w:r>
            <w:r w:rsidR="00120AE7">
              <w:rPr>
                <w:sz w:val="20"/>
                <w:lang w:eastAsia="zh-TW"/>
              </w:rPr>
              <w:t>-</w:t>
            </w:r>
            <w:r w:rsidR="003445C8">
              <w:rPr>
                <w:sz w:val="20"/>
                <w:lang w:eastAsia="zh-TW"/>
              </w:rPr>
              <w:t>7</w:t>
            </w:r>
          </w:p>
        </w:tc>
      </w:tr>
      <w:tr w:rsidR="009345A8" w:rsidRPr="00EA1737" w:rsidTr="009345A8">
        <w:tc>
          <w:tcPr>
            <w:tcW w:w="1949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616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1669" w:type="dxa"/>
          </w:tcPr>
          <w:p w:rsidR="009345A8" w:rsidRPr="00EA1737" w:rsidRDefault="0021006C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Not applicable</w:t>
            </w:r>
          </w:p>
        </w:tc>
      </w:tr>
      <w:tr w:rsidR="009345A8" w:rsidRPr="00EA1737" w:rsidTr="009345A8">
        <w:tc>
          <w:tcPr>
            <w:tcW w:w="1949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616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1669" w:type="dxa"/>
          </w:tcPr>
          <w:p w:rsidR="009345A8" w:rsidRPr="00EA1737" w:rsidRDefault="0021006C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Not applicable</w:t>
            </w:r>
          </w:p>
        </w:tc>
      </w:tr>
      <w:tr w:rsidR="009345A8" w:rsidRPr="00EA1737" w:rsidTr="009345A8">
        <w:tc>
          <w:tcPr>
            <w:tcW w:w="1949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616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>) Describe any sensitivity analyses</w:t>
            </w:r>
          </w:p>
        </w:tc>
        <w:tc>
          <w:tcPr>
            <w:tcW w:w="1669" w:type="dxa"/>
          </w:tcPr>
          <w:p w:rsidR="009345A8" w:rsidRPr="00EA1737" w:rsidRDefault="00F71490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Not applicable </w:t>
            </w:r>
          </w:p>
        </w:tc>
      </w:tr>
      <w:tr w:rsidR="009345A8" w:rsidRPr="00EA1737" w:rsidTr="009345A8">
        <w:tc>
          <w:tcPr>
            <w:tcW w:w="8188" w:type="dxa"/>
            <w:gridSpan w:val="3"/>
          </w:tcPr>
          <w:p w:rsidR="009345A8" w:rsidRPr="000142B2" w:rsidRDefault="009345A8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0142B2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1669" w:type="dxa"/>
          </w:tcPr>
          <w:p w:rsidR="009345A8" w:rsidRPr="000142B2" w:rsidRDefault="009345A8" w:rsidP="009345A8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9345A8" w:rsidRPr="00EA1737" w:rsidTr="009345A8">
        <w:tc>
          <w:tcPr>
            <w:tcW w:w="1949" w:type="dxa"/>
            <w:vMerge w:val="restart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0142B2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616" w:type="dxa"/>
            <w:vMerge w:val="restart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56" w:name="bold30"/>
            <w:r w:rsidRPr="000142B2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Report numbers of individuals at each stage of study—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669" w:type="dxa"/>
          </w:tcPr>
          <w:p w:rsidR="009345A8" w:rsidRDefault="00F71490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8</w:t>
            </w:r>
            <w:r>
              <w:rPr>
                <w:sz w:val="20"/>
                <w:lang w:eastAsia="zh-TW"/>
              </w:rPr>
              <w:t xml:space="preserve"> </w:t>
            </w:r>
          </w:p>
          <w:p w:rsidR="00F71490" w:rsidRPr="00EA1737" w:rsidRDefault="00F71490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Figure </w:t>
            </w:r>
            <w:r w:rsidR="00C4584A">
              <w:rPr>
                <w:sz w:val="20"/>
                <w:lang w:eastAsia="zh-TW"/>
              </w:rPr>
              <w:t>1</w:t>
            </w:r>
          </w:p>
        </w:tc>
      </w:tr>
      <w:tr w:rsidR="009345A8" w:rsidRPr="00EA1737" w:rsidTr="009345A8">
        <w:tc>
          <w:tcPr>
            <w:tcW w:w="1949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616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Give reasons for non-participation at each stage</w:t>
            </w:r>
          </w:p>
        </w:tc>
        <w:tc>
          <w:tcPr>
            <w:tcW w:w="1669" w:type="dxa"/>
          </w:tcPr>
          <w:p w:rsidR="00F71490" w:rsidRPr="00EA1737" w:rsidRDefault="0021006C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Not applicable</w:t>
            </w:r>
          </w:p>
        </w:tc>
      </w:tr>
      <w:tr w:rsidR="009345A8" w:rsidRPr="00EA1737" w:rsidTr="009345A8">
        <w:tc>
          <w:tcPr>
            <w:tcW w:w="1949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616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 w:rsidRPr="000142B2"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1669" w:type="dxa"/>
          </w:tcPr>
          <w:p w:rsidR="00F71490" w:rsidRPr="00EA1737" w:rsidRDefault="00C4584A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Figure 1</w:t>
            </w:r>
          </w:p>
        </w:tc>
      </w:tr>
      <w:tr w:rsidR="009345A8" w:rsidRPr="00EA1737" w:rsidTr="009345A8">
        <w:tc>
          <w:tcPr>
            <w:tcW w:w="1949" w:type="dxa"/>
            <w:vMerge w:val="restart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  <w:sz w:val="20"/>
              </w:rPr>
              <w:lastRenderedPageBreak/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616" w:type="dxa"/>
            <w:vMerge w:val="restart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66" w:name="bold35"/>
            <w:r w:rsidRPr="000142B2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Give characteristics of study participants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669" w:type="dxa"/>
          </w:tcPr>
          <w:p w:rsidR="0021006C" w:rsidRDefault="00F71490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Table 1</w:t>
            </w:r>
          </w:p>
          <w:p w:rsidR="00F71490" w:rsidRPr="00EA1737" w:rsidRDefault="0021006C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Table 2</w:t>
            </w:r>
            <w:r w:rsidR="00F71490"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c>
          <w:tcPr>
            <w:tcW w:w="1949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616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1669" w:type="dxa"/>
          </w:tcPr>
          <w:p w:rsidR="009345A8" w:rsidRPr="00EA1737" w:rsidRDefault="0021006C" w:rsidP="00F71490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Not applicable</w:t>
            </w:r>
          </w:p>
        </w:tc>
      </w:tr>
      <w:tr w:rsidR="009345A8" w:rsidRPr="00EA1737" w:rsidTr="009345A8">
        <w:tc>
          <w:tcPr>
            <w:tcW w:w="1949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616" w:type="dxa"/>
            <w:vMerge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(c) Summarise follow-up time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>, average and total amount)</w:t>
            </w:r>
          </w:p>
        </w:tc>
        <w:tc>
          <w:tcPr>
            <w:tcW w:w="1669" w:type="dxa"/>
          </w:tcPr>
          <w:p w:rsidR="009345A8" w:rsidRPr="00EA1737" w:rsidRDefault="00F71490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Not applicable</w:t>
            </w:r>
          </w:p>
        </w:tc>
      </w:tr>
      <w:tr w:rsidR="009345A8" w:rsidRPr="00EA1737" w:rsidTr="009345A8">
        <w:trPr>
          <w:trHeight w:val="295"/>
        </w:trPr>
        <w:tc>
          <w:tcPr>
            <w:tcW w:w="1949" w:type="dxa"/>
            <w:tcBorders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0142B2">
              <w:rPr>
                <w:bCs/>
                <w:sz w:val="20"/>
              </w:rPr>
              <w:t>Outcome data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3" w:name="bold39"/>
            <w:r w:rsidRPr="000142B2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9345A8" w:rsidRDefault="0021006C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Table 2</w:t>
            </w:r>
          </w:p>
          <w:p w:rsidR="00C4584A" w:rsidRPr="00EA1737" w:rsidRDefault="00C4584A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Table 3</w:t>
            </w:r>
          </w:p>
        </w:tc>
      </w:tr>
      <w:tr w:rsidR="009345A8" w:rsidRPr="00EA1737" w:rsidTr="009345A8">
        <w:tc>
          <w:tcPr>
            <w:tcW w:w="194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0142B2">
              <w:rPr>
                <w:bCs/>
                <w:sz w:val="20"/>
              </w:rPr>
              <w:t>Main results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6149D3" w:rsidRDefault="009345A8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Default="00F71490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8</w:t>
            </w:r>
            <w:r w:rsidR="00120AE7">
              <w:rPr>
                <w:sz w:val="20"/>
                <w:lang w:eastAsia="zh-TW"/>
              </w:rPr>
              <w:t>-</w:t>
            </w:r>
            <w:r w:rsidR="003445C8">
              <w:rPr>
                <w:sz w:val="20"/>
                <w:lang w:eastAsia="zh-TW"/>
              </w:rPr>
              <w:t>9</w:t>
            </w:r>
          </w:p>
          <w:p w:rsidR="0021006C" w:rsidRDefault="00C4584A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Table 2</w:t>
            </w:r>
            <w:r w:rsidR="00F71490">
              <w:rPr>
                <w:sz w:val="20"/>
                <w:lang w:eastAsia="zh-TW"/>
              </w:rPr>
              <w:t xml:space="preserve"> </w:t>
            </w:r>
          </w:p>
          <w:p w:rsidR="00F71490" w:rsidRPr="00EA1737" w:rsidRDefault="00F71490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Table </w:t>
            </w:r>
            <w:r w:rsidR="00C4584A">
              <w:rPr>
                <w:sz w:val="20"/>
                <w:lang w:eastAsia="zh-TW"/>
              </w:rPr>
              <w:t>3</w:t>
            </w:r>
          </w:p>
        </w:tc>
      </w:tr>
      <w:tr w:rsidR="009345A8" w:rsidRPr="00EA1737" w:rsidTr="009345A8">
        <w:tc>
          <w:tcPr>
            <w:tcW w:w="1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6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6149D3" w:rsidRDefault="009345A8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EA1737" w:rsidRDefault="00C4584A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Table 3</w:t>
            </w:r>
          </w:p>
        </w:tc>
      </w:tr>
      <w:tr w:rsidR="009345A8" w:rsidRPr="00EA1737" w:rsidTr="009345A8">
        <w:tc>
          <w:tcPr>
            <w:tcW w:w="1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6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6149D3" w:rsidRDefault="009345A8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EA1737" w:rsidRDefault="00F71490" w:rsidP="009345A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Not applicable</w:t>
            </w:r>
          </w:p>
        </w:tc>
      </w:tr>
      <w:tr w:rsidR="009345A8" w:rsidRPr="00EA1737" w:rsidTr="009345A8"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0142B2">
              <w:rPr>
                <w:bCs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EA1737" w:rsidRDefault="00C4584A" w:rsidP="00F71490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Table 3</w:t>
            </w:r>
          </w:p>
        </w:tc>
      </w:tr>
      <w:tr w:rsidR="009345A8" w:rsidRPr="00EA1737" w:rsidTr="009345A8">
        <w:tc>
          <w:tcPr>
            <w:tcW w:w="8188" w:type="dxa"/>
            <w:gridSpan w:val="3"/>
            <w:tcBorders>
              <w:top w:val="single" w:sz="4" w:space="0" w:color="auto"/>
            </w:tcBorders>
          </w:tcPr>
          <w:p w:rsidR="009345A8" w:rsidRPr="000142B2" w:rsidRDefault="009345A8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0142B2">
              <w:rPr>
                <w:sz w:val="20"/>
              </w:rPr>
              <w:t>Discussion</w:t>
            </w:r>
            <w:bookmarkEnd w:id="82"/>
            <w:bookmarkEnd w:id="83"/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9345A8" w:rsidRPr="000142B2" w:rsidRDefault="009345A8" w:rsidP="009345A8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Summarise key results with reference to study objectives</w:t>
            </w:r>
          </w:p>
        </w:tc>
        <w:tc>
          <w:tcPr>
            <w:tcW w:w="1669" w:type="dxa"/>
          </w:tcPr>
          <w:p w:rsidR="009345A8" w:rsidRPr="00EA1737" w:rsidRDefault="003445C8" w:rsidP="0021006C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Page 9</w:t>
            </w:r>
            <w:r w:rsidR="00F71490"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669" w:type="dxa"/>
          </w:tcPr>
          <w:p w:rsidR="009345A8" w:rsidRPr="00EA1737" w:rsidRDefault="00F71490" w:rsidP="003445C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11</w:t>
            </w:r>
            <w:r w:rsidR="00120AE7">
              <w:rPr>
                <w:sz w:val="20"/>
                <w:lang w:eastAsia="zh-TW"/>
              </w:rPr>
              <w:t>-1</w:t>
            </w:r>
            <w:r w:rsidR="003445C8">
              <w:rPr>
                <w:sz w:val="20"/>
                <w:lang w:eastAsia="zh-TW"/>
              </w:rPr>
              <w:t>2</w:t>
            </w:r>
            <w:r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669" w:type="dxa"/>
          </w:tcPr>
          <w:p w:rsidR="009345A8" w:rsidRPr="00EA1737" w:rsidRDefault="00F71490" w:rsidP="003445C8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10</w:t>
            </w:r>
            <w:r w:rsidR="00120AE7">
              <w:rPr>
                <w:sz w:val="20"/>
                <w:lang w:eastAsia="zh-TW"/>
              </w:rPr>
              <w:t>-1</w:t>
            </w:r>
            <w:r w:rsidR="003445C8">
              <w:rPr>
                <w:sz w:val="20"/>
                <w:lang w:eastAsia="zh-TW"/>
              </w:rPr>
              <w:t>1</w:t>
            </w:r>
            <w:r>
              <w:rPr>
                <w:sz w:val="20"/>
                <w:lang w:eastAsia="zh-TW"/>
              </w:rPr>
              <w:t xml:space="preserve"> </w:t>
            </w:r>
          </w:p>
        </w:tc>
      </w:tr>
      <w:tr w:rsidR="009345A8" w:rsidRPr="00EA1737" w:rsidTr="009345A8">
        <w:tc>
          <w:tcPr>
            <w:tcW w:w="1949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0142B2">
              <w:rPr>
                <w:bCs/>
                <w:sz w:val="20"/>
              </w:rPr>
              <w:t>Generalisability</w:t>
            </w:r>
          </w:p>
        </w:tc>
        <w:tc>
          <w:tcPr>
            <w:tcW w:w="616" w:type="dxa"/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5623" w:type="dxa"/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669" w:type="dxa"/>
          </w:tcPr>
          <w:p w:rsidR="009345A8" w:rsidRPr="00EA1737" w:rsidRDefault="00F71490" w:rsidP="00120AE7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11-12</w:t>
            </w:r>
          </w:p>
        </w:tc>
      </w:tr>
      <w:tr w:rsidR="009345A8" w:rsidRPr="00EA1737" w:rsidTr="009345A8">
        <w:tc>
          <w:tcPr>
            <w:tcW w:w="8188" w:type="dxa"/>
            <w:gridSpan w:val="3"/>
            <w:tcBorders>
              <w:bottom w:val="single" w:sz="4" w:space="0" w:color="auto"/>
            </w:tcBorders>
          </w:tcPr>
          <w:p w:rsidR="009345A8" w:rsidRPr="000142B2" w:rsidRDefault="009345A8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0142B2">
              <w:rPr>
                <w:sz w:val="20"/>
              </w:rPr>
              <w:t>Other information</w:t>
            </w:r>
            <w:bookmarkEnd w:id="92"/>
            <w:bookmarkEnd w:id="93"/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9345A8" w:rsidRPr="000142B2" w:rsidRDefault="009345A8" w:rsidP="009345A8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9345A8" w:rsidRPr="00EA1737" w:rsidTr="009345A8"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0142B2" w:rsidRDefault="009345A8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9345A8" w:rsidRPr="00EA1737" w:rsidRDefault="006F399D" w:rsidP="00C4584A">
            <w:pPr>
              <w:tabs>
                <w:tab w:val="left" w:pos="5400"/>
              </w:tabs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Page </w:t>
            </w:r>
            <w:r w:rsidR="003445C8">
              <w:rPr>
                <w:sz w:val="20"/>
                <w:lang w:eastAsia="zh-TW"/>
              </w:rPr>
              <w:t>13</w:t>
            </w:r>
            <w:bookmarkStart w:id="96" w:name="_GoBack"/>
            <w:bookmarkEnd w:id="96"/>
            <w:r>
              <w:rPr>
                <w:sz w:val="20"/>
                <w:lang w:eastAsia="zh-TW"/>
              </w:rPr>
              <w:t xml:space="preserve"> </w:t>
            </w:r>
          </w:p>
        </w:tc>
      </w:tr>
    </w:tbl>
    <w:bookmarkEnd w:id="94"/>
    <w:bookmarkEnd w:id="95"/>
    <w:p w:rsidR="00D87AF7" w:rsidRPr="000142B2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0142B2">
        <w:rPr>
          <w:bCs/>
          <w:sz w:val="20"/>
        </w:rPr>
        <w:t>*</w:t>
      </w:r>
      <w:r w:rsidRPr="000142B2">
        <w:rPr>
          <w:sz w:val="20"/>
        </w:rPr>
        <w:t>Give information separately f</w:t>
      </w:r>
      <w:r w:rsidR="0037443F">
        <w:rPr>
          <w:sz w:val="20"/>
        </w:rPr>
        <w:t>or exposed and unexposed groups.</w:t>
      </w:r>
    </w:p>
    <w:p w:rsidR="00AE2C57" w:rsidRPr="000142B2" w:rsidRDefault="00AE2C57" w:rsidP="0022554A">
      <w:pPr>
        <w:pStyle w:val="TableNote"/>
        <w:tabs>
          <w:tab w:val="left" w:pos="5400"/>
        </w:tabs>
        <w:rPr>
          <w:sz w:val="20"/>
        </w:rPr>
      </w:pPr>
    </w:p>
    <w:sectPr w:rsidR="00AE2C57" w:rsidRPr="000142B2" w:rsidSect="007A4FC0">
      <w:footerReference w:type="even" r:id="rId7"/>
      <w:footerReference w:type="default" r:id="rId8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045" w:rsidRDefault="00812045">
      <w:r>
        <w:separator/>
      </w:r>
    </w:p>
  </w:endnote>
  <w:endnote w:type="continuationSeparator" w:id="0">
    <w:p w:rsidR="00812045" w:rsidRDefault="0081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2B2" w:rsidRDefault="000142B2" w:rsidP="00DA667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42B2" w:rsidRDefault="000142B2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67F" w:rsidRDefault="00DA667F" w:rsidP="007B59F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445C8">
      <w:rPr>
        <w:rStyle w:val="a8"/>
        <w:noProof/>
      </w:rPr>
      <w:t>2</w:t>
    </w:r>
    <w:r>
      <w:rPr>
        <w:rStyle w:val="a8"/>
      </w:rPr>
      <w:fldChar w:fldCharType="end"/>
    </w:r>
  </w:p>
  <w:p w:rsidR="000142B2" w:rsidRDefault="000142B2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045" w:rsidRDefault="00812045">
      <w:r>
        <w:separator/>
      </w:r>
    </w:p>
  </w:footnote>
  <w:footnote w:type="continuationSeparator" w:id="0">
    <w:p w:rsidR="00812045" w:rsidRDefault="00812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142B2"/>
    <w:rsid w:val="000153F6"/>
    <w:rsid w:val="00023515"/>
    <w:rsid w:val="0006148D"/>
    <w:rsid w:val="00093E3A"/>
    <w:rsid w:val="000B6FD4"/>
    <w:rsid w:val="000E691B"/>
    <w:rsid w:val="000F26ED"/>
    <w:rsid w:val="00110BFB"/>
    <w:rsid w:val="00120AE7"/>
    <w:rsid w:val="00121167"/>
    <w:rsid w:val="00134AAC"/>
    <w:rsid w:val="00193216"/>
    <w:rsid w:val="001A495C"/>
    <w:rsid w:val="001A75E9"/>
    <w:rsid w:val="001D1AD4"/>
    <w:rsid w:val="001E02AD"/>
    <w:rsid w:val="001F2C24"/>
    <w:rsid w:val="0021006C"/>
    <w:rsid w:val="0021265E"/>
    <w:rsid w:val="00215E03"/>
    <w:rsid w:val="00224268"/>
    <w:rsid w:val="0022554A"/>
    <w:rsid w:val="00226A29"/>
    <w:rsid w:val="00247ED5"/>
    <w:rsid w:val="002552FD"/>
    <w:rsid w:val="00294466"/>
    <w:rsid w:val="002B385C"/>
    <w:rsid w:val="002C731D"/>
    <w:rsid w:val="002D06D0"/>
    <w:rsid w:val="002D1ABE"/>
    <w:rsid w:val="002F1A87"/>
    <w:rsid w:val="00334E6E"/>
    <w:rsid w:val="003354B7"/>
    <w:rsid w:val="003445C8"/>
    <w:rsid w:val="003508EF"/>
    <w:rsid w:val="00372129"/>
    <w:rsid w:val="0037443F"/>
    <w:rsid w:val="00385050"/>
    <w:rsid w:val="003A3FDD"/>
    <w:rsid w:val="003B65FC"/>
    <w:rsid w:val="003D2EC5"/>
    <w:rsid w:val="003E295B"/>
    <w:rsid w:val="00404D2C"/>
    <w:rsid w:val="004060E6"/>
    <w:rsid w:val="00422389"/>
    <w:rsid w:val="004243C8"/>
    <w:rsid w:val="0045419E"/>
    <w:rsid w:val="0045734B"/>
    <w:rsid w:val="00465542"/>
    <w:rsid w:val="00472DF5"/>
    <w:rsid w:val="00495204"/>
    <w:rsid w:val="004A31B3"/>
    <w:rsid w:val="004B7127"/>
    <w:rsid w:val="004C0E99"/>
    <w:rsid w:val="004E1263"/>
    <w:rsid w:val="005044A6"/>
    <w:rsid w:val="00590F64"/>
    <w:rsid w:val="005923E5"/>
    <w:rsid w:val="005B2495"/>
    <w:rsid w:val="005B567D"/>
    <w:rsid w:val="005D0CFC"/>
    <w:rsid w:val="005D19F4"/>
    <w:rsid w:val="005E638A"/>
    <w:rsid w:val="005F254A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399D"/>
    <w:rsid w:val="006F66AC"/>
    <w:rsid w:val="00701AC5"/>
    <w:rsid w:val="0074576C"/>
    <w:rsid w:val="00754BA5"/>
    <w:rsid w:val="007562C3"/>
    <w:rsid w:val="007A4FC0"/>
    <w:rsid w:val="007B59F0"/>
    <w:rsid w:val="007C72F6"/>
    <w:rsid w:val="00812045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45A8"/>
    <w:rsid w:val="009367F9"/>
    <w:rsid w:val="009642BE"/>
    <w:rsid w:val="009872CC"/>
    <w:rsid w:val="009B10F1"/>
    <w:rsid w:val="009B368D"/>
    <w:rsid w:val="009C24D4"/>
    <w:rsid w:val="009E0429"/>
    <w:rsid w:val="00A42352"/>
    <w:rsid w:val="00A527E4"/>
    <w:rsid w:val="00A5565C"/>
    <w:rsid w:val="00A5640D"/>
    <w:rsid w:val="00A71BE3"/>
    <w:rsid w:val="00A729D6"/>
    <w:rsid w:val="00A938BF"/>
    <w:rsid w:val="00AE2C57"/>
    <w:rsid w:val="00AE5BF1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4584A"/>
    <w:rsid w:val="00C53FDA"/>
    <w:rsid w:val="00CB6CC8"/>
    <w:rsid w:val="00CC4C93"/>
    <w:rsid w:val="00D120D2"/>
    <w:rsid w:val="00D20D7C"/>
    <w:rsid w:val="00D26FCA"/>
    <w:rsid w:val="00D6407C"/>
    <w:rsid w:val="00D87AF7"/>
    <w:rsid w:val="00DA120C"/>
    <w:rsid w:val="00DA667F"/>
    <w:rsid w:val="00DC4BEF"/>
    <w:rsid w:val="00E10628"/>
    <w:rsid w:val="00E144CD"/>
    <w:rsid w:val="00E2292B"/>
    <w:rsid w:val="00E602DA"/>
    <w:rsid w:val="00EA1737"/>
    <w:rsid w:val="00EA6E28"/>
    <w:rsid w:val="00EB0168"/>
    <w:rsid w:val="00F0752A"/>
    <w:rsid w:val="00F378D0"/>
    <w:rsid w:val="00F44000"/>
    <w:rsid w:val="00F71490"/>
    <w:rsid w:val="00F76A7F"/>
    <w:rsid w:val="00F838E1"/>
    <w:rsid w:val="00F842DC"/>
    <w:rsid w:val="00F876FF"/>
    <w:rsid w:val="00F93A89"/>
    <w:rsid w:val="00F970FA"/>
    <w:rsid w:val="00FA2721"/>
    <w:rsid w:val="00FA3D11"/>
    <w:rsid w:val="00FD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4A20BF"/>
  <w15:chartTrackingRefBased/>
  <w15:docId w15:val="{0395184D-767D-4C7D-BF35-E067FB88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a">
    <w:name w:val="foot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  <w:pPr>
      <w:spacing w:line="240" w:lineRule="auto"/>
    </w:pPr>
  </w:style>
  <w:style w:type="paragraph" w:customStyle="1" w:styleId="AbstractPara">
    <w:name w:val="AbstractPara"/>
    <w:basedOn w:val="a1"/>
    <w:rsid w:val="000B6FD4"/>
    <w:pPr>
      <w:spacing w:line="240" w:lineRule="auto"/>
    </w:pPr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  <w:pPr>
      <w:spacing w:line="240" w:lineRule="auto"/>
    </w:pPr>
  </w:style>
  <w:style w:type="paragraph" w:customStyle="1" w:styleId="Address">
    <w:name w:val="Address"/>
    <w:basedOn w:val="a1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 w:line="240" w:lineRule="auto"/>
    </w:pPr>
  </w:style>
  <w:style w:type="paragraph" w:customStyle="1" w:styleId="AuthoredBy">
    <w:name w:val="AuthoredBy"/>
    <w:basedOn w:val="a1"/>
    <w:rsid w:val="000B6FD4"/>
    <w:pPr>
      <w:spacing w:line="240" w:lineRule="auto"/>
    </w:pPr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 w:line="240" w:lineRule="auto"/>
    </w:pPr>
    <w:rPr>
      <w:b/>
      <w:sz w:val="20"/>
    </w:rPr>
  </w:style>
  <w:style w:type="paragraph" w:styleId="ad">
    <w:name w:val="annotation text"/>
    <w:basedOn w:val="a1"/>
    <w:semiHidden/>
    <w:rsid w:val="000B6FD4"/>
    <w:pPr>
      <w:spacing w:line="240" w:lineRule="auto"/>
    </w:pPr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a1"/>
    <w:rsid w:val="000B6FD4"/>
    <w:pPr>
      <w:spacing w:line="240" w:lineRule="auto"/>
    </w:pPr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  <w:pPr>
      <w:spacing w:line="240" w:lineRule="auto"/>
    </w:pPr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a1"/>
    <w:rsid w:val="000B6FD4"/>
    <w:pPr>
      <w:spacing w:line="240" w:lineRule="auto"/>
    </w:pPr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rsid w:val="000B6FD4"/>
    <w:rPr>
      <w:color w:val="0000FF"/>
      <w:vertAlign w:val="superscript"/>
    </w:rPr>
  </w:style>
  <w:style w:type="character" w:customStyle="1" w:styleId="FnoteRef">
    <w:name w:val="FnoteRef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  <w:pPr>
      <w:spacing w:line="240" w:lineRule="auto"/>
    </w:pPr>
  </w:style>
  <w:style w:type="character" w:styleId="af3">
    <w:name w:val="footnote reference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 w:line="240" w:lineRule="auto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  <w:pPr>
      <w:spacing w:line="240" w:lineRule="auto"/>
    </w:pPr>
  </w:style>
  <w:style w:type="paragraph" w:styleId="a0">
    <w:name w:val="List Bullet"/>
    <w:basedOn w:val="a1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 w:line="240" w:lineRule="auto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10">
    <w:name w:val="副標題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rsid w:val="000B6FD4"/>
    <w:rPr>
      <w:i/>
      <w:iCs/>
    </w:rPr>
  </w:style>
  <w:style w:type="character" w:styleId="HTML2">
    <w:name w:val="HTML Code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rsid w:val="000B6FD4"/>
    <w:rPr>
      <w:i/>
      <w:iCs/>
    </w:rPr>
  </w:style>
  <w:style w:type="character" w:styleId="HTML4">
    <w:name w:val="HTML Keyboard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rsid w:val="000B6FD4"/>
    <w:rPr>
      <w:rFonts w:ascii="Courier New" w:hAnsi="Courier New"/>
    </w:rPr>
  </w:style>
  <w:style w:type="character" w:styleId="HTML7">
    <w:name w:val="HTML Typewriter"/>
    <w:rsid w:val="000B6FD4"/>
    <w:rPr>
      <w:rFonts w:ascii="Courier New" w:hAnsi="Courier New"/>
      <w:sz w:val="20"/>
      <w:szCs w:val="20"/>
    </w:rPr>
  </w:style>
  <w:style w:type="character" w:styleId="HTML8">
    <w:name w:val="HTML Variable"/>
    <w:rsid w:val="000B6FD4"/>
    <w:rPr>
      <w:i/>
      <w:iCs/>
    </w:rPr>
  </w:style>
  <w:style w:type="character" w:styleId="aff0">
    <w:name w:val="Hyperlink"/>
    <w:rsid w:val="000B6FD4"/>
    <w:rPr>
      <w:color w:val="0000FF"/>
      <w:u w:val="single"/>
    </w:rPr>
  </w:style>
  <w:style w:type="paragraph" w:styleId="11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1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Web">
    <w:name w:val="Normal (Web)"/>
    <w:basedOn w:val="a1"/>
    <w:rsid w:val="000B6FD4"/>
    <w:rPr>
      <w:szCs w:val="24"/>
    </w:rPr>
  </w:style>
  <w:style w:type="paragraph" w:styleId="aff7">
    <w:name w:val="Normal Indent"/>
    <w:basedOn w:val="a1"/>
    <w:rsid w:val="000B6FD4"/>
    <w:pPr>
      <w:ind w:left="720"/>
    </w:pPr>
  </w:style>
  <w:style w:type="paragraph" w:styleId="aff8">
    <w:name w:val="Note Heading"/>
    <w:basedOn w:val="a1"/>
    <w:next w:val="a1"/>
    <w:rsid w:val="000B6FD4"/>
  </w:style>
  <w:style w:type="character" w:customStyle="1" w:styleId="ParaHead">
    <w:name w:val="ParaHead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customStyle="1" w:styleId="12">
    <w:name w:val="書目1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customStyle="1" w:styleId="13">
    <w:name w:val="引文1"/>
    <w:basedOn w:val="a1"/>
    <w:autoRedefine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9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48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dc:description/>
  <cp:lastModifiedBy>user</cp:lastModifiedBy>
  <cp:revision>13</cp:revision>
  <cp:lastPrinted>2007-09-19T02:02:00Z</cp:lastPrinted>
  <dcterms:created xsi:type="dcterms:W3CDTF">2018-04-03T19:45:00Z</dcterms:created>
  <dcterms:modified xsi:type="dcterms:W3CDTF">2019-10-28T02:12:00Z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