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0F6D4" w14:textId="17038C50" w:rsidR="00461939" w:rsidRDefault="00004194">
      <w:pPr>
        <w:pStyle w:val="ReferenceHead"/>
        <w:spacing w:before="280"/>
      </w:pPr>
      <w:r>
        <w:t>Appendix</w:t>
      </w:r>
    </w:p>
    <w:p w14:paraId="033A6A31" w14:textId="04A34E26" w:rsidR="00461939" w:rsidRDefault="00004194" w:rsidP="00BA65E1">
      <w:pPr>
        <w:widowControl w:val="0"/>
        <w:autoSpaceDE w:val="0"/>
        <w:autoSpaceDN w:val="0"/>
        <w:adjustRightInd w:val="0"/>
        <w:ind w:firstLineChars="100" w:firstLine="200"/>
        <w:jc w:val="both"/>
        <w:rPr>
          <w:lang w:eastAsia="zh-CN"/>
        </w:rPr>
      </w:pPr>
      <w:r>
        <w:t>In order to understand the meaning of features, we give a detailed explanation of each feature in the appendix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which were as blown.</w:t>
      </w:r>
    </w:p>
    <w:sectPr w:rsidR="00461939">
      <w:headerReference w:type="default" r:id="rId9"/>
      <w:type w:val="continuous"/>
      <w:pgSz w:w="12240" w:h="15840"/>
      <w:pgMar w:top="1008" w:right="936" w:bottom="1008" w:left="936" w:header="432" w:footer="432" w:gutter="0"/>
      <w:cols w:num="2" w:space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575FA" w14:textId="77777777" w:rsidR="001A2643" w:rsidRDefault="001A2643"/>
  </w:endnote>
  <w:endnote w:type="continuationSeparator" w:id="0">
    <w:p w14:paraId="62607EED" w14:textId="77777777" w:rsidR="001A2643" w:rsidRDefault="001A26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Perpetua"/>
    <w:charset w:val="00"/>
    <w:family w:val="roman"/>
    <w:pitch w:val="variable"/>
    <w:sig w:usb0="80000067" w:usb1="02000000" w:usb2="00000000" w:usb3="00000000" w:csb0="0000019F" w:csb1="00000000"/>
  </w:font>
  <w:font w:name="Formata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0166F" w14:textId="77777777" w:rsidR="001A2643" w:rsidRDefault="001A2643"/>
  </w:footnote>
  <w:footnote w:type="continuationSeparator" w:id="0">
    <w:p w14:paraId="323A943C" w14:textId="77777777" w:rsidR="001A2643" w:rsidRDefault="001A26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0019" w14:textId="77777777" w:rsidR="00A027D8" w:rsidRDefault="00A027D8">
    <w:pPr>
      <w:framePr w:wrap="auto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5926A522" w14:textId="6F12B1F0" w:rsidR="00A027D8" w:rsidRDefault="00A027D8">
    <w:pPr>
      <w:ind w:right="360"/>
    </w:pPr>
    <w:r>
      <w:t>&gt; &lt;</w:t>
    </w:r>
  </w:p>
  <w:p w14:paraId="3A99F254" w14:textId="77777777" w:rsidR="00A027D8" w:rsidRDefault="00A027D8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left" w:pos="1170"/>
        </w:tabs>
        <w:ind w:left="1170" w:hanging="360"/>
      </w:pPr>
      <w:rPr>
        <w:i w:val="0"/>
      </w:rPr>
    </w:lvl>
  </w:abstractNum>
  <w:abstractNum w:abstractNumId="2" w15:restartNumberingAfterBreak="0">
    <w:nsid w:val="4CC6AB53"/>
    <w:multiLevelType w:val="singleLevel"/>
    <w:tmpl w:val="4CC6AB53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57A81942"/>
    <w:multiLevelType w:val="multilevel"/>
    <w:tmpl w:val="57A81942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attachedTemplate r:id="rId1"/>
  <w:defaultTabStop w:val="202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zNDewMDI0NjI3NjdV0lEKTi0uzszPAykwMqsFAP3Fi3AtAAAA"/>
    <w:docVar w:name="commondata" w:val="eyJoZGlkIjoiYTc0YmY0ZmI0NzlmODc1ZTc3MzM3NGJhOGNjZDg5NTUifQ=="/>
  </w:docVars>
  <w:rsids>
    <w:rsidRoot w:val="009F4B45"/>
    <w:rsid w:val="000009FA"/>
    <w:rsid w:val="00002D79"/>
    <w:rsid w:val="000034C6"/>
    <w:rsid w:val="00004194"/>
    <w:rsid w:val="00006658"/>
    <w:rsid w:val="00006F25"/>
    <w:rsid w:val="00007AC3"/>
    <w:rsid w:val="00010912"/>
    <w:rsid w:val="00010FC1"/>
    <w:rsid w:val="000110FB"/>
    <w:rsid w:val="00012C9B"/>
    <w:rsid w:val="000161A8"/>
    <w:rsid w:val="00016EDA"/>
    <w:rsid w:val="00016F59"/>
    <w:rsid w:val="00021078"/>
    <w:rsid w:val="00021631"/>
    <w:rsid w:val="00022C68"/>
    <w:rsid w:val="000236EA"/>
    <w:rsid w:val="00025C5A"/>
    <w:rsid w:val="00026731"/>
    <w:rsid w:val="00026C12"/>
    <w:rsid w:val="0002723A"/>
    <w:rsid w:val="000273DD"/>
    <w:rsid w:val="00027FD1"/>
    <w:rsid w:val="00030DA8"/>
    <w:rsid w:val="000328A2"/>
    <w:rsid w:val="00035937"/>
    <w:rsid w:val="00035BC0"/>
    <w:rsid w:val="00036495"/>
    <w:rsid w:val="00036BFB"/>
    <w:rsid w:val="00036F69"/>
    <w:rsid w:val="000405B9"/>
    <w:rsid w:val="00040C2A"/>
    <w:rsid w:val="00042874"/>
    <w:rsid w:val="00042E13"/>
    <w:rsid w:val="00043C4E"/>
    <w:rsid w:val="00043E76"/>
    <w:rsid w:val="0004415C"/>
    <w:rsid w:val="000447DF"/>
    <w:rsid w:val="00044C36"/>
    <w:rsid w:val="00045246"/>
    <w:rsid w:val="0004713B"/>
    <w:rsid w:val="00047DAF"/>
    <w:rsid w:val="00047EA7"/>
    <w:rsid w:val="00051833"/>
    <w:rsid w:val="00052BBF"/>
    <w:rsid w:val="00053398"/>
    <w:rsid w:val="00056A74"/>
    <w:rsid w:val="00056EF7"/>
    <w:rsid w:val="00056FF0"/>
    <w:rsid w:val="00057D41"/>
    <w:rsid w:val="0006005D"/>
    <w:rsid w:val="000621B6"/>
    <w:rsid w:val="00063C54"/>
    <w:rsid w:val="00064B58"/>
    <w:rsid w:val="000653C8"/>
    <w:rsid w:val="00067446"/>
    <w:rsid w:val="00067FCF"/>
    <w:rsid w:val="0007010C"/>
    <w:rsid w:val="0007259C"/>
    <w:rsid w:val="00073A37"/>
    <w:rsid w:val="00074B6B"/>
    <w:rsid w:val="00081394"/>
    <w:rsid w:val="000822A8"/>
    <w:rsid w:val="000839F0"/>
    <w:rsid w:val="00086853"/>
    <w:rsid w:val="00091891"/>
    <w:rsid w:val="000974CA"/>
    <w:rsid w:val="00097628"/>
    <w:rsid w:val="000A0C2F"/>
    <w:rsid w:val="000A168B"/>
    <w:rsid w:val="000A2275"/>
    <w:rsid w:val="000B0AB4"/>
    <w:rsid w:val="000B1135"/>
    <w:rsid w:val="000B2E0C"/>
    <w:rsid w:val="000B39BD"/>
    <w:rsid w:val="000B4579"/>
    <w:rsid w:val="000B58AD"/>
    <w:rsid w:val="000B73A0"/>
    <w:rsid w:val="000C1253"/>
    <w:rsid w:val="000C1B1F"/>
    <w:rsid w:val="000C54E8"/>
    <w:rsid w:val="000C666D"/>
    <w:rsid w:val="000C6C76"/>
    <w:rsid w:val="000C7F6F"/>
    <w:rsid w:val="000D0008"/>
    <w:rsid w:val="000D23F0"/>
    <w:rsid w:val="000D27EF"/>
    <w:rsid w:val="000D2A89"/>
    <w:rsid w:val="000D2BDE"/>
    <w:rsid w:val="000D3906"/>
    <w:rsid w:val="000D4B86"/>
    <w:rsid w:val="000D6A6A"/>
    <w:rsid w:val="000E0560"/>
    <w:rsid w:val="000E1CF4"/>
    <w:rsid w:val="000E6217"/>
    <w:rsid w:val="000E7332"/>
    <w:rsid w:val="000F177B"/>
    <w:rsid w:val="000F2651"/>
    <w:rsid w:val="000F2D90"/>
    <w:rsid w:val="000F5C28"/>
    <w:rsid w:val="000F7323"/>
    <w:rsid w:val="000F795C"/>
    <w:rsid w:val="000F7D95"/>
    <w:rsid w:val="00101545"/>
    <w:rsid w:val="00101698"/>
    <w:rsid w:val="00102DC4"/>
    <w:rsid w:val="00103091"/>
    <w:rsid w:val="00104BB0"/>
    <w:rsid w:val="00105FD8"/>
    <w:rsid w:val="00106195"/>
    <w:rsid w:val="001077A5"/>
    <w:rsid w:val="0010790E"/>
    <w:rsid w:val="0010794E"/>
    <w:rsid w:val="001100AA"/>
    <w:rsid w:val="0011322D"/>
    <w:rsid w:val="001133DD"/>
    <w:rsid w:val="00113F26"/>
    <w:rsid w:val="00122DED"/>
    <w:rsid w:val="0012506B"/>
    <w:rsid w:val="001256C4"/>
    <w:rsid w:val="001269C6"/>
    <w:rsid w:val="001277E5"/>
    <w:rsid w:val="001306FA"/>
    <w:rsid w:val="001317A6"/>
    <w:rsid w:val="00131FD0"/>
    <w:rsid w:val="00132483"/>
    <w:rsid w:val="00132A94"/>
    <w:rsid w:val="00132B15"/>
    <w:rsid w:val="001332EC"/>
    <w:rsid w:val="0013354F"/>
    <w:rsid w:val="0013591B"/>
    <w:rsid w:val="00136341"/>
    <w:rsid w:val="001369E4"/>
    <w:rsid w:val="0013718E"/>
    <w:rsid w:val="00137403"/>
    <w:rsid w:val="001439F8"/>
    <w:rsid w:val="00143F2E"/>
    <w:rsid w:val="00143F3A"/>
    <w:rsid w:val="00144E72"/>
    <w:rsid w:val="00144F48"/>
    <w:rsid w:val="00146C5A"/>
    <w:rsid w:val="00150AC1"/>
    <w:rsid w:val="001517DC"/>
    <w:rsid w:val="001524DC"/>
    <w:rsid w:val="00154A5E"/>
    <w:rsid w:val="00163873"/>
    <w:rsid w:val="00163B34"/>
    <w:rsid w:val="001642EB"/>
    <w:rsid w:val="00165452"/>
    <w:rsid w:val="001655CB"/>
    <w:rsid w:val="00165C0A"/>
    <w:rsid w:val="00166CA3"/>
    <w:rsid w:val="001675CA"/>
    <w:rsid w:val="001716C1"/>
    <w:rsid w:val="00174643"/>
    <w:rsid w:val="00174647"/>
    <w:rsid w:val="001768FF"/>
    <w:rsid w:val="00177D7D"/>
    <w:rsid w:val="00180D80"/>
    <w:rsid w:val="00183989"/>
    <w:rsid w:val="001861CD"/>
    <w:rsid w:val="00186489"/>
    <w:rsid w:val="00191C80"/>
    <w:rsid w:val="001924DE"/>
    <w:rsid w:val="00194ECE"/>
    <w:rsid w:val="00196762"/>
    <w:rsid w:val="001A0971"/>
    <w:rsid w:val="001A136F"/>
    <w:rsid w:val="001A2643"/>
    <w:rsid w:val="001A4E52"/>
    <w:rsid w:val="001A60B1"/>
    <w:rsid w:val="001B2686"/>
    <w:rsid w:val="001B2B55"/>
    <w:rsid w:val="001B36B1"/>
    <w:rsid w:val="001B6553"/>
    <w:rsid w:val="001B6E46"/>
    <w:rsid w:val="001C0642"/>
    <w:rsid w:val="001C1812"/>
    <w:rsid w:val="001C4607"/>
    <w:rsid w:val="001C4F00"/>
    <w:rsid w:val="001C51B3"/>
    <w:rsid w:val="001C6430"/>
    <w:rsid w:val="001C64AC"/>
    <w:rsid w:val="001C739F"/>
    <w:rsid w:val="001D274A"/>
    <w:rsid w:val="001D2FB1"/>
    <w:rsid w:val="001D3B8B"/>
    <w:rsid w:val="001D58F3"/>
    <w:rsid w:val="001D60F0"/>
    <w:rsid w:val="001E2073"/>
    <w:rsid w:val="001E243C"/>
    <w:rsid w:val="001E2E3F"/>
    <w:rsid w:val="001E32BB"/>
    <w:rsid w:val="001E38DF"/>
    <w:rsid w:val="001E41A3"/>
    <w:rsid w:val="001E476E"/>
    <w:rsid w:val="001E5BA3"/>
    <w:rsid w:val="001E6408"/>
    <w:rsid w:val="001E683F"/>
    <w:rsid w:val="001E76D9"/>
    <w:rsid w:val="001E7B7A"/>
    <w:rsid w:val="001F049C"/>
    <w:rsid w:val="001F1AF8"/>
    <w:rsid w:val="001F21D8"/>
    <w:rsid w:val="001F2DAD"/>
    <w:rsid w:val="001F3F68"/>
    <w:rsid w:val="001F441E"/>
    <w:rsid w:val="001F4C5C"/>
    <w:rsid w:val="001F6B08"/>
    <w:rsid w:val="001F6BC5"/>
    <w:rsid w:val="00204478"/>
    <w:rsid w:val="00204EC8"/>
    <w:rsid w:val="002052C8"/>
    <w:rsid w:val="00205C1C"/>
    <w:rsid w:val="00206506"/>
    <w:rsid w:val="00206534"/>
    <w:rsid w:val="002104A6"/>
    <w:rsid w:val="00214E2E"/>
    <w:rsid w:val="00215CCE"/>
    <w:rsid w:val="00216141"/>
    <w:rsid w:val="0021627D"/>
    <w:rsid w:val="00217186"/>
    <w:rsid w:val="00217B65"/>
    <w:rsid w:val="00220983"/>
    <w:rsid w:val="0022414A"/>
    <w:rsid w:val="00224BC3"/>
    <w:rsid w:val="00225F6F"/>
    <w:rsid w:val="00226A9B"/>
    <w:rsid w:val="00227310"/>
    <w:rsid w:val="002274FF"/>
    <w:rsid w:val="002300E2"/>
    <w:rsid w:val="002302D4"/>
    <w:rsid w:val="002316F7"/>
    <w:rsid w:val="002318EC"/>
    <w:rsid w:val="00231E99"/>
    <w:rsid w:val="00233C59"/>
    <w:rsid w:val="00235525"/>
    <w:rsid w:val="00236DB8"/>
    <w:rsid w:val="0024288A"/>
    <w:rsid w:val="00242A5E"/>
    <w:rsid w:val="002432A2"/>
    <w:rsid w:val="002434A1"/>
    <w:rsid w:val="0024759A"/>
    <w:rsid w:val="00250F88"/>
    <w:rsid w:val="00252CEB"/>
    <w:rsid w:val="00260C75"/>
    <w:rsid w:val="00263943"/>
    <w:rsid w:val="00265AE5"/>
    <w:rsid w:val="00265EA5"/>
    <w:rsid w:val="00267B35"/>
    <w:rsid w:val="0027003F"/>
    <w:rsid w:val="002706B1"/>
    <w:rsid w:val="00270808"/>
    <w:rsid w:val="002732BC"/>
    <w:rsid w:val="00273A4D"/>
    <w:rsid w:val="00274912"/>
    <w:rsid w:val="00274987"/>
    <w:rsid w:val="00275FDA"/>
    <w:rsid w:val="00276E5A"/>
    <w:rsid w:val="0027728F"/>
    <w:rsid w:val="00277A17"/>
    <w:rsid w:val="00277A93"/>
    <w:rsid w:val="00281557"/>
    <w:rsid w:val="00286043"/>
    <w:rsid w:val="002864CF"/>
    <w:rsid w:val="0029312F"/>
    <w:rsid w:val="00294B24"/>
    <w:rsid w:val="00295E2A"/>
    <w:rsid w:val="002971FA"/>
    <w:rsid w:val="002A250A"/>
    <w:rsid w:val="002A2C79"/>
    <w:rsid w:val="002A5597"/>
    <w:rsid w:val="002A6127"/>
    <w:rsid w:val="002A695B"/>
    <w:rsid w:val="002B0B07"/>
    <w:rsid w:val="002B2367"/>
    <w:rsid w:val="002B36F2"/>
    <w:rsid w:val="002B3FB3"/>
    <w:rsid w:val="002B65A5"/>
    <w:rsid w:val="002B6840"/>
    <w:rsid w:val="002C04C2"/>
    <w:rsid w:val="002C1A7D"/>
    <w:rsid w:val="002C1A8C"/>
    <w:rsid w:val="002C1E31"/>
    <w:rsid w:val="002C4399"/>
    <w:rsid w:val="002C5ABC"/>
    <w:rsid w:val="002C5B37"/>
    <w:rsid w:val="002C750E"/>
    <w:rsid w:val="002C7FF2"/>
    <w:rsid w:val="002D1451"/>
    <w:rsid w:val="002D5042"/>
    <w:rsid w:val="002E1D87"/>
    <w:rsid w:val="002E1F95"/>
    <w:rsid w:val="002E587D"/>
    <w:rsid w:val="002E5889"/>
    <w:rsid w:val="002E6626"/>
    <w:rsid w:val="002E76D4"/>
    <w:rsid w:val="002E7AF4"/>
    <w:rsid w:val="002F1A23"/>
    <w:rsid w:val="002F223C"/>
    <w:rsid w:val="002F4EBB"/>
    <w:rsid w:val="002F4F40"/>
    <w:rsid w:val="002F54E8"/>
    <w:rsid w:val="002F6291"/>
    <w:rsid w:val="002F7910"/>
    <w:rsid w:val="00300A4B"/>
    <w:rsid w:val="00301DD8"/>
    <w:rsid w:val="00302596"/>
    <w:rsid w:val="00302D08"/>
    <w:rsid w:val="00303D0E"/>
    <w:rsid w:val="0030714D"/>
    <w:rsid w:val="003078F2"/>
    <w:rsid w:val="00307BDF"/>
    <w:rsid w:val="0031209C"/>
    <w:rsid w:val="0031378E"/>
    <w:rsid w:val="00313C8F"/>
    <w:rsid w:val="00314F82"/>
    <w:rsid w:val="0031559A"/>
    <w:rsid w:val="00323C79"/>
    <w:rsid w:val="0032468F"/>
    <w:rsid w:val="00324E8B"/>
    <w:rsid w:val="00325836"/>
    <w:rsid w:val="00325C77"/>
    <w:rsid w:val="003265C2"/>
    <w:rsid w:val="00337B3D"/>
    <w:rsid w:val="00337EBB"/>
    <w:rsid w:val="0034110E"/>
    <w:rsid w:val="0034251D"/>
    <w:rsid w:val="003427CE"/>
    <w:rsid w:val="00342BE1"/>
    <w:rsid w:val="0034302C"/>
    <w:rsid w:val="0034384F"/>
    <w:rsid w:val="0034417E"/>
    <w:rsid w:val="00345DC4"/>
    <w:rsid w:val="003461E8"/>
    <w:rsid w:val="0034744E"/>
    <w:rsid w:val="00353902"/>
    <w:rsid w:val="00354A8B"/>
    <w:rsid w:val="0035638B"/>
    <w:rsid w:val="00356FA3"/>
    <w:rsid w:val="00360269"/>
    <w:rsid w:val="00360437"/>
    <w:rsid w:val="003607B0"/>
    <w:rsid w:val="00365680"/>
    <w:rsid w:val="00366742"/>
    <w:rsid w:val="00366976"/>
    <w:rsid w:val="00370FEE"/>
    <w:rsid w:val="00372225"/>
    <w:rsid w:val="00372A66"/>
    <w:rsid w:val="003736FA"/>
    <w:rsid w:val="0037551B"/>
    <w:rsid w:val="0038001A"/>
    <w:rsid w:val="00380489"/>
    <w:rsid w:val="00380640"/>
    <w:rsid w:val="00380EC4"/>
    <w:rsid w:val="00383338"/>
    <w:rsid w:val="00384950"/>
    <w:rsid w:val="00386093"/>
    <w:rsid w:val="00386BED"/>
    <w:rsid w:val="00391DD2"/>
    <w:rsid w:val="00392922"/>
    <w:rsid w:val="00392ADF"/>
    <w:rsid w:val="00392DBA"/>
    <w:rsid w:val="00396A59"/>
    <w:rsid w:val="003A0679"/>
    <w:rsid w:val="003A2449"/>
    <w:rsid w:val="003A796D"/>
    <w:rsid w:val="003B0702"/>
    <w:rsid w:val="003B1101"/>
    <w:rsid w:val="003B1D90"/>
    <w:rsid w:val="003B252C"/>
    <w:rsid w:val="003B258C"/>
    <w:rsid w:val="003B40DF"/>
    <w:rsid w:val="003B7110"/>
    <w:rsid w:val="003B73AF"/>
    <w:rsid w:val="003C0D42"/>
    <w:rsid w:val="003C1427"/>
    <w:rsid w:val="003C27A0"/>
    <w:rsid w:val="003C28DF"/>
    <w:rsid w:val="003C3322"/>
    <w:rsid w:val="003C5416"/>
    <w:rsid w:val="003C65CE"/>
    <w:rsid w:val="003C68C2"/>
    <w:rsid w:val="003D1450"/>
    <w:rsid w:val="003D1D7B"/>
    <w:rsid w:val="003D1E2A"/>
    <w:rsid w:val="003D1EBF"/>
    <w:rsid w:val="003D3197"/>
    <w:rsid w:val="003D3889"/>
    <w:rsid w:val="003D418C"/>
    <w:rsid w:val="003D46EA"/>
    <w:rsid w:val="003D4BF5"/>
    <w:rsid w:val="003D4CAE"/>
    <w:rsid w:val="003D55B2"/>
    <w:rsid w:val="003D6966"/>
    <w:rsid w:val="003D77B3"/>
    <w:rsid w:val="003E02E7"/>
    <w:rsid w:val="003E0702"/>
    <w:rsid w:val="003E0CB8"/>
    <w:rsid w:val="003E3703"/>
    <w:rsid w:val="003E4E0E"/>
    <w:rsid w:val="003E62D4"/>
    <w:rsid w:val="003F24B5"/>
    <w:rsid w:val="003F25E5"/>
    <w:rsid w:val="003F26BD"/>
    <w:rsid w:val="003F52AD"/>
    <w:rsid w:val="00400027"/>
    <w:rsid w:val="00400C3D"/>
    <w:rsid w:val="0040216A"/>
    <w:rsid w:val="00407B25"/>
    <w:rsid w:val="0041021E"/>
    <w:rsid w:val="00411A7C"/>
    <w:rsid w:val="00411FDA"/>
    <w:rsid w:val="00413ED5"/>
    <w:rsid w:val="00413F41"/>
    <w:rsid w:val="00416C70"/>
    <w:rsid w:val="004171C6"/>
    <w:rsid w:val="0042335D"/>
    <w:rsid w:val="004239D7"/>
    <w:rsid w:val="00425D9F"/>
    <w:rsid w:val="00426FF1"/>
    <w:rsid w:val="00430A9A"/>
    <w:rsid w:val="0043144F"/>
    <w:rsid w:val="00431BFA"/>
    <w:rsid w:val="00432554"/>
    <w:rsid w:val="004353CF"/>
    <w:rsid w:val="00437A20"/>
    <w:rsid w:val="00437C08"/>
    <w:rsid w:val="00441A30"/>
    <w:rsid w:val="00444253"/>
    <w:rsid w:val="0044540C"/>
    <w:rsid w:val="004456A4"/>
    <w:rsid w:val="00445AE7"/>
    <w:rsid w:val="00445B7B"/>
    <w:rsid w:val="00446303"/>
    <w:rsid w:val="0044758E"/>
    <w:rsid w:val="00453017"/>
    <w:rsid w:val="00453232"/>
    <w:rsid w:val="00454A35"/>
    <w:rsid w:val="004559FE"/>
    <w:rsid w:val="00455D7C"/>
    <w:rsid w:val="00457DD1"/>
    <w:rsid w:val="004618C7"/>
    <w:rsid w:val="00461939"/>
    <w:rsid w:val="004631BC"/>
    <w:rsid w:val="0046389D"/>
    <w:rsid w:val="00464C9A"/>
    <w:rsid w:val="00465710"/>
    <w:rsid w:val="00467B0C"/>
    <w:rsid w:val="00467C56"/>
    <w:rsid w:val="00470A24"/>
    <w:rsid w:val="00470BB9"/>
    <w:rsid w:val="00471007"/>
    <w:rsid w:val="00472745"/>
    <w:rsid w:val="004728D8"/>
    <w:rsid w:val="004732A7"/>
    <w:rsid w:val="00473414"/>
    <w:rsid w:val="00480E4B"/>
    <w:rsid w:val="00481F72"/>
    <w:rsid w:val="00482950"/>
    <w:rsid w:val="004833E3"/>
    <w:rsid w:val="00484761"/>
    <w:rsid w:val="00484895"/>
    <w:rsid w:val="00484DD5"/>
    <w:rsid w:val="004863A3"/>
    <w:rsid w:val="00490C37"/>
    <w:rsid w:val="00493966"/>
    <w:rsid w:val="0049472D"/>
    <w:rsid w:val="00495F8E"/>
    <w:rsid w:val="00497137"/>
    <w:rsid w:val="004A0747"/>
    <w:rsid w:val="004A07F6"/>
    <w:rsid w:val="004A0FA6"/>
    <w:rsid w:val="004A4615"/>
    <w:rsid w:val="004A4FCE"/>
    <w:rsid w:val="004A6A0A"/>
    <w:rsid w:val="004A780C"/>
    <w:rsid w:val="004B0716"/>
    <w:rsid w:val="004B2255"/>
    <w:rsid w:val="004B28CE"/>
    <w:rsid w:val="004B5299"/>
    <w:rsid w:val="004B558A"/>
    <w:rsid w:val="004B5BD5"/>
    <w:rsid w:val="004B7A64"/>
    <w:rsid w:val="004B7F9C"/>
    <w:rsid w:val="004C15D2"/>
    <w:rsid w:val="004C1E16"/>
    <w:rsid w:val="004C21D5"/>
    <w:rsid w:val="004C2543"/>
    <w:rsid w:val="004C6278"/>
    <w:rsid w:val="004D0AD4"/>
    <w:rsid w:val="004D15CA"/>
    <w:rsid w:val="004D473B"/>
    <w:rsid w:val="004D47DC"/>
    <w:rsid w:val="004D5273"/>
    <w:rsid w:val="004E0B26"/>
    <w:rsid w:val="004E1964"/>
    <w:rsid w:val="004E35CD"/>
    <w:rsid w:val="004E3E4C"/>
    <w:rsid w:val="004E5F7A"/>
    <w:rsid w:val="004E6E65"/>
    <w:rsid w:val="004F0E5E"/>
    <w:rsid w:val="004F23A0"/>
    <w:rsid w:val="004F53D6"/>
    <w:rsid w:val="004F7DE7"/>
    <w:rsid w:val="005003E3"/>
    <w:rsid w:val="0050056C"/>
    <w:rsid w:val="00501405"/>
    <w:rsid w:val="005020F1"/>
    <w:rsid w:val="005035EF"/>
    <w:rsid w:val="005041FB"/>
    <w:rsid w:val="005052CD"/>
    <w:rsid w:val="005059E5"/>
    <w:rsid w:val="00505D60"/>
    <w:rsid w:val="00507552"/>
    <w:rsid w:val="005117A9"/>
    <w:rsid w:val="005147DE"/>
    <w:rsid w:val="00515484"/>
    <w:rsid w:val="00516548"/>
    <w:rsid w:val="005170AB"/>
    <w:rsid w:val="00521780"/>
    <w:rsid w:val="00523A09"/>
    <w:rsid w:val="0052531D"/>
    <w:rsid w:val="005269EB"/>
    <w:rsid w:val="00527733"/>
    <w:rsid w:val="00530B56"/>
    <w:rsid w:val="00535307"/>
    <w:rsid w:val="00535A5B"/>
    <w:rsid w:val="0053710F"/>
    <w:rsid w:val="00542817"/>
    <w:rsid w:val="0054480F"/>
    <w:rsid w:val="00544D8D"/>
    <w:rsid w:val="0054639F"/>
    <w:rsid w:val="0054737D"/>
    <w:rsid w:val="0055050F"/>
    <w:rsid w:val="00550A26"/>
    <w:rsid w:val="00550B3F"/>
    <w:rsid w:val="00550BF5"/>
    <w:rsid w:val="00555372"/>
    <w:rsid w:val="00556D8D"/>
    <w:rsid w:val="00560243"/>
    <w:rsid w:val="00561A23"/>
    <w:rsid w:val="00561BE1"/>
    <w:rsid w:val="005628C0"/>
    <w:rsid w:val="00565CFF"/>
    <w:rsid w:val="00567A70"/>
    <w:rsid w:val="00570A74"/>
    <w:rsid w:val="0057152B"/>
    <w:rsid w:val="0057295D"/>
    <w:rsid w:val="00572E73"/>
    <w:rsid w:val="00573FA8"/>
    <w:rsid w:val="00574666"/>
    <w:rsid w:val="005751E1"/>
    <w:rsid w:val="00575CA4"/>
    <w:rsid w:val="00577437"/>
    <w:rsid w:val="005814E2"/>
    <w:rsid w:val="0058153D"/>
    <w:rsid w:val="00582901"/>
    <w:rsid w:val="00583698"/>
    <w:rsid w:val="00583812"/>
    <w:rsid w:val="00583959"/>
    <w:rsid w:val="00584897"/>
    <w:rsid w:val="00584908"/>
    <w:rsid w:val="00586008"/>
    <w:rsid w:val="00587DBC"/>
    <w:rsid w:val="005910AB"/>
    <w:rsid w:val="00591713"/>
    <w:rsid w:val="005920A5"/>
    <w:rsid w:val="00592258"/>
    <w:rsid w:val="005929EF"/>
    <w:rsid w:val="00593637"/>
    <w:rsid w:val="00593A0D"/>
    <w:rsid w:val="00595426"/>
    <w:rsid w:val="00595741"/>
    <w:rsid w:val="005A10B7"/>
    <w:rsid w:val="005A14E3"/>
    <w:rsid w:val="005A2936"/>
    <w:rsid w:val="005A2A15"/>
    <w:rsid w:val="005A31D1"/>
    <w:rsid w:val="005A3C15"/>
    <w:rsid w:val="005A3F5D"/>
    <w:rsid w:val="005A78CF"/>
    <w:rsid w:val="005B230A"/>
    <w:rsid w:val="005B2857"/>
    <w:rsid w:val="005B2BF9"/>
    <w:rsid w:val="005B3E99"/>
    <w:rsid w:val="005B690A"/>
    <w:rsid w:val="005C181A"/>
    <w:rsid w:val="005C4CDC"/>
    <w:rsid w:val="005C6EA6"/>
    <w:rsid w:val="005C7274"/>
    <w:rsid w:val="005C727C"/>
    <w:rsid w:val="005C7E1A"/>
    <w:rsid w:val="005D0ADA"/>
    <w:rsid w:val="005D1B15"/>
    <w:rsid w:val="005D2824"/>
    <w:rsid w:val="005D2E41"/>
    <w:rsid w:val="005D3F75"/>
    <w:rsid w:val="005D4F1A"/>
    <w:rsid w:val="005D5CC4"/>
    <w:rsid w:val="005D72BB"/>
    <w:rsid w:val="005D7767"/>
    <w:rsid w:val="005E03BE"/>
    <w:rsid w:val="005E0BE8"/>
    <w:rsid w:val="005E1C30"/>
    <w:rsid w:val="005E355A"/>
    <w:rsid w:val="005E692F"/>
    <w:rsid w:val="005E6BBB"/>
    <w:rsid w:val="005E7563"/>
    <w:rsid w:val="005F06FE"/>
    <w:rsid w:val="005F15FF"/>
    <w:rsid w:val="005F5AC9"/>
    <w:rsid w:val="005F611C"/>
    <w:rsid w:val="005F6362"/>
    <w:rsid w:val="005F6760"/>
    <w:rsid w:val="005F7113"/>
    <w:rsid w:val="00600EEB"/>
    <w:rsid w:val="00601E6A"/>
    <w:rsid w:val="006025AF"/>
    <w:rsid w:val="00603120"/>
    <w:rsid w:val="00603820"/>
    <w:rsid w:val="00603A88"/>
    <w:rsid w:val="0060619C"/>
    <w:rsid w:val="00606384"/>
    <w:rsid w:val="006069E7"/>
    <w:rsid w:val="0061015C"/>
    <w:rsid w:val="006129E1"/>
    <w:rsid w:val="00613D61"/>
    <w:rsid w:val="00615269"/>
    <w:rsid w:val="00615688"/>
    <w:rsid w:val="00615955"/>
    <w:rsid w:val="00616FC7"/>
    <w:rsid w:val="006170AD"/>
    <w:rsid w:val="00617D37"/>
    <w:rsid w:val="0062114B"/>
    <w:rsid w:val="006215B7"/>
    <w:rsid w:val="00622188"/>
    <w:rsid w:val="00622571"/>
    <w:rsid w:val="00623698"/>
    <w:rsid w:val="00623A99"/>
    <w:rsid w:val="00624F2B"/>
    <w:rsid w:val="00625E96"/>
    <w:rsid w:val="00627655"/>
    <w:rsid w:val="00630122"/>
    <w:rsid w:val="00630FCB"/>
    <w:rsid w:val="006317B2"/>
    <w:rsid w:val="00631D1D"/>
    <w:rsid w:val="00631F15"/>
    <w:rsid w:val="0063699D"/>
    <w:rsid w:val="00637144"/>
    <w:rsid w:val="00637202"/>
    <w:rsid w:val="00640CBB"/>
    <w:rsid w:val="006414E1"/>
    <w:rsid w:val="00643168"/>
    <w:rsid w:val="00644992"/>
    <w:rsid w:val="00645F79"/>
    <w:rsid w:val="006465AF"/>
    <w:rsid w:val="00647C09"/>
    <w:rsid w:val="00651F2C"/>
    <w:rsid w:val="00652C82"/>
    <w:rsid w:val="00653BCD"/>
    <w:rsid w:val="00654791"/>
    <w:rsid w:val="006609E8"/>
    <w:rsid w:val="00662562"/>
    <w:rsid w:val="00663C5C"/>
    <w:rsid w:val="00665FF6"/>
    <w:rsid w:val="00667062"/>
    <w:rsid w:val="00670AE5"/>
    <w:rsid w:val="00670DEE"/>
    <w:rsid w:val="00670FD3"/>
    <w:rsid w:val="006714F1"/>
    <w:rsid w:val="00671B34"/>
    <w:rsid w:val="00671D1F"/>
    <w:rsid w:val="006743DA"/>
    <w:rsid w:val="00674BB6"/>
    <w:rsid w:val="00676C21"/>
    <w:rsid w:val="006776FE"/>
    <w:rsid w:val="00677C22"/>
    <w:rsid w:val="00682791"/>
    <w:rsid w:val="00685420"/>
    <w:rsid w:val="006855B2"/>
    <w:rsid w:val="006859D3"/>
    <w:rsid w:val="00685D0E"/>
    <w:rsid w:val="00685F68"/>
    <w:rsid w:val="00686A9E"/>
    <w:rsid w:val="0068712D"/>
    <w:rsid w:val="00687D43"/>
    <w:rsid w:val="006903D9"/>
    <w:rsid w:val="006916A7"/>
    <w:rsid w:val="006925AA"/>
    <w:rsid w:val="00693D5D"/>
    <w:rsid w:val="00695ED3"/>
    <w:rsid w:val="006966D0"/>
    <w:rsid w:val="0069711B"/>
    <w:rsid w:val="00697423"/>
    <w:rsid w:val="006A1D4F"/>
    <w:rsid w:val="006B1B0F"/>
    <w:rsid w:val="006B1B2F"/>
    <w:rsid w:val="006B25D2"/>
    <w:rsid w:val="006B2B32"/>
    <w:rsid w:val="006B5FF7"/>
    <w:rsid w:val="006B7F03"/>
    <w:rsid w:val="006C3CB6"/>
    <w:rsid w:val="006C4311"/>
    <w:rsid w:val="006C52F2"/>
    <w:rsid w:val="006C7307"/>
    <w:rsid w:val="006C7E70"/>
    <w:rsid w:val="006D321B"/>
    <w:rsid w:val="006D334C"/>
    <w:rsid w:val="006D3605"/>
    <w:rsid w:val="006D6D1F"/>
    <w:rsid w:val="006E1010"/>
    <w:rsid w:val="006E196B"/>
    <w:rsid w:val="006E4C4C"/>
    <w:rsid w:val="006E50DE"/>
    <w:rsid w:val="006E52C1"/>
    <w:rsid w:val="006E5BF0"/>
    <w:rsid w:val="006E7D64"/>
    <w:rsid w:val="006F19D7"/>
    <w:rsid w:val="006F2140"/>
    <w:rsid w:val="006F2F92"/>
    <w:rsid w:val="006F495C"/>
    <w:rsid w:val="006F4A78"/>
    <w:rsid w:val="006F534C"/>
    <w:rsid w:val="006F5B88"/>
    <w:rsid w:val="00700857"/>
    <w:rsid w:val="00701F25"/>
    <w:rsid w:val="0070231D"/>
    <w:rsid w:val="0070463F"/>
    <w:rsid w:val="00704CF0"/>
    <w:rsid w:val="007052E6"/>
    <w:rsid w:val="00707802"/>
    <w:rsid w:val="00711DDF"/>
    <w:rsid w:val="00714B49"/>
    <w:rsid w:val="007171CE"/>
    <w:rsid w:val="00720E7B"/>
    <w:rsid w:val="00720F04"/>
    <w:rsid w:val="00725152"/>
    <w:rsid w:val="00725B45"/>
    <w:rsid w:val="00725D71"/>
    <w:rsid w:val="007269D3"/>
    <w:rsid w:val="00727AFD"/>
    <w:rsid w:val="0073066A"/>
    <w:rsid w:val="00730F1D"/>
    <w:rsid w:val="00732978"/>
    <w:rsid w:val="00733C64"/>
    <w:rsid w:val="00735879"/>
    <w:rsid w:val="0073724F"/>
    <w:rsid w:val="00740139"/>
    <w:rsid w:val="00744DC8"/>
    <w:rsid w:val="007451E8"/>
    <w:rsid w:val="00745943"/>
    <w:rsid w:val="00747359"/>
    <w:rsid w:val="007506B1"/>
    <w:rsid w:val="007530A3"/>
    <w:rsid w:val="0075525B"/>
    <w:rsid w:val="00755746"/>
    <w:rsid w:val="00756884"/>
    <w:rsid w:val="00757F6A"/>
    <w:rsid w:val="0076117F"/>
    <w:rsid w:val="0076355A"/>
    <w:rsid w:val="0076477A"/>
    <w:rsid w:val="007664D7"/>
    <w:rsid w:val="007670C8"/>
    <w:rsid w:val="007673DB"/>
    <w:rsid w:val="007707AB"/>
    <w:rsid w:val="00770AED"/>
    <w:rsid w:val="007717C3"/>
    <w:rsid w:val="00774B14"/>
    <w:rsid w:val="00780A25"/>
    <w:rsid w:val="00783A4B"/>
    <w:rsid w:val="00784B72"/>
    <w:rsid w:val="00785EF6"/>
    <w:rsid w:val="007867F7"/>
    <w:rsid w:val="007934FE"/>
    <w:rsid w:val="00794BCF"/>
    <w:rsid w:val="00794FC4"/>
    <w:rsid w:val="00795F72"/>
    <w:rsid w:val="007A1941"/>
    <w:rsid w:val="007A2A98"/>
    <w:rsid w:val="007A557E"/>
    <w:rsid w:val="007A55AE"/>
    <w:rsid w:val="007A5B71"/>
    <w:rsid w:val="007A7D60"/>
    <w:rsid w:val="007B081A"/>
    <w:rsid w:val="007B0B71"/>
    <w:rsid w:val="007B0D24"/>
    <w:rsid w:val="007B373C"/>
    <w:rsid w:val="007B3A5E"/>
    <w:rsid w:val="007B41F5"/>
    <w:rsid w:val="007B45CD"/>
    <w:rsid w:val="007B4A5E"/>
    <w:rsid w:val="007B4C06"/>
    <w:rsid w:val="007B5334"/>
    <w:rsid w:val="007B61CC"/>
    <w:rsid w:val="007C36FE"/>
    <w:rsid w:val="007C4148"/>
    <w:rsid w:val="007C4336"/>
    <w:rsid w:val="007C47FF"/>
    <w:rsid w:val="007C66B6"/>
    <w:rsid w:val="007C7986"/>
    <w:rsid w:val="007D06B8"/>
    <w:rsid w:val="007D120C"/>
    <w:rsid w:val="007D131B"/>
    <w:rsid w:val="007D34C2"/>
    <w:rsid w:val="007D4D19"/>
    <w:rsid w:val="007D50BB"/>
    <w:rsid w:val="007D5A6F"/>
    <w:rsid w:val="007D7023"/>
    <w:rsid w:val="007D73AD"/>
    <w:rsid w:val="007D7C56"/>
    <w:rsid w:val="007E0DFF"/>
    <w:rsid w:val="007E18AD"/>
    <w:rsid w:val="007E359B"/>
    <w:rsid w:val="007E476C"/>
    <w:rsid w:val="007F0D57"/>
    <w:rsid w:val="007F1076"/>
    <w:rsid w:val="007F118E"/>
    <w:rsid w:val="007F3392"/>
    <w:rsid w:val="007F3DED"/>
    <w:rsid w:val="007F7AA6"/>
    <w:rsid w:val="00800562"/>
    <w:rsid w:val="00800A86"/>
    <w:rsid w:val="008047ED"/>
    <w:rsid w:val="00805862"/>
    <w:rsid w:val="00806844"/>
    <w:rsid w:val="0081323B"/>
    <w:rsid w:val="00814F30"/>
    <w:rsid w:val="0081663F"/>
    <w:rsid w:val="008169E4"/>
    <w:rsid w:val="00816A55"/>
    <w:rsid w:val="00817423"/>
    <w:rsid w:val="00821333"/>
    <w:rsid w:val="0082136A"/>
    <w:rsid w:val="0082246F"/>
    <w:rsid w:val="00822D99"/>
    <w:rsid w:val="00823624"/>
    <w:rsid w:val="0082693F"/>
    <w:rsid w:val="00826ED0"/>
    <w:rsid w:val="00831016"/>
    <w:rsid w:val="0083144A"/>
    <w:rsid w:val="008314A4"/>
    <w:rsid w:val="008342E6"/>
    <w:rsid w:val="00835537"/>
    <w:rsid w:val="00835EE1"/>
    <w:rsid w:val="008361A0"/>
    <w:rsid w:val="008368CC"/>
    <w:rsid w:val="00837E47"/>
    <w:rsid w:val="008402E6"/>
    <w:rsid w:val="00840CFC"/>
    <w:rsid w:val="008415EF"/>
    <w:rsid w:val="00841999"/>
    <w:rsid w:val="00842862"/>
    <w:rsid w:val="00842CA4"/>
    <w:rsid w:val="00846090"/>
    <w:rsid w:val="00846334"/>
    <w:rsid w:val="00847042"/>
    <w:rsid w:val="008518FE"/>
    <w:rsid w:val="00851BF8"/>
    <w:rsid w:val="0085659C"/>
    <w:rsid w:val="00861D2E"/>
    <w:rsid w:val="0086295B"/>
    <w:rsid w:val="00862B5B"/>
    <w:rsid w:val="00864212"/>
    <w:rsid w:val="008662EF"/>
    <w:rsid w:val="00867B51"/>
    <w:rsid w:val="00867D94"/>
    <w:rsid w:val="00867DED"/>
    <w:rsid w:val="008711D6"/>
    <w:rsid w:val="00872026"/>
    <w:rsid w:val="00873449"/>
    <w:rsid w:val="00873D4C"/>
    <w:rsid w:val="00874DEC"/>
    <w:rsid w:val="008763DF"/>
    <w:rsid w:val="00876FCA"/>
    <w:rsid w:val="0087792E"/>
    <w:rsid w:val="00880823"/>
    <w:rsid w:val="00881CE1"/>
    <w:rsid w:val="00882268"/>
    <w:rsid w:val="00883230"/>
    <w:rsid w:val="00883EAF"/>
    <w:rsid w:val="00885258"/>
    <w:rsid w:val="008859C9"/>
    <w:rsid w:val="00886060"/>
    <w:rsid w:val="008861CE"/>
    <w:rsid w:val="00886618"/>
    <w:rsid w:val="00886E27"/>
    <w:rsid w:val="0088732E"/>
    <w:rsid w:val="00890560"/>
    <w:rsid w:val="008909B3"/>
    <w:rsid w:val="00891589"/>
    <w:rsid w:val="0089196D"/>
    <w:rsid w:val="00892C57"/>
    <w:rsid w:val="00892D53"/>
    <w:rsid w:val="00893636"/>
    <w:rsid w:val="00893CF8"/>
    <w:rsid w:val="00895E47"/>
    <w:rsid w:val="008961DA"/>
    <w:rsid w:val="00896A43"/>
    <w:rsid w:val="008974D1"/>
    <w:rsid w:val="008A14AC"/>
    <w:rsid w:val="008A30C3"/>
    <w:rsid w:val="008A3C23"/>
    <w:rsid w:val="008A400B"/>
    <w:rsid w:val="008A4FC6"/>
    <w:rsid w:val="008A686E"/>
    <w:rsid w:val="008B2392"/>
    <w:rsid w:val="008B49F3"/>
    <w:rsid w:val="008B4ECC"/>
    <w:rsid w:val="008B5A7A"/>
    <w:rsid w:val="008B5D38"/>
    <w:rsid w:val="008B6736"/>
    <w:rsid w:val="008B6C7A"/>
    <w:rsid w:val="008C18CC"/>
    <w:rsid w:val="008C21E3"/>
    <w:rsid w:val="008C49CC"/>
    <w:rsid w:val="008C4D56"/>
    <w:rsid w:val="008C59BB"/>
    <w:rsid w:val="008D0EB1"/>
    <w:rsid w:val="008D105D"/>
    <w:rsid w:val="008D3558"/>
    <w:rsid w:val="008D3A31"/>
    <w:rsid w:val="008D4DA4"/>
    <w:rsid w:val="008D69E9"/>
    <w:rsid w:val="008D6E1B"/>
    <w:rsid w:val="008D7218"/>
    <w:rsid w:val="008D7459"/>
    <w:rsid w:val="008D746B"/>
    <w:rsid w:val="008D7F59"/>
    <w:rsid w:val="008E0480"/>
    <w:rsid w:val="008E0645"/>
    <w:rsid w:val="008E07D4"/>
    <w:rsid w:val="008E09C6"/>
    <w:rsid w:val="008E26BA"/>
    <w:rsid w:val="008E372A"/>
    <w:rsid w:val="008E4F43"/>
    <w:rsid w:val="008E5B62"/>
    <w:rsid w:val="008E6DB8"/>
    <w:rsid w:val="008F11DA"/>
    <w:rsid w:val="008F43D3"/>
    <w:rsid w:val="008F5052"/>
    <w:rsid w:val="008F5507"/>
    <w:rsid w:val="008F594A"/>
    <w:rsid w:val="008F62BF"/>
    <w:rsid w:val="008F7131"/>
    <w:rsid w:val="008F7DB3"/>
    <w:rsid w:val="00900136"/>
    <w:rsid w:val="00902923"/>
    <w:rsid w:val="009031C6"/>
    <w:rsid w:val="009033E6"/>
    <w:rsid w:val="009040B2"/>
    <w:rsid w:val="00904291"/>
    <w:rsid w:val="00904C7E"/>
    <w:rsid w:val="00904E04"/>
    <w:rsid w:val="00905B62"/>
    <w:rsid w:val="00906A56"/>
    <w:rsid w:val="00910124"/>
    <w:rsid w:val="0091035B"/>
    <w:rsid w:val="00910368"/>
    <w:rsid w:val="00910B5D"/>
    <w:rsid w:val="009113E0"/>
    <w:rsid w:val="009119A7"/>
    <w:rsid w:val="00911FC5"/>
    <w:rsid w:val="00912869"/>
    <w:rsid w:val="00915B58"/>
    <w:rsid w:val="00920933"/>
    <w:rsid w:val="0092281B"/>
    <w:rsid w:val="00924D0C"/>
    <w:rsid w:val="00924D6D"/>
    <w:rsid w:val="00925031"/>
    <w:rsid w:val="00925287"/>
    <w:rsid w:val="0092580D"/>
    <w:rsid w:val="009264FE"/>
    <w:rsid w:val="0093157A"/>
    <w:rsid w:val="009326AE"/>
    <w:rsid w:val="00932FFB"/>
    <w:rsid w:val="009334AA"/>
    <w:rsid w:val="00936980"/>
    <w:rsid w:val="009409B3"/>
    <w:rsid w:val="00942782"/>
    <w:rsid w:val="00943012"/>
    <w:rsid w:val="00943D17"/>
    <w:rsid w:val="00944526"/>
    <w:rsid w:val="00945E7A"/>
    <w:rsid w:val="00946251"/>
    <w:rsid w:val="009478D8"/>
    <w:rsid w:val="00947C2B"/>
    <w:rsid w:val="009502A1"/>
    <w:rsid w:val="0095183A"/>
    <w:rsid w:val="00951BE8"/>
    <w:rsid w:val="009541FA"/>
    <w:rsid w:val="00954230"/>
    <w:rsid w:val="00956671"/>
    <w:rsid w:val="0095682E"/>
    <w:rsid w:val="00956FF1"/>
    <w:rsid w:val="00957B7F"/>
    <w:rsid w:val="00957BB4"/>
    <w:rsid w:val="009603A1"/>
    <w:rsid w:val="00961BBD"/>
    <w:rsid w:val="00962551"/>
    <w:rsid w:val="00962C8D"/>
    <w:rsid w:val="00964299"/>
    <w:rsid w:val="00964DF4"/>
    <w:rsid w:val="0097258E"/>
    <w:rsid w:val="009725CC"/>
    <w:rsid w:val="00972F45"/>
    <w:rsid w:val="00973C82"/>
    <w:rsid w:val="009742B6"/>
    <w:rsid w:val="0097615A"/>
    <w:rsid w:val="00976B96"/>
    <w:rsid w:val="00976FE4"/>
    <w:rsid w:val="00980480"/>
    <w:rsid w:val="00983357"/>
    <w:rsid w:val="009A0981"/>
    <w:rsid w:val="009A1F6E"/>
    <w:rsid w:val="009A26AE"/>
    <w:rsid w:val="009A370F"/>
    <w:rsid w:val="009B0BA6"/>
    <w:rsid w:val="009B210E"/>
    <w:rsid w:val="009C23B0"/>
    <w:rsid w:val="009C3C7D"/>
    <w:rsid w:val="009C4D07"/>
    <w:rsid w:val="009C7D17"/>
    <w:rsid w:val="009D66A9"/>
    <w:rsid w:val="009D70BB"/>
    <w:rsid w:val="009D71D5"/>
    <w:rsid w:val="009E1884"/>
    <w:rsid w:val="009E19FA"/>
    <w:rsid w:val="009E1B54"/>
    <w:rsid w:val="009E484E"/>
    <w:rsid w:val="009E52D0"/>
    <w:rsid w:val="009E5B37"/>
    <w:rsid w:val="009E6B77"/>
    <w:rsid w:val="009F06A3"/>
    <w:rsid w:val="009F40EF"/>
    <w:rsid w:val="009F40FB"/>
    <w:rsid w:val="009F4B45"/>
    <w:rsid w:val="009F5829"/>
    <w:rsid w:val="009F6A86"/>
    <w:rsid w:val="00A0009F"/>
    <w:rsid w:val="00A027D8"/>
    <w:rsid w:val="00A0448A"/>
    <w:rsid w:val="00A04699"/>
    <w:rsid w:val="00A04818"/>
    <w:rsid w:val="00A0495E"/>
    <w:rsid w:val="00A06CA4"/>
    <w:rsid w:val="00A078E4"/>
    <w:rsid w:val="00A11DF0"/>
    <w:rsid w:val="00A12024"/>
    <w:rsid w:val="00A133A1"/>
    <w:rsid w:val="00A13A53"/>
    <w:rsid w:val="00A144DF"/>
    <w:rsid w:val="00A14ADC"/>
    <w:rsid w:val="00A14F5E"/>
    <w:rsid w:val="00A16887"/>
    <w:rsid w:val="00A16971"/>
    <w:rsid w:val="00A16BB1"/>
    <w:rsid w:val="00A201A7"/>
    <w:rsid w:val="00A202D5"/>
    <w:rsid w:val="00A22FCB"/>
    <w:rsid w:val="00A25B3B"/>
    <w:rsid w:val="00A25FF4"/>
    <w:rsid w:val="00A26993"/>
    <w:rsid w:val="00A277E3"/>
    <w:rsid w:val="00A31344"/>
    <w:rsid w:val="00A314A8"/>
    <w:rsid w:val="00A32579"/>
    <w:rsid w:val="00A326E1"/>
    <w:rsid w:val="00A328EE"/>
    <w:rsid w:val="00A32AF5"/>
    <w:rsid w:val="00A32D22"/>
    <w:rsid w:val="00A34BFD"/>
    <w:rsid w:val="00A35083"/>
    <w:rsid w:val="00A35B22"/>
    <w:rsid w:val="00A37B61"/>
    <w:rsid w:val="00A40127"/>
    <w:rsid w:val="00A407BF"/>
    <w:rsid w:val="00A4151F"/>
    <w:rsid w:val="00A435A2"/>
    <w:rsid w:val="00A471B8"/>
    <w:rsid w:val="00A472F1"/>
    <w:rsid w:val="00A5002B"/>
    <w:rsid w:val="00A5021D"/>
    <w:rsid w:val="00A50F4A"/>
    <w:rsid w:val="00A51313"/>
    <w:rsid w:val="00A5237D"/>
    <w:rsid w:val="00A53A72"/>
    <w:rsid w:val="00A54FB7"/>
    <w:rsid w:val="00A554A3"/>
    <w:rsid w:val="00A56795"/>
    <w:rsid w:val="00A575D7"/>
    <w:rsid w:val="00A57ADC"/>
    <w:rsid w:val="00A6009C"/>
    <w:rsid w:val="00A61644"/>
    <w:rsid w:val="00A61C4A"/>
    <w:rsid w:val="00A65DB2"/>
    <w:rsid w:val="00A662BF"/>
    <w:rsid w:val="00A6742C"/>
    <w:rsid w:val="00A71B90"/>
    <w:rsid w:val="00A7314D"/>
    <w:rsid w:val="00A742D4"/>
    <w:rsid w:val="00A758EA"/>
    <w:rsid w:val="00A82B2E"/>
    <w:rsid w:val="00A83ED3"/>
    <w:rsid w:val="00A8416B"/>
    <w:rsid w:val="00A8658E"/>
    <w:rsid w:val="00A86B84"/>
    <w:rsid w:val="00A87358"/>
    <w:rsid w:val="00A90A17"/>
    <w:rsid w:val="00A91804"/>
    <w:rsid w:val="00A91937"/>
    <w:rsid w:val="00A9265B"/>
    <w:rsid w:val="00A93211"/>
    <w:rsid w:val="00A93779"/>
    <w:rsid w:val="00A9434E"/>
    <w:rsid w:val="00A944DB"/>
    <w:rsid w:val="00A95C50"/>
    <w:rsid w:val="00A95C73"/>
    <w:rsid w:val="00AA2ADC"/>
    <w:rsid w:val="00AA39D7"/>
    <w:rsid w:val="00AA7537"/>
    <w:rsid w:val="00AA7C40"/>
    <w:rsid w:val="00AB1A28"/>
    <w:rsid w:val="00AB2273"/>
    <w:rsid w:val="00AB3137"/>
    <w:rsid w:val="00AB3726"/>
    <w:rsid w:val="00AB4781"/>
    <w:rsid w:val="00AB4F7B"/>
    <w:rsid w:val="00AB5410"/>
    <w:rsid w:val="00AB79A6"/>
    <w:rsid w:val="00AC1CB0"/>
    <w:rsid w:val="00AC36AE"/>
    <w:rsid w:val="00AC4850"/>
    <w:rsid w:val="00AC4917"/>
    <w:rsid w:val="00AC50B6"/>
    <w:rsid w:val="00AC50C3"/>
    <w:rsid w:val="00AC68B2"/>
    <w:rsid w:val="00AD03A2"/>
    <w:rsid w:val="00AD11C2"/>
    <w:rsid w:val="00AD1429"/>
    <w:rsid w:val="00AD1E93"/>
    <w:rsid w:val="00AD2A6C"/>
    <w:rsid w:val="00AD5329"/>
    <w:rsid w:val="00AD5B2E"/>
    <w:rsid w:val="00AD7DF1"/>
    <w:rsid w:val="00AE2003"/>
    <w:rsid w:val="00AE521C"/>
    <w:rsid w:val="00AE6905"/>
    <w:rsid w:val="00AE757F"/>
    <w:rsid w:val="00AF10A6"/>
    <w:rsid w:val="00AF2CB2"/>
    <w:rsid w:val="00AF3B4C"/>
    <w:rsid w:val="00AF4830"/>
    <w:rsid w:val="00B01E80"/>
    <w:rsid w:val="00B024AF"/>
    <w:rsid w:val="00B04206"/>
    <w:rsid w:val="00B05C14"/>
    <w:rsid w:val="00B06282"/>
    <w:rsid w:val="00B07B55"/>
    <w:rsid w:val="00B10346"/>
    <w:rsid w:val="00B10650"/>
    <w:rsid w:val="00B107FE"/>
    <w:rsid w:val="00B14D2F"/>
    <w:rsid w:val="00B16DB5"/>
    <w:rsid w:val="00B20762"/>
    <w:rsid w:val="00B2106E"/>
    <w:rsid w:val="00B27049"/>
    <w:rsid w:val="00B30A03"/>
    <w:rsid w:val="00B30D42"/>
    <w:rsid w:val="00B31382"/>
    <w:rsid w:val="00B32A3A"/>
    <w:rsid w:val="00B44C7D"/>
    <w:rsid w:val="00B458EE"/>
    <w:rsid w:val="00B46E32"/>
    <w:rsid w:val="00B47375"/>
    <w:rsid w:val="00B47B59"/>
    <w:rsid w:val="00B47D9D"/>
    <w:rsid w:val="00B509B1"/>
    <w:rsid w:val="00B52819"/>
    <w:rsid w:val="00B53F81"/>
    <w:rsid w:val="00B54983"/>
    <w:rsid w:val="00B56C2B"/>
    <w:rsid w:val="00B57FCF"/>
    <w:rsid w:val="00B60042"/>
    <w:rsid w:val="00B60A3D"/>
    <w:rsid w:val="00B62F33"/>
    <w:rsid w:val="00B63100"/>
    <w:rsid w:val="00B6539F"/>
    <w:rsid w:val="00B65944"/>
    <w:rsid w:val="00B65BD3"/>
    <w:rsid w:val="00B65CD4"/>
    <w:rsid w:val="00B66F46"/>
    <w:rsid w:val="00B70469"/>
    <w:rsid w:val="00B72DD8"/>
    <w:rsid w:val="00B72E09"/>
    <w:rsid w:val="00B74597"/>
    <w:rsid w:val="00B7503A"/>
    <w:rsid w:val="00B812DE"/>
    <w:rsid w:val="00B82DAC"/>
    <w:rsid w:val="00B86FFC"/>
    <w:rsid w:val="00B91DF1"/>
    <w:rsid w:val="00B92A59"/>
    <w:rsid w:val="00B93418"/>
    <w:rsid w:val="00B97744"/>
    <w:rsid w:val="00B977B9"/>
    <w:rsid w:val="00B97DFD"/>
    <w:rsid w:val="00BA1A9B"/>
    <w:rsid w:val="00BA3523"/>
    <w:rsid w:val="00BA3633"/>
    <w:rsid w:val="00BA5856"/>
    <w:rsid w:val="00BA65E1"/>
    <w:rsid w:val="00BA69AE"/>
    <w:rsid w:val="00BB0CF2"/>
    <w:rsid w:val="00BB4F2A"/>
    <w:rsid w:val="00BB5502"/>
    <w:rsid w:val="00BB77D1"/>
    <w:rsid w:val="00BC0008"/>
    <w:rsid w:val="00BC17BC"/>
    <w:rsid w:val="00BC1C1A"/>
    <w:rsid w:val="00BC2482"/>
    <w:rsid w:val="00BC44FF"/>
    <w:rsid w:val="00BC59F4"/>
    <w:rsid w:val="00BC6D1C"/>
    <w:rsid w:val="00BC7056"/>
    <w:rsid w:val="00BD0623"/>
    <w:rsid w:val="00BD2983"/>
    <w:rsid w:val="00BD30E1"/>
    <w:rsid w:val="00BD4661"/>
    <w:rsid w:val="00BD4A0A"/>
    <w:rsid w:val="00BD65ED"/>
    <w:rsid w:val="00BE1222"/>
    <w:rsid w:val="00BE2D67"/>
    <w:rsid w:val="00BE3838"/>
    <w:rsid w:val="00BE483B"/>
    <w:rsid w:val="00BE4ADC"/>
    <w:rsid w:val="00BE4F69"/>
    <w:rsid w:val="00BF067D"/>
    <w:rsid w:val="00BF0C69"/>
    <w:rsid w:val="00BF4C01"/>
    <w:rsid w:val="00BF539B"/>
    <w:rsid w:val="00BF5C3A"/>
    <w:rsid w:val="00BF629B"/>
    <w:rsid w:val="00BF655C"/>
    <w:rsid w:val="00BF72F4"/>
    <w:rsid w:val="00BF7313"/>
    <w:rsid w:val="00BF7E22"/>
    <w:rsid w:val="00BF7EB0"/>
    <w:rsid w:val="00C02B5F"/>
    <w:rsid w:val="00C04A43"/>
    <w:rsid w:val="00C0675E"/>
    <w:rsid w:val="00C075EF"/>
    <w:rsid w:val="00C10C0C"/>
    <w:rsid w:val="00C11E83"/>
    <w:rsid w:val="00C128AE"/>
    <w:rsid w:val="00C12B84"/>
    <w:rsid w:val="00C13DBB"/>
    <w:rsid w:val="00C1466A"/>
    <w:rsid w:val="00C16C12"/>
    <w:rsid w:val="00C21201"/>
    <w:rsid w:val="00C2183F"/>
    <w:rsid w:val="00C21C36"/>
    <w:rsid w:val="00C22CA0"/>
    <w:rsid w:val="00C22F46"/>
    <w:rsid w:val="00C2378A"/>
    <w:rsid w:val="00C25481"/>
    <w:rsid w:val="00C25506"/>
    <w:rsid w:val="00C34F5D"/>
    <w:rsid w:val="00C35D96"/>
    <w:rsid w:val="00C35D99"/>
    <w:rsid w:val="00C35F40"/>
    <w:rsid w:val="00C36B92"/>
    <w:rsid w:val="00C378A1"/>
    <w:rsid w:val="00C37D72"/>
    <w:rsid w:val="00C43DE5"/>
    <w:rsid w:val="00C4581C"/>
    <w:rsid w:val="00C465C0"/>
    <w:rsid w:val="00C510E8"/>
    <w:rsid w:val="00C5291E"/>
    <w:rsid w:val="00C5298E"/>
    <w:rsid w:val="00C52EE8"/>
    <w:rsid w:val="00C53094"/>
    <w:rsid w:val="00C55057"/>
    <w:rsid w:val="00C61CB4"/>
    <w:rsid w:val="00C621D6"/>
    <w:rsid w:val="00C63A7D"/>
    <w:rsid w:val="00C658D3"/>
    <w:rsid w:val="00C65A73"/>
    <w:rsid w:val="00C70C37"/>
    <w:rsid w:val="00C71EA4"/>
    <w:rsid w:val="00C75907"/>
    <w:rsid w:val="00C802EA"/>
    <w:rsid w:val="00C81A93"/>
    <w:rsid w:val="00C81B15"/>
    <w:rsid w:val="00C82D86"/>
    <w:rsid w:val="00C83065"/>
    <w:rsid w:val="00C8388E"/>
    <w:rsid w:val="00C84399"/>
    <w:rsid w:val="00C86AA8"/>
    <w:rsid w:val="00C907C9"/>
    <w:rsid w:val="00C91FB8"/>
    <w:rsid w:val="00C939AB"/>
    <w:rsid w:val="00C94F71"/>
    <w:rsid w:val="00C95F35"/>
    <w:rsid w:val="00C96B7C"/>
    <w:rsid w:val="00C96D28"/>
    <w:rsid w:val="00C977DD"/>
    <w:rsid w:val="00C97DA6"/>
    <w:rsid w:val="00CA0505"/>
    <w:rsid w:val="00CA14CD"/>
    <w:rsid w:val="00CA20D9"/>
    <w:rsid w:val="00CA2F5F"/>
    <w:rsid w:val="00CA3AF0"/>
    <w:rsid w:val="00CA4599"/>
    <w:rsid w:val="00CA50DC"/>
    <w:rsid w:val="00CA59B7"/>
    <w:rsid w:val="00CA74C2"/>
    <w:rsid w:val="00CB03D7"/>
    <w:rsid w:val="00CB111E"/>
    <w:rsid w:val="00CB26D5"/>
    <w:rsid w:val="00CB2C84"/>
    <w:rsid w:val="00CB3F46"/>
    <w:rsid w:val="00CB4747"/>
    <w:rsid w:val="00CB4B8D"/>
    <w:rsid w:val="00CB7660"/>
    <w:rsid w:val="00CB7A9D"/>
    <w:rsid w:val="00CC0DDA"/>
    <w:rsid w:val="00CC0FB6"/>
    <w:rsid w:val="00CC2198"/>
    <w:rsid w:val="00CC23DD"/>
    <w:rsid w:val="00CC2BB1"/>
    <w:rsid w:val="00CC3D51"/>
    <w:rsid w:val="00CC6D53"/>
    <w:rsid w:val="00CC74ED"/>
    <w:rsid w:val="00CD198F"/>
    <w:rsid w:val="00CD28CF"/>
    <w:rsid w:val="00CD307F"/>
    <w:rsid w:val="00CD3C98"/>
    <w:rsid w:val="00CD4123"/>
    <w:rsid w:val="00CD6482"/>
    <w:rsid w:val="00CD684F"/>
    <w:rsid w:val="00CD7599"/>
    <w:rsid w:val="00CD76BA"/>
    <w:rsid w:val="00CE00DF"/>
    <w:rsid w:val="00CE0554"/>
    <w:rsid w:val="00CE2180"/>
    <w:rsid w:val="00CE23CA"/>
    <w:rsid w:val="00CE25FE"/>
    <w:rsid w:val="00CE2AD6"/>
    <w:rsid w:val="00CE2C5E"/>
    <w:rsid w:val="00CE4A90"/>
    <w:rsid w:val="00CF1E65"/>
    <w:rsid w:val="00CF2C41"/>
    <w:rsid w:val="00CF3437"/>
    <w:rsid w:val="00CF3762"/>
    <w:rsid w:val="00CF4E38"/>
    <w:rsid w:val="00CF5655"/>
    <w:rsid w:val="00CF5D92"/>
    <w:rsid w:val="00D00DBF"/>
    <w:rsid w:val="00D027C1"/>
    <w:rsid w:val="00D03DF9"/>
    <w:rsid w:val="00D0583D"/>
    <w:rsid w:val="00D06623"/>
    <w:rsid w:val="00D069D7"/>
    <w:rsid w:val="00D121C1"/>
    <w:rsid w:val="00D14C6B"/>
    <w:rsid w:val="00D15436"/>
    <w:rsid w:val="00D2083F"/>
    <w:rsid w:val="00D26CE2"/>
    <w:rsid w:val="00D32BF4"/>
    <w:rsid w:val="00D33A9D"/>
    <w:rsid w:val="00D35D8A"/>
    <w:rsid w:val="00D37993"/>
    <w:rsid w:val="00D37CFC"/>
    <w:rsid w:val="00D41751"/>
    <w:rsid w:val="00D41869"/>
    <w:rsid w:val="00D42E00"/>
    <w:rsid w:val="00D42EE2"/>
    <w:rsid w:val="00D44BD6"/>
    <w:rsid w:val="00D46751"/>
    <w:rsid w:val="00D51941"/>
    <w:rsid w:val="00D52F71"/>
    <w:rsid w:val="00D5536F"/>
    <w:rsid w:val="00D55C4D"/>
    <w:rsid w:val="00D56935"/>
    <w:rsid w:val="00D62633"/>
    <w:rsid w:val="00D635A2"/>
    <w:rsid w:val="00D64338"/>
    <w:rsid w:val="00D6463B"/>
    <w:rsid w:val="00D66725"/>
    <w:rsid w:val="00D70022"/>
    <w:rsid w:val="00D716BA"/>
    <w:rsid w:val="00D719F8"/>
    <w:rsid w:val="00D758C6"/>
    <w:rsid w:val="00D7612F"/>
    <w:rsid w:val="00D80A3C"/>
    <w:rsid w:val="00D82937"/>
    <w:rsid w:val="00D82B1F"/>
    <w:rsid w:val="00D8301B"/>
    <w:rsid w:val="00D90C10"/>
    <w:rsid w:val="00D92E96"/>
    <w:rsid w:val="00D9314A"/>
    <w:rsid w:val="00D93475"/>
    <w:rsid w:val="00D93FDF"/>
    <w:rsid w:val="00D95DF4"/>
    <w:rsid w:val="00D97364"/>
    <w:rsid w:val="00DA1124"/>
    <w:rsid w:val="00DA258C"/>
    <w:rsid w:val="00DA4345"/>
    <w:rsid w:val="00DA7A45"/>
    <w:rsid w:val="00DB09D7"/>
    <w:rsid w:val="00DB1758"/>
    <w:rsid w:val="00DB426D"/>
    <w:rsid w:val="00DB44CB"/>
    <w:rsid w:val="00DB51B4"/>
    <w:rsid w:val="00DB5CFD"/>
    <w:rsid w:val="00DC00FD"/>
    <w:rsid w:val="00DC23A9"/>
    <w:rsid w:val="00DC2F6A"/>
    <w:rsid w:val="00DC6B6E"/>
    <w:rsid w:val="00DC6E68"/>
    <w:rsid w:val="00DD3961"/>
    <w:rsid w:val="00DD4F9C"/>
    <w:rsid w:val="00DD5F01"/>
    <w:rsid w:val="00DD5FFA"/>
    <w:rsid w:val="00DD797A"/>
    <w:rsid w:val="00DE04B9"/>
    <w:rsid w:val="00DE07FA"/>
    <w:rsid w:val="00DE0BD6"/>
    <w:rsid w:val="00DE0D11"/>
    <w:rsid w:val="00DE0E18"/>
    <w:rsid w:val="00DE0E43"/>
    <w:rsid w:val="00DE20DB"/>
    <w:rsid w:val="00DE4AFF"/>
    <w:rsid w:val="00DE5B48"/>
    <w:rsid w:val="00DF0347"/>
    <w:rsid w:val="00DF05F1"/>
    <w:rsid w:val="00DF2AC5"/>
    <w:rsid w:val="00DF2DDE"/>
    <w:rsid w:val="00DF3230"/>
    <w:rsid w:val="00DF77C8"/>
    <w:rsid w:val="00E01667"/>
    <w:rsid w:val="00E02974"/>
    <w:rsid w:val="00E03CC7"/>
    <w:rsid w:val="00E05846"/>
    <w:rsid w:val="00E0728D"/>
    <w:rsid w:val="00E1210D"/>
    <w:rsid w:val="00E125DB"/>
    <w:rsid w:val="00E12E00"/>
    <w:rsid w:val="00E14313"/>
    <w:rsid w:val="00E163D3"/>
    <w:rsid w:val="00E165D7"/>
    <w:rsid w:val="00E16621"/>
    <w:rsid w:val="00E17FEB"/>
    <w:rsid w:val="00E2054A"/>
    <w:rsid w:val="00E24F4A"/>
    <w:rsid w:val="00E2619C"/>
    <w:rsid w:val="00E27C5D"/>
    <w:rsid w:val="00E313AF"/>
    <w:rsid w:val="00E32588"/>
    <w:rsid w:val="00E36209"/>
    <w:rsid w:val="00E36FFB"/>
    <w:rsid w:val="00E37AF9"/>
    <w:rsid w:val="00E4006B"/>
    <w:rsid w:val="00E41130"/>
    <w:rsid w:val="00E420BB"/>
    <w:rsid w:val="00E42681"/>
    <w:rsid w:val="00E4298D"/>
    <w:rsid w:val="00E437D2"/>
    <w:rsid w:val="00E45821"/>
    <w:rsid w:val="00E46A44"/>
    <w:rsid w:val="00E50DF6"/>
    <w:rsid w:val="00E50FAE"/>
    <w:rsid w:val="00E53ECB"/>
    <w:rsid w:val="00E552E5"/>
    <w:rsid w:val="00E572AE"/>
    <w:rsid w:val="00E61D96"/>
    <w:rsid w:val="00E62CD5"/>
    <w:rsid w:val="00E62F82"/>
    <w:rsid w:val="00E6336D"/>
    <w:rsid w:val="00E6366C"/>
    <w:rsid w:val="00E64A35"/>
    <w:rsid w:val="00E65681"/>
    <w:rsid w:val="00E65C80"/>
    <w:rsid w:val="00E67A34"/>
    <w:rsid w:val="00E71A63"/>
    <w:rsid w:val="00E71EFD"/>
    <w:rsid w:val="00E74C98"/>
    <w:rsid w:val="00E76FA6"/>
    <w:rsid w:val="00E77436"/>
    <w:rsid w:val="00E8238C"/>
    <w:rsid w:val="00E8250E"/>
    <w:rsid w:val="00E8496A"/>
    <w:rsid w:val="00E84ED3"/>
    <w:rsid w:val="00E876FB"/>
    <w:rsid w:val="00E87BC2"/>
    <w:rsid w:val="00E87FA8"/>
    <w:rsid w:val="00E9050F"/>
    <w:rsid w:val="00E91CEC"/>
    <w:rsid w:val="00E9227E"/>
    <w:rsid w:val="00E92442"/>
    <w:rsid w:val="00E9268D"/>
    <w:rsid w:val="00E92BAC"/>
    <w:rsid w:val="00E94225"/>
    <w:rsid w:val="00E95D0B"/>
    <w:rsid w:val="00E965C5"/>
    <w:rsid w:val="00E96A3A"/>
    <w:rsid w:val="00E97402"/>
    <w:rsid w:val="00E97886"/>
    <w:rsid w:val="00E97B99"/>
    <w:rsid w:val="00EA0050"/>
    <w:rsid w:val="00EA05CA"/>
    <w:rsid w:val="00EA0887"/>
    <w:rsid w:val="00EA11C4"/>
    <w:rsid w:val="00EA11DD"/>
    <w:rsid w:val="00EA1A11"/>
    <w:rsid w:val="00EA26CF"/>
    <w:rsid w:val="00EA4225"/>
    <w:rsid w:val="00EA497D"/>
    <w:rsid w:val="00EA6CE2"/>
    <w:rsid w:val="00EA7F22"/>
    <w:rsid w:val="00EB1BAD"/>
    <w:rsid w:val="00EB2E9D"/>
    <w:rsid w:val="00EB3D90"/>
    <w:rsid w:val="00EB5A2B"/>
    <w:rsid w:val="00EB5F67"/>
    <w:rsid w:val="00EC170A"/>
    <w:rsid w:val="00EC3E6F"/>
    <w:rsid w:val="00ED1E14"/>
    <w:rsid w:val="00ED2212"/>
    <w:rsid w:val="00ED450C"/>
    <w:rsid w:val="00ED52A3"/>
    <w:rsid w:val="00EE3C7A"/>
    <w:rsid w:val="00EE4554"/>
    <w:rsid w:val="00EE47EE"/>
    <w:rsid w:val="00EE4CE0"/>
    <w:rsid w:val="00EE52AA"/>
    <w:rsid w:val="00EE6FFC"/>
    <w:rsid w:val="00EE7118"/>
    <w:rsid w:val="00EE72B1"/>
    <w:rsid w:val="00EF10AC"/>
    <w:rsid w:val="00EF14B9"/>
    <w:rsid w:val="00EF1A9E"/>
    <w:rsid w:val="00EF1FC5"/>
    <w:rsid w:val="00EF4701"/>
    <w:rsid w:val="00EF564E"/>
    <w:rsid w:val="00F06B96"/>
    <w:rsid w:val="00F06E0B"/>
    <w:rsid w:val="00F072EF"/>
    <w:rsid w:val="00F07606"/>
    <w:rsid w:val="00F07F50"/>
    <w:rsid w:val="00F07FAA"/>
    <w:rsid w:val="00F11116"/>
    <w:rsid w:val="00F11985"/>
    <w:rsid w:val="00F12446"/>
    <w:rsid w:val="00F141D2"/>
    <w:rsid w:val="00F1705D"/>
    <w:rsid w:val="00F179C6"/>
    <w:rsid w:val="00F21F37"/>
    <w:rsid w:val="00F22124"/>
    <w:rsid w:val="00F22198"/>
    <w:rsid w:val="00F236C5"/>
    <w:rsid w:val="00F24983"/>
    <w:rsid w:val="00F24C0D"/>
    <w:rsid w:val="00F24F08"/>
    <w:rsid w:val="00F25BCE"/>
    <w:rsid w:val="00F25C0E"/>
    <w:rsid w:val="00F27FE1"/>
    <w:rsid w:val="00F31044"/>
    <w:rsid w:val="00F31ABF"/>
    <w:rsid w:val="00F3336C"/>
    <w:rsid w:val="00F33529"/>
    <w:rsid w:val="00F33D49"/>
    <w:rsid w:val="00F3481E"/>
    <w:rsid w:val="00F3511E"/>
    <w:rsid w:val="00F35513"/>
    <w:rsid w:val="00F35C39"/>
    <w:rsid w:val="00F36954"/>
    <w:rsid w:val="00F40DEF"/>
    <w:rsid w:val="00F413D5"/>
    <w:rsid w:val="00F41F43"/>
    <w:rsid w:val="00F422CF"/>
    <w:rsid w:val="00F47D76"/>
    <w:rsid w:val="00F51270"/>
    <w:rsid w:val="00F5478A"/>
    <w:rsid w:val="00F55B81"/>
    <w:rsid w:val="00F577F6"/>
    <w:rsid w:val="00F60A06"/>
    <w:rsid w:val="00F62529"/>
    <w:rsid w:val="00F62A26"/>
    <w:rsid w:val="00F6317A"/>
    <w:rsid w:val="00F65266"/>
    <w:rsid w:val="00F66D71"/>
    <w:rsid w:val="00F70575"/>
    <w:rsid w:val="00F7093F"/>
    <w:rsid w:val="00F70996"/>
    <w:rsid w:val="00F73E5E"/>
    <w:rsid w:val="00F74739"/>
    <w:rsid w:val="00F74907"/>
    <w:rsid w:val="00F74ABF"/>
    <w:rsid w:val="00F751E1"/>
    <w:rsid w:val="00F773C9"/>
    <w:rsid w:val="00F81AA1"/>
    <w:rsid w:val="00F82E5B"/>
    <w:rsid w:val="00F83DE7"/>
    <w:rsid w:val="00F849F8"/>
    <w:rsid w:val="00F876F3"/>
    <w:rsid w:val="00F909D0"/>
    <w:rsid w:val="00F932B6"/>
    <w:rsid w:val="00F975B6"/>
    <w:rsid w:val="00FA15C3"/>
    <w:rsid w:val="00FA27AE"/>
    <w:rsid w:val="00FA7A27"/>
    <w:rsid w:val="00FA7D70"/>
    <w:rsid w:val="00FB145F"/>
    <w:rsid w:val="00FB2BFC"/>
    <w:rsid w:val="00FB3CA3"/>
    <w:rsid w:val="00FB413E"/>
    <w:rsid w:val="00FC0B7B"/>
    <w:rsid w:val="00FC0ED8"/>
    <w:rsid w:val="00FC0F1E"/>
    <w:rsid w:val="00FC209F"/>
    <w:rsid w:val="00FC262F"/>
    <w:rsid w:val="00FC2BE6"/>
    <w:rsid w:val="00FC3FB2"/>
    <w:rsid w:val="00FC4DDB"/>
    <w:rsid w:val="00FC5EE2"/>
    <w:rsid w:val="00FC73F1"/>
    <w:rsid w:val="00FD0CE4"/>
    <w:rsid w:val="00FD347F"/>
    <w:rsid w:val="00FD5659"/>
    <w:rsid w:val="00FE2568"/>
    <w:rsid w:val="00FE3155"/>
    <w:rsid w:val="00FE34B7"/>
    <w:rsid w:val="00FE415F"/>
    <w:rsid w:val="00FE551D"/>
    <w:rsid w:val="00FE7481"/>
    <w:rsid w:val="00FF1646"/>
    <w:rsid w:val="00FF16D8"/>
    <w:rsid w:val="00FF1E48"/>
    <w:rsid w:val="00FF3295"/>
    <w:rsid w:val="00FF4DA1"/>
    <w:rsid w:val="00FF7588"/>
    <w:rsid w:val="02F30844"/>
    <w:rsid w:val="03F43756"/>
    <w:rsid w:val="07ED29C3"/>
    <w:rsid w:val="2D841C49"/>
    <w:rsid w:val="365C5DE1"/>
    <w:rsid w:val="3BF817D6"/>
    <w:rsid w:val="438820E7"/>
    <w:rsid w:val="477C748E"/>
    <w:rsid w:val="513370D3"/>
    <w:rsid w:val="5C8357F1"/>
    <w:rsid w:val="5E2753FD"/>
    <w:rsid w:val="66E31862"/>
    <w:rsid w:val="71703B38"/>
    <w:rsid w:val="75025B26"/>
    <w:rsid w:val="775B3A04"/>
    <w:rsid w:val="7F0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3AB1A96"/>
  <w15:docId w15:val="{BD283584-C660-4B02-89EE-7BEA74FD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semiHidden="1" w:qFormat="1"/>
    <w:lsdException w:name="annotation text" w:qFormat="1"/>
    <w:lsdException w:name="header" w:uiPriority="99" w:qFormat="1"/>
    <w:lsdException w:name="footer" w:uiPriority="99" w:qFormat="1"/>
    <w:lsdException w:name="caption" w:unhideWhenUsed="1" w:qFormat="1"/>
    <w:lsdException w:name="footnote reference" w:semiHidden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80"/>
      <w:jc w:val="center"/>
      <w:outlineLvl w:val="0"/>
    </w:pPr>
    <w:rPr>
      <w:smallCaps/>
      <w:kern w:val="2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spacing w:before="120" w:after="6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qFormat/>
    <w:pPr>
      <w:keepNext/>
      <w:numPr>
        <w:ilvl w:val="2"/>
        <w:numId w:val="1"/>
      </w:numPr>
      <w:outlineLvl w:val="2"/>
    </w:pPr>
    <w:rPr>
      <w:i/>
      <w:iCs/>
    </w:rPr>
  </w:style>
  <w:style w:type="paragraph" w:styleId="Heading4">
    <w:name w:val="heading 4"/>
    <w:basedOn w:val="Normal"/>
    <w:next w:val="Normal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uiPriority w:val="9"/>
    <w:qFormat/>
    <w:pPr>
      <w:numPr>
        <w:ilvl w:val="4"/>
        <w:numId w:val="1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uiPriority w:val="9"/>
    <w:qFormat/>
    <w:pPr>
      <w:numPr>
        <w:ilvl w:val="5"/>
        <w:numId w:val="1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uiPriority w:val="9"/>
    <w:qFormat/>
    <w:pPr>
      <w:numPr>
        <w:ilvl w:val="6"/>
        <w:numId w:val="1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uiPriority w:val="9"/>
    <w:qFormat/>
    <w:pPr>
      <w:numPr>
        <w:ilvl w:val="8"/>
        <w:numId w:val="1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Pr>
      <w:rFonts w:asciiTheme="majorHAnsi" w:eastAsia="SimHei" w:hAnsiTheme="majorHAnsi" w:cstheme="majorBidi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CommentText">
    <w:name w:val="annotation text"/>
    <w:basedOn w:val="Normal"/>
    <w:link w:val="CommentTextChar"/>
    <w:qFormat/>
  </w:style>
  <w:style w:type="paragraph" w:styleId="BodyTextIndent">
    <w:name w:val="Body Text Indent"/>
    <w:basedOn w:val="Normal"/>
    <w:link w:val="BodyTextIndentChar"/>
    <w:qFormat/>
    <w:pPr>
      <w:ind w:left="630" w:hanging="630"/>
    </w:pPr>
    <w:rPr>
      <w:szCs w:val="24"/>
    </w:rPr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qFormat/>
    <w:pPr>
      <w:ind w:firstLine="202"/>
      <w:jc w:val="both"/>
    </w:pPr>
    <w:rPr>
      <w:sz w:val="16"/>
      <w:szCs w:val="16"/>
    </w:rPr>
  </w:style>
  <w:style w:type="paragraph" w:styleId="Title">
    <w:name w:val="Title"/>
    <w:basedOn w:val="Normal"/>
    <w:next w:val="Normal"/>
    <w:qFormat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qFormat/>
    <w:rPr>
      <w:color w:val="800080"/>
      <w:u w:val="single"/>
    </w:rPr>
  </w:style>
  <w:style w:type="character" w:styleId="Hyperlink">
    <w:name w:val="Hyperlink"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styleId="FootnoteReference">
    <w:name w:val="footnote reference"/>
    <w:semiHidden/>
    <w:qFormat/>
    <w:rPr>
      <w:vertAlign w:val="superscript"/>
    </w:rPr>
  </w:style>
  <w:style w:type="paragraph" w:customStyle="1" w:styleId="Abstract">
    <w:name w:val="Abstract"/>
    <w:basedOn w:val="Normal"/>
    <w:next w:val="Normal"/>
    <w:qFormat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Normal"/>
    <w:next w:val="Normal"/>
    <w:qFormat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qFormat/>
    <w:rPr>
      <w:rFonts w:ascii="Times New Roman" w:hAnsi="Times New Roman" w:cs="Times New Roman"/>
      <w:i/>
      <w:iCs/>
      <w:sz w:val="22"/>
      <w:szCs w:val="22"/>
    </w:rPr>
  </w:style>
  <w:style w:type="paragraph" w:customStyle="1" w:styleId="References">
    <w:name w:val="References"/>
    <w:basedOn w:val="Normal"/>
    <w:qFormat/>
    <w:pPr>
      <w:numPr>
        <w:numId w:val="2"/>
      </w:numPr>
      <w:jc w:val="both"/>
    </w:pPr>
    <w:rPr>
      <w:sz w:val="16"/>
      <w:szCs w:val="16"/>
    </w:rPr>
  </w:style>
  <w:style w:type="paragraph" w:customStyle="1" w:styleId="IndexTerms">
    <w:name w:val="IndexTerms"/>
    <w:basedOn w:val="Normal"/>
    <w:next w:val="Normal"/>
    <w:qFormat/>
    <w:pPr>
      <w:ind w:firstLine="202"/>
      <w:jc w:val="both"/>
    </w:pPr>
    <w:rPr>
      <w:b/>
      <w:bCs/>
      <w:sz w:val="18"/>
      <w:szCs w:val="18"/>
    </w:rPr>
  </w:style>
  <w:style w:type="paragraph" w:customStyle="1" w:styleId="Text">
    <w:name w:val="Text"/>
    <w:basedOn w:val="Normal"/>
    <w:link w:val="TextChar"/>
    <w:qFormat/>
    <w:pPr>
      <w:widowControl w:val="0"/>
      <w:spacing w:line="252" w:lineRule="auto"/>
      <w:ind w:firstLine="202"/>
      <w:jc w:val="both"/>
    </w:pPr>
  </w:style>
  <w:style w:type="paragraph" w:customStyle="1" w:styleId="FigureCaption">
    <w:name w:val="Figure Caption"/>
    <w:basedOn w:val="Normal"/>
    <w:qFormat/>
    <w:pPr>
      <w:jc w:val="both"/>
    </w:pPr>
    <w:rPr>
      <w:sz w:val="16"/>
      <w:szCs w:val="16"/>
    </w:rPr>
  </w:style>
  <w:style w:type="paragraph" w:customStyle="1" w:styleId="TableTitle">
    <w:name w:val="Table Title"/>
    <w:basedOn w:val="Normal"/>
    <w:qFormat/>
    <w:pPr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Heading1"/>
    <w:link w:val="ReferenceHeadChar"/>
    <w:qFormat/>
    <w:pPr>
      <w:numPr>
        <w:numId w:val="0"/>
      </w:numPr>
    </w:pPr>
  </w:style>
  <w:style w:type="paragraph" w:customStyle="1" w:styleId="Equation">
    <w:name w:val="Equation"/>
    <w:basedOn w:val="Normal"/>
    <w:next w:val="Normal"/>
    <w:qFormat/>
    <w:pPr>
      <w:widowControl w:val="0"/>
      <w:tabs>
        <w:tab w:val="right" w:pos="5040"/>
      </w:tabs>
      <w:spacing w:line="252" w:lineRule="auto"/>
      <w:jc w:val="both"/>
    </w:pPr>
  </w:style>
  <w:style w:type="paragraph" w:customStyle="1" w:styleId="Pa0">
    <w:name w:val="Pa0"/>
    <w:basedOn w:val="Normal"/>
    <w:next w:val="Normal"/>
    <w:qFormat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character" w:customStyle="1" w:styleId="A5">
    <w:name w:val="A5"/>
    <w:qFormat/>
    <w:rPr>
      <w:color w:val="00529F"/>
      <w:sz w:val="20"/>
      <w:szCs w:val="20"/>
    </w:r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qFormat/>
    <w:rPr>
      <w:color w:val="808080"/>
    </w:rPr>
  </w:style>
  <w:style w:type="paragraph" w:customStyle="1" w:styleId="ParagraphStyle1">
    <w:name w:val="Paragraph Style 1"/>
    <w:basedOn w:val="Normal"/>
    <w:uiPriority w:val="99"/>
    <w:qFormat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eastAsia="MS Mincho" w:hAnsi="Formata-Regular" w:cs="Formata-Regular"/>
      <w:color w:val="000000"/>
      <w:sz w:val="22"/>
      <w:szCs w:val="22"/>
      <w:lang w:eastAsia="ja-JP"/>
    </w:rPr>
  </w:style>
  <w:style w:type="character" w:customStyle="1" w:styleId="BodyText1">
    <w:name w:val="Body Text1"/>
    <w:uiPriority w:val="99"/>
    <w:qFormat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uiPriority w:val="99"/>
    <w:qFormat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ReferenceHead"/>
    <w:link w:val="Style1Char"/>
    <w:qFormat/>
  </w:style>
  <w:style w:type="character" w:customStyle="1" w:styleId="Heading1Char">
    <w:name w:val="Heading 1 Char"/>
    <w:link w:val="Heading1"/>
    <w:uiPriority w:val="9"/>
    <w:qFormat/>
    <w:rPr>
      <w:smallCaps/>
      <w:kern w:val="28"/>
    </w:rPr>
  </w:style>
  <w:style w:type="character" w:customStyle="1" w:styleId="ReferenceHeadChar">
    <w:name w:val="Reference Head Char"/>
    <w:link w:val="ReferenceHead"/>
    <w:qFormat/>
    <w:rPr>
      <w:smallCaps/>
      <w:kern w:val="28"/>
    </w:rPr>
  </w:style>
  <w:style w:type="character" w:customStyle="1" w:styleId="Style1Char">
    <w:name w:val="Style1 Char"/>
    <w:link w:val="Style1"/>
    <w:qFormat/>
    <w:rPr>
      <w:smallCaps/>
      <w:kern w:val="28"/>
    </w:rPr>
  </w:style>
  <w:style w:type="paragraph" w:customStyle="1" w:styleId="ColorfulShading-Accent11">
    <w:name w:val="Colorful Shading - Accent 11"/>
    <w:hidden/>
    <w:uiPriority w:val="99"/>
    <w:semiHidden/>
    <w:qFormat/>
    <w:rPr>
      <w:lang w:eastAsia="en-US"/>
    </w:rPr>
  </w:style>
  <w:style w:type="character" w:customStyle="1" w:styleId="BodyText2">
    <w:name w:val="Body Text2"/>
    <w:uiPriority w:val="99"/>
    <w:qFormat/>
    <w:rPr>
      <w:rFonts w:ascii="Verdana" w:hAnsi="Verdana" w:cs="Verdana"/>
      <w:color w:val="000000"/>
      <w:sz w:val="22"/>
      <w:szCs w:val="22"/>
    </w:rPr>
  </w:style>
  <w:style w:type="character" w:customStyle="1" w:styleId="Heading2Char">
    <w:name w:val="Heading 2 Char"/>
    <w:link w:val="Heading2"/>
    <w:uiPriority w:val="9"/>
    <w:qFormat/>
    <w:rPr>
      <w:i/>
      <w:iCs/>
    </w:rPr>
  </w:style>
  <w:style w:type="paragraph" w:customStyle="1" w:styleId="TextL-MAG">
    <w:name w:val="Text L-MAG"/>
    <w:basedOn w:val="Normal"/>
    <w:link w:val="TextL-MAGChar"/>
    <w:qFormat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MS Mincho" w:hAnsi="Arial"/>
      <w:sz w:val="18"/>
      <w:szCs w:val="22"/>
      <w:lang w:eastAsia="ja-JP"/>
    </w:rPr>
  </w:style>
  <w:style w:type="character" w:customStyle="1" w:styleId="TextL-MAGChar">
    <w:name w:val="Text L-MAG Char"/>
    <w:link w:val="TextL-MAG"/>
    <w:qFormat/>
    <w:rPr>
      <w:rFonts w:ascii="Arial" w:eastAsia="MS Mincho" w:hAnsi="Arial"/>
      <w:sz w:val="18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link w:val="FootnoteText"/>
    <w:semiHidden/>
    <w:qFormat/>
    <w:rPr>
      <w:sz w:val="16"/>
      <w:szCs w:val="16"/>
    </w:rPr>
  </w:style>
  <w:style w:type="character" w:customStyle="1" w:styleId="BodyTextIndentChar">
    <w:name w:val="Body Text Indent Char"/>
    <w:link w:val="BodyTextIndent"/>
    <w:qFormat/>
    <w:rPr>
      <w:szCs w:val="24"/>
    </w:rPr>
  </w:style>
  <w:style w:type="character" w:customStyle="1" w:styleId="m5113501246024331607m-6864882937387638336gmail-il">
    <w:name w:val="m_5113501246024331607m_-6864882937387638336gmail-il"/>
    <w:basedOn w:val="DefaultParagraphFont"/>
    <w:qFormat/>
  </w:style>
  <w:style w:type="paragraph" w:customStyle="1" w:styleId="ColorfulList-Accent11">
    <w:name w:val="Colorful List - Accent 11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TextChar">
    <w:name w:val="Text Char"/>
    <w:link w:val="Text"/>
    <w:qFormat/>
  </w:style>
  <w:style w:type="paragraph" w:styleId="ListParagraph">
    <w:name w:val="List Paragraph"/>
    <w:basedOn w:val="Normal"/>
    <w:uiPriority w:val="72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styleId="PlaceholderText">
    <w:name w:val="Placeholder Text"/>
    <w:basedOn w:val="DefaultParagraphFont"/>
    <w:semiHidden/>
    <w:qFormat/>
    <w:rPr>
      <w:color w:val="808080"/>
    </w:rPr>
  </w:style>
  <w:style w:type="paragraph" w:customStyle="1" w:styleId="1">
    <w:name w:val="书目1"/>
    <w:basedOn w:val="Normal"/>
    <w:next w:val="Normal"/>
    <w:uiPriority w:val="37"/>
    <w:unhideWhenUsed/>
    <w:qFormat/>
  </w:style>
  <w:style w:type="character" w:customStyle="1" w:styleId="CommentTextChar">
    <w:name w:val="Comment Text Char"/>
    <w:basedOn w:val="DefaultParagraphFont"/>
    <w:link w:val="CommentText"/>
    <w:qFormat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Pr>
      <w:b/>
      <w:bCs/>
      <w:lang w:eastAsia="en-US"/>
    </w:rPr>
  </w:style>
  <w:style w:type="paragraph" w:customStyle="1" w:styleId="10">
    <w:name w:val="修订1"/>
    <w:hidden/>
    <w:uiPriority w:val="99"/>
    <w:semiHidden/>
    <w:qFormat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mckerah\Desktop\ieee_tj_template_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8C4D53-BB9D-4707-8CD9-3A81EACF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ieee_tj_template_17.dotx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</vt:lpstr>
    </vt:vector>
  </TitlesOfParts>
  <Company>IEEE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Tiffany McKerahan</dc:creator>
  <cp:lastModifiedBy>Trupti Sudge</cp:lastModifiedBy>
  <cp:revision>2</cp:revision>
  <cp:lastPrinted>2023-01-10T10:24:00Z</cp:lastPrinted>
  <dcterms:created xsi:type="dcterms:W3CDTF">2023-04-12T14:34:00Z</dcterms:created>
  <dcterms:modified xsi:type="dcterms:W3CDTF">2023-04-12T14:34:00Z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E064C7FBBF4440ADB1FBD9D5B8516947</vt:lpwstr>
  </property>
  <property fmtid="{D5CDD505-2E9C-101B-9397-08002B2CF9AE}" pid="4" name="GrammarlyDocumentId">
    <vt:lpwstr>99a14712a2ef540d2469051af1c96663c3d8aeaede4c5718aaeac4fd0e070d09</vt:lpwstr>
  </property>
</Properties>
</file>