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785" w:rsidRPr="003E7CA7" w:rsidRDefault="00A66785" w:rsidP="00A66785">
      <w:pPr>
        <w:ind w:left="460" w:hangingChars="200" w:hanging="460"/>
        <w:rPr>
          <w:rFonts w:ascii="Times New Roman" w:eastAsia="標楷體" w:hAnsi="Times New Roman"/>
          <w:b/>
          <w:sz w:val="23"/>
          <w:szCs w:val="23"/>
          <w:lang w:eastAsia="zh-TW"/>
        </w:rPr>
      </w:pPr>
      <w:bookmarkStart w:id="0" w:name="_GoBack"/>
      <w:bookmarkEnd w:id="0"/>
      <w:r w:rsidRPr="003E7CA7">
        <w:rPr>
          <w:rFonts w:ascii="Times New Roman" w:eastAsia="標楷體" w:hAnsi="Times New Roman"/>
          <w:b/>
          <w:sz w:val="23"/>
          <w:szCs w:val="23"/>
          <w:lang w:eastAsia="zh-TW"/>
        </w:rPr>
        <w:t>Appendix</w:t>
      </w:r>
      <w:r>
        <w:rPr>
          <w:rFonts w:ascii="Times New Roman" w:eastAsia="標楷體" w:hAnsi="Times New Roman"/>
          <w:b/>
          <w:sz w:val="23"/>
          <w:szCs w:val="23"/>
          <w:lang w:eastAsia="zh-TW"/>
        </w:rPr>
        <w:t xml:space="preserve"> I: Fuzzy AHP Questionnaire</w:t>
      </w:r>
    </w:p>
    <w:p w:rsidR="00A66785" w:rsidRPr="003E7CA7" w:rsidRDefault="00A66785" w:rsidP="00A66785">
      <w:pPr>
        <w:pStyle w:val="Default"/>
        <w:rPr>
          <w:rFonts w:eastAsia="標楷體"/>
          <w:color w:val="auto"/>
          <w:sz w:val="23"/>
          <w:szCs w:val="23"/>
        </w:rPr>
      </w:pPr>
    </w:p>
    <w:tbl>
      <w:tblPr>
        <w:tblW w:w="12900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1985"/>
        <w:gridCol w:w="992"/>
        <w:gridCol w:w="992"/>
        <w:gridCol w:w="991"/>
        <w:gridCol w:w="992"/>
        <w:gridCol w:w="993"/>
        <w:gridCol w:w="992"/>
        <w:gridCol w:w="991"/>
        <w:gridCol w:w="988"/>
        <w:gridCol w:w="992"/>
        <w:gridCol w:w="1992"/>
      </w:tblGrid>
      <w:tr w:rsidR="00D4581A" w:rsidRPr="003E7CA7" w:rsidTr="00D40D4B">
        <w:trPr>
          <w:trHeight w:val="84"/>
        </w:trPr>
        <w:tc>
          <w:tcPr>
            <w:tcW w:w="1985" w:type="dxa"/>
            <w:tcBorders>
              <w:top w:val="single" w:sz="1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3E7CA7" w:rsidRDefault="00A66785" w:rsidP="00794E65">
            <w:pPr>
              <w:pStyle w:val="Default"/>
              <w:ind w:firstLine="400"/>
              <w:rPr>
                <w:rFonts w:eastAsia="標楷體"/>
                <w:sz w:val="18"/>
                <w:szCs w:val="18"/>
              </w:rPr>
            </w:pPr>
          </w:p>
        </w:tc>
        <w:tc>
          <w:tcPr>
            <w:tcW w:w="8923" w:type="dxa"/>
            <w:gridSpan w:val="9"/>
            <w:tcBorders>
              <w:top w:val="single" w:sz="1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3E7CA7" w:rsidRDefault="00A66785" w:rsidP="00794E65">
            <w:pPr>
              <w:pStyle w:val="Default"/>
              <w:ind w:firstLine="400"/>
              <w:jc w:val="center"/>
              <w:rPr>
                <w:rFonts w:eastAsia="標楷體"/>
                <w:sz w:val="18"/>
                <w:szCs w:val="18"/>
              </w:rPr>
            </w:pPr>
            <w:r w:rsidRPr="0094462A">
              <w:rPr>
                <w:rFonts w:eastAsia="標楷體" w:hAnsi="標楷體"/>
                <w:sz w:val="18"/>
                <w:szCs w:val="18"/>
              </w:rPr>
              <w:t>Relative importance ratio</w:t>
            </w:r>
            <w:r>
              <w:rPr>
                <w:rFonts w:eastAsia="標楷體" w:hAnsi="標楷體"/>
                <w:sz w:val="18"/>
                <w:szCs w:val="18"/>
              </w:rPr>
              <w:t xml:space="preserve"> (</w:t>
            </w:r>
            <w:r w:rsidRPr="003E7CA7">
              <w:rPr>
                <w:rFonts w:eastAsia="標楷體"/>
                <w:sz w:val="18"/>
                <w:szCs w:val="18"/>
              </w:rPr>
              <w:t>9</w:t>
            </w:r>
            <w:r>
              <w:rPr>
                <w:rFonts w:eastAsia="標楷體" w:hAnsi="標楷體" w:hint="eastAsia"/>
                <w:sz w:val="18"/>
                <w:szCs w:val="18"/>
              </w:rPr>
              <w:t>:</w:t>
            </w:r>
            <w:r>
              <w:rPr>
                <w:rFonts w:eastAsia="標楷體" w:hAnsi="標楷體"/>
                <w:sz w:val="18"/>
                <w:szCs w:val="18"/>
              </w:rPr>
              <w:t xml:space="preserve"> Max</w:t>
            </w:r>
            <w:r w:rsidRPr="003E7CA7">
              <w:rPr>
                <w:rFonts w:eastAsia="標楷體" w:hAnsi="標楷體"/>
                <w:sz w:val="18"/>
                <w:szCs w:val="18"/>
              </w:rPr>
              <w:t>、</w:t>
            </w:r>
            <w:r w:rsidRPr="003E7CA7">
              <w:rPr>
                <w:rFonts w:eastAsia="標楷體"/>
                <w:sz w:val="18"/>
                <w:szCs w:val="18"/>
              </w:rPr>
              <w:t>1</w:t>
            </w:r>
            <w:r>
              <w:rPr>
                <w:rFonts w:eastAsia="標楷體" w:hAnsi="標楷體" w:hint="eastAsia"/>
                <w:sz w:val="18"/>
                <w:szCs w:val="18"/>
              </w:rPr>
              <w:t>:</w:t>
            </w:r>
            <w:r>
              <w:rPr>
                <w:rFonts w:eastAsia="標楷體" w:hAnsi="標楷體"/>
                <w:sz w:val="18"/>
                <w:szCs w:val="18"/>
              </w:rPr>
              <w:t xml:space="preserve"> Min)</w:t>
            </w:r>
          </w:p>
        </w:tc>
        <w:tc>
          <w:tcPr>
            <w:tcW w:w="1992" w:type="dxa"/>
            <w:tcBorders>
              <w:top w:val="single" w:sz="1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3E7CA7" w:rsidRDefault="00A66785" w:rsidP="00794E65">
            <w:pPr>
              <w:pStyle w:val="Default"/>
              <w:ind w:firstLine="400"/>
              <w:rPr>
                <w:rFonts w:eastAsia="標楷體"/>
                <w:sz w:val="18"/>
                <w:szCs w:val="18"/>
              </w:rPr>
            </w:pPr>
          </w:p>
        </w:tc>
      </w:tr>
      <w:tr w:rsidR="00B264E4" w:rsidRPr="003E7CA7" w:rsidTr="00D40D4B">
        <w:trPr>
          <w:trHeight w:val="321"/>
        </w:trPr>
        <w:tc>
          <w:tcPr>
            <w:tcW w:w="1985" w:type="dxa"/>
            <w:vMerge w:val="restart"/>
            <w:tcBorders>
              <w:top w:val="single" w:sz="14" w:space="0" w:color="000000"/>
              <w:left w:val="single" w:sz="12" w:space="0" w:color="000000"/>
              <w:right w:val="single" w:sz="12" w:space="0" w:color="auto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>
              <w:rPr>
                <w:rFonts w:eastAsia="標楷體" w:hAnsi="標楷體"/>
                <w:sz w:val="18"/>
                <w:szCs w:val="18"/>
              </w:rPr>
              <w:t>C</w:t>
            </w:r>
            <w:r w:rsidRPr="0094462A">
              <w:rPr>
                <w:rFonts w:eastAsia="標楷體" w:hAnsi="標楷體"/>
                <w:sz w:val="18"/>
                <w:szCs w:val="18"/>
              </w:rPr>
              <w:t>riteria</w:t>
            </w:r>
          </w:p>
        </w:tc>
        <w:tc>
          <w:tcPr>
            <w:tcW w:w="992" w:type="dxa"/>
            <w:tcBorders>
              <w:top w:val="single" w:sz="1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Extremely important</w:t>
            </w:r>
          </w:p>
        </w:tc>
        <w:tc>
          <w:tcPr>
            <w:tcW w:w="992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Very important</w:t>
            </w:r>
          </w:p>
        </w:tc>
        <w:tc>
          <w:tcPr>
            <w:tcW w:w="991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Important</w:t>
            </w:r>
          </w:p>
        </w:tc>
        <w:tc>
          <w:tcPr>
            <w:tcW w:w="992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Slightly important</w:t>
            </w:r>
          </w:p>
        </w:tc>
        <w:tc>
          <w:tcPr>
            <w:tcW w:w="993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Equally important</w:t>
            </w:r>
          </w:p>
        </w:tc>
        <w:tc>
          <w:tcPr>
            <w:tcW w:w="992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Slightly important</w:t>
            </w:r>
          </w:p>
        </w:tc>
        <w:tc>
          <w:tcPr>
            <w:tcW w:w="991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Important</w:t>
            </w:r>
          </w:p>
        </w:tc>
        <w:tc>
          <w:tcPr>
            <w:tcW w:w="988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Very important</w:t>
            </w:r>
          </w:p>
        </w:tc>
        <w:tc>
          <w:tcPr>
            <w:tcW w:w="992" w:type="dxa"/>
            <w:tcBorders>
              <w:top w:val="single" w:sz="1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 w:rsidRPr="00D4581A">
              <w:rPr>
                <w:rFonts w:eastAsia="標楷體" w:hAnsi="標楷體"/>
                <w:sz w:val="18"/>
                <w:szCs w:val="18"/>
              </w:rPr>
              <w:t>Extremely important</w:t>
            </w:r>
          </w:p>
        </w:tc>
        <w:tc>
          <w:tcPr>
            <w:tcW w:w="1992" w:type="dxa"/>
            <w:vMerge w:val="restart"/>
            <w:tcBorders>
              <w:top w:val="single" w:sz="14" w:space="0" w:color="000000"/>
              <w:left w:val="single" w:sz="12" w:space="0" w:color="auto"/>
              <w:right w:val="single" w:sz="12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jc w:val="center"/>
              <w:rPr>
                <w:rFonts w:eastAsia="標楷體"/>
                <w:sz w:val="18"/>
                <w:szCs w:val="18"/>
              </w:rPr>
            </w:pPr>
            <w:r>
              <w:rPr>
                <w:rFonts w:eastAsia="標楷體" w:hAnsi="標楷體"/>
                <w:sz w:val="18"/>
                <w:szCs w:val="18"/>
              </w:rPr>
              <w:t>C</w:t>
            </w:r>
            <w:r w:rsidRPr="0094462A">
              <w:rPr>
                <w:rFonts w:eastAsia="標楷體" w:hAnsi="標楷體"/>
                <w:sz w:val="18"/>
                <w:szCs w:val="18"/>
              </w:rPr>
              <w:t>riteria</w:t>
            </w:r>
          </w:p>
        </w:tc>
      </w:tr>
      <w:tr w:rsidR="00B264E4" w:rsidRPr="003E7CA7" w:rsidTr="00D40D4B">
        <w:trPr>
          <w:trHeight w:val="303"/>
        </w:trPr>
        <w:tc>
          <w:tcPr>
            <w:tcW w:w="1985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B264E4" w:rsidRPr="003E7CA7" w:rsidRDefault="00B264E4" w:rsidP="00D4581A">
            <w:pPr>
              <w:pStyle w:val="Default"/>
              <w:rPr>
                <w:rFonts w:eastAsia="標楷體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9:1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7:1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5:1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3:1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1:1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1:3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1:5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1:7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B264E4" w:rsidRPr="003E7CA7" w:rsidRDefault="00B264E4" w:rsidP="00EE20CF">
            <w:pPr>
              <w:pStyle w:val="Default"/>
              <w:jc w:val="center"/>
              <w:rPr>
                <w:rFonts w:eastAsia="標楷體"/>
                <w:sz w:val="16"/>
                <w:szCs w:val="16"/>
              </w:rPr>
            </w:pPr>
            <w:r w:rsidRPr="003E7CA7">
              <w:rPr>
                <w:rFonts w:eastAsia="標楷體"/>
                <w:b/>
                <w:bCs/>
                <w:sz w:val="16"/>
                <w:szCs w:val="16"/>
              </w:rPr>
              <w:t>1:9</w:t>
            </w:r>
          </w:p>
        </w:tc>
        <w:tc>
          <w:tcPr>
            <w:tcW w:w="1992" w:type="dxa"/>
            <w:vMerge/>
            <w:tcBorders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B264E4" w:rsidRPr="003E7CA7" w:rsidRDefault="00B264E4" w:rsidP="00D4581A">
            <w:pPr>
              <w:pStyle w:val="Default"/>
              <w:rPr>
                <w:rFonts w:eastAsia="標楷體"/>
                <w:color w:val="auto"/>
                <w:sz w:val="18"/>
                <w:szCs w:val="18"/>
              </w:rPr>
            </w:pPr>
          </w:p>
        </w:tc>
      </w:tr>
      <w:tr w:rsidR="00D4581A" w:rsidRPr="003E7CA7" w:rsidTr="00D40D4B">
        <w:trPr>
          <w:trHeight w:val="13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Patient care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Medical knowledge</w:t>
            </w:r>
          </w:p>
        </w:tc>
      </w:tr>
      <w:tr w:rsidR="00D4581A" w:rsidRPr="003E7CA7" w:rsidTr="00D40D4B">
        <w:trPr>
          <w:trHeight w:val="179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Patient care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Malgun Gothic"/>
                <w:sz w:val="18"/>
                <w:szCs w:val="18"/>
              </w:rPr>
              <w:t>Practice-based learning and improvement</w:t>
            </w:r>
          </w:p>
        </w:tc>
      </w:tr>
      <w:tr w:rsidR="00D4581A" w:rsidRPr="003E7CA7" w:rsidTr="00D40D4B">
        <w:trPr>
          <w:trHeight w:val="4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Patient care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Interpersonal and communication skills</w:t>
            </w:r>
          </w:p>
        </w:tc>
      </w:tr>
      <w:tr w:rsidR="00D4581A" w:rsidRPr="003E7CA7" w:rsidTr="00D40D4B">
        <w:trPr>
          <w:trHeight w:val="80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Patient care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Professionalism</w:t>
            </w:r>
          </w:p>
        </w:tc>
      </w:tr>
      <w:tr w:rsidR="00D4581A" w:rsidRPr="003E7CA7" w:rsidTr="00D40D4B">
        <w:trPr>
          <w:trHeight w:val="4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Patient care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Systems-based practice.</w:t>
            </w:r>
          </w:p>
        </w:tc>
      </w:tr>
      <w:tr w:rsidR="00D4581A" w:rsidRPr="003E7CA7" w:rsidTr="00D40D4B">
        <w:trPr>
          <w:trHeight w:val="17"/>
        </w:trPr>
        <w:tc>
          <w:tcPr>
            <w:tcW w:w="1985" w:type="dxa"/>
            <w:tcBorders>
              <w:top w:val="single" w:sz="18" w:space="0" w:color="auto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Medical knowledge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18" w:space="0" w:color="auto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Malgun Gothic"/>
                <w:sz w:val="18"/>
                <w:szCs w:val="18"/>
              </w:rPr>
              <w:t>Practice-based learning and improvement</w:t>
            </w:r>
          </w:p>
        </w:tc>
      </w:tr>
      <w:tr w:rsidR="00D4581A" w:rsidRPr="003E7CA7" w:rsidTr="00D40D4B">
        <w:trPr>
          <w:trHeight w:val="4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Medical knowledge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Interpersonal and communication skills</w:t>
            </w:r>
          </w:p>
        </w:tc>
      </w:tr>
      <w:tr w:rsidR="00D4581A" w:rsidRPr="003E7CA7" w:rsidTr="00D40D4B">
        <w:trPr>
          <w:trHeight w:val="4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Medical knowledge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Professionalism</w:t>
            </w:r>
          </w:p>
        </w:tc>
      </w:tr>
      <w:tr w:rsidR="00D4581A" w:rsidRPr="003E7CA7" w:rsidTr="00D40D4B">
        <w:trPr>
          <w:trHeight w:val="4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Medical knowledge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Systems-based practice.</w:t>
            </w:r>
          </w:p>
        </w:tc>
      </w:tr>
      <w:tr w:rsidR="00D4581A" w:rsidRPr="003E7CA7" w:rsidTr="00D40D4B">
        <w:trPr>
          <w:trHeight w:val="200"/>
        </w:trPr>
        <w:tc>
          <w:tcPr>
            <w:tcW w:w="1985" w:type="dxa"/>
            <w:tcBorders>
              <w:top w:val="single" w:sz="18" w:space="0" w:color="auto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Practice-based learning and improvement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18" w:space="0" w:color="auto"/>
              <w:left w:val="single" w:sz="12" w:space="0" w:color="auto"/>
              <w:bottom w:val="single" w:sz="4" w:space="0" w:color="000000"/>
              <w:right w:val="single" w:sz="12" w:space="0" w:color="000000"/>
            </w:tcBorders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Interpersonal and communication skills</w:t>
            </w:r>
          </w:p>
        </w:tc>
      </w:tr>
      <w:tr w:rsidR="00D4581A" w:rsidRPr="003E7CA7" w:rsidTr="00D40D4B">
        <w:trPr>
          <w:trHeight w:val="4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Practice-based learning and improvement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Professionalism</w:t>
            </w:r>
          </w:p>
        </w:tc>
      </w:tr>
      <w:tr w:rsidR="00D4581A" w:rsidRPr="003E7CA7" w:rsidTr="00EF5E56">
        <w:trPr>
          <w:trHeight w:val="43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Practice-based learning and improvement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Systems-based practice.</w:t>
            </w:r>
          </w:p>
        </w:tc>
      </w:tr>
      <w:tr w:rsidR="00D4581A" w:rsidRPr="003E7CA7" w:rsidTr="00EF5E56">
        <w:trPr>
          <w:trHeight w:val="150"/>
        </w:trPr>
        <w:tc>
          <w:tcPr>
            <w:tcW w:w="1985" w:type="dxa"/>
            <w:tcBorders>
              <w:top w:val="single" w:sz="18" w:space="0" w:color="auto"/>
              <w:left w:val="single" w:sz="12" w:space="0" w:color="000000"/>
              <w:bottom w:val="single" w:sz="4" w:space="0" w:color="000000"/>
              <w:right w:val="single" w:sz="12" w:space="0" w:color="auto"/>
            </w:tcBorders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Interpersonal and communication skills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18" w:space="0" w:color="auto"/>
              <w:left w:val="single" w:sz="1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Professionalism</w:t>
            </w:r>
          </w:p>
        </w:tc>
      </w:tr>
      <w:tr w:rsidR="00D4581A" w:rsidRPr="003E7CA7" w:rsidTr="00EF5E56">
        <w:trPr>
          <w:trHeight w:val="94"/>
        </w:trPr>
        <w:tc>
          <w:tcPr>
            <w:tcW w:w="1985" w:type="dxa"/>
            <w:tcBorders>
              <w:top w:val="single" w:sz="4" w:space="0" w:color="000000"/>
              <w:left w:val="single" w:sz="12" w:space="0" w:color="000000"/>
              <w:bottom w:val="single" w:sz="18" w:space="0" w:color="auto"/>
              <w:right w:val="single" w:sz="12" w:space="0" w:color="auto"/>
            </w:tcBorders>
          </w:tcPr>
          <w:p w:rsidR="00A66785" w:rsidRPr="00676D3F" w:rsidRDefault="00A66785" w:rsidP="007D4CC8">
            <w:pPr>
              <w:ind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76D3F">
              <w:rPr>
                <w:rFonts w:ascii="Times New Roman" w:eastAsia="Malgun Gothic" w:hAnsi="Times New Roman"/>
                <w:sz w:val="18"/>
                <w:szCs w:val="18"/>
              </w:rPr>
              <w:t>Interpersonal and communication skills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4" w:space="0" w:color="000000"/>
              <w:left w:val="single" w:sz="12" w:space="0" w:color="auto"/>
              <w:bottom w:val="single" w:sz="18" w:space="0" w:color="auto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Systems-based practice.</w:t>
            </w:r>
          </w:p>
        </w:tc>
      </w:tr>
      <w:tr w:rsidR="00D4581A" w:rsidRPr="003E7CA7" w:rsidTr="00EF5E56">
        <w:trPr>
          <w:trHeight w:val="17"/>
        </w:trPr>
        <w:tc>
          <w:tcPr>
            <w:tcW w:w="1985" w:type="dxa"/>
            <w:tcBorders>
              <w:top w:val="single" w:sz="18" w:space="0" w:color="auto"/>
              <w:left w:val="single" w:sz="12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Professionalism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3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1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88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4" w:space="0" w:color="000000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000000"/>
              <w:bottom w:val="single" w:sz="18" w:space="0" w:color="auto"/>
              <w:right w:val="single" w:sz="12" w:space="0" w:color="auto"/>
            </w:tcBorders>
            <w:vAlign w:val="center"/>
          </w:tcPr>
          <w:p w:rsidR="00A66785" w:rsidRPr="00676D3F" w:rsidRDefault="00F3784C" w:rsidP="007D4CC8">
            <w:pPr>
              <w:ind w:firstLine="0"/>
              <w:jc w:val="center"/>
              <w:rPr>
                <w:rFonts w:ascii="Times New Roman" w:eastAsia="標楷體" w:hAnsi="Times New Roman"/>
              </w:rPr>
            </w:pPr>
            <w:r w:rsidRPr="00676D3F">
              <w:rPr>
                <w:rFonts w:ascii="Times New Roman" w:eastAsia="標楷體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66785" w:rsidRPr="00676D3F">
              <w:rPr>
                <w:rFonts w:ascii="Times New Roman" w:eastAsia="標楷體" w:hAnsi="Times New Roman"/>
              </w:rPr>
              <w:instrText xml:space="preserve"> FORMCHECKBOX </w:instrText>
            </w:r>
            <w:r w:rsidR="00050519">
              <w:rPr>
                <w:rFonts w:ascii="Times New Roman" w:eastAsia="標楷體" w:hAnsi="Times New Roman"/>
              </w:rPr>
            </w:r>
            <w:r w:rsidR="00050519">
              <w:rPr>
                <w:rFonts w:ascii="Times New Roman" w:eastAsia="標楷體" w:hAnsi="Times New Roman"/>
              </w:rPr>
              <w:fldChar w:fldCharType="separate"/>
            </w:r>
            <w:r w:rsidRPr="00676D3F">
              <w:rPr>
                <w:rFonts w:ascii="Times New Roman" w:eastAsia="標楷體" w:hAnsi="Times New Roman"/>
              </w:rPr>
              <w:fldChar w:fldCharType="end"/>
            </w:r>
          </w:p>
        </w:tc>
        <w:tc>
          <w:tcPr>
            <w:tcW w:w="1992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000000"/>
            </w:tcBorders>
            <w:vAlign w:val="center"/>
          </w:tcPr>
          <w:p w:rsidR="00A66785" w:rsidRPr="00676D3F" w:rsidRDefault="00A66785" w:rsidP="007D4CC8">
            <w:pPr>
              <w:pStyle w:val="Default"/>
              <w:rPr>
                <w:rFonts w:eastAsia="標楷體"/>
                <w:sz w:val="18"/>
                <w:szCs w:val="18"/>
              </w:rPr>
            </w:pPr>
            <w:r w:rsidRPr="00676D3F">
              <w:rPr>
                <w:rFonts w:eastAsia="標楷體"/>
                <w:sz w:val="18"/>
                <w:szCs w:val="18"/>
              </w:rPr>
              <w:t>Systems-based practice.</w:t>
            </w:r>
          </w:p>
        </w:tc>
      </w:tr>
    </w:tbl>
    <w:p w:rsidR="00A66785" w:rsidRPr="003E7CA7" w:rsidRDefault="00A66785" w:rsidP="00A66785">
      <w:pPr>
        <w:pStyle w:val="Default"/>
        <w:ind w:firstLine="400"/>
        <w:rPr>
          <w:rFonts w:eastAsia="標楷體"/>
          <w:color w:val="auto"/>
          <w:sz w:val="20"/>
          <w:szCs w:val="20"/>
        </w:rPr>
      </w:pPr>
    </w:p>
    <w:p w:rsidR="00A66785" w:rsidRDefault="00A66785" w:rsidP="002E3581">
      <w:pPr>
        <w:ind w:left="460" w:hangingChars="200" w:hanging="460"/>
        <w:rPr>
          <w:rFonts w:ascii="Times New Roman" w:eastAsia="標楷體" w:hAnsi="Times New Roman"/>
          <w:b/>
          <w:sz w:val="23"/>
          <w:szCs w:val="23"/>
          <w:lang w:eastAsia="zh-TW"/>
        </w:rPr>
      </w:pPr>
      <w:r>
        <w:rPr>
          <w:rFonts w:ascii="Times New Roman" w:eastAsia="標楷體" w:hAnsi="Times New Roman"/>
          <w:b/>
          <w:sz w:val="23"/>
          <w:szCs w:val="23"/>
          <w:lang w:eastAsia="zh-TW"/>
        </w:rPr>
        <w:br w:type="page"/>
      </w:r>
    </w:p>
    <w:p w:rsidR="00A26D91" w:rsidRPr="002E3581" w:rsidRDefault="002E3581" w:rsidP="00A66785">
      <w:pPr>
        <w:ind w:firstLine="0"/>
        <w:rPr>
          <w:rFonts w:ascii="Times New Roman" w:eastAsia="標楷體" w:hAnsi="Times New Roman"/>
          <w:b/>
          <w:sz w:val="23"/>
          <w:szCs w:val="23"/>
          <w:lang w:eastAsia="zh-TW"/>
        </w:rPr>
      </w:pPr>
      <w:r w:rsidRPr="002E3581">
        <w:rPr>
          <w:rFonts w:ascii="Times New Roman" w:eastAsia="標楷體" w:hAnsi="Times New Roman"/>
          <w:b/>
          <w:sz w:val="23"/>
          <w:szCs w:val="23"/>
          <w:lang w:eastAsia="zh-TW"/>
        </w:rPr>
        <w:lastRenderedPageBreak/>
        <w:t xml:space="preserve">Appendix </w:t>
      </w:r>
      <w:r w:rsidR="00144410">
        <w:rPr>
          <w:rFonts w:ascii="Times New Roman" w:eastAsia="標楷體" w:hAnsi="Times New Roman"/>
          <w:bCs/>
          <w:sz w:val="23"/>
          <w:szCs w:val="23"/>
        </w:rPr>
        <w:t>II</w:t>
      </w:r>
      <w:r w:rsidR="00A26D91" w:rsidRPr="002E3581">
        <w:rPr>
          <w:rFonts w:ascii="Times New Roman" w:eastAsia="標楷體" w:hAnsi="Times New Roman"/>
          <w:bCs/>
          <w:sz w:val="23"/>
          <w:szCs w:val="23"/>
        </w:rPr>
        <w:t>：</w:t>
      </w:r>
      <w:r w:rsidR="00A26D91" w:rsidRPr="002B073E">
        <w:rPr>
          <w:rFonts w:ascii="Times New Roman" w:eastAsia="標楷體" w:hAnsi="Times New Roman"/>
          <w:b/>
          <w:bCs/>
          <w:sz w:val="23"/>
          <w:szCs w:val="23"/>
        </w:rPr>
        <w:t>Synthetic pairewise comparison matrices</w:t>
      </w:r>
    </w:p>
    <w:p w:rsidR="00A26D91" w:rsidRPr="00A26D91" w:rsidRDefault="00A26D91" w:rsidP="00A26D91">
      <w:pPr>
        <w:pStyle w:val="Default"/>
        <w:rPr>
          <w:rFonts w:eastAsia="標楷體"/>
          <w:bCs/>
          <w:color w:val="auto"/>
          <w:sz w:val="28"/>
          <w:szCs w:val="28"/>
        </w:rPr>
      </w:pPr>
    </w:p>
    <w:tbl>
      <w:tblPr>
        <w:tblW w:w="14060" w:type="dxa"/>
        <w:tblInd w:w="-70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4"/>
        <w:gridCol w:w="479"/>
        <w:gridCol w:w="479"/>
        <w:gridCol w:w="479"/>
        <w:gridCol w:w="547"/>
        <w:gridCol w:w="479"/>
        <w:gridCol w:w="514"/>
        <w:gridCol w:w="567"/>
        <w:gridCol w:w="479"/>
        <w:gridCol w:w="514"/>
        <w:gridCol w:w="479"/>
        <w:gridCol w:w="479"/>
        <w:gridCol w:w="479"/>
        <w:gridCol w:w="479"/>
        <w:gridCol w:w="479"/>
        <w:gridCol w:w="479"/>
        <w:gridCol w:w="479"/>
        <w:gridCol w:w="479"/>
        <w:gridCol w:w="563"/>
        <w:gridCol w:w="565"/>
        <w:gridCol w:w="567"/>
        <w:gridCol w:w="593"/>
        <w:gridCol w:w="567"/>
        <w:gridCol w:w="567"/>
        <w:gridCol w:w="566"/>
        <w:gridCol w:w="709"/>
        <w:gridCol w:w="710"/>
      </w:tblGrid>
      <w:tr w:rsidR="00A26D91" w:rsidRPr="003C1D34" w:rsidTr="00300C4E">
        <w:trPr>
          <w:trHeight w:val="330"/>
        </w:trPr>
        <w:tc>
          <w:tcPr>
            <w:tcW w:w="2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6D91" w:rsidRPr="003C1D34" w:rsidRDefault="00A26D91" w:rsidP="00A26D91">
            <w:pPr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</w:p>
        </w:tc>
        <w:tc>
          <w:tcPr>
            <w:tcW w:w="893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Synthetic pairewise comparison matrices (integrated fuzzy numbers) with geometric means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geometric means of rows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fuzzy weight of each dimension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crisp weights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A26D91">
            <w:pPr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Ranking</w:t>
            </w:r>
          </w:p>
        </w:tc>
      </w:tr>
      <w:tr w:rsidR="00A26D91" w:rsidRPr="003C1D34" w:rsidTr="00426CCD">
        <w:trPr>
          <w:trHeight w:val="71"/>
        </w:trPr>
        <w:tc>
          <w:tcPr>
            <w:tcW w:w="284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6D91" w:rsidRPr="003C1D34" w:rsidRDefault="00A26D91" w:rsidP="00A26D91">
            <w:pPr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</w:p>
        </w:tc>
        <w:tc>
          <w:tcPr>
            <w:tcW w:w="1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C1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C2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</w:t>
            </w:r>
            <w:r w:rsidR="00ED6234"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3</w:t>
            </w:r>
          </w:p>
        </w:tc>
        <w:tc>
          <w:tcPr>
            <w:tcW w:w="1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C4</w:t>
            </w:r>
          </w:p>
        </w:tc>
        <w:tc>
          <w:tcPr>
            <w:tcW w:w="1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C5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C6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r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w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A26D91" w:rsidRPr="003C1D34" w:rsidRDefault="00A26D91" w:rsidP="00A26D91">
            <w:pPr>
              <w:spacing w:line="240" w:lineRule="exact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zh-TW"/>
              </w:rPr>
              <w:t>BNP</w:t>
            </w: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6D91" w:rsidRPr="003C1D34" w:rsidRDefault="00A26D91" w:rsidP="00A26D91">
            <w:pP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zh-TW"/>
              </w:rPr>
            </w:pPr>
          </w:p>
        </w:tc>
      </w:tr>
      <w:tr w:rsidR="00A26D91" w:rsidRPr="003C1D34" w:rsidTr="00426CCD">
        <w:trPr>
          <w:trHeight w:val="375"/>
        </w:trPr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ED6234">
            <w:pPr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C1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1.118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1.332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1.560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2.316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2.852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3.423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1.798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2.270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2.765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0.924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1.082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1.282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2.867</w:t>
            </w:r>
          </w:p>
        </w:tc>
        <w:tc>
          <w:tcPr>
            <w:tcW w:w="4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3.626</w:t>
            </w:r>
          </w:p>
        </w:tc>
        <w:tc>
          <w:tcPr>
            <w:tcW w:w="56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4.406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1.520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1.798</w:t>
            </w:r>
          </w:p>
        </w:tc>
        <w:tc>
          <w:tcPr>
            <w:tcW w:w="59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2.090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0.1947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0.2700</w:t>
            </w:r>
          </w:p>
        </w:tc>
        <w:tc>
          <w:tcPr>
            <w:tcW w:w="56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0.3703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0.278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</w:tr>
      <w:tr w:rsidR="00A26D91" w:rsidRPr="003C1D34" w:rsidTr="00426CCD">
        <w:trPr>
          <w:trHeight w:val="375"/>
        </w:trPr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ED6234">
            <w:pPr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C2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0.641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0.751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0.894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1.939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2.519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3.077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1.113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1.394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1.750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0.759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0.828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0.914</w:t>
            </w:r>
          </w:p>
        </w:tc>
        <w:tc>
          <w:tcPr>
            <w:tcW w:w="47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2.129</w:t>
            </w:r>
          </w:p>
        </w:tc>
        <w:tc>
          <w:tcPr>
            <w:tcW w:w="479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2.652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3.226</w:t>
            </w:r>
          </w:p>
        </w:tc>
        <w:tc>
          <w:tcPr>
            <w:tcW w:w="5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1.143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1.340</w:t>
            </w:r>
          </w:p>
        </w:tc>
        <w:tc>
          <w:tcPr>
            <w:tcW w:w="59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1.556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0.1464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0.2011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0.2757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0.208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</w:t>
            </w:r>
          </w:p>
        </w:tc>
      </w:tr>
      <w:tr w:rsidR="00A26D91" w:rsidRPr="003C1D34" w:rsidTr="00426CCD">
        <w:trPr>
          <w:trHeight w:val="375"/>
        </w:trPr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</w:t>
            </w:r>
            <w:r w:rsidR="00ED6234"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3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0.292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0.351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0.432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0.325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0.397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0.516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0.507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0.618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0.779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1.055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1.281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1.573</w:t>
            </w:r>
          </w:p>
        </w:tc>
        <w:tc>
          <w:tcPr>
            <w:tcW w:w="47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1.055</w:t>
            </w:r>
          </w:p>
        </w:tc>
        <w:tc>
          <w:tcPr>
            <w:tcW w:w="479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1.281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1.573</w:t>
            </w:r>
          </w:p>
        </w:tc>
        <w:tc>
          <w:tcPr>
            <w:tcW w:w="5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0.614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0.722</w:t>
            </w:r>
          </w:p>
        </w:tc>
        <w:tc>
          <w:tcPr>
            <w:tcW w:w="59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0.869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0.0786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0.1083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0.2786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0.155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5</w:t>
            </w:r>
          </w:p>
        </w:tc>
      </w:tr>
      <w:tr w:rsidR="00A26D91" w:rsidRPr="003C1D34" w:rsidTr="00426CCD">
        <w:trPr>
          <w:trHeight w:val="375"/>
        </w:trPr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ED6234">
            <w:pPr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C4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0.362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0.441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0.556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0.572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0.717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0.899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1.283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1.619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1.974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1.532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1.943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2.390</w:t>
            </w:r>
          </w:p>
        </w:tc>
        <w:tc>
          <w:tcPr>
            <w:tcW w:w="47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1.532</w:t>
            </w:r>
          </w:p>
        </w:tc>
        <w:tc>
          <w:tcPr>
            <w:tcW w:w="479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1.943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2.390</w:t>
            </w:r>
          </w:p>
        </w:tc>
        <w:tc>
          <w:tcPr>
            <w:tcW w:w="5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0.924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1.116</w:t>
            </w:r>
          </w:p>
        </w:tc>
        <w:tc>
          <w:tcPr>
            <w:tcW w:w="59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1.334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0.1184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0.1675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0.2363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0.174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4</w:t>
            </w:r>
          </w:p>
        </w:tc>
      </w:tr>
      <w:tr w:rsidR="00A26D91" w:rsidRPr="003C1D34" w:rsidTr="00426CCD">
        <w:trPr>
          <w:trHeight w:val="375"/>
        </w:trPr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ED6234">
            <w:pPr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C5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0.780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0.924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1.083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1.094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1.208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1.317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0.636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0.781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0.948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1.283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1.629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1.990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1.421</w:t>
            </w:r>
          </w:p>
        </w:tc>
        <w:tc>
          <w:tcPr>
            <w:tcW w:w="479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1.727</w:t>
            </w:r>
          </w:p>
        </w:tc>
        <w:tc>
          <w:tcPr>
            <w:tcW w:w="56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2.070</w:t>
            </w:r>
          </w:p>
        </w:tc>
        <w:tc>
          <w:tcPr>
            <w:tcW w:w="56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0.998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1.161</w:t>
            </w:r>
          </w:p>
        </w:tc>
        <w:tc>
          <w:tcPr>
            <w:tcW w:w="59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1.331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0.1278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0.1743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0.2358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0.179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3</w:t>
            </w:r>
          </w:p>
        </w:tc>
      </w:tr>
      <w:tr w:rsidR="00A26D91" w:rsidRPr="003C1D34" w:rsidTr="00426CCD">
        <w:trPr>
          <w:trHeight w:val="375"/>
        </w:trPr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ED6234" w:rsidP="00ED6234">
            <w:pPr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</w:pPr>
            <w:r w:rsidRPr="003C1D3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zh-TW"/>
              </w:rPr>
              <w:t>C6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0.227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0.276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0.349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0.310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0.377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0.470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0.636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0.781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0.948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0.418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0.515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0.653</w:t>
            </w:r>
          </w:p>
        </w:tc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0.421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0.499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0.600</w:t>
            </w:r>
          </w:p>
        </w:tc>
        <w:tc>
          <w:tcPr>
            <w:tcW w:w="4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4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6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0.446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0.525</w:t>
            </w:r>
          </w:p>
        </w:tc>
        <w:tc>
          <w:tcPr>
            <w:tcW w:w="5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0.627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0.0571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0.0787</w:t>
            </w:r>
          </w:p>
        </w:tc>
        <w:tc>
          <w:tcPr>
            <w:tcW w:w="56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0.1111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0.082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D91" w:rsidRPr="003C1D34" w:rsidRDefault="00A26D91" w:rsidP="00ED6234">
            <w:pPr>
              <w:ind w:firstLine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</w:pPr>
            <w:r w:rsidRPr="003C1D34">
              <w:rPr>
                <w:rFonts w:ascii="Times New Roman" w:hAnsi="Times New Roman"/>
                <w:color w:val="000000"/>
                <w:sz w:val="18"/>
                <w:szCs w:val="18"/>
                <w:lang w:eastAsia="zh-TW"/>
              </w:rPr>
              <w:t>6</w:t>
            </w:r>
          </w:p>
        </w:tc>
      </w:tr>
    </w:tbl>
    <w:p w:rsidR="00A26D91" w:rsidRDefault="00A26D91" w:rsidP="00A26D91">
      <w:pPr>
        <w:pStyle w:val="Default"/>
        <w:rPr>
          <w:rFonts w:eastAsia="標楷體"/>
          <w:b/>
          <w:bCs/>
          <w:color w:val="auto"/>
          <w:sz w:val="28"/>
          <w:szCs w:val="28"/>
        </w:rPr>
      </w:pPr>
    </w:p>
    <w:tbl>
      <w:tblPr>
        <w:tblW w:w="75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40"/>
        <w:gridCol w:w="1120"/>
        <w:gridCol w:w="1140"/>
      </w:tblGrid>
      <w:tr w:rsidR="00E94DB1" w:rsidRPr="00E94DB1" w:rsidTr="00426CCD">
        <w:trPr>
          <w:trHeight w:val="3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DB1" w:rsidRPr="00802A93" w:rsidRDefault="00E94DB1" w:rsidP="00F43BF6">
            <w:pPr>
              <w:ind w:firstLine="0"/>
              <w:jc w:val="right"/>
              <w:rPr>
                <w:rFonts w:ascii="Times New Roman" w:eastAsia="標楷體" w:hAnsi="Times New Roman"/>
                <w:color w:val="000000"/>
                <w:lang w:eastAsia="zh-TW"/>
              </w:rPr>
            </w:pPr>
            <w:r w:rsidRPr="00802A93">
              <w:rPr>
                <w:rFonts w:ascii="Times New Roman" w:eastAsia="標楷體" w:hAnsi="Times New Roman"/>
                <w:color w:val="000000"/>
                <w:lang w:eastAsia="zh-TW"/>
              </w:rPr>
              <w:t xml:space="preserve">λ </w:t>
            </w:r>
            <w:r w:rsidR="00F43BF6">
              <w:rPr>
                <w:rFonts w:ascii="Times New Roman" w:eastAsia="標楷體" w:hAnsi="Times New Roman"/>
                <w:color w:val="000000"/>
                <w:lang w:eastAsia="zh-TW"/>
              </w:rPr>
              <w:t>&gt;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DB1" w:rsidRPr="00802A93" w:rsidRDefault="00E94DB1" w:rsidP="00F43BF6">
            <w:pPr>
              <w:ind w:firstLine="0"/>
              <w:jc w:val="left"/>
              <w:rPr>
                <w:rFonts w:ascii="Times New Roman" w:eastAsia="標楷體" w:hAnsi="Times New Roman"/>
                <w:color w:val="000000"/>
                <w:lang w:eastAsia="zh-TW"/>
              </w:rPr>
            </w:pPr>
            <w:r w:rsidRPr="00802A93">
              <w:rPr>
                <w:rFonts w:ascii="Times New Roman" w:eastAsia="標楷體" w:hAnsi="Times New Roman"/>
                <w:color w:val="000000"/>
                <w:lang w:eastAsia="zh-TW"/>
              </w:rPr>
              <w:t xml:space="preserve">6.480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DB1" w:rsidRPr="00802A93" w:rsidRDefault="00F43BF6" w:rsidP="00F43BF6">
            <w:pPr>
              <w:ind w:firstLine="0"/>
              <w:jc w:val="right"/>
              <w:rPr>
                <w:rFonts w:ascii="Times New Roman" w:eastAsia="標楷體" w:hAnsi="Times New Roman"/>
                <w:color w:val="000000"/>
                <w:lang w:eastAsia="zh-TW"/>
              </w:rPr>
            </w:pPr>
            <w:r>
              <w:rPr>
                <w:rFonts w:ascii="Times New Roman" w:eastAsia="標楷體" w:hAnsi="Times New Roman"/>
                <w:color w:val="000000"/>
                <w:lang w:eastAsia="zh-TW"/>
              </w:rPr>
              <w:t>CI &gt;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DB1" w:rsidRPr="00802A93" w:rsidRDefault="00E94DB1" w:rsidP="00F43BF6">
            <w:pPr>
              <w:ind w:firstLine="0"/>
              <w:jc w:val="left"/>
              <w:rPr>
                <w:rFonts w:ascii="Times New Roman" w:eastAsia="標楷體" w:hAnsi="Times New Roman"/>
                <w:color w:val="000000"/>
                <w:lang w:eastAsia="zh-TW"/>
              </w:rPr>
            </w:pPr>
            <w:r w:rsidRPr="00802A93">
              <w:rPr>
                <w:rFonts w:ascii="Times New Roman" w:eastAsia="標楷體" w:hAnsi="Times New Roman"/>
                <w:color w:val="000000"/>
                <w:lang w:eastAsia="zh-TW"/>
              </w:rPr>
              <w:t xml:space="preserve">0.09591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DB1" w:rsidRPr="00802A93" w:rsidRDefault="00E94DB1" w:rsidP="00F43BF6">
            <w:pPr>
              <w:ind w:firstLine="0"/>
              <w:jc w:val="right"/>
              <w:rPr>
                <w:rFonts w:ascii="Times New Roman" w:eastAsia="標楷體" w:hAnsi="Times New Roman"/>
                <w:color w:val="000000"/>
                <w:lang w:eastAsia="zh-TW"/>
              </w:rPr>
            </w:pPr>
            <w:r w:rsidRPr="00802A93">
              <w:rPr>
                <w:rFonts w:ascii="Times New Roman" w:eastAsia="標楷體" w:hAnsi="Times New Roman"/>
                <w:color w:val="000000"/>
                <w:lang w:eastAsia="zh-TW"/>
              </w:rPr>
              <w:t>CR &gt;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4DB1" w:rsidRPr="00F43BF6" w:rsidRDefault="00E94DB1" w:rsidP="00F43BF6">
            <w:pPr>
              <w:ind w:firstLine="0"/>
              <w:jc w:val="left"/>
              <w:rPr>
                <w:rFonts w:ascii="Times New Roman" w:eastAsia="標楷體" w:hAnsi="Times New Roman"/>
                <w:bCs/>
                <w:color w:val="000000"/>
                <w:lang w:eastAsia="zh-TW"/>
              </w:rPr>
            </w:pPr>
            <w:r w:rsidRPr="00F43BF6">
              <w:rPr>
                <w:rFonts w:ascii="Times New Roman" w:eastAsia="標楷體" w:hAnsi="Times New Roman"/>
                <w:bCs/>
                <w:color w:val="000000"/>
                <w:lang w:eastAsia="zh-TW"/>
              </w:rPr>
              <w:t xml:space="preserve">0.0773 </w:t>
            </w:r>
          </w:p>
        </w:tc>
      </w:tr>
    </w:tbl>
    <w:p w:rsidR="00ED6234" w:rsidRPr="00E94DB1" w:rsidRDefault="00ED6234" w:rsidP="00A26D91">
      <w:pPr>
        <w:pStyle w:val="Default"/>
        <w:rPr>
          <w:rFonts w:ascii="標楷體" w:eastAsia="標楷體" w:hAnsi="標楷體"/>
          <w:b/>
          <w:bCs/>
          <w:color w:val="auto"/>
          <w:sz w:val="20"/>
          <w:szCs w:val="20"/>
        </w:rPr>
      </w:pPr>
    </w:p>
    <w:sectPr w:rsidR="00ED6234" w:rsidRPr="00E94DB1" w:rsidSect="00A26D91">
      <w:headerReference w:type="default" r:id="rId8"/>
      <w:footerReference w:type="default" r:id="rId9"/>
      <w:pgSz w:w="16840" w:h="11907" w:orient="landscape" w:code="9"/>
      <w:pgMar w:top="1701" w:right="1985" w:bottom="1701" w:left="1701" w:header="1020" w:footer="964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0519" w:rsidRDefault="00050519">
      <w:r>
        <w:separator/>
      </w:r>
    </w:p>
  </w:endnote>
  <w:endnote w:type="continuationSeparator" w:id="0">
    <w:p w:rsidR="00050519" w:rsidRDefault="00050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4FD" w:rsidRDefault="007044FD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061D9" w:rsidRPr="00C061D9">
      <w:rPr>
        <w:noProof/>
        <w:lang w:val="zh-TW" w:eastAsia="zh-TW"/>
      </w:rPr>
      <w:t>1</w:t>
    </w:r>
    <w:r>
      <w:rPr>
        <w:noProof/>
        <w:lang w:val="zh-TW" w:eastAsia="zh-TW"/>
      </w:rPr>
      <w:fldChar w:fldCharType="end"/>
    </w:r>
  </w:p>
  <w:p w:rsidR="007044FD" w:rsidRPr="00426B58" w:rsidRDefault="007044FD" w:rsidP="00A27AF9">
    <w:pPr>
      <w:pStyle w:val="a5"/>
      <w:ind w:firstLine="0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0519" w:rsidRDefault="00050519">
      <w:r>
        <w:separator/>
      </w:r>
    </w:p>
  </w:footnote>
  <w:footnote w:type="continuationSeparator" w:id="0">
    <w:p w:rsidR="00050519" w:rsidRDefault="000505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4FD" w:rsidRPr="00FD115D" w:rsidRDefault="007044FD" w:rsidP="00FD115D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" o:bullet="t"/>
    </w:pict>
  </w:numPicBullet>
  <w:abstractNum w:abstractNumId="0" w15:restartNumberingAfterBreak="0">
    <w:nsid w:val="FFFFFFFB"/>
    <w:multiLevelType w:val="multilevel"/>
    <w:tmpl w:val="FFFFFFFF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decimal"/>
      <w:pStyle w:val="4"/>
      <w:lvlText w:val="%4"/>
      <w:legacy w:legacy="1" w:legacySpace="0" w:legacyIndent="0"/>
      <w:lvlJc w:val="left"/>
      <w:rPr>
        <w:rFonts w:ascii="Times New Roman" w:hAnsi="Times New Roman" w:hint="default"/>
      </w:rPr>
    </w:lvl>
    <w:lvl w:ilvl="4">
      <w:numFmt w:val="decimal"/>
      <w:pStyle w:val="5"/>
      <w:lvlText w:val="%5"/>
      <w:legacy w:legacy="1" w:legacySpace="0" w:legacyIndent="0"/>
      <w:lvlJc w:val="left"/>
      <w:rPr>
        <w:rFonts w:ascii="Times New Roman" w:hAnsi="Times New Roman" w:hint="default"/>
      </w:rPr>
    </w:lvl>
    <w:lvl w:ilvl="5">
      <w:numFmt w:val="decimal"/>
      <w:pStyle w:val="6"/>
      <w:lvlText w:val="%6"/>
      <w:legacy w:legacy="1" w:legacySpace="0" w:legacyIndent="0"/>
      <w:lvlJc w:val="left"/>
      <w:rPr>
        <w:rFonts w:ascii="Times New Roman" w:hAnsi="Times New Roman" w:hint="default"/>
      </w:rPr>
    </w:lvl>
    <w:lvl w:ilvl="6">
      <w:numFmt w:val="decimal"/>
      <w:pStyle w:val="7"/>
      <w:lvlText w:val="%7"/>
      <w:legacy w:legacy="1" w:legacySpace="0" w:legacyIndent="0"/>
      <w:lvlJc w:val="left"/>
      <w:rPr>
        <w:rFonts w:ascii="Times New Roman" w:hAnsi="Times New Roman" w:hint="default"/>
      </w:rPr>
    </w:lvl>
    <w:lvl w:ilvl="7">
      <w:numFmt w:val="decimal"/>
      <w:pStyle w:val="8"/>
      <w:lvlText w:val="%8"/>
      <w:legacy w:legacy="1" w:legacySpace="0" w:legacyIndent="0"/>
      <w:lvlJc w:val="left"/>
      <w:rPr>
        <w:rFonts w:ascii="Times New Roman" w:hAnsi="Times New Roman" w:hint="default"/>
      </w:rPr>
    </w:lvl>
    <w:lvl w:ilvl="8">
      <w:numFmt w:val="decimal"/>
      <w:pStyle w:val="9"/>
      <w:lvlText w:val="%9"/>
      <w:legacy w:legacy="1" w:legacySpace="0" w:legacyIndent="0"/>
      <w:lvlJc w:val="left"/>
      <w:rPr>
        <w:rFonts w:ascii="Times New Roman" w:hAnsi="Times New Roman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165B6695"/>
    <w:multiLevelType w:val="hybridMultilevel"/>
    <w:tmpl w:val="6950AE10"/>
    <w:lvl w:ilvl="0" w:tplc="04090001">
      <w:start w:val="1"/>
      <w:numFmt w:val="bullet"/>
      <w:lvlText w:val=""/>
      <w:lvlJc w:val="left"/>
      <w:pPr>
        <w:ind w:left="106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7" w:hanging="480"/>
      </w:pPr>
      <w:rPr>
        <w:rFonts w:ascii="Wingdings" w:hAnsi="Wingdings" w:hint="default"/>
      </w:rPr>
    </w:lvl>
  </w:abstractNum>
  <w:abstractNum w:abstractNumId="3" w15:restartNumberingAfterBreak="0">
    <w:nsid w:val="172F130E"/>
    <w:multiLevelType w:val="hybridMultilevel"/>
    <w:tmpl w:val="654A6672"/>
    <w:lvl w:ilvl="0" w:tplc="B2423C18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11A0D42"/>
    <w:multiLevelType w:val="hybridMultilevel"/>
    <w:tmpl w:val="8E363D58"/>
    <w:lvl w:ilvl="0" w:tplc="04090001">
      <w:start w:val="1"/>
      <w:numFmt w:val="bullet"/>
      <w:lvlText w:val=""/>
      <w:lvlJc w:val="left"/>
      <w:pPr>
        <w:ind w:left="106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7" w:hanging="480"/>
      </w:pPr>
      <w:rPr>
        <w:rFonts w:ascii="Wingdings" w:hAnsi="Wingdings" w:hint="default"/>
      </w:rPr>
    </w:lvl>
  </w:abstractNum>
  <w:abstractNum w:abstractNumId="5" w15:restartNumberingAfterBreak="0">
    <w:nsid w:val="2128360F"/>
    <w:multiLevelType w:val="hybridMultilevel"/>
    <w:tmpl w:val="3F5AAB4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22F41BFE"/>
    <w:multiLevelType w:val="hybridMultilevel"/>
    <w:tmpl w:val="2436AB6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5420E73"/>
    <w:multiLevelType w:val="hybridMultilevel"/>
    <w:tmpl w:val="B7E8BEA8"/>
    <w:lvl w:ilvl="0" w:tplc="620A895A">
      <w:start w:val="2"/>
      <w:numFmt w:val="decimal"/>
      <w:lvlText w:val="%1."/>
      <w:lvlJc w:val="left"/>
      <w:pPr>
        <w:ind w:left="705" w:hanging="360"/>
      </w:pPr>
      <w:rPr>
        <w:rFonts w:hint="default"/>
        <w:b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1305" w:hanging="480"/>
      </w:pPr>
    </w:lvl>
    <w:lvl w:ilvl="2" w:tplc="0409001B" w:tentative="1">
      <w:start w:val="1"/>
      <w:numFmt w:val="lowerRoman"/>
      <w:lvlText w:val="%3."/>
      <w:lvlJc w:val="right"/>
      <w:pPr>
        <w:ind w:left="1785" w:hanging="480"/>
      </w:pPr>
    </w:lvl>
    <w:lvl w:ilvl="3" w:tplc="0409000F" w:tentative="1">
      <w:start w:val="1"/>
      <w:numFmt w:val="decimal"/>
      <w:lvlText w:val="%4."/>
      <w:lvlJc w:val="left"/>
      <w:pPr>
        <w:ind w:left="22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5" w:hanging="480"/>
      </w:pPr>
    </w:lvl>
    <w:lvl w:ilvl="5" w:tplc="0409001B" w:tentative="1">
      <w:start w:val="1"/>
      <w:numFmt w:val="lowerRoman"/>
      <w:lvlText w:val="%6."/>
      <w:lvlJc w:val="right"/>
      <w:pPr>
        <w:ind w:left="3225" w:hanging="480"/>
      </w:pPr>
    </w:lvl>
    <w:lvl w:ilvl="6" w:tplc="0409000F" w:tentative="1">
      <w:start w:val="1"/>
      <w:numFmt w:val="decimal"/>
      <w:lvlText w:val="%7."/>
      <w:lvlJc w:val="left"/>
      <w:pPr>
        <w:ind w:left="37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5" w:hanging="480"/>
      </w:pPr>
    </w:lvl>
    <w:lvl w:ilvl="8" w:tplc="0409001B" w:tentative="1">
      <w:start w:val="1"/>
      <w:numFmt w:val="lowerRoman"/>
      <w:lvlText w:val="%9."/>
      <w:lvlJc w:val="right"/>
      <w:pPr>
        <w:ind w:left="4665" w:hanging="480"/>
      </w:pPr>
    </w:lvl>
  </w:abstractNum>
  <w:abstractNum w:abstractNumId="8" w15:restartNumberingAfterBreak="0">
    <w:nsid w:val="27760DDA"/>
    <w:multiLevelType w:val="hybridMultilevel"/>
    <w:tmpl w:val="150029D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ADF64C6"/>
    <w:multiLevelType w:val="hybridMultilevel"/>
    <w:tmpl w:val="875C7168"/>
    <w:lvl w:ilvl="0" w:tplc="1E2CF1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A2B1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34C4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DA43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564E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5A47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D61C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A53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AD5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E12211F"/>
    <w:multiLevelType w:val="hybridMultilevel"/>
    <w:tmpl w:val="8E90917C"/>
    <w:lvl w:ilvl="0" w:tplc="E314F7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986E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6C3D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EA0C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0E38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6A8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DA88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20DA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8EBA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E163FB0"/>
    <w:multiLevelType w:val="hybridMultilevel"/>
    <w:tmpl w:val="2B7E0EB6"/>
    <w:lvl w:ilvl="0" w:tplc="4F0275F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7D11567"/>
    <w:multiLevelType w:val="hybridMultilevel"/>
    <w:tmpl w:val="466E56EA"/>
    <w:lvl w:ilvl="0" w:tplc="04090001">
      <w:start w:val="1"/>
      <w:numFmt w:val="bullet"/>
      <w:lvlText w:val=""/>
      <w:lvlJc w:val="left"/>
      <w:pPr>
        <w:ind w:left="587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87" w:hanging="480"/>
      </w:pPr>
    </w:lvl>
    <w:lvl w:ilvl="2" w:tplc="0409001B" w:tentative="1">
      <w:start w:val="1"/>
      <w:numFmt w:val="lowerRoman"/>
      <w:lvlText w:val="%3."/>
      <w:lvlJc w:val="right"/>
      <w:pPr>
        <w:ind w:left="1667" w:hanging="480"/>
      </w:pPr>
    </w:lvl>
    <w:lvl w:ilvl="3" w:tplc="0409000F" w:tentative="1">
      <w:start w:val="1"/>
      <w:numFmt w:val="decimal"/>
      <w:lvlText w:val="%4."/>
      <w:lvlJc w:val="left"/>
      <w:pPr>
        <w:ind w:left="21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7" w:hanging="480"/>
      </w:pPr>
    </w:lvl>
    <w:lvl w:ilvl="5" w:tplc="0409001B" w:tentative="1">
      <w:start w:val="1"/>
      <w:numFmt w:val="lowerRoman"/>
      <w:lvlText w:val="%6."/>
      <w:lvlJc w:val="right"/>
      <w:pPr>
        <w:ind w:left="3107" w:hanging="480"/>
      </w:pPr>
    </w:lvl>
    <w:lvl w:ilvl="6" w:tplc="0409000F" w:tentative="1">
      <w:start w:val="1"/>
      <w:numFmt w:val="decimal"/>
      <w:lvlText w:val="%7."/>
      <w:lvlJc w:val="left"/>
      <w:pPr>
        <w:ind w:left="35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7" w:hanging="480"/>
      </w:pPr>
    </w:lvl>
    <w:lvl w:ilvl="8" w:tplc="0409001B" w:tentative="1">
      <w:start w:val="1"/>
      <w:numFmt w:val="lowerRoman"/>
      <w:lvlText w:val="%9."/>
      <w:lvlJc w:val="right"/>
      <w:pPr>
        <w:ind w:left="4547" w:hanging="480"/>
      </w:pPr>
    </w:lvl>
  </w:abstractNum>
  <w:abstractNum w:abstractNumId="13" w15:restartNumberingAfterBreak="0">
    <w:nsid w:val="3EE77436"/>
    <w:multiLevelType w:val="hybridMultilevel"/>
    <w:tmpl w:val="6CAED098"/>
    <w:lvl w:ilvl="0" w:tplc="B2423C18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0F66531"/>
    <w:multiLevelType w:val="multilevel"/>
    <w:tmpl w:val="2522E660"/>
    <w:lvl w:ilvl="0">
      <w:start w:val="2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97" w:hanging="57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9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27" w:hanging="1800"/>
      </w:pPr>
      <w:rPr>
        <w:rFonts w:hint="default"/>
      </w:rPr>
    </w:lvl>
  </w:abstractNum>
  <w:abstractNum w:abstractNumId="15" w15:restartNumberingAfterBreak="0">
    <w:nsid w:val="42462AFD"/>
    <w:multiLevelType w:val="hybridMultilevel"/>
    <w:tmpl w:val="7EF4CBB0"/>
    <w:lvl w:ilvl="0" w:tplc="5A2CA1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30D0EB5"/>
    <w:multiLevelType w:val="hybridMultilevel"/>
    <w:tmpl w:val="8FC624F2"/>
    <w:lvl w:ilvl="0" w:tplc="0409000F">
      <w:start w:val="1"/>
      <w:numFmt w:val="decimal"/>
      <w:lvlText w:val="%1."/>
      <w:lvlJc w:val="left"/>
      <w:pPr>
        <w:tabs>
          <w:tab w:val="num" w:pos="660"/>
        </w:tabs>
        <w:ind w:left="66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4CF2293A"/>
    <w:multiLevelType w:val="hybridMultilevel"/>
    <w:tmpl w:val="85D266F2"/>
    <w:lvl w:ilvl="0" w:tplc="E60877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EE60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FE5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1E66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926D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52D2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04D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AE7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54C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EBA6BA9"/>
    <w:multiLevelType w:val="hybridMultilevel"/>
    <w:tmpl w:val="028C299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5C4645F"/>
    <w:multiLevelType w:val="hybridMultilevel"/>
    <w:tmpl w:val="A60CA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387595A"/>
    <w:multiLevelType w:val="hybridMultilevel"/>
    <w:tmpl w:val="417A6AD2"/>
    <w:lvl w:ilvl="0" w:tplc="04090005">
      <w:start w:val="1"/>
      <w:numFmt w:val="bullet"/>
      <w:lvlText w:val=""/>
      <w:lvlJc w:val="left"/>
      <w:pPr>
        <w:ind w:left="76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21" w15:restartNumberingAfterBreak="0">
    <w:nsid w:val="743E4CC8"/>
    <w:multiLevelType w:val="hybridMultilevel"/>
    <w:tmpl w:val="80803492"/>
    <w:lvl w:ilvl="0" w:tplc="04090001">
      <w:start w:val="1"/>
      <w:numFmt w:val="bullet"/>
      <w:lvlText w:val=""/>
      <w:lvlJc w:val="left"/>
      <w:pPr>
        <w:ind w:left="82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8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5" w:hanging="480"/>
      </w:pPr>
      <w:rPr>
        <w:rFonts w:ascii="Wingdings" w:hAnsi="Wingdings" w:hint="default"/>
      </w:rPr>
    </w:lvl>
  </w:abstractNum>
  <w:abstractNum w:abstractNumId="22" w15:restartNumberingAfterBreak="0">
    <w:nsid w:val="74C44470"/>
    <w:multiLevelType w:val="hybridMultilevel"/>
    <w:tmpl w:val="A12CB0C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7DCA727E"/>
    <w:multiLevelType w:val="hybridMultilevel"/>
    <w:tmpl w:val="42F88366"/>
    <w:lvl w:ilvl="0" w:tplc="04090001">
      <w:start w:val="1"/>
      <w:numFmt w:val="bullet"/>
      <w:lvlText w:val=""/>
      <w:lvlJc w:val="left"/>
      <w:pPr>
        <w:ind w:left="65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95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bullet"/>
        <w:lvlText w:val=""/>
        <w:legacy w:legacy="1" w:legacySpace="0" w:legacyIndent="227"/>
        <w:lvlJc w:val="left"/>
        <w:pPr>
          <w:ind w:left="227" w:hanging="227"/>
        </w:pPr>
        <w:rPr>
          <w:rFonts w:ascii="Symbol" w:hAnsi="Symbol" w:hint="default"/>
        </w:rPr>
      </w:lvl>
    </w:lvlOverride>
  </w:num>
  <w:num w:numId="3">
    <w:abstractNumId w:val="19"/>
  </w:num>
  <w:num w:numId="4">
    <w:abstractNumId w:val="16"/>
  </w:num>
  <w:num w:numId="5">
    <w:abstractNumId w:val="3"/>
  </w:num>
  <w:num w:numId="6">
    <w:abstractNumId w:val="13"/>
  </w:num>
  <w:num w:numId="7">
    <w:abstractNumId w:val="15"/>
  </w:num>
  <w:num w:numId="8">
    <w:abstractNumId w:val="21"/>
  </w:num>
  <w:num w:numId="9">
    <w:abstractNumId w:val="17"/>
  </w:num>
  <w:num w:numId="10">
    <w:abstractNumId w:val="7"/>
  </w:num>
  <w:num w:numId="11">
    <w:abstractNumId w:val="14"/>
  </w:num>
  <w:num w:numId="12">
    <w:abstractNumId w:val="2"/>
  </w:num>
  <w:num w:numId="13">
    <w:abstractNumId w:val="4"/>
  </w:num>
  <w:num w:numId="14">
    <w:abstractNumId w:val="10"/>
  </w:num>
  <w:num w:numId="15">
    <w:abstractNumId w:val="9"/>
  </w:num>
  <w:num w:numId="16">
    <w:abstractNumId w:val="12"/>
  </w:num>
  <w:num w:numId="17">
    <w:abstractNumId w:val="22"/>
  </w:num>
  <w:num w:numId="18">
    <w:abstractNumId w:val="23"/>
  </w:num>
  <w:num w:numId="19">
    <w:abstractNumId w:val="5"/>
  </w:num>
  <w:num w:numId="20">
    <w:abstractNumId w:val="18"/>
  </w:num>
  <w:num w:numId="21">
    <w:abstractNumId w:val="8"/>
  </w:num>
  <w:num w:numId="22">
    <w:abstractNumId w:val="6"/>
  </w:num>
  <w:num w:numId="23">
    <w:abstractNumId w:val="20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mirrorMargin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2BE"/>
    <w:rsid w:val="000010D3"/>
    <w:rsid w:val="000023CC"/>
    <w:rsid w:val="00003768"/>
    <w:rsid w:val="000038F7"/>
    <w:rsid w:val="00004FAC"/>
    <w:rsid w:val="0000622A"/>
    <w:rsid w:val="00006BC7"/>
    <w:rsid w:val="00010544"/>
    <w:rsid w:val="000105F0"/>
    <w:rsid w:val="00011BEB"/>
    <w:rsid w:val="00011D0A"/>
    <w:rsid w:val="000123FF"/>
    <w:rsid w:val="0001248C"/>
    <w:rsid w:val="0001279E"/>
    <w:rsid w:val="00014EA4"/>
    <w:rsid w:val="00017DA4"/>
    <w:rsid w:val="00020953"/>
    <w:rsid w:val="00020CC8"/>
    <w:rsid w:val="00021676"/>
    <w:rsid w:val="00022445"/>
    <w:rsid w:val="00023EFF"/>
    <w:rsid w:val="00024B8B"/>
    <w:rsid w:val="00025D9D"/>
    <w:rsid w:val="00026085"/>
    <w:rsid w:val="000269B6"/>
    <w:rsid w:val="0003164C"/>
    <w:rsid w:val="000326A2"/>
    <w:rsid w:val="00032B16"/>
    <w:rsid w:val="00034686"/>
    <w:rsid w:val="000354E3"/>
    <w:rsid w:val="0003585C"/>
    <w:rsid w:val="00037822"/>
    <w:rsid w:val="0004094F"/>
    <w:rsid w:val="00040ACD"/>
    <w:rsid w:val="00041127"/>
    <w:rsid w:val="00043153"/>
    <w:rsid w:val="000444BB"/>
    <w:rsid w:val="0004483B"/>
    <w:rsid w:val="000448FF"/>
    <w:rsid w:val="00047620"/>
    <w:rsid w:val="0004798F"/>
    <w:rsid w:val="00047D05"/>
    <w:rsid w:val="000501A8"/>
    <w:rsid w:val="00050519"/>
    <w:rsid w:val="000508F8"/>
    <w:rsid w:val="00050E6E"/>
    <w:rsid w:val="0005256D"/>
    <w:rsid w:val="00054193"/>
    <w:rsid w:val="000555A5"/>
    <w:rsid w:val="00055F81"/>
    <w:rsid w:val="00056D68"/>
    <w:rsid w:val="000622C8"/>
    <w:rsid w:val="00062483"/>
    <w:rsid w:val="00062655"/>
    <w:rsid w:val="0006299C"/>
    <w:rsid w:val="00062B39"/>
    <w:rsid w:val="00065D5B"/>
    <w:rsid w:val="00065E4D"/>
    <w:rsid w:val="00067DC5"/>
    <w:rsid w:val="00070186"/>
    <w:rsid w:val="0007083A"/>
    <w:rsid w:val="00070B88"/>
    <w:rsid w:val="00071EE0"/>
    <w:rsid w:val="00072A20"/>
    <w:rsid w:val="00073E33"/>
    <w:rsid w:val="00074F86"/>
    <w:rsid w:val="00075134"/>
    <w:rsid w:val="00075FB5"/>
    <w:rsid w:val="00076BAF"/>
    <w:rsid w:val="00076D85"/>
    <w:rsid w:val="0007780F"/>
    <w:rsid w:val="00077971"/>
    <w:rsid w:val="000800B7"/>
    <w:rsid w:val="00080B36"/>
    <w:rsid w:val="000813C9"/>
    <w:rsid w:val="00081617"/>
    <w:rsid w:val="00082C47"/>
    <w:rsid w:val="00083615"/>
    <w:rsid w:val="00084B83"/>
    <w:rsid w:val="000869CB"/>
    <w:rsid w:val="0008719E"/>
    <w:rsid w:val="000873E6"/>
    <w:rsid w:val="00087AE4"/>
    <w:rsid w:val="00090090"/>
    <w:rsid w:val="00091418"/>
    <w:rsid w:val="00093CE6"/>
    <w:rsid w:val="00093DB4"/>
    <w:rsid w:val="00094E3B"/>
    <w:rsid w:val="0009529D"/>
    <w:rsid w:val="0009534C"/>
    <w:rsid w:val="00096F11"/>
    <w:rsid w:val="0009789B"/>
    <w:rsid w:val="000A077E"/>
    <w:rsid w:val="000A1AC7"/>
    <w:rsid w:val="000A1E37"/>
    <w:rsid w:val="000A1E95"/>
    <w:rsid w:val="000A28D8"/>
    <w:rsid w:val="000A29D8"/>
    <w:rsid w:val="000A396B"/>
    <w:rsid w:val="000A3A0A"/>
    <w:rsid w:val="000A3BA8"/>
    <w:rsid w:val="000A5775"/>
    <w:rsid w:val="000A60A5"/>
    <w:rsid w:val="000A7567"/>
    <w:rsid w:val="000B0F0A"/>
    <w:rsid w:val="000B22AB"/>
    <w:rsid w:val="000B4287"/>
    <w:rsid w:val="000B4439"/>
    <w:rsid w:val="000B485B"/>
    <w:rsid w:val="000B4933"/>
    <w:rsid w:val="000B5C21"/>
    <w:rsid w:val="000C14F5"/>
    <w:rsid w:val="000C2927"/>
    <w:rsid w:val="000C2AA4"/>
    <w:rsid w:val="000C3336"/>
    <w:rsid w:val="000C5A20"/>
    <w:rsid w:val="000C5CBD"/>
    <w:rsid w:val="000C6D2F"/>
    <w:rsid w:val="000C7C12"/>
    <w:rsid w:val="000D0412"/>
    <w:rsid w:val="000D079A"/>
    <w:rsid w:val="000D0FA9"/>
    <w:rsid w:val="000D251A"/>
    <w:rsid w:val="000D2BC5"/>
    <w:rsid w:val="000D30E7"/>
    <w:rsid w:val="000D367F"/>
    <w:rsid w:val="000D4DE4"/>
    <w:rsid w:val="000D513D"/>
    <w:rsid w:val="000D66D5"/>
    <w:rsid w:val="000D6782"/>
    <w:rsid w:val="000D7965"/>
    <w:rsid w:val="000E0316"/>
    <w:rsid w:val="000E0D04"/>
    <w:rsid w:val="000E0D7D"/>
    <w:rsid w:val="000E1445"/>
    <w:rsid w:val="000E1B0E"/>
    <w:rsid w:val="000E1BD0"/>
    <w:rsid w:val="000E239C"/>
    <w:rsid w:val="000E3008"/>
    <w:rsid w:val="000E32A1"/>
    <w:rsid w:val="000E4122"/>
    <w:rsid w:val="000E4716"/>
    <w:rsid w:val="000E51E8"/>
    <w:rsid w:val="000E53D1"/>
    <w:rsid w:val="000E5646"/>
    <w:rsid w:val="000F150A"/>
    <w:rsid w:val="000F18D4"/>
    <w:rsid w:val="000F1A58"/>
    <w:rsid w:val="000F1D2C"/>
    <w:rsid w:val="000F2067"/>
    <w:rsid w:val="000F2297"/>
    <w:rsid w:val="000F2967"/>
    <w:rsid w:val="000F358A"/>
    <w:rsid w:val="000F506E"/>
    <w:rsid w:val="000F5789"/>
    <w:rsid w:val="00100381"/>
    <w:rsid w:val="00101B85"/>
    <w:rsid w:val="0010361C"/>
    <w:rsid w:val="00104A4F"/>
    <w:rsid w:val="00104E55"/>
    <w:rsid w:val="00104E97"/>
    <w:rsid w:val="00105B3B"/>
    <w:rsid w:val="001063F0"/>
    <w:rsid w:val="00106B3E"/>
    <w:rsid w:val="00106C7D"/>
    <w:rsid w:val="001078BC"/>
    <w:rsid w:val="00107BB8"/>
    <w:rsid w:val="001101E0"/>
    <w:rsid w:val="00110DFE"/>
    <w:rsid w:val="0011122D"/>
    <w:rsid w:val="00117A94"/>
    <w:rsid w:val="00120256"/>
    <w:rsid w:val="00121183"/>
    <w:rsid w:val="00121789"/>
    <w:rsid w:val="001226D1"/>
    <w:rsid w:val="00123267"/>
    <w:rsid w:val="0012414B"/>
    <w:rsid w:val="00125761"/>
    <w:rsid w:val="00125F91"/>
    <w:rsid w:val="00126D95"/>
    <w:rsid w:val="001318FD"/>
    <w:rsid w:val="001322B6"/>
    <w:rsid w:val="0013239D"/>
    <w:rsid w:val="0013246D"/>
    <w:rsid w:val="001327DD"/>
    <w:rsid w:val="0013332B"/>
    <w:rsid w:val="0013337D"/>
    <w:rsid w:val="001339D3"/>
    <w:rsid w:val="00134038"/>
    <w:rsid w:val="001347A6"/>
    <w:rsid w:val="001348A0"/>
    <w:rsid w:val="00135C22"/>
    <w:rsid w:val="00137CEC"/>
    <w:rsid w:val="0014045C"/>
    <w:rsid w:val="00140989"/>
    <w:rsid w:val="00140C30"/>
    <w:rsid w:val="001413E0"/>
    <w:rsid w:val="00143AA2"/>
    <w:rsid w:val="00144410"/>
    <w:rsid w:val="00144522"/>
    <w:rsid w:val="0014586F"/>
    <w:rsid w:val="00146125"/>
    <w:rsid w:val="001467ED"/>
    <w:rsid w:val="001472EF"/>
    <w:rsid w:val="00154351"/>
    <w:rsid w:val="00154E52"/>
    <w:rsid w:val="001556D4"/>
    <w:rsid w:val="00155A12"/>
    <w:rsid w:val="0015671B"/>
    <w:rsid w:val="001569CF"/>
    <w:rsid w:val="00156C61"/>
    <w:rsid w:val="001578DD"/>
    <w:rsid w:val="00157A39"/>
    <w:rsid w:val="00160234"/>
    <w:rsid w:val="00160B24"/>
    <w:rsid w:val="00160CCD"/>
    <w:rsid w:val="00160EE5"/>
    <w:rsid w:val="0016282C"/>
    <w:rsid w:val="0016502E"/>
    <w:rsid w:val="00165480"/>
    <w:rsid w:val="001666F2"/>
    <w:rsid w:val="001669EA"/>
    <w:rsid w:val="001677C4"/>
    <w:rsid w:val="0017029A"/>
    <w:rsid w:val="00170A6E"/>
    <w:rsid w:val="001716B7"/>
    <w:rsid w:val="00172C02"/>
    <w:rsid w:val="00172CE5"/>
    <w:rsid w:val="00173AF9"/>
    <w:rsid w:val="00173E88"/>
    <w:rsid w:val="00174056"/>
    <w:rsid w:val="001749AF"/>
    <w:rsid w:val="00174FCC"/>
    <w:rsid w:val="00175B0B"/>
    <w:rsid w:val="001763CD"/>
    <w:rsid w:val="00176A89"/>
    <w:rsid w:val="00176D6A"/>
    <w:rsid w:val="00176E53"/>
    <w:rsid w:val="00177B69"/>
    <w:rsid w:val="001801ED"/>
    <w:rsid w:val="001812F2"/>
    <w:rsid w:val="001814CE"/>
    <w:rsid w:val="0018199D"/>
    <w:rsid w:val="00183218"/>
    <w:rsid w:val="001834E0"/>
    <w:rsid w:val="00183C2E"/>
    <w:rsid w:val="001850FE"/>
    <w:rsid w:val="00192AF6"/>
    <w:rsid w:val="0019347F"/>
    <w:rsid w:val="00193F20"/>
    <w:rsid w:val="001948AF"/>
    <w:rsid w:val="00194D2B"/>
    <w:rsid w:val="001955B0"/>
    <w:rsid w:val="001958B5"/>
    <w:rsid w:val="001958E1"/>
    <w:rsid w:val="001959E2"/>
    <w:rsid w:val="00196A39"/>
    <w:rsid w:val="001973ED"/>
    <w:rsid w:val="001A0D42"/>
    <w:rsid w:val="001A13FC"/>
    <w:rsid w:val="001A1D51"/>
    <w:rsid w:val="001A349E"/>
    <w:rsid w:val="001A4CDB"/>
    <w:rsid w:val="001A5219"/>
    <w:rsid w:val="001A54D5"/>
    <w:rsid w:val="001B0E88"/>
    <w:rsid w:val="001B132A"/>
    <w:rsid w:val="001B18E7"/>
    <w:rsid w:val="001B2758"/>
    <w:rsid w:val="001B2D62"/>
    <w:rsid w:val="001B3058"/>
    <w:rsid w:val="001B31AE"/>
    <w:rsid w:val="001B3A58"/>
    <w:rsid w:val="001B3D17"/>
    <w:rsid w:val="001B509F"/>
    <w:rsid w:val="001B549D"/>
    <w:rsid w:val="001B67DE"/>
    <w:rsid w:val="001B7431"/>
    <w:rsid w:val="001B78FB"/>
    <w:rsid w:val="001C322E"/>
    <w:rsid w:val="001C3C9F"/>
    <w:rsid w:val="001C3E36"/>
    <w:rsid w:val="001C4F16"/>
    <w:rsid w:val="001C4FF0"/>
    <w:rsid w:val="001C5766"/>
    <w:rsid w:val="001C6215"/>
    <w:rsid w:val="001C6C94"/>
    <w:rsid w:val="001D0ABF"/>
    <w:rsid w:val="001D0F34"/>
    <w:rsid w:val="001D1209"/>
    <w:rsid w:val="001D1FFE"/>
    <w:rsid w:val="001D5891"/>
    <w:rsid w:val="001D5AB5"/>
    <w:rsid w:val="001D621B"/>
    <w:rsid w:val="001D628B"/>
    <w:rsid w:val="001E1456"/>
    <w:rsid w:val="001E14DC"/>
    <w:rsid w:val="001E2A35"/>
    <w:rsid w:val="001E2D4C"/>
    <w:rsid w:val="001E2F93"/>
    <w:rsid w:val="001E2F99"/>
    <w:rsid w:val="001E30D0"/>
    <w:rsid w:val="001E3640"/>
    <w:rsid w:val="001E4AFF"/>
    <w:rsid w:val="001E5347"/>
    <w:rsid w:val="001E6DC8"/>
    <w:rsid w:val="001E6F39"/>
    <w:rsid w:val="001F007B"/>
    <w:rsid w:val="001F201B"/>
    <w:rsid w:val="001F20EC"/>
    <w:rsid w:val="001F3340"/>
    <w:rsid w:val="001F3761"/>
    <w:rsid w:val="001F38CD"/>
    <w:rsid w:val="001F428A"/>
    <w:rsid w:val="001F4A31"/>
    <w:rsid w:val="001F4D63"/>
    <w:rsid w:val="001F50A5"/>
    <w:rsid w:val="001F5EBB"/>
    <w:rsid w:val="001F5FBF"/>
    <w:rsid w:val="001F7F53"/>
    <w:rsid w:val="0020015E"/>
    <w:rsid w:val="00200F9A"/>
    <w:rsid w:val="00204038"/>
    <w:rsid w:val="00204862"/>
    <w:rsid w:val="00204BE3"/>
    <w:rsid w:val="0020614B"/>
    <w:rsid w:val="00213024"/>
    <w:rsid w:val="0021688F"/>
    <w:rsid w:val="00216DC7"/>
    <w:rsid w:val="0021797E"/>
    <w:rsid w:val="00222AAB"/>
    <w:rsid w:val="0022435E"/>
    <w:rsid w:val="002311B2"/>
    <w:rsid w:val="0023210A"/>
    <w:rsid w:val="00232384"/>
    <w:rsid w:val="00232643"/>
    <w:rsid w:val="00232F4E"/>
    <w:rsid w:val="00234021"/>
    <w:rsid w:val="00234B91"/>
    <w:rsid w:val="0024038F"/>
    <w:rsid w:val="0024084B"/>
    <w:rsid w:val="00240F75"/>
    <w:rsid w:val="00241A29"/>
    <w:rsid w:val="00241DFF"/>
    <w:rsid w:val="002440A3"/>
    <w:rsid w:val="00244171"/>
    <w:rsid w:val="00244C57"/>
    <w:rsid w:val="00245004"/>
    <w:rsid w:val="00245540"/>
    <w:rsid w:val="00245F0D"/>
    <w:rsid w:val="0024638A"/>
    <w:rsid w:val="00246DD8"/>
    <w:rsid w:val="00246EC5"/>
    <w:rsid w:val="0024727A"/>
    <w:rsid w:val="00250352"/>
    <w:rsid w:val="00250D2C"/>
    <w:rsid w:val="00252A88"/>
    <w:rsid w:val="00252FD4"/>
    <w:rsid w:val="0025344F"/>
    <w:rsid w:val="0025364B"/>
    <w:rsid w:val="00253C01"/>
    <w:rsid w:val="002540A2"/>
    <w:rsid w:val="00255ADF"/>
    <w:rsid w:val="00257B58"/>
    <w:rsid w:val="00260A49"/>
    <w:rsid w:val="00261B41"/>
    <w:rsid w:val="00264356"/>
    <w:rsid w:val="002647CC"/>
    <w:rsid w:val="002649EB"/>
    <w:rsid w:val="00264AEE"/>
    <w:rsid w:val="00265605"/>
    <w:rsid w:val="0026578D"/>
    <w:rsid w:val="002663B6"/>
    <w:rsid w:val="002671F0"/>
    <w:rsid w:val="0026721D"/>
    <w:rsid w:val="00270610"/>
    <w:rsid w:val="002719D2"/>
    <w:rsid w:val="00271E20"/>
    <w:rsid w:val="00272164"/>
    <w:rsid w:val="00274689"/>
    <w:rsid w:val="002747D9"/>
    <w:rsid w:val="0027522E"/>
    <w:rsid w:val="00275709"/>
    <w:rsid w:val="00275C88"/>
    <w:rsid w:val="00276789"/>
    <w:rsid w:val="002772A8"/>
    <w:rsid w:val="002777BA"/>
    <w:rsid w:val="002801A3"/>
    <w:rsid w:val="0028073A"/>
    <w:rsid w:val="0028116D"/>
    <w:rsid w:val="002827AF"/>
    <w:rsid w:val="002842BE"/>
    <w:rsid w:val="0028496D"/>
    <w:rsid w:val="00284E41"/>
    <w:rsid w:val="00285830"/>
    <w:rsid w:val="00286E66"/>
    <w:rsid w:val="00287518"/>
    <w:rsid w:val="00287690"/>
    <w:rsid w:val="002903D0"/>
    <w:rsid w:val="00290669"/>
    <w:rsid w:val="002915C0"/>
    <w:rsid w:val="0029268B"/>
    <w:rsid w:val="0029285B"/>
    <w:rsid w:val="00293A47"/>
    <w:rsid w:val="00295F03"/>
    <w:rsid w:val="00296B64"/>
    <w:rsid w:val="002972F0"/>
    <w:rsid w:val="002A24E0"/>
    <w:rsid w:val="002A329F"/>
    <w:rsid w:val="002A37A8"/>
    <w:rsid w:val="002A3BCA"/>
    <w:rsid w:val="002A3E6E"/>
    <w:rsid w:val="002A408B"/>
    <w:rsid w:val="002A6C34"/>
    <w:rsid w:val="002B0026"/>
    <w:rsid w:val="002B01D5"/>
    <w:rsid w:val="002B04F8"/>
    <w:rsid w:val="002B0676"/>
    <w:rsid w:val="002B073E"/>
    <w:rsid w:val="002B0DC3"/>
    <w:rsid w:val="002B1B67"/>
    <w:rsid w:val="002B263E"/>
    <w:rsid w:val="002B31FC"/>
    <w:rsid w:val="002B3454"/>
    <w:rsid w:val="002B4744"/>
    <w:rsid w:val="002B5245"/>
    <w:rsid w:val="002B6724"/>
    <w:rsid w:val="002C02E6"/>
    <w:rsid w:val="002C1420"/>
    <w:rsid w:val="002C1A11"/>
    <w:rsid w:val="002C1AC5"/>
    <w:rsid w:val="002C4672"/>
    <w:rsid w:val="002C518B"/>
    <w:rsid w:val="002C6103"/>
    <w:rsid w:val="002C7549"/>
    <w:rsid w:val="002C76C5"/>
    <w:rsid w:val="002D0EC2"/>
    <w:rsid w:val="002D1BF6"/>
    <w:rsid w:val="002D232B"/>
    <w:rsid w:val="002D2A5E"/>
    <w:rsid w:val="002D3261"/>
    <w:rsid w:val="002D34B9"/>
    <w:rsid w:val="002D37FC"/>
    <w:rsid w:val="002D40F9"/>
    <w:rsid w:val="002D4B37"/>
    <w:rsid w:val="002D589D"/>
    <w:rsid w:val="002D5C01"/>
    <w:rsid w:val="002D5D39"/>
    <w:rsid w:val="002D648F"/>
    <w:rsid w:val="002D6DFA"/>
    <w:rsid w:val="002D6ED2"/>
    <w:rsid w:val="002D711A"/>
    <w:rsid w:val="002E113E"/>
    <w:rsid w:val="002E1F38"/>
    <w:rsid w:val="002E20F5"/>
    <w:rsid w:val="002E3581"/>
    <w:rsid w:val="002E5483"/>
    <w:rsid w:val="002E5B2C"/>
    <w:rsid w:val="002E6301"/>
    <w:rsid w:val="002E6436"/>
    <w:rsid w:val="002E7990"/>
    <w:rsid w:val="002F0D52"/>
    <w:rsid w:val="002F1B9B"/>
    <w:rsid w:val="002F26DB"/>
    <w:rsid w:val="002F2BD3"/>
    <w:rsid w:val="002F5596"/>
    <w:rsid w:val="002F5B35"/>
    <w:rsid w:val="002F616D"/>
    <w:rsid w:val="002F7704"/>
    <w:rsid w:val="002F78C0"/>
    <w:rsid w:val="002F7A03"/>
    <w:rsid w:val="00300C4E"/>
    <w:rsid w:val="00301329"/>
    <w:rsid w:val="003022B6"/>
    <w:rsid w:val="003022F8"/>
    <w:rsid w:val="00302DC6"/>
    <w:rsid w:val="00303B3A"/>
    <w:rsid w:val="003067A8"/>
    <w:rsid w:val="00307957"/>
    <w:rsid w:val="00310D88"/>
    <w:rsid w:val="003114E0"/>
    <w:rsid w:val="00312132"/>
    <w:rsid w:val="003125F4"/>
    <w:rsid w:val="0031313B"/>
    <w:rsid w:val="00313388"/>
    <w:rsid w:val="003133C4"/>
    <w:rsid w:val="0031393A"/>
    <w:rsid w:val="003139BC"/>
    <w:rsid w:val="00314196"/>
    <w:rsid w:val="003168F7"/>
    <w:rsid w:val="00316A7B"/>
    <w:rsid w:val="00317ACA"/>
    <w:rsid w:val="00317F58"/>
    <w:rsid w:val="00322206"/>
    <w:rsid w:val="00324794"/>
    <w:rsid w:val="003267D4"/>
    <w:rsid w:val="00327D8B"/>
    <w:rsid w:val="003313B4"/>
    <w:rsid w:val="0033181D"/>
    <w:rsid w:val="00333F51"/>
    <w:rsid w:val="00334D4F"/>
    <w:rsid w:val="00334E5A"/>
    <w:rsid w:val="00335971"/>
    <w:rsid w:val="00335A7C"/>
    <w:rsid w:val="003360A9"/>
    <w:rsid w:val="00336C6D"/>
    <w:rsid w:val="003372D1"/>
    <w:rsid w:val="00337607"/>
    <w:rsid w:val="00337760"/>
    <w:rsid w:val="0034009A"/>
    <w:rsid w:val="00340818"/>
    <w:rsid w:val="003423B5"/>
    <w:rsid w:val="00342FE9"/>
    <w:rsid w:val="00343226"/>
    <w:rsid w:val="00345D90"/>
    <w:rsid w:val="00346FEA"/>
    <w:rsid w:val="003475F6"/>
    <w:rsid w:val="00350078"/>
    <w:rsid w:val="00351661"/>
    <w:rsid w:val="00351CCC"/>
    <w:rsid w:val="00351CF8"/>
    <w:rsid w:val="00353A79"/>
    <w:rsid w:val="00354A48"/>
    <w:rsid w:val="003555E9"/>
    <w:rsid w:val="00355899"/>
    <w:rsid w:val="003605A3"/>
    <w:rsid w:val="003617CC"/>
    <w:rsid w:val="0036253E"/>
    <w:rsid w:val="00362D6C"/>
    <w:rsid w:val="00363451"/>
    <w:rsid w:val="00363515"/>
    <w:rsid w:val="0036382E"/>
    <w:rsid w:val="003647F5"/>
    <w:rsid w:val="003655BC"/>
    <w:rsid w:val="00366DB8"/>
    <w:rsid w:val="00366E7E"/>
    <w:rsid w:val="00367733"/>
    <w:rsid w:val="00367975"/>
    <w:rsid w:val="00370282"/>
    <w:rsid w:val="00370956"/>
    <w:rsid w:val="003718F2"/>
    <w:rsid w:val="00372305"/>
    <w:rsid w:val="00372AD4"/>
    <w:rsid w:val="00372F12"/>
    <w:rsid w:val="003735A4"/>
    <w:rsid w:val="00373A2B"/>
    <w:rsid w:val="00373EEF"/>
    <w:rsid w:val="003756EB"/>
    <w:rsid w:val="003758A8"/>
    <w:rsid w:val="003759AC"/>
    <w:rsid w:val="00377021"/>
    <w:rsid w:val="003778C9"/>
    <w:rsid w:val="003840D8"/>
    <w:rsid w:val="003845B5"/>
    <w:rsid w:val="00384985"/>
    <w:rsid w:val="00385849"/>
    <w:rsid w:val="003863FB"/>
    <w:rsid w:val="00392339"/>
    <w:rsid w:val="00392A85"/>
    <w:rsid w:val="00392DC9"/>
    <w:rsid w:val="00393778"/>
    <w:rsid w:val="003946D8"/>
    <w:rsid w:val="00394C7E"/>
    <w:rsid w:val="00394DE2"/>
    <w:rsid w:val="003961B6"/>
    <w:rsid w:val="00396E59"/>
    <w:rsid w:val="003A1586"/>
    <w:rsid w:val="003A15E3"/>
    <w:rsid w:val="003A1FA8"/>
    <w:rsid w:val="003A2978"/>
    <w:rsid w:val="003A34FA"/>
    <w:rsid w:val="003A4702"/>
    <w:rsid w:val="003A4861"/>
    <w:rsid w:val="003A4A97"/>
    <w:rsid w:val="003A519B"/>
    <w:rsid w:val="003A558D"/>
    <w:rsid w:val="003A5F11"/>
    <w:rsid w:val="003A6E8A"/>
    <w:rsid w:val="003A7964"/>
    <w:rsid w:val="003A7A04"/>
    <w:rsid w:val="003B0C0A"/>
    <w:rsid w:val="003B15EF"/>
    <w:rsid w:val="003B19D0"/>
    <w:rsid w:val="003B1BB2"/>
    <w:rsid w:val="003B238F"/>
    <w:rsid w:val="003B28B0"/>
    <w:rsid w:val="003B2E10"/>
    <w:rsid w:val="003B31C2"/>
    <w:rsid w:val="003B4027"/>
    <w:rsid w:val="003B4B11"/>
    <w:rsid w:val="003B5AC8"/>
    <w:rsid w:val="003B6E9C"/>
    <w:rsid w:val="003C0077"/>
    <w:rsid w:val="003C0178"/>
    <w:rsid w:val="003C0607"/>
    <w:rsid w:val="003C0762"/>
    <w:rsid w:val="003C0A57"/>
    <w:rsid w:val="003C1B61"/>
    <w:rsid w:val="003C1D34"/>
    <w:rsid w:val="003C237C"/>
    <w:rsid w:val="003C2FA2"/>
    <w:rsid w:val="003C3D54"/>
    <w:rsid w:val="003C438A"/>
    <w:rsid w:val="003C56BA"/>
    <w:rsid w:val="003C5811"/>
    <w:rsid w:val="003C5D40"/>
    <w:rsid w:val="003C5D5B"/>
    <w:rsid w:val="003C6AE0"/>
    <w:rsid w:val="003C7159"/>
    <w:rsid w:val="003C73AF"/>
    <w:rsid w:val="003C7E89"/>
    <w:rsid w:val="003D1329"/>
    <w:rsid w:val="003D20C3"/>
    <w:rsid w:val="003D2873"/>
    <w:rsid w:val="003D2F04"/>
    <w:rsid w:val="003D31B2"/>
    <w:rsid w:val="003D43A9"/>
    <w:rsid w:val="003D4E2A"/>
    <w:rsid w:val="003D4F04"/>
    <w:rsid w:val="003D5457"/>
    <w:rsid w:val="003D5C4D"/>
    <w:rsid w:val="003D68FA"/>
    <w:rsid w:val="003D7105"/>
    <w:rsid w:val="003D7841"/>
    <w:rsid w:val="003E2CFC"/>
    <w:rsid w:val="003E366D"/>
    <w:rsid w:val="003E5A4A"/>
    <w:rsid w:val="003E6D3B"/>
    <w:rsid w:val="003E789D"/>
    <w:rsid w:val="003E7CA7"/>
    <w:rsid w:val="003E7F47"/>
    <w:rsid w:val="003F0A31"/>
    <w:rsid w:val="003F1CE8"/>
    <w:rsid w:val="003F1D0C"/>
    <w:rsid w:val="003F1F39"/>
    <w:rsid w:val="003F3123"/>
    <w:rsid w:val="003F3901"/>
    <w:rsid w:val="003F4938"/>
    <w:rsid w:val="003F7398"/>
    <w:rsid w:val="003F7DF2"/>
    <w:rsid w:val="003F7F30"/>
    <w:rsid w:val="00401492"/>
    <w:rsid w:val="00401E2E"/>
    <w:rsid w:val="00403598"/>
    <w:rsid w:val="004039E6"/>
    <w:rsid w:val="00403C91"/>
    <w:rsid w:val="004066EA"/>
    <w:rsid w:val="00406E5A"/>
    <w:rsid w:val="00407C85"/>
    <w:rsid w:val="00411092"/>
    <w:rsid w:val="0041168E"/>
    <w:rsid w:val="00411B9E"/>
    <w:rsid w:val="00411CDC"/>
    <w:rsid w:val="00411F34"/>
    <w:rsid w:val="00411FDF"/>
    <w:rsid w:val="00413709"/>
    <w:rsid w:val="00414ACB"/>
    <w:rsid w:val="00420B2E"/>
    <w:rsid w:val="00421391"/>
    <w:rsid w:val="00422026"/>
    <w:rsid w:val="0042333E"/>
    <w:rsid w:val="00423CD8"/>
    <w:rsid w:val="00424A20"/>
    <w:rsid w:val="00425438"/>
    <w:rsid w:val="00426001"/>
    <w:rsid w:val="00426B58"/>
    <w:rsid w:val="00426CCD"/>
    <w:rsid w:val="00426EEA"/>
    <w:rsid w:val="0042715E"/>
    <w:rsid w:val="00427504"/>
    <w:rsid w:val="00427F6E"/>
    <w:rsid w:val="00427FE0"/>
    <w:rsid w:val="00430855"/>
    <w:rsid w:val="00431182"/>
    <w:rsid w:val="00431417"/>
    <w:rsid w:val="0043241E"/>
    <w:rsid w:val="00432508"/>
    <w:rsid w:val="0043353B"/>
    <w:rsid w:val="00434D88"/>
    <w:rsid w:val="0043546F"/>
    <w:rsid w:val="0043594F"/>
    <w:rsid w:val="00436007"/>
    <w:rsid w:val="0043673D"/>
    <w:rsid w:val="00437A85"/>
    <w:rsid w:val="00437FDA"/>
    <w:rsid w:val="00440655"/>
    <w:rsid w:val="00441026"/>
    <w:rsid w:val="004422B8"/>
    <w:rsid w:val="00444009"/>
    <w:rsid w:val="00445CBE"/>
    <w:rsid w:val="00446127"/>
    <w:rsid w:val="004462DB"/>
    <w:rsid w:val="00450968"/>
    <w:rsid w:val="00453961"/>
    <w:rsid w:val="004556DA"/>
    <w:rsid w:val="0045717D"/>
    <w:rsid w:val="00462591"/>
    <w:rsid w:val="004627F4"/>
    <w:rsid w:val="004633DA"/>
    <w:rsid w:val="00464C02"/>
    <w:rsid w:val="004661D8"/>
    <w:rsid w:val="00466834"/>
    <w:rsid w:val="004668CC"/>
    <w:rsid w:val="00467A21"/>
    <w:rsid w:val="0047002A"/>
    <w:rsid w:val="004724A9"/>
    <w:rsid w:val="00472E43"/>
    <w:rsid w:val="004736C1"/>
    <w:rsid w:val="004745DA"/>
    <w:rsid w:val="0047558D"/>
    <w:rsid w:val="00475998"/>
    <w:rsid w:val="00475B86"/>
    <w:rsid w:val="004766EB"/>
    <w:rsid w:val="004771F6"/>
    <w:rsid w:val="00477312"/>
    <w:rsid w:val="004778A8"/>
    <w:rsid w:val="00480416"/>
    <w:rsid w:val="0048079E"/>
    <w:rsid w:val="0048391E"/>
    <w:rsid w:val="00483D14"/>
    <w:rsid w:val="00483D69"/>
    <w:rsid w:val="004840FC"/>
    <w:rsid w:val="004850D0"/>
    <w:rsid w:val="004851BF"/>
    <w:rsid w:val="0048578A"/>
    <w:rsid w:val="00486451"/>
    <w:rsid w:val="004869EF"/>
    <w:rsid w:val="00487328"/>
    <w:rsid w:val="00487BEA"/>
    <w:rsid w:val="00487E6C"/>
    <w:rsid w:val="004908F9"/>
    <w:rsid w:val="00491053"/>
    <w:rsid w:val="004919FB"/>
    <w:rsid w:val="004923E8"/>
    <w:rsid w:val="004928DA"/>
    <w:rsid w:val="0049329C"/>
    <w:rsid w:val="00493B2C"/>
    <w:rsid w:val="00494037"/>
    <w:rsid w:val="00495F81"/>
    <w:rsid w:val="00495FAC"/>
    <w:rsid w:val="004974E8"/>
    <w:rsid w:val="004A0997"/>
    <w:rsid w:val="004A1AD6"/>
    <w:rsid w:val="004A1B3A"/>
    <w:rsid w:val="004A200B"/>
    <w:rsid w:val="004A2682"/>
    <w:rsid w:val="004A36CA"/>
    <w:rsid w:val="004A4E47"/>
    <w:rsid w:val="004A6057"/>
    <w:rsid w:val="004A62B0"/>
    <w:rsid w:val="004A66F9"/>
    <w:rsid w:val="004A710C"/>
    <w:rsid w:val="004A7630"/>
    <w:rsid w:val="004A7756"/>
    <w:rsid w:val="004A7D18"/>
    <w:rsid w:val="004B01C8"/>
    <w:rsid w:val="004B1CD2"/>
    <w:rsid w:val="004B2082"/>
    <w:rsid w:val="004B3240"/>
    <w:rsid w:val="004B3E92"/>
    <w:rsid w:val="004B5023"/>
    <w:rsid w:val="004B569A"/>
    <w:rsid w:val="004B5E6F"/>
    <w:rsid w:val="004B6FBC"/>
    <w:rsid w:val="004B70BF"/>
    <w:rsid w:val="004B7BC4"/>
    <w:rsid w:val="004C2F37"/>
    <w:rsid w:val="004C32C7"/>
    <w:rsid w:val="004C36D2"/>
    <w:rsid w:val="004C3A71"/>
    <w:rsid w:val="004C3D81"/>
    <w:rsid w:val="004C411A"/>
    <w:rsid w:val="004C437B"/>
    <w:rsid w:val="004C5584"/>
    <w:rsid w:val="004C58D7"/>
    <w:rsid w:val="004C6AEB"/>
    <w:rsid w:val="004C7E47"/>
    <w:rsid w:val="004D03AB"/>
    <w:rsid w:val="004D0584"/>
    <w:rsid w:val="004D1182"/>
    <w:rsid w:val="004D153A"/>
    <w:rsid w:val="004D2740"/>
    <w:rsid w:val="004D2897"/>
    <w:rsid w:val="004D3139"/>
    <w:rsid w:val="004D5225"/>
    <w:rsid w:val="004D6391"/>
    <w:rsid w:val="004D7119"/>
    <w:rsid w:val="004D7926"/>
    <w:rsid w:val="004E07A9"/>
    <w:rsid w:val="004E10DE"/>
    <w:rsid w:val="004E1E9A"/>
    <w:rsid w:val="004E4098"/>
    <w:rsid w:val="004E44A6"/>
    <w:rsid w:val="004E4583"/>
    <w:rsid w:val="004E56DE"/>
    <w:rsid w:val="004E667F"/>
    <w:rsid w:val="004F0C5E"/>
    <w:rsid w:val="004F0F67"/>
    <w:rsid w:val="004F0FE5"/>
    <w:rsid w:val="004F22EF"/>
    <w:rsid w:val="004F4865"/>
    <w:rsid w:val="00500DAB"/>
    <w:rsid w:val="005014AE"/>
    <w:rsid w:val="005016CD"/>
    <w:rsid w:val="00501F96"/>
    <w:rsid w:val="0050325B"/>
    <w:rsid w:val="0050349A"/>
    <w:rsid w:val="005036FE"/>
    <w:rsid w:val="005039D2"/>
    <w:rsid w:val="005040DC"/>
    <w:rsid w:val="00504587"/>
    <w:rsid w:val="005056B0"/>
    <w:rsid w:val="00510068"/>
    <w:rsid w:val="00511CB5"/>
    <w:rsid w:val="00511D66"/>
    <w:rsid w:val="00512F8C"/>
    <w:rsid w:val="005136C3"/>
    <w:rsid w:val="0051376B"/>
    <w:rsid w:val="00513C7D"/>
    <w:rsid w:val="005169A4"/>
    <w:rsid w:val="005176DF"/>
    <w:rsid w:val="0051784F"/>
    <w:rsid w:val="005179CC"/>
    <w:rsid w:val="0052002B"/>
    <w:rsid w:val="005208F9"/>
    <w:rsid w:val="00521325"/>
    <w:rsid w:val="005215C3"/>
    <w:rsid w:val="00521EF5"/>
    <w:rsid w:val="005223B4"/>
    <w:rsid w:val="0052267A"/>
    <w:rsid w:val="00522DEB"/>
    <w:rsid w:val="00523641"/>
    <w:rsid w:val="00524281"/>
    <w:rsid w:val="00524554"/>
    <w:rsid w:val="00524EA1"/>
    <w:rsid w:val="005265BA"/>
    <w:rsid w:val="0053304A"/>
    <w:rsid w:val="005340D6"/>
    <w:rsid w:val="0053516C"/>
    <w:rsid w:val="005356B0"/>
    <w:rsid w:val="005364A7"/>
    <w:rsid w:val="00537996"/>
    <w:rsid w:val="00537B43"/>
    <w:rsid w:val="005402EF"/>
    <w:rsid w:val="005410C6"/>
    <w:rsid w:val="00542195"/>
    <w:rsid w:val="0054278D"/>
    <w:rsid w:val="00542BD3"/>
    <w:rsid w:val="005444DF"/>
    <w:rsid w:val="00544A7E"/>
    <w:rsid w:val="0054593A"/>
    <w:rsid w:val="00546146"/>
    <w:rsid w:val="005471EE"/>
    <w:rsid w:val="005501FF"/>
    <w:rsid w:val="00551423"/>
    <w:rsid w:val="005517E1"/>
    <w:rsid w:val="00551957"/>
    <w:rsid w:val="00551F16"/>
    <w:rsid w:val="00552060"/>
    <w:rsid w:val="00552B4A"/>
    <w:rsid w:val="00553F21"/>
    <w:rsid w:val="00556233"/>
    <w:rsid w:val="00557C71"/>
    <w:rsid w:val="00562CA8"/>
    <w:rsid w:val="00564EBB"/>
    <w:rsid w:val="0056611C"/>
    <w:rsid w:val="005705C0"/>
    <w:rsid w:val="005716E8"/>
    <w:rsid w:val="005722BE"/>
    <w:rsid w:val="00572FC4"/>
    <w:rsid w:val="005739FC"/>
    <w:rsid w:val="005746A1"/>
    <w:rsid w:val="00574F49"/>
    <w:rsid w:val="00575AE6"/>
    <w:rsid w:val="00575B69"/>
    <w:rsid w:val="00577D1D"/>
    <w:rsid w:val="005805E5"/>
    <w:rsid w:val="00581D96"/>
    <w:rsid w:val="00584222"/>
    <w:rsid w:val="0058467E"/>
    <w:rsid w:val="0058481D"/>
    <w:rsid w:val="0058542E"/>
    <w:rsid w:val="0058583C"/>
    <w:rsid w:val="00586436"/>
    <w:rsid w:val="005865B2"/>
    <w:rsid w:val="00586BAA"/>
    <w:rsid w:val="00587B16"/>
    <w:rsid w:val="005908A7"/>
    <w:rsid w:val="00590922"/>
    <w:rsid w:val="00590C0C"/>
    <w:rsid w:val="005955B4"/>
    <w:rsid w:val="00595846"/>
    <w:rsid w:val="0059608E"/>
    <w:rsid w:val="00596990"/>
    <w:rsid w:val="00596BF5"/>
    <w:rsid w:val="00597032"/>
    <w:rsid w:val="00597C7B"/>
    <w:rsid w:val="00597D35"/>
    <w:rsid w:val="005A2A19"/>
    <w:rsid w:val="005A3CDC"/>
    <w:rsid w:val="005A41E4"/>
    <w:rsid w:val="005A7553"/>
    <w:rsid w:val="005A7783"/>
    <w:rsid w:val="005A7D43"/>
    <w:rsid w:val="005B0258"/>
    <w:rsid w:val="005B02D6"/>
    <w:rsid w:val="005B1281"/>
    <w:rsid w:val="005B37FE"/>
    <w:rsid w:val="005B3C25"/>
    <w:rsid w:val="005B4AB3"/>
    <w:rsid w:val="005B4D72"/>
    <w:rsid w:val="005B4DC0"/>
    <w:rsid w:val="005B503B"/>
    <w:rsid w:val="005B79DC"/>
    <w:rsid w:val="005B7B6B"/>
    <w:rsid w:val="005C0835"/>
    <w:rsid w:val="005C0985"/>
    <w:rsid w:val="005C09B8"/>
    <w:rsid w:val="005C1912"/>
    <w:rsid w:val="005C2A28"/>
    <w:rsid w:val="005C2B35"/>
    <w:rsid w:val="005C3926"/>
    <w:rsid w:val="005C5B9A"/>
    <w:rsid w:val="005C6001"/>
    <w:rsid w:val="005C63E2"/>
    <w:rsid w:val="005C69F3"/>
    <w:rsid w:val="005C71F5"/>
    <w:rsid w:val="005C731A"/>
    <w:rsid w:val="005C73F2"/>
    <w:rsid w:val="005D0259"/>
    <w:rsid w:val="005D0D7C"/>
    <w:rsid w:val="005D1CB3"/>
    <w:rsid w:val="005D43B9"/>
    <w:rsid w:val="005D49A7"/>
    <w:rsid w:val="005D4E68"/>
    <w:rsid w:val="005D553F"/>
    <w:rsid w:val="005E0BCC"/>
    <w:rsid w:val="005E1182"/>
    <w:rsid w:val="005E14F9"/>
    <w:rsid w:val="005E1A25"/>
    <w:rsid w:val="005E1C71"/>
    <w:rsid w:val="005E3C0D"/>
    <w:rsid w:val="005E78D9"/>
    <w:rsid w:val="005E79D3"/>
    <w:rsid w:val="005E7DD3"/>
    <w:rsid w:val="005F0133"/>
    <w:rsid w:val="005F03CF"/>
    <w:rsid w:val="005F1BCC"/>
    <w:rsid w:val="005F2539"/>
    <w:rsid w:val="005F282C"/>
    <w:rsid w:val="005F38E9"/>
    <w:rsid w:val="005F528C"/>
    <w:rsid w:val="005F632D"/>
    <w:rsid w:val="005F7167"/>
    <w:rsid w:val="005F762D"/>
    <w:rsid w:val="005F7ACD"/>
    <w:rsid w:val="00603221"/>
    <w:rsid w:val="006037EB"/>
    <w:rsid w:val="00603C94"/>
    <w:rsid w:val="00605676"/>
    <w:rsid w:val="0060586E"/>
    <w:rsid w:val="00605E5F"/>
    <w:rsid w:val="00606F25"/>
    <w:rsid w:val="006078D9"/>
    <w:rsid w:val="00611D3C"/>
    <w:rsid w:val="00612B6D"/>
    <w:rsid w:val="00613432"/>
    <w:rsid w:val="00613D56"/>
    <w:rsid w:val="00614EE1"/>
    <w:rsid w:val="00615D4C"/>
    <w:rsid w:val="00615FD0"/>
    <w:rsid w:val="00616DAD"/>
    <w:rsid w:val="00621245"/>
    <w:rsid w:val="00622B0E"/>
    <w:rsid w:val="006236E7"/>
    <w:rsid w:val="0062476E"/>
    <w:rsid w:val="006259DC"/>
    <w:rsid w:val="00625B7A"/>
    <w:rsid w:val="006263FE"/>
    <w:rsid w:val="00626978"/>
    <w:rsid w:val="00626BDA"/>
    <w:rsid w:val="00626E4D"/>
    <w:rsid w:val="00626FCF"/>
    <w:rsid w:val="00627648"/>
    <w:rsid w:val="006300E9"/>
    <w:rsid w:val="00630192"/>
    <w:rsid w:val="00630A14"/>
    <w:rsid w:val="00632B53"/>
    <w:rsid w:val="00633DD7"/>
    <w:rsid w:val="00634BBF"/>
    <w:rsid w:val="00636AD7"/>
    <w:rsid w:val="00640210"/>
    <w:rsid w:val="00641047"/>
    <w:rsid w:val="00641223"/>
    <w:rsid w:val="00641471"/>
    <w:rsid w:val="0064193E"/>
    <w:rsid w:val="00641E5C"/>
    <w:rsid w:val="006424F1"/>
    <w:rsid w:val="0064272E"/>
    <w:rsid w:val="00643F72"/>
    <w:rsid w:val="0064660C"/>
    <w:rsid w:val="00647030"/>
    <w:rsid w:val="006478AA"/>
    <w:rsid w:val="00647C15"/>
    <w:rsid w:val="006526CC"/>
    <w:rsid w:val="00652F2D"/>
    <w:rsid w:val="0065414E"/>
    <w:rsid w:val="00655BA4"/>
    <w:rsid w:val="006567DF"/>
    <w:rsid w:val="00656963"/>
    <w:rsid w:val="00660175"/>
    <w:rsid w:val="00660FAE"/>
    <w:rsid w:val="006617D8"/>
    <w:rsid w:val="00661BF0"/>
    <w:rsid w:val="00662194"/>
    <w:rsid w:val="00663675"/>
    <w:rsid w:val="0066369C"/>
    <w:rsid w:val="0066645B"/>
    <w:rsid w:val="00667F9A"/>
    <w:rsid w:val="00670674"/>
    <w:rsid w:val="006723DB"/>
    <w:rsid w:val="00674698"/>
    <w:rsid w:val="00674807"/>
    <w:rsid w:val="00674833"/>
    <w:rsid w:val="0067609F"/>
    <w:rsid w:val="0067618A"/>
    <w:rsid w:val="00676D3F"/>
    <w:rsid w:val="00680294"/>
    <w:rsid w:val="00681C9E"/>
    <w:rsid w:val="0068261A"/>
    <w:rsid w:val="00682CF2"/>
    <w:rsid w:val="00682EB5"/>
    <w:rsid w:val="006844B3"/>
    <w:rsid w:val="00685D06"/>
    <w:rsid w:val="00685E8B"/>
    <w:rsid w:val="006870EF"/>
    <w:rsid w:val="0069051B"/>
    <w:rsid w:val="00690E0C"/>
    <w:rsid w:val="0069160E"/>
    <w:rsid w:val="006917F4"/>
    <w:rsid w:val="0069394E"/>
    <w:rsid w:val="0069457E"/>
    <w:rsid w:val="00695CE4"/>
    <w:rsid w:val="00695F65"/>
    <w:rsid w:val="00696629"/>
    <w:rsid w:val="006967A5"/>
    <w:rsid w:val="00696CDE"/>
    <w:rsid w:val="00697EE8"/>
    <w:rsid w:val="00697F2C"/>
    <w:rsid w:val="006A02FA"/>
    <w:rsid w:val="006A0CA9"/>
    <w:rsid w:val="006A1676"/>
    <w:rsid w:val="006A1ED1"/>
    <w:rsid w:val="006A3E5B"/>
    <w:rsid w:val="006A4E47"/>
    <w:rsid w:val="006A561D"/>
    <w:rsid w:val="006A629D"/>
    <w:rsid w:val="006A6DC7"/>
    <w:rsid w:val="006A73E3"/>
    <w:rsid w:val="006A7C11"/>
    <w:rsid w:val="006B13C3"/>
    <w:rsid w:val="006B18FC"/>
    <w:rsid w:val="006B227B"/>
    <w:rsid w:val="006B28F7"/>
    <w:rsid w:val="006B2D0E"/>
    <w:rsid w:val="006B4F59"/>
    <w:rsid w:val="006B6D0A"/>
    <w:rsid w:val="006B707C"/>
    <w:rsid w:val="006C131D"/>
    <w:rsid w:val="006C252D"/>
    <w:rsid w:val="006C4768"/>
    <w:rsid w:val="006C4BFA"/>
    <w:rsid w:val="006C5083"/>
    <w:rsid w:val="006C6BB6"/>
    <w:rsid w:val="006D0144"/>
    <w:rsid w:val="006D0277"/>
    <w:rsid w:val="006D0720"/>
    <w:rsid w:val="006D0BD9"/>
    <w:rsid w:val="006D11A3"/>
    <w:rsid w:val="006D1A1C"/>
    <w:rsid w:val="006D3299"/>
    <w:rsid w:val="006D3DFA"/>
    <w:rsid w:val="006D415A"/>
    <w:rsid w:val="006D4598"/>
    <w:rsid w:val="006D47EE"/>
    <w:rsid w:val="006D5494"/>
    <w:rsid w:val="006D6AF8"/>
    <w:rsid w:val="006D7465"/>
    <w:rsid w:val="006D77B8"/>
    <w:rsid w:val="006E00B0"/>
    <w:rsid w:val="006E01B1"/>
    <w:rsid w:val="006E047D"/>
    <w:rsid w:val="006E07C6"/>
    <w:rsid w:val="006E1A36"/>
    <w:rsid w:val="006E20C4"/>
    <w:rsid w:val="006E2697"/>
    <w:rsid w:val="006E293F"/>
    <w:rsid w:val="006E37EB"/>
    <w:rsid w:val="006E5040"/>
    <w:rsid w:val="006E5C5C"/>
    <w:rsid w:val="006E702E"/>
    <w:rsid w:val="006E7895"/>
    <w:rsid w:val="006F0BE2"/>
    <w:rsid w:val="006F13AA"/>
    <w:rsid w:val="006F2FCD"/>
    <w:rsid w:val="006F45E8"/>
    <w:rsid w:val="006F4676"/>
    <w:rsid w:val="006F48F6"/>
    <w:rsid w:val="006F565F"/>
    <w:rsid w:val="006F5D19"/>
    <w:rsid w:val="006F6FDE"/>
    <w:rsid w:val="006F7676"/>
    <w:rsid w:val="006F7CC6"/>
    <w:rsid w:val="006F7DE2"/>
    <w:rsid w:val="00701485"/>
    <w:rsid w:val="00701846"/>
    <w:rsid w:val="00702066"/>
    <w:rsid w:val="0070211F"/>
    <w:rsid w:val="00702A6E"/>
    <w:rsid w:val="00702D74"/>
    <w:rsid w:val="00703A0C"/>
    <w:rsid w:val="00703D13"/>
    <w:rsid w:val="007044FD"/>
    <w:rsid w:val="00705CAD"/>
    <w:rsid w:val="0070678B"/>
    <w:rsid w:val="0070692E"/>
    <w:rsid w:val="00706D01"/>
    <w:rsid w:val="00707149"/>
    <w:rsid w:val="00712FCB"/>
    <w:rsid w:val="007133B2"/>
    <w:rsid w:val="007136F7"/>
    <w:rsid w:val="00715BC0"/>
    <w:rsid w:val="00716597"/>
    <w:rsid w:val="00717310"/>
    <w:rsid w:val="007179DD"/>
    <w:rsid w:val="00717AF3"/>
    <w:rsid w:val="00721221"/>
    <w:rsid w:val="0072219E"/>
    <w:rsid w:val="00723324"/>
    <w:rsid w:val="0072422E"/>
    <w:rsid w:val="00724863"/>
    <w:rsid w:val="00724FBB"/>
    <w:rsid w:val="007257B3"/>
    <w:rsid w:val="00727008"/>
    <w:rsid w:val="00727FEE"/>
    <w:rsid w:val="00730CE9"/>
    <w:rsid w:val="00732C5E"/>
    <w:rsid w:val="00733A8D"/>
    <w:rsid w:val="007359F7"/>
    <w:rsid w:val="00736C2A"/>
    <w:rsid w:val="00736F27"/>
    <w:rsid w:val="007371C0"/>
    <w:rsid w:val="0074046F"/>
    <w:rsid w:val="007422CA"/>
    <w:rsid w:val="00742C8F"/>
    <w:rsid w:val="0074323F"/>
    <w:rsid w:val="007434A8"/>
    <w:rsid w:val="007442FE"/>
    <w:rsid w:val="00744695"/>
    <w:rsid w:val="00745D0D"/>
    <w:rsid w:val="0074762D"/>
    <w:rsid w:val="00747E17"/>
    <w:rsid w:val="00750BE8"/>
    <w:rsid w:val="00750D5E"/>
    <w:rsid w:val="00752D83"/>
    <w:rsid w:val="007534F9"/>
    <w:rsid w:val="007535ED"/>
    <w:rsid w:val="00754F7F"/>
    <w:rsid w:val="007556DC"/>
    <w:rsid w:val="00756570"/>
    <w:rsid w:val="00760AC6"/>
    <w:rsid w:val="00761912"/>
    <w:rsid w:val="00761943"/>
    <w:rsid w:val="0076240F"/>
    <w:rsid w:val="007627E4"/>
    <w:rsid w:val="007630C2"/>
    <w:rsid w:val="00764395"/>
    <w:rsid w:val="0076567E"/>
    <w:rsid w:val="00765896"/>
    <w:rsid w:val="00765F3F"/>
    <w:rsid w:val="00767736"/>
    <w:rsid w:val="007700D9"/>
    <w:rsid w:val="007710C2"/>
    <w:rsid w:val="007721C5"/>
    <w:rsid w:val="00774111"/>
    <w:rsid w:val="00774FF6"/>
    <w:rsid w:val="007759F6"/>
    <w:rsid w:val="00775FC3"/>
    <w:rsid w:val="00776222"/>
    <w:rsid w:val="00776D30"/>
    <w:rsid w:val="00777196"/>
    <w:rsid w:val="00781497"/>
    <w:rsid w:val="007819C0"/>
    <w:rsid w:val="00781A4D"/>
    <w:rsid w:val="00781B51"/>
    <w:rsid w:val="00781E7E"/>
    <w:rsid w:val="00782060"/>
    <w:rsid w:val="007823D2"/>
    <w:rsid w:val="00784174"/>
    <w:rsid w:val="00784AC0"/>
    <w:rsid w:val="00784C3A"/>
    <w:rsid w:val="00785746"/>
    <w:rsid w:val="007858C3"/>
    <w:rsid w:val="00787FE9"/>
    <w:rsid w:val="0079191D"/>
    <w:rsid w:val="00791E39"/>
    <w:rsid w:val="0079256E"/>
    <w:rsid w:val="00793D35"/>
    <w:rsid w:val="00794E65"/>
    <w:rsid w:val="0079544D"/>
    <w:rsid w:val="007965E9"/>
    <w:rsid w:val="0079690B"/>
    <w:rsid w:val="00796A5F"/>
    <w:rsid w:val="00797034"/>
    <w:rsid w:val="007977A5"/>
    <w:rsid w:val="007A0188"/>
    <w:rsid w:val="007A02F2"/>
    <w:rsid w:val="007A3024"/>
    <w:rsid w:val="007A3A67"/>
    <w:rsid w:val="007A3AC2"/>
    <w:rsid w:val="007A4395"/>
    <w:rsid w:val="007A5686"/>
    <w:rsid w:val="007A587D"/>
    <w:rsid w:val="007A5B39"/>
    <w:rsid w:val="007A5D08"/>
    <w:rsid w:val="007A5F5B"/>
    <w:rsid w:val="007A66D2"/>
    <w:rsid w:val="007A7103"/>
    <w:rsid w:val="007A7C9B"/>
    <w:rsid w:val="007B01B2"/>
    <w:rsid w:val="007B1996"/>
    <w:rsid w:val="007B1B54"/>
    <w:rsid w:val="007B242A"/>
    <w:rsid w:val="007B2B31"/>
    <w:rsid w:val="007B417F"/>
    <w:rsid w:val="007B44DD"/>
    <w:rsid w:val="007B4FA2"/>
    <w:rsid w:val="007B54FC"/>
    <w:rsid w:val="007B6782"/>
    <w:rsid w:val="007B6B05"/>
    <w:rsid w:val="007B6D41"/>
    <w:rsid w:val="007B79D4"/>
    <w:rsid w:val="007C034A"/>
    <w:rsid w:val="007C0580"/>
    <w:rsid w:val="007C13F4"/>
    <w:rsid w:val="007C236C"/>
    <w:rsid w:val="007C2640"/>
    <w:rsid w:val="007C29E8"/>
    <w:rsid w:val="007C2A64"/>
    <w:rsid w:val="007C3BC9"/>
    <w:rsid w:val="007C3E58"/>
    <w:rsid w:val="007C48FF"/>
    <w:rsid w:val="007C4B3A"/>
    <w:rsid w:val="007C5242"/>
    <w:rsid w:val="007C6950"/>
    <w:rsid w:val="007D12CB"/>
    <w:rsid w:val="007D1364"/>
    <w:rsid w:val="007D1E42"/>
    <w:rsid w:val="007D1FAE"/>
    <w:rsid w:val="007D21EE"/>
    <w:rsid w:val="007D3267"/>
    <w:rsid w:val="007D4385"/>
    <w:rsid w:val="007D4CC8"/>
    <w:rsid w:val="007D57E3"/>
    <w:rsid w:val="007D6007"/>
    <w:rsid w:val="007D67F1"/>
    <w:rsid w:val="007E04E0"/>
    <w:rsid w:val="007E15E7"/>
    <w:rsid w:val="007E24D9"/>
    <w:rsid w:val="007E253C"/>
    <w:rsid w:val="007E35AD"/>
    <w:rsid w:val="007E3AB6"/>
    <w:rsid w:val="007E3F7C"/>
    <w:rsid w:val="007E42A5"/>
    <w:rsid w:val="007E6294"/>
    <w:rsid w:val="007E65A5"/>
    <w:rsid w:val="007E68AA"/>
    <w:rsid w:val="007E7A8B"/>
    <w:rsid w:val="007E7BA0"/>
    <w:rsid w:val="007E7C9D"/>
    <w:rsid w:val="007F0E59"/>
    <w:rsid w:val="007F1143"/>
    <w:rsid w:val="007F151E"/>
    <w:rsid w:val="007F2082"/>
    <w:rsid w:val="007F387B"/>
    <w:rsid w:val="007F4DF1"/>
    <w:rsid w:val="007F557D"/>
    <w:rsid w:val="007F57FC"/>
    <w:rsid w:val="007F66E2"/>
    <w:rsid w:val="007F67DB"/>
    <w:rsid w:val="00800B1E"/>
    <w:rsid w:val="0080123C"/>
    <w:rsid w:val="008016C6"/>
    <w:rsid w:val="00802A20"/>
    <w:rsid w:val="00802A93"/>
    <w:rsid w:val="00803111"/>
    <w:rsid w:val="0080407F"/>
    <w:rsid w:val="00804C6D"/>
    <w:rsid w:val="008062B4"/>
    <w:rsid w:val="008065D9"/>
    <w:rsid w:val="008075AF"/>
    <w:rsid w:val="008111BA"/>
    <w:rsid w:val="00813770"/>
    <w:rsid w:val="00814A45"/>
    <w:rsid w:val="008161CD"/>
    <w:rsid w:val="00817110"/>
    <w:rsid w:val="00817B76"/>
    <w:rsid w:val="00817BBE"/>
    <w:rsid w:val="00820897"/>
    <w:rsid w:val="00824DE5"/>
    <w:rsid w:val="00825601"/>
    <w:rsid w:val="008264BB"/>
    <w:rsid w:val="00827061"/>
    <w:rsid w:val="008271D0"/>
    <w:rsid w:val="00827F98"/>
    <w:rsid w:val="00830979"/>
    <w:rsid w:val="00830F2B"/>
    <w:rsid w:val="00830FBD"/>
    <w:rsid w:val="0083330A"/>
    <w:rsid w:val="00833BD0"/>
    <w:rsid w:val="00835DDD"/>
    <w:rsid w:val="00836E51"/>
    <w:rsid w:val="008372F2"/>
    <w:rsid w:val="00840C28"/>
    <w:rsid w:val="00841D1E"/>
    <w:rsid w:val="0084209A"/>
    <w:rsid w:val="00842FF5"/>
    <w:rsid w:val="00844136"/>
    <w:rsid w:val="00844787"/>
    <w:rsid w:val="00845234"/>
    <w:rsid w:val="0084560E"/>
    <w:rsid w:val="00846DC6"/>
    <w:rsid w:val="00847E5A"/>
    <w:rsid w:val="00850237"/>
    <w:rsid w:val="008505F9"/>
    <w:rsid w:val="00851F56"/>
    <w:rsid w:val="00854AC2"/>
    <w:rsid w:val="00856C3A"/>
    <w:rsid w:val="008572CB"/>
    <w:rsid w:val="008616C3"/>
    <w:rsid w:val="00862262"/>
    <w:rsid w:val="0086447C"/>
    <w:rsid w:val="00865D3F"/>
    <w:rsid w:val="00865F3F"/>
    <w:rsid w:val="00867F62"/>
    <w:rsid w:val="008703F5"/>
    <w:rsid w:val="008720EF"/>
    <w:rsid w:val="0087238B"/>
    <w:rsid w:val="00873E17"/>
    <w:rsid w:val="00881FFF"/>
    <w:rsid w:val="00883D1E"/>
    <w:rsid w:val="00884C89"/>
    <w:rsid w:val="008852F1"/>
    <w:rsid w:val="0088595B"/>
    <w:rsid w:val="008870DE"/>
    <w:rsid w:val="00887AE6"/>
    <w:rsid w:val="00890A6D"/>
    <w:rsid w:val="008919A5"/>
    <w:rsid w:val="0089250D"/>
    <w:rsid w:val="00892E35"/>
    <w:rsid w:val="00892F83"/>
    <w:rsid w:val="00893821"/>
    <w:rsid w:val="00895BA4"/>
    <w:rsid w:val="008968EB"/>
    <w:rsid w:val="00896C32"/>
    <w:rsid w:val="00896CA1"/>
    <w:rsid w:val="00897AAF"/>
    <w:rsid w:val="00897B67"/>
    <w:rsid w:val="008A04B6"/>
    <w:rsid w:val="008A0CD3"/>
    <w:rsid w:val="008A1187"/>
    <w:rsid w:val="008A368A"/>
    <w:rsid w:val="008A5885"/>
    <w:rsid w:val="008A6E22"/>
    <w:rsid w:val="008A7652"/>
    <w:rsid w:val="008A7A44"/>
    <w:rsid w:val="008B0882"/>
    <w:rsid w:val="008B0D83"/>
    <w:rsid w:val="008B0FE9"/>
    <w:rsid w:val="008B1DD6"/>
    <w:rsid w:val="008B1E4F"/>
    <w:rsid w:val="008B2A65"/>
    <w:rsid w:val="008B2AA9"/>
    <w:rsid w:val="008B389F"/>
    <w:rsid w:val="008B3B9D"/>
    <w:rsid w:val="008B477E"/>
    <w:rsid w:val="008B5F22"/>
    <w:rsid w:val="008B6786"/>
    <w:rsid w:val="008B7F18"/>
    <w:rsid w:val="008C003C"/>
    <w:rsid w:val="008C0528"/>
    <w:rsid w:val="008C178F"/>
    <w:rsid w:val="008C2558"/>
    <w:rsid w:val="008C3B38"/>
    <w:rsid w:val="008C4065"/>
    <w:rsid w:val="008C58C2"/>
    <w:rsid w:val="008C5CF6"/>
    <w:rsid w:val="008C6A2D"/>
    <w:rsid w:val="008C71F0"/>
    <w:rsid w:val="008C7705"/>
    <w:rsid w:val="008C7D87"/>
    <w:rsid w:val="008D1545"/>
    <w:rsid w:val="008D1875"/>
    <w:rsid w:val="008D18E2"/>
    <w:rsid w:val="008D285D"/>
    <w:rsid w:val="008D29C7"/>
    <w:rsid w:val="008D3C95"/>
    <w:rsid w:val="008D3E4B"/>
    <w:rsid w:val="008D411A"/>
    <w:rsid w:val="008D5AC4"/>
    <w:rsid w:val="008D6A8D"/>
    <w:rsid w:val="008D6DD4"/>
    <w:rsid w:val="008D70C9"/>
    <w:rsid w:val="008D71DA"/>
    <w:rsid w:val="008D7EEF"/>
    <w:rsid w:val="008E009E"/>
    <w:rsid w:val="008E0A3F"/>
    <w:rsid w:val="008E1E1D"/>
    <w:rsid w:val="008E2701"/>
    <w:rsid w:val="008E29A1"/>
    <w:rsid w:val="008E4244"/>
    <w:rsid w:val="008E4884"/>
    <w:rsid w:val="008E4994"/>
    <w:rsid w:val="008E588B"/>
    <w:rsid w:val="008E5916"/>
    <w:rsid w:val="008E5E1F"/>
    <w:rsid w:val="008E7DA2"/>
    <w:rsid w:val="008F1119"/>
    <w:rsid w:val="008F13F1"/>
    <w:rsid w:val="008F1A5A"/>
    <w:rsid w:val="008F1D28"/>
    <w:rsid w:val="008F2A55"/>
    <w:rsid w:val="008F3491"/>
    <w:rsid w:val="008F4244"/>
    <w:rsid w:val="008F42E1"/>
    <w:rsid w:val="008F688B"/>
    <w:rsid w:val="008F6F60"/>
    <w:rsid w:val="008F7B26"/>
    <w:rsid w:val="008F7EDE"/>
    <w:rsid w:val="00900BCF"/>
    <w:rsid w:val="00901C98"/>
    <w:rsid w:val="009024B7"/>
    <w:rsid w:val="00902F94"/>
    <w:rsid w:val="009030E8"/>
    <w:rsid w:val="00904218"/>
    <w:rsid w:val="00905B3A"/>
    <w:rsid w:val="00905E14"/>
    <w:rsid w:val="009076AD"/>
    <w:rsid w:val="00907BB6"/>
    <w:rsid w:val="0091183B"/>
    <w:rsid w:val="009121D3"/>
    <w:rsid w:val="009121F2"/>
    <w:rsid w:val="00912A1E"/>
    <w:rsid w:val="00913920"/>
    <w:rsid w:val="00913BDC"/>
    <w:rsid w:val="00913F12"/>
    <w:rsid w:val="009170E1"/>
    <w:rsid w:val="0091759A"/>
    <w:rsid w:val="00917871"/>
    <w:rsid w:val="0092048F"/>
    <w:rsid w:val="00920C51"/>
    <w:rsid w:val="00920C52"/>
    <w:rsid w:val="0092283D"/>
    <w:rsid w:val="0092373E"/>
    <w:rsid w:val="00925FE6"/>
    <w:rsid w:val="009261E0"/>
    <w:rsid w:val="0092678C"/>
    <w:rsid w:val="00926978"/>
    <w:rsid w:val="009269E8"/>
    <w:rsid w:val="009273CF"/>
    <w:rsid w:val="009277FA"/>
    <w:rsid w:val="00927AF0"/>
    <w:rsid w:val="00933B9C"/>
    <w:rsid w:val="00934503"/>
    <w:rsid w:val="00935C3C"/>
    <w:rsid w:val="0093739F"/>
    <w:rsid w:val="00940396"/>
    <w:rsid w:val="00940C55"/>
    <w:rsid w:val="0094242C"/>
    <w:rsid w:val="0094252C"/>
    <w:rsid w:val="0094297F"/>
    <w:rsid w:val="00943303"/>
    <w:rsid w:val="009437E6"/>
    <w:rsid w:val="00943C7B"/>
    <w:rsid w:val="0094462A"/>
    <w:rsid w:val="00944DF6"/>
    <w:rsid w:val="009459F6"/>
    <w:rsid w:val="00945BD2"/>
    <w:rsid w:val="00946FCF"/>
    <w:rsid w:val="009471E2"/>
    <w:rsid w:val="009477C9"/>
    <w:rsid w:val="00952238"/>
    <w:rsid w:val="00952D43"/>
    <w:rsid w:val="0095333B"/>
    <w:rsid w:val="00955250"/>
    <w:rsid w:val="0095563B"/>
    <w:rsid w:val="0095618E"/>
    <w:rsid w:val="00956D87"/>
    <w:rsid w:val="009610C2"/>
    <w:rsid w:val="00961D51"/>
    <w:rsid w:val="00961FF9"/>
    <w:rsid w:val="009628B6"/>
    <w:rsid w:val="00963726"/>
    <w:rsid w:val="00963FA9"/>
    <w:rsid w:val="009673D1"/>
    <w:rsid w:val="00967542"/>
    <w:rsid w:val="009701CE"/>
    <w:rsid w:val="009706A4"/>
    <w:rsid w:val="00970862"/>
    <w:rsid w:val="00970893"/>
    <w:rsid w:val="00971236"/>
    <w:rsid w:val="00972DD2"/>
    <w:rsid w:val="0097464A"/>
    <w:rsid w:val="009759CB"/>
    <w:rsid w:val="00975EA8"/>
    <w:rsid w:val="00975F2C"/>
    <w:rsid w:val="00975F49"/>
    <w:rsid w:val="00975F93"/>
    <w:rsid w:val="009762A7"/>
    <w:rsid w:val="009763E6"/>
    <w:rsid w:val="0097640E"/>
    <w:rsid w:val="009768BB"/>
    <w:rsid w:val="0097754C"/>
    <w:rsid w:val="0097770E"/>
    <w:rsid w:val="00977754"/>
    <w:rsid w:val="00977E2B"/>
    <w:rsid w:val="009815B1"/>
    <w:rsid w:val="00981889"/>
    <w:rsid w:val="00983970"/>
    <w:rsid w:val="009842C9"/>
    <w:rsid w:val="00986DC1"/>
    <w:rsid w:val="009908E9"/>
    <w:rsid w:val="00990934"/>
    <w:rsid w:val="0099099F"/>
    <w:rsid w:val="009912CF"/>
    <w:rsid w:val="0099131E"/>
    <w:rsid w:val="0099252E"/>
    <w:rsid w:val="00993113"/>
    <w:rsid w:val="009934B5"/>
    <w:rsid w:val="009936BB"/>
    <w:rsid w:val="00993D4F"/>
    <w:rsid w:val="00994FCA"/>
    <w:rsid w:val="00996A7B"/>
    <w:rsid w:val="009971E2"/>
    <w:rsid w:val="009976A9"/>
    <w:rsid w:val="009A00DA"/>
    <w:rsid w:val="009A01CA"/>
    <w:rsid w:val="009A1011"/>
    <w:rsid w:val="009A1D9D"/>
    <w:rsid w:val="009A2F28"/>
    <w:rsid w:val="009A345A"/>
    <w:rsid w:val="009A39B9"/>
    <w:rsid w:val="009A43F9"/>
    <w:rsid w:val="009A6723"/>
    <w:rsid w:val="009A7147"/>
    <w:rsid w:val="009A7529"/>
    <w:rsid w:val="009B0688"/>
    <w:rsid w:val="009B2CB6"/>
    <w:rsid w:val="009B3714"/>
    <w:rsid w:val="009B4A3C"/>
    <w:rsid w:val="009B4BDF"/>
    <w:rsid w:val="009B508B"/>
    <w:rsid w:val="009B5D8F"/>
    <w:rsid w:val="009B7239"/>
    <w:rsid w:val="009C0FA0"/>
    <w:rsid w:val="009C1B76"/>
    <w:rsid w:val="009C2D2E"/>
    <w:rsid w:val="009C41D3"/>
    <w:rsid w:val="009C45B3"/>
    <w:rsid w:val="009C52E8"/>
    <w:rsid w:val="009C5A01"/>
    <w:rsid w:val="009C6450"/>
    <w:rsid w:val="009C67E6"/>
    <w:rsid w:val="009C6BC7"/>
    <w:rsid w:val="009C7BA1"/>
    <w:rsid w:val="009C7F1D"/>
    <w:rsid w:val="009C7F9B"/>
    <w:rsid w:val="009D0194"/>
    <w:rsid w:val="009D070A"/>
    <w:rsid w:val="009D126D"/>
    <w:rsid w:val="009D2247"/>
    <w:rsid w:val="009D5D98"/>
    <w:rsid w:val="009D60D7"/>
    <w:rsid w:val="009D668E"/>
    <w:rsid w:val="009D69F5"/>
    <w:rsid w:val="009D6B8A"/>
    <w:rsid w:val="009E143C"/>
    <w:rsid w:val="009E1B8F"/>
    <w:rsid w:val="009E2F36"/>
    <w:rsid w:val="009E309F"/>
    <w:rsid w:val="009E3248"/>
    <w:rsid w:val="009E5302"/>
    <w:rsid w:val="009E5C24"/>
    <w:rsid w:val="009E6439"/>
    <w:rsid w:val="009E6C38"/>
    <w:rsid w:val="009E7EF8"/>
    <w:rsid w:val="009F0622"/>
    <w:rsid w:val="009F1E72"/>
    <w:rsid w:val="009F2192"/>
    <w:rsid w:val="009F23ED"/>
    <w:rsid w:val="009F2F35"/>
    <w:rsid w:val="009F30C3"/>
    <w:rsid w:val="009F3B9D"/>
    <w:rsid w:val="009F4368"/>
    <w:rsid w:val="009F446A"/>
    <w:rsid w:val="009F4963"/>
    <w:rsid w:val="009F4A84"/>
    <w:rsid w:val="009F4C43"/>
    <w:rsid w:val="009F5226"/>
    <w:rsid w:val="009F558A"/>
    <w:rsid w:val="009F60BA"/>
    <w:rsid w:val="009F70CC"/>
    <w:rsid w:val="009F7DBB"/>
    <w:rsid w:val="00A00097"/>
    <w:rsid w:val="00A02677"/>
    <w:rsid w:val="00A0329B"/>
    <w:rsid w:val="00A04527"/>
    <w:rsid w:val="00A04708"/>
    <w:rsid w:val="00A0575B"/>
    <w:rsid w:val="00A05949"/>
    <w:rsid w:val="00A0689E"/>
    <w:rsid w:val="00A071D4"/>
    <w:rsid w:val="00A104DF"/>
    <w:rsid w:val="00A10F72"/>
    <w:rsid w:val="00A10F97"/>
    <w:rsid w:val="00A11D5B"/>
    <w:rsid w:val="00A125E5"/>
    <w:rsid w:val="00A12994"/>
    <w:rsid w:val="00A148C5"/>
    <w:rsid w:val="00A149BC"/>
    <w:rsid w:val="00A15BF4"/>
    <w:rsid w:val="00A170AE"/>
    <w:rsid w:val="00A1774A"/>
    <w:rsid w:val="00A209C5"/>
    <w:rsid w:val="00A21262"/>
    <w:rsid w:val="00A2196F"/>
    <w:rsid w:val="00A21D67"/>
    <w:rsid w:val="00A22902"/>
    <w:rsid w:val="00A22C64"/>
    <w:rsid w:val="00A22DE2"/>
    <w:rsid w:val="00A232F7"/>
    <w:rsid w:val="00A2617A"/>
    <w:rsid w:val="00A26D91"/>
    <w:rsid w:val="00A26D9C"/>
    <w:rsid w:val="00A274AE"/>
    <w:rsid w:val="00A279C8"/>
    <w:rsid w:val="00A27AF9"/>
    <w:rsid w:val="00A3031D"/>
    <w:rsid w:val="00A30CDC"/>
    <w:rsid w:val="00A312C1"/>
    <w:rsid w:val="00A3267B"/>
    <w:rsid w:val="00A32860"/>
    <w:rsid w:val="00A3295D"/>
    <w:rsid w:val="00A338CC"/>
    <w:rsid w:val="00A33B5A"/>
    <w:rsid w:val="00A34829"/>
    <w:rsid w:val="00A35D4D"/>
    <w:rsid w:val="00A36DD3"/>
    <w:rsid w:val="00A428F8"/>
    <w:rsid w:val="00A42F43"/>
    <w:rsid w:val="00A43AF6"/>
    <w:rsid w:val="00A4581F"/>
    <w:rsid w:val="00A47030"/>
    <w:rsid w:val="00A47719"/>
    <w:rsid w:val="00A50511"/>
    <w:rsid w:val="00A51F28"/>
    <w:rsid w:val="00A52F12"/>
    <w:rsid w:val="00A52FF6"/>
    <w:rsid w:val="00A5435D"/>
    <w:rsid w:val="00A5437E"/>
    <w:rsid w:val="00A54A3D"/>
    <w:rsid w:val="00A560AA"/>
    <w:rsid w:val="00A56E40"/>
    <w:rsid w:val="00A601A8"/>
    <w:rsid w:val="00A610E0"/>
    <w:rsid w:val="00A628EE"/>
    <w:rsid w:val="00A639D4"/>
    <w:rsid w:val="00A64832"/>
    <w:rsid w:val="00A64E34"/>
    <w:rsid w:val="00A66703"/>
    <w:rsid w:val="00A66785"/>
    <w:rsid w:val="00A66875"/>
    <w:rsid w:val="00A66E60"/>
    <w:rsid w:val="00A7027C"/>
    <w:rsid w:val="00A702E1"/>
    <w:rsid w:val="00A7053A"/>
    <w:rsid w:val="00A70B11"/>
    <w:rsid w:val="00A74CA7"/>
    <w:rsid w:val="00A76B2F"/>
    <w:rsid w:val="00A76D95"/>
    <w:rsid w:val="00A773B2"/>
    <w:rsid w:val="00A80844"/>
    <w:rsid w:val="00A80CDE"/>
    <w:rsid w:val="00A810D3"/>
    <w:rsid w:val="00A8311E"/>
    <w:rsid w:val="00A83B7B"/>
    <w:rsid w:val="00A846DC"/>
    <w:rsid w:val="00A8601A"/>
    <w:rsid w:val="00A86305"/>
    <w:rsid w:val="00A87C8A"/>
    <w:rsid w:val="00A91FB1"/>
    <w:rsid w:val="00A920B6"/>
    <w:rsid w:val="00A92135"/>
    <w:rsid w:val="00A93AC8"/>
    <w:rsid w:val="00A94199"/>
    <w:rsid w:val="00A95329"/>
    <w:rsid w:val="00A95461"/>
    <w:rsid w:val="00A957A9"/>
    <w:rsid w:val="00A96B4E"/>
    <w:rsid w:val="00AA2745"/>
    <w:rsid w:val="00AA3434"/>
    <w:rsid w:val="00AA3EE3"/>
    <w:rsid w:val="00AA4631"/>
    <w:rsid w:val="00AA7F70"/>
    <w:rsid w:val="00AB02CF"/>
    <w:rsid w:val="00AB32E5"/>
    <w:rsid w:val="00AB3930"/>
    <w:rsid w:val="00AB4BF0"/>
    <w:rsid w:val="00AB4FCC"/>
    <w:rsid w:val="00AB5E9F"/>
    <w:rsid w:val="00AB6F9C"/>
    <w:rsid w:val="00AC112E"/>
    <w:rsid w:val="00AC1EE0"/>
    <w:rsid w:val="00AC384C"/>
    <w:rsid w:val="00AC4030"/>
    <w:rsid w:val="00AC540B"/>
    <w:rsid w:val="00AD016A"/>
    <w:rsid w:val="00AD08B3"/>
    <w:rsid w:val="00AD16CE"/>
    <w:rsid w:val="00AD32C7"/>
    <w:rsid w:val="00AD59C4"/>
    <w:rsid w:val="00AD6EC0"/>
    <w:rsid w:val="00AD7775"/>
    <w:rsid w:val="00AD7963"/>
    <w:rsid w:val="00AD7FDF"/>
    <w:rsid w:val="00AE023A"/>
    <w:rsid w:val="00AE080E"/>
    <w:rsid w:val="00AE0F20"/>
    <w:rsid w:val="00AE19A3"/>
    <w:rsid w:val="00AE2047"/>
    <w:rsid w:val="00AE3662"/>
    <w:rsid w:val="00AE4027"/>
    <w:rsid w:val="00AE43C7"/>
    <w:rsid w:val="00AE4691"/>
    <w:rsid w:val="00AE47D6"/>
    <w:rsid w:val="00AE4FD4"/>
    <w:rsid w:val="00AE5456"/>
    <w:rsid w:val="00AE57FF"/>
    <w:rsid w:val="00AE5932"/>
    <w:rsid w:val="00AE614E"/>
    <w:rsid w:val="00AF066E"/>
    <w:rsid w:val="00AF195D"/>
    <w:rsid w:val="00AF1C13"/>
    <w:rsid w:val="00AF2270"/>
    <w:rsid w:val="00AF424C"/>
    <w:rsid w:val="00AF5786"/>
    <w:rsid w:val="00AF695A"/>
    <w:rsid w:val="00AF799E"/>
    <w:rsid w:val="00B0043D"/>
    <w:rsid w:val="00B01A86"/>
    <w:rsid w:val="00B01AC9"/>
    <w:rsid w:val="00B0212D"/>
    <w:rsid w:val="00B02893"/>
    <w:rsid w:val="00B02D0D"/>
    <w:rsid w:val="00B03778"/>
    <w:rsid w:val="00B06E11"/>
    <w:rsid w:val="00B06F56"/>
    <w:rsid w:val="00B07FA5"/>
    <w:rsid w:val="00B1093C"/>
    <w:rsid w:val="00B1105C"/>
    <w:rsid w:val="00B11A08"/>
    <w:rsid w:val="00B12C43"/>
    <w:rsid w:val="00B16290"/>
    <w:rsid w:val="00B1634E"/>
    <w:rsid w:val="00B206BA"/>
    <w:rsid w:val="00B21E10"/>
    <w:rsid w:val="00B222B2"/>
    <w:rsid w:val="00B25C9B"/>
    <w:rsid w:val="00B264E4"/>
    <w:rsid w:val="00B31E2C"/>
    <w:rsid w:val="00B3291A"/>
    <w:rsid w:val="00B3322E"/>
    <w:rsid w:val="00B33FEF"/>
    <w:rsid w:val="00B34854"/>
    <w:rsid w:val="00B34C73"/>
    <w:rsid w:val="00B35451"/>
    <w:rsid w:val="00B35891"/>
    <w:rsid w:val="00B36774"/>
    <w:rsid w:val="00B36800"/>
    <w:rsid w:val="00B37AB2"/>
    <w:rsid w:val="00B37BA7"/>
    <w:rsid w:val="00B40821"/>
    <w:rsid w:val="00B41DE9"/>
    <w:rsid w:val="00B41F9C"/>
    <w:rsid w:val="00B4220D"/>
    <w:rsid w:val="00B42B91"/>
    <w:rsid w:val="00B43144"/>
    <w:rsid w:val="00B43439"/>
    <w:rsid w:val="00B43522"/>
    <w:rsid w:val="00B43548"/>
    <w:rsid w:val="00B43D46"/>
    <w:rsid w:val="00B44BC4"/>
    <w:rsid w:val="00B44C62"/>
    <w:rsid w:val="00B44FBB"/>
    <w:rsid w:val="00B45716"/>
    <w:rsid w:val="00B4709E"/>
    <w:rsid w:val="00B47259"/>
    <w:rsid w:val="00B4736C"/>
    <w:rsid w:val="00B474CC"/>
    <w:rsid w:val="00B47829"/>
    <w:rsid w:val="00B47944"/>
    <w:rsid w:val="00B47B83"/>
    <w:rsid w:val="00B50F27"/>
    <w:rsid w:val="00B5134A"/>
    <w:rsid w:val="00B52DFD"/>
    <w:rsid w:val="00B53C2A"/>
    <w:rsid w:val="00B53D34"/>
    <w:rsid w:val="00B55D9C"/>
    <w:rsid w:val="00B55DD0"/>
    <w:rsid w:val="00B57070"/>
    <w:rsid w:val="00B6085B"/>
    <w:rsid w:val="00B60871"/>
    <w:rsid w:val="00B62238"/>
    <w:rsid w:val="00B630FD"/>
    <w:rsid w:val="00B63991"/>
    <w:rsid w:val="00B63D78"/>
    <w:rsid w:val="00B64460"/>
    <w:rsid w:val="00B6448E"/>
    <w:rsid w:val="00B6520F"/>
    <w:rsid w:val="00B65484"/>
    <w:rsid w:val="00B65516"/>
    <w:rsid w:val="00B65AEF"/>
    <w:rsid w:val="00B66035"/>
    <w:rsid w:val="00B666CD"/>
    <w:rsid w:val="00B6712C"/>
    <w:rsid w:val="00B675D1"/>
    <w:rsid w:val="00B71337"/>
    <w:rsid w:val="00B73992"/>
    <w:rsid w:val="00B73E94"/>
    <w:rsid w:val="00B73ED5"/>
    <w:rsid w:val="00B74645"/>
    <w:rsid w:val="00B757BB"/>
    <w:rsid w:val="00B76163"/>
    <w:rsid w:val="00B7676D"/>
    <w:rsid w:val="00B76D69"/>
    <w:rsid w:val="00B778F4"/>
    <w:rsid w:val="00B77FA4"/>
    <w:rsid w:val="00B800ED"/>
    <w:rsid w:val="00B80B3F"/>
    <w:rsid w:val="00B80C54"/>
    <w:rsid w:val="00B81846"/>
    <w:rsid w:val="00B82595"/>
    <w:rsid w:val="00B82A89"/>
    <w:rsid w:val="00B82CCE"/>
    <w:rsid w:val="00B837CF"/>
    <w:rsid w:val="00B83AAB"/>
    <w:rsid w:val="00B856C0"/>
    <w:rsid w:val="00B864AD"/>
    <w:rsid w:val="00B86BBB"/>
    <w:rsid w:val="00B87A11"/>
    <w:rsid w:val="00B87BC3"/>
    <w:rsid w:val="00B9015C"/>
    <w:rsid w:val="00B90E03"/>
    <w:rsid w:val="00B91CD6"/>
    <w:rsid w:val="00B928FC"/>
    <w:rsid w:val="00B93762"/>
    <w:rsid w:val="00B954BD"/>
    <w:rsid w:val="00B957C2"/>
    <w:rsid w:val="00B97370"/>
    <w:rsid w:val="00BA0744"/>
    <w:rsid w:val="00BA0AD4"/>
    <w:rsid w:val="00BA1E76"/>
    <w:rsid w:val="00BA2230"/>
    <w:rsid w:val="00BA27CD"/>
    <w:rsid w:val="00BA3385"/>
    <w:rsid w:val="00BA3639"/>
    <w:rsid w:val="00BA3F9A"/>
    <w:rsid w:val="00BA5BC8"/>
    <w:rsid w:val="00BA60DE"/>
    <w:rsid w:val="00BA760E"/>
    <w:rsid w:val="00BA7E3E"/>
    <w:rsid w:val="00BB1AB1"/>
    <w:rsid w:val="00BB2343"/>
    <w:rsid w:val="00BB262C"/>
    <w:rsid w:val="00BB2A4F"/>
    <w:rsid w:val="00BB3499"/>
    <w:rsid w:val="00BB4BCD"/>
    <w:rsid w:val="00BB4CA1"/>
    <w:rsid w:val="00BB550F"/>
    <w:rsid w:val="00BB62D1"/>
    <w:rsid w:val="00BB7C16"/>
    <w:rsid w:val="00BC08A2"/>
    <w:rsid w:val="00BC2119"/>
    <w:rsid w:val="00BC31D0"/>
    <w:rsid w:val="00BC36CE"/>
    <w:rsid w:val="00BC36D8"/>
    <w:rsid w:val="00BC3AE8"/>
    <w:rsid w:val="00BC3C4E"/>
    <w:rsid w:val="00BC50B1"/>
    <w:rsid w:val="00BC6A4B"/>
    <w:rsid w:val="00BD1669"/>
    <w:rsid w:val="00BD1DEA"/>
    <w:rsid w:val="00BD3242"/>
    <w:rsid w:val="00BD3683"/>
    <w:rsid w:val="00BD394D"/>
    <w:rsid w:val="00BD734C"/>
    <w:rsid w:val="00BD73C4"/>
    <w:rsid w:val="00BE0AA3"/>
    <w:rsid w:val="00BE0B0C"/>
    <w:rsid w:val="00BE1D12"/>
    <w:rsid w:val="00BE2775"/>
    <w:rsid w:val="00BE2991"/>
    <w:rsid w:val="00BE301C"/>
    <w:rsid w:val="00BE3158"/>
    <w:rsid w:val="00BE3B50"/>
    <w:rsid w:val="00BE3CAF"/>
    <w:rsid w:val="00BE55A3"/>
    <w:rsid w:val="00BE79D0"/>
    <w:rsid w:val="00BE7FB1"/>
    <w:rsid w:val="00BF05A3"/>
    <w:rsid w:val="00BF1C11"/>
    <w:rsid w:val="00BF308C"/>
    <w:rsid w:val="00BF39A7"/>
    <w:rsid w:val="00BF3FC7"/>
    <w:rsid w:val="00BF56B7"/>
    <w:rsid w:val="00BF6ED7"/>
    <w:rsid w:val="00C01858"/>
    <w:rsid w:val="00C0239F"/>
    <w:rsid w:val="00C028A1"/>
    <w:rsid w:val="00C03A24"/>
    <w:rsid w:val="00C0431F"/>
    <w:rsid w:val="00C04514"/>
    <w:rsid w:val="00C05282"/>
    <w:rsid w:val="00C061D9"/>
    <w:rsid w:val="00C1049E"/>
    <w:rsid w:val="00C115F9"/>
    <w:rsid w:val="00C155F0"/>
    <w:rsid w:val="00C156AB"/>
    <w:rsid w:val="00C1571D"/>
    <w:rsid w:val="00C159CA"/>
    <w:rsid w:val="00C15ECB"/>
    <w:rsid w:val="00C16097"/>
    <w:rsid w:val="00C2182B"/>
    <w:rsid w:val="00C21E48"/>
    <w:rsid w:val="00C227DD"/>
    <w:rsid w:val="00C22F78"/>
    <w:rsid w:val="00C2560D"/>
    <w:rsid w:val="00C256CB"/>
    <w:rsid w:val="00C25899"/>
    <w:rsid w:val="00C25B15"/>
    <w:rsid w:val="00C2626A"/>
    <w:rsid w:val="00C26322"/>
    <w:rsid w:val="00C26D5C"/>
    <w:rsid w:val="00C27135"/>
    <w:rsid w:val="00C33D61"/>
    <w:rsid w:val="00C34D0D"/>
    <w:rsid w:val="00C3580C"/>
    <w:rsid w:val="00C37200"/>
    <w:rsid w:val="00C401D1"/>
    <w:rsid w:val="00C40408"/>
    <w:rsid w:val="00C40740"/>
    <w:rsid w:val="00C4092E"/>
    <w:rsid w:val="00C40BAD"/>
    <w:rsid w:val="00C413E9"/>
    <w:rsid w:val="00C41C7E"/>
    <w:rsid w:val="00C41CE3"/>
    <w:rsid w:val="00C420B0"/>
    <w:rsid w:val="00C429D3"/>
    <w:rsid w:val="00C42B71"/>
    <w:rsid w:val="00C42C98"/>
    <w:rsid w:val="00C430B3"/>
    <w:rsid w:val="00C43462"/>
    <w:rsid w:val="00C438A3"/>
    <w:rsid w:val="00C50D43"/>
    <w:rsid w:val="00C51439"/>
    <w:rsid w:val="00C52083"/>
    <w:rsid w:val="00C53412"/>
    <w:rsid w:val="00C53C36"/>
    <w:rsid w:val="00C54E8D"/>
    <w:rsid w:val="00C55420"/>
    <w:rsid w:val="00C55E55"/>
    <w:rsid w:val="00C56873"/>
    <w:rsid w:val="00C57153"/>
    <w:rsid w:val="00C579FB"/>
    <w:rsid w:val="00C6015B"/>
    <w:rsid w:val="00C625B9"/>
    <w:rsid w:val="00C63816"/>
    <w:rsid w:val="00C6400B"/>
    <w:rsid w:val="00C643BE"/>
    <w:rsid w:val="00C6578D"/>
    <w:rsid w:val="00C66DA9"/>
    <w:rsid w:val="00C7007E"/>
    <w:rsid w:val="00C707A7"/>
    <w:rsid w:val="00C70C46"/>
    <w:rsid w:val="00C7468E"/>
    <w:rsid w:val="00C74B4E"/>
    <w:rsid w:val="00C74FBA"/>
    <w:rsid w:val="00C7529D"/>
    <w:rsid w:val="00C757D1"/>
    <w:rsid w:val="00C75F01"/>
    <w:rsid w:val="00C776B1"/>
    <w:rsid w:val="00C776C6"/>
    <w:rsid w:val="00C81145"/>
    <w:rsid w:val="00C81A9A"/>
    <w:rsid w:val="00C81ED0"/>
    <w:rsid w:val="00C83ACB"/>
    <w:rsid w:val="00C85CFC"/>
    <w:rsid w:val="00C8632A"/>
    <w:rsid w:val="00C8668B"/>
    <w:rsid w:val="00C87075"/>
    <w:rsid w:val="00C900C0"/>
    <w:rsid w:val="00C9141A"/>
    <w:rsid w:val="00C9214B"/>
    <w:rsid w:val="00C953E1"/>
    <w:rsid w:val="00C957EB"/>
    <w:rsid w:val="00C9600D"/>
    <w:rsid w:val="00C9606E"/>
    <w:rsid w:val="00C975C9"/>
    <w:rsid w:val="00C97CBA"/>
    <w:rsid w:val="00CA1739"/>
    <w:rsid w:val="00CA210C"/>
    <w:rsid w:val="00CA4972"/>
    <w:rsid w:val="00CA5A7B"/>
    <w:rsid w:val="00CA5AAA"/>
    <w:rsid w:val="00CA6EC7"/>
    <w:rsid w:val="00CA7976"/>
    <w:rsid w:val="00CA7F27"/>
    <w:rsid w:val="00CB0799"/>
    <w:rsid w:val="00CB0B07"/>
    <w:rsid w:val="00CB1FC7"/>
    <w:rsid w:val="00CB2F7B"/>
    <w:rsid w:val="00CB49BF"/>
    <w:rsid w:val="00CB6FA6"/>
    <w:rsid w:val="00CB79AE"/>
    <w:rsid w:val="00CB7A66"/>
    <w:rsid w:val="00CC0316"/>
    <w:rsid w:val="00CC0585"/>
    <w:rsid w:val="00CC0744"/>
    <w:rsid w:val="00CC0CFE"/>
    <w:rsid w:val="00CC2222"/>
    <w:rsid w:val="00CC2A30"/>
    <w:rsid w:val="00CC30BA"/>
    <w:rsid w:val="00CC3DED"/>
    <w:rsid w:val="00CC64B9"/>
    <w:rsid w:val="00CD3250"/>
    <w:rsid w:val="00CD384B"/>
    <w:rsid w:val="00CD3933"/>
    <w:rsid w:val="00CD45E3"/>
    <w:rsid w:val="00CD6197"/>
    <w:rsid w:val="00CD69A0"/>
    <w:rsid w:val="00CD70F1"/>
    <w:rsid w:val="00CE023B"/>
    <w:rsid w:val="00CE2658"/>
    <w:rsid w:val="00CE3BC6"/>
    <w:rsid w:val="00CE5C96"/>
    <w:rsid w:val="00CE6F22"/>
    <w:rsid w:val="00CF08AF"/>
    <w:rsid w:val="00CF0B9F"/>
    <w:rsid w:val="00CF1701"/>
    <w:rsid w:val="00CF204C"/>
    <w:rsid w:val="00CF2241"/>
    <w:rsid w:val="00CF279C"/>
    <w:rsid w:val="00CF2DCF"/>
    <w:rsid w:val="00CF30DA"/>
    <w:rsid w:val="00CF4D3C"/>
    <w:rsid w:val="00CF5784"/>
    <w:rsid w:val="00CF61C9"/>
    <w:rsid w:val="00CF61E0"/>
    <w:rsid w:val="00CF6900"/>
    <w:rsid w:val="00D01155"/>
    <w:rsid w:val="00D02582"/>
    <w:rsid w:val="00D0287C"/>
    <w:rsid w:val="00D034EE"/>
    <w:rsid w:val="00D0352C"/>
    <w:rsid w:val="00D03BE8"/>
    <w:rsid w:val="00D040E1"/>
    <w:rsid w:val="00D04A10"/>
    <w:rsid w:val="00D0545B"/>
    <w:rsid w:val="00D055C2"/>
    <w:rsid w:val="00D064D5"/>
    <w:rsid w:val="00D06CD8"/>
    <w:rsid w:val="00D06E0B"/>
    <w:rsid w:val="00D076AA"/>
    <w:rsid w:val="00D10384"/>
    <w:rsid w:val="00D10876"/>
    <w:rsid w:val="00D11886"/>
    <w:rsid w:val="00D11DB5"/>
    <w:rsid w:val="00D122E9"/>
    <w:rsid w:val="00D12361"/>
    <w:rsid w:val="00D12E34"/>
    <w:rsid w:val="00D1451D"/>
    <w:rsid w:val="00D1466B"/>
    <w:rsid w:val="00D15D0B"/>
    <w:rsid w:val="00D165AC"/>
    <w:rsid w:val="00D177F2"/>
    <w:rsid w:val="00D17D90"/>
    <w:rsid w:val="00D20AC1"/>
    <w:rsid w:val="00D21527"/>
    <w:rsid w:val="00D216D6"/>
    <w:rsid w:val="00D219EB"/>
    <w:rsid w:val="00D234E4"/>
    <w:rsid w:val="00D23B22"/>
    <w:rsid w:val="00D25A3B"/>
    <w:rsid w:val="00D26909"/>
    <w:rsid w:val="00D26A70"/>
    <w:rsid w:val="00D2766D"/>
    <w:rsid w:val="00D27882"/>
    <w:rsid w:val="00D27B32"/>
    <w:rsid w:val="00D27B4D"/>
    <w:rsid w:val="00D3092D"/>
    <w:rsid w:val="00D31E30"/>
    <w:rsid w:val="00D320E4"/>
    <w:rsid w:val="00D32467"/>
    <w:rsid w:val="00D32652"/>
    <w:rsid w:val="00D328FE"/>
    <w:rsid w:val="00D34E4C"/>
    <w:rsid w:val="00D369DE"/>
    <w:rsid w:val="00D370DE"/>
    <w:rsid w:val="00D37385"/>
    <w:rsid w:val="00D37557"/>
    <w:rsid w:val="00D37AF8"/>
    <w:rsid w:val="00D40578"/>
    <w:rsid w:val="00D40D4B"/>
    <w:rsid w:val="00D415C0"/>
    <w:rsid w:val="00D41E8C"/>
    <w:rsid w:val="00D421AE"/>
    <w:rsid w:val="00D42253"/>
    <w:rsid w:val="00D42D4D"/>
    <w:rsid w:val="00D43389"/>
    <w:rsid w:val="00D444FD"/>
    <w:rsid w:val="00D4488B"/>
    <w:rsid w:val="00D44EFB"/>
    <w:rsid w:val="00D45130"/>
    <w:rsid w:val="00D452F9"/>
    <w:rsid w:val="00D455D0"/>
    <w:rsid w:val="00D4581A"/>
    <w:rsid w:val="00D46262"/>
    <w:rsid w:val="00D46361"/>
    <w:rsid w:val="00D47601"/>
    <w:rsid w:val="00D47C53"/>
    <w:rsid w:val="00D47DDF"/>
    <w:rsid w:val="00D50165"/>
    <w:rsid w:val="00D51566"/>
    <w:rsid w:val="00D518B5"/>
    <w:rsid w:val="00D521B6"/>
    <w:rsid w:val="00D52210"/>
    <w:rsid w:val="00D52EAF"/>
    <w:rsid w:val="00D53B02"/>
    <w:rsid w:val="00D53B8B"/>
    <w:rsid w:val="00D560FD"/>
    <w:rsid w:val="00D566D5"/>
    <w:rsid w:val="00D570F5"/>
    <w:rsid w:val="00D57158"/>
    <w:rsid w:val="00D57A3B"/>
    <w:rsid w:val="00D600E0"/>
    <w:rsid w:val="00D60F88"/>
    <w:rsid w:val="00D61293"/>
    <w:rsid w:val="00D61A1E"/>
    <w:rsid w:val="00D6267D"/>
    <w:rsid w:val="00D62C6F"/>
    <w:rsid w:val="00D62FC1"/>
    <w:rsid w:val="00D631DA"/>
    <w:rsid w:val="00D647E4"/>
    <w:rsid w:val="00D65631"/>
    <w:rsid w:val="00D65761"/>
    <w:rsid w:val="00D6617C"/>
    <w:rsid w:val="00D67677"/>
    <w:rsid w:val="00D70AE2"/>
    <w:rsid w:val="00D70D26"/>
    <w:rsid w:val="00D70EB0"/>
    <w:rsid w:val="00D71725"/>
    <w:rsid w:val="00D719AD"/>
    <w:rsid w:val="00D72564"/>
    <w:rsid w:val="00D72754"/>
    <w:rsid w:val="00D74050"/>
    <w:rsid w:val="00D747FE"/>
    <w:rsid w:val="00D75332"/>
    <w:rsid w:val="00D75AAC"/>
    <w:rsid w:val="00D76A0A"/>
    <w:rsid w:val="00D7714E"/>
    <w:rsid w:val="00D77451"/>
    <w:rsid w:val="00D801A5"/>
    <w:rsid w:val="00D807CD"/>
    <w:rsid w:val="00D80B0C"/>
    <w:rsid w:val="00D80C84"/>
    <w:rsid w:val="00D80EAD"/>
    <w:rsid w:val="00D83852"/>
    <w:rsid w:val="00D84236"/>
    <w:rsid w:val="00D84294"/>
    <w:rsid w:val="00D84C09"/>
    <w:rsid w:val="00D8516A"/>
    <w:rsid w:val="00D8522B"/>
    <w:rsid w:val="00D85555"/>
    <w:rsid w:val="00D860DC"/>
    <w:rsid w:val="00D86400"/>
    <w:rsid w:val="00D86B7F"/>
    <w:rsid w:val="00D87342"/>
    <w:rsid w:val="00D87C5C"/>
    <w:rsid w:val="00D9031B"/>
    <w:rsid w:val="00D90902"/>
    <w:rsid w:val="00D90A40"/>
    <w:rsid w:val="00D91294"/>
    <w:rsid w:val="00D9271B"/>
    <w:rsid w:val="00D9476F"/>
    <w:rsid w:val="00D9619C"/>
    <w:rsid w:val="00D96A29"/>
    <w:rsid w:val="00D96B03"/>
    <w:rsid w:val="00DA2768"/>
    <w:rsid w:val="00DA3414"/>
    <w:rsid w:val="00DA390E"/>
    <w:rsid w:val="00DA3BD5"/>
    <w:rsid w:val="00DA3CC1"/>
    <w:rsid w:val="00DA4209"/>
    <w:rsid w:val="00DA4D34"/>
    <w:rsid w:val="00DB03E3"/>
    <w:rsid w:val="00DB2924"/>
    <w:rsid w:val="00DB2BCF"/>
    <w:rsid w:val="00DB372F"/>
    <w:rsid w:val="00DB3A0C"/>
    <w:rsid w:val="00DB3CFB"/>
    <w:rsid w:val="00DB3E10"/>
    <w:rsid w:val="00DB42D9"/>
    <w:rsid w:val="00DB7FA8"/>
    <w:rsid w:val="00DC10EE"/>
    <w:rsid w:val="00DC1697"/>
    <w:rsid w:val="00DC1C29"/>
    <w:rsid w:val="00DC3665"/>
    <w:rsid w:val="00DC3755"/>
    <w:rsid w:val="00DC4B78"/>
    <w:rsid w:val="00DC4D59"/>
    <w:rsid w:val="00DC4E2F"/>
    <w:rsid w:val="00DC4E62"/>
    <w:rsid w:val="00DC5255"/>
    <w:rsid w:val="00DC6A5E"/>
    <w:rsid w:val="00DC6C32"/>
    <w:rsid w:val="00DC763E"/>
    <w:rsid w:val="00DC78E9"/>
    <w:rsid w:val="00DD0552"/>
    <w:rsid w:val="00DD1250"/>
    <w:rsid w:val="00DD19E4"/>
    <w:rsid w:val="00DD22F5"/>
    <w:rsid w:val="00DD2E16"/>
    <w:rsid w:val="00DD310B"/>
    <w:rsid w:val="00DD336E"/>
    <w:rsid w:val="00DD44B9"/>
    <w:rsid w:val="00DD65FB"/>
    <w:rsid w:val="00DD6602"/>
    <w:rsid w:val="00DD70EA"/>
    <w:rsid w:val="00DD7CCE"/>
    <w:rsid w:val="00DE00A2"/>
    <w:rsid w:val="00DE052D"/>
    <w:rsid w:val="00DE0760"/>
    <w:rsid w:val="00DE2B4E"/>
    <w:rsid w:val="00DE310A"/>
    <w:rsid w:val="00DE37DA"/>
    <w:rsid w:val="00DE38D3"/>
    <w:rsid w:val="00DE53D8"/>
    <w:rsid w:val="00DE6346"/>
    <w:rsid w:val="00DE6C2C"/>
    <w:rsid w:val="00DE7420"/>
    <w:rsid w:val="00DE7A54"/>
    <w:rsid w:val="00DE7ABB"/>
    <w:rsid w:val="00DE7B88"/>
    <w:rsid w:val="00DF12AF"/>
    <w:rsid w:val="00DF14E5"/>
    <w:rsid w:val="00DF48B9"/>
    <w:rsid w:val="00DF4AF6"/>
    <w:rsid w:val="00DF5A48"/>
    <w:rsid w:val="00DF602D"/>
    <w:rsid w:val="00DF695C"/>
    <w:rsid w:val="00DF6A41"/>
    <w:rsid w:val="00E019E3"/>
    <w:rsid w:val="00E02D4B"/>
    <w:rsid w:val="00E03F4C"/>
    <w:rsid w:val="00E03FFF"/>
    <w:rsid w:val="00E05FDB"/>
    <w:rsid w:val="00E1050D"/>
    <w:rsid w:val="00E10547"/>
    <w:rsid w:val="00E1162E"/>
    <w:rsid w:val="00E11BD9"/>
    <w:rsid w:val="00E12579"/>
    <w:rsid w:val="00E12ADF"/>
    <w:rsid w:val="00E14B6C"/>
    <w:rsid w:val="00E1523B"/>
    <w:rsid w:val="00E17F8A"/>
    <w:rsid w:val="00E2019A"/>
    <w:rsid w:val="00E2100A"/>
    <w:rsid w:val="00E210AE"/>
    <w:rsid w:val="00E215DA"/>
    <w:rsid w:val="00E22D1B"/>
    <w:rsid w:val="00E22E07"/>
    <w:rsid w:val="00E2313A"/>
    <w:rsid w:val="00E239E6"/>
    <w:rsid w:val="00E25322"/>
    <w:rsid w:val="00E2628D"/>
    <w:rsid w:val="00E26532"/>
    <w:rsid w:val="00E2661B"/>
    <w:rsid w:val="00E267FB"/>
    <w:rsid w:val="00E276D3"/>
    <w:rsid w:val="00E30309"/>
    <w:rsid w:val="00E305D5"/>
    <w:rsid w:val="00E30E07"/>
    <w:rsid w:val="00E31348"/>
    <w:rsid w:val="00E3166D"/>
    <w:rsid w:val="00E31CF0"/>
    <w:rsid w:val="00E31E14"/>
    <w:rsid w:val="00E3220F"/>
    <w:rsid w:val="00E325E7"/>
    <w:rsid w:val="00E32993"/>
    <w:rsid w:val="00E32BCF"/>
    <w:rsid w:val="00E32BF1"/>
    <w:rsid w:val="00E32EF3"/>
    <w:rsid w:val="00E32FC1"/>
    <w:rsid w:val="00E33471"/>
    <w:rsid w:val="00E3384E"/>
    <w:rsid w:val="00E33FE0"/>
    <w:rsid w:val="00E3554E"/>
    <w:rsid w:val="00E3566E"/>
    <w:rsid w:val="00E356EA"/>
    <w:rsid w:val="00E36B18"/>
    <w:rsid w:val="00E376F5"/>
    <w:rsid w:val="00E379F9"/>
    <w:rsid w:val="00E409C0"/>
    <w:rsid w:val="00E40C87"/>
    <w:rsid w:val="00E4200F"/>
    <w:rsid w:val="00E42350"/>
    <w:rsid w:val="00E42523"/>
    <w:rsid w:val="00E427E0"/>
    <w:rsid w:val="00E43313"/>
    <w:rsid w:val="00E46796"/>
    <w:rsid w:val="00E479B6"/>
    <w:rsid w:val="00E47FD9"/>
    <w:rsid w:val="00E50C35"/>
    <w:rsid w:val="00E512D2"/>
    <w:rsid w:val="00E516B1"/>
    <w:rsid w:val="00E5299D"/>
    <w:rsid w:val="00E52FF9"/>
    <w:rsid w:val="00E5333B"/>
    <w:rsid w:val="00E53FA2"/>
    <w:rsid w:val="00E5499A"/>
    <w:rsid w:val="00E577DF"/>
    <w:rsid w:val="00E577E7"/>
    <w:rsid w:val="00E60475"/>
    <w:rsid w:val="00E6098A"/>
    <w:rsid w:val="00E632EC"/>
    <w:rsid w:val="00E65E4B"/>
    <w:rsid w:val="00E65EEC"/>
    <w:rsid w:val="00E6654B"/>
    <w:rsid w:val="00E66BA2"/>
    <w:rsid w:val="00E66F03"/>
    <w:rsid w:val="00E67B55"/>
    <w:rsid w:val="00E67CF3"/>
    <w:rsid w:val="00E70291"/>
    <w:rsid w:val="00E70B69"/>
    <w:rsid w:val="00E70EA2"/>
    <w:rsid w:val="00E71248"/>
    <w:rsid w:val="00E725ED"/>
    <w:rsid w:val="00E73573"/>
    <w:rsid w:val="00E73BA7"/>
    <w:rsid w:val="00E73E33"/>
    <w:rsid w:val="00E73FE0"/>
    <w:rsid w:val="00E7456C"/>
    <w:rsid w:val="00E74622"/>
    <w:rsid w:val="00E75618"/>
    <w:rsid w:val="00E76AE9"/>
    <w:rsid w:val="00E7721E"/>
    <w:rsid w:val="00E77C9B"/>
    <w:rsid w:val="00E8086F"/>
    <w:rsid w:val="00E820AF"/>
    <w:rsid w:val="00E83B4F"/>
    <w:rsid w:val="00E83B7F"/>
    <w:rsid w:val="00E83C9B"/>
    <w:rsid w:val="00E84D78"/>
    <w:rsid w:val="00E85241"/>
    <w:rsid w:val="00E8572C"/>
    <w:rsid w:val="00E86838"/>
    <w:rsid w:val="00E90D4D"/>
    <w:rsid w:val="00E91608"/>
    <w:rsid w:val="00E93B78"/>
    <w:rsid w:val="00E94DB1"/>
    <w:rsid w:val="00E95812"/>
    <w:rsid w:val="00EA0D23"/>
    <w:rsid w:val="00EA280F"/>
    <w:rsid w:val="00EA35BB"/>
    <w:rsid w:val="00EA3D91"/>
    <w:rsid w:val="00EA3E99"/>
    <w:rsid w:val="00EA66BE"/>
    <w:rsid w:val="00EA7020"/>
    <w:rsid w:val="00EA79FC"/>
    <w:rsid w:val="00EA7D8B"/>
    <w:rsid w:val="00EA7F1A"/>
    <w:rsid w:val="00EB03D1"/>
    <w:rsid w:val="00EB0AB6"/>
    <w:rsid w:val="00EB1023"/>
    <w:rsid w:val="00EB1556"/>
    <w:rsid w:val="00EB231C"/>
    <w:rsid w:val="00EB4BFE"/>
    <w:rsid w:val="00EB4CD0"/>
    <w:rsid w:val="00EB4D8D"/>
    <w:rsid w:val="00EB5418"/>
    <w:rsid w:val="00EB575D"/>
    <w:rsid w:val="00EB6331"/>
    <w:rsid w:val="00EB7AAA"/>
    <w:rsid w:val="00EC0176"/>
    <w:rsid w:val="00EC0811"/>
    <w:rsid w:val="00EC11C4"/>
    <w:rsid w:val="00EC2C72"/>
    <w:rsid w:val="00EC3C9C"/>
    <w:rsid w:val="00EC4442"/>
    <w:rsid w:val="00EC58F2"/>
    <w:rsid w:val="00EC6184"/>
    <w:rsid w:val="00EC7036"/>
    <w:rsid w:val="00EC70D9"/>
    <w:rsid w:val="00EC70EA"/>
    <w:rsid w:val="00ED0B59"/>
    <w:rsid w:val="00ED3678"/>
    <w:rsid w:val="00ED4682"/>
    <w:rsid w:val="00ED4769"/>
    <w:rsid w:val="00ED5E6C"/>
    <w:rsid w:val="00ED6234"/>
    <w:rsid w:val="00ED6C52"/>
    <w:rsid w:val="00ED757E"/>
    <w:rsid w:val="00EE01A7"/>
    <w:rsid w:val="00EE0826"/>
    <w:rsid w:val="00EE0B10"/>
    <w:rsid w:val="00EE0DD0"/>
    <w:rsid w:val="00EE0FCB"/>
    <w:rsid w:val="00EE20CF"/>
    <w:rsid w:val="00EE21EF"/>
    <w:rsid w:val="00EE2AAA"/>
    <w:rsid w:val="00EE3491"/>
    <w:rsid w:val="00EE45F3"/>
    <w:rsid w:val="00EE5386"/>
    <w:rsid w:val="00EE586C"/>
    <w:rsid w:val="00EE742C"/>
    <w:rsid w:val="00EE7928"/>
    <w:rsid w:val="00EF02A9"/>
    <w:rsid w:val="00EF04EB"/>
    <w:rsid w:val="00EF0849"/>
    <w:rsid w:val="00EF0A39"/>
    <w:rsid w:val="00EF2ED4"/>
    <w:rsid w:val="00EF31BB"/>
    <w:rsid w:val="00EF448B"/>
    <w:rsid w:val="00EF5164"/>
    <w:rsid w:val="00EF526A"/>
    <w:rsid w:val="00EF5E56"/>
    <w:rsid w:val="00F00237"/>
    <w:rsid w:val="00F024E7"/>
    <w:rsid w:val="00F02E0D"/>
    <w:rsid w:val="00F0340F"/>
    <w:rsid w:val="00F03F87"/>
    <w:rsid w:val="00F04365"/>
    <w:rsid w:val="00F064A1"/>
    <w:rsid w:val="00F064DC"/>
    <w:rsid w:val="00F06603"/>
    <w:rsid w:val="00F07115"/>
    <w:rsid w:val="00F0712D"/>
    <w:rsid w:val="00F072A9"/>
    <w:rsid w:val="00F07316"/>
    <w:rsid w:val="00F07AC5"/>
    <w:rsid w:val="00F1028E"/>
    <w:rsid w:val="00F11C44"/>
    <w:rsid w:val="00F11E10"/>
    <w:rsid w:val="00F129C9"/>
    <w:rsid w:val="00F13A58"/>
    <w:rsid w:val="00F1481E"/>
    <w:rsid w:val="00F14CB7"/>
    <w:rsid w:val="00F14D19"/>
    <w:rsid w:val="00F1596C"/>
    <w:rsid w:val="00F162D0"/>
    <w:rsid w:val="00F170A7"/>
    <w:rsid w:val="00F20780"/>
    <w:rsid w:val="00F20C03"/>
    <w:rsid w:val="00F20D64"/>
    <w:rsid w:val="00F22077"/>
    <w:rsid w:val="00F232CC"/>
    <w:rsid w:val="00F235AE"/>
    <w:rsid w:val="00F236BC"/>
    <w:rsid w:val="00F236EA"/>
    <w:rsid w:val="00F25DDA"/>
    <w:rsid w:val="00F260E2"/>
    <w:rsid w:val="00F26E99"/>
    <w:rsid w:val="00F27AB5"/>
    <w:rsid w:val="00F303D1"/>
    <w:rsid w:val="00F31832"/>
    <w:rsid w:val="00F31D23"/>
    <w:rsid w:val="00F31F74"/>
    <w:rsid w:val="00F32915"/>
    <w:rsid w:val="00F335AA"/>
    <w:rsid w:val="00F342E5"/>
    <w:rsid w:val="00F3489B"/>
    <w:rsid w:val="00F35BC6"/>
    <w:rsid w:val="00F365C3"/>
    <w:rsid w:val="00F36C14"/>
    <w:rsid w:val="00F3784C"/>
    <w:rsid w:val="00F418B8"/>
    <w:rsid w:val="00F41D4F"/>
    <w:rsid w:val="00F4341A"/>
    <w:rsid w:val="00F43BF6"/>
    <w:rsid w:val="00F443E8"/>
    <w:rsid w:val="00F451EE"/>
    <w:rsid w:val="00F459AF"/>
    <w:rsid w:val="00F51249"/>
    <w:rsid w:val="00F512DE"/>
    <w:rsid w:val="00F51683"/>
    <w:rsid w:val="00F52529"/>
    <w:rsid w:val="00F54144"/>
    <w:rsid w:val="00F54DA9"/>
    <w:rsid w:val="00F54EC2"/>
    <w:rsid w:val="00F55D04"/>
    <w:rsid w:val="00F55E09"/>
    <w:rsid w:val="00F567FA"/>
    <w:rsid w:val="00F569B8"/>
    <w:rsid w:val="00F56A3D"/>
    <w:rsid w:val="00F572AC"/>
    <w:rsid w:val="00F57AA0"/>
    <w:rsid w:val="00F57FDA"/>
    <w:rsid w:val="00F6010B"/>
    <w:rsid w:val="00F62211"/>
    <w:rsid w:val="00F62359"/>
    <w:rsid w:val="00F63CA9"/>
    <w:rsid w:val="00F65D7A"/>
    <w:rsid w:val="00F66043"/>
    <w:rsid w:val="00F663E2"/>
    <w:rsid w:val="00F6797B"/>
    <w:rsid w:val="00F67EB1"/>
    <w:rsid w:val="00F70873"/>
    <w:rsid w:val="00F713BA"/>
    <w:rsid w:val="00F7153A"/>
    <w:rsid w:val="00F7180F"/>
    <w:rsid w:val="00F72146"/>
    <w:rsid w:val="00F723E6"/>
    <w:rsid w:val="00F7318C"/>
    <w:rsid w:val="00F73B7F"/>
    <w:rsid w:val="00F75239"/>
    <w:rsid w:val="00F754E7"/>
    <w:rsid w:val="00F76189"/>
    <w:rsid w:val="00F76453"/>
    <w:rsid w:val="00F766B6"/>
    <w:rsid w:val="00F7768A"/>
    <w:rsid w:val="00F77F36"/>
    <w:rsid w:val="00F80644"/>
    <w:rsid w:val="00F80A1E"/>
    <w:rsid w:val="00F8141D"/>
    <w:rsid w:val="00F82613"/>
    <w:rsid w:val="00F8268B"/>
    <w:rsid w:val="00F840EF"/>
    <w:rsid w:val="00F84C16"/>
    <w:rsid w:val="00F853A9"/>
    <w:rsid w:val="00F856E1"/>
    <w:rsid w:val="00F85C8A"/>
    <w:rsid w:val="00F86A0F"/>
    <w:rsid w:val="00F87A06"/>
    <w:rsid w:val="00F90311"/>
    <w:rsid w:val="00F91157"/>
    <w:rsid w:val="00F91DB2"/>
    <w:rsid w:val="00F92E7A"/>
    <w:rsid w:val="00F93253"/>
    <w:rsid w:val="00F932F2"/>
    <w:rsid w:val="00F9363D"/>
    <w:rsid w:val="00F941F5"/>
    <w:rsid w:val="00F95064"/>
    <w:rsid w:val="00F96AF1"/>
    <w:rsid w:val="00FA09B4"/>
    <w:rsid w:val="00FA2ED8"/>
    <w:rsid w:val="00FA3381"/>
    <w:rsid w:val="00FA5C48"/>
    <w:rsid w:val="00FA6DC8"/>
    <w:rsid w:val="00FB263C"/>
    <w:rsid w:val="00FB2942"/>
    <w:rsid w:val="00FB3391"/>
    <w:rsid w:val="00FB3503"/>
    <w:rsid w:val="00FB4A19"/>
    <w:rsid w:val="00FB4E40"/>
    <w:rsid w:val="00FB59BC"/>
    <w:rsid w:val="00FB6832"/>
    <w:rsid w:val="00FB7E11"/>
    <w:rsid w:val="00FC3940"/>
    <w:rsid w:val="00FC40D6"/>
    <w:rsid w:val="00FC44D3"/>
    <w:rsid w:val="00FC4C05"/>
    <w:rsid w:val="00FC4E06"/>
    <w:rsid w:val="00FC5ED8"/>
    <w:rsid w:val="00FC6223"/>
    <w:rsid w:val="00FC64C9"/>
    <w:rsid w:val="00FC6D42"/>
    <w:rsid w:val="00FC7F47"/>
    <w:rsid w:val="00FD02C1"/>
    <w:rsid w:val="00FD115D"/>
    <w:rsid w:val="00FD1E46"/>
    <w:rsid w:val="00FD20C7"/>
    <w:rsid w:val="00FD255F"/>
    <w:rsid w:val="00FD2CEE"/>
    <w:rsid w:val="00FD334F"/>
    <w:rsid w:val="00FD494D"/>
    <w:rsid w:val="00FD690F"/>
    <w:rsid w:val="00FD6AF4"/>
    <w:rsid w:val="00FD7126"/>
    <w:rsid w:val="00FD7EF9"/>
    <w:rsid w:val="00FE0034"/>
    <w:rsid w:val="00FE067F"/>
    <w:rsid w:val="00FE162A"/>
    <w:rsid w:val="00FE1C1D"/>
    <w:rsid w:val="00FE360E"/>
    <w:rsid w:val="00FE39BA"/>
    <w:rsid w:val="00FE604B"/>
    <w:rsid w:val="00FE656E"/>
    <w:rsid w:val="00FE6E44"/>
    <w:rsid w:val="00FE7224"/>
    <w:rsid w:val="00FE728D"/>
    <w:rsid w:val="00FF022C"/>
    <w:rsid w:val="00FF0614"/>
    <w:rsid w:val="00FF0CF8"/>
    <w:rsid w:val="00FF2B9E"/>
    <w:rsid w:val="00FF4251"/>
    <w:rsid w:val="00FF4991"/>
    <w:rsid w:val="00FF5F3D"/>
    <w:rsid w:val="00FF600D"/>
    <w:rsid w:val="00FF697B"/>
    <w:rsid w:val="00FF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AE05B16-729B-4575-A09E-FC36D0C9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CBD"/>
    <w:pPr>
      <w:ind w:firstLine="227"/>
      <w:jc w:val="both"/>
    </w:pPr>
    <w:rPr>
      <w:rFonts w:ascii="Times" w:hAnsi="Times"/>
      <w:lang w:eastAsia="ko-KR"/>
    </w:rPr>
  </w:style>
  <w:style w:type="paragraph" w:styleId="1">
    <w:name w:val="heading 1"/>
    <w:basedOn w:val="a"/>
    <w:next w:val="a"/>
    <w:qFormat/>
    <w:rsid w:val="00101B85"/>
    <w:pPr>
      <w:keepNext/>
      <w:keepLines/>
      <w:tabs>
        <w:tab w:val="left" w:pos="284"/>
      </w:tabs>
      <w:suppressAutoHyphens/>
      <w:ind w:firstLine="0"/>
      <w:outlineLvl w:val="0"/>
    </w:pPr>
    <w:rPr>
      <w:rFonts w:eastAsia="Times New Roman"/>
      <w:b/>
      <w:sz w:val="28"/>
    </w:rPr>
  </w:style>
  <w:style w:type="paragraph" w:styleId="2">
    <w:name w:val="heading 2"/>
    <w:basedOn w:val="a"/>
    <w:next w:val="a"/>
    <w:link w:val="20"/>
    <w:qFormat/>
    <w:rsid w:val="00101B85"/>
    <w:pPr>
      <w:keepNext/>
      <w:keepLines/>
      <w:tabs>
        <w:tab w:val="left" w:pos="454"/>
      </w:tabs>
      <w:suppressAutoHyphens/>
      <w:spacing w:before="240" w:after="240"/>
      <w:ind w:firstLine="0"/>
      <w:jc w:val="left"/>
      <w:outlineLvl w:val="1"/>
    </w:pPr>
    <w:rPr>
      <w:rFonts w:eastAsia="Times New Roman"/>
      <w:b/>
      <w:sz w:val="22"/>
    </w:rPr>
  </w:style>
  <w:style w:type="paragraph" w:styleId="3">
    <w:name w:val="heading 3"/>
    <w:basedOn w:val="a"/>
    <w:next w:val="a"/>
    <w:qFormat/>
    <w:rsid w:val="000C5CBD"/>
    <w:pPr>
      <w:keepNext/>
      <w:keepLines/>
      <w:tabs>
        <w:tab w:val="left" w:pos="510"/>
      </w:tabs>
      <w:suppressAutoHyphens/>
      <w:spacing w:before="440" w:after="220" w:line="240" w:lineRule="exact"/>
      <w:ind w:firstLine="0"/>
      <w:outlineLvl w:val="2"/>
    </w:pPr>
    <w:rPr>
      <w:b/>
    </w:rPr>
  </w:style>
  <w:style w:type="paragraph" w:styleId="4">
    <w:name w:val="heading 4"/>
    <w:basedOn w:val="a"/>
    <w:next w:val="a"/>
    <w:qFormat/>
    <w:rsid w:val="000C5CBD"/>
    <w:pPr>
      <w:keepNext/>
      <w:numPr>
        <w:ilvl w:val="3"/>
        <w:numId w:val="1"/>
      </w:numPr>
      <w:spacing w:before="240" w:after="60"/>
      <w:ind w:firstLine="0"/>
      <w:outlineLvl w:val="3"/>
    </w:pPr>
    <w:rPr>
      <w:rFonts w:ascii="Arial" w:hAnsi="Arial"/>
      <w:b/>
      <w:sz w:val="24"/>
    </w:rPr>
  </w:style>
  <w:style w:type="paragraph" w:styleId="5">
    <w:name w:val="heading 5"/>
    <w:basedOn w:val="a"/>
    <w:next w:val="a"/>
    <w:qFormat/>
    <w:rsid w:val="000C5CBD"/>
    <w:pPr>
      <w:numPr>
        <w:ilvl w:val="4"/>
        <w:numId w:val="1"/>
      </w:numPr>
      <w:spacing w:before="240" w:after="60"/>
      <w:ind w:firstLine="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qFormat/>
    <w:rsid w:val="000C5CBD"/>
    <w:pPr>
      <w:numPr>
        <w:ilvl w:val="5"/>
        <w:numId w:val="1"/>
      </w:numPr>
      <w:spacing w:before="240" w:after="60"/>
      <w:ind w:firstLine="0"/>
      <w:outlineLvl w:val="5"/>
    </w:pPr>
    <w:rPr>
      <w:rFonts w:ascii="Times New Roman" w:hAnsi="Times New Roman"/>
      <w:i/>
      <w:sz w:val="22"/>
    </w:rPr>
  </w:style>
  <w:style w:type="paragraph" w:styleId="7">
    <w:name w:val="heading 7"/>
    <w:basedOn w:val="a"/>
    <w:next w:val="a"/>
    <w:qFormat/>
    <w:rsid w:val="000C5CBD"/>
    <w:pPr>
      <w:numPr>
        <w:ilvl w:val="6"/>
        <w:numId w:val="1"/>
      </w:numPr>
      <w:spacing w:before="240" w:after="60"/>
      <w:ind w:firstLine="0"/>
      <w:outlineLvl w:val="6"/>
    </w:pPr>
    <w:rPr>
      <w:rFonts w:ascii="Arial" w:hAnsi="Arial"/>
    </w:rPr>
  </w:style>
  <w:style w:type="paragraph" w:styleId="8">
    <w:name w:val="heading 8"/>
    <w:basedOn w:val="a"/>
    <w:next w:val="a"/>
    <w:qFormat/>
    <w:rsid w:val="000C5CBD"/>
    <w:pPr>
      <w:numPr>
        <w:ilvl w:val="7"/>
        <w:numId w:val="1"/>
      </w:numPr>
      <w:spacing w:before="240" w:after="60"/>
      <w:ind w:firstLine="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qFormat/>
    <w:rsid w:val="000C5CBD"/>
    <w:pPr>
      <w:numPr>
        <w:ilvl w:val="8"/>
        <w:numId w:val="1"/>
      </w:numPr>
      <w:spacing w:before="240" w:after="60"/>
      <w:ind w:firstLine="0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C5CBD"/>
    <w:pPr>
      <w:tabs>
        <w:tab w:val="center" w:pos="4536"/>
        <w:tab w:val="right" w:pos="9072"/>
      </w:tabs>
    </w:pPr>
  </w:style>
  <w:style w:type="paragraph" w:styleId="a5">
    <w:name w:val="footer"/>
    <w:basedOn w:val="a"/>
    <w:link w:val="a6"/>
    <w:uiPriority w:val="99"/>
    <w:rsid w:val="000C5CBD"/>
    <w:pPr>
      <w:tabs>
        <w:tab w:val="center" w:pos="4536"/>
        <w:tab w:val="right" w:pos="9072"/>
      </w:tabs>
    </w:pPr>
  </w:style>
  <w:style w:type="character" w:styleId="a7">
    <w:name w:val="page number"/>
    <w:basedOn w:val="a0"/>
    <w:rsid w:val="000C5CBD"/>
  </w:style>
  <w:style w:type="paragraph" w:customStyle="1" w:styleId="10">
    <w:name w:val="標題1"/>
    <w:basedOn w:val="a"/>
    <w:next w:val="author"/>
    <w:rsid w:val="000C5CBD"/>
    <w:pPr>
      <w:keepNext/>
      <w:keepLines/>
      <w:pageBreakBefore/>
      <w:tabs>
        <w:tab w:val="left" w:pos="284"/>
      </w:tabs>
      <w:suppressAutoHyphens/>
      <w:spacing w:after="460"/>
      <w:jc w:val="center"/>
    </w:pPr>
    <w:rPr>
      <w:b/>
      <w:sz w:val="28"/>
    </w:rPr>
  </w:style>
  <w:style w:type="paragraph" w:customStyle="1" w:styleId="author">
    <w:name w:val="author"/>
    <w:basedOn w:val="a"/>
    <w:next w:val="address"/>
    <w:rsid w:val="000C5CBD"/>
    <w:pPr>
      <w:spacing w:after="220"/>
      <w:jc w:val="center"/>
    </w:pPr>
  </w:style>
  <w:style w:type="paragraph" w:customStyle="1" w:styleId="address">
    <w:name w:val="address"/>
    <w:basedOn w:val="a"/>
    <w:next w:val="email"/>
    <w:rsid w:val="000C5CBD"/>
    <w:pPr>
      <w:jc w:val="center"/>
    </w:pPr>
    <w:rPr>
      <w:sz w:val="18"/>
    </w:rPr>
  </w:style>
  <w:style w:type="paragraph" w:customStyle="1" w:styleId="email">
    <w:name w:val="email"/>
    <w:basedOn w:val="a"/>
    <w:next w:val="abstract"/>
    <w:rsid w:val="000C5CBD"/>
    <w:pPr>
      <w:jc w:val="center"/>
    </w:pPr>
    <w:rPr>
      <w:rFonts w:ascii="Courier" w:hAnsi="Courier"/>
      <w:sz w:val="18"/>
    </w:rPr>
  </w:style>
  <w:style w:type="paragraph" w:customStyle="1" w:styleId="heading1">
    <w:name w:val="heading1"/>
    <w:basedOn w:val="a"/>
    <w:next w:val="p1a"/>
    <w:rsid w:val="000C5CBD"/>
    <w:pPr>
      <w:keepNext/>
      <w:keepLines/>
      <w:tabs>
        <w:tab w:val="left" w:pos="454"/>
      </w:tabs>
      <w:suppressAutoHyphens/>
      <w:spacing w:before="520" w:after="280"/>
      <w:ind w:firstLine="0"/>
    </w:pPr>
    <w:rPr>
      <w:b/>
      <w:sz w:val="24"/>
    </w:rPr>
  </w:style>
  <w:style w:type="paragraph" w:customStyle="1" w:styleId="heading2">
    <w:name w:val="heading2"/>
    <w:basedOn w:val="a"/>
    <w:next w:val="p1a"/>
    <w:rsid w:val="000C5CBD"/>
    <w:pPr>
      <w:keepNext/>
      <w:keepLines/>
      <w:tabs>
        <w:tab w:val="left" w:pos="510"/>
      </w:tabs>
      <w:suppressAutoHyphens/>
      <w:spacing w:before="440" w:after="220"/>
      <w:ind w:firstLine="0"/>
    </w:pPr>
    <w:rPr>
      <w:b/>
    </w:rPr>
  </w:style>
  <w:style w:type="paragraph" w:customStyle="1" w:styleId="heading3">
    <w:name w:val="heading3"/>
    <w:basedOn w:val="a"/>
    <w:next w:val="p1a"/>
    <w:rsid w:val="000C5CBD"/>
    <w:pPr>
      <w:keepNext/>
      <w:keepLines/>
      <w:tabs>
        <w:tab w:val="left" w:pos="284"/>
      </w:tabs>
      <w:suppressAutoHyphens/>
      <w:spacing w:before="320"/>
      <w:ind w:firstLine="0"/>
    </w:pPr>
    <w:rPr>
      <w:b/>
    </w:rPr>
  </w:style>
  <w:style w:type="paragraph" w:customStyle="1" w:styleId="equation">
    <w:name w:val="equation"/>
    <w:basedOn w:val="a"/>
    <w:next w:val="a"/>
    <w:rsid w:val="000C5CBD"/>
    <w:pPr>
      <w:tabs>
        <w:tab w:val="left" w:pos="6237"/>
      </w:tabs>
      <w:spacing w:before="120" w:after="120"/>
      <w:ind w:left="227"/>
      <w:jc w:val="center"/>
    </w:pPr>
  </w:style>
  <w:style w:type="paragraph" w:customStyle="1" w:styleId="figurelegend">
    <w:name w:val="figure legend"/>
    <w:basedOn w:val="a"/>
    <w:next w:val="a"/>
    <w:rsid w:val="000C5CBD"/>
    <w:pPr>
      <w:keepNext/>
      <w:keepLines/>
      <w:spacing w:before="120" w:after="240"/>
      <w:ind w:firstLine="0"/>
    </w:pPr>
    <w:rPr>
      <w:sz w:val="18"/>
    </w:rPr>
  </w:style>
  <w:style w:type="paragraph" w:customStyle="1" w:styleId="tabletitle">
    <w:name w:val="table title"/>
    <w:basedOn w:val="a"/>
    <w:next w:val="a"/>
    <w:rsid w:val="000C5CBD"/>
    <w:pPr>
      <w:keepNext/>
      <w:keepLines/>
      <w:spacing w:before="240" w:after="120"/>
      <w:ind w:firstLine="0"/>
    </w:pPr>
    <w:rPr>
      <w:sz w:val="18"/>
      <w:lang w:val="de-DE"/>
    </w:rPr>
  </w:style>
  <w:style w:type="paragraph" w:customStyle="1" w:styleId="abstract">
    <w:name w:val="abstract"/>
    <w:basedOn w:val="p1a"/>
    <w:next w:val="heading1"/>
    <w:rsid w:val="000C5CBD"/>
    <w:pPr>
      <w:spacing w:before="600" w:after="120"/>
      <w:ind w:left="567" w:right="567"/>
    </w:pPr>
    <w:rPr>
      <w:sz w:val="18"/>
    </w:rPr>
  </w:style>
  <w:style w:type="paragraph" w:customStyle="1" w:styleId="p1a">
    <w:name w:val="p1a"/>
    <w:basedOn w:val="a"/>
    <w:next w:val="a"/>
    <w:rsid w:val="000C5CBD"/>
    <w:pPr>
      <w:ind w:firstLine="0"/>
    </w:pPr>
  </w:style>
  <w:style w:type="paragraph" w:customStyle="1" w:styleId="referenceitem">
    <w:name w:val="referenceitem"/>
    <w:basedOn w:val="a"/>
    <w:rsid w:val="000C5CBD"/>
    <w:pPr>
      <w:ind w:left="227" w:hanging="227"/>
    </w:pPr>
    <w:rPr>
      <w:sz w:val="18"/>
    </w:rPr>
  </w:style>
  <w:style w:type="character" w:styleId="a8">
    <w:name w:val="footnote reference"/>
    <w:semiHidden/>
    <w:qFormat/>
    <w:rsid w:val="000C5CBD"/>
    <w:rPr>
      <w:position w:val="6"/>
      <w:sz w:val="12"/>
      <w:vertAlign w:val="baseline"/>
    </w:rPr>
  </w:style>
  <w:style w:type="paragraph" w:customStyle="1" w:styleId="Runninghead-left">
    <w:name w:val="Running head - left"/>
    <w:basedOn w:val="a"/>
    <w:rsid w:val="000C5CBD"/>
    <w:pPr>
      <w:tabs>
        <w:tab w:val="left" w:pos="680"/>
        <w:tab w:val="right" w:pos="6237"/>
        <w:tab w:val="right" w:pos="6917"/>
      </w:tabs>
      <w:spacing w:after="240"/>
      <w:ind w:firstLine="0"/>
      <w:jc w:val="left"/>
    </w:pPr>
    <w:rPr>
      <w:sz w:val="18"/>
    </w:rPr>
  </w:style>
  <w:style w:type="paragraph" w:customStyle="1" w:styleId="Runninghead-right">
    <w:name w:val="Running head - right"/>
    <w:basedOn w:val="Runninghead-left"/>
    <w:rsid w:val="000C5CBD"/>
    <w:pPr>
      <w:jc w:val="right"/>
    </w:pPr>
  </w:style>
  <w:style w:type="paragraph" w:customStyle="1" w:styleId="BulletItem">
    <w:name w:val="Bullet Item"/>
    <w:basedOn w:val="Item"/>
    <w:rsid w:val="000C5CBD"/>
  </w:style>
  <w:style w:type="paragraph" w:customStyle="1" w:styleId="Item">
    <w:name w:val="Item"/>
    <w:basedOn w:val="a"/>
    <w:next w:val="a"/>
    <w:rsid w:val="000C5CBD"/>
    <w:pPr>
      <w:tabs>
        <w:tab w:val="left" w:pos="227"/>
        <w:tab w:val="left" w:pos="454"/>
      </w:tabs>
      <w:ind w:left="227" w:hanging="227"/>
    </w:pPr>
  </w:style>
  <w:style w:type="paragraph" w:customStyle="1" w:styleId="NumberedItem">
    <w:name w:val="Numbered Item"/>
    <w:basedOn w:val="Item"/>
    <w:rsid w:val="000C5CBD"/>
  </w:style>
  <w:style w:type="paragraph" w:styleId="a9">
    <w:name w:val="footnote text"/>
    <w:basedOn w:val="a"/>
    <w:semiHidden/>
    <w:rsid w:val="000C5CBD"/>
    <w:pPr>
      <w:tabs>
        <w:tab w:val="left" w:pos="170"/>
      </w:tabs>
      <w:spacing w:line="220" w:lineRule="exact"/>
      <w:ind w:left="170" w:hanging="170"/>
    </w:pPr>
    <w:rPr>
      <w:sz w:val="18"/>
    </w:rPr>
  </w:style>
  <w:style w:type="paragraph" w:customStyle="1" w:styleId="programcode">
    <w:name w:val="programcode"/>
    <w:basedOn w:val="a"/>
    <w:rsid w:val="000C5CBD"/>
    <w:pPr>
      <w:tabs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2"/>
      </w:tabs>
      <w:spacing w:before="120" w:after="120"/>
      <w:ind w:left="227" w:firstLine="0"/>
      <w:jc w:val="left"/>
    </w:pPr>
    <w:rPr>
      <w:rFonts w:ascii="Courier" w:hAnsi="Courier"/>
    </w:rPr>
  </w:style>
  <w:style w:type="paragraph" w:customStyle="1" w:styleId="FunotentextFootnote">
    <w:name w:val="Fußnotentext.Footnote"/>
    <w:basedOn w:val="a"/>
    <w:rsid w:val="000C5CBD"/>
    <w:pPr>
      <w:tabs>
        <w:tab w:val="left" w:pos="170"/>
      </w:tabs>
      <w:ind w:left="170" w:hanging="170"/>
    </w:pPr>
    <w:rPr>
      <w:sz w:val="18"/>
    </w:rPr>
  </w:style>
  <w:style w:type="paragraph" w:styleId="aa">
    <w:name w:val="caption"/>
    <w:basedOn w:val="a"/>
    <w:next w:val="a"/>
    <w:qFormat/>
    <w:rsid w:val="000C5CBD"/>
    <w:pPr>
      <w:spacing w:before="120" w:after="120"/>
    </w:pPr>
    <w:rPr>
      <w:b/>
    </w:rPr>
  </w:style>
  <w:style w:type="paragraph" w:customStyle="1" w:styleId="heading4">
    <w:name w:val="heading4"/>
    <w:basedOn w:val="a"/>
    <w:next w:val="p1a"/>
    <w:rsid w:val="000C5CBD"/>
    <w:pPr>
      <w:spacing w:before="320"/>
      <w:ind w:firstLine="0"/>
    </w:pPr>
    <w:rPr>
      <w:i/>
    </w:rPr>
  </w:style>
  <w:style w:type="character" w:styleId="ab">
    <w:name w:val="Hyperlink"/>
    <w:rsid w:val="000C5CBD"/>
    <w:rPr>
      <w:color w:val="0000FF"/>
      <w:u w:val="single"/>
    </w:rPr>
  </w:style>
  <w:style w:type="paragraph" w:customStyle="1" w:styleId="21">
    <w:name w:val="本文 21"/>
    <w:basedOn w:val="a"/>
    <w:rsid w:val="000C5CBD"/>
  </w:style>
  <w:style w:type="paragraph" w:styleId="ac">
    <w:name w:val="Document Map"/>
    <w:basedOn w:val="a"/>
    <w:semiHidden/>
    <w:rsid w:val="000C5CBD"/>
    <w:pPr>
      <w:shd w:val="clear" w:color="auto" w:fill="000080"/>
    </w:pPr>
    <w:rPr>
      <w:rFonts w:ascii="Tahoma" w:hAnsi="Tahoma"/>
    </w:rPr>
  </w:style>
  <w:style w:type="paragraph" w:customStyle="1" w:styleId="apiems04para">
    <w:name w:val="apiems04para"/>
    <w:basedOn w:val="a"/>
    <w:rsid w:val="00D80EAD"/>
    <w:pPr>
      <w:ind w:firstLine="284"/>
      <w:jc w:val="left"/>
    </w:pPr>
    <w:rPr>
      <w:rFonts w:ascii="Times New Roman" w:eastAsia="新細明體" w:hAnsi="Times New Roman"/>
      <w:sz w:val="24"/>
      <w:szCs w:val="24"/>
      <w:lang w:val="en-AU" w:eastAsia="en-AU"/>
    </w:rPr>
  </w:style>
  <w:style w:type="character" w:customStyle="1" w:styleId="de">
    <w:name w:val="de"/>
    <w:basedOn w:val="a0"/>
    <w:rsid w:val="00D80EAD"/>
  </w:style>
  <w:style w:type="paragraph" w:customStyle="1" w:styleId="Default">
    <w:name w:val="Default"/>
    <w:qFormat/>
    <w:rsid w:val="00155A12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table" w:styleId="ad">
    <w:name w:val="Table Grid"/>
    <w:basedOn w:val="a1"/>
    <w:uiPriority w:val="59"/>
    <w:rsid w:val="003F73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 Indent"/>
    <w:basedOn w:val="a"/>
    <w:link w:val="af"/>
    <w:uiPriority w:val="99"/>
    <w:unhideWhenUsed/>
    <w:rsid w:val="00CC0CFE"/>
    <w:pPr>
      <w:widowControl w:val="0"/>
      <w:spacing w:after="120"/>
      <w:ind w:leftChars="200" w:left="480" w:firstLine="0"/>
      <w:jc w:val="left"/>
    </w:pPr>
    <w:rPr>
      <w:rFonts w:ascii="Calibri" w:eastAsia="新細明體" w:hAnsi="Calibri"/>
      <w:kern w:val="2"/>
      <w:sz w:val="24"/>
      <w:szCs w:val="22"/>
    </w:rPr>
  </w:style>
  <w:style w:type="character" w:customStyle="1" w:styleId="af">
    <w:name w:val="本文縮排 字元"/>
    <w:link w:val="ae"/>
    <w:uiPriority w:val="99"/>
    <w:rsid w:val="00CC0CFE"/>
    <w:rPr>
      <w:rFonts w:ascii="Calibri" w:eastAsia="新細明體" w:hAnsi="Calibri"/>
      <w:kern w:val="2"/>
      <w:sz w:val="24"/>
      <w:szCs w:val="22"/>
    </w:rPr>
  </w:style>
  <w:style w:type="paragraph" w:styleId="af0">
    <w:name w:val="Body Text"/>
    <w:basedOn w:val="a"/>
    <w:link w:val="11"/>
    <w:uiPriority w:val="99"/>
    <w:rsid w:val="0076240F"/>
    <w:pPr>
      <w:spacing w:after="120"/>
      <w:ind w:firstLine="0"/>
      <w:jc w:val="left"/>
    </w:pPr>
    <w:rPr>
      <w:rFonts w:ascii="Times New Roman" w:eastAsia="SimSun" w:hAnsi="Times New Roman"/>
      <w:sz w:val="24"/>
      <w:szCs w:val="24"/>
      <w:lang w:eastAsia="zh-CN"/>
    </w:rPr>
  </w:style>
  <w:style w:type="character" w:customStyle="1" w:styleId="af1">
    <w:name w:val="本文 字元"/>
    <w:rsid w:val="0076240F"/>
    <w:rPr>
      <w:rFonts w:ascii="Times" w:hAnsi="Times"/>
      <w:lang w:eastAsia="ko-KR"/>
    </w:rPr>
  </w:style>
  <w:style w:type="paragraph" w:styleId="af2">
    <w:name w:val="List Paragraph"/>
    <w:basedOn w:val="a"/>
    <w:uiPriority w:val="34"/>
    <w:qFormat/>
    <w:rsid w:val="0076240F"/>
    <w:pPr>
      <w:widowControl w:val="0"/>
      <w:ind w:leftChars="200" w:left="480" w:firstLine="0"/>
      <w:jc w:val="left"/>
    </w:pPr>
    <w:rPr>
      <w:rFonts w:ascii="Calibri" w:eastAsia="新細明體" w:hAnsi="Calibri"/>
      <w:kern w:val="2"/>
      <w:sz w:val="24"/>
      <w:szCs w:val="22"/>
      <w:lang w:eastAsia="zh-TW"/>
    </w:rPr>
  </w:style>
  <w:style w:type="character" w:customStyle="1" w:styleId="11">
    <w:name w:val="本文 字元1"/>
    <w:link w:val="af0"/>
    <w:uiPriority w:val="99"/>
    <w:rsid w:val="0076240F"/>
    <w:rPr>
      <w:rFonts w:eastAsia="SimSun"/>
      <w:sz w:val="24"/>
      <w:szCs w:val="24"/>
      <w:lang w:eastAsia="zh-CN"/>
    </w:rPr>
  </w:style>
  <w:style w:type="paragraph" w:styleId="af3">
    <w:name w:val="Balloon Text"/>
    <w:basedOn w:val="a"/>
    <w:link w:val="af4"/>
    <w:rsid w:val="00CE3BC6"/>
    <w:rPr>
      <w:rFonts w:ascii="Calibri Light" w:eastAsia="新細明體" w:hAnsi="Calibri Light"/>
      <w:sz w:val="18"/>
      <w:szCs w:val="18"/>
    </w:rPr>
  </w:style>
  <w:style w:type="character" w:customStyle="1" w:styleId="af4">
    <w:name w:val="註解方塊文字 字元"/>
    <w:link w:val="af3"/>
    <w:rsid w:val="00CE3BC6"/>
    <w:rPr>
      <w:rFonts w:ascii="Calibri Light" w:eastAsia="新細明體" w:hAnsi="Calibri Light" w:cs="Times New Roman"/>
      <w:sz w:val="18"/>
      <w:szCs w:val="18"/>
      <w:lang w:eastAsia="ko-KR"/>
    </w:rPr>
  </w:style>
  <w:style w:type="character" w:customStyle="1" w:styleId="a6">
    <w:name w:val="頁尾 字元"/>
    <w:link w:val="a5"/>
    <w:uiPriority w:val="99"/>
    <w:rsid w:val="00FD1E46"/>
    <w:rPr>
      <w:rFonts w:ascii="Times" w:hAnsi="Times"/>
      <w:lang w:eastAsia="ko-KR"/>
    </w:rPr>
  </w:style>
  <w:style w:type="character" w:customStyle="1" w:styleId="a4">
    <w:name w:val="頁首 字元"/>
    <w:link w:val="a3"/>
    <w:uiPriority w:val="99"/>
    <w:rsid w:val="00B02893"/>
    <w:rPr>
      <w:rFonts w:ascii="Times" w:hAnsi="Times"/>
      <w:lang w:eastAsia="ko-KR"/>
    </w:rPr>
  </w:style>
  <w:style w:type="paragraph" w:styleId="af5">
    <w:name w:val="annotation text"/>
    <w:basedOn w:val="a"/>
    <w:link w:val="af6"/>
    <w:unhideWhenUsed/>
    <w:rsid w:val="00D631DA"/>
    <w:pPr>
      <w:ind w:firstLineChars="200" w:firstLine="200"/>
    </w:pPr>
    <w:rPr>
      <w:rFonts w:ascii="Times New Roman" w:eastAsia="標楷體" w:hAnsi="Times New Roman"/>
      <w:kern w:val="2"/>
      <w:lang w:eastAsia="zh-TW"/>
    </w:rPr>
  </w:style>
  <w:style w:type="character" w:customStyle="1" w:styleId="af6">
    <w:name w:val="註解文字 字元"/>
    <w:basedOn w:val="a0"/>
    <w:link w:val="af5"/>
    <w:uiPriority w:val="99"/>
    <w:semiHidden/>
    <w:rsid w:val="00D631DA"/>
    <w:rPr>
      <w:rFonts w:eastAsia="標楷體"/>
      <w:kern w:val="2"/>
    </w:rPr>
  </w:style>
  <w:style w:type="paragraph" w:customStyle="1" w:styleId="Tablecontent">
    <w:name w:val="Table content"/>
    <w:basedOn w:val="a"/>
    <w:qFormat/>
    <w:rsid w:val="00D631DA"/>
    <w:pPr>
      <w:ind w:firstLine="0"/>
      <w:jc w:val="center"/>
    </w:pPr>
    <w:rPr>
      <w:rFonts w:ascii="Times New Roman" w:eastAsia="Times New Roman" w:hAnsi="Times New Roman"/>
      <w:kern w:val="2"/>
      <w:sz w:val="18"/>
      <w:lang w:eastAsia="zh-CN"/>
    </w:rPr>
  </w:style>
  <w:style w:type="paragraph" w:customStyle="1" w:styleId="Notes">
    <w:name w:val="Notes"/>
    <w:basedOn w:val="a"/>
    <w:qFormat/>
    <w:rsid w:val="00D631DA"/>
    <w:pPr>
      <w:spacing w:after="120"/>
      <w:ind w:leftChars="921" w:left="1842" w:firstLine="0"/>
    </w:pPr>
    <w:rPr>
      <w:rFonts w:ascii="Times New Roman" w:eastAsia="標楷體" w:hAnsi="Times New Roman"/>
      <w:kern w:val="2"/>
      <w:sz w:val="16"/>
      <w:lang w:eastAsia="zh-CN"/>
    </w:rPr>
  </w:style>
  <w:style w:type="paragraph" w:customStyle="1" w:styleId="Tabletitle0">
    <w:name w:val="Table title"/>
    <w:basedOn w:val="a"/>
    <w:qFormat/>
    <w:rsid w:val="00101B85"/>
    <w:pPr>
      <w:spacing w:beforeLines="50" w:afterLines="50"/>
      <w:ind w:firstLineChars="300" w:firstLine="300"/>
      <w:jc w:val="center"/>
    </w:pPr>
    <w:rPr>
      <w:rFonts w:ascii="Times New Roman" w:eastAsia="Times New Roman" w:hAnsi="Times New Roman"/>
      <w:kern w:val="2"/>
      <w:lang w:eastAsia="zh-CN"/>
    </w:rPr>
  </w:style>
  <w:style w:type="character" w:styleId="af7">
    <w:name w:val="annotation reference"/>
    <w:basedOn w:val="a0"/>
    <w:uiPriority w:val="99"/>
    <w:semiHidden/>
    <w:unhideWhenUsed/>
    <w:rsid w:val="00D631DA"/>
    <w:rPr>
      <w:sz w:val="18"/>
      <w:szCs w:val="18"/>
    </w:rPr>
  </w:style>
  <w:style w:type="character" w:customStyle="1" w:styleId="hps">
    <w:name w:val="hps"/>
    <w:basedOn w:val="a0"/>
    <w:rsid w:val="00D631DA"/>
  </w:style>
  <w:style w:type="paragraph" w:customStyle="1" w:styleId="Figuretitle">
    <w:name w:val="Figure title"/>
    <w:basedOn w:val="af2"/>
    <w:qFormat/>
    <w:rsid w:val="00101B85"/>
    <w:pPr>
      <w:tabs>
        <w:tab w:val="center" w:pos="4111"/>
      </w:tabs>
      <w:spacing w:beforeLines="50" w:afterLines="50"/>
      <w:ind w:left="400"/>
      <w:jc w:val="center"/>
    </w:pPr>
    <w:rPr>
      <w:rFonts w:ascii="Times New Roman" w:hAnsi="Times New Roman"/>
      <w:sz w:val="22"/>
    </w:rPr>
  </w:style>
  <w:style w:type="paragraph" w:styleId="af8">
    <w:name w:val="annotation subject"/>
    <w:basedOn w:val="af5"/>
    <w:next w:val="af5"/>
    <w:link w:val="af9"/>
    <w:semiHidden/>
    <w:unhideWhenUsed/>
    <w:rsid w:val="00DD336E"/>
    <w:pPr>
      <w:ind w:firstLineChars="0" w:firstLine="227"/>
      <w:jc w:val="left"/>
    </w:pPr>
    <w:rPr>
      <w:rFonts w:ascii="Times" w:eastAsia="Batang" w:hAnsi="Times"/>
      <w:b/>
      <w:bCs/>
      <w:kern w:val="0"/>
      <w:lang w:eastAsia="ko-KR"/>
    </w:rPr>
  </w:style>
  <w:style w:type="character" w:customStyle="1" w:styleId="af9">
    <w:name w:val="註解主旨 字元"/>
    <w:basedOn w:val="af6"/>
    <w:link w:val="af8"/>
    <w:semiHidden/>
    <w:rsid w:val="00DD336E"/>
    <w:rPr>
      <w:rFonts w:ascii="Times" w:eastAsia="標楷體" w:hAnsi="Times"/>
      <w:b/>
      <w:bCs/>
      <w:kern w:val="2"/>
      <w:lang w:eastAsia="ko-KR"/>
    </w:rPr>
  </w:style>
  <w:style w:type="character" w:customStyle="1" w:styleId="st1">
    <w:name w:val="st1"/>
    <w:basedOn w:val="a0"/>
    <w:rsid w:val="00106B3E"/>
  </w:style>
  <w:style w:type="character" w:customStyle="1" w:styleId="afa">
    <w:name w:val="內文設定 字元"/>
    <w:basedOn w:val="a0"/>
    <w:rsid w:val="000F2067"/>
    <w:rPr>
      <w:rFonts w:eastAsia="標楷體" w:hAnsi="標楷體"/>
      <w:sz w:val="26"/>
      <w:szCs w:val="26"/>
      <w:lang w:val="en-US" w:eastAsia="zh-TW" w:bidi="ar-SA"/>
    </w:rPr>
  </w:style>
  <w:style w:type="paragraph" w:customStyle="1" w:styleId="22">
    <w:name w:val="樣式 內文設定 + 第一行:  2 字元"/>
    <w:basedOn w:val="a"/>
    <w:autoRedefine/>
    <w:rsid w:val="00F335AA"/>
    <w:pPr>
      <w:widowControl w:val="0"/>
      <w:ind w:firstLine="0"/>
      <w:jc w:val="center"/>
    </w:pPr>
    <w:rPr>
      <w:rFonts w:ascii="標楷體" w:eastAsia="標楷體" w:hAnsi="標楷體"/>
      <w:sz w:val="28"/>
      <w:szCs w:val="28"/>
      <w:lang w:eastAsia="zh-TW"/>
    </w:rPr>
  </w:style>
  <w:style w:type="character" w:customStyle="1" w:styleId="20">
    <w:name w:val="標題 2 字元"/>
    <w:basedOn w:val="a0"/>
    <w:link w:val="2"/>
    <w:rsid w:val="00F335AA"/>
    <w:rPr>
      <w:rFonts w:ascii="Times" w:eastAsia="Times New Roman" w:hAnsi="Times"/>
      <w:b/>
      <w:sz w:val="22"/>
      <w:lang w:eastAsia="ko-KR"/>
    </w:rPr>
  </w:style>
  <w:style w:type="character" w:customStyle="1" w:styleId="hlfld-contribauthor">
    <w:name w:val="hlfld-contribauthor"/>
    <w:basedOn w:val="a0"/>
    <w:rsid w:val="00BE0AA3"/>
  </w:style>
  <w:style w:type="paragraph" w:styleId="Web">
    <w:name w:val="Normal (Web)"/>
    <w:basedOn w:val="a"/>
    <w:link w:val="Web0"/>
    <w:uiPriority w:val="99"/>
    <w:rsid w:val="002E20F5"/>
    <w:pPr>
      <w:spacing w:before="100" w:beforeAutospacing="1" w:after="100" w:afterAutospacing="1"/>
      <w:ind w:firstLine="0"/>
      <w:jc w:val="left"/>
    </w:pPr>
    <w:rPr>
      <w:rFonts w:ascii="Arial Unicode MS" w:eastAsia="Arial Unicode MS" w:hAnsi="Arial Unicode MS" w:cs="Arial Unicode MS"/>
      <w:sz w:val="24"/>
      <w:szCs w:val="24"/>
      <w:lang w:eastAsia="zh-TW"/>
    </w:rPr>
  </w:style>
  <w:style w:type="character" w:customStyle="1" w:styleId="Web0">
    <w:name w:val="內文 (Web) 字元"/>
    <w:basedOn w:val="a0"/>
    <w:link w:val="Web"/>
    <w:rsid w:val="002E20F5"/>
    <w:rPr>
      <w:rFonts w:ascii="Arial Unicode MS" w:eastAsia="Arial Unicode MS" w:hAnsi="Arial Unicode MS" w:cs="Arial Unicode MS"/>
      <w:sz w:val="24"/>
      <w:szCs w:val="24"/>
    </w:rPr>
  </w:style>
  <w:style w:type="paragraph" w:customStyle="1" w:styleId="B">
    <w:name w:val="B"/>
    <w:basedOn w:val="a"/>
    <w:rsid w:val="000D079A"/>
    <w:pPr>
      <w:widowControl w:val="0"/>
      <w:ind w:firstLine="0"/>
      <w:jc w:val="left"/>
    </w:pPr>
    <w:rPr>
      <w:rFonts w:ascii="Times New Roman" w:eastAsia="標楷體" w:hAnsi="Times New Roman"/>
      <w:kern w:val="2"/>
      <w:sz w:val="28"/>
      <w:szCs w:val="24"/>
      <w:lang w:eastAsia="zh-TW"/>
    </w:rPr>
  </w:style>
  <w:style w:type="paragraph" w:customStyle="1" w:styleId="220">
    <w:name w:val="本文 22"/>
    <w:basedOn w:val="a"/>
    <w:rsid w:val="000D079A"/>
    <w:pPr>
      <w:widowControl w:val="0"/>
      <w:adjustRightInd w:val="0"/>
      <w:spacing w:line="440" w:lineRule="atLeast"/>
      <w:ind w:firstLine="618"/>
      <w:textAlignment w:val="baseline"/>
    </w:pPr>
    <w:rPr>
      <w:rFonts w:ascii="Times New Roman" w:eastAsia="標楷體" w:hAnsi="Times New Roman"/>
      <w:sz w:val="24"/>
      <w:lang w:eastAsia="zh-TW"/>
    </w:rPr>
  </w:style>
  <w:style w:type="paragraph" w:customStyle="1" w:styleId="afb">
    <w:name w:val="表"/>
    <w:basedOn w:val="a"/>
    <w:autoRedefine/>
    <w:rsid w:val="000D079A"/>
    <w:pPr>
      <w:widowControl w:val="0"/>
      <w:tabs>
        <w:tab w:val="left" w:pos="1240"/>
      </w:tabs>
      <w:snapToGrid w:val="0"/>
      <w:spacing w:before="120" w:after="120" w:line="400" w:lineRule="exact"/>
      <w:ind w:firstLine="0"/>
      <w:jc w:val="center"/>
    </w:pPr>
    <w:rPr>
      <w:rFonts w:ascii="Times New Roman" w:eastAsia="標楷體" w:hAnsi="Times New Roman"/>
      <w:kern w:val="2"/>
      <w:sz w:val="24"/>
      <w:lang w:eastAsia="zh-TW"/>
    </w:rPr>
  </w:style>
  <w:style w:type="character" w:customStyle="1" w:styleId="shorttext">
    <w:name w:val="short_text"/>
    <w:basedOn w:val="a0"/>
    <w:rsid w:val="004D03AB"/>
  </w:style>
  <w:style w:type="character" w:styleId="afc">
    <w:name w:val="Emphasis"/>
    <w:basedOn w:val="a0"/>
    <w:uiPriority w:val="20"/>
    <w:qFormat/>
    <w:rsid w:val="002747D9"/>
    <w:rPr>
      <w:b w:val="0"/>
      <w:bCs w:val="0"/>
      <w:i w:val="0"/>
      <w:iCs w:val="0"/>
      <w:color w:val="DD4B39"/>
    </w:rPr>
  </w:style>
  <w:style w:type="character" w:customStyle="1" w:styleId="CommentTextChar">
    <w:name w:val="Comment Text Char"/>
    <w:basedOn w:val="a0"/>
    <w:rsid w:val="008968EB"/>
    <w:rPr>
      <w:rFonts w:ascii="Calibri" w:eastAsia="新細明體" w:hAnsi="Calibri" w:cs="Times New Roman"/>
      <w:kern w:val="2"/>
      <w:sz w:val="20"/>
      <w:szCs w:val="20"/>
    </w:rPr>
  </w:style>
  <w:style w:type="paragraph" w:styleId="afd">
    <w:name w:val="Revision"/>
    <w:hidden/>
    <w:uiPriority w:val="99"/>
    <w:semiHidden/>
    <w:rsid w:val="00FA09B4"/>
    <w:rPr>
      <w:rFonts w:ascii="Times" w:hAnsi="Times"/>
      <w:lang w:eastAsia="ko-KR"/>
    </w:rPr>
  </w:style>
  <w:style w:type="paragraph" w:customStyle="1" w:styleId="CM8">
    <w:name w:val="CM8"/>
    <w:basedOn w:val="Default"/>
    <w:next w:val="Default"/>
    <w:uiPriority w:val="99"/>
    <w:rsid w:val="000C2AA4"/>
    <w:rPr>
      <w:rFonts w:ascii="標楷體" w:eastAsia="標楷體" w:hAnsi="Calibri"/>
      <w:color w:val="auto"/>
    </w:rPr>
  </w:style>
  <w:style w:type="paragraph" w:customStyle="1" w:styleId="CM1">
    <w:name w:val="CM1"/>
    <w:basedOn w:val="Default"/>
    <w:next w:val="Default"/>
    <w:uiPriority w:val="99"/>
    <w:rsid w:val="000C2AA4"/>
    <w:pPr>
      <w:spacing w:line="480" w:lineRule="atLeast"/>
    </w:pPr>
    <w:rPr>
      <w:rFonts w:ascii="標楷體" w:eastAsia="標楷體" w:hAnsi="Calibri"/>
      <w:color w:val="auto"/>
    </w:rPr>
  </w:style>
  <w:style w:type="paragraph" w:customStyle="1" w:styleId="CM9">
    <w:name w:val="CM9"/>
    <w:basedOn w:val="Default"/>
    <w:next w:val="Default"/>
    <w:uiPriority w:val="99"/>
    <w:rsid w:val="000C2AA4"/>
    <w:rPr>
      <w:rFonts w:ascii="標楷體" w:eastAsia="標楷體" w:hAnsi="Calibri"/>
      <w:color w:val="auto"/>
    </w:rPr>
  </w:style>
  <w:style w:type="paragraph" w:customStyle="1" w:styleId="CM3">
    <w:name w:val="CM3"/>
    <w:basedOn w:val="Default"/>
    <w:next w:val="Default"/>
    <w:uiPriority w:val="99"/>
    <w:rsid w:val="000C2AA4"/>
    <w:rPr>
      <w:rFonts w:ascii="標楷體" w:eastAsia="標楷體" w:hAnsi="Calibri"/>
      <w:color w:val="auto"/>
    </w:rPr>
  </w:style>
  <w:style w:type="paragraph" w:customStyle="1" w:styleId="Pa0">
    <w:name w:val="Pa0"/>
    <w:basedOn w:val="a"/>
    <w:next w:val="a"/>
    <w:uiPriority w:val="99"/>
    <w:rsid w:val="006F5D19"/>
    <w:pPr>
      <w:widowControl w:val="0"/>
      <w:autoSpaceDE w:val="0"/>
      <w:autoSpaceDN w:val="0"/>
      <w:adjustRightInd w:val="0"/>
      <w:spacing w:line="201" w:lineRule="atLeast"/>
      <w:ind w:firstLine="0"/>
      <w:jc w:val="left"/>
    </w:pPr>
    <w:rPr>
      <w:rFonts w:ascii="Franklin Gothic Book" w:eastAsiaTheme="minorEastAsia" w:hAnsi="Franklin Gothic Book"/>
      <w:sz w:val="24"/>
      <w:szCs w:val="24"/>
      <w:lang w:eastAsia="zh-TW"/>
    </w:rPr>
  </w:style>
  <w:style w:type="paragraph" w:customStyle="1" w:styleId="Pa6">
    <w:name w:val="Pa6"/>
    <w:basedOn w:val="a"/>
    <w:next w:val="a"/>
    <w:uiPriority w:val="99"/>
    <w:rsid w:val="006F5D19"/>
    <w:pPr>
      <w:widowControl w:val="0"/>
      <w:autoSpaceDE w:val="0"/>
      <w:autoSpaceDN w:val="0"/>
      <w:adjustRightInd w:val="0"/>
      <w:spacing w:line="181" w:lineRule="atLeast"/>
      <w:ind w:firstLine="0"/>
      <w:jc w:val="left"/>
    </w:pPr>
    <w:rPr>
      <w:rFonts w:ascii="Franklin Gothic Book" w:eastAsiaTheme="minorEastAsia" w:hAnsi="Franklin Gothic Book"/>
      <w:sz w:val="24"/>
      <w:szCs w:val="24"/>
      <w:lang w:eastAsia="zh-TW"/>
    </w:rPr>
  </w:style>
  <w:style w:type="paragraph" w:customStyle="1" w:styleId="Pa12">
    <w:name w:val="Pa12"/>
    <w:basedOn w:val="a"/>
    <w:next w:val="a"/>
    <w:uiPriority w:val="99"/>
    <w:rsid w:val="006F5D19"/>
    <w:pPr>
      <w:widowControl w:val="0"/>
      <w:autoSpaceDE w:val="0"/>
      <w:autoSpaceDN w:val="0"/>
      <w:adjustRightInd w:val="0"/>
      <w:spacing w:line="181" w:lineRule="atLeast"/>
      <w:ind w:firstLine="0"/>
      <w:jc w:val="left"/>
    </w:pPr>
    <w:rPr>
      <w:rFonts w:ascii="Franklin Gothic Book" w:eastAsiaTheme="minorEastAsia" w:hAnsi="Franklin Gothic Book"/>
      <w:sz w:val="24"/>
      <w:szCs w:val="24"/>
      <w:lang w:eastAsia="zh-TW"/>
    </w:rPr>
  </w:style>
  <w:style w:type="character" w:styleId="afe">
    <w:name w:val="Placeholder Text"/>
    <w:basedOn w:val="a0"/>
    <w:uiPriority w:val="99"/>
    <w:semiHidden/>
    <w:rsid w:val="00E31E14"/>
    <w:rPr>
      <w:color w:val="808080"/>
    </w:rPr>
  </w:style>
  <w:style w:type="table" w:customStyle="1" w:styleId="210">
    <w:name w:val="純表格 21"/>
    <w:basedOn w:val="a1"/>
    <w:uiPriority w:val="42"/>
    <w:rsid w:val="00E31E14"/>
    <w:rPr>
      <w:rFonts w:asciiTheme="minorHAnsi" w:eastAsiaTheme="minorEastAsia" w:hAnsiTheme="minorHAnsi" w:cstheme="minorBidi"/>
      <w:kern w:val="2"/>
      <w:sz w:val="24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0670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4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76716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115673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93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57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28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9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34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43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744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374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20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5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605335">
                  <w:marLeft w:val="0"/>
                  <w:marRight w:val="0"/>
                  <w:marTop w:val="115"/>
                  <w:marBottom w:val="115"/>
                  <w:divBdr>
                    <w:top w:val="single" w:sz="4" w:space="0" w:color="004A91"/>
                    <w:left w:val="single" w:sz="4" w:space="0" w:color="004A91"/>
                    <w:bottom w:val="single" w:sz="4" w:space="12" w:color="004A91"/>
                    <w:right w:val="single" w:sz="4" w:space="12" w:color="004A91"/>
                  </w:divBdr>
                </w:div>
              </w:divsChild>
            </w:div>
          </w:divsChild>
        </w:div>
      </w:divsChild>
    </w:div>
    <w:div w:id="1840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03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0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75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63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06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26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170763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56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7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6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92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255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93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64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877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10298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0629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0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8324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4342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9886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8305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0482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5335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230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07098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52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08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3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192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7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4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52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5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0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16482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1748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73307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8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480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558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7937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20072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8095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8460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57116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8546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2911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7032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5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1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60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26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093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057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18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186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14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0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4638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8350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866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1962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0049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7153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4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6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72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9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4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3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35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438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285334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861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29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7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9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150645">
          <w:marLeft w:val="56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00930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7065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3955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5848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137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963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1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3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2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6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13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96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15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31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63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14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632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132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597732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721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1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3353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0080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5438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3056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9378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4260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9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8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68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5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04249">
          <w:marLeft w:val="5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1151">
          <w:marLeft w:val="5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465251">
          <w:marLeft w:val="5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72978">
          <w:marLeft w:val="5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6349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4019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10267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47432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6821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3220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9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9881">
          <w:marLeft w:val="5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70136">
          <w:marLeft w:val="5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4264">
          <w:marLeft w:val="5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26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06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223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13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3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2316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7027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36758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774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17555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47146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7446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3429">
          <w:marLeft w:val="5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7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03180">
          <w:marLeft w:val="562"/>
          <w:marRight w:val="0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35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7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10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89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28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96109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4327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175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04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95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03611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1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76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1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99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39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96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60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391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387460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167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50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54224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7893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3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00071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3690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11738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90060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2419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5033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7016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4794">
          <w:marLeft w:val="562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43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2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0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7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33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921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397113">
                                      <w:marLeft w:val="0"/>
                                      <w:marRight w:val="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7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3589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4" w:space="12" w:color="999999"/>
                                            <w:left w:val="single" w:sz="4" w:space="12" w:color="999999"/>
                                            <w:bottom w:val="single" w:sz="4" w:space="12" w:color="999999"/>
                                            <w:right w:val="single" w:sz="4" w:space="12" w:color="999999"/>
                                          </w:divBdr>
                                          <w:divsChild>
                                            <w:div w:id="1361321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2470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1943675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4298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720061">
                                      <w:marLeft w:val="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280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050628">
                                              <w:marLeft w:val="0"/>
                                              <w:marRight w:val="0"/>
                                              <w:marTop w:val="0"/>
                                              <w:marBottom w:val="100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099063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2461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3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46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96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3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4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2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48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59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056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368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350299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2580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6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44197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701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776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075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e\Microsoft%20Office\Vorlagen\Springer\sv-lncs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tailEnd type="triangle"/>
        </a:ln>
      </a:spPr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C1C39-68C7-470F-8CE9-3BD990604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sv-lncs.dot</Template>
  <TotalTime>1</TotalTime>
  <Pages>2</Pages>
  <Words>715</Words>
  <Characters>4076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Lecture Notes in Computer Science:</vt:lpstr>
      <vt:lpstr>Lecture Notes in Computer Science:</vt:lpstr>
    </vt:vector>
  </TitlesOfParts>
  <Company>Springer Verlag</Company>
  <LinksUpToDate>false</LinksUpToDate>
  <CharactersWithSpaces>4782</CharactersWithSpaces>
  <SharedDoc>false</SharedDoc>
  <HLinks>
    <vt:vector size="18" baseType="variant">
      <vt:variant>
        <vt:i4>4915227</vt:i4>
      </vt:variant>
      <vt:variant>
        <vt:i4>21</vt:i4>
      </vt:variant>
      <vt:variant>
        <vt:i4>0</vt:i4>
      </vt:variant>
      <vt:variant>
        <vt:i4>5</vt:i4>
      </vt:variant>
      <vt:variant>
        <vt:lpwstr>http://www.scopus.com/search/submit/author.url?author=Sanz%2c+J.&amp;origin=resultslist&amp;authorId=7201668366&amp;src=s</vt:lpwstr>
      </vt:variant>
      <vt:variant>
        <vt:lpwstr/>
      </vt:variant>
      <vt:variant>
        <vt:i4>393231</vt:i4>
      </vt:variant>
      <vt:variant>
        <vt:i4>18</vt:i4>
      </vt:variant>
      <vt:variant>
        <vt:i4>0</vt:i4>
      </vt:variant>
      <vt:variant>
        <vt:i4>5</vt:i4>
      </vt:variant>
      <vt:variant>
        <vt:lpwstr>http://www.scopus.com/search/submit/author.url?author=Avendan%cc%83o%2c+G.&amp;origin=resultslist&amp;authorId=13905663000&amp;src=s</vt:lpwstr>
      </vt:variant>
      <vt:variant>
        <vt:lpwstr/>
      </vt:variant>
      <vt:variant>
        <vt:i4>4522014</vt:i4>
      </vt:variant>
      <vt:variant>
        <vt:i4>15</vt:i4>
      </vt:variant>
      <vt:variant>
        <vt:i4>0</vt:i4>
      </vt:variant>
      <vt:variant>
        <vt:i4>5</vt:i4>
      </vt:variant>
      <vt:variant>
        <vt:lpwstr>http://www.scopus.com/search/submit/author.url?author=Aparisi%2c+F.&amp;origin=resultslist&amp;authorId=6701528553&amp;src=s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Lecture Notes in Computer Science:</dc:title>
  <dc:creator>foobar</dc:creator>
  <cp:lastModifiedBy>Ray Huang</cp:lastModifiedBy>
  <cp:revision>2</cp:revision>
  <cp:lastPrinted>2021-02-19T13:03:00Z</cp:lastPrinted>
  <dcterms:created xsi:type="dcterms:W3CDTF">2021-02-24T13:36:00Z</dcterms:created>
  <dcterms:modified xsi:type="dcterms:W3CDTF">2021-02-24T13:36:00Z</dcterms:modified>
</cp:coreProperties>
</file>