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55941709" w:rsidR="00654E8F" w:rsidRDefault="00654E8F" w:rsidP="0001436A">
      <w:pPr>
        <w:pStyle w:val="SupplementaryMaterial"/>
      </w:pPr>
      <w:r w:rsidRPr="001549D3">
        <w:t>Supplementary Material</w:t>
      </w:r>
    </w:p>
    <w:p w14:paraId="21CE66D9" w14:textId="5826D800" w:rsidR="00EC39D6" w:rsidRPr="007D135F" w:rsidRDefault="00EC39D6" w:rsidP="00EC39D6">
      <w:pPr>
        <w:pStyle w:val="AuthorList"/>
        <w:jc w:val="both"/>
        <w:rPr>
          <w:sz w:val="32"/>
          <w:szCs w:val="32"/>
        </w:rPr>
      </w:pPr>
      <w:r w:rsidRPr="007D135F">
        <w:rPr>
          <w:sz w:val="32"/>
          <w:szCs w:val="32"/>
        </w:rPr>
        <w:t xml:space="preserve">Venomous gland transcriptome and venom proteomic analysis of the scorpion </w:t>
      </w:r>
      <w:r w:rsidRPr="007D135F">
        <w:rPr>
          <w:i/>
          <w:iCs/>
          <w:sz w:val="32"/>
          <w:szCs w:val="32"/>
        </w:rPr>
        <w:t>Androctonus amoreuxi</w:t>
      </w:r>
      <w:r w:rsidRPr="007D135F">
        <w:rPr>
          <w:sz w:val="32"/>
          <w:szCs w:val="32"/>
        </w:rPr>
        <w:t xml:space="preserve"> reveal new peptide</w:t>
      </w:r>
      <w:r w:rsidR="00814EDF" w:rsidRPr="007D135F">
        <w:rPr>
          <w:sz w:val="32"/>
          <w:szCs w:val="32"/>
        </w:rPr>
        <w:t>s with anti-</w:t>
      </w:r>
      <w:r w:rsidRPr="007D135F">
        <w:rPr>
          <w:sz w:val="32"/>
          <w:szCs w:val="32"/>
        </w:rPr>
        <w:t xml:space="preserve">SARS-CoV-2 </w:t>
      </w:r>
      <w:r w:rsidR="00814EDF" w:rsidRPr="007D135F">
        <w:rPr>
          <w:sz w:val="32"/>
          <w:szCs w:val="32"/>
        </w:rPr>
        <w:t>activity</w:t>
      </w:r>
    </w:p>
    <w:p w14:paraId="064C505A" w14:textId="7C7536CB" w:rsidR="00EC39D6" w:rsidRPr="007D135F" w:rsidRDefault="00EC39D6" w:rsidP="00EC39D6">
      <w:pPr>
        <w:pStyle w:val="AuthorList"/>
        <w:jc w:val="both"/>
        <w:rPr>
          <w:vertAlign w:val="superscript"/>
        </w:rPr>
      </w:pPr>
      <w:r w:rsidRPr="007D135F">
        <w:t>Ahmad Ghazal, David Clarke, Mohamed A. Abdel-Rahman, Antonio Ribeiro, Elaina Collie-Duguid, Craig Pattinson, Kate Burgoyne, Taj Muhammad, Sanad Alfadhel, Zeynab Heidari, Reham Samir, Mariam M. Gerges</w:t>
      </w:r>
      <w:r w:rsidR="0078192B" w:rsidRPr="007D135F">
        <w:t>, Rosa A. Co</w:t>
      </w:r>
      <w:r w:rsidR="00D24234" w:rsidRPr="007D135F">
        <w:t>l</w:t>
      </w:r>
      <w:r w:rsidR="0078192B" w:rsidRPr="007D135F">
        <w:t xml:space="preserve">amarino, </w:t>
      </w:r>
      <w:r w:rsidR="000A4799" w:rsidRPr="007D135F">
        <w:t xml:space="preserve">Karolin Hijazi, </w:t>
      </w:r>
      <w:r w:rsidRPr="007D135F">
        <w:t>and Wael E. Houssen</w:t>
      </w:r>
      <w:r w:rsidRPr="007D135F">
        <w:rPr>
          <w:vertAlign w:val="superscript"/>
        </w:rPr>
        <w:t>*</w:t>
      </w:r>
    </w:p>
    <w:p w14:paraId="4FAB3230" w14:textId="62B2E4D8" w:rsidR="00EC39D6" w:rsidRPr="007D135F" w:rsidRDefault="00EC39D6" w:rsidP="00EC39D6">
      <w:r w:rsidRPr="007D135F">
        <w:t>*Correspondence: Dr Wael E. Houssen. Email: w.houssen@abdn.ac.uk</w:t>
      </w:r>
    </w:p>
    <w:p w14:paraId="3BD5A427" w14:textId="77777777" w:rsidR="00EA3D3C" w:rsidRPr="007D135F" w:rsidRDefault="00654E8F" w:rsidP="0001436A">
      <w:pPr>
        <w:pStyle w:val="Heading1"/>
      </w:pPr>
      <w:r w:rsidRPr="007D135F">
        <w:t>Supplementary Data</w:t>
      </w:r>
    </w:p>
    <w:p w14:paraId="5DED3364" w14:textId="07B6FA79" w:rsidR="00F20A2C" w:rsidRPr="007D135F" w:rsidRDefault="005009D0" w:rsidP="00F20A2C">
      <w:pPr>
        <w:pStyle w:val="Heading1"/>
        <w:numPr>
          <w:ilvl w:val="0"/>
          <w:numId w:val="0"/>
        </w:numPr>
      </w:pPr>
      <w:r w:rsidRPr="007D135F">
        <w:t>Sequence of the SARS-CoV-2 RBD used in the assay</w:t>
      </w:r>
      <w:r w:rsidR="004675BC" w:rsidRPr="007D135F">
        <w:t xml:space="preserve"> (provided by Peak Proteins Ltd)</w:t>
      </w:r>
    </w:p>
    <w:p w14:paraId="7A59DA58" w14:textId="4B6D3E98" w:rsidR="00F20A2C" w:rsidRPr="007D135F" w:rsidRDefault="005009D0" w:rsidP="005009D0">
      <w:pPr>
        <w:jc w:val="both"/>
      </w:pPr>
      <w:r w:rsidRPr="007D135F">
        <w:t xml:space="preserve">The sequence of the SARS-CoV-2 RBD aa319-541-His (Peak Proteins Ltd, UK) is shown below – the secretory leader sequence is shown in purple which is removed on secretion and the </w:t>
      </w:r>
      <w:r w:rsidRPr="007D135F">
        <w:rPr>
          <w:i/>
          <w:iCs/>
        </w:rPr>
        <w:t>C</w:t>
      </w:r>
      <w:r w:rsidRPr="007D135F">
        <w:t>-terminal 6His tag is in red.</w:t>
      </w:r>
      <w:r w:rsidR="004675BC" w:rsidRPr="007D135F">
        <w:t xml:space="preserve"> (Peak Proteins </w:t>
      </w:r>
      <w:r w:rsidR="00EF359B" w:rsidRPr="007D135F">
        <w:t xml:space="preserve">QC </w:t>
      </w:r>
      <w:r w:rsidR="004675BC" w:rsidRPr="007D135F">
        <w:t xml:space="preserve">sheet for this product is </w:t>
      </w:r>
      <w:r w:rsidR="00904CD8" w:rsidRPr="007D135F">
        <w:t>provided “</w:t>
      </w:r>
      <w:r w:rsidR="004675BC" w:rsidRPr="007D135F">
        <w:t>Sup</w:t>
      </w:r>
      <w:r w:rsidR="00904CD8" w:rsidRPr="007D135F">
        <w:t xml:space="preserve">plementary </w:t>
      </w:r>
      <w:r w:rsidR="00F324D8">
        <w:rPr>
          <w:rFonts w:cs="Times New Roman"/>
        </w:rPr>
        <w:t xml:space="preserve">Info File </w:t>
      </w:r>
      <w:r w:rsidR="00904CD8" w:rsidRPr="007D135F">
        <w:t>8”)</w:t>
      </w:r>
      <w:r w:rsidR="004675BC" w:rsidRPr="007D135F">
        <w:t xml:space="preserve"> </w:t>
      </w:r>
    </w:p>
    <w:p w14:paraId="0518B132" w14:textId="3C2B5EB6" w:rsidR="005009D0" w:rsidRPr="007D135F" w:rsidRDefault="005009D0" w:rsidP="005009D0">
      <w:pPr>
        <w:rPr>
          <w:color w:val="FF0000"/>
        </w:rPr>
      </w:pPr>
      <w:r w:rsidRPr="007D135F">
        <w:rPr>
          <w:color w:val="7030A0"/>
        </w:rPr>
        <w:t>METDTLLLWVLLLWVPGST</w:t>
      </w:r>
      <w:r w:rsidRPr="007D135F">
        <w:t>GRVQPTESIVRFPNITNLCPFGEVFNATRFASVYAWNRKRISNCVADYSVLYNSASFSTFKCYGVSPTKLNDLCFTNVYADSFVIRGDEVRQIAPGQTGKIADYNYKLPDDFTGCVIAWNSNNLDSKVGGNYNYLYRLFRKSNLKPFERDISTEIYQAGSTPCNGVEGFNCYFPLQSYGFQPTNGVGYQPYRVVVLSFELLHAPATVCGPKKSTNLVKNKCVNF</w:t>
      </w:r>
      <w:r w:rsidRPr="007D135F">
        <w:rPr>
          <w:color w:val="FF0000"/>
        </w:rPr>
        <w:t>HHHHHH</w:t>
      </w:r>
    </w:p>
    <w:p w14:paraId="45B2D571" w14:textId="29805083" w:rsidR="00486B54" w:rsidRPr="007D135F" w:rsidRDefault="00486B54" w:rsidP="00486B54">
      <w:pPr>
        <w:pStyle w:val="Heading1"/>
        <w:numPr>
          <w:ilvl w:val="0"/>
          <w:numId w:val="0"/>
        </w:numPr>
      </w:pPr>
      <w:r w:rsidRPr="007D135F">
        <w:t>Sequence of the hACE2 used in the assay</w:t>
      </w:r>
      <w:r w:rsidR="003A08B9">
        <w:t xml:space="preserve"> </w:t>
      </w:r>
      <w:r w:rsidR="003A08B9" w:rsidRPr="007D135F">
        <w:t>(provided by Peak Proteins Ltd)</w:t>
      </w:r>
    </w:p>
    <w:p w14:paraId="7513BA75" w14:textId="59E2B6E2" w:rsidR="00486B54" w:rsidRPr="007D135F" w:rsidRDefault="00486B54" w:rsidP="00904CD8">
      <w:pPr>
        <w:jc w:val="both"/>
        <w:rPr>
          <w:sz w:val="22"/>
        </w:rPr>
      </w:pPr>
      <w:r w:rsidRPr="007D135F">
        <w:t>The sequence of the expressed protein Human ACE2 ECD aa19-615-</w:t>
      </w:r>
      <w:r w:rsidRPr="007D135F">
        <w:rPr>
          <w:color w:val="0070C0"/>
        </w:rPr>
        <w:t>Avi</w:t>
      </w:r>
      <w:r w:rsidRPr="007D135F">
        <w:t>-</w:t>
      </w:r>
      <w:r w:rsidRPr="007D135F">
        <w:rPr>
          <w:color w:val="00B050"/>
        </w:rPr>
        <w:t>TEV</w:t>
      </w:r>
      <w:r w:rsidRPr="007D135F">
        <w:t>-</w:t>
      </w:r>
      <w:r w:rsidRPr="007D135F">
        <w:rPr>
          <w:color w:val="FF0000"/>
        </w:rPr>
        <w:t>6His</w:t>
      </w:r>
      <w:r w:rsidRPr="007D135F">
        <w:t xml:space="preserve"> (Peak Proteins Ltd, UK) is shown below</w:t>
      </w:r>
      <w:r w:rsidR="00904CD8" w:rsidRPr="007D135F">
        <w:t xml:space="preserve"> and (Peak Proteins </w:t>
      </w:r>
      <w:r w:rsidR="00EF359B" w:rsidRPr="007D135F">
        <w:t>QC</w:t>
      </w:r>
      <w:r w:rsidR="00904CD8" w:rsidRPr="007D135F">
        <w:t xml:space="preserve"> sheet for this product is provided “Supplementary </w:t>
      </w:r>
      <w:r w:rsidR="00F324D8">
        <w:rPr>
          <w:rFonts w:cs="Times New Roman"/>
        </w:rPr>
        <w:t xml:space="preserve">Info File </w:t>
      </w:r>
      <w:r w:rsidR="00904CD8" w:rsidRPr="007D135F">
        <w:t>9”)</w:t>
      </w:r>
    </w:p>
    <w:p w14:paraId="624CC639" w14:textId="7E9AE5C6" w:rsidR="00486B54" w:rsidRPr="007D135F" w:rsidRDefault="00486B54" w:rsidP="00486B54">
      <w:pPr>
        <w:jc w:val="both"/>
      </w:pPr>
      <w:r w:rsidRPr="007D135F">
        <w:rPr>
          <w:color w:val="7030A0"/>
        </w:rPr>
        <w:t>METDTLLLWVLLLWVPGSTG</w:t>
      </w:r>
      <w:r w:rsidRPr="007D135F">
        <w:t>STIEEQAKTFLDKFNHEAEDLFYQSSLASWNYNTNITEENVQNMNNAGDKWSAFLKEQSTLAQMYPLQEIQNLTVKLQLQALQQNGSSVLSEDKSKRLNTILNTMSTIYSTGKVCNPDNPQECLLLEPGLNEIMANSLDYNERLWAWESWRSEVGKQLRPLYEEYVVLKNEMARANHYEDYGDYWRGDYEVNGVDGYDYSRGQLIEDVEHTFEEIKPLYEHLHAYVRAKLMNAYPSYISPIGCLPAHLLGDMWGRFWTNLYSLTVPFGQKPNIDVTDAMVDQAWDAQRIFKEAEKFFVSVGLPNMTQGFWENSMLTDPGNVQKAVCHPTAWDLGKGDFRILMCTKVTMDDFLTAHHEMGHIQYDMAYAAQPFLLRNGANEGFHEAVGEIMSLSAATPKHLKSIGLLSPDFQEDNETEINFLLKQALTIVGTLPFTYMLEKWRWMVFKGEIPKDQWMKKWWEMKREIVGVVEPVPHDETYCDPASLFHVSNDYSFIRYYTRTLYQFQFQEALCQAAKHEGPLHKCDISNSTEAGQKLFNMLRLGKSEPWTLALENVVGAKNMNVRPLLNYFEPLFTWLKDQNKNSFVGWSTDWSPYAD</w:t>
      </w:r>
      <w:r w:rsidRPr="007D135F">
        <w:rPr>
          <w:color w:val="0070C0"/>
        </w:rPr>
        <w:t>GLNDIFEAQKIEWHE</w:t>
      </w:r>
      <w:r w:rsidRPr="007D135F">
        <w:rPr>
          <w:color w:val="00B050"/>
        </w:rPr>
        <w:t>ENLYFQ’G</w:t>
      </w:r>
      <w:r w:rsidRPr="007D135F">
        <w:rPr>
          <w:color w:val="FF0000"/>
        </w:rPr>
        <w:t>HHHHHH</w:t>
      </w:r>
    </w:p>
    <w:p w14:paraId="7430BD9C" w14:textId="74A5AD7B" w:rsidR="00F20A2C" w:rsidRDefault="00486B54" w:rsidP="00F20A2C">
      <w:r w:rsidRPr="007D135F">
        <w:t>The final protein produced was human ACE2 ECD aa19-615-Avi – the 6His tag was removed.</w:t>
      </w:r>
    </w:p>
    <w:p w14:paraId="68ED8DD9" w14:textId="77777777" w:rsidR="00F20A2C" w:rsidRDefault="00F20A2C" w:rsidP="005009D0">
      <w:pPr>
        <w:pStyle w:val="Heading1"/>
        <w:numPr>
          <w:ilvl w:val="0"/>
          <w:numId w:val="0"/>
        </w:numPr>
        <w:sectPr w:rsidR="00F20A2C" w:rsidSect="0093429D">
          <w:headerReference w:type="even" r:id="rId8"/>
          <w:footerReference w:type="even" r:id="rId9"/>
          <w:footerReference w:type="default" r:id="rId10"/>
          <w:headerReference w:type="first" r:id="rId11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3C419443" w14:textId="1CA20BCE" w:rsidR="00994A3D" w:rsidRDefault="00654E8F" w:rsidP="00D705EA">
      <w:pPr>
        <w:pStyle w:val="Heading1"/>
        <w:keepNext/>
        <w:spacing w:before="0" w:after="0"/>
      </w:pPr>
      <w:r w:rsidRPr="00994A3D">
        <w:lastRenderedPageBreak/>
        <w:t xml:space="preserve">Supplementary Figures </w:t>
      </w:r>
    </w:p>
    <w:p w14:paraId="3281A721" w14:textId="77777777" w:rsidR="004F531A" w:rsidRDefault="004F531A" w:rsidP="004F531A"/>
    <w:p w14:paraId="0B52D1EB" w14:textId="77777777" w:rsidR="004F531A" w:rsidRPr="004F531A" w:rsidRDefault="004F531A" w:rsidP="004F531A"/>
    <w:p w14:paraId="54E7BD0A" w14:textId="7D26E077" w:rsidR="004F531A" w:rsidRDefault="008C1D68" w:rsidP="004F531A">
      <w:r>
        <w:rPr>
          <w:noProof/>
        </w:rPr>
        <w:drawing>
          <wp:inline distT="0" distB="0" distL="0" distR="0" wp14:anchorId="69A10224" wp14:editId="0B0C92BE">
            <wp:extent cx="8610600" cy="3008630"/>
            <wp:effectExtent l="0" t="0" r="0" b="0"/>
            <wp:docPr id="261" name="Picture 26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18EE" w14:textId="2295E929" w:rsidR="004F531A" w:rsidRDefault="004F531A" w:rsidP="00520271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="003509C8">
        <w:rPr>
          <w:rFonts w:asciiTheme="majorBidi" w:hAnsiTheme="majorBidi" w:cstheme="majorBidi"/>
          <w:szCs w:val="24"/>
        </w:rPr>
        <w:t xml:space="preserve">HPLC chromatogram </w:t>
      </w:r>
      <w:r w:rsidR="00E165F2">
        <w:rPr>
          <w:rFonts w:asciiTheme="majorBidi" w:hAnsiTheme="majorBidi" w:cstheme="majorBidi"/>
          <w:szCs w:val="24"/>
        </w:rPr>
        <w:t xml:space="preserve">as recorded at 220 nm </w:t>
      </w:r>
      <w:r w:rsidR="006B7391">
        <w:rPr>
          <w:rFonts w:asciiTheme="majorBidi" w:hAnsiTheme="majorBidi" w:cstheme="majorBidi"/>
          <w:szCs w:val="24"/>
        </w:rPr>
        <w:t xml:space="preserve">for the total </w:t>
      </w:r>
      <w:r w:rsidR="006B7391" w:rsidRPr="00F42C27">
        <w:rPr>
          <w:rFonts w:asciiTheme="majorBidi" w:hAnsiTheme="majorBidi" w:cstheme="majorBidi"/>
          <w:i/>
          <w:iCs/>
          <w:szCs w:val="24"/>
        </w:rPr>
        <w:t>A. amoreuxi</w:t>
      </w:r>
      <w:r w:rsidR="006B7391">
        <w:rPr>
          <w:rFonts w:asciiTheme="majorBidi" w:hAnsiTheme="majorBidi" w:cstheme="majorBidi"/>
          <w:szCs w:val="24"/>
        </w:rPr>
        <w:t xml:space="preserve"> venom</w:t>
      </w:r>
      <w:r w:rsidR="00F42C27">
        <w:rPr>
          <w:rFonts w:asciiTheme="majorBidi" w:hAnsiTheme="majorBidi" w:cstheme="majorBidi"/>
          <w:szCs w:val="24"/>
        </w:rPr>
        <w:t xml:space="preserve"> using </w:t>
      </w:r>
      <w:r w:rsidR="00E165F2">
        <w:rPr>
          <w:rFonts w:asciiTheme="majorBidi" w:hAnsiTheme="majorBidi" w:cstheme="majorBidi"/>
          <w:szCs w:val="24"/>
        </w:rPr>
        <w:t>t</w:t>
      </w:r>
      <w:r w:rsidR="00F42C27">
        <w:rPr>
          <w:rFonts w:asciiTheme="majorBidi" w:hAnsiTheme="majorBidi" w:cstheme="majorBidi"/>
          <w:szCs w:val="24"/>
        </w:rPr>
        <w:t>he C4 column (</w:t>
      </w:r>
      <w:r w:rsidR="00F42C27" w:rsidRPr="001A74D3">
        <w:t>ACE 5 C4-300, 5 μm, 250 × 10 mm, 300 Å</w:t>
      </w:r>
      <w:r w:rsidR="00F42C27">
        <w:t xml:space="preserve">) </w:t>
      </w:r>
      <w:r w:rsidR="00E165F2">
        <w:t>and</w:t>
      </w:r>
      <w:r w:rsidR="00F42C27">
        <w:t xml:space="preserve"> a </w:t>
      </w:r>
      <w:r w:rsidR="00090AFA">
        <w:t xml:space="preserve">starting </w:t>
      </w:r>
      <w:r w:rsidR="00F42C27">
        <w:t>linear gradient from 0% to 55% of s</w:t>
      </w:r>
      <w:r w:rsidR="00F42C27" w:rsidRPr="001A74D3">
        <w:t>olution B (0.1% TFA in acetonitrile) in solution A (0.1% TFA in water)</w:t>
      </w:r>
      <w:r w:rsidR="00090AFA">
        <w:t xml:space="preserve"> over 40 minutes</w:t>
      </w:r>
      <w:r w:rsidR="00E165F2">
        <w:t xml:space="preserve">. The gradient </w:t>
      </w:r>
      <w:r w:rsidR="00090AFA">
        <w:t>was increased linearly to 100% s</w:t>
      </w:r>
      <w:r w:rsidR="00090AFA" w:rsidRPr="001A74D3">
        <w:t>olution B</w:t>
      </w:r>
      <w:r w:rsidR="00090AFA">
        <w:t xml:space="preserve"> over the following 5 minutes</w:t>
      </w:r>
      <w:r w:rsidR="00E165F2">
        <w:t xml:space="preserve"> and the composition of the mo</w:t>
      </w:r>
      <w:r w:rsidR="00073C46">
        <w:t>b</w:t>
      </w:r>
      <w:r w:rsidR="00E165F2">
        <w:t xml:space="preserve">ile phase was kept at 100% solution B until the end of the 50 minutes-run. </w:t>
      </w:r>
      <w:r w:rsidR="00090AFA">
        <w:t xml:space="preserve"> </w:t>
      </w:r>
      <w:r w:rsidR="00E165F2">
        <w:t xml:space="preserve">The mobile phase was running </w:t>
      </w:r>
      <w:r w:rsidR="00090AFA">
        <w:t>at a flow rate of 3 mL/min</w:t>
      </w:r>
      <w:r w:rsidR="00E165F2">
        <w:t xml:space="preserve"> and the column temperature was at 25</w:t>
      </w:r>
      <w:r w:rsidR="00E165F2">
        <w:rPr>
          <w:rFonts w:cs="Times New Roman"/>
        </w:rPr>
        <w:t>º</w:t>
      </w:r>
      <w:r w:rsidR="00E165F2">
        <w:t>C</w:t>
      </w:r>
      <w:r w:rsidR="006B7391">
        <w:rPr>
          <w:rFonts w:asciiTheme="majorBidi" w:hAnsiTheme="majorBidi" w:cstheme="majorBidi"/>
          <w:szCs w:val="24"/>
        </w:rPr>
        <w:t xml:space="preserve">. Vertical lines are drawn around </w:t>
      </w:r>
      <w:r w:rsidR="00E165F2">
        <w:rPr>
          <w:rFonts w:asciiTheme="majorBidi" w:hAnsiTheme="majorBidi" w:cstheme="majorBidi"/>
          <w:szCs w:val="24"/>
        </w:rPr>
        <w:t xml:space="preserve">the </w:t>
      </w:r>
      <w:r w:rsidR="006B7391">
        <w:rPr>
          <w:rFonts w:asciiTheme="majorBidi" w:hAnsiTheme="majorBidi" w:cstheme="majorBidi"/>
          <w:szCs w:val="24"/>
        </w:rPr>
        <w:t>peaks collected</w:t>
      </w:r>
      <w:r w:rsidR="00520271">
        <w:rPr>
          <w:rFonts w:asciiTheme="majorBidi" w:hAnsiTheme="majorBidi" w:cstheme="majorBidi"/>
          <w:szCs w:val="24"/>
        </w:rPr>
        <w:t xml:space="preserve">. Collected fractions were further purified using the </w:t>
      </w:r>
      <w:r w:rsidR="00520271" w:rsidRPr="001A74D3">
        <w:t>C18 column (ACE 5 C18-300, 5 μm, 250 × 10 mm, 300 Å).</w:t>
      </w:r>
    </w:p>
    <w:p w14:paraId="22A33611" w14:textId="77777777" w:rsidR="004F531A" w:rsidRPr="004F531A" w:rsidRDefault="004F531A" w:rsidP="004F531A"/>
    <w:p w14:paraId="2E875B65" w14:textId="0FABA159" w:rsidR="00F20A2C" w:rsidRDefault="004B55F3" w:rsidP="002B4A57">
      <w:pPr>
        <w:keepNext/>
        <w:rPr>
          <w:rFonts w:cs="Times New Roman"/>
          <w:b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622400" behindDoc="1" locked="0" layoutInCell="1" allowOverlap="1" wp14:anchorId="48AE403A" wp14:editId="5B385939">
            <wp:simplePos x="0" y="0"/>
            <wp:positionH relativeFrom="margin">
              <wp:posOffset>109855</wp:posOffset>
            </wp:positionH>
            <wp:positionV relativeFrom="paragraph">
              <wp:posOffset>337185</wp:posOffset>
            </wp:positionV>
            <wp:extent cx="7966914" cy="5158059"/>
            <wp:effectExtent l="1461770" t="0" r="13627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66914" cy="515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B2DFA" w14:textId="3752B612" w:rsidR="00F20A2C" w:rsidRDefault="00F20A2C" w:rsidP="002B4A57">
      <w:pPr>
        <w:keepNext/>
        <w:rPr>
          <w:rFonts w:cs="Times New Roman"/>
          <w:b/>
          <w:szCs w:val="24"/>
        </w:rPr>
      </w:pPr>
    </w:p>
    <w:p w14:paraId="257DBEE4" w14:textId="56C24FDB" w:rsidR="00F20A2C" w:rsidRDefault="00F20A2C" w:rsidP="002B4A57">
      <w:pPr>
        <w:keepNext/>
        <w:rPr>
          <w:rFonts w:cs="Times New Roman"/>
          <w:b/>
          <w:szCs w:val="24"/>
        </w:rPr>
      </w:pPr>
    </w:p>
    <w:p w14:paraId="78B42341" w14:textId="615CFB8B" w:rsidR="00F20A2C" w:rsidRDefault="00F20A2C" w:rsidP="002B4A57">
      <w:pPr>
        <w:keepNext/>
        <w:rPr>
          <w:rFonts w:cs="Times New Roman"/>
          <w:b/>
          <w:szCs w:val="24"/>
        </w:rPr>
      </w:pPr>
    </w:p>
    <w:p w14:paraId="2F620EAD" w14:textId="6D61C16E" w:rsidR="00F20A2C" w:rsidRDefault="00F20A2C" w:rsidP="002B4A57">
      <w:pPr>
        <w:keepNext/>
        <w:rPr>
          <w:rFonts w:cs="Times New Roman"/>
          <w:b/>
          <w:szCs w:val="24"/>
        </w:rPr>
      </w:pPr>
    </w:p>
    <w:p w14:paraId="4225526E" w14:textId="57C14D3C" w:rsidR="00F20A2C" w:rsidRDefault="00F20A2C" w:rsidP="002B4A57">
      <w:pPr>
        <w:keepNext/>
        <w:rPr>
          <w:rFonts w:cs="Times New Roman"/>
          <w:b/>
          <w:szCs w:val="24"/>
        </w:rPr>
      </w:pPr>
    </w:p>
    <w:p w14:paraId="7BE99A64" w14:textId="4F5162C3" w:rsidR="00F20A2C" w:rsidRDefault="00F20A2C" w:rsidP="002B4A57">
      <w:pPr>
        <w:keepNext/>
        <w:rPr>
          <w:rFonts w:cs="Times New Roman"/>
          <w:b/>
          <w:szCs w:val="24"/>
        </w:rPr>
      </w:pPr>
    </w:p>
    <w:p w14:paraId="7FEF14DB" w14:textId="733F89C1" w:rsidR="00F20A2C" w:rsidRDefault="00F20A2C" w:rsidP="002B4A57">
      <w:pPr>
        <w:keepNext/>
        <w:rPr>
          <w:rFonts w:cs="Times New Roman"/>
          <w:b/>
          <w:szCs w:val="24"/>
        </w:rPr>
      </w:pPr>
    </w:p>
    <w:p w14:paraId="06C0D8A8" w14:textId="63EA8B02" w:rsidR="00A642E3" w:rsidRDefault="00A642E3" w:rsidP="002B4A57">
      <w:pPr>
        <w:keepNext/>
        <w:rPr>
          <w:rFonts w:cs="Times New Roman"/>
          <w:b/>
          <w:szCs w:val="24"/>
        </w:rPr>
      </w:pPr>
    </w:p>
    <w:p w14:paraId="6E688959" w14:textId="1C6CA8B4" w:rsidR="00A642E3" w:rsidRDefault="00A642E3" w:rsidP="002B4A57">
      <w:pPr>
        <w:keepNext/>
        <w:rPr>
          <w:rFonts w:cs="Times New Roman"/>
          <w:b/>
          <w:szCs w:val="24"/>
        </w:rPr>
      </w:pPr>
    </w:p>
    <w:p w14:paraId="292FE180" w14:textId="02A203D3" w:rsidR="00F20A2C" w:rsidRDefault="00F20A2C" w:rsidP="002B4A57">
      <w:pPr>
        <w:keepNext/>
        <w:rPr>
          <w:rFonts w:cs="Times New Roman"/>
          <w:b/>
          <w:szCs w:val="24"/>
        </w:rPr>
      </w:pPr>
    </w:p>
    <w:p w14:paraId="26C2F3AC" w14:textId="77777777" w:rsidR="00D705EA" w:rsidRDefault="00D705EA" w:rsidP="002B4A57">
      <w:pPr>
        <w:keepNext/>
        <w:rPr>
          <w:rFonts w:cs="Times New Roman"/>
          <w:b/>
          <w:szCs w:val="24"/>
        </w:rPr>
      </w:pPr>
    </w:p>
    <w:p w14:paraId="446DDA1D" w14:textId="77777777" w:rsidR="00F20A2C" w:rsidRDefault="00F20A2C" w:rsidP="002B4A57">
      <w:pPr>
        <w:keepNext/>
        <w:rPr>
          <w:rFonts w:cs="Times New Roman"/>
          <w:b/>
          <w:szCs w:val="24"/>
        </w:rPr>
      </w:pPr>
    </w:p>
    <w:p w14:paraId="1549A9D3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3D48A64A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1CF31B49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609E952A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672ED16A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3EC32780" w14:textId="77777777" w:rsidR="004B55F3" w:rsidRDefault="004B55F3" w:rsidP="00A642E3">
      <w:pPr>
        <w:keepNext/>
        <w:spacing w:before="0" w:after="0"/>
        <w:rPr>
          <w:rFonts w:cs="Times New Roman"/>
          <w:b/>
          <w:szCs w:val="24"/>
        </w:rPr>
      </w:pPr>
    </w:p>
    <w:p w14:paraId="1FAB91FD" w14:textId="5C056525" w:rsidR="00F20A2C" w:rsidRDefault="00994A3D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6627C3"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A642E3">
        <w:rPr>
          <w:rFonts w:cs="Times New Roman"/>
          <w:szCs w:val="24"/>
        </w:rPr>
        <w:t xml:space="preserve"> </w:t>
      </w:r>
      <w:r w:rsidR="00F20A2C">
        <w:rPr>
          <w:rFonts w:asciiTheme="majorBidi" w:hAnsiTheme="majorBidi" w:cstheme="majorBidi"/>
          <w:szCs w:val="24"/>
        </w:rPr>
        <w:t xml:space="preserve">MS/MS </w:t>
      </w:r>
      <w:r w:rsidR="00A642E3">
        <w:rPr>
          <w:rFonts w:asciiTheme="majorBidi" w:hAnsiTheme="majorBidi" w:cstheme="majorBidi"/>
          <w:szCs w:val="24"/>
        </w:rPr>
        <w:t>spectrum of</w:t>
      </w:r>
      <w:r w:rsidR="00F20A2C">
        <w:rPr>
          <w:rFonts w:asciiTheme="majorBidi" w:hAnsiTheme="majorBidi" w:cstheme="majorBidi"/>
          <w:szCs w:val="24"/>
        </w:rPr>
        <w:t xml:space="preserve"> </w:t>
      </w:r>
      <w:r w:rsidR="00B267BC">
        <w:rPr>
          <w:rFonts w:asciiTheme="majorBidi" w:hAnsiTheme="majorBidi" w:cstheme="majorBidi"/>
          <w:szCs w:val="24"/>
        </w:rPr>
        <w:t xml:space="preserve">the </w:t>
      </w:r>
      <w:r w:rsidR="00F20A2C">
        <w:rPr>
          <w:rFonts w:asciiTheme="majorBidi" w:hAnsiTheme="majorBidi" w:cstheme="majorBidi"/>
          <w:szCs w:val="24"/>
        </w:rPr>
        <w:t>peptide A</w:t>
      </w:r>
      <w:r w:rsidR="00A642E3">
        <w:rPr>
          <w:rFonts w:asciiTheme="majorBidi" w:hAnsiTheme="majorBidi" w:cstheme="majorBidi"/>
          <w:szCs w:val="24"/>
        </w:rPr>
        <w:t>m</w:t>
      </w:r>
      <w:r w:rsidR="00F20A2C">
        <w:rPr>
          <w:rFonts w:asciiTheme="majorBidi" w:hAnsiTheme="majorBidi" w:cstheme="majorBidi"/>
          <w:szCs w:val="24"/>
        </w:rPr>
        <w:t>29A</w:t>
      </w:r>
      <w:r w:rsidR="00A642E3">
        <w:rPr>
          <w:rFonts w:asciiTheme="majorBidi" w:hAnsiTheme="majorBidi" w:cstheme="majorBidi"/>
          <w:szCs w:val="24"/>
        </w:rPr>
        <w:t>1.</w:t>
      </w:r>
      <w:r w:rsidR="00D705EA">
        <w:rPr>
          <w:rFonts w:asciiTheme="majorBidi" w:hAnsiTheme="majorBidi" w:cstheme="majorBidi"/>
          <w:szCs w:val="24"/>
        </w:rPr>
        <w:t xml:space="preserve"> </w:t>
      </w:r>
    </w:p>
    <w:p w14:paraId="670A1BA6" w14:textId="09D39F83" w:rsidR="007D135F" w:rsidRDefault="007D135F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169B2B7A" w14:textId="77777777" w:rsidR="007D135F" w:rsidRDefault="007D135F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112B5FEB" w14:textId="77777777" w:rsidR="004F531A" w:rsidRDefault="004F531A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7BAFAD6A" w14:textId="77777777" w:rsidR="004F531A" w:rsidRDefault="004F531A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F1318D9" w14:textId="480B7C63" w:rsidR="00642747" w:rsidRDefault="008B6EFF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624448" behindDoc="1" locked="0" layoutInCell="1" allowOverlap="1" wp14:anchorId="594877D4" wp14:editId="1BC3C2FD">
            <wp:simplePos x="0" y="0"/>
            <wp:positionH relativeFrom="margin">
              <wp:posOffset>39687</wp:posOffset>
            </wp:positionH>
            <wp:positionV relativeFrom="paragraph">
              <wp:posOffset>149543</wp:posOffset>
            </wp:positionV>
            <wp:extent cx="8095933" cy="5099567"/>
            <wp:effectExtent l="1555433" t="0" r="1384617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95933" cy="509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F3F07" w14:textId="41A37C71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2D60CE2" w14:textId="0E06CB83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3491B23" w14:textId="1456200F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3B37E15" w14:textId="4C48C1F9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568EE29" w14:textId="15857A2B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CAC888E" w14:textId="77C08A2A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3E8E508" w14:textId="334BF394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D109E15" w14:textId="1C760630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B4EDDAE" w14:textId="31CDD340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63CEA0B" w14:textId="0F8E019B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800E186" w14:textId="14D897E4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447C0DF" w14:textId="5FBF09F2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3EED6813" w14:textId="34BE6E9B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8A5F1A6" w14:textId="61342FC4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2A195077" w14:textId="2830AC0A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6E44C80F" w14:textId="5FBBCBC7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42857386" w14:textId="14ADBA8B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67DA1852" w14:textId="34E3F9FA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28F9ACC9" w14:textId="0D666102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2BA42FDE" w14:textId="54CD1C95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BCE5E2A" w14:textId="16FF4987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AB47278" w14:textId="579848CC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082DA6D6" w14:textId="5A66025C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16755A1E" w14:textId="2F0EEA72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6A44DE12" w14:textId="77777777" w:rsidR="00642747" w:rsidRDefault="00642747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50124F13" w14:textId="6970715A" w:rsidR="004B55F3" w:rsidRDefault="004B55F3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19B987A7" w14:textId="7D95D21A" w:rsidR="004B55F3" w:rsidRDefault="004B55F3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77AA37BD" w14:textId="58293715" w:rsidR="004B55F3" w:rsidRDefault="004B55F3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40331059" w14:textId="77777777" w:rsidR="004B55F3" w:rsidRDefault="004B55F3" w:rsidP="00A642E3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665D0DF4" w14:textId="42805A9B" w:rsidR="00203FBE" w:rsidRDefault="00642747" w:rsidP="00642747">
      <w:pPr>
        <w:keepNext/>
        <w:spacing w:before="0" w:after="0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6627C3"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 xml:space="preserve">MS/MS spectrum of </w:t>
      </w:r>
      <w:r w:rsidR="00B267BC">
        <w:rPr>
          <w:rFonts w:asciiTheme="majorBidi" w:hAnsiTheme="majorBidi" w:cstheme="majorBidi"/>
          <w:szCs w:val="24"/>
        </w:rPr>
        <w:t xml:space="preserve">the </w:t>
      </w:r>
      <w:r>
        <w:rPr>
          <w:rFonts w:asciiTheme="majorBidi" w:hAnsiTheme="majorBidi" w:cstheme="majorBidi"/>
          <w:szCs w:val="24"/>
        </w:rPr>
        <w:t xml:space="preserve">peptide Am29A2. </w:t>
      </w:r>
    </w:p>
    <w:p w14:paraId="1BE918A3" w14:textId="77777777" w:rsidR="00203FBE" w:rsidRDefault="00203FBE" w:rsidP="00642747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627BF758" w14:textId="48CCC914" w:rsidR="00203FBE" w:rsidRDefault="00203FBE" w:rsidP="00642747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734AE37F" w14:textId="1B067A2C" w:rsidR="00203FBE" w:rsidRDefault="00203FBE" w:rsidP="00642747">
      <w:pPr>
        <w:keepNext/>
        <w:spacing w:before="0" w:after="0"/>
        <w:rPr>
          <w:rFonts w:asciiTheme="majorBidi" w:hAnsiTheme="majorBidi" w:cstheme="majorBidi"/>
          <w:szCs w:val="24"/>
        </w:rPr>
      </w:pPr>
    </w:p>
    <w:p w14:paraId="284250E8" w14:textId="77777777" w:rsidR="00D51E51" w:rsidRDefault="00D51E51" w:rsidP="00642747">
      <w:pPr>
        <w:keepNext/>
        <w:spacing w:before="0" w:after="0"/>
        <w:rPr>
          <w:rFonts w:asciiTheme="majorBidi" w:hAnsiTheme="majorBidi" w:cstheme="majorBidi"/>
          <w:szCs w:val="24"/>
        </w:rPr>
        <w:sectPr w:rsidR="00D51E51" w:rsidSect="00F20A2C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5446D48A" w14:textId="62FF2ABC" w:rsidR="0099255C" w:rsidRDefault="00711698" w:rsidP="0099255C">
      <w:pPr>
        <w:keepNext/>
        <w:spacing w:before="0" w:after="0"/>
        <w:rPr>
          <w:rFonts w:cs="Times New Roman"/>
          <w:b/>
          <w:szCs w:val="24"/>
        </w:rPr>
      </w:pPr>
      <w:r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1077FABC" wp14:editId="5B5BB09B">
                <wp:simplePos x="0" y="0"/>
                <wp:positionH relativeFrom="column">
                  <wp:posOffset>2944495</wp:posOffset>
                </wp:positionH>
                <wp:positionV relativeFrom="paragraph">
                  <wp:posOffset>-83820</wp:posOffset>
                </wp:positionV>
                <wp:extent cx="1654175" cy="368300"/>
                <wp:effectExtent l="0" t="0" r="22225" b="31750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175" cy="368300"/>
                          <a:chOff x="0" y="0"/>
                          <a:chExt cx="1654308" cy="368328"/>
                        </a:xfrm>
                      </wpg:grpSpPr>
                      <wps:wsp>
                        <wps:cNvPr id="33" name="Straight Connector 33"/>
                        <wps:cNvCnPr/>
                        <wps:spPr>
                          <a:xfrm>
                            <a:off x="0" y="216039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05" name="Group 205"/>
                        <wpg:cNvGrpSpPr/>
                        <wpg:grpSpPr>
                          <a:xfrm>
                            <a:off x="0" y="0"/>
                            <a:ext cx="1654308" cy="368328"/>
                            <a:chOff x="0" y="0"/>
                            <a:chExt cx="1654308" cy="368328"/>
                          </a:xfrm>
                        </wpg:grpSpPr>
                        <wps:wsp>
                          <wps:cNvPr id="28" name="Straight Connector 28"/>
                          <wps:cNvCnPr/>
                          <wps:spPr>
                            <a:xfrm>
                              <a:off x="1155561" y="226088"/>
                              <a:ext cx="0" cy="14224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Straight Connector 29"/>
                          <wps:cNvCnPr/>
                          <wps:spPr>
                            <a:xfrm>
                              <a:off x="0" y="221064"/>
                              <a:ext cx="115189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7" name="Straight Connector 27"/>
                          <wps:cNvCnPr/>
                          <wps:spPr>
                            <a:xfrm>
                              <a:off x="221064" y="110532"/>
                              <a:ext cx="0" cy="23939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5" name="Straight Connector 25"/>
                          <wps:cNvCnPr/>
                          <wps:spPr>
                            <a:xfrm>
                              <a:off x="1507253" y="115556"/>
                              <a:ext cx="0" cy="23939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6" name="Straight Connector 26"/>
                          <wps:cNvCnPr/>
                          <wps:spPr>
                            <a:xfrm>
                              <a:off x="216040" y="115556"/>
                              <a:ext cx="129540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" name="Straight Connector 9"/>
                          <wps:cNvCnPr/>
                          <wps:spPr>
                            <a:xfrm>
                              <a:off x="502418" y="0"/>
                              <a:ext cx="0" cy="35941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>
                              <a:off x="1652954" y="0"/>
                              <a:ext cx="0" cy="35941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Straight Connector 24"/>
                          <wps:cNvCnPr/>
                          <wps:spPr>
                            <a:xfrm flipV="1">
                              <a:off x="502418" y="0"/>
                              <a:ext cx="115189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9FC0ADF" id="Group 206" o:spid="_x0000_s1026" style="position:absolute;margin-left:231.85pt;margin-top:-6.6pt;width:130.25pt;height:29pt;z-index:251638784" coordsize="16543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">
                <v:line id="Straight Connector 33" o:spid="_x0000_s1027" style="position:absolute;visibility:visible;mso-wrap-style:square" from="0,2160" to="0,3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" strokecolor="windowText" strokeweight="1pt">
                  <v:stroke joinstyle="miter"/>
                </v:line>
                <v:group id="Group 205" o:spid="_x0000_s1028" style="position:absolute;width:16543;height:3683" coordsize="16543,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line id="Straight Connector 28" o:spid="_x0000_s1029" style="position:absolute;visibility:visible;mso-wrap-style:square" from="11555,2260" to="11555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" strokecolor="windowText" strokeweight="1pt">
                    <v:stroke joinstyle="miter"/>
                  </v:line>
                  <v:line id="Straight Connector 29" o:spid="_x0000_s1030" style="position:absolute;visibility:visible;mso-wrap-style:square" from="0,2210" to="11518,2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" strokecolor="windowText" strokeweight="1pt">
                    <v:stroke joinstyle="miter"/>
                  </v:line>
                  <v:line id="Straight Connector 27" o:spid="_x0000_s1031" style="position:absolute;visibility:visible;mso-wrap-style:square" from="2210,1105" to="2210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" strokecolor="windowText" strokeweight="1pt">
                    <v:stroke joinstyle="miter"/>
                  </v:line>
                  <v:line id="Straight Connector 25" o:spid="_x0000_s1032" style="position:absolute;visibility:visible;mso-wrap-style:square" from="15072,1155" to="15072,3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" strokecolor="windowText" strokeweight="1pt">
                    <v:stroke joinstyle="miter"/>
                  </v:line>
                  <v:line id="Straight Connector 26" o:spid="_x0000_s1033" style="position:absolute;visibility:visible;mso-wrap-style:square" from="2160,1155" to="15114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" strokecolor="windowText" strokeweight="1pt">
                    <v:stroke joinstyle="miter"/>
                  </v:line>
                  <v:line id="Straight Connector 9" o:spid="_x0000_s1034" style="position:absolute;visibility:visible;mso-wrap-style:square" from="5024,0" to="502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" strokecolor="windowText" strokeweight="1pt">
                    <v:stroke joinstyle="miter"/>
                  </v:line>
                  <v:line id="Straight Connector 23" o:spid="_x0000_s1035" style="position:absolute;visibility:visible;mso-wrap-style:square" from="16529,0" to="16529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" strokecolor="windowText" strokeweight="1pt">
                    <v:stroke joinstyle="miter"/>
                  </v:line>
                  <v:line id="Straight Connector 24" o:spid="_x0000_s1036" style="position:absolute;flip:y;visibility:visible;mso-wrap-style:square" from="5024,0" to="165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" strokecolor="windowText" strokeweight="1pt">
                    <v:stroke joinstyle="miter"/>
                  </v:line>
                </v:group>
              </v:group>
            </w:pict>
          </mc:Fallback>
        </mc:AlternateContent>
      </w:r>
      <w:r w:rsidR="002730F6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10B770BA" wp14:editId="72174D74">
                <wp:simplePos x="0" y="0"/>
                <wp:positionH relativeFrom="column">
                  <wp:posOffset>-89535</wp:posOffset>
                </wp:positionH>
                <wp:positionV relativeFrom="paragraph">
                  <wp:posOffset>-153035</wp:posOffset>
                </wp:positionV>
                <wp:extent cx="3819525" cy="5286375"/>
                <wp:effectExtent l="0" t="0" r="0" b="0"/>
                <wp:wrapNone/>
                <wp:docPr id="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28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72BE" w14:textId="7CE1ED64" w:rsidR="005656E5" w:rsidRDefault="005656E5" w:rsidP="005656E5">
                            <w:r>
                              <w:t>A)</w:t>
                            </w:r>
                          </w:p>
                          <w:p w14:paraId="025D0C3E" w14:textId="0F388F03" w:rsidR="002730F6" w:rsidRDefault="002730F6" w:rsidP="005656E5"/>
                          <w:p w14:paraId="07D3117A" w14:textId="47522F51" w:rsidR="002730F6" w:rsidRDefault="002730F6" w:rsidP="005656E5"/>
                          <w:p w14:paraId="36EE0088" w14:textId="63972D88" w:rsidR="002730F6" w:rsidRDefault="002730F6" w:rsidP="005656E5"/>
                          <w:p w14:paraId="39BAA93A" w14:textId="06811247" w:rsidR="002730F6" w:rsidRDefault="002730F6" w:rsidP="005656E5"/>
                          <w:p w14:paraId="20A6CEFD" w14:textId="5D7EA1EB" w:rsidR="002730F6" w:rsidRDefault="002730F6" w:rsidP="005656E5">
                            <w:r>
                              <w:t>B)                                                                               C)</w:t>
                            </w:r>
                          </w:p>
                          <w:p w14:paraId="5E16A5A9" w14:textId="12884220" w:rsidR="00426F33" w:rsidRDefault="00426F33" w:rsidP="005656E5"/>
                          <w:p w14:paraId="105D7548" w14:textId="6C6912B6" w:rsidR="00426F33" w:rsidRDefault="00426F33" w:rsidP="005656E5"/>
                          <w:p w14:paraId="15FFBBDE" w14:textId="0ED6EEEC" w:rsidR="00426F33" w:rsidRDefault="00426F33" w:rsidP="005656E5"/>
                          <w:p w14:paraId="66987AD8" w14:textId="02ADA9A2" w:rsidR="00426F33" w:rsidRDefault="00426F33" w:rsidP="005656E5"/>
                          <w:p w14:paraId="5B515450" w14:textId="5A1C5E33" w:rsidR="00426F33" w:rsidRDefault="00426F33" w:rsidP="005656E5"/>
                          <w:p w14:paraId="0D56B2E8" w14:textId="521A22BB" w:rsidR="00426F33" w:rsidRDefault="00426F33" w:rsidP="005656E5"/>
                          <w:p w14:paraId="4FB33F77" w14:textId="2A96A8C6" w:rsidR="00426F33" w:rsidRDefault="00426F33" w:rsidP="005656E5"/>
                          <w:p w14:paraId="70D58706" w14:textId="4AA9DBE1" w:rsidR="00426F33" w:rsidRDefault="00426F33" w:rsidP="005656E5"/>
                          <w:p w14:paraId="71651363" w14:textId="694B9878" w:rsidR="00426F33" w:rsidRDefault="00426F33" w:rsidP="005656E5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770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05pt;margin-top:-12.05pt;width:300.75pt;height:416.25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" filled="f" stroked="f">
                <v:textbox>
                  <w:txbxContent>
                    <w:p w14:paraId="220C72BE" w14:textId="7CE1ED64" w:rsidR="005656E5" w:rsidRDefault="005656E5" w:rsidP="005656E5">
                      <w:r>
                        <w:t>A)</w:t>
                      </w:r>
                    </w:p>
                    <w:p w14:paraId="025D0C3E" w14:textId="0F388F03" w:rsidR="002730F6" w:rsidRDefault="002730F6" w:rsidP="005656E5"/>
                    <w:p w14:paraId="07D3117A" w14:textId="47522F51" w:rsidR="002730F6" w:rsidRDefault="002730F6" w:rsidP="005656E5"/>
                    <w:p w14:paraId="36EE0088" w14:textId="63972D88" w:rsidR="002730F6" w:rsidRDefault="002730F6" w:rsidP="005656E5"/>
                    <w:p w14:paraId="39BAA93A" w14:textId="06811247" w:rsidR="002730F6" w:rsidRDefault="002730F6" w:rsidP="005656E5"/>
                    <w:p w14:paraId="20A6CEFD" w14:textId="5D7EA1EB" w:rsidR="002730F6" w:rsidRDefault="002730F6" w:rsidP="005656E5">
                      <w:r>
                        <w:t>B)                                                                               C)</w:t>
                      </w:r>
                    </w:p>
                    <w:p w14:paraId="5E16A5A9" w14:textId="12884220" w:rsidR="00426F33" w:rsidRDefault="00426F33" w:rsidP="005656E5"/>
                    <w:p w14:paraId="105D7548" w14:textId="6C6912B6" w:rsidR="00426F33" w:rsidRDefault="00426F33" w:rsidP="005656E5"/>
                    <w:p w14:paraId="15FFBBDE" w14:textId="0ED6EEEC" w:rsidR="00426F33" w:rsidRDefault="00426F33" w:rsidP="005656E5"/>
                    <w:p w14:paraId="66987AD8" w14:textId="02ADA9A2" w:rsidR="00426F33" w:rsidRDefault="00426F33" w:rsidP="005656E5"/>
                    <w:p w14:paraId="5B515450" w14:textId="5A1C5E33" w:rsidR="00426F33" w:rsidRDefault="00426F33" w:rsidP="005656E5"/>
                    <w:p w14:paraId="0D56B2E8" w14:textId="521A22BB" w:rsidR="00426F33" w:rsidRDefault="00426F33" w:rsidP="005656E5"/>
                    <w:p w14:paraId="4FB33F77" w14:textId="2A96A8C6" w:rsidR="00426F33" w:rsidRDefault="00426F33" w:rsidP="005656E5"/>
                    <w:p w14:paraId="70D58706" w14:textId="4AA9DBE1" w:rsidR="00426F33" w:rsidRDefault="00426F33" w:rsidP="005656E5"/>
                    <w:p w14:paraId="71651363" w14:textId="694B9878" w:rsidR="00426F33" w:rsidRDefault="00426F33" w:rsidP="005656E5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</w:p>
    <w:p w14:paraId="13E6717C" w14:textId="74151985" w:rsidR="0099255C" w:rsidRDefault="005656E5" w:rsidP="0099255C">
      <w:pPr>
        <w:keepNext/>
        <w:spacing w:before="0" w:after="0"/>
        <w:rPr>
          <w:rFonts w:cs="Times New Roman"/>
          <w:b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7FC610BF" wp14:editId="67E8B4E2">
            <wp:extent cx="5731510" cy="120015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B6800" w14:textId="6B91E16D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63000634" w14:textId="77777777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3BFA3B87" w14:textId="604733D4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38D92AC9" w14:textId="28793B32" w:rsidR="0099255C" w:rsidRDefault="002730F6" w:rsidP="0099255C">
      <w:pPr>
        <w:keepNext/>
        <w:spacing w:before="0" w:after="0"/>
        <w:rPr>
          <w:rFonts w:cs="Times New Roman"/>
          <w:b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640832" behindDoc="0" locked="0" layoutInCell="1" allowOverlap="1" wp14:anchorId="55EC3101" wp14:editId="65701E7C">
            <wp:simplePos x="0" y="0"/>
            <wp:positionH relativeFrom="margin">
              <wp:posOffset>3183321</wp:posOffset>
            </wp:positionH>
            <wp:positionV relativeFrom="paragraph">
              <wp:posOffset>85090</wp:posOffset>
            </wp:positionV>
            <wp:extent cx="2590800" cy="2089150"/>
            <wp:effectExtent l="0" t="0" r="0" b="0"/>
            <wp:wrapNone/>
            <wp:docPr id="38" name="Picture 38" descr="A picture containing LEGO,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LEGO, toy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66" t="20456" r="25184" b="21148"/>
                    <a:stretch/>
                  </pic:blipFill>
                  <pic:spPr bwMode="auto">
                    <a:xfrm>
                      <a:off x="0" y="0"/>
                      <a:ext cx="2590800" cy="208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noProof/>
          <w:szCs w:val="24"/>
        </w:rPr>
        <w:drawing>
          <wp:inline distT="0" distB="0" distL="0" distR="0" wp14:anchorId="2ED530C4" wp14:editId="194E79D4">
            <wp:extent cx="2820035" cy="242951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2A8BB" w14:textId="77777777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67EECB00" w14:textId="77777777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35A61C88" w14:textId="77777777" w:rsidR="0099255C" w:rsidRDefault="0099255C" w:rsidP="0099255C">
      <w:pPr>
        <w:keepNext/>
        <w:spacing w:before="0" w:after="0"/>
        <w:rPr>
          <w:rFonts w:cs="Times New Roman"/>
          <w:b/>
          <w:szCs w:val="24"/>
        </w:rPr>
      </w:pPr>
    </w:p>
    <w:p w14:paraId="22BEA209" w14:textId="3B48D7F0" w:rsidR="0099255C" w:rsidRDefault="00757AD3" w:rsidP="0099255C">
      <w:pPr>
        <w:keepNext/>
        <w:spacing w:before="0" w:after="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53C58560" wp14:editId="72A47A60">
            <wp:extent cx="5724525" cy="2139950"/>
            <wp:effectExtent l="0" t="0" r="952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0E4AE" w14:textId="75A1E6E3" w:rsidR="00757AD3" w:rsidRDefault="00757AD3" w:rsidP="0099255C">
      <w:pPr>
        <w:keepNext/>
        <w:spacing w:before="0" w:after="0"/>
        <w:rPr>
          <w:rFonts w:cs="Times New Roman"/>
          <w:b/>
          <w:szCs w:val="24"/>
        </w:rPr>
      </w:pPr>
    </w:p>
    <w:p w14:paraId="7B65BC41" w14:textId="6F4209CA" w:rsidR="00DE23E8" w:rsidRDefault="0099255C" w:rsidP="00757AD3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6627C3">
        <w:rPr>
          <w:rFonts w:cs="Times New Roman"/>
          <w:b/>
          <w:szCs w:val="24"/>
        </w:rPr>
        <w:t>4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="00757AD3" w:rsidRPr="00757AD3">
        <w:rPr>
          <w:rFonts w:asciiTheme="majorBidi" w:hAnsiTheme="majorBidi" w:cstheme="majorBidi"/>
          <w:szCs w:val="24"/>
        </w:rPr>
        <w:t xml:space="preserve">A) Alignment of peptide AM28 against </w:t>
      </w:r>
      <w:r w:rsidR="00B07856">
        <w:rPr>
          <w:rFonts w:asciiTheme="majorBidi" w:hAnsiTheme="majorBidi" w:cstheme="majorBidi"/>
          <w:szCs w:val="24"/>
        </w:rPr>
        <w:t>homologous</w:t>
      </w:r>
      <w:r w:rsidR="00757AD3" w:rsidRPr="00757AD3">
        <w:rPr>
          <w:rFonts w:asciiTheme="majorBidi" w:hAnsiTheme="majorBidi" w:cstheme="majorBidi"/>
          <w:szCs w:val="24"/>
        </w:rPr>
        <w:t xml:space="preserve"> peptides. B) monoisotopic mass peak for peptide AM28. C) The 3D structure of the peptide AM28 </w:t>
      </w:r>
      <w:r w:rsidR="00757AD3">
        <w:rPr>
          <w:rFonts w:asciiTheme="majorBidi" w:hAnsiTheme="majorBidi" w:cstheme="majorBidi"/>
          <w:szCs w:val="24"/>
        </w:rPr>
        <w:t>as</w:t>
      </w:r>
      <w:r w:rsidR="00757AD3" w:rsidRPr="00757AD3">
        <w:rPr>
          <w:rFonts w:asciiTheme="majorBidi" w:hAnsiTheme="majorBidi" w:cstheme="majorBidi"/>
          <w:szCs w:val="24"/>
        </w:rPr>
        <w:t xml:space="preserve"> </w:t>
      </w:r>
      <w:r w:rsidR="00757AD3">
        <w:rPr>
          <w:rFonts w:asciiTheme="majorBidi" w:hAnsiTheme="majorBidi" w:cstheme="majorBidi"/>
          <w:szCs w:val="24"/>
        </w:rPr>
        <w:t>modelled</w:t>
      </w:r>
      <w:r w:rsidR="00757AD3" w:rsidRPr="00757AD3">
        <w:rPr>
          <w:rFonts w:asciiTheme="majorBidi" w:hAnsiTheme="majorBidi" w:cstheme="majorBidi"/>
          <w:szCs w:val="24"/>
        </w:rPr>
        <w:t xml:space="preserve"> </w:t>
      </w:r>
      <w:r w:rsidR="00757AD3" w:rsidRPr="007D135F">
        <w:rPr>
          <w:rFonts w:asciiTheme="majorBidi" w:hAnsiTheme="majorBidi" w:cstheme="majorBidi"/>
          <w:szCs w:val="24"/>
        </w:rPr>
        <w:t xml:space="preserve">using </w:t>
      </w:r>
      <w:r w:rsidR="008F6875" w:rsidRPr="007D135F">
        <w:rPr>
          <w:rFonts w:asciiTheme="majorBidi" w:hAnsiTheme="majorBidi" w:cstheme="majorBidi"/>
          <w:szCs w:val="24"/>
        </w:rPr>
        <w:t xml:space="preserve">the scorpion peptide </w:t>
      </w:r>
      <w:r w:rsidR="00757AD3" w:rsidRPr="007D135F">
        <w:rPr>
          <w:rFonts w:asciiTheme="majorBidi" w:hAnsiTheme="majorBidi" w:cstheme="majorBidi"/>
          <w:szCs w:val="24"/>
        </w:rPr>
        <w:t xml:space="preserve">P01 </w:t>
      </w:r>
      <w:r w:rsidR="008164ED" w:rsidRPr="007D135F">
        <w:rPr>
          <w:rFonts w:asciiTheme="majorBidi" w:hAnsiTheme="majorBidi" w:cstheme="majorBidi"/>
          <w:szCs w:val="24"/>
        </w:rPr>
        <w:t>(</w:t>
      </w:r>
      <w:r w:rsidR="00FE4631" w:rsidRPr="007D135F">
        <w:rPr>
          <w:rFonts w:asciiTheme="majorBidi" w:hAnsiTheme="majorBidi" w:cstheme="majorBidi"/>
          <w:szCs w:val="24"/>
        </w:rPr>
        <w:t>PDB: 1ACW; NMR solution structure</w:t>
      </w:r>
      <w:r w:rsidR="008164ED" w:rsidRPr="007D135F">
        <w:rPr>
          <w:rFonts w:asciiTheme="majorBidi" w:hAnsiTheme="majorBidi" w:cstheme="majorBidi"/>
          <w:szCs w:val="24"/>
        </w:rPr>
        <w:t xml:space="preserve">) </w:t>
      </w:r>
      <w:r w:rsidR="00757AD3" w:rsidRPr="007D135F">
        <w:rPr>
          <w:rFonts w:asciiTheme="majorBidi" w:hAnsiTheme="majorBidi" w:cstheme="majorBidi"/>
          <w:szCs w:val="24"/>
        </w:rPr>
        <w:t>as a homology template. D)</w:t>
      </w:r>
      <w:r w:rsidR="00757AD3" w:rsidRPr="00757AD3">
        <w:rPr>
          <w:rFonts w:asciiTheme="majorBidi" w:hAnsiTheme="majorBidi" w:cstheme="majorBidi"/>
          <w:szCs w:val="24"/>
        </w:rPr>
        <w:t xml:space="preserve"> Phylogenetic tree of peptide AM28</w:t>
      </w:r>
      <w:r w:rsidR="00757AD3">
        <w:rPr>
          <w:rFonts w:asciiTheme="majorBidi" w:hAnsiTheme="majorBidi" w:cstheme="majorBidi"/>
          <w:szCs w:val="24"/>
        </w:rPr>
        <w:t>.</w:t>
      </w:r>
    </w:p>
    <w:p w14:paraId="364CB00B" w14:textId="2ED054F4" w:rsidR="00701E3D" w:rsidRDefault="00701E3D" w:rsidP="00757AD3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EE25FB3" w14:textId="77777777" w:rsidR="00701E3D" w:rsidRDefault="00701E3D" w:rsidP="00757AD3">
      <w:pPr>
        <w:keepNext/>
        <w:spacing w:before="0" w:after="0"/>
        <w:jc w:val="both"/>
        <w:sectPr w:rsidR="00701E3D" w:rsidSect="00D51E51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2748CCB7" w14:textId="23028D88" w:rsidR="00701E3D" w:rsidRDefault="00701E3D" w:rsidP="00757AD3">
      <w:pPr>
        <w:keepNext/>
        <w:spacing w:before="0" w:after="0"/>
        <w:jc w:val="both"/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642880" behindDoc="1" locked="0" layoutInCell="1" allowOverlap="1" wp14:anchorId="3D351724" wp14:editId="2AF7B634">
            <wp:simplePos x="0" y="0"/>
            <wp:positionH relativeFrom="margin">
              <wp:posOffset>21590</wp:posOffset>
            </wp:positionH>
            <wp:positionV relativeFrom="paragraph">
              <wp:posOffset>-29830</wp:posOffset>
            </wp:positionV>
            <wp:extent cx="8379460" cy="5076190"/>
            <wp:effectExtent l="1708785" t="0" r="15970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79460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7CF16" w14:textId="6A06D411" w:rsidR="00701E3D" w:rsidRDefault="00701E3D" w:rsidP="00757AD3">
      <w:pPr>
        <w:keepNext/>
        <w:spacing w:before="0" w:after="0"/>
        <w:jc w:val="both"/>
      </w:pPr>
    </w:p>
    <w:p w14:paraId="37F81FBB" w14:textId="6AD86FF0" w:rsidR="00701E3D" w:rsidRDefault="00701E3D" w:rsidP="00757AD3">
      <w:pPr>
        <w:keepNext/>
        <w:spacing w:before="0" w:after="0"/>
        <w:jc w:val="both"/>
      </w:pPr>
    </w:p>
    <w:p w14:paraId="4894FCD9" w14:textId="33C0F7B1" w:rsidR="00701E3D" w:rsidRDefault="00701E3D" w:rsidP="00757AD3">
      <w:pPr>
        <w:keepNext/>
        <w:spacing w:before="0" w:after="0"/>
        <w:jc w:val="both"/>
      </w:pPr>
    </w:p>
    <w:p w14:paraId="352E5F12" w14:textId="50D7688E" w:rsidR="00701E3D" w:rsidRDefault="00701E3D" w:rsidP="00757AD3">
      <w:pPr>
        <w:keepNext/>
        <w:spacing w:before="0" w:after="0"/>
        <w:jc w:val="both"/>
      </w:pPr>
    </w:p>
    <w:p w14:paraId="1D7C4942" w14:textId="593FF0A4" w:rsidR="00701E3D" w:rsidRDefault="00701E3D" w:rsidP="00757AD3">
      <w:pPr>
        <w:keepNext/>
        <w:spacing w:before="0" w:after="0"/>
        <w:jc w:val="both"/>
      </w:pPr>
    </w:p>
    <w:p w14:paraId="2CE997CC" w14:textId="51CA64CA" w:rsidR="00701E3D" w:rsidRDefault="00701E3D" w:rsidP="00757AD3">
      <w:pPr>
        <w:keepNext/>
        <w:spacing w:before="0" w:after="0"/>
        <w:jc w:val="both"/>
      </w:pPr>
    </w:p>
    <w:p w14:paraId="48DED670" w14:textId="40373315" w:rsidR="00701E3D" w:rsidRDefault="00701E3D" w:rsidP="00757AD3">
      <w:pPr>
        <w:keepNext/>
        <w:spacing w:before="0" w:after="0"/>
        <w:jc w:val="both"/>
      </w:pPr>
    </w:p>
    <w:p w14:paraId="3F8EB098" w14:textId="448DBACA" w:rsidR="00701E3D" w:rsidRDefault="00701E3D" w:rsidP="00757AD3">
      <w:pPr>
        <w:keepNext/>
        <w:spacing w:before="0" w:after="0"/>
        <w:jc w:val="both"/>
      </w:pPr>
    </w:p>
    <w:p w14:paraId="51153027" w14:textId="1338B73A" w:rsidR="00701E3D" w:rsidRDefault="00701E3D" w:rsidP="00757AD3">
      <w:pPr>
        <w:keepNext/>
        <w:spacing w:before="0" w:after="0"/>
        <w:jc w:val="both"/>
      </w:pPr>
    </w:p>
    <w:p w14:paraId="578F9ECA" w14:textId="22455F07" w:rsidR="00701E3D" w:rsidRDefault="00701E3D" w:rsidP="00757AD3">
      <w:pPr>
        <w:keepNext/>
        <w:spacing w:before="0" w:after="0"/>
        <w:jc w:val="both"/>
      </w:pPr>
    </w:p>
    <w:p w14:paraId="0DE47DCA" w14:textId="070CE36A" w:rsidR="00701E3D" w:rsidRDefault="00701E3D" w:rsidP="00757AD3">
      <w:pPr>
        <w:keepNext/>
        <w:spacing w:before="0" w:after="0"/>
        <w:jc w:val="both"/>
      </w:pPr>
    </w:p>
    <w:p w14:paraId="38E9A855" w14:textId="58835E60" w:rsidR="00701E3D" w:rsidRDefault="00701E3D" w:rsidP="00757AD3">
      <w:pPr>
        <w:keepNext/>
        <w:spacing w:before="0" w:after="0"/>
        <w:jc w:val="both"/>
      </w:pPr>
    </w:p>
    <w:p w14:paraId="475A5458" w14:textId="7B84B143" w:rsidR="00701E3D" w:rsidRDefault="00701E3D" w:rsidP="00757AD3">
      <w:pPr>
        <w:keepNext/>
        <w:spacing w:before="0" w:after="0"/>
        <w:jc w:val="both"/>
      </w:pPr>
    </w:p>
    <w:p w14:paraId="33CD0587" w14:textId="1F0A0E7C" w:rsidR="00701E3D" w:rsidRDefault="00701E3D" w:rsidP="00757AD3">
      <w:pPr>
        <w:keepNext/>
        <w:spacing w:before="0" w:after="0"/>
        <w:jc w:val="both"/>
      </w:pPr>
    </w:p>
    <w:p w14:paraId="1F5F889C" w14:textId="3F2B44C0" w:rsidR="00701E3D" w:rsidRDefault="00701E3D" w:rsidP="00757AD3">
      <w:pPr>
        <w:keepNext/>
        <w:spacing w:before="0" w:after="0"/>
        <w:jc w:val="both"/>
      </w:pPr>
    </w:p>
    <w:p w14:paraId="73FCCA8F" w14:textId="3A72BD7C" w:rsidR="00701E3D" w:rsidRDefault="00701E3D" w:rsidP="00757AD3">
      <w:pPr>
        <w:keepNext/>
        <w:spacing w:before="0" w:after="0"/>
        <w:jc w:val="both"/>
      </w:pPr>
    </w:p>
    <w:p w14:paraId="7AFB401E" w14:textId="13D7CB9E" w:rsidR="00701E3D" w:rsidRDefault="00701E3D" w:rsidP="00757AD3">
      <w:pPr>
        <w:keepNext/>
        <w:spacing w:before="0" w:after="0"/>
        <w:jc w:val="both"/>
      </w:pPr>
    </w:p>
    <w:p w14:paraId="58AB24AB" w14:textId="38AA9DC5" w:rsidR="00701E3D" w:rsidRDefault="00701E3D" w:rsidP="00757AD3">
      <w:pPr>
        <w:keepNext/>
        <w:spacing w:before="0" w:after="0"/>
        <w:jc w:val="both"/>
      </w:pPr>
    </w:p>
    <w:p w14:paraId="04736CC1" w14:textId="5B1FE7F3" w:rsidR="00701E3D" w:rsidRDefault="00701E3D" w:rsidP="00757AD3">
      <w:pPr>
        <w:keepNext/>
        <w:spacing w:before="0" w:after="0"/>
        <w:jc w:val="both"/>
      </w:pPr>
    </w:p>
    <w:p w14:paraId="72124C30" w14:textId="21FABEB6" w:rsidR="00701E3D" w:rsidRDefault="00701E3D" w:rsidP="00757AD3">
      <w:pPr>
        <w:keepNext/>
        <w:spacing w:before="0" w:after="0"/>
        <w:jc w:val="both"/>
      </w:pPr>
    </w:p>
    <w:p w14:paraId="2B730C42" w14:textId="3D410EE5" w:rsidR="00701E3D" w:rsidRDefault="00701E3D" w:rsidP="00757AD3">
      <w:pPr>
        <w:keepNext/>
        <w:spacing w:before="0" w:after="0"/>
        <w:jc w:val="both"/>
      </w:pPr>
    </w:p>
    <w:p w14:paraId="03E533D9" w14:textId="0B02B858" w:rsidR="00701E3D" w:rsidRDefault="00701E3D" w:rsidP="00757AD3">
      <w:pPr>
        <w:keepNext/>
        <w:spacing w:before="0" w:after="0"/>
        <w:jc w:val="both"/>
      </w:pPr>
    </w:p>
    <w:p w14:paraId="0266B767" w14:textId="39969D12" w:rsidR="00701E3D" w:rsidRDefault="00701E3D" w:rsidP="00757AD3">
      <w:pPr>
        <w:keepNext/>
        <w:spacing w:before="0" w:after="0"/>
        <w:jc w:val="both"/>
      </w:pPr>
    </w:p>
    <w:p w14:paraId="62148D49" w14:textId="497D20E1" w:rsidR="00701E3D" w:rsidRDefault="00701E3D" w:rsidP="00757AD3">
      <w:pPr>
        <w:keepNext/>
        <w:spacing w:before="0" w:after="0"/>
        <w:jc w:val="both"/>
      </w:pPr>
    </w:p>
    <w:p w14:paraId="60633F23" w14:textId="5A7A1507" w:rsidR="00701E3D" w:rsidRDefault="00701E3D" w:rsidP="00757AD3">
      <w:pPr>
        <w:keepNext/>
        <w:spacing w:before="0" w:after="0"/>
        <w:jc w:val="both"/>
      </w:pPr>
    </w:p>
    <w:p w14:paraId="18859C4A" w14:textId="58C98831" w:rsidR="00701E3D" w:rsidRDefault="00701E3D" w:rsidP="00757AD3">
      <w:pPr>
        <w:keepNext/>
        <w:spacing w:before="0" w:after="0"/>
        <w:jc w:val="both"/>
      </w:pPr>
    </w:p>
    <w:p w14:paraId="467A9A50" w14:textId="687ED915" w:rsidR="00701E3D" w:rsidRDefault="00701E3D" w:rsidP="00757AD3">
      <w:pPr>
        <w:keepNext/>
        <w:spacing w:before="0" w:after="0"/>
        <w:jc w:val="both"/>
      </w:pPr>
    </w:p>
    <w:p w14:paraId="655AFBA7" w14:textId="6E752DA0" w:rsidR="00701E3D" w:rsidRDefault="00701E3D" w:rsidP="00757AD3">
      <w:pPr>
        <w:keepNext/>
        <w:spacing w:before="0" w:after="0"/>
        <w:jc w:val="both"/>
      </w:pPr>
    </w:p>
    <w:p w14:paraId="20644BE9" w14:textId="42C0FBFE" w:rsidR="00701E3D" w:rsidRDefault="00701E3D" w:rsidP="00757AD3">
      <w:pPr>
        <w:keepNext/>
        <w:spacing w:before="0" w:after="0"/>
        <w:jc w:val="both"/>
      </w:pPr>
    </w:p>
    <w:p w14:paraId="00900AA8" w14:textId="45047B9D" w:rsidR="00701E3D" w:rsidRDefault="00701E3D" w:rsidP="00757AD3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5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>spectrum of the peptide</w:t>
      </w:r>
      <w:r w:rsidRPr="00701E3D">
        <w:t xml:space="preserve"> AM28</w:t>
      </w:r>
      <w:r>
        <w:t>.</w:t>
      </w:r>
    </w:p>
    <w:p w14:paraId="756842B1" w14:textId="3BD371D1" w:rsidR="006B4D6C" w:rsidRDefault="006B4D6C" w:rsidP="00757AD3">
      <w:pPr>
        <w:keepNext/>
        <w:spacing w:before="0" w:after="0"/>
        <w:jc w:val="both"/>
      </w:pPr>
    </w:p>
    <w:p w14:paraId="382D3231" w14:textId="77777777" w:rsidR="004B7562" w:rsidRDefault="004B7562" w:rsidP="00757AD3">
      <w:pPr>
        <w:keepNext/>
        <w:spacing w:before="0" w:after="0"/>
        <w:jc w:val="both"/>
        <w:sectPr w:rsidR="004B7562" w:rsidSect="00701E3D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39C23FF5" w14:textId="6F41105E" w:rsidR="006B4D6C" w:rsidRDefault="00624658" w:rsidP="00757AD3">
      <w:pPr>
        <w:keepNext/>
        <w:spacing w:before="0" w:after="0"/>
        <w:jc w:val="both"/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21375" behindDoc="0" locked="0" layoutInCell="1" allowOverlap="1" wp14:anchorId="4E982DB8" wp14:editId="3A75C4A8">
                <wp:simplePos x="0" y="0"/>
                <wp:positionH relativeFrom="column">
                  <wp:posOffset>-89535</wp:posOffset>
                </wp:positionH>
                <wp:positionV relativeFrom="paragraph">
                  <wp:posOffset>36830</wp:posOffset>
                </wp:positionV>
                <wp:extent cx="4867275" cy="5286375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528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4B65" w14:textId="77777777" w:rsidR="00876535" w:rsidRDefault="00876535" w:rsidP="00876535">
                            <w:r>
                              <w:t>A)</w:t>
                            </w:r>
                          </w:p>
                          <w:p w14:paraId="6CAB1889" w14:textId="77777777" w:rsidR="00876535" w:rsidRDefault="00876535" w:rsidP="00876535"/>
                          <w:p w14:paraId="7AD93E78" w14:textId="77777777" w:rsidR="00876535" w:rsidRDefault="00876535" w:rsidP="00876535"/>
                          <w:p w14:paraId="7B3E87C9" w14:textId="77777777" w:rsidR="00876535" w:rsidRDefault="00876535" w:rsidP="00876535"/>
                          <w:p w14:paraId="28EC3683" w14:textId="77777777" w:rsidR="00876535" w:rsidRDefault="00876535" w:rsidP="00876535"/>
                          <w:p w14:paraId="08F4093F" w14:textId="2CF0B9E8" w:rsidR="00876535" w:rsidRDefault="00876535" w:rsidP="00876535">
                            <w:r>
                              <w:t xml:space="preserve">B)                                                                              </w:t>
                            </w:r>
                            <w:r w:rsidR="009123C7">
                              <w:t xml:space="preserve">                             </w:t>
                            </w:r>
                            <w:r>
                              <w:t xml:space="preserve"> C)</w:t>
                            </w:r>
                          </w:p>
                          <w:p w14:paraId="15137E92" w14:textId="77777777" w:rsidR="00876535" w:rsidRDefault="00876535" w:rsidP="00876535"/>
                          <w:p w14:paraId="27EB61DC" w14:textId="77777777" w:rsidR="00876535" w:rsidRDefault="00876535" w:rsidP="00876535"/>
                          <w:p w14:paraId="0C15FEF4" w14:textId="77777777" w:rsidR="00876535" w:rsidRDefault="00876535" w:rsidP="00876535"/>
                          <w:p w14:paraId="42E29BCD" w14:textId="77777777" w:rsidR="00876535" w:rsidRDefault="00876535" w:rsidP="00876535"/>
                          <w:p w14:paraId="0A7FD40E" w14:textId="77777777" w:rsidR="00876535" w:rsidRDefault="00876535" w:rsidP="00876535"/>
                          <w:p w14:paraId="64F6C2A0" w14:textId="77777777" w:rsidR="00876535" w:rsidRDefault="00876535" w:rsidP="00876535"/>
                          <w:p w14:paraId="69954E09" w14:textId="77777777" w:rsidR="00876535" w:rsidRDefault="00876535" w:rsidP="00876535"/>
                          <w:p w14:paraId="1FDFAE46" w14:textId="77777777" w:rsidR="00876535" w:rsidRDefault="00876535" w:rsidP="00876535"/>
                          <w:p w14:paraId="632D88B2" w14:textId="77777777" w:rsidR="00876535" w:rsidRDefault="00876535" w:rsidP="00876535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2DB8" id="_x0000_s1027" type="#_x0000_t202" style="position:absolute;left:0;text-align:left;margin-left:-7.05pt;margin-top:2.9pt;width:383.25pt;height:416.25pt;z-index:2516213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" filled="f" stroked="f">
                <v:textbox>
                  <w:txbxContent>
                    <w:p w14:paraId="167A4B65" w14:textId="77777777" w:rsidR="00876535" w:rsidRDefault="00876535" w:rsidP="00876535">
                      <w:r>
                        <w:t>A)</w:t>
                      </w:r>
                    </w:p>
                    <w:p w14:paraId="6CAB1889" w14:textId="77777777" w:rsidR="00876535" w:rsidRDefault="00876535" w:rsidP="00876535"/>
                    <w:p w14:paraId="7AD93E78" w14:textId="77777777" w:rsidR="00876535" w:rsidRDefault="00876535" w:rsidP="00876535"/>
                    <w:p w14:paraId="7B3E87C9" w14:textId="77777777" w:rsidR="00876535" w:rsidRDefault="00876535" w:rsidP="00876535"/>
                    <w:p w14:paraId="28EC3683" w14:textId="77777777" w:rsidR="00876535" w:rsidRDefault="00876535" w:rsidP="00876535"/>
                    <w:p w14:paraId="08F4093F" w14:textId="2CF0B9E8" w:rsidR="00876535" w:rsidRDefault="00876535" w:rsidP="00876535">
                      <w:r>
                        <w:t xml:space="preserve">B)                                                                              </w:t>
                      </w:r>
                      <w:r w:rsidR="009123C7">
                        <w:t xml:space="preserve">                             </w:t>
                      </w:r>
                      <w:r>
                        <w:t xml:space="preserve"> C)</w:t>
                      </w:r>
                    </w:p>
                    <w:p w14:paraId="15137E92" w14:textId="77777777" w:rsidR="00876535" w:rsidRDefault="00876535" w:rsidP="00876535"/>
                    <w:p w14:paraId="27EB61DC" w14:textId="77777777" w:rsidR="00876535" w:rsidRDefault="00876535" w:rsidP="00876535"/>
                    <w:p w14:paraId="0C15FEF4" w14:textId="77777777" w:rsidR="00876535" w:rsidRDefault="00876535" w:rsidP="00876535"/>
                    <w:p w14:paraId="42E29BCD" w14:textId="77777777" w:rsidR="00876535" w:rsidRDefault="00876535" w:rsidP="00876535"/>
                    <w:p w14:paraId="0A7FD40E" w14:textId="77777777" w:rsidR="00876535" w:rsidRDefault="00876535" w:rsidP="00876535"/>
                    <w:p w14:paraId="64F6C2A0" w14:textId="77777777" w:rsidR="00876535" w:rsidRDefault="00876535" w:rsidP="00876535"/>
                    <w:p w14:paraId="69954E09" w14:textId="77777777" w:rsidR="00876535" w:rsidRDefault="00876535" w:rsidP="00876535"/>
                    <w:p w14:paraId="1FDFAE46" w14:textId="77777777" w:rsidR="00876535" w:rsidRDefault="00876535" w:rsidP="00876535"/>
                    <w:p w14:paraId="632D88B2" w14:textId="77777777" w:rsidR="00876535" w:rsidRDefault="00876535" w:rsidP="00876535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</w:p>
    <w:p w14:paraId="2947BAC0" w14:textId="158A21D8" w:rsidR="004B7562" w:rsidRDefault="00624658" w:rsidP="00757AD3">
      <w:pPr>
        <w:keepNext/>
        <w:spacing w:before="0" w:after="0"/>
        <w:jc w:val="both"/>
      </w:pPr>
      <w:r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887A74E" wp14:editId="671371AD">
                <wp:simplePos x="0" y="0"/>
                <wp:positionH relativeFrom="column">
                  <wp:posOffset>2705735</wp:posOffset>
                </wp:positionH>
                <wp:positionV relativeFrom="paragraph">
                  <wp:posOffset>33973</wp:posOffset>
                </wp:positionV>
                <wp:extent cx="1965960" cy="372745"/>
                <wp:effectExtent l="0" t="0" r="34290" b="27305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0" cy="372745"/>
                          <a:chOff x="0" y="0"/>
                          <a:chExt cx="1965960" cy="372745"/>
                        </a:xfrm>
                      </wpg:grpSpPr>
                      <wps:wsp>
                        <wps:cNvPr id="59" name="Straight Connector 59"/>
                        <wps:cNvCnPr/>
                        <wps:spPr>
                          <a:xfrm>
                            <a:off x="0" y="214313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1443037" y="223838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0" y="223838"/>
                            <a:ext cx="144399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428625" y="128588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1819275" y="13335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7" name="Straight Connector 257"/>
                        <wps:cNvCnPr/>
                        <wps:spPr>
                          <a:xfrm>
                            <a:off x="428625" y="1333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714375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1957387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714375" y="4763"/>
                            <a:ext cx="125158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862DE30" id="Group 258" o:spid="_x0000_s1026" style="position:absolute;margin-left:213.05pt;margin-top:2.7pt;width:154.8pt;height:29.35pt;z-index:251678720" coordsize="19659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">
                <v:line id="Straight Connector 59" o:spid="_x0000_s1027" style="position:absolute;visibility:visible;mso-wrap-style:square" from="0,2143" to="0,3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" strokecolor="windowText" strokeweight="1pt">
                  <v:stroke joinstyle="miter"/>
                </v:line>
                <v:line id="Straight Connector 58" o:spid="_x0000_s1028" style="position:absolute;visibility:visible;mso-wrap-style:square" from="14430,2238" to="14430,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" strokecolor="windowText" strokeweight="1pt">
                  <v:stroke joinstyle="miter"/>
                </v:line>
                <v:line id="Straight Connector 57" o:spid="_x0000_s1029" style="position:absolute;visibility:visible;mso-wrap-style:square" from="0,2238" to="14439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" strokecolor="windowText" strokeweight="1pt">
                  <v:stroke joinstyle="miter"/>
                </v:line>
                <v:line id="Straight Connector 54" o:spid="_x0000_s1030" style="position:absolute;visibility:visible;mso-wrap-style:square" from="4286,1285" to="4286,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" strokecolor="windowText" strokeweight="1pt">
                  <v:stroke joinstyle="miter"/>
                </v:line>
                <v:line id="Straight Connector 55" o:spid="_x0000_s1031" style="position:absolute;visibility:visible;mso-wrap-style:square" from="18192,1333" to="18192,3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" strokecolor="windowText" strokeweight="1pt">
                  <v:stroke joinstyle="miter"/>
                </v:line>
                <v:line id="Straight Connector 257" o:spid="_x0000_s1032" style="position:absolute;visibility:visible;mso-wrap-style:square" from="4286,1333" to="18288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" strokecolor="windowText" strokeweight="1pt">
                  <v:stroke joinstyle="miter"/>
                </v:line>
                <v:line id="Straight Connector 52" o:spid="_x0000_s1033" style="position:absolute;visibility:visible;mso-wrap-style:square" from="7143,0" to="7143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" strokecolor="windowText" strokeweight="1pt">
                  <v:stroke joinstyle="miter"/>
                </v:line>
                <v:line id="Straight Connector 51" o:spid="_x0000_s1034" style="position:absolute;visibility:visible;mso-wrap-style:square" from="19573,0" to="19573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" strokecolor="windowText" strokeweight="1pt">
                  <v:stroke joinstyle="miter"/>
                </v:line>
                <v:line id="Straight Connector 53" o:spid="_x0000_s1035" style="position:absolute;flip:y;visibility:visible;mso-wrap-style:square" from="7143,47" to="19659,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4D2F1C05" wp14:editId="6FFCEBF6">
            <wp:simplePos x="0" y="0"/>
            <wp:positionH relativeFrom="margin">
              <wp:posOffset>-464</wp:posOffset>
            </wp:positionH>
            <wp:positionV relativeFrom="paragraph">
              <wp:posOffset>297227</wp:posOffset>
            </wp:positionV>
            <wp:extent cx="5731510" cy="1205865"/>
            <wp:effectExtent l="0" t="0" r="2540" b="0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04279E" w14:textId="79C2A747" w:rsidR="004B7562" w:rsidRDefault="004B7562" w:rsidP="00757AD3">
      <w:pPr>
        <w:keepNext/>
        <w:spacing w:before="0" w:after="0"/>
        <w:jc w:val="both"/>
      </w:pPr>
    </w:p>
    <w:p w14:paraId="511C0CB1" w14:textId="3F86E2C5" w:rsidR="004B7562" w:rsidRDefault="00624658" w:rsidP="00757AD3">
      <w:pPr>
        <w:keepNext/>
        <w:spacing w:before="0" w:after="0"/>
        <w:jc w:val="both"/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6DDA5071" wp14:editId="791D8F1E">
            <wp:simplePos x="0" y="0"/>
            <wp:positionH relativeFrom="column">
              <wp:posOffset>4391025</wp:posOffset>
            </wp:positionH>
            <wp:positionV relativeFrom="paragraph">
              <wp:posOffset>66696</wp:posOffset>
            </wp:positionV>
            <wp:extent cx="1765949" cy="2616200"/>
            <wp:effectExtent l="0" t="0" r="0" b="0"/>
            <wp:wrapNone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49" cy="26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5BCCD" w14:textId="5F675A34" w:rsidR="004B7562" w:rsidRDefault="009123C7" w:rsidP="00757AD3">
      <w:pPr>
        <w:keepNext/>
        <w:spacing w:before="0" w:after="0"/>
        <w:jc w:val="both"/>
      </w:pPr>
      <w:r w:rsidRPr="009123C7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06C7604" wp14:editId="00AC7ED5">
                <wp:simplePos x="0" y="0"/>
                <wp:positionH relativeFrom="margin">
                  <wp:posOffset>4130040</wp:posOffset>
                </wp:positionH>
                <wp:positionV relativeFrom="paragraph">
                  <wp:posOffset>2418080</wp:posOffset>
                </wp:positionV>
                <wp:extent cx="324485" cy="188595"/>
                <wp:effectExtent l="0" t="0" r="0" b="1905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0CE0" w14:textId="46324A23" w:rsidR="009123C7" w:rsidRPr="009123C7" w:rsidRDefault="009123C7" w:rsidP="009123C7">
                            <w:pPr>
                              <w:spacing w:before="0" w:after="0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9123C7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C7604" id="Text Box 367" o:spid="_x0000_s1028" type="#_x0000_t202" style="position:absolute;left:0;text-align:left;margin-left:325.2pt;margin-top:190.4pt;width:25.55pt;height:14.85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" filled="f" stroked="f" strokeweight=".5pt">
                <v:textbox>
                  <w:txbxContent>
                    <w:p w14:paraId="6A880CE0" w14:textId="46324A23" w:rsidR="009123C7" w:rsidRPr="009123C7" w:rsidRDefault="009123C7" w:rsidP="009123C7">
                      <w:pPr>
                        <w:spacing w:before="0" w:after="0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9123C7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23C7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A5441ED" wp14:editId="6891D923">
                <wp:simplePos x="0" y="0"/>
                <wp:positionH relativeFrom="margin">
                  <wp:posOffset>3053715</wp:posOffset>
                </wp:positionH>
                <wp:positionV relativeFrom="paragraph">
                  <wp:posOffset>360680</wp:posOffset>
                </wp:positionV>
                <wp:extent cx="609600" cy="504825"/>
                <wp:effectExtent l="0" t="0" r="0" b="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87519" w14:textId="77777777" w:rsidR="009123C7" w:rsidRPr="009123C7" w:rsidRDefault="009123C7" w:rsidP="009123C7">
                            <w:pPr>
                              <w:spacing w:before="0" w:after="0"/>
                              <w:jc w:val="center"/>
                              <w:rPr>
                                <w:sz w:val="22"/>
                              </w:rPr>
                            </w:pPr>
                            <w:r w:rsidRPr="009123C7">
                              <w:rPr>
                                <w:sz w:val="22"/>
                              </w:rPr>
                              <w:t>+6</w:t>
                            </w:r>
                          </w:p>
                          <w:p w14:paraId="0C5798CC" w14:textId="30D4E817" w:rsidR="009123C7" w:rsidRPr="009123C7" w:rsidRDefault="009123C7" w:rsidP="009123C7">
                            <w:pPr>
                              <w:spacing w:before="0" w:after="0"/>
                              <w:jc w:val="center"/>
                              <w:rPr>
                                <w:sz w:val="22"/>
                              </w:rPr>
                            </w:pPr>
                            <w:r w:rsidRPr="009123C7">
                              <w:rPr>
                                <w:sz w:val="22"/>
                              </w:rPr>
                              <w:t>691.49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41ED" id="Text Box 344" o:spid="_x0000_s1029" type="#_x0000_t202" style="position:absolute;left:0;text-align:left;margin-left:240.45pt;margin-top:28.4pt;width:48pt;height:39.75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" filled="f" stroked="f" strokeweight=".5pt">
                <v:textbox>
                  <w:txbxContent>
                    <w:p w14:paraId="72D87519" w14:textId="77777777" w:rsidR="009123C7" w:rsidRPr="009123C7" w:rsidRDefault="009123C7" w:rsidP="009123C7">
                      <w:pPr>
                        <w:spacing w:before="0" w:after="0"/>
                        <w:jc w:val="center"/>
                        <w:rPr>
                          <w:sz w:val="22"/>
                        </w:rPr>
                      </w:pPr>
                      <w:r w:rsidRPr="009123C7">
                        <w:rPr>
                          <w:sz w:val="22"/>
                        </w:rPr>
                        <w:t>+6</w:t>
                      </w:r>
                    </w:p>
                    <w:p w14:paraId="0C5798CC" w14:textId="30D4E817" w:rsidR="009123C7" w:rsidRPr="009123C7" w:rsidRDefault="009123C7" w:rsidP="009123C7">
                      <w:pPr>
                        <w:spacing w:before="0" w:after="0"/>
                        <w:jc w:val="center"/>
                        <w:rPr>
                          <w:sz w:val="22"/>
                        </w:rPr>
                      </w:pPr>
                      <w:r w:rsidRPr="009123C7">
                        <w:rPr>
                          <w:sz w:val="22"/>
                        </w:rPr>
                        <w:t>691.49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23C7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04291D6" wp14:editId="0DDD82AC">
                <wp:simplePos x="0" y="0"/>
                <wp:positionH relativeFrom="margin">
                  <wp:posOffset>-89535</wp:posOffset>
                </wp:positionH>
                <wp:positionV relativeFrom="paragraph">
                  <wp:posOffset>2414270</wp:posOffset>
                </wp:positionV>
                <wp:extent cx="324485" cy="188595"/>
                <wp:effectExtent l="0" t="0" r="0" b="1905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1F8E0" w14:textId="77777777" w:rsidR="009123C7" w:rsidRPr="001070A9" w:rsidRDefault="009123C7" w:rsidP="009123C7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691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291D6" id="Text Box 281" o:spid="_x0000_s1030" type="#_x0000_t202" style="position:absolute;left:0;text-align:left;margin-left:-7.05pt;margin-top:190.1pt;width:25.55pt;height:14.85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" filled="f" stroked="f" strokeweight=".5pt">
                <v:textbox>
                  <w:txbxContent>
                    <w:p w14:paraId="45B1F8E0" w14:textId="77777777" w:rsidR="009123C7" w:rsidRPr="001070A9" w:rsidRDefault="009123C7" w:rsidP="009123C7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691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23C7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1FA0C03" wp14:editId="4EC8F14A">
                <wp:simplePos x="0" y="0"/>
                <wp:positionH relativeFrom="margin">
                  <wp:posOffset>3910330</wp:posOffset>
                </wp:positionH>
                <wp:positionV relativeFrom="paragraph">
                  <wp:posOffset>2412365</wp:posOffset>
                </wp:positionV>
                <wp:extent cx="324485" cy="188595"/>
                <wp:effectExtent l="0" t="0" r="0" b="1905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E293E" w14:textId="77777777" w:rsidR="009123C7" w:rsidRPr="001070A9" w:rsidRDefault="009123C7" w:rsidP="009123C7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693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A0C03" id="Text Box 284" o:spid="_x0000_s1031" type="#_x0000_t202" style="position:absolute;left:0;text-align:left;margin-left:307.9pt;margin-top:189.95pt;width:25.55pt;height:14.85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" filled="f" stroked="f" strokeweight=".5pt">
                <v:textbox>
                  <w:txbxContent>
                    <w:p w14:paraId="036E293E" w14:textId="77777777" w:rsidR="009123C7" w:rsidRPr="001070A9" w:rsidRDefault="009123C7" w:rsidP="009123C7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693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23C7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25D3C94" wp14:editId="1ECA4D2D">
                <wp:simplePos x="0" y="0"/>
                <wp:positionH relativeFrom="margin">
                  <wp:posOffset>1909445</wp:posOffset>
                </wp:positionH>
                <wp:positionV relativeFrom="paragraph">
                  <wp:posOffset>2412365</wp:posOffset>
                </wp:positionV>
                <wp:extent cx="324485" cy="188595"/>
                <wp:effectExtent l="0" t="0" r="0" b="1905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A7F9E" w14:textId="77777777" w:rsidR="009123C7" w:rsidRPr="001070A9" w:rsidRDefault="009123C7" w:rsidP="009123C7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692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D3C94" id="Text Box 285" o:spid="_x0000_s1032" type="#_x0000_t202" style="position:absolute;left:0;text-align:left;margin-left:150.35pt;margin-top:189.95pt;width:25.55pt;height:14.85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rmGgIAADI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" filled="f" stroked="f" strokeweight=".5pt">
                <v:textbox>
                  <w:txbxContent>
                    <w:p w14:paraId="534A7F9E" w14:textId="77777777" w:rsidR="009123C7" w:rsidRPr="001070A9" w:rsidRDefault="009123C7" w:rsidP="009123C7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692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15CC">
        <w:rPr>
          <w:noProof/>
        </w:rPr>
        <w:drawing>
          <wp:inline distT="0" distB="0" distL="0" distR="0" wp14:anchorId="507B6465" wp14:editId="2874060C">
            <wp:extent cx="4216400" cy="2414752"/>
            <wp:effectExtent l="0" t="0" r="0" b="508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0" t="1326" r="10658" b="1755"/>
                    <a:stretch/>
                  </pic:blipFill>
                  <pic:spPr bwMode="auto">
                    <a:xfrm>
                      <a:off x="0" y="0"/>
                      <a:ext cx="4223008" cy="24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4658"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4EFD264D" wp14:editId="0618BED9">
            <wp:simplePos x="0" y="0"/>
            <wp:positionH relativeFrom="margin">
              <wp:posOffset>285750</wp:posOffset>
            </wp:positionH>
            <wp:positionV relativeFrom="paragraph">
              <wp:posOffset>2896235</wp:posOffset>
            </wp:positionV>
            <wp:extent cx="5731510" cy="2366645"/>
            <wp:effectExtent l="0" t="0" r="2540" b="0"/>
            <wp:wrapTopAndBottom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" t="1432" r="21354" b="24369"/>
                    <a:stretch/>
                  </pic:blipFill>
                  <pic:spPr bwMode="auto">
                    <a:xfrm>
                      <a:off x="0" y="0"/>
                      <a:ext cx="573151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A71A2" w14:textId="0823C5C9" w:rsidR="004B7562" w:rsidRDefault="004B7562" w:rsidP="00757AD3">
      <w:pPr>
        <w:keepNext/>
        <w:spacing w:before="0" w:after="0"/>
        <w:jc w:val="both"/>
      </w:pPr>
    </w:p>
    <w:p w14:paraId="24B22555" w14:textId="77777777" w:rsidR="009123C7" w:rsidRDefault="009123C7" w:rsidP="00757AD3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666ACAD2" w14:textId="1F6F3347" w:rsidR="004B7562" w:rsidRDefault="00B07856" w:rsidP="00757AD3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6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>A) Alignment of peptide AM</w:t>
      </w:r>
      <w:r>
        <w:t>2</w:t>
      </w:r>
      <w:r w:rsidRPr="00B07856">
        <w:t xml:space="preserve">9A3 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 xml:space="preserve">. B) monoisotopic mass peak for peptide AM29A3. C) The 3D structure of the peptide AM29A3 </w:t>
      </w:r>
      <w:r>
        <w:rPr>
          <w:rFonts w:asciiTheme="majorBidi" w:hAnsiTheme="majorBidi" w:cstheme="majorBidi"/>
          <w:szCs w:val="24"/>
        </w:rPr>
        <w:t>as</w:t>
      </w:r>
      <w:r w:rsidRPr="00757AD3">
        <w:rPr>
          <w:rFonts w:asciiTheme="majorBidi" w:hAnsiTheme="majorBidi" w:cstheme="majorBidi"/>
          <w:szCs w:val="24"/>
        </w:rPr>
        <w:t xml:space="preserve"> </w:t>
      </w:r>
      <w:r w:rsidRPr="00334693">
        <w:rPr>
          <w:rFonts w:asciiTheme="majorBidi" w:hAnsiTheme="majorBidi" w:cstheme="majorBidi"/>
          <w:szCs w:val="24"/>
        </w:rPr>
        <w:t>modelled using</w:t>
      </w:r>
      <w:r w:rsidRPr="00334693">
        <w:t xml:space="preserve"> kaliotoxin </w:t>
      </w:r>
      <w:r w:rsidR="008164ED" w:rsidRPr="00334693">
        <w:t>(</w:t>
      </w:r>
      <w:r w:rsidR="002A0550" w:rsidRPr="00334693">
        <w:t>PDB: 3ODV; Xray crystal structure- Resolution: 0.95 Å</w:t>
      </w:r>
      <w:r w:rsidR="008164ED" w:rsidRPr="00334693">
        <w:t xml:space="preserve">) </w:t>
      </w:r>
      <w:r w:rsidRPr="00334693">
        <w:t>as a homology template</w:t>
      </w:r>
      <w:r w:rsidR="005678A0" w:rsidRPr="00334693">
        <w:t>; QMEAN = 0.66</w:t>
      </w:r>
      <w:r w:rsidRPr="00334693">
        <w:t>. D) Phylogenetic tree of peptide AM29A3.</w:t>
      </w:r>
    </w:p>
    <w:p w14:paraId="6973DE4B" w14:textId="77777777" w:rsidR="00405E65" w:rsidRDefault="00405E65" w:rsidP="00757AD3">
      <w:pPr>
        <w:keepNext/>
        <w:spacing w:before="0" w:after="0"/>
        <w:jc w:val="both"/>
        <w:sectPr w:rsidR="00405E65" w:rsidSect="004B7562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294761D0" w14:textId="76CE6E84" w:rsidR="004B7562" w:rsidRDefault="00405E65" w:rsidP="00757AD3">
      <w:pPr>
        <w:keepNext/>
        <w:spacing w:before="0" w:after="0"/>
        <w:jc w:val="both"/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684864" behindDoc="1" locked="0" layoutInCell="1" allowOverlap="1" wp14:anchorId="146A3485" wp14:editId="550658B8">
            <wp:simplePos x="0" y="0"/>
            <wp:positionH relativeFrom="margin">
              <wp:posOffset>405130</wp:posOffset>
            </wp:positionH>
            <wp:positionV relativeFrom="page">
              <wp:posOffset>1237615</wp:posOffset>
            </wp:positionV>
            <wp:extent cx="7549200" cy="4885200"/>
            <wp:effectExtent l="1370012" t="0" r="1364933" b="0"/>
            <wp:wrapTight wrapText="bothSides">
              <wp:wrapPolygon edited="0">
                <wp:start x="17952" y="-6058"/>
                <wp:lineTo x="16099" y="-6058"/>
                <wp:lineTo x="16099" y="-3194"/>
                <wp:lineTo x="9994" y="-3447"/>
                <wp:lineTo x="7378" y="-3194"/>
                <wp:lineTo x="7378" y="-3615"/>
                <wp:lineTo x="6506" y="-3615"/>
                <wp:lineTo x="6506" y="-4120"/>
                <wp:lineTo x="6397" y="-4120"/>
                <wp:lineTo x="5633" y="-3362"/>
                <wp:lineTo x="4761" y="-3194"/>
                <wp:lineTo x="4652" y="10620"/>
                <wp:lineTo x="4543" y="10705"/>
                <wp:lineTo x="4543" y="11126"/>
                <wp:lineTo x="4652" y="11210"/>
                <wp:lineTo x="4761" y="26709"/>
                <wp:lineTo x="9994" y="26961"/>
                <wp:lineTo x="10049" y="27298"/>
                <wp:lineTo x="16099" y="27551"/>
                <wp:lineTo x="16099" y="11041"/>
                <wp:lineTo x="16699" y="11547"/>
                <wp:lineTo x="17952" y="11463"/>
                <wp:lineTo x="17952" y="-6058"/>
              </wp:wrapPolygon>
            </wp:wrapTight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9200" cy="48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2DAA4" w14:textId="2079AC29" w:rsidR="004B7562" w:rsidRDefault="004B7562" w:rsidP="00757AD3">
      <w:pPr>
        <w:keepNext/>
        <w:spacing w:before="0" w:after="0"/>
        <w:jc w:val="both"/>
      </w:pPr>
    </w:p>
    <w:p w14:paraId="70B78E36" w14:textId="12A1270E" w:rsidR="004B7562" w:rsidRDefault="004B7562" w:rsidP="00757AD3">
      <w:pPr>
        <w:keepNext/>
        <w:spacing w:before="0" w:after="0"/>
        <w:jc w:val="both"/>
      </w:pPr>
    </w:p>
    <w:p w14:paraId="04ADB715" w14:textId="0CC67BBC" w:rsidR="004B7562" w:rsidRDefault="004B7562" w:rsidP="00757AD3">
      <w:pPr>
        <w:keepNext/>
        <w:spacing w:before="0" w:after="0"/>
        <w:jc w:val="both"/>
      </w:pPr>
    </w:p>
    <w:p w14:paraId="41236EFD" w14:textId="4753070B" w:rsidR="004B7562" w:rsidRDefault="004B7562" w:rsidP="00757AD3">
      <w:pPr>
        <w:keepNext/>
        <w:spacing w:before="0" w:after="0"/>
        <w:jc w:val="both"/>
      </w:pPr>
    </w:p>
    <w:p w14:paraId="626EC51F" w14:textId="71F752A5" w:rsidR="004B7562" w:rsidRDefault="004B7562" w:rsidP="00757AD3">
      <w:pPr>
        <w:keepNext/>
        <w:spacing w:before="0" w:after="0"/>
        <w:jc w:val="both"/>
      </w:pPr>
    </w:p>
    <w:p w14:paraId="179805A0" w14:textId="6F01CC25" w:rsidR="004B7562" w:rsidRDefault="004B7562" w:rsidP="00757AD3">
      <w:pPr>
        <w:keepNext/>
        <w:spacing w:before="0" w:after="0"/>
        <w:jc w:val="both"/>
      </w:pPr>
    </w:p>
    <w:p w14:paraId="6726009F" w14:textId="2DAA5B06" w:rsidR="004B7562" w:rsidRDefault="004B7562" w:rsidP="00757AD3">
      <w:pPr>
        <w:keepNext/>
        <w:spacing w:before="0" w:after="0"/>
        <w:jc w:val="both"/>
      </w:pPr>
    </w:p>
    <w:p w14:paraId="78E8A5D7" w14:textId="1FF83064" w:rsidR="004B7562" w:rsidRDefault="004B7562" w:rsidP="00757AD3">
      <w:pPr>
        <w:keepNext/>
        <w:spacing w:before="0" w:after="0"/>
        <w:jc w:val="both"/>
      </w:pPr>
    </w:p>
    <w:p w14:paraId="7B56789E" w14:textId="3FB839BA" w:rsidR="004B7562" w:rsidRDefault="004B7562" w:rsidP="00757AD3">
      <w:pPr>
        <w:keepNext/>
        <w:spacing w:before="0" w:after="0"/>
        <w:jc w:val="both"/>
      </w:pPr>
    </w:p>
    <w:p w14:paraId="208C80A8" w14:textId="42E892CD" w:rsidR="004B7562" w:rsidRDefault="004B7562" w:rsidP="00757AD3">
      <w:pPr>
        <w:keepNext/>
        <w:spacing w:before="0" w:after="0"/>
        <w:jc w:val="both"/>
      </w:pPr>
    </w:p>
    <w:p w14:paraId="5FD94E10" w14:textId="2EEEF606" w:rsidR="004B7562" w:rsidRDefault="004B7562" w:rsidP="00757AD3">
      <w:pPr>
        <w:keepNext/>
        <w:spacing w:before="0" w:after="0"/>
        <w:jc w:val="both"/>
      </w:pPr>
    </w:p>
    <w:p w14:paraId="14FBDC51" w14:textId="1D3FD483" w:rsidR="004B7562" w:rsidRDefault="004B7562" w:rsidP="00757AD3">
      <w:pPr>
        <w:keepNext/>
        <w:spacing w:before="0" w:after="0"/>
        <w:jc w:val="both"/>
      </w:pPr>
    </w:p>
    <w:p w14:paraId="34C86B33" w14:textId="4A213DB8" w:rsidR="004B7562" w:rsidRDefault="004B7562" w:rsidP="00757AD3">
      <w:pPr>
        <w:keepNext/>
        <w:spacing w:before="0" w:after="0"/>
        <w:jc w:val="both"/>
      </w:pPr>
    </w:p>
    <w:p w14:paraId="382321C3" w14:textId="36D31201" w:rsidR="004B7562" w:rsidRDefault="004B7562" w:rsidP="00757AD3">
      <w:pPr>
        <w:keepNext/>
        <w:spacing w:before="0" w:after="0"/>
        <w:jc w:val="both"/>
      </w:pPr>
    </w:p>
    <w:p w14:paraId="5A6673DF" w14:textId="2CE3EF44" w:rsidR="004B7562" w:rsidRDefault="004B7562" w:rsidP="00757AD3">
      <w:pPr>
        <w:keepNext/>
        <w:spacing w:before="0" w:after="0"/>
        <w:jc w:val="both"/>
      </w:pPr>
    </w:p>
    <w:p w14:paraId="47343049" w14:textId="53F894A0" w:rsidR="004B7562" w:rsidRDefault="004B7562" w:rsidP="00757AD3">
      <w:pPr>
        <w:keepNext/>
        <w:spacing w:before="0" w:after="0"/>
        <w:jc w:val="both"/>
      </w:pPr>
    </w:p>
    <w:p w14:paraId="026AA229" w14:textId="4FDB9ED0" w:rsidR="00405E65" w:rsidRDefault="00405E65" w:rsidP="00757AD3">
      <w:pPr>
        <w:keepNext/>
        <w:spacing w:before="0" w:after="0"/>
        <w:jc w:val="both"/>
      </w:pPr>
    </w:p>
    <w:p w14:paraId="376879F1" w14:textId="3E1ADE01" w:rsidR="00405E65" w:rsidRDefault="00405E65" w:rsidP="00757AD3">
      <w:pPr>
        <w:keepNext/>
        <w:spacing w:before="0" w:after="0"/>
        <w:jc w:val="both"/>
      </w:pPr>
    </w:p>
    <w:p w14:paraId="27C3A2D5" w14:textId="174A9063" w:rsidR="00405E65" w:rsidRDefault="00405E65" w:rsidP="00757AD3">
      <w:pPr>
        <w:keepNext/>
        <w:spacing w:before="0" w:after="0"/>
        <w:jc w:val="both"/>
      </w:pPr>
    </w:p>
    <w:p w14:paraId="2291D2A0" w14:textId="4F4A017E" w:rsidR="00405E65" w:rsidRDefault="00405E65" w:rsidP="00757AD3">
      <w:pPr>
        <w:keepNext/>
        <w:spacing w:before="0" w:after="0"/>
        <w:jc w:val="both"/>
      </w:pPr>
    </w:p>
    <w:p w14:paraId="65280F8B" w14:textId="4CE9405B" w:rsidR="00405E65" w:rsidRDefault="00405E65" w:rsidP="00757AD3">
      <w:pPr>
        <w:keepNext/>
        <w:spacing w:before="0" w:after="0"/>
        <w:jc w:val="both"/>
      </w:pPr>
    </w:p>
    <w:p w14:paraId="2B56BC60" w14:textId="39857622" w:rsidR="00405E65" w:rsidRDefault="00405E65" w:rsidP="00757AD3">
      <w:pPr>
        <w:keepNext/>
        <w:spacing w:before="0" w:after="0"/>
        <w:jc w:val="both"/>
      </w:pPr>
    </w:p>
    <w:p w14:paraId="5011C639" w14:textId="54EE6AAC" w:rsidR="00405E65" w:rsidRDefault="00405E65" w:rsidP="00757AD3">
      <w:pPr>
        <w:keepNext/>
        <w:spacing w:before="0" w:after="0"/>
        <w:jc w:val="both"/>
      </w:pPr>
    </w:p>
    <w:p w14:paraId="5F93AEDC" w14:textId="77777777" w:rsidR="00AA1780" w:rsidRDefault="00AA1780" w:rsidP="009236AE">
      <w:pPr>
        <w:keepNext/>
        <w:spacing w:before="0" w:after="0"/>
        <w:jc w:val="both"/>
      </w:pPr>
    </w:p>
    <w:p w14:paraId="3029C861" w14:textId="77777777" w:rsidR="00AA1780" w:rsidRDefault="00AA1780" w:rsidP="009236AE">
      <w:pPr>
        <w:keepNext/>
        <w:spacing w:before="0" w:after="0"/>
        <w:jc w:val="both"/>
      </w:pPr>
    </w:p>
    <w:p w14:paraId="6348112C" w14:textId="77777777" w:rsidR="00AA1780" w:rsidRDefault="00AA1780" w:rsidP="009236AE">
      <w:pPr>
        <w:keepNext/>
        <w:spacing w:before="0" w:after="0"/>
        <w:jc w:val="both"/>
      </w:pPr>
    </w:p>
    <w:p w14:paraId="2E918EE2" w14:textId="77777777" w:rsidR="00AA1780" w:rsidRDefault="00AA1780" w:rsidP="009236AE">
      <w:pPr>
        <w:keepNext/>
        <w:spacing w:before="0" w:after="0"/>
        <w:jc w:val="both"/>
      </w:pPr>
    </w:p>
    <w:p w14:paraId="72BEDD7C" w14:textId="77777777" w:rsidR="00C6646A" w:rsidRDefault="00C6646A" w:rsidP="009236AE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620C56CE" w14:textId="3EF8BD26" w:rsidR="00AA1780" w:rsidRDefault="009236A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7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 xml:space="preserve">spectrum of the peptide </w:t>
      </w:r>
      <w:r w:rsidR="00405E65">
        <w:rPr>
          <w:rFonts w:asciiTheme="majorBidi" w:hAnsiTheme="majorBidi" w:cstheme="majorBidi"/>
          <w:szCs w:val="24"/>
        </w:rPr>
        <w:t>AM29A3</w:t>
      </w:r>
      <w:r>
        <w:rPr>
          <w:rFonts w:asciiTheme="majorBidi" w:hAnsiTheme="majorBidi" w:cstheme="majorBidi"/>
          <w:szCs w:val="24"/>
        </w:rPr>
        <w:t>.</w:t>
      </w:r>
      <w:r w:rsidR="00405E65">
        <w:rPr>
          <w:rFonts w:asciiTheme="majorBidi" w:hAnsiTheme="majorBidi" w:cstheme="majorBidi"/>
          <w:szCs w:val="24"/>
        </w:rPr>
        <w:t xml:space="preserve"> </w:t>
      </w:r>
    </w:p>
    <w:p w14:paraId="3BBC3788" w14:textId="3EAB4070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AD3CEF8" w14:textId="3AB7E878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DFCBB90" w14:textId="43B47581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3769CB4" w14:textId="77777777" w:rsidR="002F2075" w:rsidRDefault="002F2075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  <w:sectPr w:rsidR="002F2075" w:rsidSect="00405E65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7D0CA8CE" w14:textId="7FB0EA43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C805769" w14:textId="3F0509A4" w:rsidR="00AA1780" w:rsidRDefault="00C50221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20350" behindDoc="0" locked="0" layoutInCell="1" allowOverlap="1" wp14:anchorId="352BD525" wp14:editId="6F867D1B">
                <wp:simplePos x="0" y="0"/>
                <wp:positionH relativeFrom="column">
                  <wp:posOffset>5272</wp:posOffset>
                </wp:positionH>
                <wp:positionV relativeFrom="paragraph">
                  <wp:posOffset>45869</wp:posOffset>
                </wp:positionV>
                <wp:extent cx="3819525" cy="496540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965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3642F" w14:textId="77777777" w:rsidR="00C50221" w:rsidRDefault="00C50221" w:rsidP="00C50221">
                            <w:r>
                              <w:t>A)</w:t>
                            </w:r>
                          </w:p>
                          <w:p w14:paraId="6E67220F" w14:textId="77777777" w:rsidR="00C50221" w:rsidRDefault="00C50221" w:rsidP="00C50221"/>
                          <w:p w14:paraId="05928221" w14:textId="77777777" w:rsidR="00C50221" w:rsidRDefault="00C50221" w:rsidP="00C50221"/>
                          <w:p w14:paraId="6096ECF3" w14:textId="77777777" w:rsidR="00C50221" w:rsidRDefault="00C50221" w:rsidP="00C50221"/>
                          <w:p w14:paraId="190D12A0" w14:textId="77777777" w:rsidR="00C50221" w:rsidRDefault="00C50221" w:rsidP="00C50221"/>
                          <w:p w14:paraId="259050A1" w14:textId="77777777" w:rsidR="00C50221" w:rsidRDefault="00C50221" w:rsidP="00C50221">
                            <w:r>
                              <w:t>B)                                                                               C)</w:t>
                            </w:r>
                          </w:p>
                          <w:p w14:paraId="2C71F56D" w14:textId="44394DC2" w:rsidR="00C50221" w:rsidRDefault="00C50221" w:rsidP="00C50221"/>
                          <w:p w14:paraId="2AE10E45" w14:textId="77777777" w:rsidR="00C50221" w:rsidRDefault="00C50221" w:rsidP="00C50221"/>
                          <w:p w14:paraId="16ED4556" w14:textId="77777777" w:rsidR="00C50221" w:rsidRDefault="00C50221" w:rsidP="00C50221"/>
                          <w:p w14:paraId="2789A6AC" w14:textId="353D6912" w:rsidR="00C50221" w:rsidRDefault="00C50221" w:rsidP="00C50221"/>
                          <w:p w14:paraId="66CBD153" w14:textId="77777777" w:rsidR="00C50221" w:rsidRDefault="00C50221" w:rsidP="00C50221"/>
                          <w:p w14:paraId="342A49E0" w14:textId="4CDBFF1F" w:rsidR="00C50221" w:rsidRDefault="00C50221" w:rsidP="00C50221"/>
                          <w:p w14:paraId="5560DF5B" w14:textId="77777777" w:rsidR="00C50221" w:rsidRDefault="00C50221" w:rsidP="00C50221"/>
                          <w:p w14:paraId="00657CC1" w14:textId="77777777" w:rsidR="00C50221" w:rsidRDefault="00C50221" w:rsidP="00C50221"/>
                          <w:p w14:paraId="506FB1A8" w14:textId="77777777" w:rsidR="00C50221" w:rsidRDefault="00C50221" w:rsidP="00C50221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BD525" id="_x0000_s1033" type="#_x0000_t202" style="position:absolute;left:0;text-align:left;margin-left:.4pt;margin-top:3.6pt;width:300.75pt;height:391pt;z-index:2516203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" filled="f" stroked="f">
                <v:textbox>
                  <w:txbxContent>
                    <w:p w14:paraId="0243642F" w14:textId="77777777" w:rsidR="00C50221" w:rsidRDefault="00C50221" w:rsidP="00C50221">
                      <w:r>
                        <w:t>A)</w:t>
                      </w:r>
                    </w:p>
                    <w:p w14:paraId="6E67220F" w14:textId="77777777" w:rsidR="00C50221" w:rsidRDefault="00C50221" w:rsidP="00C50221"/>
                    <w:p w14:paraId="05928221" w14:textId="77777777" w:rsidR="00C50221" w:rsidRDefault="00C50221" w:rsidP="00C50221"/>
                    <w:p w14:paraId="6096ECF3" w14:textId="77777777" w:rsidR="00C50221" w:rsidRDefault="00C50221" w:rsidP="00C50221"/>
                    <w:p w14:paraId="190D12A0" w14:textId="77777777" w:rsidR="00C50221" w:rsidRDefault="00C50221" w:rsidP="00C50221"/>
                    <w:p w14:paraId="259050A1" w14:textId="77777777" w:rsidR="00C50221" w:rsidRDefault="00C50221" w:rsidP="00C50221">
                      <w:r>
                        <w:t>B)                                                                               C)</w:t>
                      </w:r>
                    </w:p>
                    <w:p w14:paraId="2C71F56D" w14:textId="44394DC2" w:rsidR="00C50221" w:rsidRDefault="00C50221" w:rsidP="00C50221"/>
                    <w:p w14:paraId="2AE10E45" w14:textId="77777777" w:rsidR="00C50221" w:rsidRDefault="00C50221" w:rsidP="00C50221"/>
                    <w:p w14:paraId="16ED4556" w14:textId="77777777" w:rsidR="00C50221" w:rsidRDefault="00C50221" w:rsidP="00C50221"/>
                    <w:p w14:paraId="2789A6AC" w14:textId="353D6912" w:rsidR="00C50221" w:rsidRDefault="00C50221" w:rsidP="00C50221"/>
                    <w:p w14:paraId="66CBD153" w14:textId="77777777" w:rsidR="00C50221" w:rsidRDefault="00C50221" w:rsidP="00C50221"/>
                    <w:p w14:paraId="342A49E0" w14:textId="4CDBFF1F" w:rsidR="00C50221" w:rsidRDefault="00C50221" w:rsidP="00C50221"/>
                    <w:p w14:paraId="5560DF5B" w14:textId="77777777" w:rsidR="00C50221" w:rsidRDefault="00C50221" w:rsidP="00C50221"/>
                    <w:p w14:paraId="00657CC1" w14:textId="77777777" w:rsidR="00C50221" w:rsidRDefault="00C50221" w:rsidP="00C50221"/>
                    <w:p w14:paraId="506FB1A8" w14:textId="77777777" w:rsidR="00C50221" w:rsidRDefault="00C50221" w:rsidP="00C50221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</w:p>
    <w:p w14:paraId="6F03378F" w14:textId="1BC1D90E" w:rsidR="000E4D17" w:rsidRDefault="00C50221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6B0BAA9" wp14:editId="157A7517">
                <wp:simplePos x="0" y="0"/>
                <wp:positionH relativeFrom="column">
                  <wp:posOffset>2872214</wp:posOffset>
                </wp:positionH>
                <wp:positionV relativeFrom="paragraph">
                  <wp:posOffset>65908</wp:posOffset>
                </wp:positionV>
                <wp:extent cx="1997691" cy="362810"/>
                <wp:effectExtent l="0" t="0" r="22225" b="184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691" cy="362810"/>
                          <a:chOff x="0" y="0"/>
                          <a:chExt cx="1997691" cy="362810"/>
                        </a:xfrm>
                      </wpg:grpSpPr>
                      <wps:wsp>
                        <wps:cNvPr id="194" name="Straight Connector 194"/>
                        <wps:cNvCnPr/>
                        <wps:spPr>
                          <a:xfrm>
                            <a:off x="0" y="207563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1475382" y="218782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0" y="213173"/>
                            <a:ext cx="14757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448785" y="117806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1845630" y="123415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448785" y="12341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746106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1997095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V="1">
                            <a:off x="746106" y="0"/>
                            <a:ext cx="125158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3CE2302" id="Group 3" o:spid="_x0000_s1026" style="position:absolute;margin-left:226.15pt;margin-top:5.2pt;width:157.3pt;height:28.55pt;z-index:251698176" coordsize="19976,3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">
                <v:line id="Straight Connector 194" o:spid="_x0000_s1027" style="position:absolute;visibility:visible;mso-wrap-style:square" from="0,2075" to="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" strokecolor="windowText" strokeweight="1pt">
                  <v:stroke joinstyle="miter"/>
                </v:line>
                <v:line id="Straight Connector 61" o:spid="_x0000_s1028" style="position:absolute;visibility:visible;mso-wrap-style:square" from="14753,2187" to="14753,3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" strokecolor="windowText" strokeweight="1pt">
                  <v:stroke joinstyle="miter"/>
                </v:line>
                <v:line id="Straight Connector 62" o:spid="_x0000_s1029" style="position:absolute;visibility:visible;mso-wrap-style:square" from="0,2131" to="14757,2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" strokecolor="windowText" strokeweight="1pt">
                  <v:stroke joinstyle="miter"/>
                </v:line>
                <v:line id="Straight Connector 32" o:spid="_x0000_s1030" style="position:absolute;visibility:visible;mso-wrap-style:square" from="4487,1178" to="4487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" strokecolor="windowText" strokeweight="1pt">
                  <v:stroke joinstyle="miter"/>
                </v:line>
                <v:line id="Straight Connector 60" o:spid="_x0000_s1031" style="position:absolute;visibility:visible;mso-wrap-style:square" from="18456,1234" to="18456,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" strokecolor="windowText" strokeweight="1pt">
                  <v:stroke joinstyle="miter"/>
                </v:line>
                <v:line id="Straight Connector 40" o:spid="_x0000_s1032" style="position:absolute;visibility:visible;mso-wrap-style:square" from="4487,1234" to="18489,1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" strokecolor="windowText" strokeweight="1pt">
                  <v:stroke joinstyle="miter"/>
                </v:line>
                <v:line id="Straight Connector 31" o:spid="_x0000_s1033" style="position:absolute;visibility:visible;mso-wrap-style:square" from="7461,0" to="746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" strokecolor="windowText" strokeweight="1pt">
                  <v:stroke joinstyle="miter"/>
                </v:line>
                <v:line id="Straight Connector 21" o:spid="_x0000_s1034" style="position:absolute;visibility:visible;mso-wrap-style:square" from="19970,0" to="19970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" strokecolor="windowText" strokeweight="1pt">
                  <v:stroke joinstyle="miter"/>
                </v:line>
                <v:line id="Straight Connector 30" o:spid="_x0000_s1035" style="position:absolute;flip:y;visibility:visible;mso-wrap-style:square" from="7461,0" to="199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207DA35E" w14:textId="019B4026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39FB306" w14:textId="2630B2E7" w:rsidR="000E4D17" w:rsidRDefault="00C50221" w:rsidP="00C50221">
      <w:pPr>
        <w:keepNext/>
        <w:spacing w:before="0" w:after="0"/>
        <w:jc w:val="center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E2EAE6A" wp14:editId="15EAA5A3">
            <wp:extent cx="5731510" cy="1129030"/>
            <wp:effectExtent l="0" t="0" r="254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C7BE" w14:textId="0C278451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30BC50E" w14:textId="42548559" w:rsidR="000E4D17" w:rsidRDefault="006F3181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6F3181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FE2ADB3" wp14:editId="65E10D1E">
                <wp:simplePos x="0" y="0"/>
                <wp:positionH relativeFrom="column">
                  <wp:posOffset>330835</wp:posOffset>
                </wp:positionH>
                <wp:positionV relativeFrom="paragraph">
                  <wp:posOffset>161290</wp:posOffset>
                </wp:positionV>
                <wp:extent cx="2607945" cy="245618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245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E9BA6" w14:textId="3A3F7E4E" w:rsidR="006F3181" w:rsidRDefault="006F3181">
                            <w:r w:rsidRPr="003C1727">
                              <w:rPr>
                                <w:rFonts w:asciiTheme="majorBidi" w:hAnsiTheme="majorBidi" w:cstheme="majorBidi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01C6C56B" wp14:editId="3ECD5F39">
                                  <wp:extent cx="2434031" cy="2126120"/>
                                  <wp:effectExtent l="0" t="0" r="4445" b="762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042" t="3612" r="21560" b="15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7222" cy="2128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ADB3" id="_x0000_s1034" type="#_x0000_t202" style="position:absolute;left:0;text-align:left;margin-left:26.05pt;margin-top:12.7pt;width:205.35pt;height:193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" filled="f" stroked="f">
                <v:textbox>
                  <w:txbxContent>
                    <w:p w14:paraId="6D5E9BA6" w14:textId="3A3F7E4E" w:rsidR="006F3181" w:rsidRDefault="006F3181">
                      <w:r w:rsidRPr="003C1727">
                        <w:rPr>
                          <w:rFonts w:asciiTheme="majorBidi" w:hAnsiTheme="majorBidi" w:cstheme="majorBidi"/>
                          <w:noProof/>
                          <w:szCs w:val="24"/>
                        </w:rPr>
                        <w:drawing>
                          <wp:inline distT="0" distB="0" distL="0" distR="0" wp14:anchorId="01C6C56B" wp14:editId="3ECD5F39">
                            <wp:extent cx="2434031" cy="2126120"/>
                            <wp:effectExtent l="0" t="0" r="4445" b="762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042" t="3612" r="21560" b="15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37222" cy="2128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C823C7" w14:textId="0C86A924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EF64782" w14:textId="3F77ACEE" w:rsidR="000E4D17" w:rsidRDefault="005F4A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714560" behindDoc="0" locked="0" layoutInCell="1" allowOverlap="1" wp14:anchorId="718211E4" wp14:editId="05C12CDE">
            <wp:simplePos x="0" y="0"/>
            <wp:positionH relativeFrom="margin">
              <wp:posOffset>3393321</wp:posOffset>
            </wp:positionH>
            <wp:positionV relativeFrom="paragraph">
              <wp:posOffset>102590</wp:posOffset>
            </wp:positionV>
            <wp:extent cx="2639845" cy="1970314"/>
            <wp:effectExtent l="0" t="0" r="8255" b="0"/>
            <wp:wrapNone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6" t="22447" r="32861" b="18099"/>
                    <a:stretch/>
                  </pic:blipFill>
                  <pic:spPr bwMode="auto">
                    <a:xfrm>
                      <a:off x="0" y="0"/>
                      <a:ext cx="2639845" cy="1970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FCC1" w14:textId="2CB35CEB" w:rsidR="000E4D17" w:rsidRDefault="006F3181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6B30BE" wp14:editId="5EE2E284">
                <wp:simplePos x="0" y="0"/>
                <wp:positionH relativeFrom="margin">
                  <wp:posOffset>2092325</wp:posOffset>
                </wp:positionH>
                <wp:positionV relativeFrom="paragraph">
                  <wp:posOffset>112368</wp:posOffset>
                </wp:positionV>
                <wp:extent cx="518160" cy="420736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420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B818F" w14:textId="77777777" w:rsidR="006F3181" w:rsidRDefault="006F3181" w:rsidP="006F318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+5</w:t>
                            </w:r>
                          </w:p>
                          <w:p w14:paraId="3532B309" w14:textId="77AA0FC2" w:rsidR="006F3181" w:rsidRPr="001F2BEF" w:rsidRDefault="006F3181" w:rsidP="006F3181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2BEF">
                              <w:rPr>
                                <w:sz w:val="18"/>
                                <w:szCs w:val="18"/>
                              </w:rPr>
                              <w:t>804.78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30BE" id="Text Box 196" o:spid="_x0000_s1035" type="#_x0000_t202" style="position:absolute;left:0;text-align:left;margin-left:164.75pt;margin-top:8.85pt;width:40.8pt;height:33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pNGwIAADI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" filled="f" stroked="f" strokeweight=".5pt">
                <v:textbox>
                  <w:txbxContent>
                    <w:p w14:paraId="522B818F" w14:textId="77777777" w:rsidR="006F3181" w:rsidRDefault="006F3181" w:rsidP="006F3181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+5</w:t>
                      </w:r>
                    </w:p>
                    <w:p w14:paraId="3532B309" w14:textId="77AA0FC2" w:rsidR="006F3181" w:rsidRPr="001F2BEF" w:rsidRDefault="006F3181" w:rsidP="006F3181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F2BEF">
                        <w:rPr>
                          <w:sz w:val="18"/>
                          <w:szCs w:val="18"/>
                        </w:rPr>
                        <w:t>804.78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94379" w14:textId="724AED1F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695AA1A" w14:textId="36C35437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F827D0D" w14:textId="5E91BCF0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6657F8F" w14:textId="7C42D9BB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F2740E3" w14:textId="71FE4BE5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091A318" w14:textId="325B46AB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52DAAD4" w14:textId="4C5581B9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80DF966" w14:textId="3676C20B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0FE075E" w14:textId="2E6A3727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865BA87" w14:textId="3E09DC8B" w:rsidR="000E4D17" w:rsidRDefault="00B50863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B31C75" wp14:editId="4118BFB0">
                <wp:simplePos x="0" y="0"/>
                <wp:positionH relativeFrom="margin">
                  <wp:posOffset>836848</wp:posOffset>
                </wp:positionH>
                <wp:positionV relativeFrom="paragraph">
                  <wp:posOffset>149860</wp:posOffset>
                </wp:positionV>
                <wp:extent cx="324485" cy="215661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21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2B024" w14:textId="77777777" w:rsidR="006F3181" w:rsidRPr="001070A9" w:rsidRDefault="006F3181" w:rsidP="006F3181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31C75" id="Text Box 199" o:spid="_x0000_s1036" type="#_x0000_t202" style="position:absolute;left:0;text-align:left;margin-left:65.9pt;margin-top:11.8pt;width:25.55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" filled="f" stroked="f" strokeweight=".5pt">
                <v:textbox>
                  <w:txbxContent>
                    <w:p w14:paraId="7FA2B024" w14:textId="77777777" w:rsidR="006F3181" w:rsidRPr="001070A9" w:rsidRDefault="006F3181" w:rsidP="006F3181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805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A9677A" wp14:editId="6D7EA5B1">
                <wp:simplePos x="0" y="0"/>
                <wp:positionH relativeFrom="column">
                  <wp:posOffset>993857</wp:posOffset>
                </wp:positionH>
                <wp:positionV relativeFrom="paragraph">
                  <wp:posOffset>150495</wp:posOffset>
                </wp:positionV>
                <wp:extent cx="0" cy="53975"/>
                <wp:effectExtent l="0" t="0" r="38100" b="222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E363D0D" id="Straight Connector 13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11.85pt" to="78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WVPVd9oAAAAJAQAADwAAAGRycy9kb3ducmV2&#10;LnhtbEyPwW7CMAyG75N4h8hIu410hQLqmiIEYpyBPYBpvKZa45QmQPf2C7tsx9/+9PtzsRpsK27U&#10;+8axgtdJAoK4crrhWsHHafeyBOEDssbWMSn4Jg+rcvRUYK7dnQ90O4ZaxBL2OSowIXS5lL4yZNFP&#10;XEccd5+utxhi7Gupe7zHctvKNEnm0mLD8YLBjjaGqq/j1SrY7PR+7baLw/vyotm4k5lV2aDU83hY&#10;v4EINIQ/GB76UR3K6HR2V9ZetDFn8yyiCtLpAsQD+B2cFUzTFGRZyP8flD8A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WVPVd9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0CF5C1" wp14:editId="2EA76094">
                <wp:simplePos x="0" y="0"/>
                <wp:positionH relativeFrom="margin">
                  <wp:posOffset>2265944</wp:posOffset>
                </wp:positionH>
                <wp:positionV relativeFrom="paragraph">
                  <wp:posOffset>148590</wp:posOffset>
                </wp:positionV>
                <wp:extent cx="324485" cy="224155"/>
                <wp:effectExtent l="0" t="0" r="0" b="444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D6FFC" w14:textId="77777777" w:rsidR="006F3181" w:rsidRPr="001070A9" w:rsidRDefault="006F3181" w:rsidP="006F3181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F5C1" id="Text Box 198" o:spid="_x0000_s1037" type="#_x0000_t202" style="position:absolute;left:0;text-align:left;margin-left:178.4pt;margin-top:11.7pt;width:25.55pt;height:17.6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" filled="f" stroked="f" strokeweight=".5pt">
                <v:textbox>
                  <w:txbxContent>
                    <w:p w14:paraId="5A5D6FFC" w14:textId="77777777" w:rsidR="006F3181" w:rsidRPr="001070A9" w:rsidRDefault="006F3181" w:rsidP="006F3181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1D294E" wp14:editId="6630C92F">
                <wp:simplePos x="0" y="0"/>
                <wp:positionH relativeFrom="column">
                  <wp:posOffset>2423795</wp:posOffset>
                </wp:positionH>
                <wp:positionV relativeFrom="paragraph">
                  <wp:posOffset>147584</wp:posOffset>
                </wp:positionV>
                <wp:extent cx="0" cy="53975"/>
                <wp:effectExtent l="0" t="0" r="38100" b="22225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3D001EC" id="Straight Connector 200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85pt,11.6pt" to="190.8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UfIhOdoAAAAJAQAADwAAAGRycy9kb3ducmV2&#10;LnhtbEyPQU/DMAyF70j8h8hI3Fi6DlhVmk7T0OC8jR/gNaapaJzSZFv59xhxgJvt9/T8vWo1+V6d&#10;aYxdYAPzWQaKuAm249bA22F7V4CKCdliH5gMfFGEVX19VWFpw4V3dN6nVkkIxxINuJSGUuvYOPIY&#10;Z2EgFu09jB6TrGOr7YgXCfe9zrPsUXvsWD44HGjjqPnYn7yBzda+rsPzcvdSfFp24eDum4fJmNub&#10;af0EKtGU/szwgy/oUAvTMZzYRtUbWBTzpVgN5IsclBh+D0cZRNB1pf83qL8B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UfIhOd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  <w:r w:rsidR="006F3181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4BCC27" wp14:editId="78A2EB7C">
                <wp:simplePos x="0" y="0"/>
                <wp:positionH relativeFrom="margin">
                  <wp:posOffset>2606834</wp:posOffset>
                </wp:positionH>
                <wp:positionV relativeFrom="paragraph">
                  <wp:posOffset>81479</wp:posOffset>
                </wp:positionV>
                <wp:extent cx="331470" cy="213173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13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8D7BD" w14:textId="77777777" w:rsidR="006F3181" w:rsidRPr="00023ED8" w:rsidRDefault="006F3181" w:rsidP="006F3181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C27" id="Text Box 197" o:spid="_x0000_s1038" type="#_x0000_t202" style="position:absolute;left:0;text-align:left;margin-left:205.25pt;margin-top:6.4pt;width:26.1pt;height:16.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" filled="f" stroked="f" strokeweight=".5pt">
                <v:textbox>
                  <w:txbxContent>
                    <w:p w14:paraId="05E8D7BD" w14:textId="77777777" w:rsidR="006F3181" w:rsidRPr="00023ED8" w:rsidRDefault="006F3181" w:rsidP="006F3181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481E15" w14:textId="69E98114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5B947D5" w14:textId="2884E47D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5DE47F0" w14:textId="7B7AAC5C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C332E06" w14:textId="41672F83" w:rsidR="000E4D17" w:rsidRDefault="005F4A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2E967A33" wp14:editId="1D30E4F7">
            <wp:extent cx="5730875" cy="232918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EC383" w14:textId="4B871686" w:rsidR="00786286" w:rsidRDefault="000E4D17" w:rsidP="00D91444">
      <w:pPr>
        <w:jc w:val="both"/>
        <w:rPr>
          <w:rFonts w:asciiTheme="majorBidi" w:hAnsiTheme="majorBidi" w:cstheme="majorBidi"/>
          <w:szCs w:val="24"/>
        </w:rPr>
        <w:sectPr w:rsidR="00786286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8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>A) Alignment of peptide AM</w:t>
      </w:r>
      <w:r>
        <w:t>2</w:t>
      </w:r>
      <w:r w:rsidRPr="00B07856">
        <w:t>9A</w:t>
      </w:r>
      <w:r>
        <w:t>4</w:t>
      </w:r>
      <w:r w:rsidRPr="00B07856">
        <w:t xml:space="preserve"> 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>. B) monoisotopic mass peak for peptide AM29A</w:t>
      </w:r>
      <w:r>
        <w:t>4</w:t>
      </w:r>
      <w:r w:rsidRPr="00B07856">
        <w:t>. C) The 3D structure of the peptide AM29A</w:t>
      </w:r>
      <w:r>
        <w:t>4</w:t>
      </w:r>
      <w:r w:rsidRPr="00B07856">
        <w:t xml:space="preserve"> </w:t>
      </w:r>
      <w:r>
        <w:rPr>
          <w:rFonts w:asciiTheme="majorBidi" w:hAnsiTheme="majorBidi" w:cstheme="majorBidi"/>
          <w:szCs w:val="24"/>
        </w:rPr>
        <w:t>as</w:t>
      </w:r>
      <w:r w:rsidR="00C50221">
        <w:rPr>
          <w:rFonts w:asciiTheme="majorBidi" w:hAnsiTheme="majorBidi" w:cstheme="majorBidi"/>
          <w:szCs w:val="24"/>
        </w:rPr>
        <w:t xml:space="preserve"> </w:t>
      </w:r>
      <w:r w:rsidR="00C50221" w:rsidRPr="00334693">
        <w:rPr>
          <w:rFonts w:asciiTheme="majorBidi" w:hAnsiTheme="majorBidi" w:cstheme="majorBidi"/>
          <w:szCs w:val="24"/>
        </w:rPr>
        <w:t xml:space="preserve">modelled using </w:t>
      </w:r>
      <w:r w:rsidR="00B41942" w:rsidRPr="00334693">
        <w:t xml:space="preserve">kaliotoxin (PDB: 3ODV; Xray crystal structure- Resolution: 0.95 Å) </w:t>
      </w:r>
      <w:r w:rsidR="00C50221" w:rsidRPr="00334693">
        <w:rPr>
          <w:rFonts w:asciiTheme="majorBidi" w:hAnsiTheme="majorBidi" w:cstheme="majorBidi"/>
          <w:szCs w:val="24"/>
        </w:rPr>
        <w:t>as a homology template</w:t>
      </w:r>
      <w:r w:rsidR="00592614" w:rsidRPr="00334693">
        <w:rPr>
          <w:rFonts w:asciiTheme="majorBidi" w:hAnsiTheme="majorBidi" w:cstheme="majorBidi"/>
          <w:szCs w:val="24"/>
        </w:rPr>
        <w:t>; QMEAN = 0.38</w:t>
      </w:r>
      <w:r w:rsidR="00C50221" w:rsidRPr="00334693">
        <w:rPr>
          <w:rFonts w:asciiTheme="majorBidi" w:hAnsiTheme="majorBidi" w:cstheme="majorBidi"/>
          <w:szCs w:val="24"/>
        </w:rPr>
        <w:t>. D) Phylogenetic tree of peptide AM29A4</w:t>
      </w:r>
      <w:r w:rsidR="00B32CDC" w:rsidRPr="00334693">
        <w:rPr>
          <w:rFonts w:asciiTheme="majorBidi" w:hAnsiTheme="majorBidi" w:cstheme="majorBidi"/>
          <w:szCs w:val="24"/>
        </w:rPr>
        <w:t>.</w:t>
      </w:r>
    </w:p>
    <w:p w14:paraId="76BB9A7C" w14:textId="4C93F229" w:rsidR="00807EFF" w:rsidRDefault="00D91444" w:rsidP="00807EFF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716608" behindDoc="0" locked="0" layoutInCell="1" allowOverlap="1" wp14:anchorId="57E00E73" wp14:editId="77CCA760">
            <wp:simplePos x="0" y="0"/>
            <wp:positionH relativeFrom="margin">
              <wp:posOffset>23495</wp:posOffset>
            </wp:positionH>
            <wp:positionV relativeFrom="page">
              <wp:posOffset>1087755</wp:posOffset>
            </wp:positionV>
            <wp:extent cx="8625205" cy="5424805"/>
            <wp:effectExtent l="1657350" t="0" r="1566545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6"/>
                    <a:stretch/>
                  </pic:blipFill>
                  <pic:spPr bwMode="auto">
                    <a:xfrm rot="16200000">
                      <a:off x="0" y="0"/>
                      <a:ext cx="8625205" cy="542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EFF"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9</w:t>
      </w:r>
      <w:r w:rsidR="00807EFF" w:rsidRPr="0001436A">
        <w:rPr>
          <w:rFonts w:cs="Times New Roman"/>
          <w:b/>
          <w:szCs w:val="24"/>
        </w:rPr>
        <w:t>.</w:t>
      </w:r>
      <w:r w:rsidR="00807EFF" w:rsidRPr="001549D3">
        <w:rPr>
          <w:rFonts w:cs="Times New Roman"/>
          <w:szCs w:val="24"/>
        </w:rPr>
        <w:t xml:space="preserve"> </w:t>
      </w:r>
      <w:r w:rsidR="00807EFF">
        <w:rPr>
          <w:rFonts w:cs="Times New Roman"/>
          <w:szCs w:val="24"/>
        </w:rPr>
        <w:t xml:space="preserve"> </w:t>
      </w:r>
      <w:r w:rsidR="00807EFF" w:rsidRPr="00701E3D">
        <w:t xml:space="preserve">MS/MS </w:t>
      </w:r>
      <w:r w:rsidR="00807EFF">
        <w:rPr>
          <w:rFonts w:asciiTheme="majorBidi" w:hAnsiTheme="majorBidi" w:cstheme="majorBidi"/>
          <w:szCs w:val="24"/>
        </w:rPr>
        <w:t xml:space="preserve">spectrum of the peptide AM29A4. </w:t>
      </w:r>
    </w:p>
    <w:p w14:paraId="58997E78" w14:textId="77777777" w:rsidR="00EC38F2" w:rsidRDefault="00EC38F2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  <w:sectPr w:rsidR="00EC38F2" w:rsidSect="00786286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5B4DE4BF" w14:textId="4AB0C84D" w:rsidR="000E4D17" w:rsidRDefault="00B32CD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9BAC64A" wp14:editId="013E114E">
                <wp:simplePos x="0" y="0"/>
                <wp:positionH relativeFrom="column">
                  <wp:posOffset>-139700</wp:posOffset>
                </wp:positionH>
                <wp:positionV relativeFrom="paragraph">
                  <wp:posOffset>-67945</wp:posOffset>
                </wp:positionV>
                <wp:extent cx="3819525" cy="496506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965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1B22D" w14:textId="77777777" w:rsidR="00EC38F2" w:rsidRDefault="00EC38F2" w:rsidP="00EC38F2">
                            <w:r>
                              <w:t>A)</w:t>
                            </w:r>
                          </w:p>
                          <w:p w14:paraId="77CD5477" w14:textId="77777777" w:rsidR="00EC38F2" w:rsidRDefault="00EC38F2" w:rsidP="00EC38F2"/>
                          <w:p w14:paraId="1B2E5DA2" w14:textId="77777777" w:rsidR="00EC38F2" w:rsidRDefault="00EC38F2" w:rsidP="00EC38F2"/>
                          <w:p w14:paraId="5CCAC1D4" w14:textId="77777777" w:rsidR="00EC38F2" w:rsidRDefault="00EC38F2" w:rsidP="00EC38F2"/>
                          <w:p w14:paraId="697AC1C6" w14:textId="77777777" w:rsidR="00EC38F2" w:rsidRDefault="00EC38F2" w:rsidP="00EC38F2"/>
                          <w:p w14:paraId="2568A804" w14:textId="77777777" w:rsidR="00EC38F2" w:rsidRDefault="00EC38F2" w:rsidP="00EC38F2">
                            <w:r>
                              <w:t>B)                                                                               C)</w:t>
                            </w:r>
                          </w:p>
                          <w:p w14:paraId="3B026830" w14:textId="77777777" w:rsidR="00EC38F2" w:rsidRDefault="00EC38F2" w:rsidP="00EC38F2"/>
                          <w:p w14:paraId="6663BEE5" w14:textId="77777777" w:rsidR="00EC38F2" w:rsidRDefault="00EC38F2" w:rsidP="00EC38F2"/>
                          <w:p w14:paraId="1B9F3FA5" w14:textId="77777777" w:rsidR="00EC38F2" w:rsidRDefault="00EC38F2" w:rsidP="00EC38F2"/>
                          <w:p w14:paraId="4759585C" w14:textId="77777777" w:rsidR="00EC38F2" w:rsidRDefault="00EC38F2" w:rsidP="00EC38F2"/>
                          <w:p w14:paraId="499F9CD6" w14:textId="77777777" w:rsidR="00EC38F2" w:rsidRDefault="00EC38F2" w:rsidP="00EC38F2"/>
                          <w:p w14:paraId="0B50884D" w14:textId="77777777" w:rsidR="00EC38F2" w:rsidRDefault="00EC38F2" w:rsidP="00EC38F2"/>
                          <w:p w14:paraId="2B899B2F" w14:textId="77777777" w:rsidR="00EC38F2" w:rsidRDefault="00EC38F2" w:rsidP="00EC38F2"/>
                          <w:p w14:paraId="5913302A" w14:textId="77777777" w:rsidR="00EC38F2" w:rsidRDefault="00EC38F2" w:rsidP="00EC38F2"/>
                          <w:p w14:paraId="502BB025" w14:textId="77777777" w:rsidR="00EC38F2" w:rsidRDefault="00EC38F2" w:rsidP="00EC38F2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AC64A" id="Text Box 4" o:spid="_x0000_s1039" type="#_x0000_t202" style="position:absolute;left:0;text-align:left;margin-left:-11pt;margin-top:-5.35pt;width:300.75pt;height:390.9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" filled="f" stroked="f">
                <v:textbox>
                  <w:txbxContent>
                    <w:p w14:paraId="6F71B22D" w14:textId="77777777" w:rsidR="00EC38F2" w:rsidRDefault="00EC38F2" w:rsidP="00EC38F2">
                      <w:r>
                        <w:t>A)</w:t>
                      </w:r>
                    </w:p>
                    <w:p w14:paraId="77CD5477" w14:textId="77777777" w:rsidR="00EC38F2" w:rsidRDefault="00EC38F2" w:rsidP="00EC38F2"/>
                    <w:p w14:paraId="1B2E5DA2" w14:textId="77777777" w:rsidR="00EC38F2" w:rsidRDefault="00EC38F2" w:rsidP="00EC38F2"/>
                    <w:p w14:paraId="5CCAC1D4" w14:textId="77777777" w:rsidR="00EC38F2" w:rsidRDefault="00EC38F2" w:rsidP="00EC38F2"/>
                    <w:p w14:paraId="697AC1C6" w14:textId="77777777" w:rsidR="00EC38F2" w:rsidRDefault="00EC38F2" w:rsidP="00EC38F2"/>
                    <w:p w14:paraId="2568A804" w14:textId="77777777" w:rsidR="00EC38F2" w:rsidRDefault="00EC38F2" w:rsidP="00EC38F2">
                      <w:r>
                        <w:t>B)                                                                               C)</w:t>
                      </w:r>
                    </w:p>
                    <w:p w14:paraId="3B026830" w14:textId="77777777" w:rsidR="00EC38F2" w:rsidRDefault="00EC38F2" w:rsidP="00EC38F2"/>
                    <w:p w14:paraId="6663BEE5" w14:textId="77777777" w:rsidR="00EC38F2" w:rsidRDefault="00EC38F2" w:rsidP="00EC38F2"/>
                    <w:p w14:paraId="1B9F3FA5" w14:textId="77777777" w:rsidR="00EC38F2" w:rsidRDefault="00EC38F2" w:rsidP="00EC38F2"/>
                    <w:p w14:paraId="4759585C" w14:textId="77777777" w:rsidR="00EC38F2" w:rsidRDefault="00EC38F2" w:rsidP="00EC38F2"/>
                    <w:p w14:paraId="499F9CD6" w14:textId="77777777" w:rsidR="00EC38F2" w:rsidRDefault="00EC38F2" w:rsidP="00EC38F2"/>
                    <w:p w14:paraId="0B50884D" w14:textId="77777777" w:rsidR="00EC38F2" w:rsidRDefault="00EC38F2" w:rsidP="00EC38F2"/>
                    <w:p w14:paraId="2B899B2F" w14:textId="77777777" w:rsidR="00EC38F2" w:rsidRDefault="00EC38F2" w:rsidP="00EC38F2"/>
                    <w:p w14:paraId="5913302A" w14:textId="77777777" w:rsidR="00EC38F2" w:rsidRDefault="00EC38F2" w:rsidP="00EC38F2"/>
                    <w:p w14:paraId="502BB025" w14:textId="77777777" w:rsidR="00EC38F2" w:rsidRDefault="00EC38F2" w:rsidP="00EC38F2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23A4A7D" wp14:editId="452A8187">
                <wp:simplePos x="0" y="0"/>
                <wp:positionH relativeFrom="column">
                  <wp:posOffset>2875915</wp:posOffset>
                </wp:positionH>
                <wp:positionV relativeFrom="paragraph">
                  <wp:posOffset>-71120</wp:posOffset>
                </wp:positionV>
                <wp:extent cx="1968500" cy="365760"/>
                <wp:effectExtent l="0" t="0" r="31750" b="3429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8500" cy="365760"/>
                          <a:chOff x="0" y="0"/>
                          <a:chExt cx="1969077" cy="365760"/>
                        </a:xfrm>
                      </wpg:grpSpPr>
                      <wps:wsp>
                        <wps:cNvPr id="214" name="Straight Connector 214"/>
                        <wps:cNvCnPr/>
                        <wps:spPr>
                          <a:xfrm>
                            <a:off x="0" y="209550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5" name="Straight Connector 215"/>
                        <wps:cNvCnPr/>
                        <wps:spPr>
                          <a:xfrm>
                            <a:off x="1479550" y="222250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3" name="Straight Connector 213"/>
                        <wps:cNvCnPr/>
                        <wps:spPr>
                          <a:xfrm flipV="1">
                            <a:off x="0" y="215900"/>
                            <a:ext cx="148266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0" name="Straight Connector 210"/>
                        <wps:cNvCnPr/>
                        <wps:spPr>
                          <a:xfrm>
                            <a:off x="425450" y="11430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1" name="Straight Connector 211"/>
                        <wps:cNvCnPr/>
                        <wps:spPr>
                          <a:xfrm>
                            <a:off x="1828800" y="12065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2" name="Straight Connector 212"/>
                        <wps:cNvCnPr/>
                        <wps:spPr>
                          <a:xfrm>
                            <a:off x="425450" y="1206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704850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1968500" y="635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704850" y="6350"/>
                            <a:ext cx="126422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FFC9E87" id="Group 17" o:spid="_x0000_s1026" style="position:absolute;margin-left:226.45pt;margin-top:-5.6pt;width:155pt;height:28.8pt;z-index:251729920" coordsize="19690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">
                <v:line id="Straight Connector 214" o:spid="_x0000_s1027" style="position:absolute;visibility:visible;mso-wrap-style:square" from="0,2095" to="0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" strokecolor="windowText" strokeweight="1pt">
                  <v:stroke joinstyle="miter"/>
                </v:line>
                <v:line id="Straight Connector 215" o:spid="_x0000_s1028" style="position:absolute;visibility:visible;mso-wrap-style:square" from="14795,2222" to="14795,3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" strokecolor="windowText" strokeweight="1pt">
                  <v:stroke joinstyle="miter"/>
                </v:line>
                <v:line id="Straight Connector 213" o:spid="_x0000_s1029" style="position:absolute;flip:y;visibility:visible;mso-wrap-style:square" from="0,2159" to="14826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" strokecolor="windowText" strokeweight="1pt">
                  <v:stroke joinstyle="miter"/>
                </v:line>
                <v:line id="Straight Connector 210" o:spid="_x0000_s1030" style="position:absolute;visibility:visible;mso-wrap-style:square" from="4254,1143" to="4254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" strokecolor="windowText" strokeweight="1pt">
                  <v:stroke joinstyle="miter"/>
                </v:line>
                <v:line id="Straight Connector 211" o:spid="_x0000_s1031" style="position:absolute;visibility:visible;mso-wrap-style:square" from="18288,1206" to="1828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" strokecolor="windowText" strokeweight="1pt">
                  <v:stroke joinstyle="miter"/>
                </v:line>
                <v:line id="Straight Connector 212" o:spid="_x0000_s1032" style="position:absolute;visibility:visible;mso-wrap-style:square" from="4254,1206" to="18256,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" strokecolor="windowText" strokeweight="1pt">
                  <v:stroke joinstyle="miter"/>
                </v:line>
                <v:line id="Straight Connector 8" o:spid="_x0000_s1033" style="position:absolute;visibility:visible;mso-wrap-style:square" from="7048,0" to="7048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" strokecolor="windowText" strokeweight="1pt">
                  <v:stroke joinstyle="miter"/>
                </v:line>
                <v:line id="Straight Connector 11" o:spid="_x0000_s1034" style="position:absolute;visibility:visible;mso-wrap-style:square" from="19685,63" to="19685,3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" strokecolor="windowText" strokeweight="1pt">
                  <v:stroke joinstyle="miter"/>
                </v:line>
                <v:line id="Straight Connector 12" o:spid="_x0000_s1035" style="position:absolute;visibility:visible;mso-wrap-style:square" from="7048,63" to="19690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6FAF4F32" w14:textId="38F92FEF" w:rsidR="000E4D17" w:rsidRDefault="00EC38F2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2C98DD4A" wp14:editId="0AB7E79F">
            <wp:extent cx="5730875" cy="981710"/>
            <wp:effectExtent l="0" t="0" r="317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D718E" w14:textId="7F94AC41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A5B3969" w14:textId="153E86A1" w:rsidR="000E4D17" w:rsidRDefault="000E4D17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DA09A7B" w14:textId="6AA79C29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B23115A" w14:textId="6EA27EA8" w:rsidR="00AA1780" w:rsidRDefault="00B32CD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743232" behindDoc="0" locked="0" layoutInCell="1" allowOverlap="1" wp14:anchorId="162E04DB" wp14:editId="4C3D79F4">
            <wp:simplePos x="0" y="0"/>
            <wp:positionH relativeFrom="margin">
              <wp:posOffset>3003550</wp:posOffset>
            </wp:positionH>
            <wp:positionV relativeFrom="paragraph">
              <wp:posOffset>431165</wp:posOffset>
            </wp:positionV>
            <wp:extent cx="2815394" cy="1993559"/>
            <wp:effectExtent l="0" t="0" r="0" b="0"/>
            <wp:wrapNone/>
            <wp:docPr id="225" name="Picture 225" descr="A picture containing ope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picture containing opener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5" t="18807" r="29005" b="15673"/>
                    <a:stretch/>
                  </pic:blipFill>
                  <pic:spPr bwMode="auto">
                    <a:xfrm>
                      <a:off x="0" y="0"/>
                      <a:ext cx="2815394" cy="1993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CD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1C1258C" wp14:editId="6D7C7282">
                <wp:simplePos x="0" y="0"/>
                <wp:positionH relativeFrom="margin">
                  <wp:posOffset>1898015</wp:posOffset>
                </wp:positionH>
                <wp:positionV relativeFrom="paragraph">
                  <wp:posOffset>2637790</wp:posOffset>
                </wp:positionV>
                <wp:extent cx="324485" cy="215900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35941" w14:textId="77777777" w:rsidR="00B32CDC" w:rsidRPr="001070A9" w:rsidRDefault="00B32CDC" w:rsidP="00B32CDC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1258C" id="Text Box 220" o:spid="_x0000_s1040" type="#_x0000_t202" style="position:absolute;left:0;text-align:left;margin-left:149.45pt;margin-top:207.7pt;width:25.55pt;height:1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" filled="f" stroked="f" strokeweight=".5pt">
                <v:textbox>
                  <w:txbxContent>
                    <w:p w14:paraId="3D835941" w14:textId="77777777" w:rsidR="00B32CDC" w:rsidRPr="001070A9" w:rsidRDefault="00B32CDC" w:rsidP="00B32CDC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CD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FD0579" wp14:editId="5A41E281">
                <wp:simplePos x="0" y="0"/>
                <wp:positionH relativeFrom="margin">
                  <wp:posOffset>456565</wp:posOffset>
                </wp:positionH>
                <wp:positionV relativeFrom="paragraph">
                  <wp:posOffset>2637790</wp:posOffset>
                </wp:positionV>
                <wp:extent cx="324485" cy="184150"/>
                <wp:effectExtent l="0" t="0" r="0" b="635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CF983" w14:textId="77777777" w:rsidR="00B32CDC" w:rsidRPr="001070A9" w:rsidRDefault="00B32CDC" w:rsidP="00B32CDC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D0579" id="Text Box 221" o:spid="_x0000_s1041" type="#_x0000_t202" style="position:absolute;left:0;text-align:left;margin-left:35.95pt;margin-top:207.7pt;width:25.55pt;height:14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" filled="f" stroked="f" strokeweight=".5pt">
                <v:textbox>
                  <w:txbxContent>
                    <w:p w14:paraId="298CF983" w14:textId="77777777" w:rsidR="00B32CDC" w:rsidRPr="001070A9" w:rsidRDefault="00B32CDC" w:rsidP="00B32CDC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6CEE37" wp14:editId="2C9B63AE">
                <wp:simplePos x="0" y="0"/>
                <wp:positionH relativeFrom="column">
                  <wp:posOffset>622300</wp:posOffset>
                </wp:positionH>
                <wp:positionV relativeFrom="paragraph">
                  <wp:posOffset>2628265</wp:posOffset>
                </wp:positionV>
                <wp:extent cx="0" cy="53975"/>
                <wp:effectExtent l="0" t="0" r="38100" b="22225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2166CD2" id="Straight Connector 222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206.95pt" to="49pt,2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76DDF0" wp14:editId="604BC481">
                <wp:simplePos x="0" y="0"/>
                <wp:positionH relativeFrom="column">
                  <wp:posOffset>2063115</wp:posOffset>
                </wp:positionH>
                <wp:positionV relativeFrom="paragraph">
                  <wp:posOffset>2618740</wp:posOffset>
                </wp:positionV>
                <wp:extent cx="0" cy="53975"/>
                <wp:effectExtent l="0" t="0" r="38100" b="222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FF02F83" id="Straight Connector 18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206.2pt" to="162.45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z2h479wAAAALAQAADwAAAGRycy9kb3ducmV2&#10;LnhtbEyPwW7CMAyG75N4h8hIu42U0m1QmiLExHYG9gCh8ZqKxilNgO7t52mHcfTvT78/F6vBteKK&#10;fWg8KZhOEhBIlTcN1Qo+D9unOYgQNRndekIF3xhgVY4eCp0bf6MdXvexFlxCIdcKbIxdLmWoLDod&#10;Jr5D4t2X752OPPa1NL2+cblrZZokL9LphviC1R1uLFan/cUp2GzNx9q/ve7e52dD1h9sVj0PSj2O&#10;h/USRMQh/sPwq8/qULLT0V/IBNEqmKXZglEF2TTNQDDxlxw5SZMFyLKQ9z+UPwA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DPaHjv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79ABEF" wp14:editId="55BE6ED7">
                <wp:simplePos x="0" y="0"/>
                <wp:positionH relativeFrom="margin">
                  <wp:posOffset>2279015</wp:posOffset>
                </wp:positionH>
                <wp:positionV relativeFrom="paragraph">
                  <wp:posOffset>2586990</wp:posOffset>
                </wp:positionV>
                <wp:extent cx="331470" cy="234950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6B70CF" w14:textId="77777777" w:rsidR="00B32CDC" w:rsidRPr="00023ED8" w:rsidRDefault="00B32CDC" w:rsidP="00B32CDC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ABEF" id="Text Box 219" o:spid="_x0000_s1042" type="#_x0000_t202" style="position:absolute;left:0;text-align:left;margin-left:179.45pt;margin-top:203.7pt;width:26.1pt;height:18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" filled="f" stroked="f" strokeweight=".5pt">
                <v:textbox>
                  <w:txbxContent>
                    <w:p w14:paraId="3A6B70CF" w14:textId="77777777" w:rsidR="00B32CDC" w:rsidRPr="00023ED8" w:rsidRDefault="00B32CDC" w:rsidP="00B32CDC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CD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7EFB97" wp14:editId="05AF101E">
                <wp:simplePos x="0" y="0"/>
                <wp:positionH relativeFrom="margin">
                  <wp:posOffset>1682115</wp:posOffset>
                </wp:positionH>
                <wp:positionV relativeFrom="paragraph">
                  <wp:posOffset>904240</wp:posOffset>
                </wp:positionV>
                <wp:extent cx="482600" cy="425450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FF107" w14:textId="77777777" w:rsidR="00B32CDC" w:rsidRDefault="00B32CDC" w:rsidP="00B32CDC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+5</w:t>
                            </w:r>
                          </w:p>
                          <w:p w14:paraId="071DD071" w14:textId="15397165" w:rsidR="00B32CDC" w:rsidRPr="00DD5914" w:rsidRDefault="00B32CDC" w:rsidP="00B32CDC">
                            <w:pPr>
                              <w:spacing w:before="0"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D5914">
                              <w:rPr>
                                <w:sz w:val="16"/>
                                <w:szCs w:val="16"/>
                              </w:rPr>
                              <w:t>799.74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FB97" id="Text Box 218" o:spid="_x0000_s1043" type="#_x0000_t202" style="position:absolute;left:0;text-align:left;margin-left:132.45pt;margin-top:71.2pt;width:38pt;height:33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w4GgIAADMEAAAOAAAAZHJzL2Uyb0RvYy54bWysU01vGyEQvVfqf0Dc67XdtZ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" filled="f" stroked="f" strokeweight=".5pt">
                <v:textbox>
                  <w:txbxContent>
                    <w:p w14:paraId="57BFF107" w14:textId="77777777" w:rsidR="00B32CDC" w:rsidRDefault="00B32CDC" w:rsidP="00B32CDC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+5</w:t>
                      </w:r>
                    </w:p>
                    <w:p w14:paraId="071DD071" w14:textId="15397165" w:rsidR="00B32CDC" w:rsidRPr="00DD5914" w:rsidRDefault="00B32CDC" w:rsidP="00B32CDC">
                      <w:pPr>
                        <w:spacing w:before="0" w:after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D5914">
                        <w:rPr>
                          <w:sz w:val="16"/>
                          <w:szCs w:val="16"/>
                        </w:rPr>
                        <w:t>799.74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3C3C58C" wp14:editId="2809F27E">
            <wp:extent cx="2482386" cy="2654595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3" t="4994" r="25626" b="1576"/>
                    <a:stretch/>
                  </pic:blipFill>
                  <pic:spPr bwMode="auto">
                    <a:xfrm>
                      <a:off x="0" y="0"/>
                      <a:ext cx="2482952" cy="26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00F89" w14:textId="26449758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AC506B2" w14:textId="6E35FEF4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A712B2E" w14:textId="44C2B009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720F91C" w14:textId="19A28323" w:rsidR="00AA1780" w:rsidRDefault="00B32CD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35595CA" wp14:editId="20A889F7">
            <wp:extent cx="5730875" cy="2310765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67DE6" w14:textId="22B46C02" w:rsidR="00AA1780" w:rsidRDefault="00AA178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EB514D4" w14:textId="1D45DA53" w:rsidR="00B32CDC" w:rsidRDefault="00B32CDC" w:rsidP="00B32CDC">
      <w:pPr>
        <w:jc w:val="both"/>
        <w:rPr>
          <w:rFonts w:asciiTheme="majorBidi" w:hAnsiTheme="majorBidi" w:cstheme="majorBidi"/>
          <w:szCs w:val="24"/>
        </w:rPr>
        <w:sectPr w:rsidR="00B32CDC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837DB1">
        <w:rPr>
          <w:rFonts w:cs="Times New Roman"/>
          <w:b/>
          <w:szCs w:val="24"/>
        </w:rPr>
        <w:t>10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>A) Alignment of peptide AM</w:t>
      </w:r>
      <w:r>
        <w:t>2</w:t>
      </w:r>
      <w:r w:rsidRPr="00B07856">
        <w:t>9A</w:t>
      </w:r>
      <w:r>
        <w:t>5</w:t>
      </w:r>
      <w:r w:rsidRPr="00B07856">
        <w:t xml:space="preserve"> 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>. B) monoisotopic mass peak for peptide AM29A</w:t>
      </w:r>
      <w:r>
        <w:t>5</w:t>
      </w:r>
      <w:r w:rsidRPr="00B07856">
        <w:t>. C) The 3D structure of the peptide AM29A</w:t>
      </w:r>
      <w:r>
        <w:t>5</w:t>
      </w:r>
      <w:r w:rsidRPr="00B07856">
        <w:t xml:space="preserve"> </w:t>
      </w:r>
      <w:r>
        <w:rPr>
          <w:rFonts w:asciiTheme="majorBidi" w:hAnsiTheme="majorBidi" w:cstheme="majorBidi"/>
          <w:szCs w:val="24"/>
        </w:rPr>
        <w:t xml:space="preserve">as </w:t>
      </w:r>
      <w:r w:rsidRPr="00334693">
        <w:rPr>
          <w:rFonts w:asciiTheme="majorBidi" w:hAnsiTheme="majorBidi" w:cstheme="majorBidi"/>
          <w:szCs w:val="24"/>
        </w:rPr>
        <w:t>modelled using BmTX3</w:t>
      </w:r>
      <w:r w:rsidR="008F6875" w:rsidRPr="00334693">
        <w:rPr>
          <w:rFonts w:asciiTheme="majorBidi" w:hAnsiTheme="majorBidi" w:cstheme="majorBidi"/>
          <w:szCs w:val="24"/>
        </w:rPr>
        <w:t xml:space="preserve"> B</w:t>
      </w:r>
      <w:r w:rsidRPr="00334693">
        <w:rPr>
          <w:rFonts w:asciiTheme="majorBidi" w:hAnsiTheme="majorBidi" w:cstheme="majorBidi"/>
          <w:szCs w:val="24"/>
        </w:rPr>
        <w:t xml:space="preserve"> </w:t>
      </w:r>
      <w:r w:rsidR="008164ED" w:rsidRPr="00334693">
        <w:rPr>
          <w:rFonts w:asciiTheme="majorBidi" w:hAnsiTheme="majorBidi" w:cstheme="majorBidi"/>
          <w:szCs w:val="24"/>
        </w:rPr>
        <w:t>(</w:t>
      </w:r>
      <w:r w:rsidR="00DA72F4" w:rsidRPr="00334693">
        <w:t>PDB: 1M2S; NMR solution structure</w:t>
      </w:r>
      <w:r w:rsidR="008164ED" w:rsidRPr="00334693">
        <w:t xml:space="preserve">) </w:t>
      </w:r>
      <w:r w:rsidRPr="00334693">
        <w:rPr>
          <w:rFonts w:asciiTheme="majorBidi" w:hAnsiTheme="majorBidi" w:cstheme="majorBidi"/>
          <w:szCs w:val="24"/>
        </w:rPr>
        <w:t>as a homology template</w:t>
      </w:r>
      <w:r w:rsidR="00FE3E9F" w:rsidRPr="00334693">
        <w:rPr>
          <w:rFonts w:asciiTheme="majorBidi" w:hAnsiTheme="majorBidi" w:cstheme="majorBidi"/>
          <w:szCs w:val="24"/>
        </w:rPr>
        <w:t xml:space="preserve">; </w:t>
      </w:r>
      <w:r w:rsidR="001D2225" w:rsidRPr="00334693">
        <w:rPr>
          <w:rFonts w:asciiTheme="majorBidi" w:hAnsiTheme="majorBidi" w:cstheme="majorBidi"/>
          <w:szCs w:val="24"/>
        </w:rPr>
        <w:t xml:space="preserve">QMEAN = </w:t>
      </w:r>
      <w:r w:rsidR="001D2225" w:rsidRPr="00334693">
        <w:t>–</w:t>
      </w:r>
      <w:r w:rsidR="00FE3E9F" w:rsidRPr="00334693">
        <w:rPr>
          <w:rFonts w:asciiTheme="majorBidi" w:hAnsiTheme="majorBidi" w:cstheme="majorBidi"/>
          <w:szCs w:val="24"/>
        </w:rPr>
        <w:t>1.35</w:t>
      </w:r>
      <w:r w:rsidRPr="00334693">
        <w:rPr>
          <w:rFonts w:asciiTheme="majorBidi" w:hAnsiTheme="majorBidi" w:cstheme="majorBidi"/>
          <w:szCs w:val="24"/>
        </w:rPr>
        <w:t>. D) Phylogenetic tree of peptide AM29A5.</w:t>
      </w:r>
    </w:p>
    <w:p w14:paraId="55C91149" w14:textId="66F73CF8" w:rsidR="00AA1780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01436A">
        <w:rPr>
          <w:rFonts w:cs="Times New Roman"/>
          <w:b/>
          <w:szCs w:val="24"/>
        </w:rPr>
        <w:lastRenderedPageBreak/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1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 xml:space="preserve">spectrum of the peptide AM29A5. </w:t>
      </w: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745280" behindDoc="0" locked="0" layoutInCell="1" allowOverlap="1" wp14:anchorId="44923121" wp14:editId="7CC1996D">
            <wp:simplePos x="0" y="0"/>
            <wp:positionH relativeFrom="margin">
              <wp:posOffset>-48895</wp:posOffset>
            </wp:positionH>
            <wp:positionV relativeFrom="page">
              <wp:posOffset>1160780</wp:posOffset>
            </wp:positionV>
            <wp:extent cx="8610600" cy="4992370"/>
            <wp:effectExtent l="1866265" t="0" r="1790065" b="0"/>
            <wp:wrapTopAndBottom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91"/>
                    <a:stretch/>
                  </pic:blipFill>
                  <pic:spPr bwMode="auto">
                    <a:xfrm rot="16200000">
                      <a:off x="0" y="0"/>
                      <a:ext cx="861060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EA2C4" w14:textId="77777777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  <w:sectPr w:rsidR="00AD7C4E" w:rsidSect="00B32CDC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78E6AD69" w14:textId="42466B01" w:rsidR="00AA1780" w:rsidRDefault="0063451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5342AE8" wp14:editId="2A27DC7E">
                <wp:simplePos x="0" y="0"/>
                <wp:positionH relativeFrom="column">
                  <wp:posOffset>-15041</wp:posOffset>
                </wp:positionH>
                <wp:positionV relativeFrom="paragraph">
                  <wp:posOffset>-158788</wp:posOffset>
                </wp:positionV>
                <wp:extent cx="3819525" cy="5343099"/>
                <wp:effectExtent l="0" t="0" r="0" b="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3430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C73D9" w14:textId="77777777" w:rsidR="0063451C" w:rsidRDefault="0063451C" w:rsidP="0063451C">
                            <w:r>
                              <w:t>A)</w:t>
                            </w:r>
                          </w:p>
                          <w:p w14:paraId="78F50BBE" w14:textId="77777777" w:rsidR="0063451C" w:rsidRDefault="0063451C" w:rsidP="0063451C"/>
                          <w:p w14:paraId="6BD075E7" w14:textId="77777777" w:rsidR="0063451C" w:rsidRDefault="0063451C" w:rsidP="0063451C"/>
                          <w:p w14:paraId="3747FEC1" w14:textId="77777777" w:rsidR="0063451C" w:rsidRDefault="0063451C" w:rsidP="0063451C"/>
                          <w:p w14:paraId="6004F1E0" w14:textId="77777777" w:rsidR="0063451C" w:rsidRDefault="0063451C" w:rsidP="0063451C"/>
                          <w:p w14:paraId="38C00E52" w14:textId="2283E68C" w:rsidR="0063451C" w:rsidRDefault="0063451C" w:rsidP="0063451C">
                            <w:r>
                              <w:t xml:space="preserve">B)                                                                               </w:t>
                            </w:r>
                          </w:p>
                          <w:p w14:paraId="3AF22180" w14:textId="77777777" w:rsidR="0063451C" w:rsidRDefault="0063451C" w:rsidP="0063451C"/>
                          <w:p w14:paraId="75FC10CD" w14:textId="77777777" w:rsidR="0063451C" w:rsidRDefault="0063451C" w:rsidP="0063451C"/>
                          <w:p w14:paraId="621D787D" w14:textId="77777777" w:rsidR="0063451C" w:rsidRDefault="0063451C" w:rsidP="0063451C"/>
                          <w:p w14:paraId="1FA44288" w14:textId="77777777" w:rsidR="0063451C" w:rsidRDefault="0063451C" w:rsidP="0063451C"/>
                          <w:p w14:paraId="7B991D31" w14:textId="77777777" w:rsidR="0063451C" w:rsidRDefault="0063451C" w:rsidP="0063451C"/>
                          <w:p w14:paraId="3C01CD13" w14:textId="77777777" w:rsidR="0063451C" w:rsidRDefault="0063451C" w:rsidP="0063451C"/>
                          <w:p w14:paraId="2C251783" w14:textId="77777777" w:rsidR="0063451C" w:rsidRDefault="0063451C" w:rsidP="0063451C"/>
                          <w:p w14:paraId="2603CC9D" w14:textId="3433EB7D" w:rsidR="0063451C" w:rsidRDefault="0063451C" w:rsidP="0063451C"/>
                          <w:p w14:paraId="46DDE650" w14:textId="77777777" w:rsidR="0063451C" w:rsidRDefault="0063451C" w:rsidP="0063451C"/>
                          <w:p w14:paraId="7ACD7C92" w14:textId="0DE8B9FE" w:rsidR="0063451C" w:rsidRDefault="0063451C" w:rsidP="0063451C">
                            <w: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42AE8" id="Text Box 229" o:spid="_x0000_s1044" type="#_x0000_t202" style="position:absolute;left:0;text-align:left;margin-left:-1.2pt;margin-top:-12.5pt;width:300.75pt;height:420.7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" filled="f" stroked="f">
                <v:textbox>
                  <w:txbxContent>
                    <w:p w14:paraId="1DFC73D9" w14:textId="77777777" w:rsidR="0063451C" w:rsidRDefault="0063451C" w:rsidP="0063451C">
                      <w:r>
                        <w:t>A)</w:t>
                      </w:r>
                    </w:p>
                    <w:p w14:paraId="78F50BBE" w14:textId="77777777" w:rsidR="0063451C" w:rsidRDefault="0063451C" w:rsidP="0063451C"/>
                    <w:p w14:paraId="6BD075E7" w14:textId="77777777" w:rsidR="0063451C" w:rsidRDefault="0063451C" w:rsidP="0063451C"/>
                    <w:p w14:paraId="3747FEC1" w14:textId="77777777" w:rsidR="0063451C" w:rsidRDefault="0063451C" w:rsidP="0063451C"/>
                    <w:p w14:paraId="6004F1E0" w14:textId="77777777" w:rsidR="0063451C" w:rsidRDefault="0063451C" w:rsidP="0063451C"/>
                    <w:p w14:paraId="38C00E52" w14:textId="2283E68C" w:rsidR="0063451C" w:rsidRDefault="0063451C" w:rsidP="0063451C">
                      <w:r>
                        <w:t xml:space="preserve">B)                                                                               </w:t>
                      </w:r>
                    </w:p>
                    <w:p w14:paraId="3AF22180" w14:textId="77777777" w:rsidR="0063451C" w:rsidRDefault="0063451C" w:rsidP="0063451C"/>
                    <w:p w14:paraId="75FC10CD" w14:textId="77777777" w:rsidR="0063451C" w:rsidRDefault="0063451C" w:rsidP="0063451C"/>
                    <w:p w14:paraId="621D787D" w14:textId="77777777" w:rsidR="0063451C" w:rsidRDefault="0063451C" w:rsidP="0063451C"/>
                    <w:p w14:paraId="1FA44288" w14:textId="77777777" w:rsidR="0063451C" w:rsidRDefault="0063451C" w:rsidP="0063451C"/>
                    <w:p w14:paraId="7B991D31" w14:textId="77777777" w:rsidR="0063451C" w:rsidRDefault="0063451C" w:rsidP="0063451C"/>
                    <w:p w14:paraId="3C01CD13" w14:textId="77777777" w:rsidR="0063451C" w:rsidRDefault="0063451C" w:rsidP="0063451C"/>
                    <w:p w14:paraId="2C251783" w14:textId="77777777" w:rsidR="0063451C" w:rsidRDefault="0063451C" w:rsidP="0063451C"/>
                    <w:p w14:paraId="2603CC9D" w14:textId="3433EB7D" w:rsidR="0063451C" w:rsidRDefault="0063451C" w:rsidP="0063451C"/>
                    <w:p w14:paraId="46DDE650" w14:textId="77777777" w:rsidR="0063451C" w:rsidRDefault="0063451C" w:rsidP="0063451C"/>
                    <w:p w14:paraId="7ACD7C92" w14:textId="0DE8B9FE" w:rsidR="0063451C" w:rsidRDefault="0063451C" w:rsidP="0063451C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="00865982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CB09958" wp14:editId="564284D8">
                <wp:simplePos x="0" y="0"/>
                <wp:positionH relativeFrom="column">
                  <wp:posOffset>1950720</wp:posOffset>
                </wp:positionH>
                <wp:positionV relativeFrom="paragraph">
                  <wp:posOffset>4606</wp:posOffset>
                </wp:positionV>
                <wp:extent cx="2913380" cy="450850"/>
                <wp:effectExtent l="0" t="0" r="20320" b="254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80" cy="450850"/>
                          <a:chOff x="0" y="0"/>
                          <a:chExt cx="2913797" cy="450935"/>
                        </a:xfrm>
                      </wpg:grpSpPr>
                      <wps:wsp>
                        <wps:cNvPr id="241" name="Straight Connector 241"/>
                        <wps:cNvCnPr/>
                        <wps:spPr>
                          <a:xfrm>
                            <a:off x="238835" y="293427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0" name="Straight Connector 240"/>
                        <wps:cNvCnPr/>
                        <wps:spPr>
                          <a:xfrm>
                            <a:off x="1460310" y="307075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0" name="Straight Connector 230"/>
                        <wps:cNvCnPr/>
                        <wps:spPr>
                          <a:xfrm>
                            <a:off x="238835" y="300251"/>
                            <a:ext cx="121983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8" name="Straight Connector 238"/>
                        <wps:cNvCnPr/>
                        <wps:spPr>
                          <a:xfrm>
                            <a:off x="641444" y="21154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7" name="Straight Connector 237"/>
                        <wps:cNvCnPr/>
                        <wps:spPr>
                          <a:xfrm>
                            <a:off x="1856095" y="21154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9" name="Straight Connector 239"/>
                        <wps:cNvCnPr/>
                        <wps:spPr>
                          <a:xfrm>
                            <a:off x="634620" y="211540"/>
                            <a:ext cx="1224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6" name="Straight Connector 236"/>
                        <wps:cNvCnPr/>
                        <wps:spPr>
                          <a:xfrm>
                            <a:off x="873456" y="88711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4" name="Straight Connector 234"/>
                        <wps:cNvCnPr/>
                        <wps:spPr>
                          <a:xfrm>
                            <a:off x="1978925" y="88711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5" name="Straight Connector 235"/>
                        <wps:cNvCnPr/>
                        <wps:spPr>
                          <a:xfrm flipV="1">
                            <a:off x="873456" y="88711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3" name="Straight Connector 233"/>
                        <wps:cNvCnPr/>
                        <wps:spPr>
                          <a:xfrm>
                            <a:off x="6823" y="0"/>
                            <a:ext cx="0" cy="43905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2" name="Straight Connector 232"/>
                        <wps:cNvCnPr/>
                        <wps:spPr>
                          <a:xfrm>
                            <a:off x="2913797" y="6824"/>
                            <a:ext cx="0" cy="43905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1" name="Straight Connector 231"/>
                        <wps:cNvCnPr/>
                        <wps:spPr>
                          <a:xfrm>
                            <a:off x="0" y="6824"/>
                            <a:ext cx="291011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AA9657A" id="Group 22" o:spid="_x0000_s1026" style="position:absolute;margin-left:153.6pt;margin-top:.35pt;width:229.4pt;height:35.5pt;z-index:251759616" coordsize="29137,4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">
                <v:line id="Straight Connector 241" o:spid="_x0000_s1027" style="position:absolute;visibility:visible;mso-wrap-style:square" from="2388,2934" to="2388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" strokecolor="windowText" strokeweight="1pt">
                  <v:stroke joinstyle="miter"/>
                </v:line>
                <v:line id="Straight Connector 240" o:spid="_x0000_s1028" style="position:absolute;visibility:visible;mso-wrap-style:square" from="14603,3070" to="14603,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" strokecolor="windowText" strokeweight="1pt">
                  <v:stroke joinstyle="miter"/>
                </v:line>
                <v:line id="Straight Connector 230" o:spid="_x0000_s1029" style="position:absolute;visibility:visible;mso-wrap-style:square" from="2388,3002" to="14586,3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" strokecolor="windowText" strokeweight="1pt">
                  <v:stroke joinstyle="miter"/>
                </v:line>
                <v:line id="Straight Connector 238" o:spid="_x0000_s1030" style="position:absolute;visibility:visible;mso-wrap-style:square" from="6414,2115" to="6414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" strokecolor="windowText" strokeweight="1pt">
                  <v:stroke joinstyle="miter"/>
                </v:line>
                <v:line id="Straight Connector 237" o:spid="_x0000_s1031" style="position:absolute;visibility:visible;mso-wrap-style:square" from="18560,2115" to="18560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" strokecolor="windowText" strokeweight="1pt">
                  <v:stroke joinstyle="miter"/>
                </v:line>
                <v:line id="Straight Connector 239" o:spid="_x0000_s1032" style="position:absolute;visibility:visible;mso-wrap-style:square" from="6346,2115" to="18586,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" strokecolor="windowText" strokeweight="1pt">
                  <v:stroke joinstyle="miter"/>
                </v:line>
                <v:line id="Straight Connector 236" o:spid="_x0000_s1033" style="position:absolute;visibility:visible;mso-wrap-style:square" from="8734,887" to="8734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" strokecolor="windowText" strokeweight="1pt">
                  <v:stroke joinstyle="miter"/>
                </v:line>
                <v:line id="Straight Connector 234" o:spid="_x0000_s1034" style="position:absolute;visibility:visible;mso-wrap-style:square" from="19789,887" to="19789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" strokecolor="windowText" strokeweight="1pt">
                  <v:stroke joinstyle="miter"/>
                </v:line>
                <v:line id="Straight Connector 235" o:spid="_x0000_s1035" style="position:absolute;flip:y;visibility:visible;mso-wrap-style:square" from="8734,887" to="19894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" strokecolor="windowText" strokeweight="1pt">
                  <v:stroke joinstyle="miter"/>
                </v:line>
                <v:line id="Straight Connector 233" o:spid="_x0000_s1036" style="position:absolute;visibility:visible;mso-wrap-style:square" from="68,0" to="68,4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" strokecolor="windowText" strokeweight="1pt">
                  <v:stroke joinstyle="miter"/>
                </v:line>
                <v:line id="Straight Connector 232" o:spid="_x0000_s1037" style="position:absolute;visibility:visible;mso-wrap-style:square" from="29137,68" to="29137,4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" strokecolor="windowText" strokeweight="1pt">
                  <v:stroke joinstyle="miter"/>
                </v:line>
                <v:line id="Straight Connector 231" o:spid="_x0000_s1038" style="position:absolute;visibility:visible;mso-wrap-style:square" from="0,68" to="29101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57FE66D5" w14:textId="6DE41B4F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13B61AC" w14:textId="375479D2" w:rsidR="00AD7C4E" w:rsidRDefault="00865982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9310FB9" wp14:editId="50EF3FB7">
            <wp:extent cx="5731510" cy="729615"/>
            <wp:effectExtent l="0" t="0" r="254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8D466" w14:textId="7D55AEC3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50A3738" w14:textId="71756030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079D4FE" w14:textId="5F3D006E" w:rsidR="00AD7C4E" w:rsidRDefault="0063451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F4DF22" wp14:editId="056C22E1">
                <wp:simplePos x="0" y="0"/>
                <wp:positionH relativeFrom="margin">
                  <wp:posOffset>3362714</wp:posOffset>
                </wp:positionH>
                <wp:positionV relativeFrom="paragraph">
                  <wp:posOffset>976156</wp:posOffset>
                </wp:positionV>
                <wp:extent cx="652193" cy="559558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93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8BB3A" w14:textId="7E727E40" w:rsidR="0063451C" w:rsidRDefault="0063451C" w:rsidP="0063451C">
                            <w:pPr>
                              <w:spacing w:before="0"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+6</w:t>
                            </w:r>
                          </w:p>
                          <w:p w14:paraId="09624747" w14:textId="78D052B4" w:rsidR="0063451C" w:rsidRPr="001070A9" w:rsidRDefault="0063451C" w:rsidP="0063451C">
                            <w:pPr>
                              <w:spacing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1193.18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4DF22" id="Text Box 242" o:spid="_x0000_s1045" type="#_x0000_t202" style="position:absolute;left:0;text-align:left;margin-left:264.8pt;margin-top:76.85pt;width:51.35pt;height:44.0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" filled="f" stroked="f" strokeweight=".5pt">
                <v:textbox>
                  <w:txbxContent>
                    <w:p w14:paraId="6E28BB3A" w14:textId="7E727E40" w:rsidR="0063451C" w:rsidRDefault="0063451C" w:rsidP="0063451C">
                      <w:pPr>
                        <w:spacing w:before="0"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+6</w:t>
                      </w:r>
                    </w:p>
                    <w:p w14:paraId="09624747" w14:textId="78D052B4" w:rsidR="0063451C" w:rsidRPr="001070A9" w:rsidRDefault="0063451C" w:rsidP="0063451C">
                      <w:pPr>
                        <w:spacing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1193.18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451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3F0344" wp14:editId="2082CB96">
                <wp:simplePos x="0" y="0"/>
                <wp:positionH relativeFrom="margin">
                  <wp:posOffset>3888105</wp:posOffset>
                </wp:positionH>
                <wp:positionV relativeFrom="paragraph">
                  <wp:posOffset>2919730</wp:posOffset>
                </wp:positionV>
                <wp:extent cx="331470" cy="188595"/>
                <wp:effectExtent l="0" t="0" r="0" b="1905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0B072" w14:textId="77777777" w:rsidR="0063451C" w:rsidRPr="00023ED8" w:rsidRDefault="0063451C" w:rsidP="0063451C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F0344" id="Text Box 244" o:spid="_x0000_s1046" type="#_x0000_t202" style="position:absolute;left:0;text-align:left;margin-left:306.15pt;margin-top:229.9pt;width:26.1pt;height:14.8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" filled="f" stroked="f" strokeweight=".5pt">
                <v:textbox>
                  <w:txbxContent>
                    <w:p w14:paraId="3880B072" w14:textId="77777777" w:rsidR="0063451C" w:rsidRPr="00023ED8" w:rsidRDefault="0063451C" w:rsidP="0063451C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451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F16043" wp14:editId="54C8F5A9">
                <wp:simplePos x="0" y="0"/>
                <wp:positionH relativeFrom="margin">
                  <wp:posOffset>3569335</wp:posOffset>
                </wp:positionH>
                <wp:positionV relativeFrom="paragraph">
                  <wp:posOffset>2922905</wp:posOffset>
                </wp:positionV>
                <wp:extent cx="374650" cy="188595"/>
                <wp:effectExtent l="0" t="0" r="0" b="1905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5B76E" w14:textId="77777777" w:rsidR="0063451C" w:rsidRPr="001070A9" w:rsidRDefault="0063451C" w:rsidP="0063451C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1195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16043" id="Text Box 245" o:spid="_x0000_s1047" type="#_x0000_t202" style="position:absolute;left:0;text-align:left;margin-left:281.05pt;margin-top:230.15pt;width:29.5pt;height:14.8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" filled="f" stroked="f" strokeweight=".5pt">
                <v:textbox>
                  <w:txbxContent>
                    <w:p w14:paraId="5DA5B76E" w14:textId="77777777" w:rsidR="0063451C" w:rsidRPr="001070A9" w:rsidRDefault="0063451C" w:rsidP="0063451C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1195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451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0D47D9" wp14:editId="3C8528C4">
                <wp:simplePos x="0" y="0"/>
                <wp:positionH relativeFrom="margin">
                  <wp:posOffset>2630805</wp:posOffset>
                </wp:positionH>
                <wp:positionV relativeFrom="paragraph">
                  <wp:posOffset>2922270</wp:posOffset>
                </wp:positionV>
                <wp:extent cx="374650" cy="188595"/>
                <wp:effectExtent l="0" t="0" r="0" b="1905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CB2C68" w14:textId="77777777" w:rsidR="0063451C" w:rsidRPr="001070A9" w:rsidRDefault="0063451C" w:rsidP="0063451C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1194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D47D9" id="Text Box 246" o:spid="_x0000_s1048" type="#_x0000_t202" style="position:absolute;left:0;text-align:left;margin-left:207.15pt;margin-top:230.1pt;width:29.5pt;height:14.8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" filled="f" stroked="f" strokeweight=".5pt">
                <v:textbox>
                  <w:txbxContent>
                    <w:p w14:paraId="7FCB2C68" w14:textId="77777777" w:rsidR="0063451C" w:rsidRPr="001070A9" w:rsidRDefault="0063451C" w:rsidP="0063451C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1194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451C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DA59BD" wp14:editId="5B79AEE8">
                <wp:simplePos x="0" y="0"/>
                <wp:positionH relativeFrom="margin">
                  <wp:posOffset>1696720</wp:posOffset>
                </wp:positionH>
                <wp:positionV relativeFrom="paragraph">
                  <wp:posOffset>2918621</wp:posOffset>
                </wp:positionV>
                <wp:extent cx="374650" cy="188595"/>
                <wp:effectExtent l="0" t="0" r="0" b="1905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B37AE" w14:textId="77777777" w:rsidR="0063451C" w:rsidRPr="001070A9" w:rsidRDefault="0063451C" w:rsidP="0063451C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1193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59BD" id="Text Box 247" o:spid="_x0000_s1049" type="#_x0000_t202" style="position:absolute;left:0;text-align:left;margin-left:133.6pt;margin-top:229.8pt;width:29.5pt;height:14.8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" filled="f" stroked="f" strokeweight=".5pt">
                <v:textbox>
                  <w:txbxContent>
                    <w:p w14:paraId="101B37AE" w14:textId="77777777" w:rsidR="0063451C" w:rsidRPr="001070A9" w:rsidRDefault="0063451C" w:rsidP="0063451C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1193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B46D20C" wp14:editId="6637F3F6">
                <wp:simplePos x="0" y="0"/>
                <wp:positionH relativeFrom="column">
                  <wp:posOffset>3738245</wp:posOffset>
                </wp:positionH>
                <wp:positionV relativeFrom="paragraph">
                  <wp:posOffset>2906234</wp:posOffset>
                </wp:positionV>
                <wp:extent cx="0" cy="53975"/>
                <wp:effectExtent l="0" t="0" r="38100" b="22225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9C2BBDB" id="Straight Connector 224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228.85pt" to="294.35pt,2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PDJl4dwAAAALAQAADwAAAGRycy9kb3ducmV2&#10;LnhtbEyPzW7CMBCE70i8g7WVegOniPwojYMQFe0Z6AOYeBtHjdchNpC+fbfqob3tzoxmv602k+vF&#10;DcfQeVLwtExAIDXedNQqeD/tFwWIEDUZ3XtCBV8YYFPPZ5Uujb/TAW/H2AouoVBqBTbGoZQyNBad&#10;Dks/ILH34UenI69jK82o71zuerlKkkw63RFfsHrAncXm83h1CnZ787b1L/nhtbgYsv5k1006KfX4&#10;MG2fQUSc4l8YfvAZHWpmOvsrmSB6BWlR5BxVsE5zHjjxq5xZybIVyLqS/3+ovwE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A8MmXh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20C95C7" wp14:editId="0B9723F9">
                <wp:simplePos x="0" y="0"/>
                <wp:positionH relativeFrom="column">
                  <wp:posOffset>2816699</wp:posOffset>
                </wp:positionH>
                <wp:positionV relativeFrom="paragraph">
                  <wp:posOffset>2904490</wp:posOffset>
                </wp:positionV>
                <wp:extent cx="0" cy="53975"/>
                <wp:effectExtent l="0" t="0" r="38100" b="22225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C9F22C6" id="Straight Connector 248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8pt,228.7pt" to="221.8pt,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zd8gBdwAAAALAQAADwAAAGRycy9kb3ducmV2&#10;LnhtbEyPwW7CMBBE75X6D9ZW4lactkmgaRyEQLRnoB9g4m0cNV6nsYHw92zVA73N7oxm35aL0XXi&#10;hENoPSl4miYgkGpvWmoUfO43j3MQIWoyuvOECi4YYFHd35W6MP5MWzztYiO4hEKhFdgY+0LKUFt0&#10;Okx9j8Telx+cjjwOjTSDPnO56+RzkuTS6Zb4gtU9rizW37ujU7DamI+lX8+27/MfQ9bvbVpno1KT&#10;h3H5BiLiGG9h+MVndKiY6eCPZILoFKTpS85RFtksBcGJv82BRZ69gqxK+f+H6go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DN3yAF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8C3776D" wp14:editId="404BC7BF">
                <wp:simplePos x="0" y="0"/>
                <wp:positionH relativeFrom="column">
                  <wp:posOffset>1869440</wp:posOffset>
                </wp:positionH>
                <wp:positionV relativeFrom="paragraph">
                  <wp:posOffset>2904651</wp:posOffset>
                </wp:positionV>
                <wp:extent cx="0" cy="53975"/>
                <wp:effectExtent l="0" t="0" r="38100" b="22225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539D12A" id="Straight Connector 228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2pt,228.7pt" to="147.2pt,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PP/fddwAAAALAQAADwAAAGRycy9kb3ducmV2&#10;LnhtbEyPzW7CMBCE75X6DtZW6q04oISfNA5CIMoZ6AOYeBtHxOsQG0jfvot6aG+7M6PZb4vl4Fpx&#10;wz40nhSMRwkIpMqbhmoFn8ft2xxEiJqMbj2hgm8MsCyfnwqdG3+nPd4OsRZcQiHXCmyMXS5lqCw6&#10;HUa+Q2Lvy/dOR177Wppe37nctXKSJFPpdEN8weoO1xar8+HqFKy3Zrfym9n+Y34xZP3RplU2KPX6&#10;MqzeQUQc4l8YHviMDiUznfyVTBCtgskiTTmqIM1mPHDiVzmxMs0WIMtC/v+h/AE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A8/991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="00777053"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761664" behindDoc="0" locked="0" layoutInCell="1" allowOverlap="1" wp14:anchorId="15972A5F" wp14:editId="363ABE62">
            <wp:simplePos x="0" y="0"/>
            <wp:positionH relativeFrom="margin">
              <wp:posOffset>1785611</wp:posOffset>
            </wp:positionH>
            <wp:positionV relativeFrom="paragraph">
              <wp:posOffset>190178</wp:posOffset>
            </wp:positionV>
            <wp:extent cx="2155190" cy="2743200"/>
            <wp:effectExtent l="0" t="0" r="0" b="0"/>
            <wp:wrapTopAndBottom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7" t="2809" r="32431" b="1658"/>
                    <a:stretch/>
                  </pic:blipFill>
                  <pic:spPr bwMode="auto">
                    <a:xfrm>
                      <a:off x="0" y="0"/>
                      <a:ext cx="21551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99C1F" w14:textId="11151FBB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6E6F2BD" w14:textId="5827C247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FBD7C9E" w14:textId="6A7CE8E1" w:rsidR="00AD7C4E" w:rsidRDefault="0063451C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777024" behindDoc="0" locked="0" layoutInCell="1" allowOverlap="1" wp14:anchorId="01AE9C16" wp14:editId="06A680D5">
            <wp:simplePos x="0" y="0"/>
            <wp:positionH relativeFrom="margin">
              <wp:posOffset>436140</wp:posOffset>
            </wp:positionH>
            <wp:positionV relativeFrom="paragraph">
              <wp:posOffset>219985</wp:posOffset>
            </wp:positionV>
            <wp:extent cx="5054600" cy="2423160"/>
            <wp:effectExtent l="0" t="0" r="0" b="0"/>
            <wp:wrapTopAndBottom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 t="3018" r="20785" b="24106"/>
                    <a:stretch/>
                  </pic:blipFill>
                  <pic:spPr bwMode="auto">
                    <a:xfrm>
                      <a:off x="0" y="0"/>
                      <a:ext cx="50546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22E45" w14:textId="16E84052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C40C994" w14:textId="11D7F4B5" w:rsidR="0063451C" w:rsidRDefault="0063451C" w:rsidP="0063451C">
      <w:pPr>
        <w:jc w:val="both"/>
        <w:rPr>
          <w:rFonts w:asciiTheme="majorBidi" w:hAnsiTheme="majorBidi" w:cstheme="majorBidi"/>
          <w:szCs w:val="24"/>
        </w:rPr>
        <w:sectPr w:rsidR="0063451C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>A) Alignment of peptide AM</w:t>
      </w:r>
      <w:r>
        <w:t>42</w:t>
      </w:r>
      <w:r w:rsidRPr="00B07856">
        <w:t xml:space="preserve"> 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>. B) monoisotopic mass peak for peptide AM</w:t>
      </w:r>
      <w:r>
        <w:t>42</w:t>
      </w:r>
      <w:r w:rsidRPr="00B07856">
        <w:t xml:space="preserve">. C) </w:t>
      </w:r>
      <w:r w:rsidRPr="00C50221">
        <w:rPr>
          <w:rFonts w:asciiTheme="majorBidi" w:hAnsiTheme="majorBidi" w:cstheme="majorBidi"/>
          <w:szCs w:val="24"/>
        </w:rPr>
        <w:t>Phylogenetic tree of peptide AM</w:t>
      </w:r>
      <w:r>
        <w:rPr>
          <w:rFonts w:asciiTheme="majorBidi" w:hAnsiTheme="majorBidi" w:cstheme="majorBidi"/>
          <w:szCs w:val="24"/>
        </w:rPr>
        <w:t>42.</w:t>
      </w:r>
    </w:p>
    <w:p w14:paraId="493B0448" w14:textId="08C561E0" w:rsidR="00421F70" w:rsidRDefault="00F81FA1" w:rsidP="009236AE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27024C19" wp14:editId="3CA92CF1">
                <wp:simplePos x="0" y="0"/>
                <wp:positionH relativeFrom="column">
                  <wp:posOffset>-2552</wp:posOffset>
                </wp:positionH>
                <wp:positionV relativeFrom="paragraph">
                  <wp:posOffset>42581</wp:posOffset>
                </wp:positionV>
                <wp:extent cx="3819525" cy="4942936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9429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038EF" w14:textId="77777777" w:rsidR="00F81FA1" w:rsidRDefault="00F81FA1" w:rsidP="00F81FA1">
                            <w:r>
                              <w:t>A)</w:t>
                            </w:r>
                          </w:p>
                          <w:p w14:paraId="7AA4EF41" w14:textId="77777777" w:rsidR="00F81FA1" w:rsidRDefault="00F81FA1" w:rsidP="00F81FA1"/>
                          <w:p w14:paraId="247B86ED" w14:textId="77777777" w:rsidR="00F81FA1" w:rsidRDefault="00F81FA1" w:rsidP="00F81FA1"/>
                          <w:p w14:paraId="31F404BF" w14:textId="77777777" w:rsidR="00F81FA1" w:rsidRDefault="00F81FA1" w:rsidP="00F81FA1"/>
                          <w:p w14:paraId="7966D445" w14:textId="77777777" w:rsidR="00F81FA1" w:rsidRDefault="00F81FA1" w:rsidP="00F81FA1"/>
                          <w:p w14:paraId="78EA66CE" w14:textId="77777777" w:rsidR="00F81FA1" w:rsidRDefault="00F81FA1" w:rsidP="00F81FA1">
                            <w:r>
                              <w:t>B)                                                                               C)</w:t>
                            </w:r>
                          </w:p>
                          <w:p w14:paraId="5376E3E5" w14:textId="77777777" w:rsidR="00F81FA1" w:rsidRDefault="00F81FA1" w:rsidP="00F81FA1"/>
                          <w:p w14:paraId="1311BA29" w14:textId="77777777" w:rsidR="00F81FA1" w:rsidRDefault="00F81FA1" w:rsidP="00F81FA1"/>
                          <w:p w14:paraId="2A1F74F0" w14:textId="77777777" w:rsidR="00F81FA1" w:rsidRDefault="00F81FA1" w:rsidP="00F81FA1"/>
                          <w:p w14:paraId="13D5DDF4" w14:textId="77777777" w:rsidR="00F81FA1" w:rsidRDefault="00F81FA1" w:rsidP="00F81FA1"/>
                          <w:p w14:paraId="0EB0870D" w14:textId="77777777" w:rsidR="00F81FA1" w:rsidRDefault="00F81FA1" w:rsidP="00F81FA1"/>
                          <w:p w14:paraId="2539B40C" w14:textId="77777777" w:rsidR="00F81FA1" w:rsidRDefault="00F81FA1" w:rsidP="00F81FA1"/>
                          <w:p w14:paraId="31BCFE49" w14:textId="77777777" w:rsidR="00F81FA1" w:rsidRDefault="00F81FA1" w:rsidP="00F81FA1"/>
                          <w:p w14:paraId="3A740CC3" w14:textId="77777777" w:rsidR="00F81FA1" w:rsidRDefault="00F81FA1" w:rsidP="00F81FA1"/>
                          <w:p w14:paraId="111A714E" w14:textId="77777777" w:rsidR="00F81FA1" w:rsidRDefault="00F81FA1" w:rsidP="00F81FA1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24C19" id="Text Box 42" o:spid="_x0000_s1050" type="#_x0000_t202" style="position:absolute;left:0;text-align:left;margin-left:-.2pt;margin-top:3.35pt;width:300.75pt;height:389.2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" filled="f" stroked="f">
                <v:textbox>
                  <w:txbxContent>
                    <w:p w14:paraId="225038EF" w14:textId="77777777" w:rsidR="00F81FA1" w:rsidRDefault="00F81FA1" w:rsidP="00F81FA1">
                      <w:r>
                        <w:t>A)</w:t>
                      </w:r>
                    </w:p>
                    <w:p w14:paraId="7AA4EF41" w14:textId="77777777" w:rsidR="00F81FA1" w:rsidRDefault="00F81FA1" w:rsidP="00F81FA1"/>
                    <w:p w14:paraId="247B86ED" w14:textId="77777777" w:rsidR="00F81FA1" w:rsidRDefault="00F81FA1" w:rsidP="00F81FA1"/>
                    <w:p w14:paraId="31F404BF" w14:textId="77777777" w:rsidR="00F81FA1" w:rsidRDefault="00F81FA1" w:rsidP="00F81FA1"/>
                    <w:p w14:paraId="7966D445" w14:textId="77777777" w:rsidR="00F81FA1" w:rsidRDefault="00F81FA1" w:rsidP="00F81FA1"/>
                    <w:p w14:paraId="78EA66CE" w14:textId="77777777" w:rsidR="00F81FA1" w:rsidRDefault="00F81FA1" w:rsidP="00F81FA1">
                      <w:r>
                        <w:t>B)                                                                               C)</w:t>
                      </w:r>
                    </w:p>
                    <w:p w14:paraId="5376E3E5" w14:textId="77777777" w:rsidR="00F81FA1" w:rsidRDefault="00F81FA1" w:rsidP="00F81FA1"/>
                    <w:p w14:paraId="1311BA29" w14:textId="77777777" w:rsidR="00F81FA1" w:rsidRDefault="00F81FA1" w:rsidP="00F81FA1"/>
                    <w:p w14:paraId="2A1F74F0" w14:textId="77777777" w:rsidR="00F81FA1" w:rsidRDefault="00F81FA1" w:rsidP="00F81FA1"/>
                    <w:p w14:paraId="13D5DDF4" w14:textId="77777777" w:rsidR="00F81FA1" w:rsidRDefault="00F81FA1" w:rsidP="00F81FA1"/>
                    <w:p w14:paraId="0EB0870D" w14:textId="77777777" w:rsidR="00F81FA1" w:rsidRDefault="00F81FA1" w:rsidP="00F81FA1"/>
                    <w:p w14:paraId="2539B40C" w14:textId="77777777" w:rsidR="00F81FA1" w:rsidRDefault="00F81FA1" w:rsidP="00F81FA1"/>
                    <w:p w14:paraId="31BCFE49" w14:textId="77777777" w:rsidR="00F81FA1" w:rsidRDefault="00F81FA1" w:rsidP="00F81FA1"/>
                    <w:p w14:paraId="3A740CC3" w14:textId="77777777" w:rsidR="00F81FA1" w:rsidRDefault="00F81FA1" w:rsidP="00F81FA1"/>
                    <w:p w14:paraId="111A714E" w14:textId="77777777" w:rsidR="00F81FA1" w:rsidRDefault="00F81FA1" w:rsidP="00F81FA1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421F70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031F81B" wp14:editId="412DF0EB">
                <wp:simplePos x="0" y="0"/>
                <wp:positionH relativeFrom="column">
                  <wp:posOffset>2868295</wp:posOffset>
                </wp:positionH>
                <wp:positionV relativeFrom="paragraph">
                  <wp:posOffset>86199</wp:posOffset>
                </wp:positionV>
                <wp:extent cx="1673860" cy="359410"/>
                <wp:effectExtent l="0" t="0" r="21590" b="2159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860" cy="359410"/>
                          <a:chOff x="0" y="0"/>
                          <a:chExt cx="1673863" cy="359410"/>
                        </a:xfrm>
                      </wpg:grpSpPr>
                      <wps:wsp>
                        <wps:cNvPr id="262" name="Straight Connector 262"/>
                        <wps:cNvCnPr/>
                        <wps:spPr>
                          <a:xfrm>
                            <a:off x="0" y="204717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0" name="Straight Connector 250"/>
                        <wps:cNvCnPr/>
                        <wps:spPr>
                          <a:xfrm>
                            <a:off x="1282889" y="211540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0" name="Straight Connector 260"/>
                        <wps:cNvCnPr/>
                        <wps:spPr>
                          <a:xfrm>
                            <a:off x="0" y="211540"/>
                            <a:ext cx="1279769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9" name="Straight Connector 259"/>
                        <wps:cNvCnPr/>
                        <wps:spPr>
                          <a:xfrm>
                            <a:off x="511791" y="109182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3" name="Straight Connector 253"/>
                        <wps:cNvCnPr/>
                        <wps:spPr>
                          <a:xfrm>
                            <a:off x="1562668" y="116006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6" name="Straight Connector 256"/>
                        <wps:cNvCnPr/>
                        <wps:spPr>
                          <a:xfrm flipV="1">
                            <a:off x="504967" y="109182"/>
                            <a:ext cx="105507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5" name="Straight Connector 255"/>
                        <wps:cNvCnPr/>
                        <wps:spPr>
                          <a:xfrm>
                            <a:off x="730155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4" name="Straight Connector 254"/>
                        <wps:cNvCnPr/>
                        <wps:spPr>
                          <a:xfrm>
                            <a:off x="1671850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 flipV="1">
                            <a:off x="730155" y="0"/>
                            <a:ext cx="94370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92643B1" id="Group 35" o:spid="_x0000_s1026" style="position:absolute;margin-left:225.85pt;margin-top:6.8pt;width:131.8pt;height:28.3pt;z-index:251790336" coordsize="16738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">
                <v:line id="Straight Connector 262" o:spid="_x0000_s1027" style="position:absolute;visibility:visible;mso-wrap-style:square" from="0,2047" to="0,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" strokecolor="windowText" strokeweight="1pt">
                  <v:stroke joinstyle="miter"/>
                </v:line>
                <v:line id="Straight Connector 250" o:spid="_x0000_s1028" style="position:absolute;visibility:visible;mso-wrap-style:square" from="12828,2115" to="12828,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" strokecolor="windowText" strokeweight="1pt">
                  <v:stroke joinstyle="miter"/>
                </v:line>
                <v:line id="Straight Connector 260" o:spid="_x0000_s1029" style="position:absolute;visibility:visible;mso-wrap-style:square" from="0,2115" to="12797,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" strokecolor="windowText" strokeweight="1pt">
                  <v:stroke joinstyle="miter"/>
                </v:line>
                <v:line id="Straight Connector 259" o:spid="_x0000_s1030" style="position:absolute;visibility:visible;mso-wrap-style:square" from="5117,1091" to="5117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" strokecolor="windowText" strokeweight="1pt">
                  <v:stroke joinstyle="miter"/>
                </v:line>
                <v:line id="Straight Connector 253" o:spid="_x0000_s1031" style="position:absolute;visibility:visible;mso-wrap-style:square" from="15626,1160" to="15626,3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" strokecolor="windowText" strokeweight="1pt">
                  <v:stroke joinstyle="miter"/>
                </v:line>
                <v:line id="Straight Connector 256" o:spid="_x0000_s1032" style="position:absolute;flip:y;visibility:visible;mso-wrap-style:square" from="5049,1091" to="15600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" strokecolor="windowText" strokeweight="1pt">
                  <v:stroke joinstyle="miter"/>
                </v:line>
                <v:line id="Straight Connector 255" o:spid="_x0000_s1033" style="position:absolute;visibility:visible;mso-wrap-style:square" from="7301,0" to="730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" strokecolor="windowText" strokeweight="1pt">
                  <v:stroke joinstyle="miter"/>
                </v:line>
                <v:line id="Straight Connector 254" o:spid="_x0000_s1034" style="position:absolute;visibility:visible;mso-wrap-style:square" from="16718,0" to="16718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" strokecolor="windowText" strokeweight="1pt">
                  <v:stroke joinstyle="miter"/>
                </v:line>
                <v:line id="Straight Connector 34" o:spid="_x0000_s1035" style="position:absolute;flip:y;visibility:visible;mso-wrap-style:square" from="7301,0" to="1673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018A8BB8" w14:textId="1CDD7741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44B98CDD" w14:textId="1A4B10E4" w:rsidR="00AD7C4E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drawing>
          <wp:inline distT="0" distB="0" distL="0" distR="0" wp14:anchorId="7EFA9B58" wp14:editId="1A803945">
            <wp:extent cx="5730875" cy="926465"/>
            <wp:effectExtent l="0" t="0" r="3175" b="698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6A9A6" w14:textId="2B0CA1EE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A9491A1" w14:textId="75E8F318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117D608" w14:textId="7CFC5D63" w:rsidR="00283816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04672" behindDoc="0" locked="0" layoutInCell="1" allowOverlap="1" wp14:anchorId="388D3DB7" wp14:editId="4421D3FF">
            <wp:simplePos x="0" y="0"/>
            <wp:positionH relativeFrom="margin">
              <wp:posOffset>3288855</wp:posOffset>
            </wp:positionH>
            <wp:positionV relativeFrom="paragraph">
              <wp:posOffset>60666</wp:posOffset>
            </wp:positionV>
            <wp:extent cx="2390775" cy="269494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9" t="13841" r="34769" b="8789"/>
                    <a:stretch/>
                  </pic:blipFill>
                  <pic:spPr bwMode="auto">
                    <a:xfrm>
                      <a:off x="0" y="0"/>
                      <a:ext cx="2390775" cy="26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F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6DC1224" wp14:editId="60CEC5DC">
                <wp:simplePos x="0" y="0"/>
                <wp:positionH relativeFrom="margin">
                  <wp:posOffset>1452093</wp:posOffset>
                </wp:positionH>
                <wp:positionV relativeFrom="paragraph">
                  <wp:posOffset>724734</wp:posOffset>
                </wp:positionV>
                <wp:extent cx="491320" cy="4572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3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06A29" w14:textId="02E897A1" w:rsidR="00421F70" w:rsidRDefault="00421F70" w:rsidP="00421F70">
                            <w:pPr>
                              <w:spacing w:before="0"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+8</w:t>
                            </w:r>
                          </w:p>
                          <w:p w14:paraId="300D9D0F" w14:textId="4027AFE2" w:rsidR="00421F70" w:rsidRPr="001070A9" w:rsidRDefault="00421F70" w:rsidP="00421F70">
                            <w:pPr>
                              <w:spacing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840.75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C1224" id="Text Box 263" o:spid="_x0000_s1051" type="#_x0000_t202" style="position:absolute;left:0;text-align:left;margin-left:114.35pt;margin-top:57.05pt;width:38.7pt;height:3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" filled="f" stroked="f" strokeweight=".5pt">
                <v:textbox>
                  <w:txbxContent>
                    <w:p w14:paraId="09606A29" w14:textId="02E897A1" w:rsidR="00421F70" w:rsidRDefault="00421F70" w:rsidP="00421F70">
                      <w:pPr>
                        <w:spacing w:before="0"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+8</w:t>
                      </w:r>
                    </w:p>
                    <w:p w14:paraId="300D9D0F" w14:textId="4027AFE2" w:rsidR="00421F70" w:rsidRPr="001070A9" w:rsidRDefault="00421F70" w:rsidP="00421F70">
                      <w:pPr>
                        <w:spacing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840.75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1B3496C" wp14:editId="77897C29">
                <wp:simplePos x="0" y="0"/>
                <wp:positionH relativeFrom="column">
                  <wp:posOffset>2355689</wp:posOffset>
                </wp:positionH>
                <wp:positionV relativeFrom="paragraph">
                  <wp:posOffset>2741930</wp:posOffset>
                </wp:positionV>
                <wp:extent cx="0" cy="53975"/>
                <wp:effectExtent l="0" t="0" r="38100" b="22225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8F79D47" id="Straight Connector 272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5pt,215.9pt" to="185.5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NG8yGNwAAAALAQAADwAAAGRycy9kb3ducmV2&#10;LnhtbEyPwW7CMBBE75X6D9ZW6q04IWlBIQ5CVLRnoB9g4m0cEa9DbCD8PVv10B53djQzr1yOrhMX&#10;HELrSUE6SUAg1d601Cj42m9e5iBC1GR05wkV3DDAsnp8KHVh/JW2eNnFRnAIhUIrsDH2hZShtuh0&#10;mPgeiX/ffnA68jk00gz6yuGuk9MkeZNOt8QNVve4tlgfd2enYL0xnyv/Ptt+zE+GrN/bvH4dlXp+&#10;GlcLEBHH+GeGn/k8HSredPBnMkF0CrJZyixRQZ6lzMCOX+XASp5kIKtS/meo7gA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A0bzIY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Pr="00421F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D3E8C4D" wp14:editId="706D18AB">
                <wp:simplePos x="0" y="0"/>
                <wp:positionH relativeFrom="margin">
                  <wp:posOffset>1332230</wp:posOffset>
                </wp:positionH>
                <wp:positionV relativeFrom="paragraph">
                  <wp:posOffset>2764790</wp:posOffset>
                </wp:positionV>
                <wp:extent cx="396240" cy="188595"/>
                <wp:effectExtent l="0" t="0" r="0" b="1905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386D8" w14:textId="77777777" w:rsidR="00421F70" w:rsidRPr="001070A9" w:rsidRDefault="00421F70" w:rsidP="00421F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841.5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E8C4D" id="Text Box 266" o:spid="_x0000_s1052" type="#_x0000_t202" style="position:absolute;left:0;text-align:left;margin-left:104.9pt;margin-top:217.7pt;width:31.2pt;height:14.8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" filled="f" stroked="f" strokeweight=".5pt">
                <v:textbox>
                  <w:txbxContent>
                    <w:p w14:paraId="2F1386D8" w14:textId="77777777" w:rsidR="00421F70" w:rsidRPr="001070A9" w:rsidRDefault="00421F70" w:rsidP="00421F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841.5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1F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807ED0B" wp14:editId="245847FE">
                <wp:simplePos x="0" y="0"/>
                <wp:positionH relativeFrom="margin">
                  <wp:posOffset>2454275</wp:posOffset>
                </wp:positionH>
                <wp:positionV relativeFrom="paragraph">
                  <wp:posOffset>2756535</wp:posOffset>
                </wp:positionV>
                <wp:extent cx="331470" cy="205105"/>
                <wp:effectExtent l="0" t="0" r="0" b="4445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BE125" w14:textId="77777777" w:rsidR="00421F70" w:rsidRPr="00023ED8" w:rsidRDefault="00421F70" w:rsidP="00421F70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ED0B" id="Text Box 268" o:spid="_x0000_s1053" type="#_x0000_t202" style="position:absolute;left:0;text-align:left;margin-left:193.25pt;margin-top:217.05pt;width:26.1pt;height:16.1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" filled="f" stroked="f" strokeweight=".5pt">
                <v:textbox>
                  <w:txbxContent>
                    <w:p w14:paraId="192BE125" w14:textId="77777777" w:rsidR="00421F70" w:rsidRPr="00023ED8" w:rsidRDefault="00421F70" w:rsidP="00421F70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1F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995DE55" wp14:editId="69CE9617">
                <wp:simplePos x="0" y="0"/>
                <wp:positionH relativeFrom="margin">
                  <wp:posOffset>2179955</wp:posOffset>
                </wp:positionH>
                <wp:positionV relativeFrom="paragraph">
                  <wp:posOffset>2762885</wp:posOffset>
                </wp:positionV>
                <wp:extent cx="324485" cy="188595"/>
                <wp:effectExtent l="0" t="0" r="0" b="1905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CA928" w14:textId="77777777" w:rsidR="00421F70" w:rsidRPr="001070A9" w:rsidRDefault="00421F70" w:rsidP="00421F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DE55" id="Text Box 270" o:spid="_x0000_s1054" type="#_x0000_t202" style="position:absolute;left:0;text-align:left;margin-left:171.65pt;margin-top:217.55pt;width:25.55pt;height:14.8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" filled="f" stroked="f" strokeweight=".5pt">
                <v:textbox>
                  <w:txbxContent>
                    <w:p w14:paraId="30DCA928" w14:textId="77777777" w:rsidR="00421F70" w:rsidRPr="001070A9" w:rsidRDefault="00421F70" w:rsidP="00421F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1F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4A166BD" wp14:editId="3560E0C0">
                <wp:simplePos x="0" y="0"/>
                <wp:positionH relativeFrom="margin">
                  <wp:posOffset>556895</wp:posOffset>
                </wp:positionH>
                <wp:positionV relativeFrom="paragraph">
                  <wp:posOffset>2764316</wp:posOffset>
                </wp:positionV>
                <wp:extent cx="324485" cy="188595"/>
                <wp:effectExtent l="0" t="0" r="0" b="1905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CD80E" w14:textId="77777777" w:rsidR="00421F70" w:rsidRPr="001070A9" w:rsidRDefault="00421F70" w:rsidP="00421F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166BD" id="Text Box 269" o:spid="_x0000_s1055" type="#_x0000_t202" style="position:absolute;left:0;text-align:left;margin-left:43.85pt;margin-top:217.65pt;width:25.55pt;height:14.8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" filled="f" stroked="f" strokeweight=".5pt">
                <v:textbox>
                  <w:txbxContent>
                    <w:p w14:paraId="468CD80E" w14:textId="77777777" w:rsidR="00421F70" w:rsidRPr="001070A9" w:rsidRDefault="00421F70" w:rsidP="00421F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7300BB0" wp14:editId="609AEAE8">
                <wp:simplePos x="0" y="0"/>
                <wp:positionH relativeFrom="column">
                  <wp:posOffset>1532255</wp:posOffset>
                </wp:positionH>
                <wp:positionV relativeFrom="paragraph">
                  <wp:posOffset>2741769</wp:posOffset>
                </wp:positionV>
                <wp:extent cx="0" cy="53975"/>
                <wp:effectExtent l="0" t="0" r="38100" b="2222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D360F3B" id="Straight Connector 36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65pt,215.9pt" to="120.65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817EDC" wp14:editId="3232B939">
                <wp:simplePos x="0" y="0"/>
                <wp:positionH relativeFrom="column">
                  <wp:posOffset>713740</wp:posOffset>
                </wp:positionH>
                <wp:positionV relativeFrom="paragraph">
                  <wp:posOffset>2753521</wp:posOffset>
                </wp:positionV>
                <wp:extent cx="0" cy="53975"/>
                <wp:effectExtent l="0" t="0" r="38100" b="2222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ADAA20" id="Straight Connector 39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216.8pt" to="56.2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18592B88" wp14:editId="5EF88B9C">
            <wp:extent cx="2503170" cy="2776818"/>
            <wp:effectExtent l="0" t="0" r="0" b="508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4" t="1724" r="26812" b="1637"/>
                    <a:stretch/>
                  </pic:blipFill>
                  <pic:spPr bwMode="auto">
                    <a:xfrm>
                      <a:off x="0" y="0"/>
                      <a:ext cx="2503170" cy="277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63BC9" w14:textId="33C40105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A0DCDD4" w14:textId="069345F7" w:rsidR="00283816" w:rsidRDefault="00DD6E93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F81FA1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488E6DFA" wp14:editId="0010B997">
                <wp:simplePos x="0" y="0"/>
                <wp:positionH relativeFrom="column">
                  <wp:posOffset>3554658</wp:posOffset>
                </wp:positionH>
                <wp:positionV relativeFrom="paragraph">
                  <wp:posOffset>212509</wp:posOffset>
                </wp:positionV>
                <wp:extent cx="2626995" cy="140462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B7586" w14:textId="212932E0" w:rsidR="00F81FA1" w:rsidRDefault="00F81FA1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05"/>
                              <w:gridCol w:w="1205"/>
                              <w:gridCol w:w="1205"/>
                            </w:tblGrid>
                            <w:tr w:rsidR="00F81FA1" w:rsidRPr="00F81FA1" w14:paraId="2504CC28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513DD610" w14:textId="74968048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α</w:t>
                                  </w: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-Helix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4C4A0E23" w14:textId="69B157A7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Β-sheet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500D305A" w14:textId="38F48D9E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 %</w:t>
                                  </w:r>
                                </w:p>
                              </w:tc>
                            </w:tr>
                            <w:tr w:rsidR="00F81FA1" w:rsidRPr="00F81FA1" w14:paraId="23DA9C39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4418DDBE" w14:textId="00B5E99B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47.3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08FF993E" w14:textId="789CB100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32.4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50A6A37C" w14:textId="43AD14A1" w:rsidR="00F81FA1" w:rsidRPr="00F81FA1" w:rsidRDefault="00F81FA1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20.3</w:t>
                                  </w:r>
                                </w:p>
                              </w:tc>
                            </w:tr>
                          </w:tbl>
                          <w:p w14:paraId="6C409AE1" w14:textId="1D45FDE0" w:rsidR="00F81FA1" w:rsidRDefault="00F81FA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8E6DFA"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left:0;text-align:left;margin-left:279.9pt;margin-top:16.75pt;width:206.85pt;height:110.6pt;z-index:251808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" filled="f" stroked="f">
                <v:textbox style="mso-fit-shape-to-text:t">
                  <w:txbxContent>
                    <w:p w14:paraId="5AEB7586" w14:textId="212932E0" w:rsidR="00F81FA1" w:rsidRDefault="00F81FA1"/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05"/>
                        <w:gridCol w:w="1205"/>
                        <w:gridCol w:w="1205"/>
                      </w:tblGrid>
                      <w:tr w:rsidR="00F81FA1" w:rsidRPr="00F81FA1" w14:paraId="2504CC28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513DD610" w14:textId="74968048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α</w:t>
                            </w: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-Helix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4C4A0E23" w14:textId="69B157A7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Β-sheet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500D305A" w14:textId="38F48D9E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Other %</w:t>
                            </w:r>
                          </w:p>
                        </w:tc>
                      </w:tr>
                      <w:tr w:rsidR="00F81FA1" w:rsidRPr="00F81FA1" w14:paraId="23DA9C39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4418DDBE" w14:textId="00B5E99B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47.3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08FF993E" w14:textId="789CB100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32.4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50A6A37C" w14:textId="43AD14A1" w:rsidR="00F81FA1" w:rsidRPr="00F81FA1" w:rsidRDefault="00F81FA1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20.3</w:t>
                            </w:r>
                          </w:p>
                        </w:tc>
                      </w:tr>
                    </w:tbl>
                    <w:p w14:paraId="6C409AE1" w14:textId="1D45FDE0" w:rsidR="00F81FA1" w:rsidRDefault="00F81FA1"/>
                  </w:txbxContent>
                </v:textbox>
                <w10:wrap type="square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06720" behindDoc="0" locked="0" layoutInCell="1" allowOverlap="1" wp14:anchorId="33D33A52" wp14:editId="1CAC8823">
            <wp:simplePos x="0" y="0"/>
            <wp:positionH relativeFrom="margin">
              <wp:posOffset>141881</wp:posOffset>
            </wp:positionH>
            <wp:positionV relativeFrom="paragraph">
              <wp:posOffset>215661</wp:posOffset>
            </wp:positionV>
            <wp:extent cx="3153410" cy="1819910"/>
            <wp:effectExtent l="0" t="0" r="8890" b="8890"/>
            <wp:wrapTopAndBottom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" t="1705" r="1793" b="5757"/>
                    <a:stretch/>
                  </pic:blipFill>
                  <pic:spPr bwMode="auto">
                    <a:xfrm>
                      <a:off x="0" y="0"/>
                      <a:ext cx="315341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6F6FD" w14:textId="64144E46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7758184" w14:textId="43512CA4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2E0A051" w14:textId="429C9321" w:rsidR="000656E3" w:rsidRDefault="000656E3" w:rsidP="000D18F0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7D2A0EB4" w14:textId="608BF8DA" w:rsidR="00F81FA1" w:rsidRDefault="00F81FA1" w:rsidP="000D18F0">
      <w:pPr>
        <w:keepNext/>
        <w:spacing w:before="0" w:after="0"/>
        <w:jc w:val="both"/>
      </w:pPr>
      <w:bookmarkStart w:id="0" w:name="_Hlk121258593"/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 xml:space="preserve">A) Alignment of peptide </w:t>
      </w:r>
      <w:bookmarkStart w:id="1" w:name="_Hlk121239299"/>
      <w:r w:rsidRPr="00B07856">
        <w:t>AM</w:t>
      </w:r>
      <w:r>
        <w:t>42A5-1</w:t>
      </w:r>
      <w:r w:rsidRPr="00B07856">
        <w:t xml:space="preserve"> </w:t>
      </w:r>
      <w:bookmarkEnd w:id="1"/>
      <w:r w:rsidRPr="00B07856">
        <w:t xml:space="preserve">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>. B) monoisotopic mass peak for peptide AM</w:t>
      </w:r>
      <w:r>
        <w:t>42A5-1</w:t>
      </w:r>
      <w:r w:rsidRPr="00B07856">
        <w:t>. C) The 3D structure of the peptide AM</w:t>
      </w:r>
      <w:r>
        <w:t>42A5-1</w:t>
      </w:r>
      <w:r w:rsidRPr="00B07856">
        <w:t xml:space="preserve"> </w:t>
      </w:r>
      <w:r>
        <w:rPr>
          <w:rFonts w:asciiTheme="majorBidi" w:hAnsiTheme="majorBidi" w:cstheme="majorBidi"/>
          <w:szCs w:val="24"/>
        </w:rPr>
        <w:t xml:space="preserve">as </w:t>
      </w:r>
      <w:r w:rsidR="00DD6E93" w:rsidRPr="00334693">
        <w:rPr>
          <w:rFonts w:asciiTheme="majorBidi" w:hAnsiTheme="majorBidi" w:cstheme="majorBidi"/>
          <w:szCs w:val="24"/>
        </w:rPr>
        <w:t>m</w:t>
      </w:r>
      <w:r w:rsidRPr="00334693">
        <w:rPr>
          <w:rFonts w:asciiTheme="majorBidi" w:hAnsiTheme="majorBidi" w:cstheme="majorBidi"/>
          <w:szCs w:val="24"/>
        </w:rPr>
        <w:t xml:space="preserve">odelled using </w:t>
      </w:r>
      <w:r w:rsidR="000D18F0" w:rsidRPr="00334693">
        <w:rPr>
          <w:rFonts w:asciiTheme="majorBidi" w:hAnsiTheme="majorBidi" w:cstheme="majorBidi"/>
          <w:szCs w:val="24"/>
        </w:rPr>
        <w:t>scorpion neurotoxin (variant 3)</w:t>
      </w:r>
      <w:r w:rsidRPr="00334693">
        <w:rPr>
          <w:rFonts w:asciiTheme="majorBidi" w:hAnsiTheme="majorBidi" w:cstheme="majorBidi"/>
          <w:szCs w:val="24"/>
        </w:rPr>
        <w:t xml:space="preserve"> </w:t>
      </w:r>
      <w:r w:rsidR="008164ED" w:rsidRPr="00334693">
        <w:rPr>
          <w:rFonts w:asciiTheme="majorBidi" w:hAnsiTheme="majorBidi" w:cstheme="majorBidi"/>
          <w:szCs w:val="24"/>
        </w:rPr>
        <w:t xml:space="preserve">(PDB: </w:t>
      </w:r>
      <w:r w:rsidR="00F32069" w:rsidRPr="00334693">
        <w:rPr>
          <w:rFonts w:asciiTheme="majorBidi" w:hAnsiTheme="majorBidi" w:cstheme="majorBidi"/>
          <w:szCs w:val="24"/>
        </w:rPr>
        <w:t>2SN3</w:t>
      </w:r>
      <w:r w:rsidR="00621CC4" w:rsidRPr="00334693">
        <w:t>; Xray crystal structure- Resolution: 1.20 Å)</w:t>
      </w:r>
      <w:r w:rsidR="00F32069" w:rsidRPr="00334693">
        <w:rPr>
          <w:rFonts w:asciiTheme="majorBidi" w:hAnsiTheme="majorBidi" w:cstheme="majorBidi"/>
          <w:szCs w:val="24"/>
        </w:rPr>
        <w:t xml:space="preserve"> </w:t>
      </w:r>
      <w:r w:rsidRPr="00334693">
        <w:rPr>
          <w:rFonts w:asciiTheme="majorBidi" w:hAnsiTheme="majorBidi" w:cstheme="majorBidi"/>
          <w:szCs w:val="24"/>
        </w:rPr>
        <w:t>as a homology template</w:t>
      </w:r>
      <w:r w:rsidR="00FE3E9F" w:rsidRPr="00334693">
        <w:rPr>
          <w:rFonts w:asciiTheme="majorBidi" w:hAnsiTheme="majorBidi" w:cstheme="majorBidi"/>
          <w:szCs w:val="24"/>
        </w:rPr>
        <w:t xml:space="preserve">; QMEAN = </w:t>
      </w:r>
      <w:r w:rsidR="00FE3E9F" w:rsidRPr="00334693">
        <w:t>–</w:t>
      </w:r>
      <w:r w:rsidR="00FE3E9F" w:rsidRPr="00334693">
        <w:rPr>
          <w:rFonts w:asciiTheme="majorBidi" w:hAnsiTheme="majorBidi" w:cstheme="majorBidi"/>
          <w:szCs w:val="24"/>
        </w:rPr>
        <w:t>1.56</w:t>
      </w:r>
      <w:r w:rsidRPr="00334693">
        <w:rPr>
          <w:rFonts w:asciiTheme="majorBidi" w:hAnsiTheme="majorBidi" w:cstheme="majorBidi"/>
          <w:szCs w:val="24"/>
        </w:rPr>
        <w:t xml:space="preserve">. </w:t>
      </w:r>
      <w:r w:rsidR="000D18F0" w:rsidRPr="00334693">
        <w:rPr>
          <w:rFonts w:asciiTheme="majorBidi" w:hAnsiTheme="majorBidi" w:cstheme="majorBidi"/>
          <w:szCs w:val="24"/>
        </w:rPr>
        <w:t>D</w:t>
      </w:r>
      <w:r w:rsidRPr="00334693">
        <w:rPr>
          <w:rFonts w:asciiTheme="majorBidi" w:hAnsiTheme="majorBidi" w:cstheme="majorBidi"/>
          <w:szCs w:val="24"/>
        </w:rPr>
        <w:t xml:space="preserve">) </w:t>
      </w:r>
      <w:r w:rsidR="000D18F0" w:rsidRPr="00334693">
        <w:rPr>
          <w:rFonts w:asciiTheme="majorBidi" w:hAnsiTheme="majorBidi" w:cstheme="majorBidi"/>
          <w:szCs w:val="24"/>
        </w:rPr>
        <w:t xml:space="preserve">CD-UV data for peptide </w:t>
      </w:r>
      <w:r w:rsidR="000D18F0" w:rsidRPr="00334693">
        <w:t>AM42A5-1</w:t>
      </w:r>
      <w:r w:rsidRPr="00334693">
        <w:rPr>
          <w:rFonts w:asciiTheme="majorBidi" w:hAnsiTheme="majorBidi" w:cstheme="majorBidi"/>
          <w:szCs w:val="24"/>
        </w:rPr>
        <w:t>.</w:t>
      </w:r>
      <w:r w:rsidR="000D18F0">
        <w:rPr>
          <w:rFonts w:asciiTheme="majorBidi" w:hAnsiTheme="majorBidi" w:cstheme="majorBidi"/>
          <w:szCs w:val="24"/>
        </w:rPr>
        <w:t xml:space="preserve"> </w:t>
      </w:r>
    </w:p>
    <w:bookmarkEnd w:id="0"/>
    <w:p w14:paraId="53217437" w14:textId="21E8C8AF" w:rsidR="00487F6D" w:rsidRDefault="00487F6D" w:rsidP="000D18F0">
      <w:pPr>
        <w:keepNext/>
        <w:spacing w:before="0" w:after="0"/>
        <w:jc w:val="both"/>
        <w:rPr>
          <w:rFonts w:asciiTheme="majorBidi" w:hAnsiTheme="majorBidi" w:cstheme="majorBidi"/>
          <w:szCs w:val="24"/>
        </w:rPr>
        <w:sectPr w:rsidR="00487F6D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2537BD3C" w14:textId="1B6ED0D0" w:rsidR="00283816" w:rsidRDefault="00F657CB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811840" behindDoc="1" locked="0" layoutInCell="1" allowOverlap="1" wp14:anchorId="2D832B72" wp14:editId="21EF55A0">
            <wp:simplePos x="0" y="0"/>
            <wp:positionH relativeFrom="column">
              <wp:posOffset>2221865</wp:posOffset>
            </wp:positionH>
            <wp:positionV relativeFrom="page">
              <wp:posOffset>-790575</wp:posOffset>
            </wp:positionV>
            <wp:extent cx="3841115" cy="8285480"/>
            <wp:effectExtent l="2228850" t="0" r="2230120" b="0"/>
            <wp:wrapThrough wrapText="bothSides">
              <wp:wrapPolygon edited="0">
                <wp:start x="-12768" y="5666"/>
                <wp:lineTo x="-12768" y="15884"/>
                <wp:lineTo x="34266" y="15884"/>
                <wp:lineTo x="34266" y="5666"/>
                <wp:lineTo x="-12768" y="5666"/>
              </wp:wrapPolygon>
            </wp:wrapThrough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8285480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A0C6" w14:textId="5B5D9F37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C828D7D" w14:textId="529F56EC" w:rsidR="000656E3" w:rsidRDefault="000656E3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C8D0482" w14:textId="6C04E964" w:rsidR="000656E3" w:rsidRDefault="000656E3" w:rsidP="009236AE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4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C50221">
        <w:rPr>
          <w:rFonts w:asciiTheme="majorBidi" w:hAnsiTheme="majorBidi" w:cstheme="majorBidi"/>
          <w:szCs w:val="24"/>
        </w:rPr>
        <w:t xml:space="preserve">Phylogenetic tree of peptide </w:t>
      </w:r>
      <w:r w:rsidRPr="00B07856">
        <w:t>AM</w:t>
      </w:r>
      <w:r>
        <w:t>42A5-1</w:t>
      </w:r>
      <w:r w:rsidR="00C37915">
        <w:t>.</w:t>
      </w:r>
    </w:p>
    <w:p w14:paraId="255F4F3F" w14:textId="546FE5BF" w:rsidR="00C37915" w:rsidRDefault="00C37915" w:rsidP="009236AE">
      <w:pPr>
        <w:keepNext/>
        <w:spacing w:before="0" w:after="0"/>
        <w:jc w:val="both"/>
      </w:pPr>
    </w:p>
    <w:p w14:paraId="63CDC3A0" w14:textId="67D6B8E6" w:rsidR="00C37915" w:rsidRDefault="00C37915" w:rsidP="009236AE">
      <w:pPr>
        <w:keepNext/>
        <w:spacing w:before="0" w:after="0"/>
        <w:jc w:val="both"/>
      </w:pPr>
    </w:p>
    <w:p w14:paraId="33803F59" w14:textId="5A0B1378" w:rsidR="00C37915" w:rsidRDefault="00C37915" w:rsidP="009236AE">
      <w:pPr>
        <w:keepNext/>
        <w:spacing w:before="0" w:after="0"/>
        <w:jc w:val="both"/>
      </w:pPr>
    </w:p>
    <w:p w14:paraId="75F6D023" w14:textId="189BBDFC" w:rsidR="00C37915" w:rsidRDefault="00C37915" w:rsidP="009236AE">
      <w:pPr>
        <w:keepNext/>
        <w:spacing w:before="0" w:after="0"/>
        <w:jc w:val="both"/>
      </w:pPr>
    </w:p>
    <w:p w14:paraId="29D43C59" w14:textId="16A86A50" w:rsidR="00C37915" w:rsidRDefault="00C37915" w:rsidP="009236AE">
      <w:pPr>
        <w:keepNext/>
        <w:spacing w:before="0" w:after="0"/>
        <w:jc w:val="both"/>
      </w:pPr>
    </w:p>
    <w:p w14:paraId="62721A7A" w14:textId="77777777" w:rsidR="00F94658" w:rsidRDefault="00F94658" w:rsidP="009236AE">
      <w:pPr>
        <w:keepNext/>
        <w:spacing w:before="0" w:after="0"/>
        <w:jc w:val="both"/>
        <w:sectPr w:rsidR="00F94658" w:rsidSect="000656E3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4353A329" w14:textId="54BC21E3" w:rsidR="00C37915" w:rsidRDefault="00FD123E" w:rsidP="009236AE">
      <w:pPr>
        <w:keepNext/>
        <w:spacing w:before="0" w:after="0"/>
        <w:jc w:val="both"/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813888" behindDoc="0" locked="0" layoutInCell="1" allowOverlap="1" wp14:anchorId="6BB529DF" wp14:editId="75B490FF">
            <wp:simplePos x="0" y="0"/>
            <wp:positionH relativeFrom="margin">
              <wp:posOffset>62230</wp:posOffset>
            </wp:positionH>
            <wp:positionV relativeFrom="page">
              <wp:posOffset>1181100</wp:posOffset>
            </wp:positionV>
            <wp:extent cx="8412480" cy="5361305"/>
            <wp:effectExtent l="1582737" t="0" r="1495108" b="0"/>
            <wp:wrapThrough wrapText="bothSides">
              <wp:wrapPolygon edited="0">
                <wp:start x="17830" y="-6377"/>
                <wp:lineTo x="16167" y="-6377"/>
                <wp:lineTo x="15384" y="-3460"/>
                <wp:lineTo x="11471" y="-3383"/>
                <wp:lineTo x="11471" y="-3690"/>
                <wp:lineTo x="10835" y="-3690"/>
                <wp:lineTo x="10688" y="13962"/>
                <wp:lineTo x="10199" y="13962"/>
                <wp:lineTo x="9906" y="12657"/>
                <wp:lineTo x="9857" y="-3383"/>
                <wp:lineTo x="4623" y="-3383"/>
                <wp:lineTo x="4379" y="26549"/>
                <wp:lineTo x="4379" y="26933"/>
                <wp:lineTo x="4476" y="27010"/>
                <wp:lineTo x="5161" y="27393"/>
                <wp:lineTo x="9808" y="27547"/>
                <wp:lineTo x="9906" y="12657"/>
                <wp:lineTo x="10590" y="26012"/>
                <wp:lineTo x="10688" y="26703"/>
                <wp:lineTo x="11129" y="27547"/>
                <wp:lineTo x="16020" y="27547"/>
                <wp:lineTo x="16167" y="20256"/>
                <wp:lineTo x="16705" y="21560"/>
                <wp:lineTo x="16754" y="20563"/>
                <wp:lineTo x="16949" y="8666"/>
                <wp:lineTo x="17830" y="8666"/>
                <wp:lineTo x="17830" y="-6377"/>
              </wp:wrapPolygon>
            </wp:wrapThrough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12480" cy="536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C01DE" w14:textId="65009E23" w:rsidR="00C37915" w:rsidRDefault="00C37915" w:rsidP="009236AE">
      <w:pPr>
        <w:keepNext/>
        <w:spacing w:before="0" w:after="0"/>
        <w:jc w:val="both"/>
      </w:pPr>
    </w:p>
    <w:p w14:paraId="5D7585D7" w14:textId="3A2C68DB" w:rsidR="00C37915" w:rsidRDefault="00C37915" w:rsidP="009236AE">
      <w:pPr>
        <w:keepNext/>
        <w:spacing w:before="0" w:after="0"/>
        <w:jc w:val="both"/>
      </w:pPr>
    </w:p>
    <w:p w14:paraId="0ADA4C19" w14:textId="003B1BDF" w:rsidR="00C37915" w:rsidRDefault="00C37915" w:rsidP="009236AE">
      <w:pPr>
        <w:keepNext/>
        <w:spacing w:before="0" w:after="0"/>
        <w:jc w:val="both"/>
      </w:pPr>
    </w:p>
    <w:p w14:paraId="450ABB4E" w14:textId="47C0677E" w:rsidR="00C37915" w:rsidRDefault="00C37915" w:rsidP="009236AE">
      <w:pPr>
        <w:keepNext/>
        <w:spacing w:before="0" w:after="0"/>
        <w:jc w:val="both"/>
      </w:pPr>
    </w:p>
    <w:p w14:paraId="3B4F238A" w14:textId="512255F3" w:rsidR="00C37915" w:rsidRDefault="00C37915" w:rsidP="009236AE">
      <w:pPr>
        <w:keepNext/>
        <w:spacing w:before="0" w:after="0"/>
        <w:jc w:val="both"/>
      </w:pPr>
    </w:p>
    <w:p w14:paraId="0D57D1A1" w14:textId="7D11CC5A" w:rsidR="00C37915" w:rsidRDefault="00C37915" w:rsidP="009236AE">
      <w:pPr>
        <w:keepNext/>
        <w:spacing w:before="0" w:after="0"/>
        <w:jc w:val="both"/>
      </w:pPr>
    </w:p>
    <w:p w14:paraId="2ED981BF" w14:textId="1436EDC9" w:rsidR="00C37915" w:rsidRDefault="00C37915" w:rsidP="009236AE">
      <w:pPr>
        <w:keepNext/>
        <w:spacing w:before="0" w:after="0"/>
        <w:jc w:val="both"/>
      </w:pPr>
    </w:p>
    <w:p w14:paraId="3B3156FD" w14:textId="6EE2ED37" w:rsidR="00C37915" w:rsidRDefault="00C37915" w:rsidP="009236AE">
      <w:pPr>
        <w:keepNext/>
        <w:spacing w:before="0" w:after="0"/>
        <w:jc w:val="both"/>
      </w:pPr>
    </w:p>
    <w:p w14:paraId="12B357DC" w14:textId="053E5696" w:rsidR="00C37915" w:rsidRDefault="00C37915" w:rsidP="009236AE">
      <w:pPr>
        <w:keepNext/>
        <w:spacing w:before="0" w:after="0"/>
        <w:jc w:val="both"/>
      </w:pPr>
    </w:p>
    <w:p w14:paraId="438C6CCB" w14:textId="7D367957" w:rsidR="00C37915" w:rsidRDefault="00C37915" w:rsidP="009236AE">
      <w:pPr>
        <w:keepNext/>
        <w:spacing w:before="0" w:after="0"/>
        <w:jc w:val="both"/>
      </w:pPr>
    </w:p>
    <w:p w14:paraId="2DD9F764" w14:textId="1DF489AD" w:rsidR="00C37915" w:rsidRDefault="00C37915" w:rsidP="009236AE">
      <w:pPr>
        <w:keepNext/>
        <w:spacing w:before="0" w:after="0"/>
        <w:jc w:val="both"/>
      </w:pPr>
    </w:p>
    <w:p w14:paraId="49527D3A" w14:textId="7C9AE991" w:rsidR="00C37915" w:rsidRDefault="00C37915" w:rsidP="009236AE">
      <w:pPr>
        <w:keepNext/>
        <w:spacing w:before="0" w:after="0"/>
        <w:jc w:val="both"/>
      </w:pPr>
    </w:p>
    <w:p w14:paraId="5DFF5529" w14:textId="2772FEE8" w:rsidR="00C37915" w:rsidRDefault="00C37915" w:rsidP="009236AE">
      <w:pPr>
        <w:keepNext/>
        <w:spacing w:before="0" w:after="0"/>
        <w:jc w:val="both"/>
      </w:pPr>
    </w:p>
    <w:p w14:paraId="01A9CB2C" w14:textId="69E415FF" w:rsidR="00C37915" w:rsidRDefault="00C37915" w:rsidP="009236AE">
      <w:pPr>
        <w:keepNext/>
        <w:spacing w:before="0" w:after="0"/>
        <w:jc w:val="both"/>
      </w:pPr>
    </w:p>
    <w:p w14:paraId="6E2CCE9F" w14:textId="47FFA026" w:rsidR="00C37915" w:rsidRDefault="00C37915" w:rsidP="009236AE">
      <w:pPr>
        <w:keepNext/>
        <w:spacing w:before="0" w:after="0"/>
        <w:jc w:val="both"/>
      </w:pPr>
    </w:p>
    <w:p w14:paraId="34AFAB58" w14:textId="524D2B21" w:rsidR="00C37915" w:rsidRDefault="00C37915" w:rsidP="009236AE">
      <w:pPr>
        <w:keepNext/>
        <w:spacing w:before="0" w:after="0"/>
        <w:jc w:val="both"/>
      </w:pPr>
    </w:p>
    <w:p w14:paraId="757C7ADC" w14:textId="43823D03" w:rsidR="00C37915" w:rsidRDefault="00C37915" w:rsidP="009236AE">
      <w:pPr>
        <w:keepNext/>
        <w:spacing w:before="0" w:after="0"/>
        <w:jc w:val="both"/>
      </w:pPr>
    </w:p>
    <w:p w14:paraId="766B75ED" w14:textId="1397FD23" w:rsidR="00C37915" w:rsidRDefault="00C37915" w:rsidP="009236AE">
      <w:pPr>
        <w:keepNext/>
        <w:spacing w:before="0" w:after="0"/>
        <w:jc w:val="both"/>
      </w:pPr>
    </w:p>
    <w:p w14:paraId="48D6DAE4" w14:textId="759838FD" w:rsidR="00C37915" w:rsidRDefault="00C37915" w:rsidP="009236AE">
      <w:pPr>
        <w:keepNext/>
        <w:spacing w:before="0" w:after="0"/>
        <w:jc w:val="both"/>
      </w:pPr>
    </w:p>
    <w:p w14:paraId="6BCF2BC8" w14:textId="05CF8AD3" w:rsidR="00C37915" w:rsidRDefault="00C37915" w:rsidP="009236AE">
      <w:pPr>
        <w:keepNext/>
        <w:spacing w:before="0" w:after="0"/>
        <w:jc w:val="both"/>
      </w:pPr>
    </w:p>
    <w:p w14:paraId="060D7B2D" w14:textId="4E3B1B81" w:rsidR="00C37915" w:rsidRDefault="00C37915" w:rsidP="009236AE">
      <w:pPr>
        <w:keepNext/>
        <w:spacing w:before="0" w:after="0"/>
        <w:jc w:val="both"/>
      </w:pPr>
    </w:p>
    <w:p w14:paraId="4C9AF982" w14:textId="7062BB4D" w:rsidR="00C37915" w:rsidRDefault="00C37915" w:rsidP="009236AE">
      <w:pPr>
        <w:keepNext/>
        <w:spacing w:before="0" w:after="0"/>
        <w:jc w:val="both"/>
      </w:pPr>
    </w:p>
    <w:p w14:paraId="16B87954" w14:textId="3E1344D6" w:rsidR="00C37915" w:rsidRDefault="00C37915" w:rsidP="009236AE">
      <w:pPr>
        <w:keepNext/>
        <w:spacing w:before="0" w:after="0"/>
        <w:jc w:val="both"/>
      </w:pPr>
    </w:p>
    <w:p w14:paraId="04449DDD" w14:textId="5768CBC6" w:rsidR="00C37915" w:rsidRDefault="00C37915" w:rsidP="009236AE">
      <w:pPr>
        <w:keepNext/>
        <w:spacing w:before="0" w:after="0"/>
        <w:jc w:val="both"/>
      </w:pPr>
    </w:p>
    <w:p w14:paraId="6A5E5660" w14:textId="40248CD9" w:rsidR="00C37915" w:rsidRDefault="00C37915" w:rsidP="009236AE">
      <w:pPr>
        <w:keepNext/>
        <w:spacing w:before="0" w:after="0"/>
        <w:jc w:val="both"/>
      </w:pPr>
    </w:p>
    <w:p w14:paraId="553C30DB" w14:textId="012B1B1A" w:rsidR="00C37915" w:rsidRDefault="00C37915" w:rsidP="009236AE">
      <w:pPr>
        <w:keepNext/>
        <w:spacing w:before="0" w:after="0"/>
        <w:jc w:val="both"/>
      </w:pPr>
    </w:p>
    <w:p w14:paraId="7AFAF2F2" w14:textId="77777777" w:rsidR="00334693" w:rsidRDefault="00334693" w:rsidP="00C37915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2B73C13C" w14:textId="77777777" w:rsidR="00334693" w:rsidRDefault="00334693" w:rsidP="00C37915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3EC32C67" w14:textId="77777777" w:rsidR="00334693" w:rsidRDefault="00334693" w:rsidP="00C37915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588A9E78" w14:textId="608E476E" w:rsidR="00C37915" w:rsidRDefault="00C37915" w:rsidP="00C37915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5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="00FD123E" w:rsidRPr="00701E3D">
        <w:t xml:space="preserve">MS/MS </w:t>
      </w:r>
      <w:r w:rsidR="00FD123E">
        <w:rPr>
          <w:rFonts w:asciiTheme="majorBidi" w:hAnsiTheme="majorBidi" w:cstheme="majorBidi"/>
          <w:szCs w:val="24"/>
        </w:rPr>
        <w:t>spectrum of the peptide</w:t>
      </w:r>
      <w:r w:rsidRPr="00C50221">
        <w:rPr>
          <w:rFonts w:asciiTheme="majorBidi" w:hAnsiTheme="majorBidi" w:cstheme="majorBidi"/>
          <w:szCs w:val="24"/>
        </w:rPr>
        <w:t xml:space="preserve"> </w:t>
      </w:r>
      <w:r w:rsidRPr="00B07856">
        <w:t>AM</w:t>
      </w:r>
      <w:r>
        <w:t>42A5-1.</w:t>
      </w:r>
    </w:p>
    <w:p w14:paraId="5DF51297" w14:textId="77777777" w:rsidR="0080197C" w:rsidRDefault="0080197C" w:rsidP="009236AE">
      <w:pPr>
        <w:keepNext/>
        <w:spacing w:before="0" w:after="0"/>
        <w:jc w:val="both"/>
        <w:sectPr w:rsidR="0080197C" w:rsidSect="00F94658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3E726B85" w14:textId="4AE57B6B" w:rsidR="00C37915" w:rsidRDefault="00CB1D0B" w:rsidP="000F6719">
      <w:pPr>
        <w:keepNext/>
        <w:spacing w:before="0" w:after="0"/>
        <w:jc w:val="center"/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65C9B0B6" wp14:editId="2B2B777B">
                <wp:simplePos x="0" y="0"/>
                <wp:positionH relativeFrom="column">
                  <wp:posOffset>-9830</wp:posOffset>
                </wp:positionH>
                <wp:positionV relativeFrom="paragraph">
                  <wp:posOffset>-237490</wp:posOffset>
                </wp:positionV>
                <wp:extent cx="3819525" cy="4965065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965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B5D92" w14:textId="77777777" w:rsidR="00CB1D0B" w:rsidRDefault="00CB1D0B" w:rsidP="00CB1D0B">
                            <w:r>
                              <w:t>A)</w:t>
                            </w:r>
                          </w:p>
                          <w:p w14:paraId="60C18706" w14:textId="77777777" w:rsidR="00CB1D0B" w:rsidRDefault="00CB1D0B" w:rsidP="00CB1D0B"/>
                          <w:p w14:paraId="7B65DAFA" w14:textId="77777777" w:rsidR="00CB1D0B" w:rsidRDefault="00CB1D0B" w:rsidP="00CB1D0B"/>
                          <w:p w14:paraId="0D8E94F2" w14:textId="77777777" w:rsidR="00CB1D0B" w:rsidRDefault="00CB1D0B" w:rsidP="00CB1D0B"/>
                          <w:p w14:paraId="31F4BF96" w14:textId="77777777" w:rsidR="00CB1D0B" w:rsidRDefault="00CB1D0B" w:rsidP="00CB1D0B"/>
                          <w:p w14:paraId="1566B5C3" w14:textId="77777777" w:rsidR="00CB1D0B" w:rsidRDefault="00CB1D0B" w:rsidP="00CB1D0B">
                            <w:r>
                              <w:t>B)                                                                               C)</w:t>
                            </w:r>
                          </w:p>
                          <w:p w14:paraId="2057AC45" w14:textId="77777777" w:rsidR="00CB1D0B" w:rsidRDefault="00CB1D0B" w:rsidP="00CB1D0B"/>
                          <w:p w14:paraId="5E788FE8" w14:textId="77777777" w:rsidR="00CB1D0B" w:rsidRDefault="00CB1D0B" w:rsidP="00CB1D0B"/>
                          <w:p w14:paraId="5235A400" w14:textId="77777777" w:rsidR="00CB1D0B" w:rsidRDefault="00CB1D0B" w:rsidP="00CB1D0B"/>
                          <w:p w14:paraId="6EE18357" w14:textId="77777777" w:rsidR="00CB1D0B" w:rsidRDefault="00CB1D0B" w:rsidP="00CB1D0B"/>
                          <w:p w14:paraId="5C789DA9" w14:textId="77777777" w:rsidR="00CB1D0B" w:rsidRDefault="00CB1D0B" w:rsidP="00CB1D0B"/>
                          <w:p w14:paraId="1A453C61" w14:textId="77777777" w:rsidR="00CB1D0B" w:rsidRDefault="00CB1D0B" w:rsidP="00CB1D0B"/>
                          <w:p w14:paraId="6D2A22DD" w14:textId="77777777" w:rsidR="00CB1D0B" w:rsidRDefault="00CB1D0B" w:rsidP="00CB1D0B"/>
                          <w:p w14:paraId="04885906" w14:textId="77777777" w:rsidR="00CB1D0B" w:rsidRDefault="00CB1D0B" w:rsidP="00CB1D0B"/>
                          <w:p w14:paraId="7DCBDB78" w14:textId="77777777" w:rsidR="00CB1D0B" w:rsidRDefault="00CB1D0B" w:rsidP="00CB1D0B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9B0B6" id="Text Box 46" o:spid="_x0000_s1057" type="#_x0000_t202" style="position:absolute;left:0;text-align:left;margin-left:-.75pt;margin-top:-18.7pt;width:300.75pt;height:390.9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" filled="f" stroked="f">
                <v:textbox>
                  <w:txbxContent>
                    <w:p w14:paraId="5D7B5D92" w14:textId="77777777" w:rsidR="00CB1D0B" w:rsidRDefault="00CB1D0B" w:rsidP="00CB1D0B">
                      <w:r>
                        <w:t>A)</w:t>
                      </w:r>
                    </w:p>
                    <w:p w14:paraId="60C18706" w14:textId="77777777" w:rsidR="00CB1D0B" w:rsidRDefault="00CB1D0B" w:rsidP="00CB1D0B"/>
                    <w:p w14:paraId="7B65DAFA" w14:textId="77777777" w:rsidR="00CB1D0B" w:rsidRDefault="00CB1D0B" w:rsidP="00CB1D0B"/>
                    <w:p w14:paraId="0D8E94F2" w14:textId="77777777" w:rsidR="00CB1D0B" w:rsidRDefault="00CB1D0B" w:rsidP="00CB1D0B"/>
                    <w:p w14:paraId="31F4BF96" w14:textId="77777777" w:rsidR="00CB1D0B" w:rsidRDefault="00CB1D0B" w:rsidP="00CB1D0B"/>
                    <w:p w14:paraId="1566B5C3" w14:textId="77777777" w:rsidR="00CB1D0B" w:rsidRDefault="00CB1D0B" w:rsidP="00CB1D0B">
                      <w:r>
                        <w:t>B)                                                                               C)</w:t>
                      </w:r>
                    </w:p>
                    <w:p w14:paraId="2057AC45" w14:textId="77777777" w:rsidR="00CB1D0B" w:rsidRDefault="00CB1D0B" w:rsidP="00CB1D0B"/>
                    <w:p w14:paraId="5E788FE8" w14:textId="77777777" w:rsidR="00CB1D0B" w:rsidRDefault="00CB1D0B" w:rsidP="00CB1D0B"/>
                    <w:p w14:paraId="5235A400" w14:textId="77777777" w:rsidR="00CB1D0B" w:rsidRDefault="00CB1D0B" w:rsidP="00CB1D0B"/>
                    <w:p w14:paraId="6EE18357" w14:textId="77777777" w:rsidR="00CB1D0B" w:rsidRDefault="00CB1D0B" w:rsidP="00CB1D0B"/>
                    <w:p w14:paraId="5C789DA9" w14:textId="77777777" w:rsidR="00CB1D0B" w:rsidRDefault="00CB1D0B" w:rsidP="00CB1D0B"/>
                    <w:p w14:paraId="1A453C61" w14:textId="77777777" w:rsidR="00CB1D0B" w:rsidRDefault="00CB1D0B" w:rsidP="00CB1D0B"/>
                    <w:p w14:paraId="6D2A22DD" w14:textId="77777777" w:rsidR="00CB1D0B" w:rsidRDefault="00CB1D0B" w:rsidP="00CB1D0B"/>
                    <w:p w14:paraId="04885906" w14:textId="77777777" w:rsidR="00CB1D0B" w:rsidRDefault="00CB1D0B" w:rsidP="00CB1D0B"/>
                    <w:p w14:paraId="7DCBDB78" w14:textId="77777777" w:rsidR="00CB1D0B" w:rsidRDefault="00CB1D0B" w:rsidP="00CB1D0B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0F6719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22CBBC2C" wp14:editId="3D937270">
                <wp:simplePos x="0" y="0"/>
                <wp:positionH relativeFrom="column">
                  <wp:posOffset>2944495</wp:posOffset>
                </wp:positionH>
                <wp:positionV relativeFrom="paragraph">
                  <wp:posOffset>-264055</wp:posOffset>
                </wp:positionV>
                <wp:extent cx="1758950" cy="359410"/>
                <wp:effectExtent l="0" t="0" r="31750" b="2159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950" cy="359410"/>
                          <a:chOff x="0" y="0"/>
                          <a:chExt cx="1758950" cy="359410"/>
                        </a:xfrm>
                      </wpg:grpSpPr>
                      <wps:wsp>
                        <wps:cNvPr id="297" name="Straight Connector 297"/>
                        <wps:cNvCnPr/>
                        <wps:spPr>
                          <a:xfrm>
                            <a:off x="9525" y="200025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6" name="Straight Connector 296"/>
                        <wps:cNvCnPr/>
                        <wps:spPr>
                          <a:xfrm>
                            <a:off x="1343025" y="209550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5" name="Straight Connector 295"/>
                        <wps:cNvCnPr/>
                        <wps:spPr>
                          <a:xfrm flipV="1">
                            <a:off x="0" y="209550"/>
                            <a:ext cx="133951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4" name="Straight Connector 294"/>
                        <wps:cNvCnPr/>
                        <wps:spPr>
                          <a:xfrm>
                            <a:off x="533400" y="11430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3" name="Straight Connector 293"/>
                        <wps:cNvCnPr/>
                        <wps:spPr>
                          <a:xfrm>
                            <a:off x="1638300" y="11430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2" name="Straight Connector 292"/>
                        <wps:cNvCnPr/>
                        <wps:spPr>
                          <a:xfrm flipV="1">
                            <a:off x="523875" y="114300"/>
                            <a:ext cx="11091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1" name="Straight Connector 291"/>
                        <wps:cNvCnPr/>
                        <wps:spPr>
                          <a:xfrm>
                            <a:off x="762000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0" name="Straight Connector 290"/>
                        <wps:cNvCnPr/>
                        <wps:spPr>
                          <a:xfrm>
                            <a:off x="1752600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9" name="Straight Connector 289"/>
                        <wps:cNvCnPr/>
                        <wps:spPr>
                          <a:xfrm>
                            <a:off x="762000" y="0"/>
                            <a:ext cx="99695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A0D3ACE" id="Group 44" o:spid="_x0000_s1026" style="position:absolute;margin-left:231.85pt;margin-top:-20.8pt;width:138.5pt;height:28.3pt;z-index:251825152" coordsize="17589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">
                <v:line id="Straight Connector 297" o:spid="_x0000_s1027" style="position:absolute;visibility:visible;mso-wrap-style:square" from="95,2000" to="95,3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" strokecolor="windowText" strokeweight="1pt">
                  <v:stroke joinstyle="miter"/>
                </v:line>
                <v:line id="Straight Connector 296" o:spid="_x0000_s1028" style="position:absolute;visibility:visible;mso-wrap-style:square" from="13430,2095" to="13430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" strokecolor="windowText" strokeweight="1pt">
                  <v:stroke joinstyle="miter"/>
                </v:line>
                <v:line id="Straight Connector 295" o:spid="_x0000_s1029" style="position:absolute;flip:y;visibility:visible;mso-wrap-style:square" from="0,2095" to="13395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" strokecolor="windowText" strokeweight="1pt">
                  <v:stroke joinstyle="miter"/>
                </v:line>
                <v:line id="Straight Connector 294" o:spid="_x0000_s1030" style="position:absolute;visibility:visible;mso-wrap-style:square" from="5334,1143" to="5334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" strokecolor="windowText" strokeweight="1pt">
                  <v:stroke joinstyle="miter"/>
                </v:line>
                <v:line id="Straight Connector 293" o:spid="_x0000_s1031" style="position:absolute;visibility:visible;mso-wrap-style:square" from="16383,1143" to="16383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" strokecolor="windowText" strokeweight="1pt">
                  <v:stroke joinstyle="miter"/>
                </v:line>
                <v:line id="Straight Connector 292" o:spid="_x0000_s1032" style="position:absolute;flip:y;visibility:visible;mso-wrap-style:square" from="5238,1143" to="16330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" strokecolor="windowText" strokeweight="1pt">
                  <v:stroke joinstyle="miter"/>
                </v:line>
                <v:line id="Straight Connector 291" o:spid="_x0000_s1033" style="position:absolute;visibility:visible;mso-wrap-style:square" from="7620,0" to="7620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" strokecolor="windowText" strokeweight="1pt">
                  <v:stroke joinstyle="miter"/>
                </v:line>
                <v:line id="Straight Connector 290" o:spid="_x0000_s1034" style="position:absolute;visibility:visible;mso-wrap-style:square" from="17526,0" to="17526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" strokecolor="windowText" strokeweight="1pt">
                  <v:stroke joinstyle="miter"/>
                </v:line>
                <v:line id="Straight Connector 289" o:spid="_x0000_s1035" style="position:absolute;visibility:visible;mso-wrap-style:square" from="7620,0" to="17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="000F6719">
        <w:rPr>
          <w:noProof/>
        </w:rPr>
        <w:drawing>
          <wp:inline distT="0" distB="0" distL="0" distR="0" wp14:anchorId="242C43A7" wp14:editId="5C9A1AD6">
            <wp:extent cx="5730875" cy="890270"/>
            <wp:effectExtent l="0" t="0" r="3175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CD87D" w14:textId="41FC9E58" w:rsidR="00C37915" w:rsidRDefault="00C37915" w:rsidP="009236AE">
      <w:pPr>
        <w:keepNext/>
        <w:spacing w:before="0" w:after="0"/>
        <w:jc w:val="both"/>
      </w:pPr>
    </w:p>
    <w:p w14:paraId="7CE153A3" w14:textId="2F6EF28C" w:rsidR="00C37915" w:rsidRDefault="00C37915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CDD01A8" w14:textId="0D8538EC" w:rsidR="00283816" w:rsidRDefault="00E1117F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27200" behindDoc="0" locked="0" layoutInCell="1" allowOverlap="1" wp14:anchorId="7A21BE4C" wp14:editId="1F047004">
            <wp:simplePos x="0" y="0"/>
            <wp:positionH relativeFrom="margin">
              <wp:posOffset>0</wp:posOffset>
            </wp:positionH>
            <wp:positionV relativeFrom="paragraph">
              <wp:posOffset>173355</wp:posOffset>
            </wp:positionV>
            <wp:extent cx="2871470" cy="2747010"/>
            <wp:effectExtent l="0" t="0" r="5080" b="0"/>
            <wp:wrapSquare wrapText="bothSides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1" t="2652" r="28374" b="1720"/>
                    <a:stretch/>
                  </pic:blipFill>
                  <pic:spPr bwMode="auto">
                    <a:xfrm>
                      <a:off x="0" y="0"/>
                      <a:ext cx="2871470" cy="274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190628" w14:textId="620BB336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5D9AE68" w14:textId="49EC7501" w:rsidR="00283816" w:rsidRDefault="00CB1D0B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38464" behindDoc="0" locked="0" layoutInCell="1" allowOverlap="1" wp14:anchorId="1154F5EA" wp14:editId="084A0EFE">
            <wp:simplePos x="0" y="0"/>
            <wp:positionH relativeFrom="margin">
              <wp:posOffset>3392805</wp:posOffset>
            </wp:positionH>
            <wp:positionV relativeFrom="paragraph">
              <wp:posOffset>154635</wp:posOffset>
            </wp:positionV>
            <wp:extent cx="2741863" cy="2332228"/>
            <wp:effectExtent l="0" t="0" r="0" b="0"/>
            <wp:wrapNone/>
            <wp:docPr id="307" name="Picture 30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3" t="18773" r="32858" b="15818"/>
                    <a:stretch/>
                  </pic:blipFill>
                  <pic:spPr bwMode="auto">
                    <a:xfrm>
                      <a:off x="0" y="0"/>
                      <a:ext cx="2744029" cy="233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59769" w14:textId="282BA882" w:rsidR="00283816" w:rsidRDefault="00E1117F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E1117F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982322F" wp14:editId="1C2DC8F8">
                <wp:simplePos x="0" y="0"/>
                <wp:positionH relativeFrom="margin">
                  <wp:posOffset>1772690</wp:posOffset>
                </wp:positionH>
                <wp:positionV relativeFrom="paragraph">
                  <wp:posOffset>176257</wp:posOffset>
                </wp:positionV>
                <wp:extent cx="504884" cy="471225"/>
                <wp:effectExtent l="0" t="0" r="0" b="508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4" cy="47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018AF" w14:textId="13AAEB69" w:rsidR="00E1117F" w:rsidRDefault="00E1117F" w:rsidP="00E1117F">
                            <w:pPr>
                              <w:spacing w:before="0"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+8</w:t>
                            </w:r>
                          </w:p>
                          <w:p w14:paraId="1F15CC13" w14:textId="7D3BB473" w:rsidR="00E1117F" w:rsidRPr="001070A9" w:rsidRDefault="00E1117F" w:rsidP="00E1117F">
                            <w:pPr>
                              <w:spacing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851.25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2322F" id="Text Box 303" o:spid="_x0000_s1058" type="#_x0000_t202" style="position:absolute;left:0;text-align:left;margin-left:139.6pt;margin-top:13.9pt;width:39.75pt;height:37.1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" filled="f" stroked="f" strokeweight=".5pt">
                <v:textbox>
                  <w:txbxContent>
                    <w:p w14:paraId="054018AF" w14:textId="13AAEB69" w:rsidR="00E1117F" w:rsidRDefault="00E1117F" w:rsidP="00E1117F">
                      <w:pPr>
                        <w:spacing w:before="0"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+8</w:t>
                      </w:r>
                    </w:p>
                    <w:p w14:paraId="1F15CC13" w14:textId="7D3BB473" w:rsidR="00E1117F" w:rsidRPr="001070A9" w:rsidRDefault="00E1117F" w:rsidP="00E1117F">
                      <w:pPr>
                        <w:spacing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851.25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B1CBFF" w14:textId="033E88B0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D7F680F" w14:textId="2ECB028A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250950F" w14:textId="0F8F75D7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5E0CDF4" w14:textId="2A74479F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A3E30A2" w14:textId="7EDC79E9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B3DCF49" w14:textId="3D46163C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4CFD93C" w14:textId="74CD99AD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E8D7B9C" w14:textId="64CBC997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9018F5A" w14:textId="1C13DED4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A92ACDB" w14:textId="2CACF4BB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BC46B07" w14:textId="4697B6CA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6C4D847" w14:textId="2B3824D4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D889F46" w14:textId="72B0F51D" w:rsidR="00283816" w:rsidRDefault="00E42C9A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E1117F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0382ABD" wp14:editId="23838965">
                <wp:simplePos x="0" y="0"/>
                <wp:positionH relativeFrom="margin">
                  <wp:posOffset>2551430</wp:posOffset>
                </wp:positionH>
                <wp:positionV relativeFrom="paragraph">
                  <wp:posOffset>80115</wp:posOffset>
                </wp:positionV>
                <wp:extent cx="331470" cy="205105"/>
                <wp:effectExtent l="0" t="0" r="0" b="4445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0207D" w14:textId="77777777" w:rsidR="00E1117F" w:rsidRPr="00023ED8" w:rsidRDefault="00E1117F" w:rsidP="00E1117F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82ABD" id="Text Box 304" o:spid="_x0000_s1059" type="#_x0000_t202" style="position:absolute;left:0;text-align:left;margin-left:200.9pt;margin-top:6.3pt;width:26.1pt;height:16.1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GZGgIAADMEAAAOAAAAZHJzL2Uyb0RvYy54bWysU8lu2zAQvRfoPxC815K8JK1gOXATuCgQ&#10;JAGcImeaIi0CFIclaUvu13dIeUPaU9ELNcMZzfLe4/yubzXZC+cVmIoWo5wSYTjUymwr+uN19ek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" filled="f" stroked="f" strokeweight=".5pt">
                <v:textbox>
                  <w:txbxContent>
                    <w:p w14:paraId="1130207D" w14:textId="77777777" w:rsidR="00E1117F" w:rsidRPr="00023ED8" w:rsidRDefault="00E1117F" w:rsidP="00E1117F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117F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282F4F4" wp14:editId="083A9D1E">
                <wp:simplePos x="0" y="0"/>
                <wp:positionH relativeFrom="margin">
                  <wp:posOffset>1569720</wp:posOffset>
                </wp:positionH>
                <wp:positionV relativeFrom="paragraph">
                  <wp:posOffset>107950</wp:posOffset>
                </wp:positionV>
                <wp:extent cx="324485" cy="188595"/>
                <wp:effectExtent l="0" t="0" r="0" b="1905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EBFA7" w14:textId="77777777" w:rsidR="00E1117F" w:rsidRPr="001070A9" w:rsidRDefault="00E1117F" w:rsidP="00E1117F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2F4F4" id="Text Box 298" o:spid="_x0000_s1060" type="#_x0000_t202" style="position:absolute;left:0;text-align:left;margin-left:123.6pt;margin-top:8.5pt;width:25.55pt;height:14.8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" filled="f" stroked="f" strokeweight=".5pt">
                <v:textbox>
                  <w:txbxContent>
                    <w:p w14:paraId="7C6EBFA7" w14:textId="77777777" w:rsidR="00E1117F" w:rsidRPr="001070A9" w:rsidRDefault="00E1117F" w:rsidP="00E1117F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852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117F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CDD9A1E" wp14:editId="4BAA4EEE">
                <wp:simplePos x="0" y="0"/>
                <wp:positionH relativeFrom="margin">
                  <wp:posOffset>-52705</wp:posOffset>
                </wp:positionH>
                <wp:positionV relativeFrom="paragraph">
                  <wp:posOffset>105515</wp:posOffset>
                </wp:positionV>
                <wp:extent cx="324485" cy="188595"/>
                <wp:effectExtent l="0" t="0" r="0" b="190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B2ECA" w14:textId="77777777" w:rsidR="00E1117F" w:rsidRPr="001070A9" w:rsidRDefault="00E1117F" w:rsidP="00E1117F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851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D9A1E" id="Text Box 299" o:spid="_x0000_s1061" type="#_x0000_t202" style="position:absolute;left:0;text-align:left;margin-left:-4.15pt;margin-top:8.3pt;width:25.55pt;height:14.8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" filled="f" stroked="f" strokeweight=".5pt">
                <v:textbox>
                  <w:txbxContent>
                    <w:p w14:paraId="6FCB2ECA" w14:textId="77777777" w:rsidR="00E1117F" w:rsidRPr="001070A9" w:rsidRDefault="00E1117F" w:rsidP="00E1117F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851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A914EFB" wp14:editId="5FA2E1CB">
                <wp:simplePos x="0" y="0"/>
                <wp:positionH relativeFrom="column">
                  <wp:posOffset>104880</wp:posOffset>
                </wp:positionH>
                <wp:positionV relativeFrom="paragraph">
                  <wp:posOffset>90805</wp:posOffset>
                </wp:positionV>
                <wp:extent cx="0" cy="53975"/>
                <wp:effectExtent l="0" t="0" r="38100" b="22225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C09458A" id="Straight Connector 300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7.15pt" to="8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D892DCD" wp14:editId="06BD00B7">
                <wp:simplePos x="0" y="0"/>
                <wp:positionH relativeFrom="column">
                  <wp:posOffset>1728470</wp:posOffset>
                </wp:positionH>
                <wp:positionV relativeFrom="paragraph">
                  <wp:posOffset>98955</wp:posOffset>
                </wp:positionV>
                <wp:extent cx="0" cy="53975"/>
                <wp:effectExtent l="0" t="0" r="38100" b="2222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A810EF" id="Straight Connector 45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1pt,7.8pt" to="136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f2yHhNoAAAAJAQAADwAAAGRycy9kb3ducmV2&#10;LnhtbEyPzU7DQAyE70i8w8pI3OimUf8UsqmqosK5Pw/gZk02IusN2W0b3h4jDnCzPaPxN+V69J26&#10;0hDbwAamkwwUcR1sy42B03H3tAIVE7LFLjAZ+KII6+r+rsTChhvv6XpIjZIQjgUacCn1hdaxduQx&#10;TkJPLNp7GDwmWYdG2wFvEu47nWfZQntsWT447GnrqP44XLyB7c6+bcLLcv+6+rTswtHN6vlozOPD&#10;uHkGlWhMf2b4wRd0qITpHC5so+oM5Ms8F6sI8wUoMfwezjLMpqCrUv9vUH0D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f2yHhN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</w:p>
    <w:p w14:paraId="136F30EE" w14:textId="2BB4CDDD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24A61FD" w14:textId="7B9AD01E" w:rsidR="00283816" w:rsidRDefault="00CB1D0B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40512" behindDoc="0" locked="0" layoutInCell="1" allowOverlap="1" wp14:anchorId="7AD63B19" wp14:editId="1BD12966">
            <wp:simplePos x="0" y="0"/>
            <wp:positionH relativeFrom="margin">
              <wp:posOffset>182880</wp:posOffset>
            </wp:positionH>
            <wp:positionV relativeFrom="paragraph">
              <wp:posOffset>298069</wp:posOffset>
            </wp:positionV>
            <wp:extent cx="5734685" cy="2426970"/>
            <wp:effectExtent l="0" t="0" r="0" b="0"/>
            <wp:wrapTopAndBottom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" t="2479" r="20609" b="25645"/>
                    <a:stretch/>
                  </pic:blipFill>
                  <pic:spPr bwMode="auto">
                    <a:xfrm>
                      <a:off x="0" y="0"/>
                      <a:ext cx="573468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C7115" w14:textId="0A9C1798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4DCA0B2" w14:textId="257AA8A7" w:rsidR="0037300B" w:rsidRDefault="0037300B" w:rsidP="0037300B">
      <w:pPr>
        <w:jc w:val="both"/>
        <w:rPr>
          <w:rFonts w:asciiTheme="majorBidi" w:hAnsiTheme="majorBidi" w:cstheme="majorBidi"/>
          <w:szCs w:val="24"/>
        </w:rPr>
        <w:sectPr w:rsidR="0037300B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DB7BE4"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6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 xml:space="preserve">A) Alignment of peptide </w:t>
      </w:r>
      <w:r w:rsidR="00DB7BE4" w:rsidRPr="00DB7BE4">
        <w:t xml:space="preserve">AM42A5-2 </w:t>
      </w:r>
      <w:r w:rsidRPr="00B07856">
        <w:t xml:space="preserve">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 xml:space="preserve">. B) monoisotopic mass peak for peptide </w:t>
      </w:r>
      <w:r w:rsidR="00DB7BE4" w:rsidRPr="00DB7BE4">
        <w:t>AM42A5-2</w:t>
      </w:r>
      <w:r w:rsidRPr="00B07856">
        <w:t xml:space="preserve">. C) The 3D structure of the peptide </w:t>
      </w:r>
      <w:r w:rsidR="00DB7BE4" w:rsidRPr="00DB7BE4">
        <w:t xml:space="preserve">AM42A5-2 </w:t>
      </w:r>
      <w:r>
        <w:rPr>
          <w:rFonts w:asciiTheme="majorBidi" w:hAnsiTheme="majorBidi" w:cstheme="majorBidi"/>
          <w:szCs w:val="24"/>
        </w:rPr>
        <w:t xml:space="preserve">as </w:t>
      </w:r>
      <w:r w:rsidRPr="00334693">
        <w:rPr>
          <w:rFonts w:asciiTheme="majorBidi" w:hAnsiTheme="majorBidi" w:cstheme="majorBidi"/>
          <w:szCs w:val="24"/>
        </w:rPr>
        <w:t xml:space="preserve">modelled using </w:t>
      </w:r>
      <w:r w:rsidR="00DB7BE4" w:rsidRPr="00334693">
        <w:rPr>
          <w:rFonts w:asciiTheme="majorBidi" w:hAnsiTheme="majorBidi" w:cstheme="majorBidi"/>
          <w:szCs w:val="24"/>
        </w:rPr>
        <w:t>C</w:t>
      </w:r>
      <w:r w:rsidR="008D13F2" w:rsidRPr="00334693">
        <w:rPr>
          <w:rFonts w:asciiTheme="majorBidi" w:hAnsiTheme="majorBidi" w:cstheme="majorBidi"/>
          <w:szCs w:val="24"/>
        </w:rPr>
        <w:t>N</w:t>
      </w:r>
      <w:r w:rsidR="00DB7BE4" w:rsidRPr="00334693">
        <w:rPr>
          <w:rFonts w:asciiTheme="majorBidi" w:hAnsiTheme="majorBidi" w:cstheme="majorBidi"/>
          <w:szCs w:val="24"/>
        </w:rPr>
        <w:t>1</w:t>
      </w:r>
      <w:r w:rsidR="008D13F2" w:rsidRPr="00334693">
        <w:rPr>
          <w:rFonts w:asciiTheme="majorBidi" w:hAnsiTheme="majorBidi" w:cstheme="majorBidi"/>
          <w:szCs w:val="24"/>
        </w:rPr>
        <w:t>2</w:t>
      </w:r>
      <w:r w:rsidR="00DB7BE4" w:rsidRPr="00334693">
        <w:rPr>
          <w:rFonts w:asciiTheme="majorBidi" w:hAnsiTheme="majorBidi" w:cstheme="majorBidi"/>
          <w:szCs w:val="24"/>
        </w:rPr>
        <w:t xml:space="preserve"> neurotoxin</w:t>
      </w:r>
      <w:r w:rsidRPr="00334693">
        <w:rPr>
          <w:rFonts w:asciiTheme="majorBidi" w:hAnsiTheme="majorBidi" w:cstheme="majorBidi"/>
          <w:szCs w:val="24"/>
        </w:rPr>
        <w:t xml:space="preserve"> </w:t>
      </w:r>
      <w:r w:rsidR="000F3873" w:rsidRPr="00334693">
        <w:t xml:space="preserve">(PDB: 1PE4; NMR solution structure) </w:t>
      </w:r>
      <w:r w:rsidRPr="00334693">
        <w:rPr>
          <w:rFonts w:asciiTheme="majorBidi" w:hAnsiTheme="majorBidi" w:cstheme="majorBidi"/>
          <w:szCs w:val="24"/>
        </w:rPr>
        <w:t>as a homology template</w:t>
      </w:r>
      <w:r w:rsidR="002D44C3" w:rsidRPr="00334693">
        <w:rPr>
          <w:rFonts w:asciiTheme="majorBidi" w:hAnsiTheme="majorBidi" w:cstheme="majorBidi"/>
          <w:szCs w:val="24"/>
        </w:rPr>
        <w:t xml:space="preserve">; QMEAN = </w:t>
      </w:r>
      <w:r w:rsidR="002D44C3" w:rsidRPr="00334693">
        <w:t>–0.58</w:t>
      </w:r>
      <w:r w:rsidRPr="00334693">
        <w:rPr>
          <w:rFonts w:asciiTheme="majorBidi" w:hAnsiTheme="majorBidi" w:cstheme="majorBidi"/>
          <w:szCs w:val="24"/>
        </w:rPr>
        <w:t xml:space="preserve">. D) Phylogenetic tree of peptide </w:t>
      </w:r>
      <w:r w:rsidR="00DB7BE4" w:rsidRPr="00334693">
        <w:rPr>
          <w:rFonts w:asciiTheme="majorBidi" w:hAnsiTheme="majorBidi" w:cstheme="majorBidi"/>
          <w:szCs w:val="24"/>
        </w:rPr>
        <w:t>AM42A5-2</w:t>
      </w:r>
      <w:r w:rsidRPr="00334693">
        <w:rPr>
          <w:rFonts w:asciiTheme="majorBidi" w:hAnsiTheme="majorBidi" w:cstheme="majorBidi"/>
          <w:szCs w:val="24"/>
        </w:rPr>
        <w:t>.</w:t>
      </w:r>
    </w:p>
    <w:p w14:paraId="3BB49970" w14:textId="3638754D" w:rsidR="00283816" w:rsidRDefault="0070246A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844608" behindDoc="0" locked="0" layoutInCell="1" allowOverlap="1" wp14:anchorId="22AE78FC" wp14:editId="422DFB62">
            <wp:simplePos x="0" y="0"/>
            <wp:positionH relativeFrom="margin">
              <wp:posOffset>166370</wp:posOffset>
            </wp:positionH>
            <wp:positionV relativeFrom="page">
              <wp:posOffset>1197610</wp:posOffset>
            </wp:positionV>
            <wp:extent cx="8153400" cy="5123815"/>
            <wp:effectExtent l="1571942" t="0" r="1457643" b="0"/>
            <wp:wrapThrough wrapText="bothSides">
              <wp:wrapPolygon edited="0">
                <wp:start x="17738" y="-6627"/>
                <wp:lineTo x="16023" y="-6627"/>
                <wp:lineTo x="16023" y="-3655"/>
                <wp:lineTo x="11178" y="-3655"/>
                <wp:lineTo x="11178" y="-3977"/>
                <wp:lineTo x="10824" y="-3977"/>
                <wp:lineTo x="10370" y="10800"/>
                <wp:lineTo x="10370" y="-3816"/>
                <wp:lineTo x="8755" y="-3816"/>
                <wp:lineTo x="8755" y="-4458"/>
                <wp:lineTo x="7746" y="-4458"/>
                <wp:lineTo x="7140" y="-4057"/>
                <wp:lineTo x="5525" y="-3655"/>
                <wp:lineTo x="4415" y="-3655"/>
                <wp:lineTo x="4415" y="11282"/>
                <wp:lineTo x="4516" y="13370"/>
                <wp:lineTo x="4667" y="27343"/>
                <wp:lineTo x="4718" y="27343"/>
                <wp:lineTo x="5475" y="27504"/>
                <wp:lineTo x="9765" y="27665"/>
                <wp:lineTo x="9916" y="24292"/>
                <wp:lineTo x="10370" y="10800"/>
                <wp:lineTo x="10370" y="17546"/>
                <wp:lineTo x="10824" y="27263"/>
                <wp:lineTo x="14408" y="27424"/>
                <wp:lineTo x="14963" y="27424"/>
                <wp:lineTo x="15720" y="27263"/>
                <wp:lineTo x="16023" y="26781"/>
                <wp:lineTo x="16023" y="25978"/>
                <wp:lineTo x="16628" y="24533"/>
                <wp:lineTo x="16830" y="8953"/>
                <wp:lineTo x="17738" y="8953"/>
                <wp:lineTo x="17738" y="-6627"/>
              </wp:wrapPolygon>
            </wp:wrapThrough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5340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F48F4" w14:textId="6D5D7AAF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6634521" w14:textId="034B101E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9325607" w14:textId="2DB71A23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EF5CB3E" w14:textId="3222BACE" w:rsidR="00283816" w:rsidRDefault="00283816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F37996A" w14:textId="10E300C7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321DA8D" w14:textId="740E426E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7F3B5BB" w14:textId="131C3A42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FAA6283" w14:textId="374C3CA8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737427D6" w14:textId="4A292232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711AFE8" w14:textId="6C9625A7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72F77B8" w14:textId="5310B804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3705A0E" w14:textId="483B9471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0BA8639" w14:textId="77777777" w:rsidR="00421F70" w:rsidRDefault="00421F70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24990B0" w14:textId="176320C7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4A2181A" w14:textId="35D9401A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1B37BCC4" w14:textId="1C2B73EB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02CF1230" w14:textId="5F38DD2E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515DBBA" w14:textId="129B633D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E3AC784" w14:textId="6005012C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3B0AD651" w14:textId="29CCB965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DF1149C" w14:textId="14B07200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0122EDC" w14:textId="649C84FD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63A6BA4B" w14:textId="0E45CE07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6FDA2E9" w14:textId="6B5F793E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48BB2CFE" w14:textId="4FB9F4A6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BEB5F1F" w14:textId="7FACE16E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6512981" w14:textId="12B20D1D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3ADBD71" w14:textId="4B4982D3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E2CAC45" w14:textId="72D9C82D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27E162E1" w14:textId="0C9B2763" w:rsidR="00AD7C4E" w:rsidRDefault="00AD7C4E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</w:pPr>
    </w:p>
    <w:p w14:paraId="5FF90FEA" w14:textId="65AD2C1E" w:rsidR="00353DBE" w:rsidRDefault="00353DBE" w:rsidP="00353DBE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7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>spectrum of the peptide</w:t>
      </w:r>
      <w:r w:rsidRPr="00C50221">
        <w:rPr>
          <w:rFonts w:asciiTheme="majorBidi" w:hAnsiTheme="majorBidi" w:cstheme="majorBidi"/>
          <w:szCs w:val="24"/>
        </w:rPr>
        <w:t xml:space="preserve"> </w:t>
      </w:r>
      <w:r w:rsidRPr="00B07856">
        <w:t>AM</w:t>
      </w:r>
      <w:r>
        <w:t>42A5-2.</w:t>
      </w:r>
    </w:p>
    <w:p w14:paraId="3EBCFC4A" w14:textId="77777777" w:rsidR="004A35C8" w:rsidRDefault="004A35C8" w:rsidP="009236AE">
      <w:pPr>
        <w:keepNext/>
        <w:spacing w:before="0" w:after="0"/>
        <w:jc w:val="both"/>
        <w:rPr>
          <w:rFonts w:asciiTheme="majorBidi" w:hAnsiTheme="majorBidi" w:cstheme="majorBidi"/>
          <w:szCs w:val="24"/>
        </w:rPr>
        <w:sectPr w:rsidR="004A35C8" w:rsidSect="001F1CB5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3742A5AE" w14:textId="6C2E4D85" w:rsidR="00AD7C4E" w:rsidRDefault="00782479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7726CC6D" wp14:editId="7911A375">
                <wp:simplePos x="0" y="0"/>
                <wp:positionH relativeFrom="column">
                  <wp:posOffset>112234</wp:posOffset>
                </wp:positionH>
                <wp:positionV relativeFrom="paragraph">
                  <wp:posOffset>-246806</wp:posOffset>
                </wp:positionV>
                <wp:extent cx="3819525" cy="4965065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965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C5484" w14:textId="77777777" w:rsidR="00782479" w:rsidRDefault="00782479" w:rsidP="00782479">
                            <w:r>
                              <w:t>A)</w:t>
                            </w:r>
                          </w:p>
                          <w:p w14:paraId="33B2F7B6" w14:textId="77777777" w:rsidR="00782479" w:rsidRDefault="00782479" w:rsidP="00782479"/>
                          <w:p w14:paraId="73D5DDF3" w14:textId="77777777" w:rsidR="00782479" w:rsidRDefault="00782479" w:rsidP="00782479"/>
                          <w:p w14:paraId="6EB0B580" w14:textId="77777777" w:rsidR="00782479" w:rsidRDefault="00782479" w:rsidP="00782479"/>
                          <w:p w14:paraId="0C2FE404" w14:textId="77777777" w:rsidR="00782479" w:rsidRDefault="00782479" w:rsidP="00782479"/>
                          <w:p w14:paraId="244B3250" w14:textId="77777777" w:rsidR="00782479" w:rsidRDefault="00782479" w:rsidP="00782479">
                            <w:r>
                              <w:t>B)                                                                               C)</w:t>
                            </w:r>
                          </w:p>
                          <w:p w14:paraId="73D5FE20" w14:textId="77777777" w:rsidR="00782479" w:rsidRDefault="00782479" w:rsidP="00782479"/>
                          <w:p w14:paraId="7383145F" w14:textId="77777777" w:rsidR="00782479" w:rsidRDefault="00782479" w:rsidP="00782479"/>
                          <w:p w14:paraId="06B17F5F" w14:textId="77777777" w:rsidR="00782479" w:rsidRDefault="00782479" w:rsidP="00782479"/>
                          <w:p w14:paraId="6270008E" w14:textId="77777777" w:rsidR="00782479" w:rsidRDefault="00782479" w:rsidP="00782479"/>
                          <w:p w14:paraId="7DD22565" w14:textId="77777777" w:rsidR="00782479" w:rsidRDefault="00782479" w:rsidP="00782479"/>
                          <w:p w14:paraId="01F17D6B" w14:textId="77777777" w:rsidR="00782479" w:rsidRDefault="00782479" w:rsidP="00782479"/>
                          <w:p w14:paraId="286530BD" w14:textId="77777777" w:rsidR="00782479" w:rsidRDefault="00782479" w:rsidP="00782479"/>
                          <w:p w14:paraId="4D0B8559" w14:textId="77777777" w:rsidR="00782479" w:rsidRDefault="00782479" w:rsidP="00782479"/>
                          <w:p w14:paraId="4E078B23" w14:textId="77777777" w:rsidR="00782479" w:rsidRDefault="00782479" w:rsidP="00782479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6CC6D" id="Text Box 50" o:spid="_x0000_s1062" type="#_x0000_t202" style="position:absolute;left:0;text-align:left;margin-left:8.85pt;margin-top:-19.45pt;width:300.75pt;height:390.95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" filled="f" stroked="f">
                <v:textbox>
                  <w:txbxContent>
                    <w:p w14:paraId="042C5484" w14:textId="77777777" w:rsidR="00782479" w:rsidRDefault="00782479" w:rsidP="00782479">
                      <w:r>
                        <w:t>A)</w:t>
                      </w:r>
                    </w:p>
                    <w:p w14:paraId="33B2F7B6" w14:textId="77777777" w:rsidR="00782479" w:rsidRDefault="00782479" w:rsidP="00782479"/>
                    <w:p w14:paraId="73D5DDF3" w14:textId="77777777" w:rsidR="00782479" w:rsidRDefault="00782479" w:rsidP="00782479"/>
                    <w:p w14:paraId="6EB0B580" w14:textId="77777777" w:rsidR="00782479" w:rsidRDefault="00782479" w:rsidP="00782479"/>
                    <w:p w14:paraId="0C2FE404" w14:textId="77777777" w:rsidR="00782479" w:rsidRDefault="00782479" w:rsidP="00782479"/>
                    <w:p w14:paraId="244B3250" w14:textId="77777777" w:rsidR="00782479" w:rsidRDefault="00782479" w:rsidP="00782479">
                      <w:r>
                        <w:t>B)                                                                               C)</w:t>
                      </w:r>
                    </w:p>
                    <w:p w14:paraId="73D5FE20" w14:textId="77777777" w:rsidR="00782479" w:rsidRDefault="00782479" w:rsidP="00782479"/>
                    <w:p w14:paraId="7383145F" w14:textId="77777777" w:rsidR="00782479" w:rsidRDefault="00782479" w:rsidP="00782479"/>
                    <w:p w14:paraId="06B17F5F" w14:textId="77777777" w:rsidR="00782479" w:rsidRDefault="00782479" w:rsidP="00782479"/>
                    <w:p w14:paraId="6270008E" w14:textId="77777777" w:rsidR="00782479" w:rsidRDefault="00782479" w:rsidP="00782479"/>
                    <w:p w14:paraId="7DD22565" w14:textId="77777777" w:rsidR="00782479" w:rsidRDefault="00782479" w:rsidP="00782479"/>
                    <w:p w14:paraId="01F17D6B" w14:textId="77777777" w:rsidR="00782479" w:rsidRDefault="00782479" w:rsidP="00782479"/>
                    <w:p w14:paraId="286530BD" w14:textId="77777777" w:rsidR="00782479" w:rsidRDefault="00782479" w:rsidP="00782479"/>
                    <w:p w14:paraId="4D0B8559" w14:textId="77777777" w:rsidR="00782479" w:rsidRDefault="00782479" w:rsidP="00782479"/>
                    <w:p w14:paraId="4E078B23" w14:textId="77777777" w:rsidR="00782479" w:rsidRDefault="00782479" w:rsidP="00782479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727624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0283BAA1" wp14:editId="34B8BCEF">
                <wp:simplePos x="0" y="0"/>
                <wp:positionH relativeFrom="column">
                  <wp:posOffset>2357120</wp:posOffset>
                </wp:positionH>
                <wp:positionV relativeFrom="paragraph">
                  <wp:posOffset>-177961</wp:posOffset>
                </wp:positionV>
                <wp:extent cx="2817628" cy="439951"/>
                <wp:effectExtent l="0" t="0" r="20955" b="3683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628" cy="439951"/>
                          <a:chOff x="0" y="0"/>
                          <a:chExt cx="2817628" cy="439951"/>
                        </a:xfrm>
                      </wpg:grpSpPr>
                      <wps:wsp>
                        <wps:cNvPr id="470" name="Straight Connector 470"/>
                        <wps:cNvCnPr/>
                        <wps:spPr>
                          <a:xfrm>
                            <a:off x="0" y="0"/>
                            <a:ext cx="0" cy="4387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1" name="Straight Connector 471"/>
                        <wps:cNvCnPr/>
                        <wps:spPr>
                          <a:xfrm>
                            <a:off x="2817628" y="0"/>
                            <a:ext cx="0" cy="4387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2" name="Straight Connector 472"/>
                        <wps:cNvCnPr/>
                        <wps:spPr>
                          <a:xfrm flipV="1">
                            <a:off x="0" y="0"/>
                            <a:ext cx="2816469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3" name="Straight Connector 473"/>
                        <wps:cNvCnPr/>
                        <wps:spPr>
                          <a:xfrm>
                            <a:off x="233916" y="297711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4" name="Straight Connector 474"/>
                        <wps:cNvCnPr/>
                        <wps:spPr>
                          <a:xfrm>
                            <a:off x="1403498" y="297711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5" name="Straight Connector 475"/>
                        <wps:cNvCnPr/>
                        <wps:spPr>
                          <a:xfrm flipV="1">
                            <a:off x="223284" y="297711"/>
                            <a:ext cx="1188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8" name="Straight Connector 488"/>
                        <wps:cNvCnPr/>
                        <wps:spPr>
                          <a:xfrm>
                            <a:off x="616688" y="191386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9" name="Straight Connector 489"/>
                        <wps:cNvCnPr/>
                        <wps:spPr>
                          <a:xfrm>
                            <a:off x="1796902" y="191386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0" name="Straight Connector 490"/>
                        <wps:cNvCnPr/>
                        <wps:spPr>
                          <a:xfrm flipV="1">
                            <a:off x="616688" y="191386"/>
                            <a:ext cx="11811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1" name="Straight Connector 491"/>
                        <wps:cNvCnPr/>
                        <wps:spPr>
                          <a:xfrm>
                            <a:off x="850605" y="74428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2" name="Straight Connector 492"/>
                        <wps:cNvCnPr/>
                        <wps:spPr>
                          <a:xfrm>
                            <a:off x="1913861" y="74428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3" name="Straight Connector 493"/>
                        <wps:cNvCnPr/>
                        <wps:spPr>
                          <a:xfrm>
                            <a:off x="850605" y="85060"/>
                            <a:ext cx="10668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BE99399" id="Group 48" o:spid="_x0000_s1026" style="position:absolute;margin-left:185.6pt;margin-top:-14pt;width:221.85pt;height:34.65pt;z-index:251858944" coordsize="28176,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">
                <v:line id="Straight Connector 470" o:spid="_x0000_s1027" style="position:absolute;visibility:visible;mso-wrap-style:square" from="0,0" to="0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" strokecolor="windowText" strokeweight="1pt">
                  <v:stroke joinstyle="miter"/>
                </v:line>
                <v:line id="Straight Connector 471" o:spid="_x0000_s1028" style="position:absolute;visibility:visible;mso-wrap-style:square" from="28176,0" to="28176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" strokecolor="windowText" strokeweight="1pt">
                  <v:stroke joinstyle="miter"/>
                </v:line>
                <v:line id="Straight Connector 472" o:spid="_x0000_s1029" style="position:absolute;flip:y;visibility:visible;mso-wrap-style:square" from="0,0" to="281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" strokecolor="windowText" strokeweight="1pt">
                  <v:stroke joinstyle="miter"/>
                </v:line>
                <v:line id="Straight Connector 473" o:spid="_x0000_s1030" style="position:absolute;visibility:visible;mso-wrap-style:square" from="2339,2977" to="2339,4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" strokecolor="windowText" strokeweight="1pt">
                  <v:stroke joinstyle="miter"/>
                </v:line>
                <v:line id="Straight Connector 474" o:spid="_x0000_s1031" style="position:absolute;visibility:visible;mso-wrap-style:square" from="14034,2977" to="14034,4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" strokecolor="windowText" strokeweight="1pt">
                  <v:stroke joinstyle="miter"/>
                </v:line>
                <v:line id="Straight Connector 475" o:spid="_x0000_s1032" style="position:absolute;flip:y;visibility:visible;mso-wrap-style:square" from="2232,2977" to="14112,2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" strokecolor="windowText" strokeweight="1pt">
                  <v:stroke joinstyle="miter"/>
                </v:line>
                <v:line id="Straight Connector 488" o:spid="_x0000_s1033" style="position:absolute;visibility:visible;mso-wrap-style:square" from="6166,1913" to="6166,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" strokecolor="windowText" strokeweight="1pt">
                  <v:stroke joinstyle="miter"/>
                </v:line>
                <v:line id="Straight Connector 489" o:spid="_x0000_s1034" style="position:absolute;visibility:visible;mso-wrap-style:square" from="17969,1913" to="17969,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" strokecolor="windowText" strokeweight="1pt">
                  <v:stroke joinstyle="miter"/>
                </v:line>
                <v:line id="Straight Connector 490" o:spid="_x0000_s1035" style="position:absolute;flip:y;visibility:visible;mso-wrap-style:square" from="6166,1913" to="17977,1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" strokecolor="windowText" strokeweight="1pt">
                  <v:stroke joinstyle="miter"/>
                </v:line>
                <v:line id="Straight Connector 491" o:spid="_x0000_s1036" style="position:absolute;visibility:visible;mso-wrap-style:square" from="8506,744" to="8506,4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" strokecolor="windowText" strokeweight="1pt">
                  <v:stroke joinstyle="miter"/>
                </v:line>
                <v:line id="Straight Connector 492" o:spid="_x0000_s1037" style="position:absolute;visibility:visible;mso-wrap-style:square" from="19138,744" to="19138,4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" strokecolor="windowText" strokeweight="1pt">
                  <v:stroke joinstyle="miter"/>
                </v:line>
                <v:line id="Straight Connector 493" o:spid="_x0000_s1038" style="position:absolute;visibility:visible;mso-wrap-style:square" from="8506,850" to="19174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" strokecolor="windowText" strokeweight="1pt">
                  <v:stroke joinstyle="miter"/>
                </v:line>
              </v:group>
            </w:pict>
          </mc:Fallback>
        </mc:AlternateContent>
      </w:r>
    </w:p>
    <w:p w14:paraId="630BB1D1" w14:textId="25F2A182" w:rsidR="00727624" w:rsidRDefault="00727624" w:rsidP="00727624">
      <w:pPr>
        <w:keepNext/>
        <w:spacing w:before="0" w:after="0"/>
        <w:jc w:val="center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AB9F0E1" wp14:editId="2E34F95D">
            <wp:extent cx="5731510" cy="939165"/>
            <wp:effectExtent l="0" t="0" r="254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8BE87" w14:textId="0AEF7C84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B62C7B9" w14:textId="6AFD37A8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27CC04DE" w14:textId="44FA6A41" w:rsidR="00727624" w:rsidRDefault="0006444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72256" behindDoc="0" locked="0" layoutInCell="1" allowOverlap="1" wp14:anchorId="42098545" wp14:editId="414F24C6">
            <wp:simplePos x="0" y="0"/>
            <wp:positionH relativeFrom="margin">
              <wp:posOffset>3345976</wp:posOffset>
            </wp:positionH>
            <wp:positionV relativeFrom="paragraph">
              <wp:posOffset>40034</wp:posOffset>
            </wp:positionV>
            <wp:extent cx="2119630" cy="2461260"/>
            <wp:effectExtent l="0" t="0" r="0" b="0"/>
            <wp:wrapNone/>
            <wp:docPr id="458" name="Picture 458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 descr="A picture containing clipart&#10;&#10;Description automatically generated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64" t="10616" r="33525" b="7483"/>
                    <a:stretch/>
                  </pic:blipFill>
                  <pic:spPr bwMode="auto">
                    <a:xfrm>
                      <a:off x="0" y="0"/>
                      <a:ext cx="211963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D9B"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60992" behindDoc="0" locked="0" layoutInCell="1" allowOverlap="1" wp14:anchorId="70022270" wp14:editId="14429E6B">
            <wp:simplePos x="0" y="0"/>
            <wp:positionH relativeFrom="margin">
              <wp:posOffset>0</wp:posOffset>
            </wp:positionH>
            <wp:positionV relativeFrom="paragraph">
              <wp:posOffset>176530</wp:posOffset>
            </wp:positionV>
            <wp:extent cx="2324100" cy="2305685"/>
            <wp:effectExtent l="0" t="0" r="0" b="0"/>
            <wp:wrapSquare wrapText="bothSides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8" t="3262" r="24117" b="1686"/>
                    <a:stretch/>
                  </pic:blipFill>
                  <pic:spPr bwMode="auto">
                    <a:xfrm>
                      <a:off x="0" y="0"/>
                      <a:ext cx="2324100" cy="230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5293" w14:textId="6B5270F3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8F7A2C6" w14:textId="580252C6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DD425C3" w14:textId="1EC2B71A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42250C1B" w14:textId="2703B0EF" w:rsidR="00727624" w:rsidRDefault="00EB0D9B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EB0D9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A8CF9E4" wp14:editId="5AC42438">
                <wp:simplePos x="0" y="0"/>
                <wp:positionH relativeFrom="margin">
                  <wp:posOffset>1336087</wp:posOffset>
                </wp:positionH>
                <wp:positionV relativeFrom="paragraph">
                  <wp:posOffset>8994</wp:posOffset>
                </wp:positionV>
                <wp:extent cx="438150" cy="307075"/>
                <wp:effectExtent l="0" t="0" r="0" b="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22337" w14:textId="77777777" w:rsidR="00EB0D9B" w:rsidRDefault="00EB0D9B" w:rsidP="00EB0D9B">
                            <w:pPr>
                              <w:spacing w:before="0" w:after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+7</w:t>
                            </w:r>
                          </w:p>
                          <w:p w14:paraId="54530F5F" w14:textId="6C90D0AB" w:rsidR="00EB0D9B" w:rsidRPr="001070A9" w:rsidRDefault="00EB0D9B" w:rsidP="00EB0D9B">
                            <w:pPr>
                              <w:spacing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949.82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F9E4" id="Text Box 451" o:spid="_x0000_s1063" type="#_x0000_t202" style="position:absolute;left:0;text-align:left;margin-left:105.2pt;margin-top:.7pt;width:34.5pt;height:24.2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" filled="f" stroked="f" strokeweight=".5pt">
                <v:textbox>
                  <w:txbxContent>
                    <w:p w14:paraId="0AA22337" w14:textId="77777777" w:rsidR="00EB0D9B" w:rsidRDefault="00EB0D9B" w:rsidP="00EB0D9B">
                      <w:pPr>
                        <w:spacing w:before="0" w:after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+7</w:t>
                      </w:r>
                    </w:p>
                    <w:p w14:paraId="54530F5F" w14:textId="6C90D0AB" w:rsidR="00EB0D9B" w:rsidRPr="001070A9" w:rsidRDefault="00EB0D9B" w:rsidP="00EB0D9B">
                      <w:pPr>
                        <w:spacing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949.82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A912EA" w14:textId="1FDFB0E7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4802FD7" w14:textId="3F0788DE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3B875A62" w14:textId="0CC5D294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9E75E56" w14:textId="7D3D5B22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4F4145E5" w14:textId="091D1E06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0CB7030" w14:textId="2D9C72DF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3040985E" w14:textId="449E1C43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AB61100" w14:textId="57EB248F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3AD5E909" w14:textId="2901792D" w:rsidR="00727624" w:rsidRDefault="00EB0D9B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EB0D9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475CDFE" wp14:editId="31AE5EC6">
                <wp:simplePos x="0" y="0"/>
                <wp:positionH relativeFrom="margin">
                  <wp:posOffset>2114389</wp:posOffset>
                </wp:positionH>
                <wp:positionV relativeFrom="paragraph">
                  <wp:posOffset>170180</wp:posOffset>
                </wp:positionV>
                <wp:extent cx="331470" cy="205105"/>
                <wp:effectExtent l="0" t="0" r="0" b="4445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E0EC8" w14:textId="77777777" w:rsidR="00EB0D9B" w:rsidRPr="00023ED8" w:rsidRDefault="00EB0D9B" w:rsidP="00EB0D9B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CDFE" id="Text Box 453" o:spid="_x0000_s1064" type="#_x0000_t202" style="position:absolute;left:0;text-align:left;margin-left:166.5pt;margin-top:13.4pt;width:26.1pt;height:16.1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" filled="f" stroked="f" strokeweight=".5pt">
                <v:textbox>
                  <w:txbxContent>
                    <w:p w14:paraId="7B7E0EC8" w14:textId="77777777" w:rsidR="00EB0D9B" w:rsidRPr="00023ED8" w:rsidRDefault="00EB0D9B" w:rsidP="00EB0D9B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90CE9" w14:textId="01FBA343" w:rsidR="00727624" w:rsidRDefault="00EB0D9B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09CC645" wp14:editId="09769106">
                <wp:simplePos x="0" y="0"/>
                <wp:positionH relativeFrom="column">
                  <wp:posOffset>341630</wp:posOffset>
                </wp:positionH>
                <wp:positionV relativeFrom="paragraph">
                  <wp:posOffset>161</wp:posOffset>
                </wp:positionV>
                <wp:extent cx="0" cy="53975"/>
                <wp:effectExtent l="0" t="0" r="38100" b="22225"/>
                <wp:wrapNone/>
                <wp:docPr id="456" name="Straight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53361A0" id="Straight Connector 456" o:spid="_x0000_s1026" style="position:absolute;flip:x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9pt,0" to="26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11CB978" wp14:editId="24A64469">
                <wp:simplePos x="0" y="0"/>
                <wp:positionH relativeFrom="column">
                  <wp:posOffset>1705449</wp:posOffset>
                </wp:positionH>
                <wp:positionV relativeFrom="paragraph">
                  <wp:posOffset>6350</wp:posOffset>
                </wp:positionV>
                <wp:extent cx="0" cy="53975"/>
                <wp:effectExtent l="0" t="0" r="38100" b="2222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988561B" id="Straight Connector 49" o:spid="_x0000_s1026" style="position:absolute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3pt,.5pt" to="134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" strokecolor="windowText" strokeweight="1pt">
                <v:stroke joinstyle="miter"/>
              </v:line>
            </w:pict>
          </mc:Fallback>
        </mc:AlternateContent>
      </w:r>
      <w:r w:rsidRPr="00EB0D9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BCA122C" wp14:editId="199B3096">
                <wp:simplePos x="0" y="0"/>
                <wp:positionH relativeFrom="margin">
                  <wp:posOffset>1548130</wp:posOffset>
                </wp:positionH>
                <wp:positionV relativeFrom="paragraph">
                  <wp:posOffset>1270</wp:posOffset>
                </wp:positionV>
                <wp:extent cx="324485" cy="188595"/>
                <wp:effectExtent l="0" t="0" r="0" b="1905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179EA" w14:textId="77777777" w:rsidR="00EB0D9B" w:rsidRPr="001070A9" w:rsidRDefault="00EB0D9B" w:rsidP="00EB0D9B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A122C" id="Text Box 454" o:spid="_x0000_s1065" type="#_x0000_t202" style="position:absolute;left:0;text-align:left;margin-left:121.9pt;margin-top:.1pt;width:25.55pt;height:14.8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" filled="f" stroked="f" strokeweight=".5pt">
                <v:textbox>
                  <w:txbxContent>
                    <w:p w14:paraId="26D179EA" w14:textId="77777777" w:rsidR="00EB0D9B" w:rsidRPr="001070A9" w:rsidRDefault="00EB0D9B" w:rsidP="00EB0D9B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D9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27B4500" wp14:editId="71A3A60F">
                <wp:simplePos x="0" y="0"/>
                <wp:positionH relativeFrom="margin">
                  <wp:posOffset>182084</wp:posOffset>
                </wp:positionH>
                <wp:positionV relativeFrom="paragraph">
                  <wp:posOffset>2540</wp:posOffset>
                </wp:positionV>
                <wp:extent cx="324485" cy="188595"/>
                <wp:effectExtent l="0" t="0" r="0" b="1905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D231B" w14:textId="77777777" w:rsidR="00EB0D9B" w:rsidRPr="001070A9" w:rsidRDefault="00EB0D9B" w:rsidP="00EB0D9B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4500" id="Text Box 455" o:spid="_x0000_s1066" type="#_x0000_t202" style="position:absolute;left:0;text-align:left;margin-left:14.35pt;margin-top:.2pt;width:25.55pt;height:14.8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" filled="f" stroked="f" strokeweight=".5pt">
                <v:textbox>
                  <w:txbxContent>
                    <w:p w14:paraId="1E5D231B" w14:textId="77777777" w:rsidR="00EB0D9B" w:rsidRPr="001070A9" w:rsidRDefault="00EB0D9B" w:rsidP="00EB0D9B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F974" w14:textId="6204816F" w:rsidR="00727624" w:rsidRDefault="00782479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CC4A58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874304" behindDoc="0" locked="0" layoutInCell="1" allowOverlap="1" wp14:anchorId="34867DD9" wp14:editId="2E2676CD">
            <wp:simplePos x="0" y="0"/>
            <wp:positionH relativeFrom="margin">
              <wp:posOffset>116006</wp:posOffset>
            </wp:positionH>
            <wp:positionV relativeFrom="paragraph">
              <wp:posOffset>210990</wp:posOffset>
            </wp:positionV>
            <wp:extent cx="5731510" cy="2870200"/>
            <wp:effectExtent l="0" t="0" r="2540" b="6350"/>
            <wp:wrapTopAndBottom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1870" r="21076" b="23128"/>
                    <a:stretch/>
                  </pic:blipFill>
                  <pic:spPr bwMode="auto">
                    <a:xfrm>
                      <a:off x="0" y="0"/>
                      <a:ext cx="573151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1812A" w14:textId="6AA67CE9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921234B" w14:textId="0AEA6F6F" w:rsidR="00782479" w:rsidRDefault="00782479" w:rsidP="00782479">
      <w:pPr>
        <w:jc w:val="both"/>
        <w:rPr>
          <w:rFonts w:asciiTheme="majorBidi" w:hAnsiTheme="majorBidi" w:cstheme="majorBidi"/>
          <w:szCs w:val="24"/>
        </w:rPr>
        <w:sectPr w:rsidR="00782479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="00837DB1">
        <w:rPr>
          <w:rFonts w:cs="Times New Roman"/>
          <w:b/>
          <w:szCs w:val="24"/>
        </w:rPr>
        <w:t>8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 xml:space="preserve">A) Alignment of peptide </w:t>
      </w:r>
      <w:r w:rsidRPr="00DB7BE4">
        <w:t>AM4</w:t>
      </w:r>
      <w:r>
        <w:t>4</w:t>
      </w:r>
      <w:r w:rsidRPr="00DB7BE4">
        <w:t>A</w:t>
      </w:r>
      <w:r>
        <w:t>8</w:t>
      </w:r>
      <w:r w:rsidRPr="00DB7BE4">
        <w:t>-</w:t>
      </w:r>
      <w:r>
        <w:t>1</w:t>
      </w:r>
      <w:r w:rsidRPr="00DB7BE4">
        <w:t xml:space="preserve"> </w:t>
      </w:r>
      <w:r w:rsidRPr="00B07856">
        <w:t xml:space="preserve">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 xml:space="preserve">. B) monoisotopic mass peak for peptide </w:t>
      </w:r>
      <w:r w:rsidRPr="00DB7BE4">
        <w:t>AM4</w:t>
      </w:r>
      <w:r>
        <w:t>4</w:t>
      </w:r>
      <w:r w:rsidRPr="00DB7BE4">
        <w:t>A</w:t>
      </w:r>
      <w:r>
        <w:t>8</w:t>
      </w:r>
      <w:r w:rsidRPr="00DB7BE4">
        <w:t>-</w:t>
      </w:r>
      <w:r>
        <w:t>1</w:t>
      </w:r>
      <w:r w:rsidRPr="00B07856">
        <w:t xml:space="preserve">. C) The 3D structure of the peptide </w:t>
      </w:r>
      <w:r w:rsidRPr="00DB7BE4">
        <w:t>AM4</w:t>
      </w:r>
      <w:r>
        <w:t>4</w:t>
      </w:r>
      <w:r w:rsidRPr="00DB7BE4">
        <w:t>A</w:t>
      </w:r>
      <w:r>
        <w:t>8</w:t>
      </w:r>
      <w:r w:rsidRPr="00DB7BE4">
        <w:t>-</w:t>
      </w:r>
      <w:r>
        <w:t>1</w:t>
      </w:r>
      <w:r w:rsidRPr="00DB7BE4">
        <w:t xml:space="preserve"> </w:t>
      </w:r>
      <w:r>
        <w:rPr>
          <w:rFonts w:asciiTheme="majorBidi" w:hAnsiTheme="majorBidi" w:cstheme="majorBidi"/>
          <w:szCs w:val="24"/>
        </w:rPr>
        <w:t xml:space="preserve">as </w:t>
      </w:r>
      <w:r w:rsidRPr="00334693">
        <w:rPr>
          <w:rFonts w:asciiTheme="majorBidi" w:hAnsiTheme="majorBidi" w:cstheme="majorBidi"/>
          <w:szCs w:val="24"/>
        </w:rPr>
        <w:t xml:space="preserve">modelled using </w:t>
      </w:r>
      <w:r w:rsidR="005D0601" w:rsidRPr="00334693">
        <w:rPr>
          <w:rFonts w:asciiTheme="majorBidi" w:hAnsiTheme="majorBidi" w:cstheme="majorBidi"/>
          <w:szCs w:val="24"/>
        </w:rPr>
        <w:t>the scorpion neurotoxin CsE-v2</w:t>
      </w:r>
      <w:r w:rsidR="00F32069" w:rsidRPr="00334693">
        <w:rPr>
          <w:rFonts w:asciiTheme="majorBidi" w:hAnsiTheme="majorBidi" w:cstheme="majorBidi"/>
          <w:szCs w:val="24"/>
        </w:rPr>
        <w:t xml:space="preserve"> </w:t>
      </w:r>
      <w:r w:rsidR="001D66C4" w:rsidRPr="00334693">
        <w:rPr>
          <w:rFonts w:asciiTheme="majorBidi" w:hAnsiTheme="majorBidi" w:cstheme="majorBidi"/>
          <w:szCs w:val="24"/>
        </w:rPr>
        <w:t>(PDB: 1JZA</w:t>
      </w:r>
      <w:r w:rsidR="001D66C4" w:rsidRPr="00334693">
        <w:t xml:space="preserve">; Xray crystal structure- Resolution: 2.20 Å) </w:t>
      </w:r>
      <w:r w:rsidRPr="00334693">
        <w:rPr>
          <w:rFonts w:asciiTheme="majorBidi" w:hAnsiTheme="majorBidi" w:cstheme="majorBidi"/>
          <w:szCs w:val="24"/>
        </w:rPr>
        <w:t>as a homology template</w:t>
      </w:r>
      <w:r w:rsidR="00D90462" w:rsidRPr="00334693">
        <w:rPr>
          <w:rFonts w:asciiTheme="majorBidi" w:hAnsiTheme="majorBidi" w:cstheme="majorBidi"/>
          <w:szCs w:val="24"/>
        </w:rPr>
        <w:t xml:space="preserve">; QMEAN = </w:t>
      </w:r>
      <w:r w:rsidR="00D90462" w:rsidRPr="00334693">
        <w:t>–2.49</w:t>
      </w:r>
      <w:r w:rsidRPr="00334693">
        <w:rPr>
          <w:rFonts w:asciiTheme="majorBidi" w:hAnsiTheme="majorBidi" w:cstheme="majorBidi"/>
          <w:szCs w:val="24"/>
        </w:rPr>
        <w:t xml:space="preserve">. D) Phylogenetic tree of peptide </w:t>
      </w:r>
      <w:r w:rsidRPr="00334693">
        <w:t>AM44A8-1</w:t>
      </w:r>
      <w:r w:rsidRPr="00334693">
        <w:rPr>
          <w:rFonts w:asciiTheme="majorBidi" w:hAnsiTheme="majorBidi" w:cstheme="majorBidi"/>
          <w:szCs w:val="24"/>
        </w:rPr>
        <w:t>.</w:t>
      </w:r>
    </w:p>
    <w:p w14:paraId="01561506" w14:textId="0A771396" w:rsidR="00727624" w:rsidRDefault="007276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508D342" w14:textId="5BAF48E6" w:rsidR="00BD2D37" w:rsidRDefault="00F8592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676C1ED3" wp14:editId="3A9DC0FE">
                <wp:simplePos x="0" y="0"/>
                <wp:positionH relativeFrom="column">
                  <wp:posOffset>-1905</wp:posOffset>
                </wp:positionH>
                <wp:positionV relativeFrom="paragraph">
                  <wp:posOffset>-288480</wp:posOffset>
                </wp:positionV>
                <wp:extent cx="3819525" cy="5629701"/>
                <wp:effectExtent l="0" t="0" r="0" b="0"/>
                <wp:wrapNone/>
                <wp:docPr id="466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629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7A990" w14:textId="77777777" w:rsidR="00F8592E" w:rsidRDefault="00F8592E" w:rsidP="00F8592E">
                            <w:r>
                              <w:t>A)</w:t>
                            </w:r>
                          </w:p>
                          <w:p w14:paraId="4E10DEFD" w14:textId="77777777" w:rsidR="00F8592E" w:rsidRDefault="00F8592E" w:rsidP="00F8592E"/>
                          <w:p w14:paraId="78477C67" w14:textId="77777777" w:rsidR="00F8592E" w:rsidRDefault="00F8592E" w:rsidP="00F8592E"/>
                          <w:p w14:paraId="697C7C38" w14:textId="77777777" w:rsidR="00F8592E" w:rsidRDefault="00F8592E" w:rsidP="00F8592E"/>
                          <w:p w14:paraId="67B65379" w14:textId="77777777" w:rsidR="00F8592E" w:rsidRDefault="00F8592E" w:rsidP="00F8592E"/>
                          <w:p w14:paraId="58AD2EB5" w14:textId="77777777" w:rsidR="00F8592E" w:rsidRDefault="00F8592E" w:rsidP="00F8592E">
                            <w:r>
                              <w:t>B)                                                                               C)</w:t>
                            </w:r>
                          </w:p>
                          <w:p w14:paraId="06E5C939" w14:textId="77777777" w:rsidR="00F8592E" w:rsidRDefault="00F8592E" w:rsidP="00F8592E"/>
                          <w:p w14:paraId="38653FA9" w14:textId="77777777" w:rsidR="00F8592E" w:rsidRDefault="00F8592E" w:rsidP="00F8592E"/>
                          <w:p w14:paraId="1F4819D4" w14:textId="761140AE" w:rsidR="00F8592E" w:rsidRDefault="00F8592E" w:rsidP="00F8592E"/>
                          <w:p w14:paraId="0EEB5537" w14:textId="31A94F1D" w:rsidR="00F8592E" w:rsidRDefault="00F8592E" w:rsidP="00F8592E"/>
                          <w:p w14:paraId="474CD6FD" w14:textId="77777777" w:rsidR="00F8592E" w:rsidRDefault="00F8592E" w:rsidP="00F8592E"/>
                          <w:p w14:paraId="2C138EEB" w14:textId="77777777" w:rsidR="00F8592E" w:rsidRDefault="00F8592E" w:rsidP="00F8592E"/>
                          <w:p w14:paraId="055E89FE" w14:textId="77777777" w:rsidR="00F8592E" w:rsidRDefault="00F8592E" w:rsidP="00F8592E"/>
                          <w:p w14:paraId="16E086BB" w14:textId="77777777" w:rsidR="00F8592E" w:rsidRDefault="00F8592E" w:rsidP="00F8592E"/>
                          <w:p w14:paraId="3E9D62EA" w14:textId="77777777" w:rsidR="00F8592E" w:rsidRDefault="00F8592E" w:rsidP="00F8592E"/>
                          <w:p w14:paraId="36E88094" w14:textId="77777777" w:rsidR="00F8592E" w:rsidRDefault="00F8592E" w:rsidP="00F8592E"/>
                          <w:p w14:paraId="109971E1" w14:textId="77777777" w:rsidR="00F8592E" w:rsidRDefault="00F8592E" w:rsidP="00F8592E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1ED3" id="Text Box 466" o:spid="_x0000_s1067" type="#_x0000_t202" style="position:absolute;left:0;text-align:left;margin-left:-.15pt;margin-top:-22.7pt;width:300.75pt;height:443.3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" filled="f" stroked="f">
                <v:textbox>
                  <w:txbxContent>
                    <w:p w14:paraId="5057A990" w14:textId="77777777" w:rsidR="00F8592E" w:rsidRDefault="00F8592E" w:rsidP="00F8592E">
                      <w:r>
                        <w:t>A)</w:t>
                      </w:r>
                    </w:p>
                    <w:p w14:paraId="4E10DEFD" w14:textId="77777777" w:rsidR="00F8592E" w:rsidRDefault="00F8592E" w:rsidP="00F8592E"/>
                    <w:p w14:paraId="78477C67" w14:textId="77777777" w:rsidR="00F8592E" w:rsidRDefault="00F8592E" w:rsidP="00F8592E"/>
                    <w:p w14:paraId="697C7C38" w14:textId="77777777" w:rsidR="00F8592E" w:rsidRDefault="00F8592E" w:rsidP="00F8592E"/>
                    <w:p w14:paraId="67B65379" w14:textId="77777777" w:rsidR="00F8592E" w:rsidRDefault="00F8592E" w:rsidP="00F8592E"/>
                    <w:p w14:paraId="58AD2EB5" w14:textId="77777777" w:rsidR="00F8592E" w:rsidRDefault="00F8592E" w:rsidP="00F8592E">
                      <w:r>
                        <w:t>B)                                                                               C)</w:t>
                      </w:r>
                    </w:p>
                    <w:p w14:paraId="06E5C939" w14:textId="77777777" w:rsidR="00F8592E" w:rsidRDefault="00F8592E" w:rsidP="00F8592E"/>
                    <w:p w14:paraId="38653FA9" w14:textId="77777777" w:rsidR="00F8592E" w:rsidRDefault="00F8592E" w:rsidP="00F8592E"/>
                    <w:p w14:paraId="1F4819D4" w14:textId="761140AE" w:rsidR="00F8592E" w:rsidRDefault="00F8592E" w:rsidP="00F8592E"/>
                    <w:p w14:paraId="0EEB5537" w14:textId="31A94F1D" w:rsidR="00F8592E" w:rsidRDefault="00F8592E" w:rsidP="00F8592E"/>
                    <w:p w14:paraId="474CD6FD" w14:textId="77777777" w:rsidR="00F8592E" w:rsidRDefault="00F8592E" w:rsidP="00F8592E"/>
                    <w:p w14:paraId="2C138EEB" w14:textId="77777777" w:rsidR="00F8592E" w:rsidRDefault="00F8592E" w:rsidP="00F8592E"/>
                    <w:p w14:paraId="055E89FE" w14:textId="77777777" w:rsidR="00F8592E" w:rsidRDefault="00F8592E" w:rsidP="00F8592E"/>
                    <w:p w14:paraId="16E086BB" w14:textId="77777777" w:rsidR="00F8592E" w:rsidRDefault="00F8592E" w:rsidP="00F8592E"/>
                    <w:p w14:paraId="3E9D62EA" w14:textId="77777777" w:rsidR="00F8592E" w:rsidRDefault="00F8592E" w:rsidP="00F8592E"/>
                    <w:p w14:paraId="36E88094" w14:textId="77777777" w:rsidR="00F8592E" w:rsidRDefault="00F8592E" w:rsidP="00F8592E"/>
                    <w:p w14:paraId="109971E1" w14:textId="77777777" w:rsidR="00F8592E" w:rsidRDefault="00F8592E" w:rsidP="00F8592E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6E4E1E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1DBCF570" wp14:editId="5DBF57A4">
                <wp:simplePos x="0" y="0"/>
                <wp:positionH relativeFrom="column">
                  <wp:posOffset>2366436</wp:posOffset>
                </wp:positionH>
                <wp:positionV relativeFrom="paragraph">
                  <wp:posOffset>-288726</wp:posOffset>
                </wp:positionV>
                <wp:extent cx="2814823" cy="449315"/>
                <wp:effectExtent l="0" t="0" r="24130" b="27305"/>
                <wp:wrapNone/>
                <wp:docPr id="457" name="Group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823" cy="449315"/>
                          <a:chOff x="0" y="0"/>
                          <a:chExt cx="2814823" cy="449315"/>
                        </a:xfrm>
                      </wpg:grpSpPr>
                      <wps:wsp>
                        <wps:cNvPr id="192" name="Straight Connector 192"/>
                        <wps:cNvCnPr/>
                        <wps:spPr>
                          <a:xfrm>
                            <a:off x="218364" y="307075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74" name="Straight Connector 374"/>
                        <wps:cNvCnPr/>
                        <wps:spPr>
                          <a:xfrm>
                            <a:off x="1235122" y="307075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4" name="Straight Connector 404"/>
                        <wps:cNvCnPr/>
                        <wps:spPr>
                          <a:xfrm flipV="1">
                            <a:off x="225188" y="307075"/>
                            <a:ext cx="100774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6" name="Straight Connector 406"/>
                        <wps:cNvCnPr/>
                        <wps:spPr>
                          <a:xfrm>
                            <a:off x="450376" y="197893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7" name="Straight Connector 407"/>
                        <wps:cNvCnPr/>
                        <wps:spPr>
                          <a:xfrm>
                            <a:off x="1801504" y="197893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8" name="Straight Connector 408"/>
                        <wps:cNvCnPr/>
                        <wps:spPr>
                          <a:xfrm>
                            <a:off x="443552" y="191069"/>
                            <a:ext cx="1358900" cy="423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0" name="Straight Connector 410"/>
                        <wps:cNvCnPr/>
                        <wps:spPr>
                          <a:xfrm>
                            <a:off x="675564" y="81887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1" name="Straight Connector 411"/>
                        <wps:cNvCnPr/>
                        <wps:spPr>
                          <a:xfrm>
                            <a:off x="1910686" y="81887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7" name="Straight Connector 417"/>
                        <wps:cNvCnPr/>
                        <wps:spPr>
                          <a:xfrm>
                            <a:off x="675564" y="81887"/>
                            <a:ext cx="12361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2" name="Straight Connector 512"/>
                        <wps:cNvCnPr/>
                        <wps:spPr>
                          <a:xfrm>
                            <a:off x="0" y="0"/>
                            <a:ext cx="0" cy="4387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3" name="Straight Connector 513"/>
                        <wps:cNvCnPr/>
                        <wps:spPr>
                          <a:xfrm>
                            <a:off x="2811438" y="0"/>
                            <a:ext cx="0" cy="4387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4" name="Straight Connector 514"/>
                        <wps:cNvCnPr/>
                        <wps:spPr>
                          <a:xfrm flipV="1">
                            <a:off x="6823" y="0"/>
                            <a:ext cx="28080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F13F40D" id="Group 457" o:spid="_x0000_s1026" style="position:absolute;margin-left:186.35pt;margin-top:-22.75pt;width:221.65pt;height:35.4pt;z-index:251925504" coordsize="28148,4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">
                <v:line id="Straight Connector 192" o:spid="_x0000_s1027" style="position:absolute;visibility:visible;mso-wrap-style:square" from="2183,3070" to="2183,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" strokecolor="windowText" strokeweight="1pt">
                  <v:stroke joinstyle="miter"/>
                </v:line>
                <v:line id="Straight Connector 374" o:spid="_x0000_s1028" style="position:absolute;visibility:visible;mso-wrap-style:square" from="12351,3070" to="12351,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" strokecolor="windowText" strokeweight="1pt">
                  <v:stroke joinstyle="miter"/>
                </v:line>
                <v:line id="Straight Connector 404" o:spid="_x0000_s1029" style="position:absolute;flip:y;visibility:visible;mso-wrap-style:square" from="2251,3070" to="12329,3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" strokecolor="windowText" strokeweight="1pt">
                  <v:stroke joinstyle="miter"/>
                </v:line>
                <v:line id="Straight Connector 406" o:spid="_x0000_s1030" style="position:absolute;visibility:visible;mso-wrap-style:square" from="4503,1978" to="4503,4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" strokecolor="windowText" strokeweight="1pt">
                  <v:stroke joinstyle="miter"/>
                </v:line>
                <v:line id="Straight Connector 407" o:spid="_x0000_s1031" style="position:absolute;visibility:visible;mso-wrap-style:square" from="18015,1978" to="18015,4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" strokecolor="windowText" strokeweight="1pt">
                  <v:stroke joinstyle="miter"/>
                </v:line>
                <v:line id="Straight Connector 408" o:spid="_x0000_s1032" style="position:absolute;visibility:visible;mso-wrap-style:square" from="4435,1910" to="18024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" strokecolor="windowText" strokeweight="1pt">
                  <v:stroke joinstyle="miter"/>
                </v:line>
                <v:line id="Straight Connector 410" o:spid="_x0000_s1033" style="position:absolute;visibility:visible;mso-wrap-style:square" from="6755,818" to="6755,4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" strokecolor="windowText" strokeweight="1pt">
                  <v:stroke joinstyle="miter"/>
                </v:line>
                <v:line id="Straight Connector 411" o:spid="_x0000_s1034" style="position:absolute;visibility:visible;mso-wrap-style:square" from="19106,818" to="19106,4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" strokecolor="windowText" strokeweight="1pt">
                  <v:stroke joinstyle="miter"/>
                </v:line>
                <v:line id="Straight Connector 417" o:spid="_x0000_s1035" style="position:absolute;visibility:visible;mso-wrap-style:square" from="6755,818" to="19116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" strokecolor="windowText" strokeweight="1pt">
                  <v:stroke joinstyle="miter"/>
                </v:line>
                <v:line id="Straight Connector 512" o:spid="_x0000_s1036" style="position:absolute;visibility:visible;mso-wrap-style:square" from="0,0" to="0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" strokecolor="windowText" strokeweight="1pt">
                  <v:stroke joinstyle="miter"/>
                </v:line>
                <v:line id="Straight Connector 513" o:spid="_x0000_s1037" style="position:absolute;visibility:visible;mso-wrap-style:square" from="28114,0" to="28114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" strokecolor="windowText" strokeweight="1pt">
                  <v:stroke joinstyle="miter"/>
                </v:line>
                <v:line id="Straight Connector 514" o:spid="_x0000_s1038" style="position:absolute;flip:y;visibility:visible;mso-wrap-style:square" from="68,0" to="2814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" strokecolor="windowText" strokeweight="1pt">
                  <v:stroke joinstyle="miter"/>
                </v:line>
              </v:group>
            </w:pict>
          </mc:Fallback>
        </mc:AlternateContent>
      </w:r>
      <w:r w:rsidR="006E4E1E"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11168" behindDoc="0" locked="0" layoutInCell="1" allowOverlap="1" wp14:anchorId="16E39DB1" wp14:editId="109221E5">
            <wp:simplePos x="0" y="0"/>
            <wp:positionH relativeFrom="column">
              <wp:posOffset>170180</wp:posOffset>
            </wp:positionH>
            <wp:positionV relativeFrom="paragraph">
              <wp:posOffset>71451</wp:posOffset>
            </wp:positionV>
            <wp:extent cx="5731510" cy="864870"/>
            <wp:effectExtent l="0" t="0" r="2540" b="0"/>
            <wp:wrapTopAndBottom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B5189E" w14:textId="39E685FF" w:rsidR="006E4E1E" w:rsidRDefault="00616F01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42912" behindDoc="0" locked="0" layoutInCell="1" allowOverlap="1" wp14:anchorId="3F98DAD0" wp14:editId="512B1692">
            <wp:simplePos x="0" y="0"/>
            <wp:positionH relativeFrom="margin">
              <wp:posOffset>2938780</wp:posOffset>
            </wp:positionH>
            <wp:positionV relativeFrom="paragraph">
              <wp:posOffset>394714</wp:posOffset>
            </wp:positionV>
            <wp:extent cx="2962275" cy="2667000"/>
            <wp:effectExtent l="0" t="0" r="0" b="0"/>
            <wp:wrapNone/>
            <wp:docPr id="387" name="Picture 387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9" t="6446" r="30700" b="11274"/>
                    <a:stretch/>
                  </pic:blipFill>
                  <pic:spPr bwMode="auto">
                    <a:xfrm>
                      <a:off x="0" y="0"/>
                      <a:ext cx="296227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B02" w:rsidRPr="00B85E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D77A4A0" wp14:editId="7D0DCAB5">
                <wp:simplePos x="0" y="0"/>
                <wp:positionH relativeFrom="margin">
                  <wp:posOffset>1493037</wp:posOffset>
                </wp:positionH>
                <wp:positionV relativeFrom="paragraph">
                  <wp:posOffset>790774</wp:posOffset>
                </wp:positionV>
                <wp:extent cx="513080" cy="436728"/>
                <wp:effectExtent l="0" t="0" r="0" b="1905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436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5760E" w14:textId="77777777" w:rsidR="00144B02" w:rsidRDefault="00144B02" w:rsidP="00144B0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+7</w:t>
                            </w:r>
                          </w:p>
                          <w:p w14:paraId="4B909E94" w14:textId="2E5B75DD" w:rsidR="00B85E70" w:rsidRPr="001262B2" w:rsidRDefault="00B85E70" w:rsidP="00144B02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966.43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A4A0" id="Text Box 389" o:spid="_x0000_s1068" type="#_x0000_t202" style="position:absolute;left:0;text-align:left;margin-left:117.55pt;margin-top:62.25pt;width:40.4pt;height:34.4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ENGw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" filled="f" stroked="f" strokeweight=".5pt">
                <v:textbox>
                  <w:txbxContent>
                    <w:p w14:paraId="05C5760E" w14:textId="77777777" w:rsidR="00144B02" w:rsidRDefault="00144B02" w:rsidP="00144B0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+7</w:t>
                      </w:r>
                    </w:p>
                    <w:p w14:paraId="4B909E94" w14:textId="2E5B75DD" w:rsidR="00B85E70" w:rsidRPr="001262B2" w:rsidRDefault="00B85E70" w:rsidP="00144B02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966.43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4B02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D8EE0F8" wp14:editId="152682A2">
                <wp:simplePos x="0" y="0"/>
                <wp:positionH relativeFrom="column">
                  <wp:posOffset>2192494</wp:posOffset>
                </wp:positionH>
                <wp:positionV relativeFrom="paragraph">
                  <wp:posOffset>3599180</wp:posOffset>
                </wp:positionV>
                <wp:extent cx="0" cy="53975"/>
                <wp:effectExtent l="0" t="0" r="38100" b="22225"/>
                <wp:wrapNone/>
                <wp:docPr id="462" name="Straight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54F8224" id="Straight Connector 462" o:spid="_x0000_s1026" style="position:absolute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65pt,283.4pt" to="172.65pt,2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="00144B02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E866C56" wp14:editId="016E4484">
                <wp:simplePos x="0" y="0"/>
                <wp:positionH relativeFrom="column">
                  <wp:posOffset>1177290</wp:posOffset>
                </wp:positionH>
                <wp:positionV relativeFrom="paragraph">
                  <wp:posOffset>3592669</wp:posOffset>
                </wp:positionV>
                <wp:extent cx="0" cy="53975"/>
                <wp:effectExtent l="0" t="0" r="38100" b="22225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887CB3F" id="Straight Connector 380" o:spid="_x0000_s1026" style="position:absolute;flip:x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pt,282.9pt" to="92.7pt,2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="00144B02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0FA8CF0" wp14:editId="7E473040">
                <wp:simplePos x="0" y="0"/>
                <wp:positionH relativeFrom="column">
                  <wp:posOffset>167640</wp:posOffset>
                </wp:positionH>
                <wp:positionV relativeFrom="paragraph">
                  <wp:posOffset>3596479</wp:posOffset>
                </wp:positionV>
                <wp:extent cx="0" cy="53975"/>
                <wp:effectExtent l="0" t="0" r="38100" b="22225"/>
                <wp:wrapNone/>
                <wp:docPr id="463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593B6CB" id="Straight Connector 463" o:spid="_x0000_s1026" style="position:absolute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pt,283.2pt" to="13.2pt,2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W2RlTdoAAAAJAQAADwAAAGRycy9kb3ducmV2&#10;LnhtbEyPwW7CMBBE75X4B2sr9VacohBoiIMQFe0Z6AeYeBtHxOsQGwh/z9JLe9udGc2+LZaDa8UF&#10;+9B4UvA2TkAgVd40VCv43m9e5yBC1GR06wkV3DDAshw9FTo3/kpbvOxiLbiEQq4V2Bi7XMpQWXQ6&#10;jH2HxN6P752OvPa1NL2+crlr5SRJMul0Q3zB6g7XFqvj7uwUrDfma+U/ZtvP+cmQ9XubVtNBqZfn&#10;YbUAEXGIf2F44DM6lMx08GcyQbQKJlnKSQXT7DFw4Fc4sDBL30GWhfz/QXkH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W2RlTd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  <w:r w:rsidR="00B85E70" w:rsidRPr="00B85E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5DE5055" wp14:editId="0C12FF37">
                <wp:simplePos x="0" y="0"/>
                <wp:positionH relativeFrom="margin">
                  <wp:posOffset>2032635</wp:posOffset>
                </wp:positionH>
                <wp:positionV relativeFrom="paragraph">
                  <wp:posOffset>3613785</wp:posOffset>
                </wp:positionV>
                <wp:extent cx="332740" cy="188595"/>
                <wp:effectExtent l="0" t="0" r="0" b="1905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8A117" w14:textId="77777777" w:rsidR="00B85E70" w:rsidRPr="001070A9" w:rsidRDefault="00B85E70" w:rsidP="00B85E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5055" id="Text Box 381" o:spid="_x0000_s1069" type="#_x0000_t202" style="position:absolute;left:0;text-align:left;margin-left:160.05pt;margin-top:284.55pt;width:26.2pt;height:14.8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" filled="f" stroked="f" strokeweight=".5pt">
                <v:textbox>
                  <w:txbxContent>
                    <w:p w14:paraId="6578A117" w14:textId="77777777" w:rsidR="00B85E70" w:rsidRPr="001070A9" w:rsidRDefault="00B85E70" w:rsidP="00B85E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E70" w:rsidRPr="00B85E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C910FCC" wp14:editId="4FD598A7">
                <wp:simplePos x="0" y="0"/>
                <wp:positionH relativeFrom="margin">
                  <wp:posOffset>3175</wp:posOffset>
                </wp:positionH>
                <wp:positionV relativeFrom="paragraph">
                  <wp:posOffset>3610610</wp:posOffset>
                </wp:positionV>
                <wp:extent cx="332740" cy="188595"/>
                <wp:effectExtent l="0" t="0" r="0" b="1905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82E80" w14:textId="77777777" w:rsidR="00B85E70" w:rsidRPr="001070A9" w:rsidRDefault="00B85E70" w:rsidP="00B85E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0FCC" id="Text Box 383" o:spid="_x0000_s1070" type="#_x0000_t202" style="position:absolute;left:0;text-align:left;margin-left:.25pt;margin-top:284.3pt;width:26.2pt;height:14.8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" filled="f" stroked="f" strokeweight=".5pt">
                <v:textbox>
                  <w:txbxContent>
                    <w:p w14:paraId="35682E80" w14:textId="77777777" w:rsidR="00B85E70" w:rsidRPr="001070A9" w:rsidRDefault="00B85E70" w:rsidP="00B85E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E70" w:rsidRPr="00B85E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709B165" wp14:editId="504E16EF">
                <wp:simplePos x="0" y="0"/>
                <wp:positionH relativeFrom="margin">
                  <wp:posOffset>1014256</wp:posOffset>
                </wp:positionH>
                <wp:positionV relativeFrom="paragraph">
                  <wp:posOffset>3613785</wp:posOffset>
                </wp:positionV>
                <wp:extent cx="332740" cy="188595"/>
                <wp:effectExtent l="0" t="0" r="0" b="1905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99383" w14:textId="77777777" w:rsidR="00B85E70" w:rsidRPr="001070A9" w:rsidRDefault="00B85E70" w:rsidP="00B85E70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9B165" id="Text Box 382" o:spid="_x0000_s1071" type="#_x0000_t202" style="position:absolute;left:0;text-align:left;margin-left:79.85pt;margin-top:284.55pt;width:26.2pt;height:14.8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" filled="f" stroked="f" strokeweight=".5pt">
                <v:textbox>
                  <w:txbxContent>
                    <w:p w14:paraId="60199383" w14:textId="77777777" w:rsidR="00B85E70" w:rsidRPr="001070A9" w:rsidRDefault="00B85E70" w:rsidP="00B85E70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967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E70" w:rsidRPr="00B85E7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2BB52C0" wp14:editId="5ED2A79D">
                <wp:simplePos x="0" y="0"/>
                <wp:positionH relativeFrom="margin">
                  <wp:posOffset>2375305</wp:posOffset>
                </wp:positionH>
                <wp:positionV relativeFrom="paragraph">
                  <wp:posOffset>3611141</wp:posOffset>
                </wp:positionV>
                <wp:extent cx="332740" cy="188595"/>
                <wp:effectExtent l="0" t="0" r="0" b="1905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48ED4" w14:textId="799183F9" w:rsidR="00B85E70" w:rsidRPr="00B85E70" w:rsidRDefault="00B85E70" w:rsidP="00B85E70">
                            <w:pPr>
                              <w:spacing w:before="0" w:after="0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85E70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B52C0" id="Text Box 461" o:spid="_x0000_s1072" type="#_x0000_t202" style="position:absolute;left:0;text-align:left;margin-left:187.05pt;margin-top:284.35pt;width:26.2pt;height:14.8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" filled="f" stroked="f" strokeweight=".5pt">
                <v:textbox>
                  <w:txbxContent>
                    <w:p w14:paraId="7A848ED4" w14:textId="799183F9" w:rsidR="00B85E70" w:rsidRPr="00B85E70" w:rsidRDefault="00B85E70" w:rsidP="00B85E70">
                      <w:pPr>
                        <w:spacing w:before="0" w:after="0"/>
                        <w:rPr>
                          <w:i/>
                          <w:iCs/>
                          <w:sz w:val="12"/>
                          <w:szCs w:val="12"/>
                        </w:rPr>
                      </w:pPr>
                      <w:r w:rsidRPr="00B85E70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3E4"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27552" behindDoc="0" locked="0" layoutInCell="1" allowOverlap="1" wp14:anchorId="7A19B690" wp14:editId="5275153D">
            <wp:simplePos x="0" y="0"/>
            <wp:positionH relativeFrom="margin">
              <wp:posOffset>2777</wp:posOffset>
            </wp:positionH>
            <wp:positionV relativeFrom="paragraph">
              <wp:posOffset>287997</wp:posOffset>
            </wp:positionV>
            <wp:extent cx="2513965" cy="3348355"/>
            <wp:effectExtent l="0" t="0" r="635" b="4445"/>
            <wp:wrapTopAndBottom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3" t="4584" r="36182" b="1612"/>
                    <a:stretch/>
                  </pic:blipFill>
                  <pic:spPr bwMode="auto">
                    <a:xfrm>
                      <a:off x="0" y="0"/>
                      <a:ext cx="251396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1D5BB" w14:textId="7BE2E430" w:rsidR="006E4E1E" w:rsidRDefault="006E4E1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427AA4A8" w14:textId="5875AF2C" w:rsidR="006E4E1E" w:rsidRDefault="008B4C28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44960" behindDoc="0" locked="0" layoutInCell="1" allowOverlap="1" wp14:anchorId="532B4A34" wp14:editId="57199F5B">
            <wp:simplePos x="0" y="0"/>
            <wp:positionH relativeFrom="margin">
              <wp:posOffset>267335</wp:posOffset>
            </wp:positionH>
            <wp:positionV relativeFrom="paragraph">
              <wp:posOffset>45661</wp:posOffset>
            </wp:positionV>
            <wp:extent cx="3322955" cy="1918970"/>
            <wp:effectExtent l="0" t="0" r="0" b="5080"/>
            <wp:wrapSquare wrapText="bothSides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 t="1702" r="1788" b="6616"/>
                    <a:stretch/>
                  </pic:blipFill>
                  <pic:spPr bwMode="auto">
                    <a:xfrm>
                      <a:off x="0" y="0"/>
                      <a:ext cx="332295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FA1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0450D94A" wp14:editId="1200F416">
                <wp:simplePos x="0" y="0"/>
                <wp:positionH relativeFrom="column">
                  <wp:posOffset>3761086</wp:posOffset>
                </wp:positionH>
                <wp:positionV relativeFrom="paragraph">
                  <wp:posOffset>293133</wp:posOffset>
                </wp:positionV>
                <wp:extent cx="2626995" cy="1404620"/>
                <wp:effectExtent l="0" t="0" r="0" b="0"/>
                <wp:wrapSquare wrapText="bothSides"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5476" w14:textId="77777777" w:rsidR="00F8592E" w:rsidRDefault="00F8592E" w:rsidP="00F8592E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05"/>
                              <w:gridCol w:w="1205"/>
                              <w:gridCol w:w="1205"/>
                            </w:tblGrid>
                            <w:tr w:rsidR="00F8592E" w:rsidRPr="00F81FA1" w14:paraId="005342CF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27E3243C" w14:textId="77777777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α</w:t>
                                  </w: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-Helix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4FF1E4D1" w14:textId="77777777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Β-sheet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0DE409A9" w14:textId="77777777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 %</w:t>
                                  </w:r>
                                </w:p>
                              </w:tc>
                            </w:tr>
                            <w:tr w:rsidR="00F8592E" w:rsidRPr="00F81FA1" w14:paraId="1B5D5C55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1536AB56" w14:textId="1DF0C0C0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6D57B531" w14:textId="560E24B5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13.9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58CF14CA" w14:textId="74CFF271" w:rsidR="00F8592E" w:rsidRPr="00F81FA1" w:rsidRDefault="00F8592E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33.2</w:t>
                                  </w:r>
                                </w:p>
                              </w:tc>
                            </w:tr>
                          </w:tbl>
                          <w:p w14:paraId="67ABDF46" w14:textId="77777777" w:rsidR="00F8592E" w:rsidRDefault="00F8592E" w:rsidP="00F8592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0D94A" id="_x0000_s1073" type="#_x0000_t202" style="position:absolute;left:0;text-align:left;margin-left:296.15pt;margin-top:23.1pt;width:206.85pt;height:110.6pt;z-index:251947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" filled="f" stroked="f">
                <v:textbox style="mso-fit-shape-to-text:t">
                  <w:txbxContent>
                    <w:p w14:paraId="62065476" w14:textId="77777777" w:rsidR="00F8592E" w:rsidRDefault="00F8592E" w:rsidP="00F8592E"/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05"/>
                        <w:gridCol w:w="1205"/>
                        <w:gridCol w:w="1205"/>
                      </w:tblGrid>
                      <w:tr w:rsidR="00F8592E" w:rsidRPr="00F81FA1" w14:paraId="005342CF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27E3243C" w14:textId="77777777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α</w:t>
                            </w: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-Helix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4FF1E4D1" w14:textId="77777777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Β-sheet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0DE409A9" w14:textId="77777777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Other %</w:t>
                            </w:r>
                          </w:p>
                        </w:tc>
                      </w:tr>
                      <w:tr w:rsidR="00F8592E" w:rsidRPr="00F81FA1" w14:paraId="1B5D5C55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1536AB56" w14:textId="1DF0C0C0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6D57B531" w14:textId="560E24B5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13.9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58CF14CA" w14:textId="74CFF271" w:rsidR="00F8592E" w:rsidRPr="00F81FA1" w:rsidRDefault="00F8592E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33.2</w:t>
                            </w:r>
                          </w:p>
                        </w:tc>
                      </w:tr>
                    </w:tbl>
                    <w:p w14:paraId="67ABDF46" w14:textId="77777777" w:rsidR="00F8592E" w:rsidRDefault="00F8592E" w:rsidP="00F8592E"/>
                  </w:txbxContent>
                </v:textbox>
                <w10:wrap type="square"/>
              </v:shape>
            </w:pict>
          </mc:Fallback>
        </mc:AlternateContent>
      </w:r>
    </w:p>
    <w:p w14:paraId="38B9923C" w14:textId="00A4B701" w:rsidR="006E4E1E" w:rsidRDefault="006E4E1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24CD264F" w14:textId="27A7DE96" w:rsidR="006E4E1E" w:rsidRDefault="006E4E1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1274D55" w14:textId="63EAB2CB" w:rsidR="006E4E1E" w:rsidRDefault="001225BE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1225BE">
        <w:rPr>
          <w:rFonts w:asciiTheme="majorBidi" w:hAnsiTheme="majorBidi" w:cstheme="majorBidi"/>
          <w:b/>
          <w:noProof/>
          <w:szCs w:val="24"/>
        </w:rPr>
        <w:t xml:space="preserve">Figure </w:t>
      </w:r>
      <w:r w:rsidR="00C6646A">
        <w:rPr>
          <w:rFonts w:asciiTheme="majorBidi" w:hAnsiTheme="majorBidi" w:cstheme="majorBidi"/>
          <w:b/>
          <w:noProof/>
          <w:szCs w:val="24"/>
        </w:rPr>
        <w:t>S</w:t>
      </w:r>
      <w:r w:rsidRPr="001225BE">
        <w:rPr>
          <w:rFonts w:asciiTheme="majorBidi" w:hAnsiTheme="majorBidi" w:cstheme="majorBidi"/>
          <w:b/>
          <w:noProof/>
          <w:szCs w:val="24"/>
        </w:rPr>
        <w:t>1</w:t>
      </w:r>
      <w:r w:rsidR="0085716D">
        <w:rPr>
          <w:rFonts w:asciiTheme="majorBidi" w:hAnsiTheme="majorBidi" w:cstheme="majorBidi"/>
          <w:b/>
          <w:noProof/>
          <w:szCs w:val="24"/>
        </w:rPr>
        <w:t>9</w:t>
      </w:r>
      <w:r w:rsidRPr="001225BE">
        <w:rPr>
          <w:rFonts w:asciiTheme="majorBidi" w:hAnsiTheme="majorBidi" w:cstheme="majorBidi"/>
          <w:b/>
          <w:noProof/>
          <w:szCs w:val="24"/>
        </w:rPr>
        <w:t xml:space="preserve">. </w:t>
      </w:r>
      <w:r w:rsidRPr="001225BE">
        <w:rPr>
          <w:rFonts w:asciiTheme="majorBidi" w:hAnsiTheme="majorBidi" w:cstheme="majorBidi"/>
          <w:noProof/>
          <w:szCs w:val="24"/>
        </w:rPr>
        <w:t>A) Alignment of peptide AM4</w:t>
      </w:r>
      <w:r>
        <w:rPr>
          <w:rFonts w:asciiTheme="majorBidi" w:hAnsiTheme="majorBidi" w:cstheme="majorBidi"/>
          <w:noProof/>
          <w:szCs w:val="24"/>
        </w:rPr>
        <w:t>4</w:t>
      </w:r>
      <w:r w:rsidRPr="001225BE">
        <w:rPr>
          <w:rFonts w:asciiTheme="majorBidi" w:hAnsiTheme="majorBidi" w:cstheme="majorBidi"/>
          <w:noProof/>
          <w:szCs w:val="24"/>
        </w:rPr>
        <w:t>A</w:t>
      </w:r>
      <w:r>
        <w:rPr>
          <w:rFonts w:asciiTheme="majorBidi" w:hAnsiTheme="majorBidi" w:cstheme="majorBidi"/>
          <w:noProof/>
          <w:szCs w:val="24"/>
        </w:rPr>
        <w:t>9</w:t>
      </w:r>
      <w:r w:rsidRPr="001225BE">
        <w:rPr>
          <w:rFonts w:asciiTheme="majorBidi" w:hAnsiTheme="majorBidi" w:cstheme="majorBidi"/>
          <w:noProof/>
          <w:szCs w:val="24"/>
        </w:rPr>
        <w:t xml:space="preserve"> against homologous peptides. B) monoisotopic mass peak for peptide AM4</w:t>
      </w:r>
      <w:r>
        <w:rPr>
          <w:rFonts w:asciiTheme="majorBidi" w:hAnsiTheme="majorBidi" w:cstheme="majorBidi"/>
          <w:noProof/>
          <w:szCs w:val="24"/>
        </w:rPr>
        <w:t>4</w:t>
      </w:r>
      <w:r w:rsidRPr="001225BE">
        <w:rPr>
          <w:rFonts w:asciiTheme="majorBidi" w:hAnsiTheme="majorBidi" w:cstheme="majorBidi"/>
          <w:noProof/>
          <w:szCs w:val="24"/>
        </w:rPr>
        <w:t>A</w:t>
      </w:r>
      <w:r>
        <w:rPr>
          <w:rFonts w:asciiTheme="majorBidi" w:hAnsiTheme="majorBidi" w:cstheme="majorBidi"/>
          <w:noProof/>
          <w:szCs w:val="24"/>
        </w:rPr>
        <w:t>9</w:t>
      </w:r>
      <w:r w:rsidRPr="001225BE">
        <w:rPr>
          <w:rFonts w:asciiTheme="majorBidi" w:hAnsiTheme="majorBidi" w:cstheme="majorBidi"/>
          <w:noProof/>
          <w:szCs w:val="24"/>
        </w:rPr>
        <w:t>. C) The 3D structure of the peptide AM4</w:t>
      </w:r>
      <w:r>
        <w:rPr>
          <w:rFonts w:asciiTheme="majorBidi" w:hAnsiTheme="majorBidi" w:cstheme="majorBidi"/>
          <w:noProof/>
          <w:szCs w:val="24"/>
        </w:rPr>
        <w:t>4</w:t>
      </w:r>
      <w:r w:rsidRPr="001225BE">
        <w:rPr>
          <w:rFonts w:asciiTheme="majorBidi" w:hAnsiTheme="majorBidi" w:cstheme="majorBidi"/>
          <w:noProof/>
          <w:szCs w:val="24"/>
        </w:rPr>
        <w:t>A</w:t>
      </w:r>
      <w:r>
        <w:rPr>
          <w:rFonts w:asciiTheme="majorBidi" w:hAnsiTheme="majorBidi" w:cstheme="majorBidi"/>
          <w:noProof/>
          <w:szCs w:val="24"/>
        </w:rPr>
        <w:t xml:space="preserve">9 </w:t>
      </w:r>
      <w:r w:rsidRPr="001225BE">
        <w:rPr>
          <w:rFonts w:asciiTheme="majorBidi" w:hAnsiTheme="majorBidi" w:cstheme="majorBidi"/>
          <w:noProof/>
          <w:szCs w:val="24"/>
        </w:rPr>
        <w:t xml:space="preserve">as </w:t>
      </w:r>
      <w:r w:rsidRPr="00334693">
        <w:rPr>
          <w:rFonts w:asciiTheme="majorBidi" w:hAnsiTheme="majorBidi" w:cstheme="majorBidi"/>
          <w:noProof/>
          <w:szCs w:val="24"/>
        </w:rPr>
        <w:t xml:space="preserve">modelled using Lqh3 </w:t>
      </w:r>
      <w:r w:rsidR="00D722C3" w:rsidRPr="00334693">
        <w:rPr>
          <w:rFonts w:asciiTheme="majorBidi" w:hAnsiTheme="majorBidi" w:cstheme="majorBidi"/>
          <w:szCs w:val="24"/>
        </w:rPr>
        <w:t>(PDB: 1BMR</w:t>
      </w:r>
      <w:r w:rsidR="00D722C3" w:rsidRPr="00334693">
        <w:t xml:space="preserve">; NMR solution structure) </w:t>
      </w:r>
      <w:r w:rsidRPr="00334693">
        <w:rPr>
          <w:rFonts w:asciiTheme="majorBidi" w:hAnsiTheme="majorBidi" w:cstheme="majorBidi"/>
          <w:noProof/>
          <w:szCs w:val="24"/>
        </w:rPr>
        <w:t>as a homology template</w:t>
      </w:r>
      <w:r w:rsidR="00E71BFD" w:rsidRPr="00334693">
        <w:rPr>
          <w:rFonts w:asciiTheme="majorBidi" w:hAnsiTheme="majorBidi" w:cstheme="majorBidi"/>
          <w:noProof/>
          <w:szCs w:val="24"/>
        </w:rPr>
        <w:t xml:space="preserve">; </w:t>
      </w:r>
      <w:r w:rsidR="00E71BFD" w:rsidRPr="00334693">
        <w:rPr>
          <w:rFonts w:asciiTheme="majorBidi" w:hAnsiTheme="majorBidi" w:cstheme="majorBidi"/>
          <w:szCs w:val="24"/>
        </w:rPr>
        <w:t xml:space="preserve">QMEAN = </w:t>
      </w:r>
      <w:r w:rsidR="00D722C3" w:rsidRPr="00334693">
        <w:rPr>
          <w:rFonts w:asciiTheme="majorBidi" w:hAnsiTheme="majorBidi" w:cstheme="majorBidi"/>
          <w:szCs w:val="24"/>
        </w:rPr>
        <w:t xml:space="preserve">       </w:t>
      </w:r>
      <w:r w:rsidR="00E71BFD" w:rsidRPr="00334693">
        <w:t>–</w:t>
      </w:r>
      <w:r w:rsidR="00D722C3" w:rsidRPr="00334693">
        <w:t>2.58</w:t>
      </w:r>
      <w:r w:rsidRPr="00334693">
        <w:rPr>
          <w:rFonts w:asciiTheme="majorBidi" w:hAnsiTheme="majorBidi" w:cstheme="majorBidi"/>
          <w:noProof/>
          <w:szCs w:val="24"/>
        </w:rPr>
        <w:t>. D) CD-UV data for peptide AM44A9.</w:t>
      </w:r>
      <w:r w:rsidRPr="001225BE">
        <w:rPr>
          <w:rFonts w:asciiTheme="majorBidi" w:hAnsiTheme="majorBidi" w:cstheme="majorBidi"/>
          <w:noProof/>
          <w:szCs w:val="24"/>
        </w:rPr>
        <w:t xml:space="preserve"> </w:t>
      </w:r>
    </w:p>
    <w:p w14:paraId="3DD58F60" w14:textId="44EA2107" w:rsidR="00D45772" w:rsidRDefault="00D45772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501EA80" w14:textId="158E0BFE" w:rsidR="00D45772" w:rsidRDefault="00D45772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CB01439" w14:textId="77777777" w:rsidR="00D45772" w:rsidRDefault="00D45772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  <w:sectPr w:rsidR="00D45772" w:rsidSect="004A35C8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056EBA70" w14:textId="08E70301" w:rsidR="00D45772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951104" behindDoc="0" locked="0" layoutInCell="1" allowOverlap="1" wp14:anchorId="54FCF7B7" wp14:editId="49A0A078">
            <wp:simplePos x="0" y="0"/>
            <wp:positionH relativeFrom="margin">
              <wp:posOffset>1080770</wp:posOffset>
            </wp:positionH>
            <wp:positionV relativeFrom="page">
              <wp:posOffset>1322070</wp:posOffset>
            </wp:positionV>
            <wp:extent cx="6515735" cy="3124835"/>
            <wp:effectExtent l="1752600" t="0" r="1751965" b="0"/>
            <wp:wrapThrough wrapText="bothSides">
              <wp:wrapPolygon edited="0">
                <wp:start x="16169" y="-12115"/>
                <wp:lineTo x="5496" y="-12115"/>
                <wp:lineTo x="5496" y="33579"/>
                <wp:lineTo x="16169" y="33579"/>
                <wp:lineTo x="16169" y="-12115"/>
              </wp:wrapPolygon>
            </wp:wrapThrough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" t="1921" r="20674" b="24225"/>
                    <a:stretch/>
                  </pic:blipFill>
                  <pic:spPr bwMode="auto">
                    <a:xfrm rot="16200000">
                      <a:off x="0" y="0"/>
                      <a:ext cx="651573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9094E" w14:textId="78963B40" w:rsidR="0085716D" w:rsidRDefault="0085716D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495437C" w14:textId="2B46CCA8" w:rsidR="0085716D" w:rsidRDefault="0085716D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961829F" w14:textId="796DA843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15C9E149" w14:textId="24D7F73B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E76BBD1" w14:textId="181F6EB6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6D8DE27" w14:textId="38B981DE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4FCFF731" w14:textId="34ADCEF6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C488E0D" w14:textId="0FE48598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2D2FD6AD" w14:textId="515670A2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2E005331" w14:textId="66967CFB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35136DC0" w14:textId="3768AA75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9659AC3" w14:textId="3454CAB2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7A672EA" w14:textId="47937657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F2FC0D7" w14:textId="6606051E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FFF4A69" w14:textId="4FD650F2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BEC3398" w14:textId="5F844CB2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17F39E1" w14:textId="38DC5830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82FEF31" w14:textId="61F82F1F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0934B013" w14:textId="45538D63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743BA2B" w14:textId="77777777" w:rsidR="00C6646A" w:rsidRDefault="00C6646A" w:rsidP="00D3312C">
      <w:pPr>
        <w:keepNext/>
        <w:spacing w:before="0" w:after="0"/>
        <w:jc w:val="both"/>
        <w:rPr>
          <w:rFonts w:cs="Times New Roman"/>
          <w:b/>
          <w:szCs w:val="24"/>
        </w:rPr>
      </w:pPr>
    </w:p>
    <w:p w14:paraId="5E5BCE15" w14:textId="5C49D691" w:rsidR="00D3312C" w:rsidRDefault="00D3312C" w:rsidP="00D3312C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20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C50221">
        <w:rPr>
          <w:rFonts w:asciiTheme="majorBidi" w:hAnsiTheme="majorBidi" w:cstheme="majorBidi"/>
          <w:szCs w:val="24"/>
        </w:rPr>
        <w:t xml:space="preserve">Phylogenetic tree of peptide </w:t>
      </w:r>
      <w:r w:rsidRPr="001225BE">
        <w:rPr>
          <w:rFonts w:asciiTheme="majorBidi" w:hAnsiTheme="majorBidi" w:cstheme="majorBidi"/>
          <w:noProof/>
          <w:szCs w:val="24"/>
        </w:rPr>
        <w:t>AM4</w:t>
      </w:r>
      <w:r>
        <w:rPr>
          <w:rFonts w:asciiTheme="majorBidi" w:hAnsiTheme="majorBidi" w:cstheme="majorBidi"/>
          <w:noProof/>
          <w:szCs w:val="24"/>
        </w:rPr>
        <w:t>4</w:t>
      </w:r>
      <w:r w:rsidRPr="001225BE">
        <w:rPr>
          <w:rFonts w:asciiTheme="majorBidi" w:hAnsiTheme="majorBidi" w:cstheme="majorBidi"/>
          <w:noProof/>
          <w:szCs w:val="24"/>
        </w:rPr>
        <w:t>A</w:t>
      </w:r>
      <w:r>
        <w:rPr>
          <w:rFonts w:asciiTheme="majorBidi" w:hAnsiTheme="majorBidi" w:cstheme="majorBidi"/>
          <w:noProof/>
          <w:szCs w:val="24"/>
        </w:rPr>
        <w:t>9</w:t>
      </w:r>
      <w:r>
        <w:t>.</w:t>
      </w:r>
    </w:p>
    <w:p w14:paraId="3163E98E" w14:textId="6103B736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66988F85" w14:textId="05C6D9A8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3898AA91" w14:textId="53D460C7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1591A5E9" w14:textId="0F96998A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1F8CF7F6" w14:textId="7E114E03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8EACB63" w14:textId="6289905F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2746CA5" w14:textId="5778D181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10A1A5A" w14:textId="0BA1DC65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5B90BF2B" w14:textId="5B02C277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13EB3403" w14:textId="41371654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79607A0A" w14:textId="0536D68F" w:rsidR="00D3312C" w:rsidRDefault="00D3312C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</w:p>
    <w:p w14:paraId="2AC8D5F7" w14:textId="77777777" w:rsidR="00F52024" w:rsidRDefault="00F52024" w:rsidP="00727624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  <w:sectPr w:rsidR="00F52024" w:rsidSect="0085716D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23D1E86B" w14:textId="1EF68526" w:rsidR="00D3312C" w:rsidRDefault="00691342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725EBB86" wp14:editId="32390971">
                <wp:simplePos x="0" y="0"/>
                <wp:positionH relativeFrom="column">
                  <wp:posOffset>0</wp:posOffset>
                </wp:positionH>
                <wp:positionV relativeFrom="paragraph">
                  <wp:posOffset>-208721</wp:posOffset>
                </wp:positionV>
                <wp:extent cx="3819525" cy="5629701"/>
                <wp:effectExtent l="0" t="0" r="0" b="0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629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B4D2D" w14:textId="77777777" w:rsidR="00691342" w:rsidRDefault="00691342" w:rsidP="00691342">
                            <w:r>
                              <w:t>A)</w:t>
                            </w:r>
                          </w:p>
                          <w:p w14:paraId="68BC6773" w14:textId="77777777" w:rsidR="00691342" w:rsidRDefault="00691342" w:rsidP="00691342"/>
                          <w:p w14:paraId="1ED99825" w14:textId="77777777" w:rsidR="00691342" w:rsidRDefault="00691342" w:rsidP="00691342"/>
                          <w:p w14:paraId="1CAE9677" w14:textId="77777777" w:rsidR="00691342" w:rsidRDefault="00691342" w:rsidP="00691342"/>
                          <w:p w14:paraId="70CF1098" w14:textId="77777777" w:rsidR="00691342" w:rsidRDefault="00691342" w:rsidP="00691342"/>
                          <w:p w14:paraId="52BC8E5B" w14:textId="77777777" w:rsidR="00691342" w:rsidRDefault="00691342" w:rsidP="00691342">
                            <w:r>
                              <w:t>B)                                                                               C)</w:t>
                            </w:r>
                          </w:p>
                          <w:p w14:paraId="26AE0BB5" w14:textId="77777777" w:rsidR="00691342" w:rsidRDefault="00691342" w:rsidP="00691342"/>
                          <w:p w14:paraId="7E03DFA3" w14:textId="77777777" w:rsidR="00691342" w:rsidRDefault="00691342" w:rsidP="00691342"/>
                          <w:p w14:paraId="75A77BF4" w14:textId="77777777" w:rsidR="00691342" w:rsidRDefault="00691342" w:rsidP="00691342"/>
                          <w:p w14:paraId="354B36B4" w14:textId="77777777" w:rsidR="00691342" w:rsidRDefault="00691342" w:rsidP="00691342"/>
                          <w:p w14:paraId="217E62FF" w14:textId="77777777" w:rsidR="00691342" w:rsidRDefault="00691342" w:rsidP="00691342"/>
                          <w:p w14:paraId="08A88EAE" w14:textId="77777777" w:rsidR="00691342" w:rsidRDefault="00691342" w:rsidP="00691342"/>
                          <w:p w14:paraId="45766BF9" w14:textId="77777777" w:rsidR="00691342" w:rsidRDefault="00691342" w:rsidP="00691342"/>
                          <w:p w14:paraId="40B9682E" w14:textId="77777777" w:rsidR="00691342" w:rsidRDefault="00691342" w:rsidP="00691342"/>
                          <w:p w14:paraId="2B6F4988" w14:textId="59E852B2" w:rsidR="00691342" w:rsidRDefault="00691342" w:rsidP="00691342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EBB86" id="Text Box 277" o:spid="_x0000_s1074" type="#_x0000_t202" style="position:absolute;margin-left:0;margin-top:-16.45pt;width:300.75pt;height:443.3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" filled="f" stroked="f">
                <v:textbox>
                  <w:txbxContent>
                    <w:p w14:paraId="0AAB4D2D" w14:textId="77777777" w:rsidR="00691342" w:rsidRDefault="00691342" w:rsidP="00691342">
                      <w:r>
                        <w:t>A)</w:t>
                      </w:r>
                    </w:p>
                    <w:p w14:paraId="68BC6773" w14:textId="77777777" w:rsidR="00691342" w:rsidRDefault="00691342" w:rsidP="00691342"/>
                    <w:p w14:paraId="1ED99825" w14:textId="77777777" w:rsidR="00691342" w:rsidRDefault="00691342" w:rsidP="00691342"/>
                    <w:p w14:paraId="1CAE9677" w14:textId="77777777" w:rsidR="00691342" w:rsidRDefault="00691342" w:rsidP="00691342"/>
                    <w:p w14:paraId="70CF1098" w14:textId="77777777" w:rsidR="00691342" w:rsidRDefault="00691342" w:rsidP="00691342"/>
                    <w:p w14:paraId="52BC8E5B" w14:textId="77777777" w:rsidR="00691342" w:rsidRDefault="00691342" w:rsidP="00691342">
                      <w:r>
                        <w:t>B)                                                                               C)</w:t>
                      </w:r>
                    </w:p>
                    <w:p w14:paraId="26AE0BB5" w14:textId="77777777" w:rsidR="00691342" w:rsidRDefault="00691342" w:rsidP="00691342"/>
                    <w:p w14:paraId="7E03DFA3" w14:textId="77777777" w:rsidR="00691342" w:rsidRDefault="00691342" w:rsidP="00691342"/>
                    <w:p w14:paraId="75A77BF4" w14:textId="77777777" w:rsidR="00691342" w:rsidRDefault="00691342" w:rsidP="00691342"/>
                    <w:p w14:paraId="354B36B4" w14:textId="77777777" w:rsidR="00691342" w:rsidRDefault="00691342" w:rsidP="00691342"/>
                    <w:p w14:paraId="217E62FF" w14:textId="77777777" w:rsidR="00691342" w:rsidRDefault="00691342" w:rsidP="00691342"/>
                    <w:p w14:paraId="08A88EAE" w14:textId="77777777" w:rsidR="00691342" w:rsidRDefault="00691342" w:rsidP="00691342"/>
                    <w:p w14:paraId="45766BF9" w14:textId="77777777" w:rsidR="00691342" w:rsidRDefault="00691342" w:rsidP="00691342"/>
                    <w:p w14:paraId="40B9682E" w14:textId="77777777" w:rsidR="00691342" w:rsidRDefault="00691342" w:rsidP="00691342"/>
                    <w:p w14:paraId="2B6F4988" w14:textId="59E852B2" w:rsidR="00691342" w:rsidRDefault="00691342" w:rsidP="00691342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3828D9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4672263" wp14:editId="512BF277">
                <wp:simplePos x="0" y="0"/>
                <wp:positionH relativeFrom="column">
                  <wp:posOffset>2990215</wp:posOffset>
                </wp:positionH>
                <wp:positionV relativeFrom="paragraph">
                  <wp:posOffset>-108254</wp:posOffset>
                </wp:positionV>
                <wp:extent cx="1729740" cy="366395"/>
                <wp:effectExtent l="57150" t="38100" r="80010" b="9080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740" cy="366395"/>
                          <a:chOff x="0" y="0"/>
                          <a:chExt cx="1730002" cy="366616"/>
                        </a:xfrm>
                      </wpg:grpSpPr>
                      <wps:wsp>
                        <wps:cNvPr id="340" name="Straight Connector 340"/>
                        <wps:cNvCnPr/>
                        <wps:spPr>
                          <a:xfrm>
                            <a:off x="0" y="214685"/>
                            <a:ext cx="0" cy="142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Straight Connector 342"/>
                        <wps:cNvCnPr/>
                        <wps:spPr>
                          <a:xfrm>
                            <a:off x="1319917" y="222637"/>
                            <a:ext cx="0" cy="1422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Straight Connector 341"/>
                        <wps:cNvCnPr/>
                        <wps:spPr>
                          <a:xfrm>
                            <a:off x="0" y="222637"/>
                            <a:ext cx="132347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Straight Connector 339"/>
                        <wps:cNvCnPr/>
                        <wps:spPr>
                          <a:xfrm>
                            <a:off x="516835" y="119270"/>
                            <a:ext cx="0" cy="2393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Straight Connector 338"/>
                        <wps:cNvCnPr/>
                        <wps:spPr>
                          <a:xfrm>
                            <a:off x="1606164" y="127221"/>
                            <a:ext cx="0" cy="2393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Straight Connector 337"/>
                        <wps:cNvCnPr/>
                        <wps:spPr>
                          <a:xfrm flipV="1">
                            <a:off x="508884" y="119270"/>
                            <a:ext cx="109888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6" name="Straight Connector 336"/>
                        <wps:cNvCnPr/>
                        <wps:spPr>
                          <a:xfrm>
                            <a:off x="747423" y="0"/>
                            <a:ext cx="0" cy="3594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5" name="Straight Connector 335"/>
                        <wps:cNvCnPr/>
                        <wps:spPr>
                          <a:xfrm>
                            <a:off x="1725434" y="0"/>
                            <a:ext cx="0" cy="3594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" name="Straight Connector 334"/>
                        <wps:cNvCnPr/>
                        <wps:spPr>
                          <a:xfrm flipV="1">
                            <a:off x="747423" y="0"/>
                            <a:ext cx="9825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C733D88" id="Group 47" o:spid="_x0000_s1026" style="position:absolute;margin-left:235.45pt;margin-top:-8.5pt;width:136.2pt;height:28.85pt;z-index:251962368" coordsize="17300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">
                <v:line id="Straight Connector 340" o:spid="_x0000_s1027" style="position:absolute;visibility:visible;mso-wrap-style:square" from="0,2146" to="0,3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" strokecolor="black [3200]" strokeweight="2pt">
                  <v:shadow on="t" color="black" opacity="24903f" origin=",.5" offset="0,.55556mm"/>
                </v:line>
                <v:line id="Straight Connector 342" o:spid="_x0000_s1028" style="position:absolute;visibility:visible;mso-wrap-style:square" from="13199,2226" to="13199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" strokecolor="black [3200]" strokeweight="2pt">
                  <v:shadow on="t" color="black" opacity="24903f" origin=",.5" offset="0,.55556mm"/>
                </v:line>
                <v:line id="Straight Connector 341" o:spid="_x0000_s1029" style="position:absolute;visibility:visible;mso-wrap-style:square" from="0,2226" to="13234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" strokecolor="black [3200]" strokeweight="2pt">
                  <v:shadow on="t" color="black" opacity="24903f" origin=",.5" offset="0,.55556mm"/>
                </v:line>
                <v:line id="Straight Connector 339" o:spid="_x0000_s1030" style="position:absolute;visibility:visible;mso-wrap-style:square" from="5168,1192" to="5168,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" strokecolor="black [3200]" strokeweight="2pt">
                  <v:shadow on="t" color="black" opacity="24903f" origin=",.5" offset="0,.55556mm"/>
                </v:line>
                <v:line id="Straight Connector 338" o:spid="_x0000_s1031" style="position:absolute;visibility:visible;mso-wrap-style:square" from="16061,1272" to="16061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" strokecolor="black [3200]" strokeweight="2pt">
                  <v:shadow on="t" color="black" opacity="24903f" origin=",.5" offset="0,.55556mm"/>
                </v:line>
                <v:line id="Straight Connector 337" o:spid="_x0000_s1032" style="position:absolute;flip:y;visibility:visible;mso-wrap-style:square" from="5088,1192" to="16077,1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" strokecolor="black [3200]" strokeweight="2pt">
                  <v:shadow on="t" color="black" opacity="24903f" origin=",.5" offset="0,.55556mm"/>
                </v:line>
                <v:line id="Straight Connector 336" o:spid="_x0000_s1033" style="position:absolute;visibility:visible;mso-wrap-style:square" from="7474,0" to="747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" strokecolor="black [3200]" strokeweight="2pt">
                  <v:shadow on="t" color="black" opacity="24903f" origin=",.5" offset="0,.55556mm"/>
                </v:line>
                <v:line id="Straight Connector 335" o:spid="_x0000_s1034" style="position:absolute;visibility:visible;mso-wrap-style:square" from="17254,0" to="1725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" strokecolor="black [3200]" strokeweight="2pt">
                  <v:shadow on="t" color="black" opacity="24903f" origin=",.5" offset="0,.55556mm"/>
                </v:line>
                <v:line id="Straight Connector 334" o:spid="_x0000_s1035" style="position:absolute;flip:y;visibility:visible;mso-wrap-style:square" from="7474,0" to="173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" strokecolor="black [3200]" strokeweight="2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3938B0FA" w14:textId="0CEA6B52" w:rsidR="003828D9" w:rsidRDefault="003828D9" w:rsidP="003828D9">
      <w:pPr>
        <w:keepNext/>
        <w:spacing w:before="0" w:after="0"/>
        <w:jc w:val="center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0A8EB2C7" wp14:editId="1E01A4D6">
            <wp:extent cx="5731510" cy="964565"/>
            <wp:effectExtent l="0" t="0" r="2540" b="6985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8897" w14:textId="4A5AF4AD" w:rsidR="003828D9" w:rsidRDefault="003828D9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E697960" w14:textId="4F621A43" w:rsidR="003828D9" w:rsidRDefault="003828D9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19653A3" w14:textId="59981E3D" w:rsidR="003828D9" w:rsidRDefault="003828D9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F761CB6" w14:textId="039691FC" w:rsidR="003828D9" w:rsidRDefault="0030494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76704" behindDoc="0" locked="0" layoutInCell="1" allowOverlap="1" wp14:anchorId="0CECB45A" wp14:editId="401D64E8">
            <wp:simplePos x="0" y="0"/>
            <wp:positionH relativeFrom="margin">
              <wp:posOffset>3116911</wp:posOffset>
            </wp:positionH>
            <wp:positionV relativeFrom="paragraph">
              <wp:posOffset>349222</wp:posOffset>
            </wp:positionV>
            <wp:extent cx="2962144" cy="1785620"/>
            <wp:effectExtent l="0" t="0" r="0" b="0"/>
            <wp:wrapNone/>
            <wp:docPr id="353" name="Picture 353" descr="A picture containing domestic c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domestic cat&#10;&#10;Description automatically generated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4" t="20810" r="31721" b="21329"/>
                    <a:stretch/>
                  </pic:blipFill>
                  <pic:spPr bwMode="auto">
                    <a:xfrm>
                      <a:off x="0" y="0"/>
                      <a:ext cx="2962144" cy="178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8D9" w:rsidRPr="003828D9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86D92D1" wp14:editId="42B4F6D7">
                <wp:simplePos x="0" y="0"/>
                <wp:positionH relativeFrom="margin">
                  <wp:posOffset>1977390</wp:posOffset>
                </wp:positionH>
                <wp:positionV relativeFrom="paragraph">
                  <wp:posOffset>150440</wp:posOffset>
                </wp:positionV>
                <wp:extent cx="510540" cy="548640"/>
                <wp:effectExtent l="0" t="0" r="0" b="381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2C655" w14:textId="77777777" w:rsidR="003828D9" w:rsidRDefault="003828D9" w:rsidP="003828D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+7</w:t>
                            </w:r>
                          </w:p>
                          <w:p w14:paraId="77B0B8F5" w14:textId="0901A20F" w:rsidR="003828D9" w:rsidRPr="001262B2" w:rsidRDefault="003828D9" w:rsidP="003828D9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985.45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D92D1" id="Text Box 343" o:spid="_x0000_s1075" type="#_x0000_t202" style="position:absolute;margin-left:155.7pt;margin-top:11.85pt;width:40.2pt;height:43.2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" filled="f" stroked="f" strokeweight=".5pt">
                <v:textbox>
                  <w:txbxContent>
                    <w:p w14:paraId="1EB2C655" w14:textId="77777777" w:rsidR="003828D9" w:rsidRDefault="003828D9" w:rsidP="003828D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+7</w:t>
                      </w:r>
                    </w:p>
                    <w:p w14:paraId="77B0B8F5" w14:textId="0901A20F" w:rsidR="003828D9" w:rsidRPr="001262B2" w:rsidRDefault="003828D9" w:rsidP="003828D9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985.45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8D9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52912D1" wp14:editId="336E78CA">
                <wp:simplePos x="0" y="0"/>
                <wp:positionH relativeFrom="column">
                  <wp:posOffset>2874341</wp:posOffset>
                </wp:positionH>
                <wp:positionV relativeFrom="paragraph">
                  <wp:posOffset>2327910</wp:posOffset>
                </wp:positionV>
                <wp:extent cx="0" cy="53975"/>
                <wp:effectExtent l="0" t="0" r="38100" b="22225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B573F9D" id="Straight Connector 202" o:spid="_x0000_s1026" style="position:absolute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35pt,183.3pt" to="226.35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vP7u/dwAAAALAQAADwAAAGRycy9kb3ducmV2&#10;LnhtbEyPwW7CMAyG75P2DpGRuI0URlvUNUWIie0M7AFC4zUVjdM1Acrbz9MO29G/P/3+XK5H14kr&#10;DqH1pGA+S0Ag1d601Cj4OO6eViBC1GR05wkV3DHAunp8KHVh/I32eD3ERnAJhUIrsDH2hZShtuh0&#10;mPkeiXeffnA68jg00gz6xuWuk4skyaTTLfEFq3vcWqzPh4tTsN2Z941/zfdvqy9D1h/tsk5HpaaT&#10;cfMCIuIY/2D40Wd1qNjp5C9kgugULNNFzqiC5yzLQDDxm5w4ydM5yKqU/3+ovgE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C8/u79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="003828D9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922959A" wp14:editId="301C9954">
                <wp:simplePos x="0" y="0"/>
                <wp:positionH relativeFrom="column">
                  <wp:posOffset>1487805</wp:posOffset>
                </wp:positionH>
                <wp:positionV relativeFrom="paragraph">
                  <wp:posOffset>2337131</wp:posOffset>
                </wp:positionV>
                <wp:extent cx="0" cy="53975"/>
                <wp:effectExtent l="0" t="0" r="38100" b="22225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FC76175" id="Straight Connector 201" o:spid="_x0000_s1026" style="position:absolute;flip:x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15pt,184.05pt" to="117.15pt,1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s2b4qNwAAAALAQAADwAAAGRycy9kb3ducmV2&#10;LnhtbEyPwW7CMAyG75N4h8hIu40UykrVNUWIie0M7AFC4zUVjVOaAN3bz9MO29G/P/3+XK5H14kb&#10;DqH1pGA+S0Ag1d601Cj4OO6echAhajK684QKvjDAupo8lLow/k57vB1iI7iEQqEV2Bj7QspQW3Q6&#10;zHyPxLtPPzgdeRwaaQZ953LXyUWSZNLplviC1T1uLdbnw9Up2O7M+8a/rvZv+cWQ9Ue7rJ9HpR6n&#10;4+YFRMQx/sHwo8/qULHTyV/JBNEpWKTLlFEFaZbPQTDxm5w4WWUZyKqU/3+ovgE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CzZvio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="003828D9"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890DB94" wp14:editId="5432EAFB">
                <wp:simplePos x="0" y="0"/>
                <wp:positionH relativeFrom="column">
                  <wp:posOffset>91440</wp:posOffset>
                </wp:positionH>
                <wp:positionV relativeFrom="paragraph">
                  <wp:posOffset>2339671</wp:posOffset>
                </wp:positionV>
                <wp:extent cx="0" cy="53975"/>
                <wp:effectExtent l="0" t="0" r="38100" b="22225"/>
                <wp:wrapNone/>
                <wp:docPr id="349" name="Straight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BAFB20E" id="Straight Connector 349" o:spid="_x0000_s1026" style="position:absolute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pt,184.25pt" to="7.2pt,1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iWubCdoAAAAJAQAADwAAAGRycy9kb3ducmV2&#10;LnhtbEyPwW7CMBBE75X4B2uReisObSBRGgchKtoz0A8w8TaOGq9DbCD9+25O7XFmn2Znys3oOnHD&#10;IbSeFCwXCQik2puWGgWfp/1TDiJETUZ3nlDBDwbYVLOHUhfG3+mAt2NsBIdQKLQCG2NfSBlqi06H&#10;he+R+PblB6cjy6GRZtB3DnedfE6StXS6Jf5gdY87i/X38eoU7PbmY+vfssN7fjFk/cmm9WpU6nE+&#10;bl9BRBzjHwxTfa4OFXc6+yuZIDrWacqkgpd1vgIxAZNxZiPLEpBVKf8vqH4B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iWubCd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  <w:r w:rsidR="003828D9" w:rsidRPr="003828D9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93823A0" wp14:editId="406D7341">
                <wp:simplePos x="0" y="0"/>
                <wp:positionH relativeFrom="margin">
                  <wp:posOffset>2948305</wp:posOffset>
                </wp:positionH>
                <wp:positionV relativeFrom="paragraph">
                  <wp:posOffset>2340610</wp:posOffset>
                </wp:positionV>
                <wp:extent cx="331470" cy="205105"/>
                <wp:effectExtent l="0" t="0" r="0" b="444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2CD2E" w14:textId="77777777" w:rsidR="003828D9" w:rsidRPr="00023ED8" w:rsidRDefault="003828D9" w:rsidP="003828D9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23A0" id="Text Box 345" o:spid="_x0000_s1076" type="#_x0000_t202" style="position:absolute;margin-left:232.15pt;margin-top:184.3pt;width:26.1pt;height:16.1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" filled="f" stroked="f" strokeweight=".5pt">
                <v:textbox>
                  <w:txbxContent>
                    <w:p w14:paraId="1A62CD2E" w14:textId="77777777" w:rsidR="003828D9" w:rsidRPr="00023ED8" w:rsidRDefault="003828D9" w:rsidP="003828D9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8D9" w:rsidRPr="003828D9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A60C16C" wp14:editId="41EB56CF">
                <wp:simplePos x="0" y="0"/>
                <wp:positionH relativeFrom="margin">
                  <wp:posOffset>2717165</wp:posOffset>
                </wp:positionH>
                <wp:positionV relativeFrom="paragraph">
                  <wp:posOffset>2346325</wp:posOffset>
                </wp:positionV>
                <wp:extent cx="324485" cy="188595"/>
                <wp:effectExtent l="0" t="0" r="0" b="1905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40EC9" w14:textId="77777777" w:rsidR="003828D9" w:rsidRPr="001070A9" w:rsidRDefault="003828D9" w:rsidP="003828D9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0C16C" id="Text Box 346" o:spid="_x0000_s1077" type="#_x0000_t202" style="position:absolute;margin-left:213.95pt;margin-top:184.75pt;width:25.55pt;height:14.8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" filled="f" stroked="f" strokeweight=".5pt">
                <v:textbox>
                  <w:txbxContent>
                    <w:p w14:paraId="78E40EC9" w14:textId="77777777" w:rsidR="003828D9" w:rsidRPr="001070A9" w:rsidRDefault="003828D9" w:rsidP="003828D9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987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8D9" w:rsidRPr="003828D9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4341195" wp14:editId="7C6E2700">
                <wp:simplePos x="0" y="0"/>
                <wp:positionH relativeFrom="margin">
                  <wp:posOffset>1325880</wp:posOffset>
                </wp:positionH>
                <wp:positionV relativeFrom="paragraph">
                  <wp:posOffset>2346960</wp:posOffset>
                </wp:positionV>
                <wp:extent cx="324485" cy="188595"/>
                <wp:effectExtent l="0" t="0" r="0" b="1905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4E94E" w14:textId="77777777" w:rsidR="003828D9" w:rsidRPr="001070A9" w:rsidRDefault="003828D9" w:rsidP="003828D9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41195" id="Text Box 347" o:spid="_x0000_s1078" type="#_x0000_t202" style="position:absolute;margin-left:104.4pt;margin-top:184.8pt;width:25.55pt;height:14.85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" filled="f" stroked="f" strokeweight=".5pt">
                <v:textbox>
                  <w:txbxContent>
                    <w:p w14:paraId="3314E94E" w14:textId="77777777" w:rsidR="003828D9" w:rsidRPr="001070A9" w:rsidRDefault="003828D9" w:rsidP="003828D9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986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8D9" w:rsidRPr="003828D9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0093DF0" wp14:editId="28DB291B">
                <wp:simplePos x="0" y="0"/>
                <wp:positionH relativeFrom="margin">
                  <wp:posOffset>-66040</wp:posOffset>
                </wp:positionH>
                <wp:positionV relativeFrom="paragraph">
                  <wp:posOffset>2345386</wp:posOffset>
                </wp:positionV>
                <wp:extent cx="324485" cy="188595"/>
                <wp:effectExtent l="0" t="0" r="0" b="1905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0758C" w14:textId="77777777" w:rsidR="003828D9" w:rsidRPr="001070A9" w:rsidRDefault="003828D9" w:rsidP="003828D9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3DF0" id="Text Box 348" o:spid="_x0000_s1079" type="#_x0000_t202" style="position:absolute;margin-left:-5.2pt;margin-top:184.7pt;width:25.55pt;height:14.8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" filled="f" stroked="f" strokeweight=".5pt">
                <v:textbox>
                  <w:txbxContent>
                    <w:p w14:paraId="66B0758C" w14:textId="77777777" w:rsidR="003828D9" w:rsidRPr="001070A9" w:rsidRDefault="003828D9" w:rsidP="003828D9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985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8D9"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7C7C989E" wp14:editId="7AC4BF41">
            <wp:extent cx="3019162" cy="2362200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4" t="2244" r="22583" b="1652"/>
                    <a:stretch/>
                  </pic:blipFill>
                  <pic:spPr bwMode="auto">
                    <a:xfrm>
                      <a:off x="0" y="0"/>
                      <a:ext cx="3027707" cy="236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E1DA9" w14:textId="7977CFF8" w:rsidR="003828D9" w:rsidRDefault="003828D9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DDFDCEB" w14:textId="4C945700" w:rsidR="003828D9" w:rsidRDefault="0030494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581079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1978752" behindDoc="0" locked="0" layoutInCell="1" allowOverlap="1" wp14:anchorId="53375DE7" wp14:editId="68EA27A2">
            <wp:simplePos x="0" y="0"/>
            <wp:positionH relativeFrom="margin">
              <wp:posOffset>95250</wp:posOffset>
            </wp:positionH>
            <wp:positionV relativeFrom="paragraph">
              <wp:posOffset>341630</wp:posOffset>
            </wp:positionV>
            <wp:extent cx="5731510" cy="2772410"/>
            <wp:effectExtent l="0" t="0" r="2540" b="8890"/>
            <wp:wrapTopAndBottom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" t="1451" r="20956" b="22890"/>
                    <a:stretch/>
                  </pic:blipFill>
                  <pic:spPr bwMode="auto">
                    <a:xfrm>
                      <a:off x="0" y="0"/>
                      <a:ext cx="573151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B1343" w14:textId="3C0F7E95" w:rsidR="00304948" w:rsidRDefault="00304948" w:rsidP="00304948">
      <w:pPr>
        <w:jc w:val="both"/>
        <w:rPr>
          <w:rFonts w:asciiTheme="majorBidi" w:hAnsiTheme="majorBidi" w:cstheme="majorBidi"/>
          <w:szCs w:val="24"/>
        </w:rPr>
        <w:sectPr w:rsidR="00304948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091664">
        <w:rPr>
          <w:rFonts w:cs="Times New Roman"/>
          <w:b/>
          <w:szCs w:val="24"/>
        </w:rPr>
        <w:t>21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B07856">
        <w:t xml:space="preserve">A) Alignment of peptide </w:t>
      </w:r>
      <w:r w:rsidRPr="00DB7BE4">
        <w:t>AM</w:t>
      </w:r>
      <w:r>
        <w:t xml:space="preserve">51A4 </w:t>
      </w:r>
      <w:r w:rsidRPr="00B07856">
        <w:t xml:space="preserve">against </w:t>
      </w:r>
      <w:r>
        <w:rPr>
          <w:rFonts w:asciiTheme="majorBidi" w:hAnsiTheme="majorBidi" w:cstheme="majorBidi"/>
          <w:szCs w:val="24"/>
        </w:rPr>
        <w:t>homologous</w:t>
      </w:r>
      <w:r w:rsidRPr="00757AD3">
        <w:rPr>
          <w:rFonts w:asciiTheme="majorBidi" w:hAnsiTheme="majorBidi" w:cstheme="majorBidi"/>
          <w:szCs w:val="24"/>
        </w:rPr>
        <w:t xml:space="preserve"> peptides</w:t>
      </w:r>
      <w:r w:rsidRPr="00B07856">
        <w:t xml:space="preserve">. B) monoisotopic mass peak for peptide </w:t>
      </w:r>
      <w:r w:rsidRPr="00DB7BE4">
        <w:t>AM</w:t>
      </w:r>
      <w:r>
        <w:t>51A4</w:t>
      </w:r>
      <w:r w:rsidRPr="00B07856">
        <w:t xml:space="preserve">. C) The 3D structure of the peptide </w:t>
      </w:r>
      <w:r w:rsidRPr="00DB7BE4">
        <w:t>AM</w:t>
      </w:r>
      <w:r>
        <w:t xml:space="preserve">51A4 </w:t>
      </w:r>
      <w:r>
        <w:rPr>
          <w:rFonts w:asciiTheme="majorBidi" w:hAnsiTheme="majorBidi" w:cstheme="majorBidi"/>
          <w:szCs w:val="24"/>
        </w:rPr>
        <w:t xml:space="preserve">as </w:t>
      </w:r>
      <w:r w:rsidRPr="00334693">
        <w:rPr>
          <w:rFonts w:asciiTheme="majorBidi" w:hAnsiTheme="majorBidi" w:cstheme="majorBidi"/>
          <w:szCs w:val="24"/>
        </w:rPr>
        <w:t xml:space="preserve">modelled using </w:t>
      </w:r>
      <w:r w:rsidR="008D13F2" w:rsidRPr="00334693">
        <w:rPr>
          <w:rFonts w:asciiTheme="majorBidi" w:hAnsiTheme="majorBidi" w:cstheme="majorBidi"/>
          <w:szCs w:val="24"/>
        </w:rPr>
        <w:t xml:space="preserve">CN12 neurotoxin </w:t>
      </w:r>
      <w:r w:rsidR="00513172" w:rsidRPr="00334693">
        <w:rPr>
          <w:rFonts w:asciiTheme="majorBidi" w:hAnsiTheme="majorBidi" w:cstheme="majorBidi"/>
          <w:szCs w:val="24"/>
        </w:rPr>
        <w:t>(PDB: 1PE4</w:t>
      </w:r>
      <w:r w:rsidR="00513172" w:rsidRPr="00334693">
        <w:t xml:space="preserve">; NMR solution structure) </w:t>
      </w:r>
      <w:r w:rsidRPr="00334693">
        <w:rPr>
          <w:rFonts w:asciiTheme="majorBidi" w:hAnsiTheme="majorBidi" w:cstheme="majorBidi"/>
          <w:szCs w:val="24"/>
        </w:rPr>
        <w:t>as a homology template</w:t>
      </w:r>
      <w:r w:rsidR="00E71BFD" w:rsidRPr="00334693">
        <w:rPr>
          <w:rFonts w:asciiTheme="majorBidi" w:hAnsiTheme="majorBidi" w:cstheme="majorBidi"/>
          <w:szCs w:val="24"/>
        </w:rPr>
        <w:t xml:space="preserve">; QMEAN = </w:t>
      </w:r>
      <w:r w:rsidR="00E71BFD" w:rsidRPr="00334693">
        <w:t>–4.42</w:t>
      </w:r>
      <w:r w:rsidRPr="00334693">
        <w:rPr>
          <w:rFonts w:asciiTheme="majorBidi" w:hAnsiTheme="majorBidi" w:cstheme="majorBidi"/>
          <w:szCs w:val="24"/>
        </w:rPr>
        <w:t xml:space="preserve">. D) Phylogenetic tree of peptide </w:t>
      </w:r>
      <w:r w:rsidRPr="00334693">
        <w:t>AM51A4</w:t>
      </w:r>
      <w:r w:rsidRPr="00334693">
        <w:rPr>
          <w:rFonts w:asciiTheme="majorBidi" w:hAnsiTheme="majorBidi" w:cstheme="majorBidi"/>
          <w:szCs w:val="24"/>
        </w:rPr>
        <w:t>.</w:t>
      </w:r>
    </w:p>
    <w:p w14:paraId="7C061A7C" w14:textId="2D8B6658" w:rsidR="003828D9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1980800" behindDoc="0" locked="0" layoutInCell="1" allowOverlap="1" wp14:anchorId="7CDE384E" wp14:editId="79FF57FA">
            <wp:simplePos x="0" y="0"/>
            <wp:positionH relativeFrom="margin">
              <wp:posOffset>-62865</wp:posOffset>
            </wp:positionH>
            <wp:positionV relativeFrom="page">
              <wp:posOffset>1105535</wp:posOffset>
            </wp:positionV>
            <wp:extent cx="8531225" cy="5302250"/>
            <wp:effectExtent l="1671638" t="0" r="1560512" b="0"/>
            <wp:wrapThrough wrapText="bothSides">
              <wp:wrapPolygon edited="0">
                <wp:start x="17657" y="-6810"/>
                <wp:lineTo x="15245" y="-6810"/>
                <wp:lineTo x="15245" y="-3783"/>
                <wp:lineTo x="10712" y="-3783"/>
                <wp:lineTo x="10615" y="-3628"/>
                <wp:lineTo x="9843" y="15773"/>
                <wp:lineTo x="9650" y="-3783"/>
                <wp:lineTo x="5213" y="-3783"/>
                <wp:lineTo x="5213" y="-4094"/>
                <wp:lineTo x="4200" y="-4094"/>
                <wp:lineTo x="4200" y="27647"/>
                <wp:lineTo x="4441" y="27880"/>
                <wp:lineTo x="5213" y="27259"/>
                <wp:lineTo x="6757" y="27259"/>
                <wp:lineTo x="7528" y="27724"/>
                <wp:lineTo x="8300" y="27259"/>
                <wp:lineTo x="9602" y="27414"/>
                <wp:lineTo x="9650" y="26327"/>
                <wp:lineTo x="9843" y="17092"/>
                <wp:lineTo x="10615" y="27802"/>
                <wp:lineTo x="11387" y="27259"/>
                <wp:lineTo x="15824" y="27414"/>
                <wp:lineTo x="16017" y="10030"/>
                <wp:lineTo x="17657" y="10030"/>
                <wp:lineTo x="17657" y="-6810"/>
              </wp:wrapPolygon>
            </wp:wrapThrough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9" r="9036" b="7849"/>
                    <a:stretch/>
                  </pic:blipFill>
                  <pic:spPr bwMode="auto">
                    <a:xfrm rot="16200000">
                      <a:off x="0" y="0"/>
                      <a:ext cx="8531225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FF1CA" w14:textId="5AEC126A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205E1A3" w14:textId="2E19829D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8973008" w14:textId="3C3B8DE0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5275AEA" w14:textId="52C840FD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B4C58AD" w14:textId="3DB0C535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FA3D66D" w14:textId="161211E0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4240764" w14:textId="76C3BEC4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554E3BB" w14:textId="44B14098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F07E1E1" w14:textId="4C716CB3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3663E173" w14:textId="30CCCB20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3B995601" w14:textId="048533DE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523746A" w14:textId="3C35B2CA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318D6A2" w14:textId="1AEEEA3B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A9CAA21" w14:textId="4737A5E1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3CE3862D" w14:textId="7F9F333A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97D31D5" w14:textId="72ED724C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A46B71C" w14:textId="25EB7D6C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6376050" w14:textId="2576D33A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A921CB4" w14:textId="32640DEB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376B2C2" w14:textId="3BB493C5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995B77F" w14:textId="1FAD4F31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6C3CC49" w14:textId="30810348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067B72C" w14:textId="05EB00E8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38E89AB" w14:textId="2E44203E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695AA11" w14:textId="36AA02DA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333C3346" w14:textId="2787C23F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E33BF1C" w14:textId="42374EF1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EDC4F1D" w14:textId="44D3E407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3D497DC" w14:textId="77777777" w:rsidR="00C6646A" w:rsidRDefault="00C6646A" w:rsidP="003828D9">
      <w:pPr>
        <w:keepNext/>
        <w:spacing w:before="0" w:after="0"/>
        <w:rPr>
          <w:rFonts w:cs="Times New Roman"/>
          <w:b/>
          <w:szCs w:val="24"/>
        </w:rPr>
      </w:pPr>
    </w:p>
    <w:p w14:paraId="0FDFA7E1" w14:textId="0DD27A90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22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 xml:space="preserve">spectrum of the peptide </w:t>
      </w:r>
      <w:r w:rsidRPr="00DB7BE4">
        <w:t>AM</w:t>
      </w:r>
      <w:r>
        <w:t>51A4.</w:t>
      </w:r>
    </w:p>
    <w:p w14:paraId="10A6C6B5" w14:textId="77777777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  <w:sectPr w:rsidR="00091664" w:rsidSect="00091664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0C4612D4" w14:textId="4C3354C6" w:rsidR="00091664" w:rsidRDefault="00B807BB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3D6C52FD" wp14:editId="53DF01C3">
                <wp:simplePos x="0" y="0"/>
                <wp:positionH relativeFrom="column">
                  <wp:posOffset>-2733</wp:posOffset>
                </wp:positionH>
                <wp:positionV relativeFrom="paragraph">
                  <wp:posOffset>-200301</wp:posOffset>
                </wp:positionV>
                <wp:extent cx="3819525" cy="5629701"/>
                <wp:effectExtent l="0" t="0" r="0" b="0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629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91471" w14:textId="77777777" w:rsidR="00B807BB" w:rsidRDefault="00B807BB" w:rsidP="00B807BB">
                            <w:r>
                              <w:t>A)</w:t>
                            </w:r>
                          </w:p>
                          <w:p w14:paraId="55B21AC0" w14:textId="77777777" w:rsidR="00B807BB" w:rsidRDefault="00B807BB" w:rsidP="00B807BB"/>
                          <w:p w14:paraId="2CB92094" w14:textId="77777777" w:rsidR="00B807BB" w:rsidRDefault="00B807BB" w:rsidP="00B807BB"/>
                          <w:p w14:paraId="552385A9" w14:textId="77777777" w:rsidR="00B807BB" w:rsidRDefault="00B807BB" w:rsidP="00B807BB"/>
                          <w:p w14:paraId="4ECB9191" w14:textId="77777777" w:rsidR="00B807BB" w:rsidRDefault="00B807BB" w:rsidP="00B807BB"/>
                          <w:p w14:paraId="729C341A" w14:textId="77777777" w:rsidR="00B807BB" w:rsidRDefault="00B807BB" w:rsidP="00B807BB">
                            <w:r>
                              <w:t>B)                                                                               C)</w:t>
                            </w:r>
                          </w:p>
                          <w:p w14:paraId="6D87ADC6" w14:textId="77777777" w:rsidR="00B807BB" w:rsidRDefault="00B807BB" w:rsidP="00B807BB"/>
                          <w:p w14:paraId="0922672A" w14:textId="77777777" w:rsidR="00B807BB" w:rsidRDefault="00B807BB" w:rsidP="00B807BB"/>
                          <w:p w14:paraId="07DC6ED5" w14:textId="77777777" w:rsidR="00B807BB" w:rsidRDefault="00B807BB" w:rsidP="00B807BB"/>
                          <w:p w14:paraId="2E949A2D" w14:textId="77777777" w:rsidR="00B807BB" w:rsidRDefault="00B807BB" w:rsidP="00B807BB"/>
                          <w:p w14:paraId="15EB7E0D" w14:textId="77777777" w:rsidR="00B807BB" w:rsidRDefault="00B807BB" w:rsidP="00B807BB"/>
                          <w:p w14:paraId="064F7A10" w14:textId="77777777" w:rsidR="00B807BB" w:rsidRDefault="00B807BB" w:rsidP="00B807BB"/>
                          <w:p w14:paraId="320A7A46" w14:textId="77777777" w:rsidR="00B807BB" w:rsidRDefault="00B807BB" w:rsidP="00B807BB"/>
                          <w:p w14:paraId="5701ADB0" w14:textId="77777777" w:rsidR="00B807BB" w:rsidRDefault="00B807BB" w:rsidP="00B807BB"/>
                          <w:p w14:paraId="57E8EDE9" w14:textId="77777777" w:rsidR="00B807BB" w:rsidRDefault="00B807BB" w:rsidP="00B807BB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52FD" id="Text Box 267" o:spid="_x0000_s1080" type="#_x0000_t202" style="position:absolute;margin-left:-.2pt;margin-top:-15.75pt;width:300.75pt;height:443.3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" filled="f" stroked="f">
                <v:textbox>
                  <w:txbxContent>
                    <w:p w14:paraId="52991471" w14:textId="77777777" w:rsidR="00B807BB" w:rsidRDefault="00B807BB" w:rsidP="00B807BB">
                      <w:r>
                        <w:t>A)</w:t>
                      </w:r>
                    </w:p>
                    <w:p w14:paraId="55B21AC0" w14:textId="77777777" w:rsidR="00B807BB" w:rsidRDefault="00B807BB" w:rsidP="00B807BB"/>
                    <w:p w14:paraId="2CB92094" w14:textId="77777777" w:rsidR="00B807BB" w:rsidRDefault="00B807BB" w:rsidP="00B807BB"/>
                    <w:p w14:paraId="552385A9" w14:textId="77777777" w:rsidR="00B807BB" w:rsidRDefault="00B807BB" w:rsidP="00B807BB"/>
                    <w:p w14:paraId="4ECB9191" w14:textId="77777777" w:rsidR="00B807BB" w:rsidRDefault="00B807BB" w:rsidP="00B807BB"/>
                    <w:p w14:paraId="729C341A" w14:textId="77777777" w:rsidR="00B807BB" w:rsidRDefault="00B807BB" w:rsidP="00B807BB">
                      <w:r>
                        <w:t>B)                                                                               C)</w:t>
                      </w:r>
                    </w:p>
                    <w:p w14:paraId="6D87ADC6" w14:textId="77777777" w:rsidR="00B807BB" w:rsidRDefault="00B807BB" w:rsidP="00B807BB"/>
                    <w:p w14:paraId="0922672A" w14:textId="77777777" w:rsidR="00B807BB" w:rsidRDefault="00B807BB" w:rsidP="00B807BB"/>
                    <w:p w14:paraId="07DC6ED5" w14:textId="77777777" w:rsidR="00B807BB" w:rsidRDefault="00B807BB" w:rsidP="00B807BB"/>
                    <w:p w14:paraId="2E949A2D" w14:textId="77777777" w:rsidR="00B807BB" w:rsidRDefault="00B807BB" w:rsidP="00B807BB"/>
                    <w:p w14:paraId="15EB7E0D" w14:textId="77777777" w:rsidR="00B807BB" w:rsidRDefault="00B807BB" w:rsidP="00B807BB"/>
                    <w:p w14:paraId="064F7A10" w14:textId="77777777" w:rsidR="00B807BB" w:rsidRDefault="00B807BB" w:rsidP="00B807BB"/>
                    <w:p w14:paraId="320A7A46" w14:textId="77777777" w:rsidR="00B807BB" w:rsidRDefault="00B807BB" w:rsidP="00B807BB"/>
                    <w:p w14:paraId="5701ADB0" w14:textId="77777777" w:rsidR="00B807BB" w:rsidRDefault="00B807BB" w:rsidP="00B807BB"/>
                    <w:p w14:paraId="57E8EDE9" w14:textId="77777777" w:rsidR="00B807BB" w:rsidRDefault="00B807BB" w:rsidP="00B807BB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6A42C2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C23BA93" wp14:editId="2D537E11">
                <wp:simplePos x="0" y="0"/>
                <wp:positionH relativeFrom="column">
                  <wp:posOffset>2996565</wp:posOffset>
                </wp:positionH>
                <wp:positionV relativeFrom="paragraph">
                  <wp:posOffset>-99364</wp:posOffset>
                </wp:positionV>
                <wp:extent cx="1725930" cy="374015"/>
                <wp:effectExtent l="0" t="0" r="26670" b="26035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930" cy="374015"/>
                          <a:chOff x="0" y="0"/>
                          <a:chExt cx="1725991" cy="374568"/>
                        </a:xfrm>
                      </wpg:grpSpPr>
                      <wps:wsp>
                        <wps:cNvPr id="365" name="Straight Connector 365"/>
                        <wps:cNvCnPr/>
                        <wps:spPr>
                          <a:xfrm>
                            <a:off x="0" y="222637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4" name="Straight Connector 364"/>
                        <wps:cNvCnPr/>
                        <wps:spPr>
                          <a:xfrm>
                            <a:off x="1311965" y="230588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3" name="Straight Connector 363"/>
                        <wps:cNvCnPr/>
                        <wps:spPr>
                          <a:xfrm>
                            <a:off x="0" y="230588"/>
                            <a:ext cx="131946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2" name="Straight Connector 362"/>
                        <wps:cNvCnPr/>
                        <wps:spPr>
                          <a:xfrm>
                            <a:off x="516834" y="127221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>
                            <a:off x="1606163" y="135173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0" name="Straight Connector 360"/>
                        <wps:cNvCnPr/>
                        <wps:spPr>
                          <a:xfrm>
                            <a:off x="516834" y="135173"/>
                            <a:ext cx="108685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9" name="Straight Connector 359"/>
                        <wps:cNvCnPr/>
                        <wps:spPr>
                          <a:xfrm>
                            <a:off x="747422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8" name="Straight Connector 358"/>
                        <wps:cNvCnPr/>
                        <wps:spPr>
                          <a:xfrm>
                            <a:off x="1717481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7" name="Straight Connector 357"/>
                        <wps:cNvCnPr/>
                        <wps:spPr>
                          <a:xfrm flipV="1">
                            <a:off x="747422" y="0"/>
                            <a:ext cx="978569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F92F3A2" id="Group 223" o:spid="_x0000_s1026" style="position:absolute;margin-left:235.95pt;margin-top:-7.8pt;width:135.9pt;height:29.45pt;z-index:251992064" coordsize="17259,3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">
                <v:line id="Straight Connector 365" o:spid="_x0000_s1027" style="position:absolute;visibility:visible;mso-wrap-style:square" from="0,2226" to="0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" strokecolor="windowText" strokeweight="1pt">
                  <v:stroke joinstyle="miter"/>
                </v:line>
                <v:line id="Straight Connector 364" o:spid="_x0000_s1028" style="position:absolute;visibility:visible;mso-wrap-style:square" from="13119,2305" to="13119,3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" strokecolor="windowText" strokeweight="1pt">
                  <v:stroke joinstyle="miter"/>
                </v:line>
                <v:line id="Straight Connector 363" o:spid="_x0000_s1029" style="position:absolute;visibility:visible;mso-wrap-style:square" from="0,2305" to="13194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" strokecolor="windowText" strokeweight="1pt">
                  <v:stroke joinstyle="miter"/>
                </v:line>
                <v:line id="Straight Connector 362" o:spid="_x0000_s1030" style="position:absolute;visibility:visible;mso-wrap-style:square" from="5168,1272" to="5168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" strokecolor="windowText" strokeweight="1pt">
                  <v:stroke joinstyle="miter"/>
                </v:line>
                <v:line id="Straight Connector 361" o:spid="_x0000_s1031" style="position:absolute;visibility:visible;mso-wrap-style:square" from="16061,1351" to="16061,3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" strokecolor="windowText" strokeweight="1pt">
                  <v:stroke joinstyle="miter"/>
                </v:line>
                <v:line id="Straight Connector 360" o:spid="_x0000_s1032" style="position:absolute;visibility:visible;mso-wrap-style:square" from="5168,1351" to="16036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" strokecolor="windowText" strokeweight="1pt">
                  <v:stroke joinstyle="miter"/>
                </v:line>
                <v:line id="Straight Connector 359" o:spid="_x0000_s1033" style="position:absolute;visibility:visible;mso-wrap-style:square" from="7474,0" to="747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" strokecolor="windowText" strokeweight="1pt">
                  <v:stroke joinstyle="miter"/>
                </v:line>
                <v:line id="Straight Connector 358" o:spid="_x0000_s1034" style="position:absolute;visibility:visible;mso-wrap-style:square" from="17174,0" to="1717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" strokecolor="windowText" strokeweight="1pt">
                  <v:stroke joinstyle="miter"/>
                </v:line>
                <v:line id="Straight Connector 357" o:spid="_x0000_s1035" style="position:absolute;flip:y;visibility:visible;mso-wrap-style:square" from="7474,0" to="172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" strokecolor="windowText" strokeweight="1pt">
                  <v:stroke joinstyle="miter"/>
                </v:line>
              </v:group>
            </w:pict>
          </mc:Fallback>
        </mc:AlternateContent>
      </w:r>
    </w:p>
    <w:p w14:paraId="1CD8F84C" w14:textId="4DCE25AC" w:rsidR="006A42C2" w:rsidRDefault="006A42C2" w:rsidP="006A42C2">
      <w:pPr>
        <w:keepNext/>
        <w:spacing w:before="0" w:after="0"/>
        <w:jc w:val="center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63B2F067" wp14:editId="77181F0D">
            <wp:extent cx="5731510" cy="876935"/>
            <wp:effectExtent l="0" t="0" r="2540" b="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91A90" w14:textId="7C093646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C0075AB" w14:textId="4291EADC" w:rsidR="00091664" w:rsidRDefault="00091664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771F3FE" w14:textId="209D4380" w:rsidR="00091664" w:rsidRDefault="00B807BB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03328" behindDoc="0" locked="0" layoutInCell="1" allowOverlap="1" wp14:anchorId="260EE9F8" wp14:editId="736C1D7F">
            <wp:simplePos x="0" y="0"/>
            <wp:positionH relativeFrom="margin">
              <wp:posOffset>2997642</wp:posOffset>
            </wp:positionH>
            <wp:positionV relativeFrom="paragraph">
              <wp:posOffset>294086</wp:posOffset>
            </wp:positionV>
            <wp:extent cx="2718142" cy="2353359"/>
            <wp:effectExtent l="0" t="0" r="0" b="0"/>
            <wp:wrapNone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80" t="15873" r="33832" b="13624"/>
                    <a:stretch/>
                  </pic:blipFill>
                  <pic:spPr bwMode="auto">
                    <a:xfrm>
                      <a:off x="0" y="0"/>
                      <a:ext cx="2718142" cy="2353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7B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8BDAAA2" wp14:editId="15B48102">
                <wp:simplePos x="0" y="0"/>
                <wp:positionH relativeFrom="margin">
                  <wp:posOffset>1611713</wp:posOffset>
                </wp:positionH>
                <wp:positionV relativeFrom="paragraph">
                  <wp:posOffset>738560</wp:posOffset>
                </wp:positionV>
                <wp:extent cx="511175" cy="381663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295C4" w14:textId="77777777" w:rsidR="00B807BB" w:rsidRDefault="00B807BB" w:rsidP="00B807B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+7</w:t>
                            </w:r>
                          </w:p>
                          <w:p w14:paraId="5219A519" w14:textId="42DB4067" w:rsidR="00B807BB" w:rsidRPr="001262B2" w:rsidRDefault="00B807BB" w:rsidP="00B807BB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939.99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DAAA2" id="Text Box 366" o:spid="_x0000_s1081" type="#_x0000_t202" style="position:absolute;margin-left:126.9pt;margin-top:58.15pt;width:40.25pt;height:30.0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" filled="f" stroked="f" strokeweight=".5pt">
                <v:textbox>
                  <w:txbxContent>
                    <w:p w14:paraId="704295C4" w14:textId="77777777" w:rsidR="00B807BB" w:rsidRDefault="00B807BB" w:rsidP="00B807B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+7</w:t>
                      </w:r>
                    </w:p>
                    <w:p w14:paraId="5219A519" w14:textId="42DB4067" w:rsidR="00B807BB" w:rsidRPr="001262B2" w:rsidRDefault="00B807BB" w:rsidP="00B807BB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939.99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672C03B" wp14:editId="48C5E48C">
                <wp:simplePos x="0" y="0"/>
                <wp:positionH relativeFrom="column">
                  <wp:posOffset>99391</wp:posOffset>
                </wp:positionH>
                <wp:positionV relativeFrom="paragraph">
                  <wp:posOffset>2644775</wp:posOffset>
                </wp:positionV>
                <wp:extent cx="0" cy="53975"/>
                <wp:effectExtent l="0" t="0" r="38100" b="22225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CA610F6" id="Straight Connector 264" o:spid="_x0000_s1026" style="position:absolute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208.25pt" to="7.85pt,2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0A5A8CF" wp14:editId="6ADD98E3">
                <wp:simplePos x="0" y="0"/>
                <wp:positionH relativeFrom="column">
                  <wp:posOffset>1671955</wp:posOffset>
                </wp:positionH>
                <wp:positionV relativeFrom="paragraph">
                  <wp:posOffset>2645079</wp:posOffset>
                </wp:positionV>
                <wp:extent cx="0" cy="53975"/>
                <wp:effectExtent l="0" t="0" r="38100" b="22225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408EBEB" id="Straight Connector 371" o:spid="_x0000_s1026" style="position:absolute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65pt,208.25pt" to="131.65pt,2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" strokecolor="windowText" strokeweight="1pt">
                <v:stroke joinstyle="miter"/>
              </v:line>
            </w:pict>
          </mc:Fallback>
        </mc:AlternateContent>
      </w:r>
      <w:r w:rsidRPr="00B807B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543AC02" wp14:editId="523F27FC">
                <wp:simplePos x="0" y="0"/>
                <wp:positionH relativeFrom="margin">
                  <wp:posOffset>2249170</wp:posOffset>
                </wp:positionH>
                <wp:positionV relativeFrom="paragraph">
                  <wp:posOffset>2646680</wp:posOffset>
                </wp:positionV>
                <wp:extent cx="331470" cy="205105"/>
                <wp:effectExtent l="0" t="0" r="0" b="4445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B073C" w14:textId="77777777" w:rsidR="00B807BB" w:rsidRPr="00023ED8" w:rsidRDefault="00B807BB" w:rsidP="00B807BB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3AC02" id="Text Box 368" o:spid="_x0000_s1082" type="#_x0000_t202" style="position:absolute;margin-left:177.1pt;margin-top:208.4pt;width:26.1pt;height:16.1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" filled="f" stroked="f" strokeweight=".5pt">
                <v:textbox>
                  <w:txbxContent>
                    <w:p w14:paraId="6E1B073C" w14:textId="77777777" w:rsidR="00B807BB" w:rsidRPr="00023ED8" w:rsidRDefault="00B807BB" w:rsidP="00B807BB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07B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A9FF1CB" wp14:editId="5BEDE18F">
                <wp:simplePos x="0" y="0"/>
                <wp:positionH relativeFrom="margin">
                  <wp:posOffset>1501140</wp:posOffset>
                </wp:positionH>
                <wp:positionV relativeFrom="paragraph">
                  <wp:posOffset>2654300</wp:posOffset>
                </wp:positionV>
                <wp:extent cx="324485" cy="188595"/>
                <wp:effectExtent l="0" t="0" r="0" b="1905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AD7BD" w14:textId="77777777" w:rsidR="00B807BB" w:rsidRPr="001070A9" w:rsidRDefault="00B807BB" w:rsidP="00B807BB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FF1CB" id="Text Box 370" o:spid="_x0000_s1083" type="#_x0000_t202" style="position:absolute;margin-left:118.2pt;margin-top:209pt;width:25.55pt;height:14.8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" filled="f" stroked="f" strokeweight=".5pt">
                <v:textbox>
                  <w:txbxContent>
                    <w:p w14:paraId="3B3AD7BD" w14:textId="77777777" w:rsidR="00B807BB" w:rsidRPr="001070A9" w:rsidRDefault="00B807BB" w:rsidP="00B807BB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07BB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516223B" wp14:editId="4FF3242F">
                <wp:simplePos x="0" y="0"/>
                <wp:positionH relativeFrom="margin">
                  <wp:posOffset>-65433</wp:posOffset>
                </wp:positionH>
                <wp:positionV relativeFrom="paragraph">
                  <wp:posOffset>2651760</wp:posOffset>
                </wp:positionV>
                <wp:extent cx="324485" cy="188595"/>
                <wp:effectExtent l="0" t="0" r="0" b="1905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2DBD2" w14:textId="77777777" w:rsidR="00B807BB" w:rsidRPr="001070A9" w:rsidRDefault="00B807BB" w:rsidP="00B807BB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6223B" id="Text Box 369" o:spid="_x0000_s1084" type="#_x0000_t202" style="position:absolute;margin-left:-5.15pt;margin-top:208.8pt;width:25.55pt;height:14.85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" filled="f" stroked="f" strokeweight=".5pt">
                <v:textbox>
                  <w:txbxContent>
                    <w:p w14:paraId="37B2DBD2" w14:textId="77777777" w:rsidR="00B807BB" w:rsidRPr="001070A9" w:rsidRDefault="00B807BB" w:rsidP="00B807BB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49901485" wp14:editId="3DBFF4DE">
            <wp:extent cx="2517140" cy="2669309"/>
            <wp:effectExtent l="0" t="0" r="0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1" t="1561" r="29771" b="1650"/>
                    <a:stretch/>
                  </pic:blipFill>
                  <pic:spPr bwMode="auto">
                    <a:xfrm>
                      <a:off x="0" y="0"/>
                      <a:ext cx="2523378" cy="267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55DDE" w14:textId="33946203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EB021D0" w14:textId="3BE49514" w:rsidR="00674E31" w:rsidRDefault="000139E7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F81FA1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2FB487ED" wp14:editId="7B51B4F5">
                <wp:simplePos x="0" y="0"/>
                <wp:positionH relativeFrom="column">
                  <wp:posOffset>3154524</wp:posOffset>
                </wp:positionH>
                <wp:positionV relativeFrom="paragraph">
                  <wp:posOffset>132044</wp:posOffset>
                </wp:positionV>
                <wp:extent cx="2626995" cy="140462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0F190" w14:textId="77777777" w:rsidR="00B807BB" w:rsidRDefault="00B807BB" w:rsidP="00B807BB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05"/>
                              <w:gridCol w:w="1205"/>
                              <w:gridCol w:w="1205"/>
                            </w:tblGrid>
                            <w:tr w:rsidR="00B807BB" w:rsidRPr="00F81FA1" w14:paraId="1B4649CD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17A01DFF" w14:textId="77777777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α</w:t>
                                  </w: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-Helix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74AB7CB3" w14:textId="77777777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Β-sheet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71DBE0A7" w14:textId="77777777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 %</w:t>
                                  </w:r>
                                </w:p>
                              </w:tc>
                            </w:tr>
                            <w:tr w:rsidR="00B807BB" w:rsidRPr="00F81FA1" w14:paraId="631DA887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7289FCEF" w14:textId="0CE5AFC1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12.8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32B95742" w14:textId="63188D3E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0B555154" w14:textId="5E6758BD" w:rsidR="00B807BB" w:rsidRPr="00F81FA1" w:rsidRDefault="00B807BB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35.2</w:t>
                                  </w:r>
                                </w:p>
                              </w:tc>
                            </w:tr>
                          </w:tbl>
                          <w:p w14:paraId="03D738E9" w14:textId="77777777" w:rsidR="00B807BB" w:rsidRDefault="00B807BB" w:rsidP="00B80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B487ED" id="_x0000_s1085" type="#_x0000_t202" style="position:absolute;margin-left:248.4pt;margin-top:10.4pt;width:206.85pt;height:110.6pt;z-index:252007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" filled="f" stroked="f">
                <v:textbox style="mso-fit-shape-to-text:t">
                  <w:txbxContent>
                    <w:p w14:paraId="73E0F190" w14:textId="77777777" w:rsidR="00B807BB" w:rsidRDefault="00B807BB" w:rsidP="00B807BB"/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05"/>
                        <w:gridCol w:w="1205"/>
                        <w:gridCol w:w="1205"/>
                      </w:tblGrid>
                      <w:tr w:rsidR="00B807BB" w:rsidRPr="00F81FA1" w14:paraId="1B4649CD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17A01DFF" w14:textId="77777777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α</w:t>
                            </w: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-Helix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74AB7CB3" w14:textId="77777777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Β-sheet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71DBE0A7" w14:textId="77777777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Other %</w:t>
                            </w:r>
                          </w:p>
                        </w:tc>
                      </w:tr>
                      <w:tr w:rsidR="00B807BB" w:rsidRPr="00F81FA1" w14:paraId="631DA887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7289FCEF" w14:textId="0CE5AFC1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12.8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32B95742" w14:textId="63188D3E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0B555154" w14:textId="5E6758BD" w:rsidR="00B807BB" w:rsidRPr="00F81FA1" w:rsidRDefault="00B807BB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35.2</w:t>
                            </w:r>
                          </w:p>
                        </w:tc>
                      </w:tr>
                    </w:tbl>
                    <w:p w14:paraId="03D738E9" w14:textId="77777777" w:rsidR="00B807BB" w:rsidRDefault="00B807BB" w:rsidP="00B807BB"/>
                  </w:txbxContent>
                </v:textbox>
                <w10:wrap type="square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05376" behindDoc="0" locked="0" layoutInCell="1" allowOverlap="1" wp14:anchorId="39830194" wp14:editId="6478C50F">
            <wp:simplePos x="0" y="0"/>
            <wp:positionH relativeFrom="margin">
              <wp:posOffset>115115</wp:posOffset>
            </wp:positionH>
            <wp:positionV relativeFrom="paragraph">
              <wp:posOffset>275986</wp:posOffset>
            </wp:positionV>
            <wp:extent cx="3898900" cy="2327910"/>
            <wp:effectExtent l="0" t="0" r="6350" b="0"/>
            <wp:wrapTopAndBottom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t="1854" r="1776" b="2462"/>
                    <a:stretch/>
                  </pic:blipFill>
                  <pic:spPr bwMode="auto">
                    <a:xfrm>
                      <a:off x="0" y="0"/>
                      <a:ext cx="389890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B12D1" w14:textId="51FE063C" w:rsidR="00B95FA7" w:rsidRDefault="00B95FA7" w:rsidP="00B95FA7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1225BE">
        <w:rPr>
          <w:rFonts w:asciiTheme="majorBidi" w:hAnsiTheme="majorBidi" w:cstheme="majorBidi"/>
          <w:b/>
          <w:noProof/>
          <w:szCs w:val="24"/>
        </w:rPr>
        <w:t xml:space="preserve">Figure </w:t>
      </w:r>
      <w:r w:rsidR="00C6646A">
        <w:rPr>
          <w:rFonts w:asciiTheme="majorBidi" w:hAnsiTheme="majorBidi" w:cstheme="majorBidi"/>
          <w:b/>
          <w:noProof/>
          <w:szCs w:val="24"/>
        </w:rPr>
        <w:t>S</w:t>
      </w:r>
      <w:r w:rsidR="005A0337">
        <w:rPr>
          <w:rFonts w:asciiTheme="majorBidi" w:hAnsiTheme="majorBidi" w:cstheme="majorBidi"/>
          <w:b/>
          <w:noProof/>
          <w:szCs w:val="24"/>
        </w:rPr>
        <w:t>23</w:t>
      </w:r>
      <w:r w:rsidRPr="001225BE">
        <w:rPr>
          <w:rFonts w:asciiTheme="majorBidi" w:hAnsiTheme="majorBidi" w:cstheme="majorBidi"/>
          <w:b/>
          <w:noProof/>
          <w:szCs w:val="24"/>
        </w:rPr>
        <w:t xml:space="preserve">. </w:t>
      </w:r>
      <w:r w:rsidRPr="001225BE">
        <w:rPr>
          <w:rFonts w:asciiTheme="majorBidi" w:hAnsiTheme="majorBidi" w:cstheme="majorBidi"/>
          <w:noProof/>
          <w:szCs w:val="24"/>
        </w:rPr>
        <w:t>A) Alignment of peptide AM</w:t>
      </w:r>
      <w:r w:rsidR="005A0337">
        <w:rPr>
          <w:rFonts w:asciiTheme="majorBidi" w:hAnsiTheme="majorBidi" w:cstheme="majorBidi"/>
          <w:noProof/>
          <w:szCs w:val="24"/>
        </w:rPr>
        <w:t>53</w:t>
      </w:r>
      <w:r w:rsidRPr="001225BE">
        <w:rPr>
          <w:rFonts w:asciiTheme="majorBidi" w:hAnsiTheme="majorBidi" w:cstheme="majorBidi"/>
          <w:noProof/>
          <w:szCs w:val="24"/>
        </w:rPr>
        <w:t>A</w:t>
      </w:r>
      <w:r w:rsidR="005A0337">
        <w:rPr>
          <w:rFonts w:asciiTheme="majorBidi" w:hAnsiTheme="majorBidi" w:cstheme="majorBidi"/>
          <w:noProof/>
          <w:szCs w:val="24"/>
        </w:rPr>
        <w:t>6</w:t>
      </w:r>
      <w:r w:rsidRPr="001225BE">
        <w:rPr>
          <w:rFonts w:asciiTheme="majorBidi" w:hAnsiTheme="majorBidi" w:cstheme="majorBidi"/>
          <w:noProof/>
          <w:szCs w:val="24"/>
        </w:rPr>
        <w:t xml:space="preserve"> against homologous peptides. B) monoisotopic mass peak for peptide </w:t>
      </w:r>
      <w:r w:rsidR="005A0337" w:rsidRPr="001225BE">
        <w:rPr>
          <w:rFonts w:asciiTheme="majorBidi" w:hAnsiTheme="majorBidi" w:cstheme="majorBidi"/>
          <w:noProof/>
          <w:szCs w:val="24"/>
        </w:rPr>
        <w:t>AM</w:t>
      </w:r>
      <w:r w:rsidR="005A0337">
        <w:rPr>
          <w:rFonts w:asciiTheme="majorBidi" w:hAnsiTheme="majorBidi" w:cstheme="majorBidi"/>
          <w:noProof/>
          <w:szCs w:val="24"/>
        </w:rPr>
        <w:t>53</w:t>
      </w:r>
      <w:r w:rsidR="005A0337" w:rsidRPr="001225BE">
        <w:rPr>
          <w:rFonts w:asciiTheme="majorBidi" w:hAnsiTheme="majorBidi" w:cstheme="majorBidi"/>
          <w:noProof/>
          <w:szCs w:val="24"/>
        </w:rPr>
        <w:t>A</w:t>
      </w:r>
      <w:r w:rsidR="005A0337">
        <w:rPr>
          <w:rFonts w:asciiTheme="majorBidi" w:hAnsiTheme="majorBidi" w:cstheme="majorBidi"/>
          <w:noProof/>
          <w:szCs w:val="24"/>
        </w:rPr>
        <w:t>6</w:t>
      </w:r>
      <w:r w:rsidRPr="001225BE">
        <w:rPr>
          <w:rFonts w:asciiTheme="majorBidi" w:hAnsiTheme="majorBidi" w:cstheme="majorBidi"/>
          <w:noProof/>
          <w:szCs w:val="24"/>
        </w:rPr>
        <w:t xml:space="preserve">. C) The 3D structure of the peptide </w:t>
      </w:r>
      <w:r w:rsidR="005A0337" w:rsidRPr="001225BE">
        <w:rPr>
          <w:rFonts w:asciiTheme="majorBidi" w:hAnsiTheme="majorBidi" w:cstheme="majorBidi"/>
          <w:noProof/>
          <w:szCs w:val="24"/>
        </w:rPr>
        <w:t>AM</w:t>
      </w:r>
      <w:r w:rsidR="005A0337">
        <w:rPr>
          <w:rFonts w:asciiTheme="majorBidi" w:hAnsiTheme="majorBidi" w:cstheme="majorBidi"/>
          <w:noProof/>
          <w:szCs w:val="24"/>
        </w:rPr>
        <w:t>53</w:t>
      </w:r>
      <w:r w:rsidR="005A0337" w:rsidRPr="001225BE">
        <w:rPr>
          <w:rFonts w:asciiTheme="majorBidi" w:hAnsiTheme="majorBidi" w:cstheme="majorBidi"/>
          <w:noProof/>
          <w:szCs w:val="24"/>
        </w:rPr>
        <w:t>A</w:t>
      </w:r>
      <w:r w:rsidR="005A0337">
        <w:rPr>
          <w:rFonts w:asciiTheme="majorBidi" w:hAnsiTheme="majorBidi" w:cstheme="majorBidi"/>
          <w:noProof/>
          <w:szCs w:val="24"/>
        </w:rPr>
        <w:t>6</w:t>
      </w:r>
      <w:r>
        <w:rPr>
          <w:rFonts w:asciiTheme="majorBidi" w:hAnsiTheme="majorBidi" w:cstheme="majorBidi"/>
          <w:noProof/>
          <w:szCs w:val="24"/>
        </w:rPr>
        <w:t xml:space="preserve"> </w:t>
      </w:r>
      <w:r w:rsidRPr="001225BE">
        <w:rPr>
          <w:rFonts w:asciiTheme="majorBidi" w:hAnsiTheme="majorBidi" w:cstheme="majorBidi"/>
          <w:noProof/>
          <w:szCs w:val="24"/>
        </w:rPr>
        <w:t xml:space="preserve">as </w:t>
      </w:r>
      <w:r w:rsidRPr="00334693">
        <w:rPr>
          <w:rFonts w:asciiTheme="majorBidi" w:hAnsiTheme="majorBidi" w:cstheme="majorBidi"/>
          <w:noProof/>
          <w:szCs w:val="24"/>
        </w:rPr>
        <w:t xml:space="preserve">modelled using </w:t>
      </w:r>
      <w:r w:rsidR="008D13F2" w:rsidRPr="00334693">
        <w:rPr>
          <w:rFonts w:asciiTheme="majorBidi" w:hAnsiTheme="majorBidi" w:cstheme="majorBidi"/>
          <w:szCs w:val="24"/>
        </w:rPr>
        <w:t xml:space="preserve">CN12 neurotoxin </w:t>
      </w:r>
      <w:r w:rsidR="00513172" w:rsidRPr="00334693">
        <w:rPr>
          <w:rFonts w:asciiTheme="majorBidi" w:hAnsiTheme="majorBidi" w:cstheme="majorBidi"/>
          <w:szCs w:val="24"/>
        </w:rPr>
        <w:t>(PDB: 1PE4</w:t>
      </w:r>
      <w:r w:rsidR="00513172" w:rsidRPr="00334693">
        <w:t xml:space="preserve">; NMR solution structure) </w:t>
      </w:r>
      <w:r w:rsidRPr="00334693">
        <w:rPr>
          <w:rFonts w:asciiTheme="majorBidi" w:hAnsiTheme="majorBidi" w:cstheme="majorBidi"/>
          <w:noProof/>
          <w:szCs w:val="24"/>
        </w:rPr>
        <w:t>as a homology template</w:t>
      </w:r>
      <w:r w:rsidR="00E71BFD" w:rsidRPr="00334693">
        <w:rPr>
          <w:rFonts w:asciiTheme="majorBidi" w:hAnsiTheme="majorBidi" w:cstheme="majorBidi"/>
          <w:noProof/>
          <w:szCs w:val="24"/>
        </w:rPr>
        <w:t xml:space="preserve">; </w:t>
      </w:r>
      <w:r w:rsidR="00E71BFD" w:rsidRPr="00334693">
        <w:rPr>
          <w:rFonts w:asciiTheme="majorBidi" w:hAnsiTheme="majorBidi" w:cstheme="majorBidi"/>
          <w:szCs w:val="24"/>
        </w:rPr>
        <w:t xml:space="preserve">QMEAN = </w:t>
      </w:r>
      <w:r w:rsidR="00E71BFD" w:rsidRPr="00334693">
        <w:t>–4.27</w:t>
      </w:r>
      <w:r w:rsidRPr="00334693">
        <w:rPr>
          <w:rFonts w:asciiTheme="majorBidi" w:hAnsiTheme="majorBidi" w:cstheme="majorBidi"/>
          <w:noProof/>
          <w:szCs w:val="24"/>
        </w:rPr>
        <w:t xml:space="preserve">. D) CD-UV data for peptide </w:t>
      </w:r>
      <w:r w:rsidR="005A0337" w:rsidRPr="00334693">
        <w:rPr>
          <w:rFonts w:asciiTheme="majorBidi" w:hAnsiTheme="majorBidi" w:cstheme="majorBidi"/>
          <w:noProof/>
          <w:szCs w:val="24"/>
        </w:rPr>
        <w:t>AM53A6</w:t>
      </w:r>
      <w:r w:rsidRPr="00334693">
        <w:rPr>
          <w:rFonts w:asciiTheme="majorBidi" w:hAnsiTheme="majorBidi" w:cstheme="majorBidi"/>
          <w:noProof/>
          <w:szCs w:val="24"/>
        </w:rPr>
        <w:t>.</w:t>
      </w:r>
      <w:r w:rsidRPr="001225BE">
        <w:rPr>
          <w:rFonts w:asciiTheme="majorBidi" w:hAnsiTheme="majorBidi" w:cstheme="majorBidi"/>
          <w:noProof/>
          <w:szCs w:val="24"/>
        </w:rPr>
        <w:t xml:space="preserve"> </w:t>
      </w:r>
    </w:p>
    <w:p w14:paraId="05644A06" w14:textId="09517608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FDF1131" w14:textId="630D0C7C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A91505B" w14:textId="36F2309A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ABB75E4" w14:textId="77777777" w:rsidR="005A0337" w:rsidRDefault="005A0337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  <w:sectPr w:rsidR="005A0337" w:rsidSect="00091664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41AF7B28" w14:textId="2D3250ED" w:rsidR="00674E31" w:rsidRDefault="0039446E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E37B8C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2011520" behindDoc="0" locked="0" layoutInCell="1" allowOverlap="1" wp14:anchorId="1C7D4FAA" wp14:editId="7428FD38">
            <wp:simplePos x="0" y="0"/>
            <wp:positionH relativeFrom="margin">
              <wp:posOffset>314325</wp:posOffset>
            </wp:positionH>
            <wp:positionV relativeFrom="page">
              <wp:posOffset>1504950</wp:posOffset>
            </wp:positionV>
            <wp:extent cx="7937500" cy="3827780"/>
            <wp:effectExtent l="2092960" t="0" r="2099310" b="0"/>
            <wp:wrapThrough wrapText="bothSides">
              <wp:wrapPolygon edited="0">
                <wp:start x="16164" y="-11810"/>
                <wp:lineTo x="5537" y="-11810"/>
                <wp:lineTo x="5537" y="33339"/>
                <wp:lineTo x="16164" y="33339"/>
                <wp:lineTo x="16164" y="-11810"/>
              </wp:wrapPolygon>
            </wp:wrapThrough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" t="3032" r="20956" b="23760"/>
                    <a:stretch/>
                  </pic:blipFill>
                  <pic:spPr bwMode="auto">
                    <a:xfrm rot="16200000">
                      <a:off x="0" y="0"/>
                      <a:ext cx="793750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B078A" w14:textId="5AF2BC65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D8C51F4" w14:textId="2911AA36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C5A636D" w14:textId="15C225AC" w:rsidR="008D4CA6" w:rsidRDefault="008D4CA6" w:rsidP="008D4CA6">
      <w:pPr>
        <w:keepNext/>
        <w:spacing w:before="0" w:after="0"/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24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C50221">
        <w:rPr>
          <w:rFonts w:asciiTheme="majorBidi" w:hAnsiTheme="majorBidi" w:cstheme="majorBidi"/>
          <w:szCs w:val="24"/>
        </w:rPr>
        <w:t xml:space="preserve">Phylogenetic tree of peptide </w:t>
      </w:r>
      <w:r w:rsidRPr="001225BE">
        <w:rPr>
          <w:rFonts w:asciiTheme="majorBidi" w:hAnsiTheme="majorBidi" w:cstheme="majorBidi"/>
          <w:noProof/>
          <w:szCs w:val="24"/>
        </w:rPr>
        <w:t>AM</w:t>
      </w:r>
      <w:r>
        <w:rPr>
          <w:rFonts w:asciiTheme="majorBidi" w:hAnsiTheme="majorBidi" w:cstheme="majorBidi"/>
          <w:noProof/>
          <w:szCs w:val="24"/>
        </w:rPr>
        <w:t>53</w:t>
      </w:r>
      <w:r w:rsidRPr="001225BE">
        <w:rPr>
          <w:rFonts w:asciiTheme="majorBidi" w:hAnsiTheme="majorBidi" w:cstheme="majorBidi"/>
          <w:noProof/>
          <w:szCs w:val="24"/>
        </w:rPr>
        <w:t>A</w:t>
      </w:r>
      <w:r>
        <w:rPr>
          <w:rFonts w:asciiTheme="majorBidi" w:hAnsiTheme="majorBidi" w:cstheme="majorBidi"/>
          <w:noProof/>
          <w:szCs w:val="24"/>
        </w:rPr>
        <w:t>6</w:t>
      </w:r>
      <w:r>
        <w:t>.</w:t>
      </w:r>
    </w:p>
    <w:p w14:paraId="75020956" w14:textId="224BF7E8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0199EE2" w14:textId="118FBE4B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C190113" w14:textId="39E1BA74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7462D9B" w14:textId="5FC7DE25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5E0715E" w14:textId="65D7F61C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D517734" w14:textId="77777777" w:rsidR="00A75F26" w:rsidRDefault="00A75F26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  <w:sectPr w:rsidR="00A75F26" w:rsidSect="005A0337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086DCA5C" w14:textId="51062A30" w:rsidR="00674E31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2013568" behindDoc="0" locked="0" layoutInCell="1" allowOverlap="1" wp14:anchorId="55D3CA52" wp14:editId="63873DCF">
            <wp:simplePos x="0" y="0"/>
            <wp:positionH relativeFrom="margin">
              <wp:posOffset>79375</wp:posOffset>
            </wp:positionH>
            <wp:positionV relativeFrom="page">
              <wp:posOffset>1208405</wp:posOffset>
            </wp:positionV>
            <wp:extent cx="8175625" cy="5279390"/>
            <wp:effectExtent l="1429068" t="0" r="1463992" b="0"/>
            <wp:wrapThrough wrapText="bothSides">
              <wp:wrapPolygon edited="0">
                <wp:start x="17925" y="-5847"/>
                <wp:lineTo x="15409" y="-5847"/>
                <wp:lineTo x="15409" y="-2963"/>
                <wp:lineTo x="11382" y="-2963"/>
                <wp:lineTo x="11382" y="-3275"/>
                <wp:lineTo x="8966" y="-3275"/>
                <wp:lineTo x="8966" y="-2963"/>
                <wp:lineTo x="6550" y="-2963"/>
                <wp:lineTo x="6550" y="-3976"/>
                <wp:lineTo x="5947" y="-3976"/>
                <wp:lineTo x="5745" y="-3275"/>
                <wp:lineTo x="4336" y="-3275"/>
                <wp:lineTo x="4084" y="9274"/>
                <wp:lineTo x="4084" y="26732"/>
                <wp:lineTo x="4890" y="26654"/>
                <wp:lineTo x="9772" y="26810"/>
                <wp:lineTo x="9822" y="27512"/>
                <wp:lineTo x="10577" y="27356"/>
                <wp:lineTo x="11382" y="26577"/>
                <wp:lineTo x="16013" y="26732"/>
                <wp:lineTo x="16214" y="10131"/>
                <wp:lineTo x="17925" y="10131"/>
                <wp:lineTo x="17925" y="-5847"/>
              </wp:wrapPolygon>
            </wp:wrapThrough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3" b="3512"/>
                    <a:stretch/>
                  </pic:blipFill>
                  <pic:spPr bwMode="auto">
                    <a:xfrm rot="16200000">
                      <a:off x="0" y="0"/>
                      <a:ext cx="8175625" cy="52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C8DC8" w14:textId="28795031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3A9C4CF8" w14:textId="50D42071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032BE1D3" w14:textId="4D7779C1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D1C76DD" w14:textId="3695C38C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7F9C50D" w14:textId="5F0A9A86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9484D1A" w14:textId="7436A6EE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93EA48A" w14:textId="633B0BEF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B45CCCD" w14:textId="6FCED3C6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C9F4425" w14:textId="35062AF7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8AB1262" w14:textId="65ED0C78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20453C0" w14:textId="0B0DC5C5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A68C1F4" w14:textId="0FE567A3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EC5A251" w14:textId="2EF0EFEB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C30D2D3" w14:textId="2814DB4B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32DA2CA" w14:textId="48CAF15B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C99FEF6" w14:textId="2AD6E11C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086BC6D" w14:textId="1BF75F7E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C171998" w14:textId="1D3DDE99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69914927" w14:textId="05B05881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93FFF97" w14:textId="073D1C93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E7DE946" w14:textId="4F6B1345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59CF2D09" w14:textId="7BFF8C7B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5BD3F33" w14:textId="182E4C64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3354908" w14:textId="6E3F944A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1828D9AA" w14:textId="72330F1E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BD7F33A" w14:textId="169ABF54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9AAC964" w14:textId="37FCCCEE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84EAADD" w14:textId="7CFDC968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F2494FE" w14:textId="297491A4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78041159" w14:textId="4F1A7C31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901F3ED" w14:textId="77777777" w:rsidR="00C6646A" w:rsidRDefault="00C6646A" w:rsidP="00A225F8">
      <w:pPr>
        <w:keepNext/>
        <w:spacing w:before="0" w:after="0"/>
        <w:rPr>
          <w:rFonts w:cs="Times New Roman"/>
          <w:b/>
          <w:szCs w:val="24"/>
        </w:rPr>
      </w:pPr>
    </w:p>
    <w:p w14:paraId="13518631" w14:textId="4AF78684" w:rsidR="00A225F8" w:rsidRDefault="00A225F8" w:rsidP="00A225F8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25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 xml:space="preserve">spectrum of the peptide </w:t>
      </w:r>
      <w:r w:rsidRPr="00DB7BE4">
        <w:t>AM</w:t>
      </w:r>
      <w:r>
        <w:t>53A6.</w:t>
      </w:r>
    </w:p>
    <w:p w14:paraId="59FCB066" w14:textId="77777777" w:rsidR="00E15162" w:rsidRDefault="00E15162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  <w:sectPr w:rsidR="00E15162" w:rsidSect="00A225F8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461B3D31" w14:textId="14E0C9B3" w:rsidR="00A225F8" w:rsidRDefault="00691342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0EA68C08" wp14:editId="565B20C3">
                <wp:simplePos x="0" y="0"/>
                <wp:positionH relativeFrom="column">
                  <wp:posOffset>0</wp:posOffset>
                </wp:positionH>
                <wp:positionV relativeFrom="paragraph">
                  <wp:posOffset>-181941</wp:posOffset>
                </wp:positionV>
                <wp:extent cx="3819525" cy="5629701"/>
                <wp:effectExtent l="0" t="0" r="0" b="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629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E8DAC" w14:textId="77777777" w:rsidR="00691342" w:rsidRDefault="00691342" w:rsidP="00691342">
                            <w:r>
                              <w:t>A)</w:t>
                            </w:r>
                          </w:p>
                          <w:p w14:paraId="2BEDB49C" w14:textId="77777777" w:rsidR="00691342" w:rsidRDefault="00691342" w:rsidP="00691342"/>
                          <w:p w14:paraId="59369631" w14:textId="77777777" w:rsidR="00691342" w:rsidRDefault="00691342" w:rsidP="00691342"/>
                          <w:p w14:paraId="1E2CC79F" w14:textId="77777777" w:rsidR="00691342" w:rsidRDefault="00691342" w:rsidP="00691342"/>
                          <w:p w14:paraId="36F2CEDE" w14:textId="77777777" w:rsidR="00691342" w:rsidRDefault="00691342" w:rsidP="00691342"/>
                          <w:p w14:paraId="1BF6E5A7" w14:textId="77777777" w:rsidR="00691342" w:rsidRDefault="00691342" w:rsidP="00691342">
                            <w:r>
                              <w:t>B)                                                                               C)</w:t>
                            </w:r>
                          </w:p>
                          <w:p w14:paraId="69D50AB0" w14:textId="77777777" w:rsidR="00691342" w:rsidRDefault="00691342" w:rsidP="00691342"/>
                          <w:p w14:paraId="2D07E5AB" w14:textId="77777777" w:rsidR="00691342" w:rsidRDefault="00691342" w:rsidP="00691342"/>
                          <w:p w14:paraId="2302A1E5" w14:textId="77777777" w:rsidR="00691342" w:rsidRDefault="00691342" w:rsidP="00691342"/>
                          <w:p w14:paraId="3709A0B0" w14:textId="77777777" w:rsidR="00691342" w:rsidRDefault="00691342" w:rsidP="00691342"/>
                          <w:p w14:paraId="07665941" w14:textId="77777777" w:rsidR="00691342" w:rsidRDefault="00691342" w:rsidP="00691342"/>
                          <w:p w14:paraId="7C7AD9DE" w14:textId="77777777" w:rsidR="00691342" w:rsidRDefault="00691342" w:rsidP="00691342"/>
                          <w:p w14:paraId="10050FE3" w14:textId="77777777" w:rsidR="00691342" w:rsidRDefault="00691342" w:rsidP="00691342"/>
                          <w:p w14:paraId="2D3F4338" w14:textId="77777777" w:rsidR="00691342" w:rsidRDefault="00691342" w:rsidP="00691342"/>
                          <w:p w14:paraId="6F028752" w14:textId="77777777" w:rsidR="00691342" w:rsidRDefault="00691342" w:rsidP="00691342"/>
                          <w:p w14:paraId="6F2DDC13" w14:textId="77777777" w:rsidR="00691342" w:rsidRDefault="00691342" w:rsidP="00691342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68C08" id="Text Box 278" o:spid="_x0000_s1086" type="#_x0000_t202" style="position:absolute;margin-left:0;margin-top:-14.35pt;width:300.75pt;height:443.3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" filled="f" stroked="f">
                <v:textbox>
                  <w:txbxContent>
                    <w:p w14:paraId="23DE8DAC" w14:textId="77777777" w:rsidR="00691342" w:rsidRDefault="00691342" w:rsidP="00691342">
                      <w:r>
                        <w:t>A)</w:t>
                      </w:r>
                    </w:p>
                    <w:p w14:paraId="2BEDB49C" w14:textId="77777777" w:rsidR="00691342" w:rsidRDefault="00691342" w:rsidP="00691342"/>
                    <w:p w14:paraId="59369631" w14:textId="77777777" w:rsidR="00691342" w:rsidRDefault="00691342" w:rsidP="00691342"/>
                    <w:p w14:paraId="1E2CC79F" w14:textId="77777777" w:rsidR="00691342" w:rsidRDefault="00691342" w:rsidP="00691342"/>
                    <w:p w14:paraId="36F2CEDE" w14:textId="77777777" w:rsidR="00691342" w:rsidRDefault="00691342" w:rsidP="00691342"/>
                    <w:p w14:paraId="1BF6E5A7" w14:textId="77777777" w:rsidR="00691342" w:rsidRDefault="00691342" w:rsidP="00691342">
                      <w:r>
                        <w:t>B)                                                                               C)</w:t>
                      </w:r>
                    </w:p>
                    <w:p w14:paraId="69D50AB0" w14:textId="77777777" w:rsidR="00691342" w:rsidRDefault="00691342" w:rsidP="00691342"/>
                    <w:p w14:paraId="2D07E5AB" w14:textId="77777777" w:rsidR="00691342" w:rsidRDefault="00691342" w:rsidP="00691342"/>
                    <w:p w14:paraId="2302A1E5" w14:textId="77777777" w:rsidR="00691342" w:rsidRDefault="00691342" w:rsidP="00691342"/>
                    <w:p w14:paraId="3709A0B0" w14:textId="77777777" w:rsidR="00691342" w:rsidRDefault="00691342" w:rsidP="00691342"/>
                    <w:p w14:paraId="07665941" w14:textId="77777777" w:rsidR="00691342" w:rsidRDefault="00691342" w:rsidP="00691342"/>
                    <w:p w14:paraId="7C7AD9DE" w14:textId="77777777" w:rsidR="00691342" w:rsidRDefault="00691342" w:rsidP="00691342"/>
                    <w:p w14:paraId="10050FE3" w14:textId="77777777" w:rsidR="00691342" w:rsidRDefault="00691342" w:rsidP="00691342"/>
                    <w:p w14:paraId="2D3F4338" w14:textId="77777777" w:rsidR="00691342" w:rsidRDefault="00691342" w:rsidP="00691342"/>
                    <w:p w14:paraId="6F028752" w14:textId="77777777" w:rsidR="00691342" w:rsidRDefault="00691342" w:rsidP="00691342"/>
                    <w:p w14:paraId="6F2DDC13" w14:textId="77777777" w:rsidR="00691342" w:rsidRDefault="00691342" w:rsidP="00691342">
                      <w: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 w:rsidR="002C797D"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2252B452" wp14:editId="0104CEA2">
                <wp:simplePos x="0" y="0"/>
                <wp:positionH relativeFrom="column">
                  <wp:posOffset>2909266</wp:posOffset>
                </wp:positionH>
                <wp:positionV relativeFrom="paragraph">
                  <wp:posOffset>-89535</wp:posOffset>
                </wp:positionV>
                <wp:extent cx="1717040" cy="366395"/>
                <wp:effectExtent l="0" t="0" r="16510" b="33655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040" cy="366395"/>
                          <a:chOff x="0" y="0"/>
                          <a:chExt cx="1717482" cy="366615"/>
                        </a:xfrm>
                      </wpg:grpSpPr>
                      <wps:wsp>
                        <wps:cNvPr id="515" name="Straight Connector 515"/>
                        <wps:cNvCnPr/>
                        <wps:spPr>
                          <a:xfrm>
                            <a:off x="0" y="222636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6" name="Straight Connector 516"/>
                        <wps:cNvCnPr/>
                        <wps:spPr>
                          <a:xfrm>
                            <a:off x="1319917" y="214685"/>
                            <a:ext cx="0" cy="142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7" name="Straight Connector 517"/>
                        <wps:cNvCnPr/>
                        <wps:spPr>
                          <a:xfrm>
                            <a:off x="0" y="214685"/>
                            <a:ext cx="13188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8" name="Straight Connector 518"/>
                        <wps:cNvCnPr/>
                        <wps:spPr>
                          <a:xfrm>
                            <a:off x="516835" y="12722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9" name="Straight Connector 519"/>
                        <wps:cNvCnPr/>
                        <wps:spPr>
                          <a:xfrm>
                            <a:off x="1598212" y="127220"/>
                            <a:ext cx="0" cy="2393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0" name="Straight Connector 520"/>
                        <wps:cNvCnPr/>
                        <wps:spPr>
                          <a:xfrm>
                            <a:off x="508884" y="127220"/>
                            <a:ext cx="108648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1" name="Straight Connector 521"/>
                        <wps:cNvCnPr/>
                        <wps:spPr>
                          <a:xfrm>
                            <a:off x="747423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2" name="Straight Connector 522"/>
                        <wps:cNvCnPr/>
                        <wps:spPr>
                          <a:xfrm>
                            <a:off x="1717482" y="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3" name="Straight Connector 523"/>
                        <wps:cNvCnPr/>
                        <wps:spPr>
                          <a:xfrm flipV="1">
                            <a:off x="747423" y="0"/>
                            <a:ext cx="969433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B9B2C52" id="Group 273" o:spid="_x0000_s1026" style="position:absolute;margin-left:229.1pt;margin-top:-7.05pt;width:135.2pt;height:28.85pt;z-index:252024832" coordsize="17174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">
                <v:line id="Straight Connector 515" o:spid="_x0000_s1027" style="position:absolute;visibility:visible;mso-wrap-style:square" from="0,2226" to="0,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" strokecolor="windowText" strokeweight="1pt">
                  <v:stroke joinstyle="miter"/>
                </v:line>
                <v:line id="Straight Connector 516" o:spid="_x0000_s1028" style="position:absolute;visibility:visible;mso-wrap-style:square" from="13199,2146" to="13199,3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" strokecolor="windowText" strokeweight="1pt">
                  <v:stroke joinstyle="miter"/>
                </v:line>
                <v:line id="Straight Connector 517" o:spid="_x0000_s1029" style="position:absolute;visibility:visible;mso-wrap-style:square" from="0,2146" to="13188,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" strokecolor="windowText" strokeweight="1pt">
                  <v:stroke joinstyle="miter"/>
                </v:line>
                <v:line id="Straight Connector 518" o:spid="_x0000_s1030" style="position:absolute;visibility:visible;mso-wrap-style:square" from="5168,1272" to="5168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" strokecolor="windowText" strokeweight="1pt">
                  <v:stroke joinstyle="miter"/>
                </v:line>
                <v:line id="Straight Connector 519" o:spid="_x0000_s1031" style="position:absolute;visibility:visible;mso-wrap-style:square" from="15982,1272" to="15982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" strokecolor="windowText" strokeweight="1pt">
                  <v:stroke joinstyle="miter"/>
                </v:line>
                <v:line id="Straight Connector 520" o:spid="_x0000_s1032" style="position:absolute;visibility:visible;mso-wrap-style:square" from="5088,1272" to="15953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" strokecolor="windowText" strokeweight="1pt">
                  <v:stroke joinstyle="miter"/>
                </v:line>
                <v:line id="Straight Connector 521" o:spid="_x0000_s1033" style="position:absolute;visibility:visible;mso-wrap-style:square" from="7474,0" to="747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" strokecolor="windowText" strokeweight="1pt">
                  <v:stroke joinstyle="miter"/>
                </v:line>
                <v:line id="Straight Connector 522" o:spid="_x0000_s1034" style="position:absolute;visibility:visible;mso-wrap-style:square" from="17174,0" to="1717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" strokecolor="windowText" strokeweight="1pt">
                  <v:stroke joinstyle="miter"/>
                </v:line>
                <v:line id="Straight Connector 523" o:spid="_x0000_s1035" style="position:absolute;flip:y;visibility:visible;mso-wrap-style:square" from="7474,0" to="1716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" strokecolor="windowText" strokeweight="1pt">
                  <v:stroke joinstyle="miter"/>
                </v:line>
              </v:group>
            </w:pict>
          </mc:Fallback>
        </mc:AlternateContent>
      </w:r>
    </w:p>
    <w:p w14:paraId="1A306A27" w14:textId="55D19BC5" w:rsidR="002C797D" w:rsidRDefault="002C797D" w:rsidP="002C797D">
      <w:pPr>
        <w:keepNext/>
        <w:spacing w:before="0" w:after="0"/>
        <w:jc w:val="center"/>
        <w:rPr>
          <w:rFonts w:asciiTheme="majorBidi" w:hAnsiTheme="majorBidi" w:cstheme="majorBidi"/>
          <w:noProof/>
          <w:szCs w:val="24"/>
        </w:rPr>
      </w:pPr>
      <w:r w:rsidRPr="007B17E8">
        <w:rPr>
          <w:noProof/>
        </w:rPr>
        <w:drawing>
          <wp:inline distT="0" distB="0" distL="0" distR="0" wp14:anchorId="16AC5A66" wp14:editId="3077BEA5">
            <wp:extent cx="5731510" cy="1113155"/>
            <wp:effectExtent l="0" t="0" r="2540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F8B4C" w14:textId="61055F6A" w:rsidR="00A225F8" w:rsidRDefault="00A225F8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5FEBE8B" w14:textId="7A17BC5A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4036901F" w14:textId="54BD4740" w:rsidR="00674E31" w:rsidRDefault="00674E31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</w:p>
    <w:p w14:paraId="2A9B3F12" w14:textId="190D8547" w:rsidR="00674E31" w:rsidRDefault="00691342" w:rsidP="003828D9">
      <w:pPr>
        <w:keepNext/>
        <w:spacing w:before="0" w:after="0"/>
        <w:rPr>
          <w:rFonts w:asciiTheme="majorBidi" w:hAnsiTheme="majorBidi" w:cstheme="majorBidi"/>
          <w:noProof/>
          <w:szCs w:val="24"/>
        </w:rPr>
      </w:pPr>
      <w:r w:rsidRPr="003C172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36096" behindDoc="0" locked="0" layoutInCell="1" allowOverlap="1" wp14:anchorId="0A1DBA0A" wp14:editId="12C8739E">
            <wp:simplePos x="0" y="0"/>
            <wp:positionH relativeFrom="margin">
              <wp:posOffset>3522428</wp:posOffset>
            </wp:positionH>
            <wp:positionV relativeFrom="paragraph">
              <wp:posOffset>71672</wp:posOffset>
            </wp:positionV>
            <wp:extent cx="2308860" cy="2623185"/>
            <wp:effectExtent l="0" t="0" r="0" b="0"/>
            <wp:wrapNone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3" t="14240" r="33321" b="7570"/>
                    <a:stretch/>
                  </pic:blipFill>
                  <pic:spPr bwMode="auto">
                    <a:xfrm>
                      <a:off x="0" y="0"/>
                      <a:ext cx="2308860" cy="262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1342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B2A49E1" wp14:editId="42779022">
                <wp:simplePos x="0" y="0"/>
                <wp:positionH relativeFrom="margin">
                  <wp:posOffset>1794593</wp:posOffset>
                </wp:positionH>
                <wp:positionV relativeFrom="paragraph">
                  <wp:posOffset>661035</wp:posOffset>
                </wp:positionV>
                <wp:extent cx="518160" cy="357809"/>
                <wp:effectExtent l="0" t="0" r="0" b="4445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4C5A2" w14:textId="77777777" w:rsidR="00691342" w:rsidRDefault="00691342" w:rsidP="00691342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+6</w:t>
                            </w:r>
                          </w:p>
                          <w:p w14:paraId="1E6A6420" w14:textId="7EE3140A" w:rsidR="00691342" w:rsidRPr="001262B2" w:rsidRDefault="00691342" w:rsidP="00691342">
                            <w:pPr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909.73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A49E1" id="Text Box 386" o:spid="_x0000_s1087" type="#_x0000_t202" style="position:absolute;margin-left:141.3pt;margin-top:52.05pt;width:40.8pt;height:28.1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" filled="f" stroked="f" strokeweight=".5pt">
                <v:textbox>
                  <w:txbxContent>
                    <w:p w14:paraId="6884C5A2" w14:textId="77777777" w:rsidR="00691342" w:rsidRDefault="00691342" w:rsidP="00691342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+6</w:t>
                      </w:r>
                    </w:p>
                    <w:p w14:paraId="1E6A6420" w14:textId="7EE3140A" w:rsidR="00691342" w:rsidRPr="001262B2" w:rsidRDefault="00691342" w:rsidP="00691342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909.73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A34B0B2" wp14:editId="7FE139A5">
                <wp:simplePos x="0" y="0"/>
                <wp:positionH relativeFrom="column">
                  <wp:posOffset>573736</wp:posOffset>
                </wp:positionH>
                <wp:positionV relativeFrom="paragraph">
                  <wp:posOffset>2729230</wp:posOffset>
                </wp:positionV>
                <wp:extent cx="0" cy="53975"/>
                <wp:effectExtent l="0" t="0" r="38100" b="22225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9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8CE7171" id="Straight Connector 276" o:spid="_x0000_s1026" style="position:absolute;flip:x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2pt,214.9pt" to="45.2pt,2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" strokecolor="windowText" strokeweight="1pt">
                <v:stroke joinstyle="miter"/>
              </v:lin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72B61FF" wp14:editId="7E6D7236">
                <wp:simplePos x="0" y="0"/>
                <wp:positionH relativeFrom="column">
                  <wp:posOffset>2201876</wp:posOffset>
                </wp:positionH>
                <wp:positionV relativeFrom="paragraph">
                  <wp:posOffset>2719705</wp:posOffset>
                </wp:positionV>
                <wp:extent cx="0" cy="54000"/>
                <wp:effectExtent l="0" t="0" r="38100" b="22225"/>
                <wp:wrapNone/>
                <wp:docPr id="398" name="Straight Connector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4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96744D3" id="Straight Connector 398" o:spid="_x0000_s1026" style="position:absolute;flip:x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pt,214.15pt" to="173.4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" strokecolor="windowText" strokeweight="1pt">
                <v:stroke joinstyle="miter"/>
              </v:line>
            </w:pict>
          </mc:Fallback>
        </mc:AlternateContent>
      </w:r>
      <w:r w:rsidRPr="00691342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0C8B9B2" wp14:editId="47C38AD0">
                <wp:simplePos x="0" y="0"/>
                <wp:positionH relativeFrom="margin">
                  <wp:posOffset>423545</wp:posOffset>
                </wp:positionH>
                <wp:positionV relativeFrom="paragraph">
                  <wp:posOffset>2743200</wp:posOffset>
                </wp:positionV>
                <wp:extent cx="324485" cy="188595"/>
                <wp:effectExtent l="0" t="0" r="0" b="1905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6021F" w14:textId="77777777" w:rsidR="00691342" w:rsidRPr="001070A9" w:rsidRDefault="00691342" w:rsidP="00691342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8B9B2" id="Text Box 397" o:spid="_x0000_s1088" type="#_x0000_t202" style="position:absolute;margin-left:33.35pt;margin-top:3in;width:25.55pt;height:14.8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" filled="f" stroked="f" strokeweight=".5pt">
                <v:textbox>
                  <w:txbxContent>
                    <w:p w14:paraId="65A6021F" w14:textId="77777777" w:rsidR="00691342" w:rsidRPr="001070A9" w:rsidRDefault="00691342" w:rsidP="00691342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1342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888D852" wp14:editId="33B11785">
                <wp:simplePos x="0" y="0"/>
                <wp:positionH relativeFrom="margin">
                  <wp:posOffset>2041525</wp:posOffset>
                </wp:positionH>
                <wp:positionV relativeFrom="paragraph">
                  <wp:posOffset>2744470</wp:posOffset>
                </wp:positionV>
                <wp:extent cx="324485" cy="188595"/>
                <wp:effectExtent l="0" t="0" r="0" b="1905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7ECBF" w14:textId="77777777" w:rsidR="00691342" w:rsidRPr="001070A9" w:rsidRDefault="00691342" w:rsidP="00691342">
                            <w:pPr>
                              <w:spacing w:before="0"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911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8D852" id="Text Box 396" o:spid="_x0000_s1089" type="#_x0000_t202" style="position:absolute;margin-left:160.75pt;margin-top:216.1pt;width:25.55pt;height:14.8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w9GgIAADM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" filled="f" stroked="f" strokeweight=".5pt">
                <v:textbox>
                  <w:txbxContent>
                    <w:p w14:paraId="6B97ECBF" w14:textId="77777777" w:rsidR="00691342" w:rsidRPr="001070A9" w:rsidRDefault="00691342" w:rsidP="00691342">
                      <w:pPr>
                        <w:spacing w:before="0"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911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1342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67B4671" wp14:editId="2BE00782">
                <wp:simplePos x="0" y="0"/>
                <wp:positionH relativeFrom="margin">
                  <wp:posOffset>2520315</wp:posOffset>
                </wp:positionH>
                <wp:positionV relativeFrom="paragraph">
                  <wp:posOffset>2740025</wp:posOffset>
                </wp:positionV>
                <wp:extent cx="331470" cy="205105"/>
                <wp:effectExtent l="0" t="0" r="0" b="4445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62C8A" w14:textId="77777777" w:rsidR="00691342" w:rsidRPr="00023ED8" w:rsidRDefault="00691342" w:rsidP="00691342">
                            <w:pPr>
                              <w:spacing w:before="0" w:after="0"/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023ED8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m/z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B4671" id="Text Box 395" o:spid="_x0000_s1090" type="#_x0000_t202" style="position:absolute;margin-left:198.45pt;margin-top:215.75pt;width:26.1pt;height:16.1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" filled="f" stroked="f" strokeweight=".5pt">
                <v:textbox>
                  <w:txbxContent>
                    <w:p w14:paraId="5AA62C8A" w14:textId="77777777" w:rsidR="00691342" w:rsidRPr="00023ED8" w:rsidRDefault="00691342" w:rsidP="00691342">
                      <w:pPr>
                        <w:spacing w:before="0" w:after="0"/>
                        <w:rPr>
                          <w:i/>
                          <w:iCs/>
                          <w:sz w:val="10"/>
                          <w:szCs w:val="10"/>
                        </w:rPr>
                      </w:pPr>
                      <w:r w:rsidRPr="00023ED8">
                        <w:rPr>
                          <w:i/>
                          <w:iCs/>
                          <w:sz w:val="14"/>
                          <w:szCs w:val="14"/>
                        </w:rPr>
                        <w:t>m/z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727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5E04700E" wp14:editId="4C8CD6ED">
            <wp:extent cx="2708253" cy="2762795"/>
            <wp:effectExtent l="0" t="0" r="0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1" t="2064" r="28060" b="1684"/>
                    <a:stretch/>
                  </pic:blipFill>
                  <pic:spPr bwMode="auto">
                    <a:xfrm>
                      <a:off x="0" y="0"/>
                      <a:ext cx="2709261" cy="276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4497D" w14:textId="626E4DB3" w:rsidR="00691342" w:rsidRPr="00ED2E6E" w:rsidRDefault="00ED2E6E" w:rsidP="00ED2E6E">
      <w:pPr>
        <w:keepNext/>
        <w:spacing w:before="0" w:after="0"/>
        <w:jc w:val="both"/>
        <w:rPr>
          <w:rFonts w:asciiTheme="majorBidi" w:hAnsiTheme="majorBidi" w:cstheme="majorBidi"/>
          <w:noProof/>
          <w:szCs w:val="24"/>
        </w:rPr>
      </w:pPr>
      <w:r w:rsidRPr="004D54C6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38144" behindDoc="1" locked="0" layoutInCell="1" allowOverlap="1" wp14:anchorId="3ACDB1CA" wp14:editId="7C32DC53">
            <wp:simplePos x="0" y="0"/>
            <wp:positionH relativeFrom="margin">
              <wp:posOffset>243205</wp:posOffset>
            </wp:positionH>
            <wp:positionV relativeFrom="paragraph">
              <wp:posOffset>162560</wp:posOffset>
            </wp:positionV>
            <wp:extent cx="5730240" cy="2539365"/>
            <wp:effectExtent l="0" t="0" r="3810" b="0"/>
            <wp:wrapTopAndBottom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" t="2518" r="21029" b="25315"/>
                    <a:stretch/>
                  </pic:blipFill>
                  <pic:spPr bwMode="auto">
                    <a:xfrm>
                      <a:off x="0" y="0"/>
                      <a:ext cx="573024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342" w:rsidRPr="0001436A">
        <w:rPr>
          <w:rFonts w:cs="Times New Roman"/>
          <w:b/>
          <w:szCs w:val="24"/>
        </w:rPr>
        <w:t xml:space="preserve">Figure </w:t>
      </w:r>
      <w:r w:rsidR="00C6646A">
        <w:rPr>
          <w:rFonts w:cs="Times New Roman"/>
          <w:b/>
          <w:szCs w:val="24"/>
        </w:rPr>
        <w:t>S</w:t>
      </w:r>
      <w:r w:rsidR="00691342">
        <w:rPr>
          <w:rFonts w:cs="Times New Roman"/>
          <w:b/>
          <w:szCs w:val="24"/>
        </w:rPr>
        <w:t>26</w:t>
      </w:r>
      <w:r w:rsidR="00691342" w:rsidRPr="0001436A">
        <w:rPr>
          <w:rFonts w:cs="Times New Roman"/>
          <w:b/>
          <w:szCs w:val="24"/>
        </w:rPr>
        <w:t>.</w:t>
      </w:r>
      <w:r w:rsidR="00691342">
        <w:rPr>
          <w:rFonts w:cs="Times New Roman"/>
          <w:b/>
          <w:szCs w:val="24"/>
        </w:rPr>
        <w:t xml:space="preserve"> </w:t>
      </w:r>
      <w:r w:rsidR="00691342" w:rsidRPr="00B07856">
        <w:t xml:space="preserve">A) Alignment of peptide </w:t>
      </w:r>
      <w:r w:rsidR="00691342" w:rsidRPr="00DB7BE4">
        <w:t>AM</w:t>
      </w:r>
      <w:r w:rsidR="00691342">
        <w:t xml:space="preserve">53A7 </w:t>
      </w:r>
      <w:r w:rsidR="00691342" w:rsidRPr="00B07856">
        <w:t xml:space="preserve">against </w:t>
      </w:r>
      <w:r w:rsidR="00691342">
        <w:rPr>
          <w:rFonts w:asciiTheme="majorBidi" w:hAnsiTheme="majorBidi" w:cstheme="majorBidi"/>
          <w:szCs w:val="24"/>
        </w:rPr>
        <w:t>homologous</w:t>
      </w:r>
      <w:r w:rsidR="00691342" w:rsidRPr="00757AD3">
        <w:rPr>
          <w:rFonts w:asciiTheme="majorBidi" w:hAnsiTheme="majorBidi" w:cstheme="majorBidi"/>
          <w:szCs w:val="24"/>
        </w:rPr>
        <w:t xml:space="preserve"> peptides</w:t>
      </w:r>
      <w:r w:rsidR="00691342" w:rsidRPr="00B07856">
        <w:t xml:space="preserve">. B) monoisotopic mass peak for peptide </w:t>
      </w:r>
      <w:r w:rsidR="00691342" w:rsidRPr="00DB7BE4">
        <w:t>AM</w:t>
      </w:r>
      <w:r w:rsidR="00691342">
        <w:t>53A7</w:t>
      </w:r>
      <w:r w:rsidR="00691342" w:rsidRPr="00B07856">
        <w:t xml:space="preserve">. C) The 3D structure of the peptide </w:t>
      </w:r>
      <w:r w:rsidR="00691342" w:rsidRPr="00DB7BE4">
        <w:t>AM</w:t>
      </w:r>
      <w:r w:rsidR="00691342">
        <w:t xml:space="preserve">53A7 </w:t>
      </w:r>
      <w:r w:rsidR="00691342">
        <w:rPr>
          <w:rFonts w:asciiTheme="majorBidi" w:hAnsiTheme="majorBidi" w:cstheme="majorBidi"/>
          <w:szCs w:val="24"/>
        </w:rPr>
        <w:t xml:space="preserve">as </w:t>
      </w:r>
      <w:r w:rsidR="00691342" w:rsidRPr="00334693">
        <w:rPr>
          <w:rFonts w:asciiTheme="majorBidi" w:hAnsiTheme="majorBidi" w:cstheme="majorBidi"/>
          <w:szCs w:val="24"/>
        </w:rPr>
        <w:t xml:space="preserve">modelled using </w:t>
      </w:r>
      <w:r w:rsidR="005D0601" w:rsidRPr="00334693">
        <w:rPr>
          <w:rFonts w:asciiTheme="majorBidi" w:hAnsiTheme="majorBidi" w:cstheme="majorBidi"/>
          <w:szCs w:val="24"/>
        </w:rPr>
        <w:t xml:space="preserve">the scorpion neurotoxin CsE-v2 </w:t>
      </w:r>
      <w:r w:rsidR="006F451A" w:rsidRPr="00334693">
        <w:rPr>
          <w:rFonts w:asciiTheme="majorBidi" w:hAnsiTheme="majorBidi" w:cstheme="majorBidi"/>
          <w:szCs w:val="24"/>
        </w:rPr>
        <w:t>(PDB: 1JZA</w:t>
      </w:r>
      <w:r w:rsidR="006F451A" w:rsidRPr="00334693">
        <w:t>; Xray crystal structure- Resolution: 1.60 Å)</w:t>
      </w:r>
      <w:r w:rsidRPr="00334693">
        <w:rPr>
          <w:rFonts w:asciiTheme="majorBidi" w:hAnsiTheme="majorBidi" w:cstheme="majorBidi"/>
          <w:szCs w:val="24"/>
        </w:rPr>
        <w:t xml:space="preserve"> </w:t>
      </w:r>
      <w:r w:rsidR="00691342" w:rsidRPr="00334693">
        <w:rPr>
          <w:rFonts w:asciiTheme="majorBidi" w:hAnsiTheme="majorBidi" w:cstheme="majorBidi"/>
          <w:szCs w:val="24"/>
        </w:rPr>
        <w:t>as a homology template</w:t>
      </w:r>
      <w:r w:rsidR="000D6B62" w:rsidRPr="00334693">
        <w:rPr>
          <w:rFonts w:asciiTheme="majorBidi" w:hAnsiTheme="majorBidi" w:cstheme="majorBidi"/>
          <w:szCs w:val="24"/>
        </w:rPr>
        <w:t xml:space="preserve">; QMEAN = </w:t>
      </w:r>
      <w:r w:rsidR="000D6B62" w:rsidRPr="00334693">
        <w:t>–0.96</w:t>
      </w:r>
      <w:r w:rsidR="00691342" w:rsidRPr="00334693">
        <w:rPr>
          <w:rFonts w:asciiTheme="majorBidi" w:hAnsiTheme="majorBidi" w:cstheme="majorBidi"/>
          <w:szCs w:val="24"/>
        </w:rPr>
        <w:t xml:space="preserve">. D) Phylogenetic tree of peptide </w:t>
      </w:r>
      <w:r w:rsidR="00691342" w:rsidRPr="00334693">
        <w:t>AM53A7.</w:t>
      </w:r>
    </w:p>
    <w:p w14:paraId="651BB035" w14:textId="77777777" w:rsidR="001A24DB" w:rsidRDefault="001A24DB" w:rsidP="00691342">
      <w:pPr>
        <w:jc w:val="both"/>
        <w:sectPr w:rsidR="001A24DB" w:rsidSect="002F2075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55361D31" w14:textId="57E01782" w:rsidR="001A24DB" w:rsidRDefault="008A5E98" w:rsidP="00691342">
      <w:pPr>
        <w:jc w:val="both"/>
      </w:pPr>
      <w:r w:rsidRPr="003C1727">
        <w:rPr>
          <w:rFonts w:asciiTheme="majorBidi" w:hAnsiTheme="majorBidi" w:cstheme="majorBidi"/>
          <w:noProof/>
          <w:szCs w:val="24"/>
        </w:rPr>
        <w:lastRenderedPageBreak/>
        <w:drawing>
          <wp:anchor distT="0" distB="0" distL="114300" distR="114300" simplePos="0" relativeHeight="252044288" behindDoc="0" locked="0" layoutInCell="1" allowOverlap="1" wp14:anchorId="67F343C8" wp14:editId="65FD908F">
            <wp:simplePos x="0" y="0"/>
            <wp:positionH relativeFrom="margin">
              <wp:posOffset>69850</wp:posOffset>
            </wp:positionH>
            <wp:positionV relativeFrom="page">
              <wp:posOffset>1160145</wp:posOffset>
            </wp:positionV>
            <wp:extent cx="8308340" cy="5155565"/>
            <wp:effectExtent l="1633537" t="0" r="1497648" b="0"/>
            <wp:wrapThrough wrapText="bothSides">
              <wp:wrapPolygon edited="0">
                <wp:start x="17650" y="-6844"/>
                <wp:lineTo x="16264" y="-6844"/>
                <wp:lineTo x="15966" y="10795"/>
                <wp:lineTo x="15917" y="-3891"/>
                <wp:lineTo x="10816" y="-4051"/>
                <wp:lineTo x="10419" y="10795"/>
                <wp:lineTo x="10122" y="-3891"/>
                <wp:lineTo x="8042" y="-4051"/>
                <wp:lineTo x="5170" y="-3891"/>
                <wp:lineTo x="4873" y="-3731"/>
                <wp:lineTo x="4873" y="27795"/>
                <wp:lineTo x="5615" y="27555"/>
                <wp:lineTo x="10172" y="27555"/>
                <wp:lineTo x="10370" y="22607"/>
                <wp:lineTo x="10419" y="19973"/>
                <wp:lineTo x="10766" y="27715"/>
                <wp:lineTo x="11212" y="27396"/>
                <wp:lineTo x="15867" y="27555"/>
                <wp:lineTo x="15966" y="11992"/>
                <wp:lineTo x="16412" y="13588"/>
                <wp:lineTo x="17650" y="13508"/>
                <wp:lineTo x="17650" y="-6844"/>
              </wp:wrapPolygon>
            </wp:wrapThrough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08340" cy="51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4B91D" w14:textId="30E83904" w:rsidR="001A24DB" w:rsidRDefault="001A24DB" w:rsidP="00691342">
      <w:pPr>
        <w:jc w:val="both"/>
      </w:pPr>
    </w:p>
    <w:p w14:paraId="35D40033" w14:textId="281E43DC" w:rsidR="001A24DB" w:rsidRDefault="001A24DB" w:rsidP="00691342">
      <w:pPr>
        <w:jc w:val="both"/>
      </w:pPr>
    </w:p>
    <w:p w14:paraId="4175C7B0" w14:textId="746DC9EB" w:rsidR="001A24DB" w:rsidRDefault="001A24DB" w:rsidP="00691342">
      <w:pPr>
        <w:jc w:val="both"/>
      </w:pPr>
    </w:p>
    <w:p w14:paraId="1A3C7AE3" w14:textId="7F107078" w:rsidR="001A24DB" w:rsidRDefault="001A24DB" w:rsidP="00691342">
      <w:pPr>
        <w:jc w:val="both"/>
      </w:pPr>
    </w:p>
    <w:p w14:paraId="2FD5B4BE" w14:textId="4364C993" w:rsidR="001A24DB" w:rsidRDefault="001A24DB" w:rsidP="00691342">
      <w:pPr>
        <w:jc w:val="both"/>
      </w:pPr>
    </w:p>
    <w:p w14:paraId="38B2747F" w14:textId="1C0E544D" w:rsidR="001A24DB" w:rsidRDefault="001A24DB" w:rsidP="00691342">
      <w:pPr>
        <w:jc w:val="both"/>
      </w:pPr>
    </w:p>
    <w:p w14:paraId="00EE197F" w14:textId="77777777" w:rsidR="001A24DB" w:rsidRDefault="001A24DB" w:rsidP="00691342">
      <w:pPr>
        <w:jc w:val="both"/>
      </w:pPr>
    </w:p>
    <w:p w14:paraId="55C2A97C" w14:textId="77777777" w:rsidR="001A24DB" w:rsidRDefault="001A24DB" w:rsidP="00691342">
      <w:pPr>
        <w:jc w:val="both"/>
      </w:pPr>
    </w:p>
    <w:p w14:paraId="4324E1AA" w14:textId="77777777" w:rsidR="001A24DB" w:rsidRDefault="001A24DB" w:rsidP="00691342">
      <w:pPr>
        <w:jc w:val="both"/>
      </w:pPr>
    </w:p>
    <w:p w14:paraId="7800BFEF" w14:textId="77777777" w:rsidR="001A24DB" w:rsidRDefault="001A24DB" w:rsidP="00691342">
      <w:pPr>
        <w:jc w:val="both"/>
      </w:pPr>
    </w:p>
    <w:p w14:paraId="00888C62" w14:textId="77777777" w:rsidR="001A24DB" w:rsidRDefault="001A24DB" w:rsidP="00691342">
      <w:pPr>
        <w:jc w:val="both"/>
      </w:pPr>
    </w:p>
    <w:p w14:paraId="30AEB1D0" w14:textId="77777777" w:rsidR="001A24DB" w:rsidRDefault="001A24DB" w:rsidP="00691342">
      <w:pPr>
        <w:jc w:val="both"/>
      </w:pPr>
    </w:p>
    <w:p w14:paraId="4444F44D" w14:textId="77777777" w:rsidR="001A24DB" w:rsidRDefault="001A24DB" w:rsidP="00691342">
      <w:pPr>
        <w:jc w:val="both"/>
      </w:pPr>
    </w:p>
    <w:p w14:paraId="1F243232" w14:textId="77777777" w:rsidR="001A24DB" w:rsidRDefault="001A24DB" w:rsidP="00691342">
      <w:pPr>
        <w:jc w:val="both"/>
      </w:pPr>
    </w:p>
    <w:p w14:paraId="6C94C30C" w14:textId="77777777" w:rsidR="001A24DB" w:rsidRDefault="001A24DB" w:rsidP="00691342">
      <w:pPr>
        <w:jc w:val="both"/>
      </w:pPr>
    </w:p>
    <w:p w14:paraId="31D6D0EC" w14:textId="75894A60" w:rsidR="001A24DB" w:rsidRDefault="008A5E98" w:rsidP="00E365D2">
      <w:pPr>
        <w:keepNext/>
        <w:spacing w:before="0" w:after="0"/>
      </w:pPr>
      <w:r w:rsidRPr="0001436A">
        <w:rPr>
          <w:rFonts w:cs="Times New Roman"/>
          <w:b/>
          <w:szCs w:val="24"/>
        </w:rPr>
        <w:t xml:space="preserve">Figure </w:t>
      </w:r>
      <w:r w:rsidR="00AD4C48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27</w:t>
      </w:r>
      <w:r w:rsidRPr="0001436A">
        <w:rPr>
          <w:rFonts w:cs="Times New Roman"/>
          <w:b/>
          <w:szCs w:val="24"/>
        </w:rPr>
        <w:t>.</w:t>
      </w:r>
      <w:r w:rsidRPr="000656E3">
        <w:rPr>
          <w:rFonts w:asciiTheme="majorBidi" w:hAnsiTheme="majorBidi" w:cstheme="majorBidi"/>
          <w:szCs w:val="24"/>
        </w:rPr>
        <w:t xml:space="preserve"> </w:t>
      </w:r>
      <w:r w:rsidRPr="00701E3D">
        <w:t xml:space="preserve">MS/MS </w:t>
      </w:r>
      <w:r>
        <w:rPr>
          <w:rFonts w:asciiTheme="majorBidi" w:hAnsiTheme="majorBidi" w:cstheme="majorBidi"/>
          <w:szCs w:val="24"/>
        </w:rPr>
        <w:t xml:space="preserve">spectrum of the peptide </w:t>
      </w:r>
      <w:r w:rsidRPr="00DB7BE4">
        <w:t>AM</w:t>
      </w:r>
      <w:r>
        <w:t>53A7.</w:t>
      </w:r>
    </w:p>
    <w:p w14:paraId="0BD0D22D" w14:textId="77777777" w:rsidR="001A24DB" w:rsidRDefault="001A24DB" w:rsidP="00691342">
      <w:pPr>
        <w:jc w:val="both"/>
      </w:pPr>
    </w:p>
    <w:p w14:paraId="0324257F" w14:textId="77777777" w:rsidR="00E365D2" w:rsidRDefault="00E365D2" w:rsidP="00691342">
      <w:pPr>
        <w:jc w:val="both"/>
        <w:rPr>
          <w:rFonts w:asciiTheme="majorBidi" w:hAnsiTheme="majorBidi" w:cstheme="majorBidi"/>
          <w:szCs w:val="24"/>
        </w:rPr>
        <w:sectPr w:rsidR="00E365D2" w:rsidSect="001A24DB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402DC23C" w14:textId="04BE13E1" w:rsidR="00E365D2" w:rsidRDefault="00E365D2" w:rsidP="00691342">
      <w:pPr>
        <w:jc w:val="both"/>
        <w:rPr>
          <w:rFonts w:asciiTheme="majorBidi" w:hAnsiTheme="majorBidi" w:cstheme="majorBidi"/>
          <w:szCs w:val="24"/>
        </w:rPr>
      </w:pPr>
    </w:p>
    <w:p w14:paraId="17358A06" w14:textId="0B0D5FDB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  <w:r w:rsidRPr="00D1584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50432" behindDoc="0" locked="0" layoutInCell="1" allowOverlap="1" wp14:anchorId="6019963F" wp14:editId="4B9FAB32">
                <wp:simplePos x="0" y="0"/>
                <wp:positionH relativeFrom="column">
                  <wp:posOffset>2631330</wp:posOffset>
                </wp:positionH>
                <wp:positionV relativeFrom="paragraph">
                  <wp:posOffset>71838</wp:posOffset>
                </wp:positionV>
                <wp:extent cx="1581785" cy="508635"/>
                <wp:effectExtent l="0" t="0" r="0" b="5715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78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C2BB" w14:textId="0FA9E727" w:rsidR="00D15847" w:rsidRPr="008D362B" w:rsidRDefault="00D15847" w:rsidP="00D15847">
                            <w:pPr>
                              <w:spacing w:before="0" w:after="0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Correctly folded</w:t>
                            </w:r>
                            <w:r w:rsidRPr="008D362B">
                              <w:rPr>
                                <w:szCs w:val="24"/>
                              </w:rPr>
                              <w:t xml:space="preserve"> peptide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963F" id="_x0000_s1091" type="#_x0000_t202" style="position:absolute;left:0;text-align:left;margin-left:207.2pt;margin-top:5.65pt;width:124.55pt;height:40.05pt;z-index:25205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" filled="f" stroked="f">
                <v:textbox>
                  <w:txbxContent>
                    <w:p w14:paraId="68F3C2BB" w14:textId="0FA9E727" w:rsidR="00D15847" w:rsidRPr="008D362B" w:rsidRDefault="00D15847" w:rsidP="00D15847">
                      <w:pPr>
                        <w:spacing w:before="0" w:after="0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Correctly folded</w:t>
                      </w:r>
                      <w:r w:rsidRPr="008D362B">
                        <w:rPr>
                          <w:szCs w:val="24"/>
                        </w:rPr>
                        <w:t xml:space="preserve"> peptide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584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49408" behindDoc="0" locked="0" layoutInCell="1" allowOverlap="1" wp14:anchorId="2ECE0D58" wp14:editId="4777708F">
                <wp:simplePos x="0" y="0"/>
                <wp:positionH relativeFrom="column">
                  <wp:posOffset>5064263</wp:posOffset>
                </wp:positionH>
                <wp:positionV relativeFrom="paragraph">
                  <wp:posOffset>207700</wp:posOffset>
                </wp:positionV>
                <wp:extent cx="1718310" cy="508635"/>
                <wp:effectExtent l="0" t="0" r="0" b="5715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61DD8" w14:textId="0014F5B7" w:rsidR="00D15847" w:rsidRPr="008D362B" w:rsidRDefault="00D15847" w:rsidP="00D15847">
                            <w:pPr>
                              <w:spacing w:before="0" w:after="0"/>
                              <w:jc w:val="center"/>
                              <w:rPr>
                                <w:szCs w:val="24"/>
                              </w:rPr>
                            </w:pPr>
                            <w:r w:rsidRPr="008D362B">
                              <w:rPr>
                                <w:szCs w:val="24"/>
                              </w:rPr>
                              <w:t>Synthesised linear peptide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E0D58" id="_x0000_s1092" type="#_x0000_t202" style="position:absolute;left:0;text-align:left;margin-left:398.75pt;margin-top:16.35pt;width:135.3pt;height:40.05pt;z-index:25204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" filled="f" stroked="f">
                <v:textbox>
                  <w:txbxContent>
                    <w:p w14:paraId="3C461DD8" w14:textId="0014F5B7" w:rsidR="00D15847" w:rsidRPr="008D362B" w:rsidRDefault="00D15847" w:rsidP="00D15847">
                      <w:pPr>
                        <w:spacing w:before="0" w:after="0"/>
                        <w:jc w:val="center"/>
                        <w:rPr>
                          <w:szCs w:val="24"/>
                        </w:rPr>
                      </w:pPr>
                      <w:r w:rsidRPr="008D362B">
                        <w:rPr>
                          <w:szCs w:val="24"/>
                        </w:rPr>
                        <w:t>Synthesised linear peptide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92BAE5" w14:textId="3C1F18F2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  <w:r w:rsidRPr="00D1584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D465BE4" wp14:editId="4C25FE28">
                <wp:simplePos x="0" y="0"/>
                <wp:positionH relativeFrom="column">
                  <wp:posOffset>3421380</wp:posOffset>
                </wp:positionH>
                <wp:positionV relativeFrom="paragraph">
                  <wp:posOffset>181113</wp:posOffset>
                </wp:positionV>
                <wp:extent cx="394138" cy="756745"/>
                <wp:effectExtent l="0" t="0" r="82550" b="62865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138" cy="756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40CF22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1" o:spid="_x0000_s1026" type="#_x0000_t32" style="position:absolute;margin-left:269.4pt;margin-top:14.25pt;width:31.05pt;height:59.6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" strokecolor="black [3040]">
                <v:stroke endarrow="block"/>
              </v:shape>
            </w:pict>
          </mc:Fallback>
        </mc:AlternateContent>
      </w:r>
    </w:p>
    <w:p w14:paraId="6FC83132" w14:textId="3B6C91B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  <w:r w:rsidRPr="00D1584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024DB39E" wp14:editId="6894270F">
                <wp:simplePos x="0" y="0"/>
                <wp:positionH relativeFrom="column">
                  <wp:posOffset>3417570</wp:posOffset>
                </wp:positionH>
                <wp:positionV relativeFrom="paragraph">
                  <wp:posOffset>3304540</wp:posOffset>
                </wp:positionV>
                <wp:extent cx="517525" cy="299085"/>
                <wp:effectExtent l="0" t="0" r="0" b="5715"/>
                <wp:wrapSquare wrapText="bothSides"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299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72DB" w14:textId="7FCF3E93" w:rsidR="00D15847" w:rsidRPr="008D362B" w:rsidRDefault="00D15847" w:rsidP="00D15847">
                            <w:pPr>
                              <w:spacing w:before="0" w:after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Min.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DB39E" id="_x0000_s1093" type="#_x0000_t202" style="position:absolute;left:0;text-align:left;margin-left:269.1pt;margin-top:260.2pt;width:40.75pt;height:23.55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" filled="f" stroked="f">
                <v:textbox>
                  <w:txbxContent>
                    <w:p w14:paraId="2B0872DB" w14:textId="7FCF3E93" w:rsidR="00D15847" w:rsidRPr="008D362B" w:rsidRDefault="00D15847" w:rsidP="00D15847">
                      <w:pPr>
                        <w:spacing w:before="0" w:after="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Min.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5847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96BE535" wp14:editId="16AB652F">
                <wp:simplePos x="0" y="0"/>
                <wp:positionH relativeFrom="column">
                  <wp:posOffset>5186680</wp:posOffset>
                </wp:positionH>
                <wp:positionV relativeFrom="paragraph">
                  <wp:posOffset>57647</wp:posOffset>
                </wp:positionV>
                <wp:extent cx="630621" cy="551793"/>
                <wp:effectExtent l="38100" t="0" r="17145" b="58420"/>
                <wp:wrapNone/>
                <wp:docPr id="286" name="Straight Arrow Connector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0621" cy="5517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64B1254" id="Straight Arrow Connector 286" o:spid="_x0000_s1026" type="#_x0000_t32" style="position:absolute;margin-left:408.4pt;margin-top:4.55pt;width:49.65pt;height:43.45pt;flip:x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" strokecolor="black [3040]">
                <v:stroke endarrow="block"/>
              </v:shape>
            </w:pict>
          </mc:Fallback>
        </mc:AlternateContent>
      </w:r>
      <w:r w:rsidRPr="00D15847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46336" behindDoc="0" locked="0" layoutInCell="1" allowOverlap="1" wp14:anchorId="271982D3" wp14:editId="485583C8">
            <wp:simplePos x="0" y="0"/>
            <wp:positionH relativeFrom="margin">
              <wp:posOffset>-635</wp:posOffset>
            </wp:positionH>
            <wp:positionV relativeFrom="paragraph">
              <wp:posOffset>272415</wp:posOffset>
            </wp:positionV>
            <wp:extent cx="7959090" cy="3119120"/>
            <wp:effectExtent l="0" t="0" r="3810" b="5080"/>
            <wp:wrapTopAndBottom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6" r="21558" b="23627"/>
                    <a:stretch/>
                  </pic:blipFill>
                  <pic:spPr bwMode="auto">
                    <a:xfrm>
                      <a:off x="0" y="0"/>
                      <a:ext cx="795909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66728" w14:textId="0EBB1DA2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503E5BCE" w14:textId="77777777" w:rsidR="00D15847" w:rsidRDefault="00D15847" w:rsidP="00D15847">
      <w:pPr>
        <w:keepNext/>
        <w:spacing w:before="0" w:after="0"/>
        <w:rPr>
          <w:rFonts w:cs="Times New Roman"/>
          <w:b/>
          <w:szCs w:val="24"/>
        </w:rPr>
      </w:pPr>
    </w:p>
    <w:p w14:paraId="6D736036" w14:textId="5C78A0BC" w:rsidR="00D15847" w:rsidRDefault="00D15847" w:rsidP="00D15847">
      <w:pPr>
        <w:keepNext/>
        <w:spacing w:before="0" w:after="0"/>
      </w:pPr>
      <w:r w:rsidRPr="0001436A">
        <w:rPr>
          <w:rFonts w:cs="Times New Roman"/>
          <w:b/>
          <w:szCs w:val="24"/>
        </w:rPr>
        <w:t xml:space="preserve">Figure </w:t>
      </w:r>
      <w:r w:rsidR="00AD4C48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28</w:t>
      </w:r>
      <w:r w:rsidRPr="0001436A">
        <w:rPr>
          <w:rFonts w:cs="Times New Roman"/>
          <w:b/>
          <w:szCs w:val="24"/>
        </w:rPr>
        <w:t>.</w:t>
      </w:r>
      <w:r>
        <w:rPr>
          <w:rFonts w:asciiTheme="majorBidi" w:hAnsiTheme="majorBidi" w:cstheme="majorBidi"/>
          <w:szCs w:val="24"/>
        </w:rPr>
        <w:t xml:space="preserve"> HPLC traces to monitor the fo</w:t>
      </w:r>
      <w:r>
        <w:t xml:space="preserve">lding of the synthetic peptide AM29A5-syn in buffer 4 (20 </w:t>
      </w:r>
      <w:r>
        <w:rPr>
          <w:rFonts w:cs="Times New Roman"/>
        </w:rPr>
        <w:t>μ</w:t>
      </w:r>
      <w:r>
        <w:t xml:space="preserve">L peptide (2 mg/mL) and 180 </w:t>
      </w:r>
      <w:r>
        <w:rPr>
          <w:rFonts w:cs="Times New Roman"/>
        </w:rPr>
        <w:t>μ</w:t>
      </w:r>
      <w:r>
        <w:t>L NH</w:t>
      </w:r>
      <w:r w:rsidRPr="00D15847">
        <w:rPr>
          <w:vertAlign w:val="subscript"/>
        </w:rPr>
        <w:t>4</w:t>
      </w:r>
      <w:r>
        <w:t>HCO</w:t>
      </w:r>
      <w:r w:rsidRPr="00D15847">
        <w:rPr>
          <w:vertAlign w:val="subscript"/>
        </w:rPr>
        <w:t>3</w:t>
      </w:r>
      <w:r>
        <w:t xml:space="preserve"> (0.1 M)) over time.</w:t>
      </w:r>
    </w:p>
    <w:p w14:paraId="459ECDCB" w14:textId="387B1231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0B851FE9" w14:textId="77777777" w:rsidR="00E10506" w:rsidRDefault="00E10506" w:rsidP="00691342">
      <w:pPr>
        <w:jc w:val="both"/>
        <w:rPr>
          <w:rFonts w:asciiTheme="majorBidi" w:hAnsiTheme="majorBidi" w:cstheme="majorBidi"/>
          <w:szCs w:val="24"/>
        </w:rPr>
        <w:sectPr w:rsidR="00E10506" w:rsidSect="00D15847">
          <w:pgSz w:w="15840" w:h="12240" w:orient="landscape"/>
          <w:pgMar w:top="1179" w:right="1140" w:bottom="1281" w:left="1140" w:header="720" w:footer="720" w:gutter="0"/>
          <w:cols w:space="720"/>
          <w:titlePg/>
          <w:docGrid w:linePitch="360"/>
        </w:sectPr>
      </w:pPr>
    </w:p>
    <w:p w14:paraId="3E8364CA" w14:textId="2E4145ED" w:rsidR="00D15847" w:rsidRDefault="00A23B37" w:rsidP="00691342">
      <w:pPr>
        <w:jc w:val="both"/>
        <w:rPr>
          <w:rFonts w:asciiTheme="majorBidi" w:hAnsiTheme="majorBidi" w:cstheme="majorBidi"/>
          <w:szCs w:val="24"/>
        </w:rPr>
      </w:pPr>
      <w:r w:rsidRPr="00A23B37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78080" behindDoc="0" locked="0" layoutInCell="1" allowOverlap="1" wp14:anchorId="192465F3" wp14:editId="13AD62FB">
                <wp:simplePos x="0" y="0"/>
                <wp:positionH relativeFrom="column">
                  <wp:posOffset>-2402</wp:posOffset>
                </wp:positionH>
                <wp:positionV relativeFrom="paragraph">
                  <wp:posOffset>1905</wp:posOffset>
                </wp:positionV>
                <wp:extent cx="914400" cy="1404620"/>
                <wp:effectExtent l="0" t="0" r="0" b="0"/>
                <wp:wrapSquare wrapText="bothSides"/>
                <wp:docPr id="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CA4F" w14:textId="072EFED7" w:rsidR="00A23B37" w:rsidRDefault="00A23B37">
                            <w:r>
                              <w:t>A)</w:t>
                            </w:r>
                          </w:p>
                          <w:p w14:paraId="30F32931" w14:textId="7B800148" w:rsidR="00A23B37" w:rsidRDefault="00A23B37"/>
                          <w:p w14:paraId="78BE281B" w14:textId="321584E0" w:rsidR="00A23B37" w:rsidRDefault="00A23B37"/>
                          <w:p w14:paraId="7E9762F5" w14:textId="10BC4C30" w:rsidR="00A23B37" w:rsidRDefault="00A23B37"/>
                          <w:p w14:paraId="22C39898" w14:textId="44C1B9D0" w:rsidR="00A23B37" w:rsidRDefault="00A23B37"/>
                          <w:p w14:paraId="57023C0D" w14:textId="0BC69040" w:rsidR="00A23B37" w:rsidRDefault="00A23B37"/>
                          <w:p w14:paraId="5B988C57" w14:textId="064CBC14" w:rsidR="00A23B37" w:rsidRDefault="00A23B37"/>
                          <w:p w14:paraId="48D7EFE8" w14:textId="1F1B6A4E" w:rsidR="00A23B37" w:rsidRDefault="00A23B37"/>
                          <w:p w14:paraId="79C9EFB3" w14:textId="52FD9D2A" w:rsidR="00A23B37" w:rsidRDefault="00A23B37"/>
                          <w:p w14:paraId="668326E7" w14:textId="331B7E00" w:rsidR="00A23B37" w:rsidRDefault="00A23B37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465F3" id="_x0000_s1094" type="#_x0000_t202" style="position:absolute;left:0;text-align:left;margin-left:-.2pt;margin-top:.15pt;width:1in;height:110.6pt;z-index:252078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" filled="f" stroked="f">
                <v:textbox style="mso-fit-shape-to-text:t">
                  <w:txbxContent>
                    <w:p w14:paraId="41E9CA4F" w14:textId="072EFED7" w:rsidR="00A23B37" w:rsidRDefault="00A23B37">
                      <w:r>
                        <w:t>A)</w:t>
                      </w:r>
                    </w:p>
                    <w:p w14:paraId="30F32931" w14:textId="7B800148" w:rsidR="00A23B37" w:rsidRDefault="00A23B37"/>
                    <w:p w14:paraId="78BE281B" w14:textId="321584E0" w:rsidR="00A23B37" w:rsidRDefault="00A23B37"/>
                    <w:p w14:paraId="7E9762F5" w14:textId="10BC4C30" w:rsidR="00A23B37" w:rsidRDefault="00A23B37"/>
                    <w:p w14:paraId="22C39898" w14:textId="44C1B9D0" w:rsidR="00A23B37" w:rsidRDefault="00A23B37"/>
                    <w:p w14:paraId="57023C0D" w14:textId="0BC69040" w:rsidR="00A23B37" w:rsidRDefault="00A23B37"/>
                    <w:p w14:paraId="5B988C57" w14:textId="064CBC14" w:rsidR="00A23B37" w:rsidRDefault="00A23B37"/>
                    <w:p w14:paraId="48D7EFE8" w14:textId="1F1B6A4E" w:rsidR="00A23B37" w:rsidRDefault="00A23B37"/>
                    <w:p w14:paraId="79C9EFB3" w14:textId="52FD9D2A" w:rsidR="00A23B37" w:rsidRDefault="00A23B37"/>
                    <w:p w14:paraId="668326E7" w14:textId="331B7E00" w:rsidR="00A23B37" w:rsidRDefault="00A23B37">
                      <w:r>
                        <w:t>B)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F84C1A" w14:textId="6B2031FB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294E22B8" wp14:editId="7DBAEA0E">
                <wp:simplePos x="0" y="0"/>
                <wp:positionH relativeFrom="column">
                  <wp:posOffset>728262</wp:posOffset>
                </wp:positionH>
                <wp:positionV relativeFrom="paragraph">
                  <wp:posOffset>71672</wp:posOffset>
                </wp:positionV>
                <wp:extent cx="4902200" cy="2254250"/>
                <wp:effectExtent l="0" t="0" r="0" b="0"/>
                <wp:wrapNone/>
                <wp:docPr id="351" name="Group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200" cy="2254250"/>
                          <a:chOff x="0" y="0"/>
                          <a:chExt cx="4902200" cy="2254250"/>
                        </a:xfrm>
                      </wpg:grpSpPr>
                      <pic:pic xmlns:pic="http://schemas.openxmlformats.org/drawingml/2006/picture">
                        <pic:nvPicPr>
                          <pic:cNvPr id="329" name="Picture 3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" t="2446" r="44411" b="51848"/>
                          <a:stretch/>
                        </pic:blipFill>
                        <pic:spPr bwMode="auto">
                          <a:xfrm>
                            <a:off x="0" y="0"/>
                            <a:ext cx="4902200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516" y="71561"/>
                            <a:ext cx="22352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DF802" w14:textId="77777777" w:rsidR="00E10506" w:rsidRPr="004E191E" w:rsidRDefault="00E10506" w:rsidP="00E10506">
                              <w:pPr>
                                <w:spacing w:line="360" w:lineRule="auto"/>
                                <w:jc w:val="both"/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</w:pPr>
                              <w:r w:rsidRPr="004E191E"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  <w:t>Monoisotopic mass = 3999.76Da</w:t>
                              </w:r>
                            </w:p>
                            <w:p w14:paraId="53007257" w14:textId="77777777" w:rsidR="00E10506" w:rsidRDefault="00E10506" w:rsidP="00E105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E22B8" id="Group 351" o:spid="_x0000_s1095" style="position:absolute;left:0;text-align:left;margin-left:57.35pt;margin-top:5.65pt;width:386pt;height:177.5pt;z-index:252057600" coordsize="49022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9" o:spid="_x0000_s1096" type="#_x0000_t75" style="position:absolute;width:49022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">
                  <v:imagedata r:id="rId77" o:title="" croptop="1603f" cropbottom="33979f" cropleft="188f" cropright="29105f"/>
                </v:shape>
                <v:shape id="_x0000_s1097" type="#_x0000_t202" style="position:absolute;left:4055;top:715;width:2235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4c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OD+eiUdAzp4AAAD//wMAUEsBAi0AFAAGAAgAAAAhANvh9svuAAAAhQEAABMAAAAAAAAAAAAAAAAA&#10;AAAAAFtDb250ZW50X1R5cGVzXS54bWxQSwECLQAUAAYACAAAACEAWvQsW78AAAAVAQAACwAAAAAA&#10;AAAAAAAAAAAfAQAAX3JlbHMvLnJlbHNQSwECLQAUAAYACAAAACEAUideHMAAAADcAAAADwAAAAAA&#10;AAAAAAAAAAAHAgAAZHJzL2Rvd25yZXYueG1sUEsFBgAAAAADAAMAtwAAAPQCAAAAAA==&#10;" filled="f" stroked="f">
                  <v:textbox>
                    <w:txbxContent>
                      <w:p w14:paraId="7F5DF802" w14:textId="77777777" w:rsidR="00E10506" w:rsidRPr="004E191E" w:rsidRDefault="00E10506" w:rsidP="00E10506">
                        <w:pPr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Cs w:val="24"/>
                          </w:rPr>
                        </w:pPr>
                        <w:r w:rsidRPr="004E191E">
                          <w:rPr>
                            <w:rFonts w:asciiTheme="majorBidi" w:hAnsiTheme="majorBidi" w:cstheme="majorBidi"/>
                            <w:szCs w:val="24"/>
                          </w:rPr>
                          <w:t>Monoisotopic mass = 3999.76Da</w:t>
                        </w:r>
                      </w:p>
                      <w:p w14:paraId="53007257" w14:textId="77777777" w:rsidR="00E10506" w:rsidRDefault="00E10506" w:rsidP="00E10506"/>
                    </w:txbxContent>
                  </v:textbox>
                </v:shape>
              </v:group>
            </w:pict>
          </mc:Fallback>
        </mc:AlternateContent>
      </w:r>
    </w:p>
    <w:p w14:paraId="5F2BF372" w14:textId="283CDC95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</w:p>
    <w:p w14:paraId="60F71AA9" w14:textId="2B33D99A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</w:p>
    <w:p w14:paraId="1BD43012" w14:textId="3644E5E7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</w:p>
    <w:p w14:paraId="0C34A4B7" w14:textId="3CD2A0D6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</w:p>
    <w:p w14:paraId="3BA7F119" w14:textId="7F3DE801" w:rsidR="00E10506" w:rsidRDefault="00E10506" w:rsidP="00691342">
      <w:pPr>
        <w:jc w:val="both"/>
        <w:rPr>
          <w:rFonts w:asciiTheme="majorBidi" w:hAnsiTheme="majorBidi" w:cstheme="majorBidi"/>
          <w:szCs w:val="24"/>
        </w:rPr>
      </w:pPr>
    </w:p>
    <w:p w14:paraId="0F3DC713" w14:textId="5F3FCF19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4E9E8BC0" w14:textId="433EE593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22C85A99" w14:textId="225D68CC" w:rsidR="00D15847" w:rsidRDefault="00A23B37" w:rsidP="00691342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48A22D3" wp14:editId="7D175319">
                <wp:simplePos x="0" y="0"/>
                <wp:positionH relativeFrom="column">
                  <wp:posOffset>951755</wp:posOffset>
                </wp:positionH>
                <wp:positionV relativeFrom="paragraph">
                  <wp:posOffset>194200</wp:posOffset>
                </wp:positionV>
                <wp:extent cx="3999147" cy="4150139"/>
                <wp:effectExtent l="0" t="0" r="0" b="3175"/>
                <wp:wrapNone/>
                <wp:docPr id="413" name="Group 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147" cy="4150139"/>
                          <a:chOff x="0" y="0"/>
                          <a:chExt cx="3999147" cy="4150139"/>
                        </a:xfrm>
                      </wpg:grpSpPr>
                      <wps:wsp>
                        <wps:cNvPr id="377" name="Text Box 377"/>
                        <wps:cNvSpPr txBox="1"/>
                        <wps:spPr>
                          <a:xfrm>
                            <a:off x="0" y="3896139"/>
                            <a:ext cx="453572" cy="2140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D6D1E2" w14:textId="77777777" w:rsidR="00E10506" w:rsidRPr="00C52C4B" w:rsidRDefault="00E10506" w:rsidP="00E10506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52C4B">
                                <w:rPr>
                                  <w:sz w:val="18"/>
                                  <w:szCs w:val="18"/>
                                </w:rPr>
                                <w:t>799.5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 Box 378"/>
                        <wps:cNvSpPr txBox="1"/>
                        <wps:spPr>
                          <a:xfrm>
                            <a:off x="1049572" y="3896139"/>
                            <a:ext cx="453390" cy="213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9E367D" w14:textId="77777777" w:rsidR="00E10506" w:rsidRPr="00C52C4B" w:rsidRDefault="00E10506" w:rsidP="00E10506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800.0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 Box 384"/>
                        <wps:cNvSpPr txBox="1"/>
                        <wps:spPr>
                          <a:xfrm>
                            <a:off x="2091193" y="3896139"/>
                            <a:ext cx="453390" cy="213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7B0E18" w14:textId="77777777" w:rsidR="00E10506" w:rsidRPr="00C52C4B" w:rsidRDefault="00E10506" w:rsidP="00E10506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800.5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Text Box 390"/>
                        <wps:cNvSpPr txBox="1"/>
                        <wps:spPr>
                          <a:xfrm>
                            <a:off x="3609892" y="3896139"/>
                            <a:ext cx="389255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5A6EA2" w14:textId="77777777" w:rsidR="00E10506" w:rsidRPr="00DB1CFC" w:rsidRDefault="00E10506" w:rsidP="00E10506">
                              <w:pPr>
                                <w:spacing w:before="0" w:after="0"/>
                                <w:rPr>
                                  <w:i/>
                                  <w:iCs/>
                                  <w:sz w:val="14"/>
                                  <w:szCs w:val="14"/>
                                </w:rPr>
                              </w:pPr>
                              <w:r w:rsidRPr="00DB1CF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m/z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Text Box 385"/>
                        <wps:cNvSpPr txBox="1"/>
                        <wps:spPr>
                          <a:xfrm>
                            <a:off x="3116911" y="3896139"/>
                            <a:ext cx="453572" cy="2140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C4B30F" w14:textId="77777777" w:rsidR="00E10506" w:rsidRPr="00C52C4B" w:rsidRDefault="00E10506" w:rsidP="00E10506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801.0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" name="Picture 4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84" t="885" r="24662" b="1757"/>
                          <a:stretch/>
                        </pic:blipFill>
                        <pic:spPr bwMode="auto">
                          <a:xfrm>
                            <a:off x="15902" y="0"/>
                            <a:ext cx="3457575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2" name="Text Box 372"/>
                        <wps:cNvSpPr txBox="1"/>
                        <wps:spPr>
                          <a:xfrm>
                            <a:off x="2289975" y="1041620"/>
                            <a:ext cx="1183529" cy="4611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FD5B6E" w14:textId="58AD4277" w:rsidR="00A23B37" w:rsidRDefault="00A23B37" w:rsidP="00A23B37">
                              <w:pPr>
                                <w:spacing w:before="0" w:after="0"/>
                                <w:jc w:val="center"/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  <w:t>+5</w:t>
                              </w:r>
                            </w:p>
                            <w:p w14:paraId="09DBBEA7" w14:textId="559BCE85" w:rsidR="00A23B37" w:rsidRDefault="00A23B37" w:rsidP="00A23B37">
                              <w:pPr>
                                <w:spacing w:before="0" w:after="0"/>
                                <w:jc w:val="center"/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Cs w:val="24"/>
                                </w:rPr>
                                <w:t>799.5516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A22D3" id="Group 413" o:spid="_x0000_s1098" style="position:absolute;left:0;text-align:left;margin-left:74.95pt;margin-top:15.3pt;width:314.9pt;height:326.8pt;z-index:252081152" coordsize="39991,415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">
                <v:shape id="Text Box 377" o:spid="_x0000_s1099" type="#_x0000_t202" style="position:absolute;top:38961;width:4535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" filled="f" stroked="f" strokeweight=".5pt">
                  <v:textbox>
                    <w:txbxContent>
                      <w:p w14:paraId="1FD6D1E2" w14:textId="77777777" w:rsidR="00E10506" w:rsidRPr="00C52C4B" w:rsidRDefault="00E10506" w:rsidP="00E10506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C52C4B">
                          <w:rPr>
                            <w:sz w:val="18"/>
                            <w:szCs w:val="18"/>
                          </w:rPr>
                          <w:t>799.5</w:t>
                        </w:r>
                      </w:p>
                    </w:txbxContent>
                  </v:textbox>
                </v:shape>
                <v:shape id="Text Box 378" o:spid="_x0000_s1100" type="#_x0000_t202" style="position:absolute;left:10495;top:38961;width:4534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uZ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" filled="f" stroked="f" strokeweight=".5pt">
                  <v:textbox>
                    <w:txbxContent>
                      <w:p w14:paraId="6F9E367D" w14:textId="77777777" w:rsidR="00E10506" w:rsidRPr="00C52C4B" w:rsidRDefault="00E10506" w:rsidP="00E10506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800.0</w:t>
                        </w:r>
                      </w:p>
                    </w:txbxContent>
                  </v:textbox>
                </v:shape>
                <v:shape id="Text Box 384" o:spid="_x0000_s1101" type="#_x0000_t202" style="position:absolute;left:20911;top:38961;width:4534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" filled="f" stroked="f" strokeweight=".5pt">
                  <v:textbox>
                    <w:txbxContent>
                      <w:p w14:paraId="667B0E18" w14:textId="77777777" w:rsidR="00E10506" w:rsidRPr="00C52C4B" w:rsidRDefault="00E10506" w:rsidP="00E10506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800.5</w:t>
                        </w:r>
                      </w:p>
                    </w:txbxContent>
                  </v:textbox>
                </v:shape>
                <v:shape id="Text Box 390" o:spid="_x0000_s1102" type="#_x0000_t202" style="position:absolute;left:36098;top:38961;width:389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Fl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LFrxZcMAAADcAAAADwAA&#10;AAAAAAAAAAAAAAAHAgAAZHJzL2Rvd25yZXYueG1sUEsFBgAAAAADAAMAtwAAAPcCAAAAAA==&#10;" filled="f" stroked="f" strokeweight=".5pt">
                  <v:textbox>
                    <w:txbxContent>
                      <w:p w14:paraId="505A6EA2" w14:textId="77777777" w:rsidR="00E10506" w:rsidRPr="00DB1CFC" w:rsidRDefault="00E10506" w:rsidP="00E10506">
                        <w:pPr>
                          <w:spacing w:before="0" w:after="0"/>
                          <w:rPr>
                            <w:i/>
                            <w:iCs/>
                            <w:sz w:val="14"/>
                            <w:szCs w:val="14"/>
                          </w:rPr>
                        </w:pPr>
                        <w:r w:rsidRPr="00DB1CFC">
                          <w:rPr>
                            <w:i/>
                            <w:iCs/>
                            <w:sz w:val="18"/>
                            <w:szCs w:val="18"/>
                          </w:rPr>
                          <w:t>m/z</w:t>
                        </w:r>
                      </w:p>
                    </w:txbxContent>
                  </v:textbox>
                </v:shape>
                <v:shape id="Text Box 385" o:spid="_x0000_s1103" type="#_x0000_t202" style="position:absolute;left:31169;top:38961;width:4535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MQgxwAAANwAAAAPAAAAZHJzL2Rvd25yZXYueG1sRI9Ba8JA&#10;FITvBf/D8gre6qYR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Ln0xCDHAAAA3AAA&#10;AA8AAAAAAAAAAAAAAAAABwIAAGRycy9kb3ducmV2LnhtbFBLBQYAAAAAAwADALcAAAD7AgAAAAA=&#10;" filled="f" stroked="f" strokeweight=".5pt">
                  <v:textbox>
                    <w:txbxContent>
                      <w:p w14:paraId="24C4B30F" w14:textId="77777777" w:rsidR="00E10506" w:rsidRPr="00C52C4B" w:rsidRDefault="00E10506" w:rsidP="00E10506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801.0</w:t>
                        </w:r>
                      </w:p>
                    </w:txbxContent>
                  </v:textbox>
                </v:shape>
                <v:shape id="Picture 402" o:spid="_x0000_s1104" type="#_x0000_t75" style="position:absolute;left:159;width:34575;height:39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">
                  <v:imagedata r:id="rId79" o:title="" croptop="580f" cropbottom="1151f" cropleft="21420f" cropright="16162f"/>
                </v:shape>
                <v:shape id="Text Box 372" o:spid="_x0000_s1105" type="#_x0000_t202" style="position:absolute;left:22899;top:10416;width:11836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xz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8jWO4nQlHQM6uAAAA//8DAFBLAQItABQABgAIAAAAIQDb4fbL7gAAAIUBAAATAAAAAAAA&#10;AAAAAAAAAAAAAABbQ29udGVudF9UeXBlc10ueG1sUEsBAi0AFAAGAAgAAAAhAFr0LFu/AAAAFQEA&#10;AAsAAAAAAAAAAAAAAAAAHwEAAF9yZWxzLy5yZWxzUEsBAi0AFAAGAAgAAAAhAAPILHPHAAAA3AAA&#10;AA8AAAAAAAAAAAAAAAAABwIAAGRycy9kb3ducmV2LnhtbFBLBQYAAAAAAwADALcAAAD7AgAAAAA=&#10;" filled="f" stroked="f" strokeweight=".5pt">
                  <v:textbox>
                    <w:txbxContent>
                      <w:p w14:paraId="63FD5B6E" w14:textId="58AD4277" w:rsidR="00A23B37" w:rsidRDefault="00A23B37" w:rsidP="00A23B37">
                        <w:pPr>
                          <w:spacing w:before="0" w:after="0"/>
                          <w:jc w:val="center"/>
                          <w:rPr>
                            <w:rFonts w:asciiTheme="majorBidi" w:hAnsiTheme="majorBidi" w:cstheme="majorBidi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Cs w:val="24"/>
                          </w:rPr>
                          <w:t>+5</w:t>
                        </w:r>
                      </w:p>
                      <w:p w14:paraId="09DBBEA7" w14:textId="559BCE85" w:rsidR="00A23B37" w:rsidRDefault="00A23B37" w:rsidP="00A23B37">
                        <w:pPr>
                          <w:spacing w:before="0" w:after="0"/>
                          <w:jc w:val="center"/>
                          <w:rPr>
                            <w:rFonts w:asciiTheme="majorBidi" w:hAnsiTheme="majorBidi" w:cstheme="majorBidi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Cs w:val="24"/>
                          </w:rPr>
                          <w:t>799.5516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B7C94F" w14:textId="642B8A8D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12C0FC4C" w14:textId="554E9B62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401C7A06" w14:textId="68D8FF71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5B2B24CC" w14:textId="0B6057D3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3A73EF19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35A57E5F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4642905A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1C7996E4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7AA6B53B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197E0E3E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3EF5942D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03CBC41F" w14:textId="4F41C5D0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296809A5" w14:textId="77777777" w:rsidR="00D15847" w:rsidRDefault="00D15847" w:rsidP="00691342">
      <w:pPr>
        <w:jc w:val="both"/>
        <w:rPr>
          <w:rFonts w:asciiTheme="majorBidi" w:hAnsiTheme="majorBidi" w:cstheme="majorBidi"/>
          <w:szCs w:val="24"/>
        </w:rPr>
      </w:pPr>
    </w:p>
    <w:p w14:paraId="2F8A553C" w14:textId="1D5BC8B8" w:rsidR="006F6108" w:rsidRDefault="00951A84" w:rsidP="00691342">
      <w:pPr>
        <w:jc w:val="both"/>
      </w:pPr>
      <w:r w:rsidRPr="0001436A">
        <w:rPr>
          <w:rFonts w:cs="Times New Roman"/>
          <w:b/>
          <w:szCs w:val="24"/>
        </w:rPr>
        <w:t xml:space="preserve">Figure </w:t>
      </w:r>
      <w:r w:rsidR="00AD4C48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29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Cs/>
          <w:szCs w:val="24"/>
        </w:rPr>
        <w:t xml:space="preserve">MS analysis of the synthetic peptide </w:t>
      </w:r>
      <w:r>
        <w:t>AM29A5-syn before</w:t>
      </w:r>
      <w:r w:rsidR="00891B27">
        <w:t xml:space="preserve"> (top panel A)</w:t>
      </w:r>
      <w:r>
        <w:t xml:space="preserve"> and after </w:t>
      </w:r>
      <w:r w:rsidR="00891B27">
        <w:t xml:space="preserve">(bottom panel </w:t>
      </w:r>
      <w:r w:rsidR="009A0636">
        <w:t xml:space="preserve">B) </w:t>
      </w:r>
      <w:r>
        <w:t>folding</w:t>
      </w:r>
      <w:r w:rsidR="009A0636">
        <w:t xml:space="preserve"> in buffer 4</w:t>
      </w:r>
      <w:r>
        <w:t>.</w:t>
      </w:r>
    </w:p>
    <w:p w14:paraId="20742747" w14:textId="77777777" w:rsidR="009A0636" w:rsidRDefault="009A0636" w:rsidP="00691342">
      <w:pPr>
        <w:jc w:val="both"/>
        <w:rPr>
          <w:rFonts w:asciiTheme="majorBidi" w:hAnsiTheme="majorBidi" w:cstheme="majorBidi"/>
          <w:szCs w:val="24"/>
        </w:rPr>
        <w:sectPr w:rsidR="009A0636" w:rsidSect="006F6108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3CF4ACC5" w14:textId="2313911B" w:rsidR="009A0636" w:rsidRDefault="009A0636" w:rsidP="00691342">
      <w:pPr>
        <w:jc w:val="both"/>
        <w:rPr>
          <w:rFonts w:asciiTheme="majorBidi" w:hAnsiTheme="majorBidi" w:cstheme="majorBidi"/>
          <w:szCs w:val="24"/>
        </w:rPr>
      </w:pPr>
    </w:p>
    <w:p w14:paraId="3A719745" w14:textId="62ECF41F" w:rsidR="009A0636" w:rsidRDefault="006A5570" w:rsidP="00691342">
      <w:pPr>
        <w:jc w:val="both"/>
        <w:rPr>
          <w:rFonts w:asciiTheme="majorBidi" w:hAnsiTheme="majorBidi" w:cstheme="majorBidi"/>
          <w:b/>
          <w:noProof/>
          <w:szCs w:val="24"/>
        </w:rPr>
      </w:pPr>
      <w:r w:rsidRPr="00F81FA1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375E3097" wp14:editId="2D1BC0D7">
                <wp:simplePos x="0" y="0"/>
                <wp:positionH relativeFrom="column">
                  <wp:posOffset>3625795</wp:posOffset>
                </wp:positionH>
                <wp:positionV relativeFrom="paragraph">
                  <wp:posOffset>219765</wp:posOffset>
                </wp:positionV>
                <wp:extent cx="2626995" cy="1404620"/>
                <wp:effectExtent l="0" t="0" r="0" b="0"/>
                <wp:wrapSquare wrapText="bothSides"/>
                <wp:docPr id="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2BD7B" w14:textId="77777777" w:rsidR="006A5570" w:rsidRDefault="006A5570" w:rsidP="006A5570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05"/>
                              <w:gridCol w:w="1205"/>
                              <w:gridCol w:w="1205"/>
                            </w:tblGrid>
                            <w:tr w:rsidR="006A5570" w:rsidRPr="00F81FA1" w14:paraId="72AB18C3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4D6C0B39" w14:textId="77777777" w:rsidR="006A5570" w:rsidRPr="00F81FA1" w:rsidRDefault="006A5570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α</w:t>
                                  </w: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-Helix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44F766FE" w14:textId="77777777" w:rsidR="006A5570" w:rsidRPr="00F81FA1" w:rsidRDefault="006A5570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rFonts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Β-sheet 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6236FD95" w14:textId="77777777" w:rsidR="006A5570" w:rsidRPr="00F81FA1" w:rsidRDefault="006A5570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81FA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 %</w:t>
                                  </w:r>
                                </w:p>
                              </w:tc>
                            </w:tr>
                            <w:tr w:rsidR="006A5570" w:rsidRPr="00F81FA1" w14:paraId="2AE0DBF5" w14:textId="77777777" w:rsidTr="00F81FA1"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28E1F6AA" w14:textId="1ABF3DE1" w:rsidR="006A5570" w:rsidRPr="00F81FA1" w:rsidRDefault="00BD5664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  <w:r w:rsidR="006A5570">
                                    <w:rPr>
                                      <w:sz w:val="20"/>
                                      <w:szCs w:val="20"/>
                                    </w:rPr>
                                    <w:t>.8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7FC09B1D" w14:textId="2BD4F036" w:rsidR="006A5570" w:rsidRPr="00F81FA1" w:rsidRDefault="00BD5664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27.3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vAlign w:val="center"/>
                                </w:tcPr>
                                <w:p w14:paraId="1B0BB30E" w14:textId="5A5B9C1B" w:rsidR="006A5570" w:rsidRPr="00F81FA1" w:rsidRDefault="00BD5664" w:rsidP="00F81FA1">
                                  <w:pPr>
                                    <w:spacing w:before="0" w:after="0" w:line="36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28.3</w:t>
                                  </w:r>
                                </w:p>
                              </w:tc>
                            </w:tr>
                          </w:tbl>
                          <w:p w14:paraId="0F62FE81" w14:textId="77777777" w:rsidR="006A5570" w:rsidRDefault="006A5570" w:rsidP="006A557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E3097" id="_x0000_s1106" type="#_x0000_t202" style="position:absolute;left:0;text-align:left;margin-left:285.5pt;margin-top:17.3pt;width:206.85pt;height:110.6pt;z-index:252085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" filled="f" stroked="f">
                <v:textbox style="mso-fit-shape-to-text:t">
                  <w:txbxContent>
                    <w:p w14:paraId="5A42BD7B" w14:textId="77777777" w:rsidR="006A5570" w:rsidRDefault="006A5570" w:rsidP="006A5570"/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05"/>
                        <w:gridCol w:w="1205"/>
                        <w:gridCol w:w="1205"/>
                      </w:tblGrid>
                      <w:tr w:rsidR="006A5570" w:rsidRPr="00F81FA1" w14:paraId="72AB18C3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4D6C0B39" w14:textId="77777777" w:rsidR="006A5570" w:rsidRPr="00F81FA1" w:rsidRDefault="006A5570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α</w:t>
                            </w: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-Helix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44F766FE" w14:textId="77777777" w:rsidR="006A5570" w:rsidRPr="00F81FA1" w:rsidRDefault="006A5570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Β-sheet %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6236FD95" w14:textId="77777777" w:rsidR="006A5570" w:rsidRPr="00F81FA1" w:rsidRDefault="006A5570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1FA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Other %</w:t>
                            </w:r>
                          </w:p>
                        </w:tc>
                      </w:tr>
                      <w:tr w:rsidR="006A5570" w:rsidRPr="00F81FA1" w14:paraId="2AE0DBF5" w14:textId="77777777" w:rsidTr="00F81FA1">
                        <w:tc>
                          <w:tcPr>
                            <w:tcW w:w="1205" w:type="dxa"/>
                            <w:vAlign w:val="center"/>
                          </w:tcPr>
                          <w:p w14:paraId="28E1F6AA" w14:textId="1ABF3DE1" w:rsidR="006A5570" w:rsidRPr="00F81FA1" w:rsidRDefault="00BD5664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32</w:t>
                            </w:r>
                            <w:r w:rsidR="006A5570">
                              <w:rPr>
                                <w:sz w:val="20"/>
                                <w:szCs w:val="20"/>
                              </w:rPr>
                              <w:t>.8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7FC09B1D" w14:textId="2BD4F036" w:rsidR="006A5570" w:rsidRPr="00F81FA1" w:rsidRDefault="00BD5664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27.3</w:t>
                            </w:r>
                          </w:p>
                        </w:tc>
                        <w:tc>
                          <w:tcPr>
                            <w:tcW w:w="1205" w:type="dxa"/>
                            <w:vAlign w:val="center"/>
                          </w:tcPr>
                          <w:p w14:paraId="1B0BB30E" w14:textId="5A5B9C1B" w:rsidR="006A5570" w:rsidRPr="00F81FA1" w:rsidRDefault="00BD5664" w:rsidP="00F81FA1">
                            <w:pPr>
                              <w:spacing w:before="0" w:after="0"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28.3</w:t>
                            </w:r>
                          </w:p>
                        </w:tc>
                      </w:tr>
                    </w:tbl>
                    <w:p w14:paraId="0F62FE81" w14:textId="77777777" w:rsidR="006A5570" w:rsidRDefault="006A5570" w:rsidP="006A5570"/>
                  </w:txbxContent>
                </v:textbox>
                <w10:wrap type="square"/>
              </v:shape>
            </w:pict>
          </mc:Fallback>
        </mc:AlternateContent>
      </w:r>
      <w:r w:rsidRPr="008B1D7B">
        <w:rPr>
          <w:rFonts w:asciiTheme="majorBidi" w:hAnsiTheme="majorBidi" w:cstheme="majorBidi"/>
          <w:noProof/>
          <w:szCs w:val="24"/>
        </w:rPr>
        <w:drawing>
          <wp:anchor distT="0" distB="0" distL="114300" distR="114300" simplePos="0" relativeHeight="252083200" behindDoc="0" locked="0" layoutInCell="1" allowOverlap="1" wp14:anchorId="2882E649" wp14:editId="40C953CA">
            <wp:simplePos x="0" y="0"/>
            <wp:positionH relativeFrom="margin">
              <wp:posOffset>0</wp:posOffset>
            </wp:positionH>
            <wp:positionV relativeFrom="paragraph">
              <wp:posOffset>325120</wp:posOffset>
            </wp:positionV>
            <wp:extent cx="4337050" cy="2578100"/>
            <wp:effectExtent l="0" t="0" r="6350" b="0"/>
            <wp:wrapTopAndBottom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2304" r="2218" b="4148"/>
                    <a:stretch/>
                  </pic:blipFill>
                  <pic:spPr bwMode="auto">
                    <a:xfrm>
                      <a:off x="0" y="0"/>
                      <a:ext cx="433705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BCFC95" w14:textId="77777777" w:rsidR="009A0636" w:rsidRDefault="009A0636" w:rsidP="00691342">
      <w:pPr>
        <w:jc w:val="both"/>
        <w:rPr>
          <w:rFonts w:asciiTheme="majorBidi" w:hAnsiTheme="majorBidi" w:cstheme="majorBidi"/>
          <w:b/>
          <w:noProof/>
          <w:szCs w:val="24"/>
        </w:rPr>
      </w:pPr>
    </w:p>
    <w:p w14:paraId="40B28922" w14:textId="7D2F566E" w:rsidR="009A0636" w:rsidRDefault="009A0636" w:rsidP="00691342">
      <w:pPr>
        <w:jc w:val="both"/>
        <w:rPr>
          <w:rFonts w:asciiTheme="majorBidi" w:hAnsiTheme="majorBidi" w:cstheme="majorBidi"/>
          <w:noProof/>
          <w:szCs w:val="24"/>
        </w:rPr>
      </w:pPr>
      <w:r w:rsidRPr="001225BE">
        <w:rPr>
          <w:rFonts w:asciiTheme="majorBidi" w:hAnsiTheme="majorBidi" w:cstheme="majorBidi"/>
          <w:b/>
          <w:noProof/>
          <w:szCs w:val="24"/>
        </w:rPr>
        <w:t xml:space="preserve">Figure </w:t>
      </w:r>
      <w:r w:rsidR="00AD4C48">
        <w:rPr>
          <w:rFonts w:asciiTheme="majorBidi" w:hAnsiTheme="majorBidi" w:cstheme="majorBidi"/>
          <w:b/>
          <w:noProof/>
          <w:szCs w:val="24"/>
        </w:rPr>
        <w:t>S</w:t>
      </w:r>
      <w:r w:rsidR="00C736C0">
        <w:rPr>
          <w:rFonts w:asciiTheme="majorBidi" w:hAnsiTheme="majorBidi" w:cstheme="majorBidi"/>
          <w:b/>
          <w:noProof/>
          <w:szCs w:val="24"/>
        </w:rPr>
        <w:t>30</w:t>
      </w:r>
      <w:r w:rsidRPr="001225BE">
        <w:rPr>
          <w:rFonts w:asciiTheme="majorBidi" w:hAnsiTheme="majorBidi" w:cstheme="majorBidi"/>
          <w:b/>
          <w:noProof/>
          <w:szCs w:val="24"/>
        </w:rPr>
        <w:t xml:space="preserve">. </w:t>
      </w:r>
      <w:r w:rsidRPr="001225BE">
        <w:rPr>
          <w:rFonts w:asciiTheme="majorBidi" w:hAnsiTheme="majorBidi" w:cstheme="majorBidi"/>
          <w:noProof/>
          <w:szCs w:val="24"/>
        </w:rPr>
        <w:t xml:space="preserve">CD-UV data </w:t>
      </w:r>
      <w:r>
        <w:rPr>
          <w:rFonts w:cs="Times New Roman"/>
          <w:bCs/>
          <w:szCs w:val="24"/>
        </w:rPr>
        <w:t xml:space="preserve">of the </w:t>
      </w:r>
      <w:r w:rsidR="00A166A0">
        <w:rPr>
          <w:rFonts w:cs="Times New Roman"/>
          <w:bCs/>
          <w:szCs w:val="24"/>
        </w:rPr>
        <w:t>synthesized folded</w:t>
      </w:r>
      <w:r>
        <w:rPr>
          <w:rFonts w:cs="Times New Roman"/>
          <w:bCs/>
          <w:szCs w:val="24"/>
        </w:rPr>
        <w:t xml:space="preserve"> peptide </w:t>
      </w:r>
      <w:r>
        <w:t>AM29A5-syn</w:t>
      </w:r>
      <w:r w:rsidRPr="001225BE">
        <w:rPr>
          <w:rFonts w:asciiTheme="majorBidi" w:hAnsiTheme="majorBidi" w:cstheme="majorBidi"/>
          <w:noProof/>
          <w:szCs w:val="24"/>
        </w:rPr>
        <w:t>.</w:t>
      </w:r>
    </w:p>
    <w:p w14:paraId="4BFE18D3" w14:textId="6E0B29B5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3D4BFF30" w14:textId="2789A6C9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66D03865" w14:textId="5D10708D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5ABAC6B5" w14:textId="4A6606C3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471E4E17" w14:textId="70A6ADBB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4563D5EB" w14:textId="2212834C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3B43B5CE" w14:textId="2FA26658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043D14E4" w14:textId="365716EA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4616EFAA" w14:textId="78F532BB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71A8384D" w14:textId="5D84D24A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4B844583" w14:textId="2C6B8A42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34A3CD62" w14:textId="0B0B066A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4101D3DE" w14:textId="7E29D0CC" w:rsidR="00FD214E" w:rsidRDefault="00FD214E" w:rsidP="00691342">
      <w:pPr>
        <w:jc w:val="both"/>
        <w:rPr>
          <w:rFonts w:asciiTheme="majorBidi" w:hAnsiTheme="majorBidi" w:cstheme="majorBidi"/>
          <w:noProof/>
          <w:szCs w:val="24"/>
        </w:rPr>
      </w:pPr>
    </w:p>
    <w:p w14:paraId="77A33521" w14:textId="77777777" w:rsidR="00FD214E" w:rsidRDefault="00FD214E" w:rsidP="00FD214E">
      <w:pPr>
        <w:pStyle w:val="Heading1"/>
        <w:sectPr w:rsidR="00FD214E" w:rsidSect="009A0636">
          <w:pgSz w:w="12240" w:h="15840"/>
          <w:pgMar w:top="1140" w:right="1179" w:bottom="1140" w:left="1281" w:header="720" w:footer="720" w:gutter="0"/>
          <w:cols w:space="720"/>
          <w:titlePg/>
          <w:docGrid w:linePitch="360"/>
        </w:sectPr>
      </w:pPr>
    </w:p>
    <w:p w14:paraId="6C29475B" w14:textId="4B9A4206" w:rsidR="00FD214E" w:rsidRPr="00994A3D" w:rsidRDefault="00FD214E" w:rsidP="00FD214E">
      <w:pPr>
        <w:pStyle w:val="Heading1"/>
      </w:pPr>
      <w:r w:rsidRPr="00994A3D">
        <w:lastRenderedPageBreak/>
        <w:t xml:space="preserve">Supplementary </w:t>
      </w:r>
      <w:r>
        <w:t>Tables</w:t>
      </w:r>
    </w:p>
    <w:p w14:paraId="56DABA57" w14:textId="30CBB41C" w:rsidR="005D0C5A" w:rsidRDefault="005D0C5A" w:rsidP="005D0C5A">
      <w:pPr>
        <w:pStyle w:val="VDTableTitle"/>
      </w:pPr>
      <w:r w:rsidRPr="009401BA">
        <w:rPr>
          <w:b/>
          <w:bCs/>
        </w:rPr>
        <w:t xml:space="preserve">Table </w:t>
      </w:r>
      <w:r>
        <w:rPr>
          <w:b/>
          <w:bCs/>
        </w:rPr>
        <w:t>S</w:t>
      </w:r>
      <w:r>
        <w:rPr>
          <w:b/>
          <w:bCs/>
        </w:rPr>
        <w:t>1</w:t>
      </w:r>
      <w:r w:rsidRPr="009401BA">
        <w:rPr>
          <w:b/>
          <w:bCs/>
        </w:rPr>
        <w:t>.</w:t>
      </w:r>
      <w:r w:rsidRPr="009401BA">
        <w:t xml:space="preserve"> </w:t>
      </w:r>
      <w:r>
        <w:t xml:space="preserve">Composition of </w:t>
      </w:r>
      <w:r w:rsidRPr="009401BA">
        <w:t>buffers used</w:t>
      </w:r>
      <w:r>
        <w:t xml:space="preserve"> in folding of </w:t>
      </w:r>
      <w:r w:rsidRPr="0032499E">
        <w:t>the synthetic peptide AM29A5-syn</w:t>
      </w:r>
      <w:r w:rsidRPr="009401BA">
        <w:t xml:space="preserve">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275"/>
        <w:gridCol w:w="1560"/>
        <w:gridCol w:w="1842"/>
        <w:gridCol w:w="1843"/>
      </w:tblGrid>
      <w:tr w:rsidR="005D0C5A" w14:paraId="19E3976C" w14:textId="77777777" w:rsidTr="001E09A9">
        <w:tc>
          <w:tcPr>
            <w:tcW w:w="84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80B0" w14:textId="77777777" w:rsidR="005D0C5A" w:rsidRDefault="005D0C5A" w:rsidP="001E09A9">
            <w:pPr>
              <w:pStyle w:val="TCTableBody"/>
              <w:jc w:val="left"/>
              <w:rPr>
                <w:szCs w:val="24"/>
              </w:rPr>
            </w:pPr>
            <w:r>
              <w:t>Buffer</w:t>
            </w:r>
          </w:p>
        </w:tc>
        <w:tc>
          <w:tcPr>
            <w:tcW w:w="18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94B0" w14:textId="77777777" w:rsidR="005D0C5A" w:rsidRDefault="005D0C5A" w:rsidP="001E09A9">
            <w:pPr>
              <w:pStyle w:val="TCTableBody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t>Peptide aq. solution (2 mg/mL)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F8FC" w14:textId="77777777" w:rsidR="005D0C5A" w:rsidRPr="002F7EF2" w:rsidRDefault="005D0C5A" w:rsidP="001E09A9">
            <w:pPr>
              <w:pStyle w:val="TCTableBody"/>
              <w:jc w:val="left"/>
            </w:pPr>
            <w:r>
              <w:t>NH</w:t>
            </w:r>
            <w:r w:rsidRPr="00D97FA4">
              <w:rPr>
                <w:vertAlign w:val="subscript"/>
              </w:rPr>
              <w:t>4</w:t>
            </w:r>
            <w:r>
              <w:t>HCO</w:t>
            </w:r>
            <w:r w:rsidRPr="00D97FA4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r w:rsidRPr="00393223">
              <w:t>(</w:t>
            </w:r>
            <w:r>
              <w:t>0.1 M)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953D" w14:textId="77777777" w:rsidR="005D0C5A" w:rsidRDefault="005D0C5A" w:rsidP="001E09A9">
            <w:pPr>
              <w:pStyle w:val="TCTableBody"/>
              <w:jc w:val="left"/>
            </w:pPr>
            <w:r>
              <w:t>Isopropanol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401E" w14:textId="77777777" w:rsidR="005D0C5A" w:rsidRDefault="005D0C5A" w:rsidP="001E09A9">
            <w:pPr>
              <w:pStyle w:val="TCTableBody"/>
              <w:jc w:val="left"/>
            </w:pPr>
            <w:r>
              <w:t>Reduced glutathione (GSH) (20 mM)</w:t>
            </w:r>
          </w:p>
        </w:tc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9B96" w14:textId="77777777" w:rsidR="005D0C5A" w:rsidRDefault="005D0C5A" w:rsidP="001E09A9">
            <w:pPr>
              <w:pStyle w:val="TCTableBody"/>
              <w:jc w:val="left"/>
            </w:pPr>
            <w:r>
              <w:t>Oxidized glutathione (GSSG) (4 mM)</w:t>
            </w:r>
          </w:p>
        </w:tc>
      </w:tr>
      <w:tr w:rsidR="005D0C5A" w14:paraId="61C7679A" w14:textId="77777777" w:rsidTr="001E09A9">
        <w:tc>
          <w:tcPr>
            <w:tcW w:w="84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BA1D" w14:textId="77777777" w:rsidR="005D0C5A" w:rsidRDefault="005D0C5A" w:rsidP="001E09A9">
            <w:pPr>
              <w:pStyle w:val="TCTableBody"/>
            </w:pPr>
            <w:r>
              <w:t>1</w:t>
            </w:r>
          </w:p>
        </w:tc>
        <w:tc>
          <w:tcPr>
            <w:tcW w:w="18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4C6FF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0405" w14:textId="77777777" w:rsidR="005D0C5A" w:rsidRDefault="005D0C5A" w:rsidP="001E09A9">
            <w:pPr>
              <w:pStyle w:val="TCTableBody"/>
            </w:pPr>
            <w:r>
              <w:t>130 µL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166C" w14:textId="77777777" w:rsidR="005D0C5A" w:rsidRDefault="005D0C5A" w:rsidP="001E09A9">
            <w:pPr>
              <w:pStyle w:val="TCTableBody"/>
            </w:pPr>
            <w:r>
              <w:t>50 µL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0893" w14:textId="77777777" w:rsidR="005D0C5A" w:rsidRDefault="005D0C5A" w:rsidP="001E09A9">
            <w:pPr>
              <w:pStyle w:val="TCTableBody"/>
            </w:pPr>
          </w:p>
        </w:tc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B2FD" w14:textId="77777777" w:rsidR="005D0C5A" w:rsidRDefault="005D0C5A" w:rsidP="001E09A9">
            <w:pPr>
              <w:pStyle w:val="TCTableBody"/>
            </w:pPr>
          </w:p>
        </w:tc>
      </w:tr>
      <w:tr w:rsidR="005D0C5A" w14:paraId="6D6B7459" w14:textId="77777777" w:rsidTr="001E09A9">
        <w:tc>
          <w:tcPr>
            <w:tcW w:w="84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7B07" w14:textId="77777777" w:rsidR="005D0C5A" w:rsidRDefault="005D0C5A" w:rsidP="001E09A9">
            <w:pPr>
              <w:pStyle w:val="TCTableBody"/>
            </w:pPr>
            <w:r>
              <w:t>2</w:t>
            </w:r>
          </w:p>
        </w:tc>
        <w:tc>
          <w:tcPr>
            <w:tcW w:w="18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8D97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AFB8" w14:textId="77777777" w:rsidR="005D0C5A" w:rsidRDefault="005D0C5A" w:rsidP="001E09A9">
            <w:pPr>
              <w:pStyle w:val="TCTableBody"/>
            </w:pPr>
            <w:r>
              <w:t>90 µL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2C31" w14:textId="77777777" w:rsidR="005D0C5A" w:rsidRDefault="005D0C5A" w:rsidP="001E09A9">
            <w:pPr>
              <w:pStyle w:val="TCTableBody"/>
            </w:pPr>
            <w:r>
              <w:t>50 µL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217F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1333" w14:textId="77777777" w:rsidR="005D0C5A" w:rsidRDefault="005D0C5A" w:rsidP="001E09A9">
            <w:pPr>
              <w:pStyle w:val="TCTableBody"/>
              <w:rPr>
                <w:rFonts w:ascii="Calibri" w:hAnsi="Calibri" w:cs="Calibri"/>
              </w:rPr>
            </w:pPr>
            <w:r>
              <w:t>20 µL</w:t>
            </w:r>
          </w:p>
        </w:tc>
      </w:tr>
      <w:tr w:rsidR="005D0C5A" w14:paraId="6A131E8C" w14:textId="77777777" w:rsidTr="001E09A9">
        <w:tc>
          <w:tcPr>
            <w:tcW w:w="84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7EF4" w14:textId="77777777" w:rsidR="005D0C5A" w:rsidRDefault="005D0C5A" w:rsidP="001E09A9">
            <w:pPr>
              <w:pStyle w:val="TCTableBody"/>
            </w:pPr>
            <w:r>
              <w:t>3</w:t>
            </w:r>
          </w:p>
        </w:tc>
        <w:tc>
          <w:tcPr>
            <w:tcW w:w="18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43F6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0EBB" w14:textId="77777777" w:rsidR="005D0C5A" w:rsidRDefault="005D0C5A" w:rsidP="001E09A9">
            <w:pPr>
              <w:pStyle w:val="TCTableBody"/>
            </w:pPr>
            <w:r>
              <w:t>40 µL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F805" w14:textId="77777777" w:rsidR="005D0C5A" w:rsidRDefault="005D0C5A" w:rsidP="001E09A9">
            <w:pPr>
              <w:pStyle w:val="TCTableBody"/>
            </w:pPr>
            <w:r>
              <w:t>100 µL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BAB8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1C0D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</w:tr>
      <w:tr w:rsidR="005D0C5A" w14:paraId="683E793B" w14:textId="77777777" w:rsidTr="001E09A9">
        <w:tc>
          <w:tcPr>
            <w:tcW w:w="84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DC6A" w14:textId="77777777" w:rsidR="005D0C5A" w:rsidRDefault="005D0C5A" w:rsidP="001E09A9">
            <w:pPr>
              <w:pStyle w:val="TCTableBody"/>
            </w:pPr>
            <w:r>
              <w:t>4</w:t>
            </w:r>
          </w:p>
        </w:tc>
        <w:tc>
          <w:tcPr>
            <w:tcW w:w="18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BC81" w14:textId="77777777" w:rsidR="005D0C5A" w:rsidRDefault="005D0C5A" w:rsidP="001E09A9">
            <w:pPr>
              <w:pStyle w:val="TCTableBody"/>
            </w:pPr>
            <w:r>
              <w:t>20 µL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6D37" w14:textId="77777777" w:rsidR="005D0C5A" w:rsidRDefault="005D0C5A" w:rsidP="001E09A9">
            <w:pPr>
              <w:pStyle w:val="TCTableBody"/>
            </w:pPr>
            <w:r>
              <w:t>180 µL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B457" w14:textId="77777777" w:rsidR="005D0C5A" w:rsidRDefault="005D0C5A" w:rsidP="001E09A9">
            <w:pPr>
              <w:pStyle w:val="TCTableBody"/>
            </w:pP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53E1" w14:textId="77777777" w:rsidR="005D0C5A" w:rsidRDefault="005D0C5A" w:rsidP="001E09A9">
            <w:pPr>
              <w:pStyle w:val="TCTableBody"/>
            </w:pPr>
          </w:p>
        </w:tc>
        <w:tc>
          <w:tcPr>
            <w:tcW w:w="184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DC9F" w14:textId="77777777" w:rsidR="005D0C5A" w:rsidRDefault="005D0C5A" w:rsidP="001E09A9">
            <w:pPr>
              <w:pStyle w:val="TCTableBody"/>
            </w:pPr>
          </w:p>
        </w:tc>
      </w:tr>
    </w:tbl>
    <w:p w14:paraId="6B752805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2C113C05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08BAE590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3EC9859D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2CE74659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10963430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1A21BB5E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5D606DE2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409E66E9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590CFE6D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50930287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2B282DB8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17AE1BBB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4E3610D4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5DA087A4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47C61974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34C8F507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17F2B7EA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1E041E45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5AC29D26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49C39B5E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6A235C7B" w14:textId="77777777" w:rsidR="005D0C5A" w:rsidRDefault="005D0C5A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</w:p>
    <w:p w14:paraId="21C43035" w14:textId="750C5517" w:rsidR="00540483" w:rsidRPr="00643390" w:rsidRDefault="00540483" w:rsidP="00540483">
      <w:pPr>
        <w:spacing w:after="0"/>
        <w:rPr>
          <w:rFonts w:asciiTheme="majorHAnsi" w:eastAsia="Times New Roman" w:hAnsiTheme="majorHAnsi" w:cstheme="majorHAnsi"/>
          <w:b/>
          <w:bCs/>
        </w:rPr>
      </w:pPr>
      <w:r w:rsidRPr="00643390">
        <w:rPr>
          <w:rFonts w:asciiTheme="majorHAnsi" w:eastAsia="Times New Roman" w:hAnsiTheme="majorHAnsi" w:cstheme="majorHAnsi"/>
          <w:b/>
          <w:bCs/>
        </w:rPr>
        <w:lastRenderedPageBreak/>
        <w:t xml:space="preserve">Table </w:t>
      </w:r>
      <w:r w:rsidR="00AD4C48">
        <w:rPr>
          <w:rFonts w:asciiTheme="majorHAnsi" w:eastAsia="Times New Roman" w:hAnsiTheme="majorHAnsi" w:cstheme="majorHAnsi"/>
          <w:b/>
          <w:bCs/>
        </w:rPr>
        <w:t>S</w:t>
      </w:r>
      <w:r w:rsidR="005D0C5A">
        <w:rPr>
          <w:rFonts w:asciiTheme="majorHAnsi" w:eastAsia="Times New Roman" w:hAnsiTheme="majorHAnsi" w:cstheme="majorHAnsi"/>
          <w:b/>
          <w:bCs/>
        </w:rPr>
        <w:t>2</w:t>
      </w:r>
      <w:r w:rsidRPr="00643390">
        <w:rPr>
          <w:rFonts w:asciiTheme="majorHAnsi" w:eastAsia="Times New Roman" w:hAnsiTheme="majorHAnsi" w:cstheme="majorHAnsi"/>
          <w:b/>
          <w:bCs/>
        </w:rPr>
        <w:t xml:space="preserve">: </w:t>
      </w:r>
      <w:r w:rsidRPr="00540483">
        <w:rPr>
          <w:rFonts w:asciiTheme="majorHAnsi" w:eastAsia="Times New Roman" w:hAnsiTheme="majorHAnsi" w:cstheme="majorHAnsi"/>
          <w:i/>
          <w:iCs/>
        </w:rPr>
        <w:t>A. amoreuxi</w:t>
      </w:r>
      <w:r w:rsidRPr="00540483">
        <w:rPr>
          <w:rFonts w:asciiTheme="majorHAnsi" w:eastAsia="Times New Roman" w:hAnsiTheme="majorHAnsi" w:cstheme="majorHAnsi"/>
        </w:rPr>
        <w:t xml:space="preserve"> venom gland transcriptome assembly metrics</w:t>
      </w:r>
    </w:p>
    <w:p w14:paraId="7E7A1AA5" w14:textId="77777777" w:rsidR="00540483" w:rsidRDefault="00540483" w:rsidP="00540483"/>
    <w:tbl>
      <w:tblPr>
        <w:tblW w:w="7083" w:type="dxa"/>
        <w:tblLook w:val="04A0" w:firstRow="1" w:lastRow="0" w:firstColumn="1" w:lastColumn="0" w:noHBand="0" w:noVBand="1"/>
      </w:tblPr>
      <w:tblGrid>
        <w:gridCol w:w="4815"/>
        <w:gridCol w:w="850"/>
        <w:gridCol w:w="1418"/>
      </w:tblGrid>
      <w:tr w:rsidR="00540483" w:rsidRPr="00643390" w14:paraId="6B3C9022" w14:textId="77777777" w:rsidTr="00540483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3164" w14:textId="77777777" w:rsidR="00540483" w:rsidRPr="005C65BE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bookmarkStart w:id="2" w:name="_Hlk122001984"/>
            <w:r w:rsidRPr="005C65B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Trinity</w:t>
            </w:r>
          </w:p>
        </w:tc>
      </w:tr>
      <w:tr w:rsidR="00540483" w:rsidRPr="00643390" w14:paraId="088F6FF1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5B25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Genes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5867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75175</w:t>
            </w:r>
          </w:p>
        </w:tc>
      </w:tr>
      <w:tr w:rsidR="00540483" w:rsidRPr="00643390" w14:paraId="309F13FF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223B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Transcripts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552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102336</w:t>
            </w:r>
          </w:p>
        </w:tc>
      </w:tr>
      <w:tr w:rsidR="00540483" w:rsidRPr="00643390" w14:paraId="3CDD2A2A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EF9DF" w14:textId="77777777" w:rsidR="00540483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% GC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4D0DA" w14:textId="77777777" w:rsidR="00540483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33.48</w:t>
            </w:r>
          </w:p>
        </w:tc>
      </w:tr>
      <w:tr w:rsidR="00540483" w:rsidRPr="00643390" w14:paraId="236905F5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677A" w14:textId="77777777" w:rsidR="00540483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E90N50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5B1C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2309</w:t>
            </w:r>
          </w:p>
        </w:tc>
      </w:tr>
      <w:tr w:rsidR="00540483" w:rsidRPr="00643390" w14:paraId="6D0A11AE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581B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Number E90N50 genes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EBDF3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4274</w:t>
            </w:r>
          </w:p>
        </w:tc>
      </w:tr>
      <w:tr w:rsidR="00540483" w:rsidRPr="00643390" w14:paraId="7C4ABA38" w14:textId="77777777" w:rsidTr="00540483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52A76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136A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rnaQUAST</w:t>
            </w:r>
          </w:p>
        </w:tc>
      </w:tr>
      <w:tr w:rsidR="00540483" w:rsidRPr="00643390" w14:paraId="6BA06C44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EFE0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Transcripts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5631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102336</w:t>
            </w:r>
          </w:p>
        </w:tc>
      </w:tr>
      <w:tr w:rsidR="00540483" w:rsidRPr="00643390" w14:paraId="674C508C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5E13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Transcripts &gt; 500 bp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ABA2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43847</w:t>
            </w:r>
          </w:p>
        </w:tc>
      </w:tr>
      <w:tr w:rsidR="00540483" w:rsidRPr="00643390" w14:paraId="1D623FD5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FDDF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Transcripts &gt; 1000 bp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4D3F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26100</w:t>
            </w:r>
          </w:p>
        </w:tc>
      </w:tr>
      <w:tr w:rsidR="00540483" w:rsidRPr="00643390" w14:paraId="0CCF93B1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78EF7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Average length of assembled transcripts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8999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932.217</w:t>
            </w:r>
          </w:p>
        </w:tc>
      </w:tr>
      <w:tr w:rsidR="00540483" w:rsidRPr="00643390" w14:paraId="48DDBD61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B05D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Longest transcript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A911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26292</w:t>
            </w:r>
          </w:p>
        </w:tc>
      </w:tr>
      <w:tr w:rsidR="00540483" w:rsidRPr="00643390" w14:paraId="35284DDA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1A9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Total length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9EE9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95399372</w:t>
            </w:r>
          </w:p>
        </w:tc>
      </w:tr>
      <w:tr w:rsidR="00540483" w:rsidRPr="00643390" w14:paraId="1855399F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F6BC0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Transcript N50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59080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1916</w:t>
            </w:r>
          </w:p>
        </w:tc>
      </w:tr>
      <w:tr w:rsidR="00540483" w:rsidRPr="00643390" w14:paraId="72328D02" w14:textId="77777777" w:rsidTr="00540483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0484E" w14:textId="77777777" w:rsidR="00540483" w:rsidRPr="00CD71AD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 w:rsidRPr="00CD71AD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GeneMarkS-T</w:t>
            </w:r>
          </w:p>
        </w:tc>
      </w:tr>
      <w:tr w:rsidR="00540483" w:rsidRPr="00643390" w14:paraId="3F9F39A6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7A2B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Predicted genes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8197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28104</w:t>
            </w:r>
          </w:p>
        </w:tc>
      </w:tr>
      <w:tr w:rsidR="00540483" w:rsidRPr="00643390" w14:paraId="1930F37A" w14:textId="77777777" w:rsidTr="00540483">
        <w:trPr>
          <w:trHeight w:val="300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36D32" w14:textId="77777777" w:rsidR="00540483" w:rsidRPr="00CD71AD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BUSCO</w:t>
            </w:r>
          </w:p>
        </w:tc>
      </w:tr>
      <w:tr w:rsidR="00540483" w:rsidRPr="00643390" w14:paraId="759C3AB0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960C5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Complete BUSCOs (C)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22A0D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0F50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96.5 %</w:t>
            </w:r>
          </w:p>
        </w:tc>
      </w:tr>
      <w:tr w:rsidR="00540483" w:rsidRPr="00643390" w14:paraId="0BC43747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6ED9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Complete and single-copy BUSCOs (S)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2684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6BD2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72.2 %</w:t>
            </w:r>
          </w:p>
        </w:tc>
      </w:tr>
      <w:tr w:rsidR="00540483" w:rsidRPr="00643390" w14:paraId="1769B967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460F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Complete and duplicated BUSCOs (D)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67D2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8A9DF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24.3 %</w:t>
            </w:r>
          </w:p>
        </w:tc>
      </w:tr>
      <w:tr w:rsidR="00540483" w:rsidRPr="00643390" w14:paraId="7D7FB90B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A5725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Fragmented BUSCOs (F)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FF29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27DC5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1.2 %</w:t>
            </w:r>
          </w:p>
        </w:tc>
      </w:tr>
      <w:tr w:rsidR="00540483" w:rsidRPr="00643390" w14:paraId="1FC2B6DA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AC9F7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Missing BUSCOs (M)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2E304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0BF0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2.4 %</w:t>
            </w:r>
          </w:p>
        </w:tc>
      </w:tr>
      <w:tr w:rsidR="00540483" w:rsidRPr="00643390" w14:paraId="6958496E" w14:textId="77777777" w:rsidTr="00540483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99AC" w14:textId="77777777" w:rsidR="00540483" w:rsidRPr="00643390" w:rsidRDefault="00540483" w:rsidP="007F190F">
            <w:pPr>
              <w:spacing w:after="0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64339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Total (of BUSCO groups searched)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D121C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C7F9C" w14:textId="77777777" w:rsidR="00540483" w:rsidRPr="00643390" w:rsidRDefault="00540483" w:rsidP="007F190F">
            <w:pPr>
              <w:spacing w:after="0"/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100 %</w:t>
            </w:r>
          </w:p>
        </w:tc>
      </w:tr>
      <w:bookmarkEnd w:id="2"/>
    </w:tbl>
    <w:p w14:paraId="0354ED89" w14:textId="7DA70F4C" w:rsidR="00FD214E" w:rsidRDefault="00FD214E" w:rsidP="00540483">
      <w:pPr>
        <w:spacing w:after="0"/>
        <w:rPr>
          <w:rFonts w:asciiTheme="majorBidi" w:hAnsiTheme="majorBidi" w:cstheme="majorBidi"/>
          <w:szCs w:val="24"/>
        </w:rPr>
      </w:pPr>
    </w:p>
    <w:p w14:paraId="13126F36" w14:textId="45411BFF" w:rsidR="00053AD0" w:rsidRDefault="00053AD0" w:rsidP="00540483">
      <w:pPr>
        <w:spacing w:after="0"/>
        <w:rPr>
          <w:rFonts w:asciiTheme="majorBidi" w:hAnsiTheme="majorBidi" w:cstheme="majorBidi"/>
          <w:szCs w:val="24"/>
        </w:rPr>
      </w:pPr>
    </w:p>
    <w:p w14:paraId="6DDBD402" w14:textId="256150C8" w:rsidR="00053AD0" w:rsidRDefault="00053AD0" w:rsidP="00540483">
      <w:pPr>
        <w:spacing w:after="0"/>
        <w:rPr>
          <w:rFonts w:asciiTheme="majorBidi" w:hAnsiTheme="majorBidi" w:cstheme="majorBidi"/>
          <w:szCs w:val="24"/>
        </w:rPr>
      </w:pPr>
    </w:p>
    <w:p w14:paraId="7B2F08CD" w14:textId="77777777" w:rsidR="008E4290" w:rsidRDefault="008E4290" w:rsidP="00540483">
      <w:pPr>
        <w:spacing w:after="0"/>
        <w:rPr>
          <w:rFonts w:asciiTheme="majorBidi" w:hAnsiTheme="majorBidi" w:cstheme="majorBidi"/>
          <w:szCs w:val="24"/>
        </w:rPr>
      </w:pPr>
    </w:p>
    <w:p w14:paraId="61810F55" w14:textId="77777777" w:rsidR="008E4290" w:rsidRDefault="008E4290" w:rsidP="00540483">
      <w:pPr>
        <w:spacing w:after="0"/>
        <w:rPr>
          <w:rFonts w:asciiTheme="majorBidi" w:hAnsiTheme="majorBidi" w:cstheme="majorBidi"/>
          <w:szCs w:val="24"/>
        </w:rPr>
      </w:pPr>
    </w:p>
    <w:p w14:paraId="49F6E8CC" w14:textId="77777777" w:rsidR="008E4290" w:rsidRDefault="008E4290" w:rsidP="00540483">
      <w:pPr>
        <w:spacing w:after="0"/>
        <w:rPr>
          <w:rFonts w:asciiTheme="majorBidi" w:hAnsiTheme="majorBidi" w:cstheme="majorBidi"/>
          <w:szCs w:val="24"/>
        </w:rPr>
      </w:pPr>
    </w:p>
    <w:p w14:paraId="55969FC2" w14:textId="77777777" w:rsidR="00D04296" w:rsidRDefault="00D04296" w:rsidP="00540483">
      <w:pPr>
        <w:spacing w:after="0"/>
        <w:rPr>
          <w:rFonts w:asciiTheme="majorBidi" w:hAnsiTheme="majorBidi" w:cstheme="majorBidi"/>
          <w:szCs w:val="24"/>
        </w:rPr>
      </w:pPr>
    </w:p>
    <w:p w14:paraId="5EE66F7E" w14:textId="2F226558" w:rsidR="008E4290" w:rsidRDefault="008E4290" w:rsidP="00540483">
      <w:pPr>
        <w:spacing w:after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t xml:space="preserve">Additional supplementary data are provided as </w:t>
      </w:r>
      <w:r w:rsidR="00AD4C48">
        <w:rPr>
          <w:rFonts w:asciiTheme="majorBidi" w:hAnsiTheme="majorBidi" w:cstheme="majorBidi"/>
          <w:szCs w:val="24"/>
        </w:rPr>
        <w:t>below:</w:t>
      </w:r>
      <w:r>
        <w:rPr>
          <w:rFonts w:asciiTheme="majorBidi" w:hAnsiTheme="majorBidi" w:cstheme="majorBidi"/>
          <w:szCs w:val="24"/>
        </w:rPr>
        <w:t xml:space="preserve"> </w:t>
      </w:r>
    </w:p>
    <w:p w14:paraId="35B94C9A" w14:textId="77777777" w:rsidR="008E4290" w:rsidRDefault="008E4290" w:rsidP="00540483">
      <w:pPr>
        <w:spacing w:after="0"/>
        <w:rPr>
          <w:rFonts w:asciiTheme="majorBidi" w:hAnsiTheme="majorBidi" w:cstheme="majorBidi"/>
          <w:szCs w:val="24"/>
        </w:rPr>
      </w:pPr>
    </w:p>
    <w:p w14:paraId="76E1DC2C" w14:textId="77777777" w:rsidR="00AD4C48" w:rsidRPr="00B13B81" w:rsidRDefault="00AD4C48" w:rsidP="00AD4C48">
      <w:pPr>
        <w:pStyle w:val="TESupportingInformation"/>
      </w:pPr>
      <w:r w:rsidRPr="00B13B81">
        <w:t xml:space="preserve">Supplementary Info File 2: </w:t>
      </w:r>
      <w:r w:rsidRPr="00BD70C0">
        <w:rPr>
          <w:i/>
          <w:iCs/>
        </w:rPr>
        <w:t>A. amoreuxi</w:t>
      </w:r>
      <w:r w:rsidRPr="00B13B81">
        <w:t xml:space="preserve"> transcript abundances. (xlsx)</w:t>
      </w:r>
    </w:p>
    <w:p w14:paraId="51C88CA7" w14:textId="77777777" w:rsidR="00AD4C48" w:rsidRPr="00B13B81" w:rsidRDefault="00AD4C48" w:rsidP="00AD4C48">
      <w:pPr>
        <w:pStyle w:val="TESupportingInformation"/>
      </w:pPr>
      <w:r w:rsidRPr="00B13B81">
        <w:t xml:space="preserve">Supplementary Info File 3: Annotated </w:t>
      </w:r>
      <w:r w:rsidRPr="00BD70C0">
        <w:rPr>
          <w:i/>
          <w:iCs/>
        </w:rPr>
        <w:t>A. amoreuxi</w:t>
      </w:r>
      <w:r w:rsidRPr="00B13B81">
        <w:t xml:space="preserve"> venom gland transcriptome. (xlsx)</w:t>
      </w:r>
    </w:p>
    <w:p w14:paraId="15C8C880" w14:textId="77777777" w:rsidR="00AD4C48" w:rsidRPr="00B13B81" w:rsidRDefault="00AD4C48" w:rsidP="00AD4C48">
      <w:pPr>
        <w:pStyle w:val="TESupportingInformation"/>
      </w:pPr>
      <w:r w:rsidRPr="00B13B81">
        <w:t xml:space="preserve">Supplementary Info File 4: Orthologues of candidate </w:t>
      </w:r>
      <w:r w:rsidRPr="00BD70C0">
        <w:rPr>
          <w:i/>
          <w:iCs/>
        </w:rPr>
        <w:t>A. amoreuxi</w:t>
      </w:r>
      <w:r w:rsidRPr="00B13B81">
        <w:t xml:space="preserve"> antimicrobial peptides. (xlsx)</w:t>
      </w:r>
    </w:p>
    <w:p w14:paraId="52C08435" w14:textId="77777777" w:rsidR="00AD4C48" w:rsidRPr="00B13B81" w:rsidRDefault="00AD4C48" w:rsidP="00AD4C48">
      <w:pPr>
        <w:pStyle w:val="TESupportingInformation"/>
      </w:pPr>
      <w:r w:rsidRPr="00B13B81">
        <w:t xml:space="preserve">Supplementary Info File 5: Putative </w:t>
      </w:r>
      <w:r w:rsidRPr="00BD70C0">
        <w:rPr>
          <w:i/>
          <w:iCs/>
        </w:rPr>
        <w:t>A. amoreuxi</w:t>
      </w:r>
      <w:r w:rsidRPr="00B13B81">
        <w:t xml:space="preserve"> antimicrobial peptides. (xlsx)</w:t>
      </w:r>
    </w:p>
    <w:p w14:paraId="3E9CB773" w14:textId="77777777" w:rsidR="00AD4C48" w:rsidRPr="00B13B81" w:rsidRDefault="00AD4C48" w:rsidP="00AD4C48">
      <w:pPr>
        <w:pStyle w:val="TESupportingInformation"/>
      </w:pPr>
      <w:r w:rsidRPr="00B13B81">
        <w:t xml:space="preserve">Supplementary Info File 6: Putative novel antimicrobial peptides encoded by </w:t>
      </w:r>
      <w:r w:rsidRPr="00BD70C0">
        <w:rPr>
          <w:i/>
          <w:iCs/>
        </w:rPr>
        <w:t>A. amoreuxi</w:t>
      </w:r>
      <w:r w:rsidRPr="00B13B81">
        <w:t xml:space="preserve"> transcripts. (xlsx)</w:t>
      </w:r>
    </w:p>
    <w:p w14:paraId="1D369A96" w14:textId="77777777" w:rsidR="00AD4C48" w:rsidRPr="00B13B81" w:rsidRDefault="00AD4C48" w:rsidP="00AD4C48">
      <w:pPr>
        <w:pStyle w:val="TESupportingInformation"/>
      </w:pPr>
      <w:r w:rsidRPr="00B13B81">
        <w:t>Supplementary Info File 7: MS fragmentation data analysis for the isolated venom peptides. (xlsx)</w:t>
      </w:r>
    </w:p>
    <w:p w14:paraId="52D51DDE" w14:textId="77777777" w:rsidR="00AD4C48" w:rsidRPr="00B13B81" w:rsidRDefault="00AD4C48" w:rsidP="00AD4C48">
      <w:pPr>
        <w:pStyle w:val="TESupportingInformation"/>
      </w:pPr>
      <w:r w:rsidRPr="00B13B81">
        <w:t>Supplementary Info File 8: PEAK Proteins’ QC document for purification of RBD1 expressed in HEK293 cells (Batch no. RER55) (pdf)</w:t>
      </w:r>
    </w:p>
    <w:p w14:paraId="54E7C263" w14:textId="77777777" w:rsidR="00AD4C48" w:rsidRPr="00B13B81" w:rsidRDefault="00AD4C48" w:rsidP="00AD4C48">
      <w:pPr>
        <w:pStyle w:val="TESupportingInformation"/>
      </w:pPr>
      <w:r w:rsidRPr="00B13B81">
        <w:t>Supplementary Info File 9: PEAK Proteins’ QC document for purification of ACE2 expressed in HEK293 cells JR batch (pdf)</w:t>
      </w:r>
    </w:p>
    <w:p w14:paraId="557AFAE5" w14:textId="77777777" w:rsidR="00053AD0" w:rsidRDefault="00053AD0" w:rsidP="00540483">
      <w:pPr>
        <w:spacing w:after="0"/>
        <w:rPr>
          <w:rFonts w:asciiTheme="majorBidi" w:hAnsiTheme="majorBidi" w:cstheme="majorBidi"/>
          <w:szCs w:val="24"/>
        </w:rPr>
      </w:pPr>
    </w:p>
    <w:sectPr w:rsidR="00053AD0" w:rsidSect="00FD214E">
      <w:pgSz w:w="12240" w:h="15840"/>
      <w:pgMar w:top="1140" w:right="1179" w:bottom="1140" w:left="128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01CE" w14:textId="77777777" w:rsidR="008E6E3D" w:rsidRDefault="008E6E3D" w:rsidP="00117666">
      <w:pPr>
        <w:spacing w:after="0"/>
      </w:pPr>
      <w:r>
        <w:separator/>
      </w:r>
    </w:p>
  </w:endnote>
  <w:endnote w:type="continuationSeparator" w:id="0">
    <w:p w14:paraId="0E5464C1" w14:textId="77777777" w:rsidR="008E6E3D" w:rsidRDefault="008E6E3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0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6C65" w14:textId="77777777" w:rsidR="008E6E3D" w:rsidRDefault="008E6E3D" w:rsidP="00117666">
      <w:pPr>
        <w:spacing w:after="0"/>
      </w:pPr>
      <w:r>
        <w:separator/>
      </w:r>
    </w:p>
  </w:footnote>
  <w:footnote w:type="continuationSeparator" w:id="0">
    <w:p w14:paraId="7942B5AF" w14:textId="77777777" w:rsidR="008E6E3D" w:rsidRDefault="008E6E3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546BDC25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62D2"/>
    <w:multiLevelType w:val="hybridMultilevel"/>
    <w:tmpl w:val="F2683102"/>
    <w:lvl w:ilvl="0" w:tplc="D160C70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1111745">
    <w:abstractNumId w:val="0"/>
  </w:num>
  <w:num w:numId="2" w16cid:durableId="951934935">
    <w:abstractNumId w:val="5"/>
  </w:num>
  <w:num w:numId="3" w16cid:durableId="365368998">
    <w:abstractNumId w:val="1"/>
  </w:num>
  <w:num w:numId="4" w16cid:durableId="1308903289">
    <w:abstractNumId w:val="6"/>
  </w:num>
  <w:num w:numId="5" w16cid:durableId="1097486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1890130">
    <w:abstractNumId w:val="4"/>
  </w:num>
  <w:num w:numId="7" w16cid:durableId="902373162">
    <w:abstractNumId w:val="7"/>
  </w:num>
  <w:num w:numId="8" w16cid:durableId="338849749">
    <w:abstractNumId w:val="7"/>
  </w:num>
  <w:num w:numId="9" w16cid:durableId="1212687776">
    <w:abstractNumId w:val="7"/>
  </w:num>
  <w:num w:numId="10" w16cid:durableId="987901902">
    <w:abstractNumId w:val="7"/>
  </w:num>
  <w:num w:numId="11" w16cid:durableId="1010764522">
    <w:abstractNumId w:val="7"/>
  </w:num>
  <w:num w:numId="12" w16cid:durableId="1853371711">
    <w:abstractNumId w:val="7"/>
  </w:num>
  <w:num w:numId="13" w16cid:durableId="1683163735">
    <w:abstractNumId w:val="4"/>
  </w:num>
  <w:num w:numId="14" w16cid:durableId="2031567164">
    <w:abstractNumId w:val="3"/>
  </w:num>
  <w:num w:numId="15" w16cid:durableId="1272513770">
    <w:abstractNumId w:val="3"/>
  </w:num>
  <w:num w:numId="16" w16cid:durableId="1495683809">
    <w:abstractNumId w:val="3"/>
  </w:num>
  <w:num w:numId="17" w16cid:durableId="681470835">
    <w:abstractNumId w:val="3"/>
  </w:num>
  <w:num w:numId="18" w16cid:durableId="300891998">
    <w:abstractNumId w:val="3"/>
  </w:num>
  <w:num w:numId="19" w16cid:durableId="189539167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0" w16cid:durableId="1136145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39E7"/>
    <w:rsid w:val="0001436A"/>
    <w:rsid w:val="00034304"/>
    <w:rsid w:val="00035434"/>
    <w:rsid w:val="000463E4"/>
    <w:rsid w:val="00052A14"/>
    <w:rsid w:val="00053AD0"/>
    <w:rsid w:val="00064280"/>
    <w:rsid w:val="0006444E"/>
    <w:rsid w:val="000656E3"/>
    <w:rsid w:val="00073C46"/>
    <w:rsid w:val="00077D53"/>
    <w:rsid w:val="000836D3"/>
    <w:rsid w:val="00090AFA"/>
    <w:rsid w:val="00091664"/>
    <w:rsid w:val="000A4799"/>
    <w:rsid w:val="000B12D9"/>
    <w:rsid w:val="000D18F0"/>
    <w:rsid w:val="000D6B62"/>
    <w:rsid w:val="000E1CBC"/>
    <w:rsid w:val="000E4D17"/>
    <w:rsid w:val="000E4D60"/>
    <w:rsid w:val="000F3873"/>
    <w:rsid w:val="000F6719"/>
    <w:rsid w:val="00105B00"/>
    <w:rsid w:val="00105FD9"/>
    <w:rsid w:val="001104E4"/>
    <w:rsid w:val="00117666"/>
    <w:rsid w:val="001225BE"/>
    <w:rsid w:val="00127004"/>
    <w:rsid w:val="00144B02"/>
    <w:rsid w:val="001549D3"/>
    <w:rsid w:val="00160065"/>
    <w:rsid w:val="00171871"/>
    <w:rsid w:val="00177D84"/>
    <w:rsid w:val="001A24DB"/>
    <w:rsid w:val="001D2225"/>
    <w:rsid w:val="001D66C4"/>
    <w:rsid w:val="001F15DB"/>
    <w:rsid w:val="001F18E3"/>
    <w:rsid w:val="001F1CB5"/>
    <w:rsid w:val="00203FBE"/>
    <w:rsid w:val="00235415"/>
    <w:rsid w:val="00251A13"/>
    <w:rsid w:val="00267D18"/>
    <w:rsid w:val="002730F6"/>
    <w:rsid w:val="00274347"/>
    <w:rsid w:val="00283816"/>
    <w:rsid w:val="002868E2"/>
    <w:rsid w:val="002869C3"/>
    <w:rsid w:val="002936E4"/>
    <w:rsid w:val="002A0550"/>
    <w:rsid w:val="002B4A57"/>
    <w:rsid w:val="002B5E79"/>
    <w:rsid w:val="002B701B"/>
    <w:rsid w:val="002C74CA"/>
    <w:rsid w:val="002C797D"/>
    <w:rsid w:val="002D44C3"/>
    <w:rsid w:val="002F2075"/>
    <w:rsid w:val="00304948"/>
    <w:rsid w:val="003123F4"/>
    <w:rsid w:val="00334693"/>
    <w:rsid w:val="003509C8"/>
    <w:rsid w:val="00353DBE"/>
    <w:rsid w:val="003544FB"/>
    <w:rsid w:val="0037300B"/>
    <w:rsid w:val="003828D9"/>
    <w:rsid w:val="0039446E"/>
    <w:rsid w:val="003A08B9"/>
    <w:rsid w:val="003B4E32"/>
    <w:rsid w:val="003D2F2D"/>
    <w:rsid w:val="00401590"/>
    <w:rsid w:val="00405E65"/>
    <w:rsid w:val="00421F70"/>
    <w:rsid w:val="00426F33"/>
    <w:rsid w:val="0043763F"/>
    <w:rsid w:val="00447801"/>
    <w:rsid w:val="00452E9C"/>
    <w:rsid w:val="004579DD"/>
    <w:rsid w:val="004675BC"/>
    <w:rsid w:val="004735C8"/>
    <w:rsid w:val="00486B54"/>
    <w:rsid w:val="00487F6D"/>
    <w:rsid w:val="004947A6"/>
    <w:rsid w:val="004961FF"/>
    <w:rsid w:val="004A35C8"/>
    <w:rsid w:val="004B55F3"/>
    <w:rsid w:val="004B7562"/>
    <w:rsid w:val="004F531A"/>
    <w:rsid w:val="005009D0"/>
    <w:rsid w:val="00513172"/>
    <w:rsid w:val="00517A89"/>
    <w:rsid w:val="00520271"/>
    <w:rsid w:val="005250F2"/>
    <w:rsid w:val="00540483"/>
    <w:rsid w:val="00561F58"/>
    <w:rsid w:val="005656E5"/>
    <w:rsid w:val="0056627C"/>
    <w:rsid w:val="005678A0"/>
    <w:rsid w:val="00592614"/>
    <w:rsid w:val="00593EEA"/>
    <w:rsid w:val="005A0337"/>
    <w:rsid w:val="005A5EEE"/>
    <w:rsid w:val="005C4750"/>
    <w:rsid w:val="005D0601"/>
    <w:rsid w:val="005D0C5A"/>
    <w:rsid w:val="005F4A70"/>
    <w:rsid w:val="00616F01"/>
    <w:rsid w:val="00621CC4"/>
    <w:rsid w:val="00624658"/>
    <w:rsid w:val="0063451C"/>
    <w:rsid w:val="006375C7"/>
    <w:rsid w:val="00642747"/>
    <w:rsid w:val="00654E8F"/>
    <w:rsid w:val="00657B31"/>
    <w:rsid w:val="00660D05"/>
    <w:rsid w:val="006627C3"/>
    <w:rsid w:val="00674E31"/>
    <w:rsid w:val="006820B1"/>
    <w:rsid w:val="00686212"/>
    <w:rsid w:val="00691342"/>
    <w:rsid w:val="006A42C2"/>
    <w:rsid w:val="006A5570"/>
    <w:rsid w:val="006B4D6C"/>
    <w:rsid w:val="006B7391"/>
    <w:rsid w:val="006B7D14"/>
    <w:rsid w:val="006E4E1E"/>
    <w:rsid w:val="006E67D1"/>
    <w:rsid w:val="006F3181"/>
    <w:rsid w:val="006F451A"/>
    <w:rsid w:val="006F6108"/>
    <w:rsid w:val="00701727"/>
    <w:rsid w:val="00701E3D"/>
    <w:rsid w:val="0070246A"/>
    <w:rsid w:val="00704B89"/>
    <w:rsid w:val="0070566C"/>
    <w:rsid w:val="0070791A"/>
    <w:rsid w:val="00711698"/>
    <w:rsid w:val="00714C50"/>
    <w:rsid w:val="00717BB3"/>
    <w:rsid w:val="00725A7D"/>
    <w:rsid w:val="00727624"/>
    <w:rsid w:val="007501BE"/>
    <w:rsid w:val="00757AD3"/>
    <w:rsid w:val="00770035"/>
    <w:rsid w:val="00777053"/>
    <w:rsid w:val="0078192B"/>
    <w:rsid w:val="00782479"/>
    <w:rsid w:val="00786286"/>
    <w:rsid w:val="00790BB3"/>
    <w:rsid w:val="007A6B52"/>
    <w:rsid w:val="007C206C"/>
    <w:rsid w:val="007D135F"/>
    <w:rsid w:val="007D71AB"/>
    <w:rsid w:val="0080047A"/>
    <w:rsid w:val="0080197C"/>
    <w:rsid w:val="00807EFF"/>
    <w:rsid w:val="00814EDF"/>
    <w:rsid w:val="008164ED"/>
    <w:rsid w:val="00817DD6"/>
    <w:rsid w:val="0083759F"/>
    <w:rsid w:val="00837DB1"/>
    <w:rsid w:val="00845346"/>
    <w:rsid w:val="0085716D"/>
    <w:rsid w:val="008608F7"/>
    <w:rsid w:val="00865982"/>
    <w:rsid w:val="00876535"/>
    <w:rsid w:val="00885156"/>
    <w:rsid w:val="00891B27"/>
    <w:rsid w:val="008A4B50"/>
    <w:rsid w:val="008A5E98"/>
    <w:rsid w:val="008B4C28"/>
    <w:rsid w:val="008B6EFF"/>
    <w:rsid w:val="008C1D68"/>
    <w:rsid w:val="008D13F2"/>
    <w:rsid w:val="008D4CA6"/>
    <w:rsid w:val="008E4290"/>
    <w:rsid w:val="008E6E3D"/>
    <w:rsid w:val="008F6875"/>
    <w:rsid w:val="00904CD8"/>
    <w:rsid w:val="009123C7"/>
    <w:rsid w:val="009151AA"/>
    <w:rsid w:val="009236AE"/>
    <w:rsid w:val="0093429D"/>
    <w:rsid w:val="00943573"/>
    <w:rsid w:val="00951A84"/>
    <w:rsid w:val="00964134"/>
    <w:rsid w:val="00970F7D"/>
    <w:rsid w:val="0099255C"/>
    <w:rsid w:val="00994A3D"/>
    <w:rsid w:val="009975E2"/>
    <w:rsid w:val="009A0636"/>
    <w:rsid w:val="009C2B12"/>
    <w:rsid w:val="009D5FA7"/>
    <w:rsid w:val="00A166A0"/>
    <w:rsid w:val="00A174D9"/>
    <w:rsid w:val="00A225F8"/>
    <w:rsid w:val="00A23B37"/>
    <w:rsid w:val="00A54601"/>
    <w:rsid w:val="00A642E3"/>
    <w:rsid w:val="00A75F26"/>
    <w:rsid w:val="00AA1780"/>
    <w:rsid w:val="00AA4D24"/>
    <w:rsid w:val="00AB6715"/>
    <w:rsid w:val="00AC15DF"/>
    <w:rsid w:val="00AD4C48"/>
    <w:rsid w:val="00AD7C4E"/>
    <w:rsid w:val="00B07856"/>
    <w:rsid w:val="00B1671E"/>
    <w:rsid w:val="00B25EB8"/>
    <w:rsid w:val="00B267BC"/>
    <w:rsid w:val="00B32CDC"/>
    <w:rsid w:val="00B37F4D"/>
    <w:rsid w:val="00B41942"/>
    <w:rsid w:val="00B50863"/>
    <w:rsid w:val="00B53039"/>
    <w:rsid w:val="00B807BB"/>
    <w:rsid w:val="00B85E70"/>
    <w:rsid w:val="00B95FA7"/>
    <w:rsid w:val="00BD2D37"/>
    <w:rsid w:val="00BD5664"/>
    <w:rsid w:val="00BD70C0"/>
    <w:rsid w:val="00BF7E1D"/>
    <w:rsid w:val="00C01B6C"/>
    <w:rsid w:val="00C33968"/>
    <w:rsid w:val="00C37915"/>
    <w:rsid w:val="00C40000"/>
    <w:rsid w:val="00C4672E"/>
    <w:rsid w:val="00C46827"/>
    <w:rsid w:val="00C50221"/>
    <w:rsid w:val="00C52A7B"/>
    <w:rsid w:val="00C56BAF"/>
    <w:rsid w:val="00C6646A"/>
    <w:rsid w:val="00C679AA"/>
    <w:rsid w:val="00C736C0"/>
    <w:rsid w:val="00C75972"/>
    <w:rsid w:val="00C841E6"/>
    <w:rsid w:val="00CB1D0B"/>
    <w:rsid w:val="00CB4C12"/>
    <w:rsid w:val="00CD066B"/>
    <w:rsid w:val="00CE4998"/>
    <w:rsid w:val="00CE4FEE"/>
    <w:rsid w:val="00D04296"/>
    <w:rsid w:val="00D060CF"/>
    <w:rsid w:val="00D15847"/>
    <w:rsid w:val="00D24234"/>
    <w:rsid w:val="00D3312C"/>
    <w:rsid w:val="00D45772"/>
    <w:rsid w:val="00D51E51"/>
    <w:rsid w:val="00D705EA"/>
    <w:rsid w:val="00D722C3"/>
    <w:rsid w:val="00D90462"/>
    <w:rsid w:val="00D91444"/>
    <w:rsid w:val="00DA72F4"/>
    <w:rsid w:val="00DB59C3"/>
    <w:rsid w:val="00DB7BE4"/>
    <w:rsid w:val="00DC259A"/>
    <w:rsid w:val="00DC535F"/>
    <w:rsid w:val="00DD6E93"/>
    <w:rsid w:val="00DE1279"/>
    <w:rsid w:val="00DE23E8"/>
    <w:rsid w:val="00E10506"/>
    <w:rsid w:val="00E1117F"/>
    <w:rsid w:val="00E15162"/>
    <w:rsid w:val="00E165F2"/>
    <w:rsid w:val="00E365D2"/>
    <w:rsid w:val="00E4232F"/>
    <w:rsid w:val="00E42C9A"/>
    <w:rsid w:val="00E52377"/>
    <w:rsid w:val="00E537AD"/>
    <w:rsid w:val="00E57DB8"/>
    <w:rsid w:val="00E64E17"/>
    <w:rsid w:val="00E71BFD"/>
    <w:rsid w:val="00E866C9"/>
    <w:rsid w:val="00E968DA"/>
    <w:rsid w:val="00EA3D3C"/>
    <w:rsid w:val="00EB0D9B"/>
    <w:rsid w:val="00EC090A"/>
    <w:rsid w:val="00EC38F2"/>
    <w:rsid w:val="00EC39D6"/>
    <w:rsid w:val="00ED20B5"/>
    <w:rsid w:val="00ED2E6E"/>
    <w:rsid w:val="00ED6B54"/>
    <w:rsid w:val="00EF359B"/>
    <w:rsid w:val="00F20A2C"/>
    <w:rsid w:val="00F32069"/>
    <w:rsid w:val="00F324D8"/>
    <w:rsid w:val="00F42C27"/>
    <w:rsid w:val="00F46900"/>
    <w:rsid w:val="00F52024"/>
    <w:rsid w:val="00F54A6A"/>
    <w:rsid w:val="00F61D89"/>
    <w:rsid w:val="00F657CB"/>
    <w:rsid w:val="00F81FA1"/>
    <w:rsid w:val="00F84D86"/>
    <w:rsid w:val="00F8592E"/>
    <w:rsid w:val="00F94658"/>
    <w:rsid w:val="00FD123E"/>
    <w:rsid w:val="00FD214E"/>
    <w:rsid w:val="00FE3E9F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5BE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TESupportingInformation">
    <w:name w:val="TE_Supporting_Information"/>
    <w:basedOn w:val="Normal"/>
    <w:next w:val="Normal"/>
    <w:rsid w:val="00AD4C48"/>
    <w:pPr>
      <w:spacing w:before="0" w:after="200" w:line="480" w:lineRule="auto"/>
      <w:ind w:firstLine="187"/>
      <w:jc w:val="both"/>
    </w:pPr>
    <w:rPr>
      <w:rFonts w:ascii="Times" w:eastAsia="Times New Roman" w:hAnsi="Times" w:cs="Times New Roman"/>
      <w:szCs w:val="20"/>
    </w:rPr>
  </w:style>
  <w:style w:type="character" w:customStyle="1" w:styleId="ui-provider">
    <w:name w:val="ui-provider"/>
    <w:basedOn w:val="DefaultParagraphFont"/>
    <w:rsid w:val="0056627C"/>
  </w:style>
  <w:style w:type="paragraph" w:customStyle="1" w:styleId="VDTableTitle">
    <w:name w:val="VD_Table_Title"/>
    <w:basedOn w:val="Normal"/>
    <w:next w:val="Normal"/>
    <w:rsid w:val="00D04296"/>
    <w:pPr>
      <w:spacing w:before="0" w:after="200" w:line="480" w:lineRule="auto"/>
      <w:jc w:val="both"/>
    </w:pPr>
    <w:rPr>
      <w:rFonts w:ascii="Times" w:eastAsia="Times New Roman" w:hAnsi="Times" w:cs="Times New Roman"/>
      <w:szCs w:val="20"/>
    </w:rPr>
  </w:style>
  <w:style w:type="paragraph" w:customStyle="1" w:styleId="TCTableBody">
    <w:name w:val="TC_Table_Body"/>
    <w:basedOn w:val="Normal"/>
    <w:rsid w:val="00D04296"/>
    <w:pPr>
      <w:spacing w:before="0" w:after="200"/>
      <w:jc w:val="both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26" Type="http://schemas.openxmlformats.org/officeDocument/2006/relationships/image" Target="media/image15.emf"/><Relationship Id="rId39" Type="http://schemas.openxmlformats.org/officeDocument/2006/relationships/image" Target="media/image27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emf"/><Relationship Id="rId55" Type="http://schemas.openxmlformats.org/officeDocument/2006/relationships/image" Target="media/image43.png"/><Relationship Id="rId63" Type="http://schemas.openxmlformats.org/officeDocument/2006/relationships/image" Target="media/image51.emf"/><Relationship Id="rId68" Type="http://schemas.openxmlformats.org/officeDocument/2006/relationships/image" Target="media/image56.emf"/><Relationship Id="rId76" Type="http://schemas.openxmlformats.org/officeDocument/2006/relationships/image" Target="media/image64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7.png"/><Relationship Id="rId11" Type="http://schemas.openxmlformats.org/officeDocument/2006/relationships/header" Target="header2.xml"/><Relationship Id="rId24" Type="http://schemas.openxmlformats.org/officeDocument/2006/relationships/image" Target="media/image13.emf"/><Relationship Id="rId32" Type="http://schemas.openxmlformats.org/officeDocument/2006/relationships/image" Target="media/image20.png"/><Relationship Id="rId37" Type="http://schemas.openxmlformats.org/officeDocument/2006/relationships/image" Target="media/image25.emf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emf"/><Relationship Id="rId58" Type="http://schemas.openxmlformats.org/officeDocument/2006/relationships/image" Target="media/image46.emf"/><Relationship Id="rId66" Type="http://schemas.openxmlformats.org/officeDocument/2006/relationships/image" Target="media/image54.emf"/><Relationship Id="rId74" Type="http://schemas.openxmlformats.org/officeDocument/2006/relationships/image" Target="media/image62.emf"/><Relationship Id="rId79" Type="http://schemas.openxmlformats.org/officeDocument/2006/relationships/image" Target="media/image67.emf"/><Relationship Id="rId5" Type="http://schemas.openxmlformats.org/officeDocument/2006/relationships/webSettings" Target="webSettings.xml"/><Relationship Id="rId61" Type="http://schemas.openxmlformats.org/officeDocument/2006/relationships/image" Target="media/image49.emf"/><Relationship Id="rId82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31" Type="http://schemas.openxmlformats.org/officeDocument/2006/relationships/image" Target="media/image19.png"/><Relationship Id="rId44" Type="http://schemas.openxmlformats.org/officeDocument/2006/relationships/image" Target="media/image32.emf"/><Relationship Id="rId52" Type="http://schemas.openxmlformats.org/officeDocument/2006/relationships/image" Target="media/image40.emf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emf"/><Relationship Id="rId78" Type="http://schemas.openxmlformats.org/officeDocument/2006/relationships/image" Target="media/image65.e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50.emf"/><Relationship Id="rId30" Type="http://schemas.openxmlformats.org/officeDocument/2006/relationships/image" Target="media/image18.emf"/><Relationship Id="rId35" Type="http://schemas.openxmlformats.org/officeDocument/2006/relationships/image" Target="media/image23.emf"/><Relationship Id="rId43" Type="http://schemas.openxmlformats.org/officeDocument/2006/relationships/image" Target="media/image31.png"/><Relationship Id="rId48" Type="http://schemas.openxmlformats.org/officeDocument/2006/relationships/image" Target="media/image36.emf"/><Relationship Id="rId56" Type="http://schemas.openxmlformats.org/officeDocument/2006/relationships/image" Target="media/image44.emf"/><Relationship Id="rId64" Type="http://schemas.openxmlformats.org/officeDocument/2006/relationships/image" Target="media/image52.emf"/><Relationship Id="rId69" Type="http://schemas.openxmlformats.org/officeDocument/2006/relationships/image" Target="media/image57.emf"/><Relationship Id="rId77" Type="http://schemas.openxmlformats.org/officeDocument/2006/relationships/image" Target="media/image65.png"/><Relationship Id="rId8" Type="http://schemas.openxmlformats.org/officeDocument/2006/relationships/header" Target="header1.xml"/><Relationship Id="rId51" Type="http://schemas.openxmlformats.org/officeDocument/2006/relationships/image" Target="media/image39.png"/><Relationship Id="rId72" Type="http://schemas.openxmlformats.org/officeDocument/2006/relationships/image" Target="media/image60.emf"/><Relationship Id="rId80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1.emf"/><Relationship Id="rId38" Type="http://schemas.openxmlformats.org/officeDocument/2006/relationships/image" Target="media/image26.emf"/><Relationship Id="rId46" Type="http://schemas.openxmlformats.org/officeDocument/2006/relationships/image" Target="media/image34.emf"/><Relationship Id="rId59" Type="http://schemas.openxmlformats.org/officeDocument/2006/relationships/image" Target="media/image47.emf"/><Relationship Id="rId67" Type="http://schemas.openxmlformats.org/officeDocument/2006/relationships/image" Target="media/image55.png"/><Relationship Id="rId20" Type="http://schemas.openxmlformats.org/officeDocument/2006/relationships/image" Target="media/image9.emf"/><Relationship Id="rId41" Type="http://schemas.openxmlformats.org/officeDocument/2006/relationships/image" Target="media/image29.emf"/><Relationship Id="rId54" Type="http://schemas.openxmlformats.org/officeDocument/2006/relationships/image" Target="media/image42.emf"/><Relationship Id="rId62" Type="http://schemas.openxmlformats.org/officeDocument/2006/relationships/image" Target="media/image50.emf"/><Relationship Id="rId70" Type="http://schemas.openxmlformats.org/officeDocument/2006/relationships/image" Target="media/image58.emf"/><Relationship Id="rId75" Type="http://schemas.openxmlformats.org/officeDocument/2006/relationships/image" Target="media/image6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6.png"/><Relationship Id="rId36" Type="http://schemas.openxmlformats.org/officeDocument/2006/relationships/image" Target="media/image24.emf"/><Relationship Id="rId49" Type="http://schemas.openxmlformats.org/officeDocument/2006/relationships/image" Target="media/image37.emf"/><Relationship Id="rId57" Type="http://schemas.openxmlformats.org/officeDocument/2006/relationships/image" Target="media/image4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285</TotalTime>
  <Pages>34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Houssen, W</cp:lastModifiedBy>
  <cp:revision>16</cp:revision>
  <cp:lastPrinted>2013-10-03T12:51:00Z</cp:lastPrinted>
  <dcterms:created xsi:type="dcterms:W3CDTF">2023-07-06T11:26:00Z</dcterms:created>
  <dcterms:modified xsi:type="dcterms:W3CDTF">2023-08-29T12:42:00Z</dcterms:modified>
</cp:coreProperties>
</file>