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169F1" w14:textId="1CC453A7" w:rsidR="00E82C6D" w:rsidRPr="00E82C6D" w:rsidRDefault="003210EA" w:rsidP="00041945">
      <w:pPr>
        <w:spacing w:before="0" w:after="0"/>
        <w:jc w:val="center"/>
        <w:rPr>
          <w:rFonts w:cs="Times New Roman"/>
          <w:szCs w:val="24"/>
        </w:rPr>
      </w:pPr>
      <w:r w:rsidRPr="003210EA">
        <w:rPr>
          <w:rFonts w:cs="Times New Roman"/>
          <w:szCs w:val="24"/>
        </w:rPr>
        <w:t>Supplementary_Material</w:t>
      </w:r>
      <w:r w:rsidR="00D037F9">
        <w:rPr>
          <w:rFonts w:cs="Times New Roman"/>
          <w:szCs w:val="24"/>
        </w:rPr>
        <w:t xml:space="preserve"> </w:t>
      </w:r>
      <w:r w:rsidR="00E82C6D" w:rsidRPr="00E82C6D">
        <w:rPr>
          <w:rFonts w:cs="Times New Roman"/>
          <w:szCs w:val="24"/>
        </w:rPr>
        <w:t>1</w:t>
      </w:r>
      <w:r w:rsidR="00D037F9">
        <w:rPr>
          <w:rFonts w:cs="Times New Roman"/>
          <w:szCs w:val="24"/>
        </w:rPr>
        <w:t>.</w:t>
      </w:r>
      <w:r w:rsidR="00E82C6D" w:rsidRPr="00E82C6D">
        <w:rPr>
          <w:rFonts w:cs="Times New Roman"/>
          <w:szCs w:val="24"/>
        </w:rPr>
        <w:t xml:space="preserve"> </w:t>
      </w:r>
      <w:r w:rsidR="009B7358">
        <w:rPr>
          <w:rFonts w:cs="Times New Roman"/>
          <w:szCs w:val="24"/>
          <w:shd w:val="clear" w:color="auto" w:fill="FFFFFF"/>
        </w:rPr>
        <w:t>The primer information</w:t>
      </w: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3827"/>
        <w:gridCol w:w="4536"/>
      </w:tblGrid>
      <w:tr w:rsidR="00041945" w:rsidRPr="00E82C6D" w14:paraId="5446147C" w14:textId="77777777" w:rsidTr="0043605E">
        <w:trPr>
          <w:trHeight w:val="188"/>
        </w:trPr>
        <w:tc>
          <w:tcPr>
            <w:tcW w:w="1418" w:type="dxa"/>
          </w:tcPr>
          <w:p w14:paraId="10CA1A85" w14:textId="77777777" w:rsidR="00E82C6D" w:rsidRPr="00E82C6D" w:rsidRDefault="00E82C6D" w:rsidP="00E82C6D">
            <w:pPr>
              <w:spacing w:before="0"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827" w:type="dxa"/>
          </w:tcPr>
          <w:p w14:paraId="34681D3C" w14:textId="77777777" w:rsidR="00E82C6D" w:rsidRPr="00E82C6D" w:rsidRDefault="00E82C6D" w:rsidP="00E82C6D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Forward Primer(5’- 3’)</w:t>
            </w:r>
          </w:p>
        </w:tc>
        <w:tc>
          <w:tcPr>
            <w:tcW w:w="4536" w:type="dxa"/>
          </w:tcPr>
          <w:p w14:paraId="19365420" w14:textId="77777777" w:rsidR="00E82C6D" w:rsidRPr="00E82C6D" w:rsidRDefault="00E82C6D" w:rsidP="00E82C6D">
            <w:pPr>
              <w:spacing w:before="0" w:after="0"/>
              <w:ind w:left="97"/>
              <w:jc w:val="center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Reverse Primer(5'-3’)</w:t>
            </w:r>
          </w:p>
        </w:tc>
      </w:tr>
      <w:tr w:rsidR="00041945" w:rsidRPr="00E82C6D" w14:paraId="7ABF7A87" w14:textId="77777777" w:rsidTr="0043605E">
        <w:trPr>
          <w:trHeight w:val="54"/>
        </w:trPr>
        <w:tc>
          <w:tcPr>
            <w:tcW w:w="1418" w:type="dxa"/>
          </w:tcPr>
          <w:p w14:paraId="1F8CB01E" w14:textId="77777777" w:rsidR="00E82C6D" w:rsidRPr="00E82C6D" w:rsidRDefault="00E82C6D" w:rsidP="00E82C6D">
            <w:pPr>
              <w:spacing w:before="0" w:after="0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B-actin</w:t>
            </w:r>
          </w:p>
        </w:tc>
        <w:tc>
          <w:tcPr>
            <w:tcW w:w="3827" w:type="dxa"/>
          </w:tcPr>
          <w:p w14:paraId="734D24EB" w14:textId="77777777" w:rsidR="00E82C6D" w:rsidRPr="00E82C6D" w:rsidRDefault="00E82C6D" w:rsidP="00E82C6D">
            <w:pPr>
              <w:spacing w:before="0" w:after="0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GTGGGGCGCCCCAGGCACCA</w:t>
            </w:r>
          </w:p>
        </w:tc>
        <w:tc>
          <w:tcPr>
            <w:tcW w:w="4536" w:type="dxa"/>
          </w:tcPr>
          <w:p w14:paraId="718E4A26" w14:textId="77777777" w:rsidR="00E82C6D" w:rsidRPr="00E82C6D" w:rsidRDefault="00E82C6D" w:rsidP="00E82C6D">
            <w:pPr>
              <w:spacing w:before="0" w:after="0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CTCCTTAATGTCACGCACGATTTC</w:t>
            </w:r>
          </w:p>
        </w:tc>
      </w:tr>
      <w:tr w:rsidR="00041945" w:rsidRPr="00E82C6D" w14:paraId="407DA2F7" w14:textId="77777777" w:rsidTr="0043605E">
        <w:trPr>
          <w:trHeight w:val="120"/>
        </w:trPr>
        <w:tc>
          <w:tcPr>
            <w:tcW w:w="1418" w:type="dxa"/>
          </w:tcPr>
          <w:p w14:paraId="1ECC8E72" w14:textId="77777777" w:rsidR="00E82C6D" w:rsidRPr="00E82C6D" w:rsidRDefault="00E82C6D" w:rsidP="00E82C6D">
            <w:pPr>
              <w:spacing w:before="0" w:after="0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14-3-3 η</w:t>
            </w:r>
          </w:p>
        </w:tc>
        <w:tc>
          <w:tcPr>
            <w:tcW w:w="3827" w:type="dxa"/>
          </w:tcPr>
          <w:p w14:paraId="28817991" w14:textId="3DA1E4DF" w:rsidR="00E82C6D" w:rsidRPr="00E82C6D" w:rsidRDefault="006E0628" w:rsidP="00E82C6D">
            <w:pPr>
              <w:spacing w:before="0" w:after="0"/>
              <w:rPr>
                <w:rFonts w:cs="Times New Roman"/>
                <w:szCs w:val="24"/>
              </w:rPr>
            </w:pPr>
            <w:r w:rsidRPr="006E0628">
              <w:rPr>
                <w:rFonts w:cs="Times New Roman"/>
                <w:szCs w:val="24"/>
              </w:rPr>
              <w:t>CTAGCGAGCCAGCGGTGTGA</w:t>
            </w:r>
          </w:p>
        </w:tc>
        <w:tc>
          <w:tcPr>
            <w:tcW w:w="4536" w:type="dxa"/>
          </w:tcPr>
          <w:p w14:paraId="0A217477" w14:textId="7A6BC06B" w:rsidR="00E82C6D" w:rsidRPr="00E82C6D" w:rsidRDefault="006E0628" w:rsidP="006E0628">
            <w:pPr>
              <w:spacing w:before="0" w:after="0"/>
              <w:rPr>
                <w:rFonts w:cs="Times New Roman"/>
                <w:szCs w:val="24"/>
              </w:rPr>
            </w:pPr>
            <w:r w:rsidRPr="006E0628">
              <w:rPr>
                <w:rFonts w:cs="Times New Roman"/>
                <w:szCs w:val="24"/>
              </w:rPr>
              <w:t>CTGTCTCCAGCTCCTTCTCAATCTTCTCCC</w:t>
            </w:r>
          </w:p>
        </w:tc>
      </w:tr>
      <w:tr w:rsidR="00041945" w:rsidRPr="00E82C6D" w14:paraId="62DDC37F" w14:textId="77777777" w:rsidTr="0043605E">
        <w:trPr>
          <w:trHeight w:val="54"/>
        </w:trPr>
        <w:tc>
          <w:tcPr>
            <w:tcW w:w="1418" w:type="dxa"/>
          </w:tcPr>
          <w:p w14:paraId="2EE1BE3D" w14:textId="77777777" w:rsidR="00E82C6D" w:rsidRPr="00E82C6D" w:rsidRDefault="00E82C6D" w:rsidP="00E82C6D">
            <w:pPr>
              <w:spacing w:before="0" w:after="0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 xml:space="preserve">miR-142-3p </w:t>
            </w:r>
          </w:p>
        </w:tc>
        <w:tc>
          <w:tcPr>
            <w:tcW w:w="3827" w:type="dxa"/>
          </w:tcPr>
          <w:p w14:paraId="254C0234" w14:textId="433A4E79" w:rsidR="00E82C6D" w:rsidRPr="00E82C6D" w:rsidRDefault="006E0628" w:rsidP="00E82C6D">
            <w:pPr>
              <w:spacing w:before="0" w:after="0"/>
              <w:rPr>
                <w:rFonts w:cs="Times New Roman"/>
                <w:szCs w:val="24"/>
              </w:rPr>
            </w:pPr>
            <w:r w:rsidRPr="006E0628">
              <w:rPr>
                <w:rFonts w:cs="Times New Roman"/>
                <w:szCs w:val="24"/>
              </w:rPr>
              <w:t>GTCGTATCCAGTGCGTGT</w:t>
            </w:r>
          </w:p>
        </w:tc>
        <w:tc>
          <w:tcPr>
            <w:tcW w:w="4536" w:type="dxa"/>
          </w:tcPr>
          <w:p w14:paraId="6FFD48C6" w14:textId="5F12E0F6" w:rsidR="00E82C6D" w:rsidRPr="00E82C6D" w:rsidRDefault="006E0628" w:rsidP="00E82C6D">
            <w:pPr>
              <w:spacing w:before="0" w:after="0"/>
              <w:rPr>
                <w:rFonts w:cs="Times New Roman"/>
                <w:szCs w:val="24"/>
              </w:rPr>
            </w:pPr>
            <w:r w:rsidRPr="006E0628">
              <w:rPr>
                <w:rFonts w:cs="Times New Roman"/>
                <w:szCs w:val="24"/>
              </w:rPr>
              <w:t>ATTGCACTGGATACGACTCCAT</w:t>
            </w:r>
          </w:p>
        </w:tc>
      </w:tr>
      <w:tr w:rsidR="00041945" w:rsidRPr="00E82C6D" w14:paraId="20D9B8BE" w14:textId="77777777" w:rsidTr="0043605E">
        <w:trPr>
          <w:trHeight w:val="240"/>
        </w:trPr>
        <w:tc>
          <w:tcPr>
            <w:tcW w:w="1418" w:type="dxa"/>
          </w:tcPr>
          <w:p w14:paraId="70A1CACE" w14:textId="77777777" w:rsidR="00E82C6D" w:rsidRPr="00E82C6D" w:rsidRDefault="00E82C6D" w:rsidP="00E82C6D">
            <w:pPr>
              <w:spacing w:before="0" w:after="0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MAPK3</w:t>
            </w:r>
          </w:p>
        </w:tc>
        <w:tc>
          <w:tcPr>
            <w:tcW w:w="3827" w:type="dxa"/>
          </w:tcPr>
          <w:p w14:paraId="09EE41B7" w14:textId="77777777" w:rsidR="00E82C6D" w:rsidRPr="00E82C6D" w:rsidRDefault="00E82C6D" w:rsidP="00E82C6D">
            <w:pPr>
              <w:spacing w:before="0" w:after="0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CTTGACCTGCTAGACCGGAT</w:t>
            </w:r>
          </w:p>
        </w:tc>
        <w:tc>
          <w:tcPr>
            <w:tcW w:w="4536" w:type="dxa"/>
          </w:tcPr>
          <w:p w14:paraId="145BCD25" w14:textId="77777777" w:rsidR="00E82C6D" w:rsidRPr="00E82C6D" w:rsidRDefault="00E82C6D" w:rsidP="00E82C6D">
            <w:pPr>
              <w:spacing w:before="0" w:after="0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TCCAGCTCCATGTCGAAAGT</w:t>
            </w:r>
          </w:p>
        </w:tc>
      </w:tr>
      <w:tr w:rsidR="00041945" w:rsidRPr="00E82C6D" w14:paraId="4EDC439D" w14:textId="77777777" w:rsidTr="0043605E">
        <w:trPr>
          <w:trHeight w:val="290"/>
        </w:trPr>
        <w:tc>
          <w:tcPr>
            <w:tcW w:w="1418" w:type="dxa"/>
          </w:tcPr>
          <w:p w14:paraId="5B91229E" w14:textId="77777777" w:rsidR="00E82C6D" w:rsidRPr="00E82C6D" w:rsidRDefault="00E82C6D" w:rsidP="00E82C6D">
            <w:pPr>
              <w:spacing w:before="0" w:after="0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Hif-α</w:t>
            </w:r>
          </w:p>
        </w:tc>
        <w:tc>
          <w:tcPr>
            <w:tcW w:w="3827" w:type="dxa"/>
          </w:tcPr>
          <w:p w14:paraId="69EA002E" w14:textId="77777777" w:rsidR="00E82C6D" w:rsidRPr="00E82C6D" w:rsidRDefault="00E82C6D" w:rsidP="00E82C6D">
            <w:pPr>
              <w:spacing w:before="0" w:after="0"/>
              <w:rPr>
                <w:rFonts w:cs="Times New Roman"/>
                <w:color w:val="000000"/>
                <w:szCs w:val="24"/>
              </w:rPr>
            </w:pPr>
            <w:r w:rsidRPr="00E82C6D">
              <w:rPr>
                <w:rFonts w:cs="Times New Roman"/>
                <w:color w:val="000000"/>
                <w:szCs w:val="24"/>
              </w:rPr>
              <w:t>GACTATAGCTCCGGAGAATGC</w:t>
            </w:r>
          </w:p>
        </w:tc>
        <w:tc>
          <w:tcPr>
            <w:tcW w:w="4536" w:type="dxa"/>
          </w:tcPr>
          <w:p w14:paraId="5115DD6B" w14:textId="77777777" w:rsidR="00E82C6D" w:rsidRPr="00E82C6D" w:rsidRDefault="00E82C6D" w:rsidP="00E82C6D">
            <w:pPr>
              <w:spacing w:before="0" w:after="0"/>
              <w:rPr>
                <w:rFonts w:cs="Times New Roman"/>
                <w:color w:val="000000"/>
                <w:szCs w:val="24"/>
              </w:rPr>
            </w:pPr>
            <w:r w:rsidRPr="00E82C6D">
              <w:rPr>
                <w:rFonts w:cs="Times New Roman"/>
                <w:color w:val="000000"/>
                <w:szCs w:val="24"/>
              </w:rPr>
              <w:t>TCGTATCTGGTCAGCTATGG</w:t>
            </w:r>
          </w:p>
        </w:tc>
      </w:tr>
      <w:tr w:rsidR="00041945" w:rsidRPr="00E82C6D" w14:paraId="3BD696FE" w14:textId="77777777" w:rsidTr="0043605E">
        <w:trPr>
          <w:trHeight w:val="280"/>
        </w:trPr>
        <w:tc>
          <w:tcPr>
            <w:tcW w:w="1418" w:type="dxa"/>
          </w:tcPr>
          <w:p w14:paraId="731AAD88" w14:textId="77777777" w:rsidR="00E82C6D" w:rsidRPr="00E82C6D" w:rsidRDefault="00E82C6D" w:rsidP="00E82C6D">
            <w:pPr>
              <w:spacing w:before="0" w:after="0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VEGF</w:t>
            </w:r>
          </w:p>
        </w:tc>
        <w:tc>
          <w:tcPr>
            <w:tcW w:w="3827" w:type="dxa"/>
          </w:tcPr>
          <w:p w14:paraId="61802FE4" w14:textId="77777777" w:rsidR="00E82C6D" w:rsidRPr="00E82C6D" w:rsidRDefault="00E82C6D" w:rsidP="00E82C6D">
            <w:pPr>
              <w:spacing w:before="0" w:after="0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GCGAGGCAGCTTGAGTTAAA</w:t>
            </w:r>
          </w:p>
        </w:tc>
        <w:tc>
          <w:tcPr>
            <w:tcW w:w="4536" w:type="dxa"/>
          </w:tcPr>
          <w:p w14:paraId="0DBA36D7" w14:textId="77777777" w:rsidR="00E82C6D" w:rsidRPr="00E82C6D" w:rsidRDefault="00E82C6D" w:rsidP="00E82C6D">
            <w:pPr>
              <w:tabs>
                <w:tab w:val="left" w:pos="1112"/>
              </w:tabs>
              <w:spacing w:before="0" w:after="0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TCAGGCTTTCCTGGTGAGAG</w:t>
            </w:r>
          </w:p>
        </w:tc>
      </w:tr>
      <w:tr w:rsidR="00041945" w:rsidRPr="00E82C6D" w14:paraId="636C2B64" w14:textId="77777777" w:rsidTr="0043605E">
        <w:trPr>
          <w:trHeight w:val="54"/>
        </w:trPr>
        <w:tc>
          <w:tcPr>
            <w:tcW w:w="1418" w:type="dxa"/>
          </w:tcPr>
          <w:p w14:paraId="326B73A7" w14:textId="77777777" w:rsidR="00E82C6D" w:rsidRPr="00E82C6D" w:rsidRDefault="00E82C6D" w:rsidP="00E82C6D">
            <w:pPr>
              <w:spacing w:before="0" w:after="0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BMP-2</w:t>
            </w:r>
          </w:p>
        </w:tc>
        <w:tc>
          <w:tcPr>
            <w:tcW w:w="3827" w:type="dxa"/>
          </w:tcPr>
          <w:p w14:paraId="5F409E4A" w14:textId="77777777" w:rsidR="00E82C6D" w:rsidRPr="00E82C6D" w:rsidRDefault="00E82C6D" w:rsidP="00E82C6D">
            <w:pPr>
              <w:spacing w:before="0" w:after="0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GTGACCCACTTGGAGGAGAA</w:t>
            </w:r>
          </w:p>
        </w:tc>
        <w:tc>
          <w:tcPr>
            <w:tcW w:w="4536" w:type="dxa"/>
          </w:tcPr>
          <w:p w14:paraId="4D0567CE" w14:textId="77777777" w:rsidR="00E82C6D" w:rsidRPr="00E82C6D" w:rsidRDefault="00E82C6D" w:rsidP="00E82C6D">
            <w:pPr>
              <w:spacing w:before="0" w:after="0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CATCGTGGCCAAACGTTACT</w:t>
            </w:r>
          </w:p>
        </w:tc>
      </w:tr>
      <w:tr w:rsidR="00041945" w:rsidRPr="00E82C6D" w14:paraId="7CCEB0F0" w14:textId="77777777" w:rsidTr="0043605E">
        <w:trPr>
          <w:trHeight w:val="54"/>
        </w:trPr>
        <w:tc>
          <w:tcPr>
            <w:tcW w:w="1418" w:type="dxa"/>
          </w:tcPr>
          <w:p w14:paraId="47C98833" w14:textId="77777777" w:rsidR="00E82C6D" w:rsidRPr="00E82C6D" w:rsidRDefault="00E82C6D" w:rsidP="00E82C6D">
            <w:pPr>
              <w:spacing w:before="0" w:after="0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OPN</w:t>
            </w:r>
          </w:p>
        </w:tc>
        <w:tc>
          <w:tcPr>
            <w:tcW w:w="3827" w:type="dxa"/>
          </w:tcPr>
          <w:p w14:paraId="197AE372" w14:textId="77777777" w:rsidR="00E82C6D" w:rsidRPr="00E82C6D" w:rsidRDefault="00E82C6D" w:rsidP="00E82C6D">
            <w:pPr>
              <w:spacing w:before="0" w:after="0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AGTTCTGAGGAAAAGCAGC</w:t>
            </w:r>
          </w:p>
        </w:tc>
        <w:tc>
          <w:tcPr>
            <w:tcW w:w="4536" w:type="dxa"/>
          </w:tcPr>
          <w:p w14:paraId="1A745ADE" w14:textId="77777777" w:rsidR="00E82C6D" w:rsidRPr="00E82C6D" w:rsidRDefault="00E82C6D" w:rsidP="00E82C6D">
            <w:pPr>
              <w:spacing w:before="0" w:after="0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CCCCTACCGGAACATACG</w:t>
            </w:r>
          </w:p>
        </w:tc>
      </w:tr>
      <w:tr w:rsidR="00041945" w:rsidRPr="00E82C6D" w14:paraId="48F30B4B" w14:textId="77777777" w:rsidTr="0043605E">
        <w:trPr>
          <w:trHeight w:val="70"/>
        </w:trPr>
        <w:tc>
          <w:tcPr>
            <w:tcW w:w="1418" w:type="dxa"/>
          </w:tcPr>
          <w:p w14:paraId="2066F388" w14:textId="77777777" w:rsidR="00E82C6D" w:rsidRPr="00E82C6D" w:rsidRDefault="00E82C6D" w:rsidP="00E82C6D">
            <w:pPr>
              <w:spacing w:before="0" w:after="0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OST</w:t>
            </w:r>
          </w:p>
        </w:tc>
        <w:tc>
          <w:tcPr>
            <w:tcW w:w="3827" w:type="dxa"/>
          </w:tcPr>
          <w:p w14:paraId="28996420" w14:textId="77777777" w:rsidR="00E82C6D" w:rsidRPr="00E82C6D" w:rsidRDefault="00E82C6D" w:rsidP="00E82C6D">
            <w:pPr>
              <w:spacing w:before="0" w:after="0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GAGGGCAGCGAGGTAGTGAAG</w:t>
            </w:r>
          </w:p>
        </w:tc>
        <w:tc>
          <w:tcPr>
            <w:tcW w:w="4536" w:type="dxa"/>
          </w:tcPr>
          <w:p w14:paraId="1FA2F08D" w14:textId="77777777" w:rsidR="00E82C6D" w:rsidRPr="00E82C6D" w:rsidRDefault="00E82C6D" w:rsidP="00E82C6D">
            <w:pPr>
              <w:spacing w:before="0" w:after="0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GATGTGGTCAGCCAACTCGTCA</w:t>
            </w:r>
          </w:p>
        </w:tc>
      </w:tr>
      <w:tr w:rsidR="00041945" w:rsidRPr="00E82C6D" w14:paraId="74C9324E" w14:textId="77777777" w:rsidTr="0043605E">
        <w:trPr>
          <w:trHeight w:val="230"/>
        </w:trPr>
        <w:tc>
          <w:tcPr>
            <w:tcW w:w="1418" w:type="dxa"/>
          </w:tcPr>
          <w:p w14:paraId="2F050D52" w14:textId="77777777" w:rsidR="00E82C6D" w:rsidRPr="00E82C6D" w:rsidRDefault="00E82C6D" w:rsidP="00E82C6D">
            <w:pPr>
              <w:spacing w:before="0" w:after="0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RUNX2</w:t>
            </w:r>
          </w:p>
        </w:tc>
        <w:tc>
          <w:tcPr>
            <w:tcW w:w="3827" w:type="dxa"/>
          </w:tcPr>
          <w:p w14:paraId="6FDCCACB" w14:textId="77777777" w:rsidR="00E82C6D" w:rsidRPr="00E82C6D" w:rsidRDefault="00E82C6D" w:rsidP="00E82C6D">
            <w:pPr>
              <w:spacing w:before="0" w:after="0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GAGCCGGGTCATCTGAAGTA</w:t>
            </w:r>
          </w:p>
        </w:tc>
        <w:tc>
          <w:tcPr>
            <w:tcW w:w="4536" w:type="dxa"/>
          </w:tcPr>
          <w:p w14:paraId="045CBCF2" w14:textId="77777777" w:rsidR="00E82C6D" w:rsidRPr="00E82C6D" w:rsidRDefault="00E82C6D" w:rsidP="00E82C6D">
            <w:pPr>
              <w:tabs>
                <w:tab w:val="left" w:pos="1098"/>
              </w:tabs>
              <w:spacing w:before="0" w:after="0"/>
              <w:rPr>
                <w:rFonts w:cs="Times New Roman"/>
                <w:szCs w:val="24"/>
              </w:rPr>
            </w:pPr>
            <w:r w:rsidRPr="00E82C6D">
              <w:rPr>
                <w:rFonts w:cs="Times New Roman"/>
                <w:szCs w:val="24"/>
              </w:rPr>
              <w:t>TTTGCCATGTGGTTGTCAGG</w:t>
            </w:r>
          </w:p>
        </w:tc>
      </w:tr>
    </w:tbl>
    <w:p w14:paraId="7B65BC41" w14:textId="77777777" w:rsidR="00DE23E8" w:rsidRPr="00E82C6D" w:rsidRDefault="00DE23E8" w:rsidP="00E82C6D">
      <w:pPr>
        <w:spacing w:before="0" w:after="0"/>
        <w:rPr>
          <w:szCs w:val="24"/>
        </w:rPr>
      </w:pPr>
    </w:p>
    <w:sectPr w:rsidR="00DE23E8" w:rsidRPr="00E82C6D" w:rsidSect="0093429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88A7F9" w14:textId="77777777" w:rsidR="00E74570" w:rsidRDefault="00E74570" w:rsidP="00117666">
      <w:pPr>
        <w:spacing w:after="0"/>
      </w:pPr>
      <w:r>
        <w:separator/>
      </w:r>
    </w:p>
  </w:endnote>
  <w:endnote w:type="continuationSeparator" w:id="0">
    <w:p w14:paraId="05FEE602" w14:textId="77777777" w:rsidR="00E74570" w:rsidRDefault="00E74570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2DF707" w14:textId="77777777" w:rsidR="001C71B2" w:rsidRDefault="001C71B2">
    <w:pPr>
      <w:pStyle w:val="af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B90B39" w14:textId="77777777" w:rsidR="00E74570" w:rsidRDefault="00E74570" w:rsidP="00117666">
      <w:pPr>
        <w:spacing w:after="0"/>
      </w:pPr>
      <w:r>
        <w:separator/>
      </w:r>
    </w:p>
  </w:footnote>
  <w:footnote w:type="continuationSeparator" w:id="0">
    <w:p w14:paraId="786D99F9" w14:textId="77777777" w:rsidR="00E74570" w:rsidRDefault="00E74570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8C11B" w14:textId="77777777" w:rsidR="001C71B2" w:rsidRDefault="001C71B2">
    <w:pPr>
      <w:pStyle w:val="af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6EF7E99A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200635256">
    <w:abstractNumId w:val="0"/>
  </w:num>
  <w:num w:numId="2" w16cid:durableId="1887796391">
    <w:abstractNumId w:val="4"/>
  </w:num>
  <w:num w:numId="3" w16cid:durableId="1068259441">
    <w:abstractNumId w:val="1"/>
  </w:num>
  <w:num w:numId="4" w16cid:durableId="308365458">
    <w:abstractNumId w:val="5"/>
  </w:num>
  <w:num w:numId="5" w16cid:durableId="160958089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562981841">
    <w:abstractNumId w:val="3"/>
  </w:num>
  <w:num w:numId="7" w16cid:durableId="41831399">
    <w:abstractNumId w:val="6"/>
  </w:num>
  <w:num w:numId="8" w16cid:durableId="541867771">
    <w:abstractNumId w:val="6"/>
  </w:num>
  <w:num w:numId="9" w16cid:durableId="1373380522">
    <w:abstractNumId w:val="6"/>
  </w:num>
  <w:num w:numId="10" w16cid:durableId="63526235">
    <w:abstractNumId w:val="6"/>
  </w:num>
  <w:num w:numId="11" w16cid:durableId="1256674646">
    <w:abstractNumId w:val="6"/>
  </w:num>
  <w:num w:numId="12" w16cid:durableId="910114650">
    <w:abstractNumId w:val="6"/>
  </w:num>
  <w:num w:numId="13" w16cid:durableId="1183587444">
    <w:abstractNumId w:val="3"/>
  </w:num>
  <w:num w:numId="14" w16cid:durableId="2043940637">
    <w:abstractNumId w:val="2"/>
  </w:num>
  <w:num w:numId="15" w16cid:durableId="584805663">
    <w:abstractNumId w:val="2"/>
  </w:num>
  <w:num w:numId="16" w16cid:durableId="1816141359">
    <w:abstractNumId w:val="2"/>
  </w:num>
  <w:num w:numId="17" w16cid:durableId="1004011546">
    <w:abstractNumId w:val="2"/>
  </w:num>
  <w:num w:numId="18" w16cid:durableId="843663493">
    <w:abstractNumId w:val="2"/>
  </w:num>
  <w:num w:numId="19" w16cid:durableId="19744355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222EA"/>
    <w:rsid w:val="00034304"/>
    <w:rsid w:val="00035434"/>
    <w:rsid w:val="00041945"/>
    <w:rsid w:val="00052A14"/>
    <w:rsid w:val="00077D53"/>
    <w:rsid w:val="00105FD9"/>
    <w:rsid w:val="00117666"/>
    <w:rsid w:val="00127CB0"/>
    <w:rsid w:val="001549D3"/>
    <w:rsid w:val="00160065"/>
    <w:rsid w:val="00177D84"/>
    <w:rsid w:val="001C71B2"/>
    <w:rsid w:val="00267D18"/>
    <w:rsid w:val="00274347"/>
    <w:rsid w:val="002868E2"/>
    <w:rsid w:val="002869C3"/>
    <w:rsid w:val="002936E4"/>
    <w:rsid w:val="002B4A57"/>
    <w:rsid w:val="002C74CA"/>
    <w:rsid w:val="003123F4"/>
    <w:rsid w:val="003210EA"/>
    <w:rsid w:val="003544FB"/>
    <w:rsid w:val="003D2F2D"/>
    <w:rsid w:val="00401590"/>
    <w:rsid w:val="0043605E"/>
    <w:rsid w:val="00447801"/>
    <w:rsid w:val="00452E9C"/>
    <w:rsid w:val="004735C8"/>
    <w:rsid w:val="00483E00"/>
    <w:rsid w:val="004947A6"/>
    <w:rsid w:val="004961FF"/>
    <w:rsid w:val="00517A89"/>
    <w:rsid w:val="005249FC"/>
    <w:rsid w:val="005250F2"/>
    <w:rsid w:val="00593EEA"/>
    <w:rsid w:val="005A5EEE"/>
    <w:rsid w:val="005B7889"/>
    <w:rsid w:val="006375C7"/>
    <w:rsid w:val="00654E8F"/>
    <w:rsid w:val="00660D05"/>
    <w:rsid w:val="006820B1"/>
    <w:rsid w:val="006B7D14"/>
    <w:rsid w:val="006E0628"/>
    <w:rsid w:val="00701727"/>
    <w:rsid w:val="0070566C"/>
    <w:rsid w:val="00714C50"/>
    <w:rsid w:val="00725A7D"/>
    <w:rsid w:val="007501BE"/>
    <w:rsid w:val="00790BB3"/>
    <w:rsid w:val="007C206C"/>
    <w:rsid w:val="00817DD6"/>
    <w:rsid w:val="0083759F"/>
    <w:rsid w:val="00885156"/>
    <w:rsid w:val="009151AA"/>
    <w:rsid w:val="009256C3"/>
    <w:rsid w:val="0093429D"/>
    <w:rsid w:val="00943573"/>
    <w:rsid w:val="00964134"/>
    <w:rsid w:val="00970F7D"/>
    <w:rsid w:val="00994A3D"/>
    <w:rsid w:val="009B7358"/>
    <w:rsid w:val="009C2B12"/>
    <w:rsid w:val="00A174D9"/>
    <w:rsid w:val="00AA4D24"/>
    <w:rsid w:val="00AB6715"/>
    <w:rsid w:val="00B1671E"/>
    <w:rsid w:val="00B220D4"/>
    <w:rsid w:val="00B25EB8"/>
    <w:rsid w:val="00B36852"/>
    <w:rsid w:val="00B37F4D"/>
    <w:rsid w:val="00C52A7B"/>
    <w:rsid w:val="00C56BAF"/>
    <w:rsid w:val="00C679AA"/>
    <w:rsid w:val="00C75972"/>
    <w:rsid w:val="00CD066B"/>
    <w:rsid w:val="00CE4FEE"/>
    <w:rsid w:val="00D037F9"/>
    <w:rsid w:val="00D060CF"/>
    <w:rsid w:val="00DB59C3"/>
    <w:rsid w:val="00DC259A"/>
    <w:rsid w:val="00DE23E8"/>
    <w:rsid w:val="00E52377"/>
    <w:rsid w:val="00E537AD"/>
    <w:rsid w:val="00E64E17"/>
    <w:rsid w:val="00E74570"/>
    <w:rsid w:val="00E82C6D"/>
    <w:rsid w:val="00E866C9"/>
    <w:rsid w:val="00EA3D3C"/>
    <w:rsid w:val="00EC090A"/>
    <w:rsid w:val="00ED20B5"/>
    <w:rsid w:val="00F46900"/>
    <w:rsid w:val="00F5118C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8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liu yaqian</cp:lastModifiedBy>
  <cp:revision>17</cp:revision>
  <cp:lastPrinted>2013-10-03T12:51:00Z</cp:lastPrinted>
  <dcterms:created xsi:type="dcterms:W3CDTF">2018-11-23T08:58:00Z</dcterms:created>
  <dcterms:modified xsi:type="dcterms:W3CDTF">2022-08-28T14:11:00Z</dcterms:modified>
</cp:coreProperties>
</file>