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A6B4DA" w14:textId="77777777" w:rsidR="003176D0" w:rsidRDefault="003176D0" w:rsidP="003176D0">
      <w:pPr>
        <w:rPr>
          <w:rFonts w:hint="eastAsia"/>
          <w:b/>
        </w:rPr>
        <w:sectPr w:rsidR="003176D0" w:rsidSect="00187D5D">
          <w:headerReference w:type="default" r:id="rId11"/>
          <w:footerReference w:type="even" r:id="rId12"/>
          <w:footerReference w:type="default" r:id="rId13"/>
          <w:pgSz w:w="11900" w:h="16840"/>
          <w:pgMar w:top="1440" w:right="1440" w:bottom="1440" w:left="1440" w:header="720" w:footer="720" w:gutter="0"/>
          <w:cols w:space="720"/>
          <w:docGrid w:linePitch="360"/>
        </w:sectPr>
      </w:pPr>
      <w:bookmarkStart w:id="0" w:name="_Hlk46663092"/>
    </w:p>
    <w:p w14:paraId="3F06703D" w14:textId="77777777" w:rsidR="003176D0" w:rsidRPr="003176D0" w:rsidRDefault="003176D0" w:rsidP="003176D0">
      <w:pPr>
        <w:spacing w:after="240"/>
        <w:rPr>
          <w:rFonts w:ascii="Times New Roman" w:hAnsi="Times New Roman" w:cs="Times New Roman" w:hint="eastAsia"/>
          <w:b/>
          <w:bCs w:val="0"/>
          <w:sz w:val="28"/>
          <w:szCs w:val="32"/>
        </w:rPr>
        <w:sectPr w:rsidR="003176D0" w:rsidRPr="003176D0" w:rsidSect="003176D0">
          <w:headerReference w:type="default" r:id="rId14"/>
          <w:footerReference w:type="even" r:id="rId15"/>
          <w:footerReference w:type="default" r:id="rId16"/>
          <w:type w:val="continuous"/>
          <w:pgSz w:w="11900" w:h="16840"/>
          <w:pgMar w:top="1440" w:right="1440" w:bottom="1440" w:left="1440" w:header="720" w:footer="720" w:gutter="0"/>
          <w:cols w:space="720"/>
          <w:docGrid w:linePitch="360"/>
        </w:sectPr>
      </w:pPr>
      <w:r>
        <w:rPr>
          <w:rFonts w:ascii="Times New Roman" w:hAnsi="Times New Roman" w:cs="Times New Roman"/>
          <w:b/>
          <w:bCs w:val="0"/>
          <w:sz w:val="28"/>
          <w:szCs w:val="32"/>
        </w:rPr>
        <w:t>SUPPLEMENTARY MATERIALS</w:t>
      </w:r>
    </w:p>
    <w:p w14:paraId="2E7AFB46" w14:textId="77777777" w:rsidR="003176D0" w:rsidRDefault="003176D0" w:rsidP="003176D0">
      <w:pPr>
        <w:rPr>
          <w:b/>
        </w:rPr>
      </w:pPr>
    </w:p>
    <w:p w14:paraId="338E91D4" w14:textId="2182B589" w:rsidR="00111784" w:rsidRPr="003176D0" w:rsidRDefault="003176D0" w:rsidP="003176D0">
      <w:pPr>
        <w:rPr>
          <w:b/>
        </w:rPr>
      </w:pPr>
      <w:r>
        <w:rPr>
          <w:b/>
        </w:rPr>
        <w:t>Additional file 3</w:t>
      </w:r>
      <w:r w:rsidR="00111784" w:rsidRPr="00B1168D">
        <w:rPr>
          <w:b/>
        </w:rPr>
        <w:t>.</w:t>
      </w:r>
      <w:r w:rsidR="00111784" w:rsidRPr="00B1168D">
        <w:t xml:space="preserve"> LVEF </w:t>
      </w:r>
      <w:r w:rsidR="00315184" w:rsidRPr="00B1168D">
        <w:t>for</w:t>
      </w:r>
      <w:r w:rsidR="00111784" w:rsidRPr="00B1168D">
        <w:t xml:space="preserve"> patients with HER2-positive </w:t>
      </w:r>
      <w:r w:rsidR="00A51517" w:rsidRPr="00B1168D">
        <w:t>early-stage breast cancer</w:t>
      </w:r>
      <w:r w:rsidR="00A51517" w:rsidRPr="00B1168D" w:rsidDel="00A51517">
        <w:t xml:space="preserve"> </w:t>
      </w:r>
      <w:r w:rsidR="00111784" w:rsidRPr="00B1168D">
        <w:t>before and after neoadjuvant treatment with CT-P6 or RTZ.</w:t>
      </w:r>
    </w:p>
    <w:p w14:paraId="4DC28213" w14:textId="25EC2FDE" w:rsidR="00111784" w:rsidRPr="00B1168D" w:rsidRDefault="00111784" w:rsidP="00A448E6">
      <w:pPr>
        <w:rPr>
          <w:rFonts w:ascii="Times New Roman" w:hAnsi="Times New Roman" w:cs="Times New Roman"/>
          <w:b/>
          <w:szCs w:val="22"/>
        </w:rPr>
      </w:pPr>
    </w:p>
    <w:p w14:paraId="21CDF970" w14:textId="77777777" w:rsidR="00092FB5" w:rsidRPr="00B1168D" w:rsidRDefault="00092FB5" w:rsidP="00A448E6">
      <w:pPr>
        <w:rPr>
          <w:rFonts w:ascii="Times New Roman" w:hAnsi="Times New Roman" w:cs="Times New Roman"/>
          <w:b/>
          <w:szCs w:val="22"/>
        </w:rPr>
      </w:pPr>
    </w:p>
    <w:p w14:paraId="595831E1" w14:textId="00FC0E28" w:rsidR="00092FB5" w:rsidRPr="00B1168D" w:rsidRDefault="00092FB5" w:rsidP="00A448E6">
      <w:pPr>
        <w:rPr>
          <w:rFonts w:ascii="Times New Roman" w:hAnsi="Times New Roman" w:cs="Times New Roman"/>
          <w:b/>
          <w:szCs w:val="22"/>
        </w:rPr>
      </w:pPr>
      <w:r w:rsidRPr="00B1168D">
        <w:rPr>
          <w:rFonts w:ascii="Times New Roman" w:hAnsi="Times New Roman" w:cs="Times New Roman"/>
          <w:b/>
          <w:noProof/>
          <w:szCs w:val="22"/>
          <w:lang w:eastAsia="ko-KR"/>
        </w:rPr>
        <w:drawing>
          <wp:inline distT="0" distB="0" distL="0" distR="0" wp14:anchorId="60B7B679" wp14:editId="166F42AA">
            <wp:extent cx="6057900" cy="3571855"/>
            <wp:effectExtent l="0" t="0" r="0" b="0"/>
            <wp:docPr id="7" name="Picture 7"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ELL144 Bae App fig02.tif"/>
                    <pic:cNvPicPr/>
                  </pic:nvPicPr>
                  <pic:blipFill>
                    <a:blip r:embed="rId17">
                      <a:extLst>
                        <a:ext uri="{28A0092B-C50C-407E-A947-70E740481C1C}">
                          <a14:useLocalDpi xmlns:a14="http://schemas.microsoft.com/office/drawing/2010/main" val="0"/>
                        </a:ext>
                      </a:extLst>
                    </a:blip>
                    <a:stretch>
                      <a:fillRect/>
                    </a:stretch>
                  </pic:blipFill>
                  <pic:spPr>
                    <a:xfrm>
                      <a:off x="0" y="0"/>
                      <a:ext cx="6071326" cy="3579771"/>
                    </a:xfrm>
                    <a:prstGeom prst="rect">
                      <a:avLst/>
                    </a:prstGeom>
                  </pic:spPr>
                </pic:pic>
              </a:graphicData>
            </a:graphic>
          </wp:inline>
        </w:drawing>
      </w:r>
    </w:p>
    <w:p w14:paraId="2FD4BFA2" w14:textId="4CA108B6" w:rsidR="00111784" w:rsidRPr="00B1168D" w:rsidRDefault="00247ABB" w:rsidP="00785906">
      <w:pPr>
        <w:pStyle w:val="Tablefigurefootnote"/>
        <w:rPr>
          <w:rFonts w:ascii="Times New Roman" w:hAnsi="Times New Roman" w:cs="Times New Roman"/>
          <w:b/>
        </w:rPr>
      </w:pPr>
      <w:r w:rsidRPr="00B1168D">
        <w:rPr>
          <w:rFonts w:ascii="Times New Roman" w:hAnsi="Times New Roman" w:cs="Times New Roman"/>
        </w:rPr>
        <w:t xml:space="preserve">CI, confidence interval; </w:t>
      </w:r>
      <w:r w:rsidR="00111784" w:rsidRPr="00B1168D">
        <w:rPr>
          <w:rFonts w:ascii="Times New Roman" w:hAnsi="Times New Roman" w:cs="Times New Roman"/>
        </w:rPr>
        <w:t>HER2, human epidermal growth factor receptor 2; LVEF, left ventricular ejection fraction; RTZ, reference trastuzumab.</w:t>
      </w:r>
    </w:p>
    <w:bookmarkEnd w:id="0"/>
    <w:p w14:paraId="51EA57FE" w14:textId="63C43047" w:rsidR="00785906" w:rsidRPr="00B1168D" w:rsidRDefault="00785906">
      <w:pPr>
        <w:spacing w:line="240" w:lineRule="auto"/>
        <w:rPr>
          <w:rFonts w:ascii="Times New Roman" w:hAnsi="Times New Roman" w:cs="Times New Roman"/>
          <w:b/>
          <w:szCs w:val="22"/>
        </w:rPr>
      </w:pPr>
    </w:p>
    <w:sectPr w:rsidR="00785906" w:rsidRPr="00B1168D" w:rsidSect="003176D0">
      <w:type w:val="continuous"/>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2A1EBD" w14:textId="77777777" w:rsidR="00B4342E" w:rsidRDefault="00B4342E" w:rsidP="002E40B1">
      <w:r>
        <w:separator/>
      </w:r>
    </w:p>
    <w:p w14:paraId="41EA12A6" w14:textId="77777777" w:rsidR="00B4342E" w:rsidRDefault="00B4342E"/>
  </w:endnote>
  <w:endnote w:type="continuationSeparator" w:id="0">
    <w:p w14:paraId="10526729" w14:textId="77777777" w:rsidR="00B4342E" w:rsidRDefault="00B4342E" w:rsidP="002E40B1">
      <w:r>
        <w:continuationSeparator/>
      </w:r>
    </w:p>
    <w:p w14:paraId="444C3881" w14:textId="77777777" w:rsidR="00B4342E" w:rsidRDefault="00B434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MS Mincho">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Lucida Grande">
    <w:altName w:val="Times New Roman"/>
    <w:charset w:val="00"/>
    <w:family w:val="auto"/>
    <w:pitch w:val="variable"/>
    <w:sig w:usb0="20000A87" w:usb1="5000A1FF" w:usb2="00000000" w:usb3="00000000" w:csb0="000001BF" w:csb1="00000000"/>
  </w:font>
  <w:font w:name="Consolas">
    <w:panose1 w:val="020B0609020204030204"/>
    <w:charset w:val="00"/>
    <w:family w:val="modern"/>
    <w:pitch w:val="fixed"/>
    <w:sig w:usb0="E00006FF" w:usb1="0000FCFF" w:usb2="00000001" w:usb3="00000000" w:csb0="0000019F" w:csb1="00000000"/>
  </w:font>
  <w:font w:name="바탕">
    <w:altName w:val="Batang"/>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Minion Pro">
    <w:panose1 w:val="00000000000000000000"/>
    <w:charset w:val="00"/>
    <w:family w:val="roman"/>
    <w:notTrueType/>
    <w:pitch w:val="variable"/>
    <w:sig w:usb0="60000287" w:usb1="00000001" w:usb2="00000000" w:usb3="00000000" w:csb0="0000019F" w:csb1="00000000"/>
  </w:font>
  <w:font w:name="Garamond Premr Pro">
    <w:altName w:val="Cambria"/>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1"/>
    <w:family w:val="modern"/>
    <w:pitch w:val="variable"/>
    <w:sig w:usb0="F7FFAFFF" w:usb1="E9DFFFFF" w:usb2="0000003F" w:usb3="00000000" w:csb0="003F01FF" w:csb1="00000000"/>
  </w:font>
  <w:font w:name="Times Roman">
    <w:altName w:val="Times New Roman"/>
    <w:charset w:val="00"/>
    <w:family w:val="roman"/>
    <w:pitch w:val="default"/>
  </w:font>
  <w:font w:name="Minion">
    <w:charset w:val="00"/>
    <w:family w:val="auto"/>
    <w:pitch w:val="variable"/>
    <w:sig w:usb0="00000003" w:usb1="00000000" w:usb2="00000000" w:usb3="00000000" w:csb0="00000001" w:csb1="00000000"/>
  </w:font>
  <w:font w:name="BI Sans">
    <w:altName w:val="Arial"/>
    <w:panose1 w:val="00000000000000000000"/>
    <w:charset w:val="00"/>
    <w:family w:val="swiss"/>
    <w:notTrueType/>
    <w:pitch w:val="default"/>
    <w:sig w:usb0="00000003" w:usb1="00000000" w:usb2="00000000" w:usb3="00000000" w:csb0="00000001" w:csb1="00000000"/>
  </w:font>
  <w:font w:name="AGaramond">
    <w:altName w:val="Cambria"/>
    <w:panose1 w:val="00000000000000000000"/>
    <w:charset w:val="00"/>
    <w:family w:val="roman"/>
    <w:notTrueType/>
    <w:pitch w:val="default"/>
    <w:sig w:usb0="00000003" w:usb1="00000000" w:usb2="00000000" w:usb3="00000000" w:csb0="00000001" w:csb1="00000000"/>
  </w:font>
  <w:font w:name="Myriad Pro Light">
    <w:panose1 w:val="00000000000000000000"/>
    <w:charset w:val="00"/>
    <w:family w:val="swiss"/>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B662AC" w14:textId="77777777" w:rsidR="00A51517" w:rsidRDefault="00A51517" w:rsidP="004B79E1">
    <w:pPr>
      <w:pStyle w:val="ae"/>
      <w:framePr w:wrap="none" w:vAnchor="text" w:hAnchor="margin" w:xAlign="center" w:y="1"/>
      <w:rPr>
        <w:rStyle w:val="af"/>
      </w:rPr>
    </w:pPr>
    <w:r>
      <w:rPr>
        <w:rStyle w:val="af"/>
      </w:rPr>
      <w:fldChar w:fldCharType="begin"/>
    </w:r>
    <w:r>
      <w:rPr>
        <w:rStyle w:val="af"/>
      </w:rPr>
      <w:instrText xml:space="preserve">PAGE  </w:instrText>
    </w:r>
    <w:r>
      <w:rPr>
        <w:rStyle w:val="af"/>
      </w:rPr>
      <w:fldChar w:fldCharType="end"/>
    </w:r>
  </w:p>
  <w:p w14:paraId="4B28C264" w14:textId="77777777" w:rsidR="00A51517" w:rsidRDefault="00A51517">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8772134"/>
      <w:docPartObj>
        <w:docPartGallery w:val="Page Numbers (Bottom of Page)"/>
        <w:docPartUnique/>
      </w:docPartObj>
    </w:sdtPr>
    <w:sdtEndPr>
      <w:rPr>
        <w:noProof/>
      </w:rPr>
    </w:sdtEndPr>
    <w:sdtContent>
      <w:p w14:paraId="682E68B4" w14:textId="1C296A7F" w:rsidR="00A51517" w:rsidRPr="00AD1F1B" w:rsidRDefault="00A51517" w:rsidP="00AD1F1B">
        <w:pPr>
          <w:pStyle w:val="ae"/>
          <w:jc w:val="center"/>
        </w:pPr>
        <w:r>
          <w:fldChar w:fldCharType="begin"/>
        </w:r>
        <w:r>
          <w:instrText xml:space="preserve"> PAGE   \* MERGEFORMAT </w:instrText>
        </w:r>
        <w:r>
          <w:fldChar w:fldCharType="separate"/>
        </w:r>
        <w:r w:rsidR="00332D6B">
          <w:rPr>
            <w:noProof/>
          </w:rPr>
          <w:t>1</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BC8249" w14:textId="77777777" w:rsidR="003176D0" w:rsidRDefault="003176D0" w:rsidP="004B79E1">
    <w:pPr>
      <w:pStyle w:val="ae"/>
      <w:framePr w:wrap="none" w:vAnchor="text" w:hAnchor="margin" w:xAlign="center" w:y="1"/>
      <w:rPr>
        <w:rStyle w:val="af"/>
      </w:rPr>
    </w:pPr>
    <w:r>
      <w:rPr>
        <w:rStyle w:val="af"/>
      </w:rPr>
      <w:fldChar w:fldCharType="begin"/>
    </w:r>
    <w:r>
      <w:rPr>
        <w:rStyle w:val="af"/>
      </w:rPr>
      <w:instrText xml:space="preserve">PAGE  </w:instrText>
    </w:r>
    <w:r>
      <w:rPr>
        <w:rStyle w:val="af"/>
      </w:rPr>
      <w:fldChar w:fldCharType="end"/>
    </w:r>
  </w:p>
  <w:p w14:paraId="07DED7DB" w14:textId="77777777" w:rsidR="003176D0" w:rsidRDefault="003176D0">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67523484"/>
      <w:docPartObj>
        <w:docPartGallery w:val="Page Numbers (Bottom of Page)"/>
        <w:docPartUnique/>
      </w:docPartObj>
    </w:sdtPr>
    <w:sdtEndPr>
      <w:rPr>
        <w:noProof/>
      </w:rPr>
    </w:sdtEndPr>
    <w:sdtContent>
      <w:p w14:paraId="5769320E" w14:textId="77777777" w:rsidR="003176D0" w:rsidRPr="00AD1F1B" w:rsidRDefault="003176D0" w:rsidP="00AD1F1B">
        <w:pPr>
          <w:pStyle w:val="ae"/>
          <w:jc w:val="center"/>
        </w:pPr>
        <w:r>
          <w:fldChar w:fldCharType="begin"/>
        </w:r>
        <w:r>
          <w:instrText xml:space="preserve"> PAGE   \* MERGEFORMAT </w:instrText>
        </w:r>
        <w:r>
          <w:fldChar w:fldCharType="separate"/>
        </w:r>
        <w:r>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26E591" w14:textId="77777777" w:rsidR="00B4342E" w:rsidRDefault="00B4342E" w:rsidP="002E40B1">
      <w:r>
        <w:separator/>
      </w:r>
    </w:p>
    <w:p w14:paraId="4D41EE20" w14:textId="77777777" w:rsidR="00B4342E" w:rsidRDefault="00B4342E"/>
  </w:footnote>
  <w:footnote w:type="continuationSeparator" w:id="0">
    <w:p w14:paraId="77DE261F" w14:textId="77777777" w:rsidR="00B4342E" w:rsidRDefault="00B4342E" w:rsidP="002E40B1">
      <w:r>
        <w:continuationSeparator/>
      </w:r>
    </w:p>
    <w:p w14:paraId="20696EF8" w14:textId="77777777" w:rsidR="00B4342E" w:rsidRDefault="00B4342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AF631B" w14:textId="4B1AD753" w:rsidR="00A51517" w:rsidRPr="00332D6B" w:rsidRDefault="00A51517">
    <w:pPr>
      <w:pStyle w:val="af1"/>
      <w:rPr>
        <w:rFonts w:ascii="Times New Roman" w:hAnsi="Times New Roman" w:cs="Times New Roman"/>
      </w:rPr>
    </w:pPr>
    <w:r w:rsidRPr="00332D6B">
      <w:rPr>
        <w:rFonts w:ascii="Times New Roman" w:hAnsi="Times New Roman" w:cs="Times New Roman"/>
      </w:rPr>
      <w:t>Real-world comparison of CT-P6 and reference trastuzumab</w:t>
    </w:r>
    <w:r w:rsidRPr="00332D6B">
      <w:rPr>
        <w:rFonts w:ascii="Times New Roman" w:hAnsi="Times New Roman" w:cs="Times New Roman"/>
      </w:rPr>
      <w:tab/>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6EA769" w14:textId="77777777" w:rsidR="003176D0" w:rsidRPr="00332D6B" w:rsidRDefault="003176D0">
    <w:pPr>
      <w:pStyle w:val="af1"/>
      <w:rPr>
        <w:rFonts w:ascii="Times New Roman" w:hAnsi="Times New Roman" w:cs="Times New Roman"/>
      </w:rPr>
    </w:pPr>
    <w:r w:rsidRPr="00332D6B">
      <w:rPr>
        <w:rFonts w:ascii="Times New Roman" w:hAnsi="Times New Roman" w:cs="Times New Roman"/>
      </w:rPr>
      <w:t>Real-world comparison of CT-P6 and reference trastuzumab</w:t>
    </w:r>
    <w:r w:rsidRPr="00332D6B">
      <w:rPr>
        <w:rFonts w:ascii="Times New Roman" w:hAnsi="Times New Roman" w:cs="Times New Roman"/>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701CCF"/>
    <w:multiLevelType w:val="hybridMultilevel"/>
    <w:tmpl w:val="3F6C68E8"/>
    <w:lvl w:ilvl="0" w:tplc="0A12B71C">
      <w:start w:val="1"/>
      <w:numFmt w:val="bullet"/>
      <w:pStyle w:val="a"/>
      <w:lvlText w:val=""/>
      <w:lvlJc w:val="left"/>
      <w:pPr>
        <w:tabs>
          <w:tab w:val="num" w:pos="432"/>
        </w:tabs>
        <w:ind w:left="432" w:hanging="432"/>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22393A"/>
    <w:multiLevelType w:val="hybridMultilevel"/>
    <w:tmpl w:val="496050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955CFA"/>
    <w:multiLevelType w:val="singleLevel"/>
    <w:tmpl w:val="2BE8B33A"/>
    <w:lvl w:ilvl="0">
      <w:start w:val="1"/>
      <w:numFmt w:val="bullet"/>
      <w:lvlRestart w:val="0"/>
      <w:pStyle w:val="2"/>
      <w:lvlText w:val=""/>
      <w:lvlJc w:val="left"/>
      <w:pPr>
        <w:tabs>
          <w:tab w:val="num" w:pos="720"/>
        </w:tabs>
        <w:ind w:left="720" w:hanging="360"/>
      </w:pPr>
      <w:rPr>
        <w:rFonts w:ascii="Symbol" w:hAnsi="Symbol" w:hint="default"/>
        <w:caps w:val="0"/>
        <w:u w:val="none"/>
      </w:rPr>
    </w:lvl>
  </w:abstractNum>
  <w:abstractNum w:abstractNumId="3" w15:restartNumberingAfterBreak="0">
    <w:nsid w:val="0E2A1976"/>
    <w:multiLevelType w:val="hybridMultilevel"/>
    <w:tmpl w:val="0784D4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50433D"/>
    <w:multiLevelType w:val="hybridMultilevel"/>
    <w:tmpl w:val="7A34AD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13672C5"/>
    <w:multiLevelType w:val="hybridMultilevel"/>
    <w:tmpl w:val="024206C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33F17F6"/>
    <w:multiLevelType w:val="hybridMultilevel"/>
    <w:tmpl w:val="557497B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EB3900"/>
    <w:multiLevelType w:val="hybridMultilevel"/>
    <w:tmpl w:val="C05048A6"/>
    <w:lvl w:ilvl="0" w:tplc="9C76F340">
      <w:start w:val="1"/>
      <w:numFmt w:val="decimal"/>
      <w:pStyle w:val="Notes"/>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8567CB"/>
    <w:multiLevelType w:val="hybridMultilevel"/>
    <w:tmpl w:val="EBB646EE"/>
    <w:lvl w:ilvl="0" w:tplc="A46076C0">
      <w:start w:val="13"/>
      <w:numFmt w:val="bullet"/>
      <w:lvlText w:val="-"/>
      <w:lvlJc w:val="left"/>
      <w:pPr>
        <w:ind w:left="360" w:hanging="360"/>
      </w:pPr>
      <w:rPr>
        <w:rFonts w:ascii="Arial" w:eastAsia="Calibri" w:hAnsi="Arial" w:cs="Arial" w:hint="default"/>
      </w:rPr>
    </w:lvl>
    <w:lvl w:ilvl="1" w:tplc="AD8A17B2">
      <w:start w:val="1"/>
      <w:numFmt w:val="bullet"/>
      <w:pStyle w:val="BulletsNormalShortHeading3"/>
      <w:lvlText w:val="‒"/>
      <w:lvlJc w:val="left"/>
      <w:pPr>
        <w:ind w:left="1080" w:hanging="360"/>
      </w:pPr>
      <w:rPr>
        <w:rFonts w:ascii="Calibri" w:hAnsi="Calibr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4E1073A"/>
    <w:multiLevelType w:val="hybridMultilevel"/>
    <w:tmpl w:val="BD7493FE"/>
    <w:lvl w:ilvl="0" w:tplc="217E66E8">
      <w:start w:val="1"/>
      <w:numFmt w:val="bullet"/>
      <w:lvlText w:val=""/>
      <w:lvlJc w:val="left"/>
      <w:pPr>
        <w:ind w:left="720" w:hanging="360"/>
      </w:pPr>
      <w:rPr>
        <w:rFonts w:ascii="Wingdings" w:hAnsi="Wingdings" w:hint="default"/>
        <w:b w:val="0"/>
        <w:i w:val="0"/>
        <w:caps w:val="0"/>
        <w:strike w:val="0"/>
        <w:dstrike w:val="0"/>
        <w:vanish w:val="0"/>
        <w:color w:val="7F7F7F" w:themeColor="text1" w:themeTint="80"/>
        <w:sz w:val="20"/>
        <w:u w:val="none" w:color="FFFFFF"/>
        <w:vertAlign w:val="baseline"/>
      </w:rPr>
    </w:lvl>
    <w:lvl w:ilvl="1" w:tplc="EE3C32F0">
      <w:start w:val="1"/>
      <w:numFmt w:val="bullet"/>
      <w:pStyle w:val="Subbullet"/>
      <w:lvlText w:val="—"/>
      <w:lvlJc w:val="left"/>
      <w:pPr>
        <w:ind w:left="1440" w:hanging="360"/>
      </w:pPr>
      <w:rPr>
        <w:rFonts w:ascii="Calibri" w:hAnsi="Calibri" w:hint="default"/>
        <w:color w:val="7F7F7F" w:themeColor="text1" w:themeTint="80"/>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085ED7"/>
    <w:multiLevelType w:val="hybridMultilevel"/>
    <w:tmpl w:val="8A929E72"/>
    <w:lvl w:ilvl="0" w:tplc="235E2F02">
      <w:start w:val="1"/>
      <w:numFmt w:val="bullet"/>
      <w:pStyle w:val="Bullets1"/>
      <w:lvlText w:val=""/>
      <w:lvlJc w:val="left"/>
      <w:pPr>
        <w:ind w:left="720" w:hanging="360"/>
      </w:pPr>
      <w:rPr>
        <w:rFonts w:ascii="Wingdings" w:hAnsi="Wingdings" w:hint="default"/>
        <w:color w:val="1F497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CF0B6D"/>
    <w:multiLevelType w:val="hybridMultilevel"/>
    <w:tmpl w:val="37309D5C"/>
    <w:lvl w:ilvl="0" w:tplc="0409000F">
      <w:start w:val="1"/>
      <w:numFmt w:val="decimal"/>
      <w:lvlText w:val="%1."/>
      <w:lvlJc w:val="left"/>
      <w:pPr>
        <w:ind w:left="720" w:hanging="360"/>
      </w:pPr>
    </w:lvl>
    <w:lvl w:ilvl="1" w:tplc="4D066612">
      <w:start w:val="1"/>
      <w:numFmt w:val="lowerLetter"/>
      <w:pStyle w:val="ListParagraphlevel2"/>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6C1B26"/>
    <w:multiLevelType w:val="hybridMultilevel"/>
    <w:tmpl w:val="0B1C958E"/>
    <w:lvl w:ilvl="0" w:tplc="F58C8750">
      <w:start w:val="1"/>
      <w:numFmt w:val="bullet"/>
      <w:pStyle w:val="BulletsL1"/>
      <w:lvlText w:val=""/>
      <w:lvlJc w:val="left"/>
      <w:pPr>
        <w:ind w:left="720" w:hanging="360"/>
      </w:pPr>
      <w:rPr>
        <w:rFonts w:ascii="Symbol" w:hAnsi="Symbol" w:hint="default"/>
      </w:rPr>
    </w:lvl>
    <w:lvl w:ilvl="1" w:tplc="DA86D2E4">
      <w:start w:val="1"/>
      <w:numFmt w:val="bullet"/>
      <w:pStyle w:val="BulletedListlevel2"/>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CB7598"/>
    <w:multiLevelType w:val="hybridMultilevel"/>
    <w:tmpl w:val="39BC40E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E3142F2"/>
    <w:multiLevelType w:val="hybridMultilevel"/>
    <w:tmpl w:val="E0129600"/>
    <w:lvl w:ilvl="0" w:tplc="0809000F">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2B1774B"/>
    <w:multiLevelType w:val="hybridMultilevel"/>
    <w:tmpl w:val="872E96B6"/>
    <w:lvl w:ilvl="0" w:tplc="04090001">
      <w:start w:val="1"/>
      <w:numFmt w:val="bullet"/>
      <w:lvlText w:val=""/>
      <w:lvlJc w:val="left"/>
      <w:pPr>
        <w:ind w:left="1080" w:hanging="360"/>
      </w:pPr>
      <w:rPr>
        <w:rFonts w:ascii="Symbol" w:hAnsi="Symbol" w:hint="default"/>
      </w:rPr>
    </w:lvl>
    <w:lvl w:ilvl="1" w:tplc="67384C98">
      <w:start w:val="1"/>
      <w:numFmt w:val="bullet"/>
      <w:pStyle w:val="BulletsL2"/>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3F467C0"/>
    <w:multiLevelType w:val="hybridMultilevel"/>
    <w:tmpl w:val="5F3C02F8"/>
    <w:lvl w:ilvl="0" w:tplc="3714685E">
      <w:numFmt w:val="decimal"/>
      <w:lvlText w:val="%1."/>
      <w:lvlJc w:val="left"/>
      <w:pPr>
        <w:ind w:left="800" w:hanging="44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6C43CE1"/>
    <w:multiLevelType w:val="multilevel"/>
    <w:tmpl w:val="753C1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405EFC"/>
    <w:multiLevelType w:val="multilevel"/>
    <w:tmpl w:val="45869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48193A"/>
    <w:multiLevelType w:val="hybridMultilevel"/>
    <w:tmpl w:val="F9CCAC48"/>
    <w:lvl w:ilvl="0" w:tplc="23D4E8F0">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15:restartNumberingAfterBreak="0">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0762B5D"/>
    <w:multiLevelType w:val="hybridMultilevel"/>
    <w:tmpl w:val="7CFC4E5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533751A"/>
    <w:multiLevelType w:val="hybridMultilevel"/>
    <w:tmpl w:val="4A0C3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68E7FF6"/>
    <w:multiLevelType w:val="hybridMultilevel"/>
    <w:tmpl w:val="C09488E2"/>
    <w:lvl w:ilvl="0" w:tplc="BC28D18A">
      <w:start w:val="1"/>
      <w:numFmt w:val="decimal"/>
      <w:pStyle w:val="Referencesnumberedlist"/>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4C203B50"/>
    <w:multiLevelType w:val="hybridMultilevel"/>
    <w:tmpl w:val="4F22414C"/>
    <w:lvl w:ilvl="0" w:tplc="98CE88D2">
      <w:start w:val="1"/>
      <w:numFmt w:val="lowerRoman"/>
      <w:lvlText w:val="%1)"/>
      <w:lvlJc w:val="left"/>
      <w:pPr>
        <w:ind w:left="1845" w:hanging="720"/>
      </w:pPr>
      <w:rPr>
        <w:rFonts w:hint="default"/>
      </w:rPr>
    </w:lvl>
    <w:lvl w:ilvl="1" w:tplc="08090019" w:tentative="1">
      <w:start w:val="1"/>
      <w:numFmt w:val="lowerLetter"/>
      <w:lvlText w:val="%2."/>
      <w:lvlJc w:val="left"/>
      <w:pPr>
        <w:ind w:left="2205" w:hanging="360"/>
      </w:pPr>
    </w:lvl>
    <w:lvl w:ilvl="2" w:tplc="0809001B" w:tentative="1">
      <w:start w:val="1"/>
      <w:numFmt w:val="lowerRoman"/>
      <w:lvlText w:val="%3."/>
      <w:lvlJc w:val="right"/>
      <w:pPr>
        <w:ind w:left="2925" w:hanging="180"/>
      </w:pPr>
    </w:lvl>
    <w:lvl w:ilvl="3" w:tplc="0809000F" w:tentative="1">
      <w:start w:val="1"/>
      <w:numFmt w:val="decimal"/>
      <w:lvlText w:val="%4."/>
      <w:lvlJc w:val="left"/>
      <w:pPr>
        <w:ind w:left="3645" w:hanging="360"/>
      </w:pPr>
    </w:lvl>
    <w:lvl w:ilvl="4" w:tplc="08090019" w:tentative="1">
      <w:start w:val="1"/>
      <w:numFmt w:val="lowerLetter"/>
      <w:lvlText w:val="%5."/>
      <w:lvlJc w:val="left"/>
      <w:pPr>
        <w:ind w:left="4365" w:hanging="360"/>
      </w:pPr>
    </w:lvl>
    <w:lvl w:ilvl="5" w:tplc="0809001B" w:tentative="1">
      <w:start w:val="1"/>
      <w:numFmt w:val="lowerRoman"/>
      <w:lvlText w:val="%6."/>
      <w:lvlJc w:val="right"/>
      <w:pPr>
        <w:ind w:left="5085" w:hanging="180"/>
      </w:pPr>
    </w:lvl>
    <w:lvl w:ilvl="6" w:tplc="0809000F" w:tentative="1">
      <w:start w:val="1"/>
      <w:numFmt w:val="decimal"/>
      <w:lvlText w:val="%7."/>
      <w:lvlJc w:val="left"/>
      <w:pPr>
        <w:ind w:left="5805" w:hanging="360"/>
      </w:pPr>
    </w:lvl>
    <w:lvl w:ilvl="7" w:tplc="08090019" w:tentative="1">
      <w:start w:val="1"/>
      <w:numFmt w:val="lowerLetter"/>
      <w:lvlText w:val="%8."/>
      <w:lvlJc w:val="left"/>
      <w:pPr>
        <w:ind w:left="6525" w:hanging="360"/>
      </w:pPr>
    </w:lvl>
    <w:lvl w:ilvl="8" w:tplc="0809001B" w:tentative="1">
      <w:start w:val="1"/>
      <w:numFmt w:val="lowerRoman"/>
      <w:lvlText w:val="%9."/>
      <w:lvlJc w:val="right"/>
      <w:pPr>
        <w:ind w:left="7245" w:hanging="180"/>
      </w:pPr>
    </w:lvl>
  </w:abstractNum>
  <w:abstractNum w:abstractNumId="25" w15:restartNumberingAfterBreak="0">
    <w:nsid w:val="4E433627"/>
    <w:multiLevelType w:val="hybridMultilevel"/>
    <w:tmpl w:val="580C5B1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3B8007B"/>
    <w:multiLevelType w:val="hybridMultilevel"/>
    <w:tmpl w:val="5E3818B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61E01BD"/>
    <w:multiLevelType w:val="hybridMultilevel"/>
    <w:tmpl w:val="B6488A4A"/>
    <w:lvl w:ilvl="0" w:tplc="B8123FA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B5875D9"/>
    <w:multiLevelType w:val="hybridMultilevel"/>
    <w:tmpl w:val="8E54CE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F5C0536"/>
    <w:multiLevelType w:val="hybridMultilevel"/>
    <w:tmpl w:val="FFBEC982"/>
    <w:lvl w:ilvl="0" w:tplc="0C070011">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0" w15:restartNumberingAfterBreak="0">
    <w:nsid w:val="5FD95F7A"/>
    <w:multiLevelType w:val="hybridMultilevel"/>
    <w:tmpl w:val="ACC817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611A6340"/>
    <w:multiLevelType w:val="hybridMultilevel"/>
    <w:tmpl w:val="C930F416"/>
    <w:lvl w:ilvl="0" w:tplc="C348190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2" w15:restartNumberingAfterBreak="0">
    <w:nsid w:val="64EB5547"/>
    <w:multiLevelType w:val="hybridMultilevel"/>
    <w:tmpl w:val="A620AE64"/>
    <w:lvl w:ilvl="0" w:tplc="9EE8C06E">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3" w15:restartNumberingAfterBreak="0">
    <w:nsid w:val="65400A66"/>
    <w:multiLevelType w:val="hybridMultilevel"/>
    <w:tmpl w:val="444C9136"/>
    <w:lvl w:ilvl="0" w:tplc="B094A78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4" w15:restartNumberingAfterBreak="0">
    <w:nsid w:val="67E346BA"/>
    <w:multiLevelType w:val="hybridMultilevel"/>
    <w:tmpl w:val="4BA67DAC"/>
    <w:lvl w:ilvl="0" w:tplc="705A8C68">
      <w:start w:val="1"/>
      <w:numFmt w:val="bullet"/>
      <w:pStyle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ADA0526"/>
    <w:multiLevelType w:val="hybridMultilevel"/>
    <w:tmpl w:val="001C8484"/>
    <w:lvl w:ilvl="0" w:tplc="2C90D5A6">
      <w:start w:val="1"/>
      <w:numFmt w:val="bullet"/>
      <w:pStyle w:val="Tablebullets"/>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E075446"/>
    <w:multiLevelType w:val="hybridMultilevel"/>
    <w:tmpl w:val="71D0CC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E3D7B8A"/>
    <w:multiLevelType w:val="hybridMultilevel"/>
    <w:tmpl w:val="6CE85DA6"/>
    <w:lvl w:ilvl="0" w:tplc="BCDA6D1C">
      <w:start w:val="1"/>
      <w:numFmt w:val="lowerLetter"/>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8" w15:restartNumberingAfterBreak="0">
    <w:nsid w:val="77705C5A"/>
    <w:multiLevelType w:val="hybridMultilevel"/>
    <w:tmpl w:val="4FC83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E83B1A"/>
    <w:multiLevelType w:val="hybridMultilevel"/>
    <w:tmpl w:val="4B161E90"/>
    <w:lvl w:ilvl="0" w:tplc="051411E6">
      <w:start w:val="1"/>
      <w:numFmt w:val="bullet"/>
      <w:pStyle w:val="Highlightbullet"/>
      <w:lvlText w:val="–"/>
      <w:lvlJc w:val="left"/>
      <w:pPr>
        <w:ind w:left="1800" w:hanging="360"/>
      </w:pPr>
      <w:rPr>
        <w:rFonts w:ascii="Calibri" w:hAnsi="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0" w15:restartNumberingAfterBreak="0">
    <w:nsid w:val="7C5645FA"/>
    <w:multiLevelType w:val="multilevel"/>
    <w:tmpl w:val="71425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C9B2603"/>
    <w:multiLevelType w:val="multilevel"/>
    <w:tmpl w:val="FC04A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E083F62"/>
    <w:multiLevelType w:val="multilevel"/>
    <w:tmpl w:val="E7AAF62C"/>
    <w:name w:val="dtMLAppendix0"/>
    <w:lvl w:ilvl="0">
      <w:start w:val="1"/>
      <w:numFmt w:val="decimal"/>
      <w:lvlRestart w:val="0"/>
      <w:pStyle w:val="Appendix1"/>
      <w:suff w:val="space"/>
      <w:lvlText w:val="Appendix %1."/>
      <w:lvlJc w:val="left"/>
      <w:pPr>
        <w:tabs>
          <w:tab w:val="num" w:pos="0"/>
        </w:tabs>
        <w:ind w:left="0" w:firstLine="0"/>
      </w:pPr>
      <w:rPr>
        <w:rFonts w:ascii="Times New Roman" w:hAnsi="Times New Roman" w:cs="Times New Roman"/>
        <w:b/>
        <w:i w:val="0"/>
        <w:caps w:val="0"/>
        <w:sz w:val="24"/>
        <w:u w:val="none"/>
      </w:rPr>
    </w:lvl>
    <w:lvl w:ilvl="1">
      <w:start w:val="1"/>
      <w:numFmt w:val="decimal"/>
      <w:pStyle w:val="Appendix2"/>
      <w:suff w:val="space"/>
      <w:lvlText w:val="Appendix %1.%2."/>
      <w:lvlJc w:val="left"/>
      <w:pPr>
        <w:tabs>
          <w:tab w:val="num" w:pos="0"/>
        </w:tabs>
        <w:ind w:left="0" w:firstLine="0"/>
      </w:pPr>
      <w:rPr>
        <w:rFonts w:ascii="Times New Roman" w:hAnsi="Times New Roman" w:cs="Times New Roman"/>
        <w:b/>
        <w:i w:val="0"/>
        <w:caps w:val="0"/>
        <w:sz w:val="24"/>
        <w:u w:val="none"/>
      </w:rPr>
    </w:lvl>
    <w:lvl w:ilvl="2">
      <w:start w:val="1"/>
      <w:numFmt w:val="decimal"/>
      <w:pStyle w:val="Appendix3"/>
      <w:suff w:val="space"/>
      <w:lvlText w:val="Appendix %1.%2.%3."/>
      <w:lvlJc w:val="left"/>
      <w:pPr>
        <w:tabs>
          <w:tab w:val="num" w:pos="0"/>
        </w:tabs>
        <w:ind w:left="0" w:firstLine="0"/>
      </w:pPr>
      <w:rPr>
        <w:rFonts w:ascii="Times New Roman" w:hAnsi="Times New Roman" w:cs="Times New Roman"/>
        <w:b/>
        <w:i w:val="0"/>
        <w:caps w:val="0"/>
        <w:sz w:val="24"/>
        <w:u w:val="no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40"/>
  </w:num>
  <w:num w:numId="2">
    <w:abstractNumId w:val="17"/>
  </w:num>
  <w:num w:numId="3">
    <w:abstractNumId w:val="38"/>
  </w:num>
  <w:num w:numId="4">
    <w:abstractNumId w:val="19"/>
  </w:num>
  <w:num w:numId="5">
    <w:abstractNumId w:val="37"/>
  </w:num>
  <w:num w:numId="6">
    <w:abstractNumId w:val="33"/>
  </w:num>
  <w:num w:numId="7">
    <w:abstractNumId w:val="41"/>
  </w:num>
  <w:num w:numId="8">
    <w:abstractNumId w:val="18"/>
  </w:num>
  <w:num w:numId="9">
    <w:abstractNumId w:val="31"/>
  </w:num>
  <w:num w:numId="10">
    <w:abstractNumId w:val="34"/>
  </w:num>
  <w:num w:numId="11">
    <w:abstractNumId w:val="0"/>
  </w:num>
  <w:num w:numId="12">
    <w:abstractNumId w:val="32"/>
  </w:num>
  <w:num w:numId="13">
    <w:abstractNumId w:val="39"/>
  </w:num>
  <w:num w:numId="14">
    <w:abstractNumId w:val="23"/>
  </w:num>
  <w:num w:numId="15">
    <w:abstractNumId w:val="8"/>
  </w:num>
  <w:num w:numId="16">
    <w:abstractNumId w:val="13"/>
  </w:num>
  <w:num w:numId="17">
    <w:abstractNumId w:val="21"/>
  </w:num>
  <w:num w:numId="18">
    <w:abstractNumId w:val="26"/>
  </w:num>
  <w:num w:numId="19">
    <w:abstractNumId w:val="5"/>
  </w:num>
  <w:num w:numId="20">
    <w:abstractNumId w:val="28"/>
  </w:num>
  <w:num w:numId="21">
    <w:abstractNumId w:val="24"/>
  </w:num>
  <w:num w:numId="22">
    <w:abstractNumId w:val="3"/>
  </w:num>
  <w:num w:numId="23">
    <w:abstractNumId w:val="1"/>
  </w:num>
  <w:num w:numId="24">
    <w:abstractNumId w:val="4"/>
  </w:num>
  <w:num w:numId="25">
    <w:abstractNumId w:val="25"/>
  </w:num>
  <w:num w:numId="26">
    <w:abstractNumId w:val="16"/>
  </w:num>
  <w:num w:numId="27">
    <w:abstractNumId w:val="36"/>
  </w:num>
  <w:num w:numId="28">
    <w:abstractNumId w:val="14"/>
  </w:num>
  <w:num w:numId="29">
    <w:abstractNumId w:val="29"/>
  </w:num>
  <w:num w:numId="30">
    <w:abstractNumId w:val="6"/>
  </w:num>
  <w:num w:numId="31">
    <w:abstractNumId w:val="30"/>
  </w:num>
  <w:num w:numId="32">
    <w:abstractNumId w:val="15"/>
  </w:num>
  <w:num w:numId="33">
    <w:abstractNumId w:val="22"/>
  </w:num>
  <w:num w:numId="34">
    <w:abstractNumId w:val="11"/>
  </w:num>
  <w:num w:numId="35">
    <w:abstractNumId w:val="12"/>
  </w:num>
  <w:num w:numId="36">
    <w:abstractNumId w:val="2"/>
  </w:num>
  <w:num w:numId="37">
    <w:abstractNumId w:val="42"/>
  </w:num>
  <w:num w:numId="38">
    <w:abstractNumId w:val="10"/>
  </w:num>
  <w:num w:numId="39">
    <w:abstractNumId w:val="20"/>
  </w:num>
  <w:num w:numId="40">
    <w:abstractNumId w:val="7"/>
  </w:num>
  <w:num w:numId="41">
    <w:abstractNumId w:val="9"/>
  </w:num>
  <w:num w:numId="42">
    <w:abstractNumId w:val="35"/>
  </w:num>
  <w:num w:numId="4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U2NzEwsrAwtzA2MTRU0lEKTi0uzszPAykwrAUAEVWz0SwAAAA="/>
    <w:docVar w:name="EN.InstantFormat" w:val="&lt;ENInstantFormat&gt;&lt;Enabled&gt;1&lt;/Enabled&gt;&lt;ScanUnformatted&gt;1&lt;/ScanUnformatted&gt;&lt;ScanChanges&gt;1&lt;/ScanChanges&gt;&lt;Suspended&gt;1&lt;/Suspended&gt;&lt;/ENInstantFormat&gt;"/>
    <w:docVar w:name="EN.Layout" w:val="&lt;ENLayout&gt;&lt;Style&gt;Annals of Oncology_Aspire amends_Sept 2020&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2rss2xrl9rxapevd9mvzepo5srzvrdrxpzs&quot;&gt;Herzuma real world-Converted&lt;record-ids&gt;&lt;item&gt;1&lt;/item&gt;&lt;item&gt;2&lt;/item&gt;&lt;item&gt;3&lt;/item&gt;&lt;item&gt;4&lt;/item&gt;&lt;item&gt;5&lt;/item&gt;&lt;item&gt;6&lt;/item&gt;&lt;item&gt;7&lt;/item&gt;&lt;item&gt;9&lt;/item&gt;&lt;item&gt;10&lt;/item&gt;&lt;item&gt;11&lt;/item&gt;&lt;item&gt;12&lt;/item&gt;&lt;item&gt;13&lt;/item&gt;&lt;item&gt;14&lt;/item&gt;&lt;item&gt;15&lt;/item&gt;&lt;item&gt;16&lt;/item&gt;&lt;item&gt;17&lt;/item&gt;&lt;item&gt;18&lt;/item&gt;&lt;item&gt;19&lt;/item&gt;&lt;item&gt;21&lt;/item&gt;&lt;item&gt;23&lt;/item&gt;&lt;item&gt;24&lt;/item&gt;&lt;item&gt;25&lt;/item&gt;&lt;item&gt;26&lt;/item&gt;&lt;item&gt;28&lt;/item&gt;&lt;item&gt;29&lt;/item&gt;&lt;item&gt;31&lt;/item&gt;&lt;item&gt;37&lt;/item&gt;&lt;item&gt;38&lt;/item&gt;&lt;/record-ids&gt;&lt;/item&gt;&lt;/Libraries&gt;"/>
  </w:docVars>
  <w:rsids>
    <w:rsidRoot w:val="00B274A4"/>
    <w:rsid w:val="000002F5"/>
    <w:rsid w:val="00000854"/>
    <w:rsid w:val="00000D88"/>
    <w:rsid w:val="000015B4"/>
    <w:rsid w:val="00001CD0"/>
    <w:rsid w:val="000022B1"/>
    <w:rsid w:val="0000341E"/>
    <w:rsid w:val="000045FF"/>
    <w:rsid w:val="00004A0F"/>
    <w:rsid w:val="00005080"/>
    <w:rsid w:val="00005A5D"/>
    <w:rsid w:val="000065AA"/>
    <w:rsid w:val="0000670D"/>
    <w:rsid w:val="00007DCF"/>
    <w:rsid w:val="000109F1"/>
    <w:rsid w:val="0001141A"/>
    <w:rsid w:val="000124CD"/>
    <w:rsid w:val="00012D93"/>
    <w:rsid w:val="00013657"/>
    <w:rsid w:val="00016480"/>
    <w:rsid w:val="00016AE4"/>
    <w:rsid w:val="00017BE7"/>
    <w:rsid w:val="00017CB7"/>
    <w:rsid w:val="000207F1"/>
    <w:rsid w:val="00021085"/>
    <w:rsid w:val="0002117F"/>
    <w:rsid w:val="00024872"/>
    <w:rsid w:val="00025005"/>
    <w:rsid w:val="00026967"/>
    <w:rsid w:val="00031EFF"/>
    <w:rsid w:val="00032E61"/>
    <w:rsid w:val="000336F3"/>
    <w:rsid w:val="00033B6A"/>
    <w:rsid w:val="000346AE"/>
    <w:rsid w:val="00035879"/>
    <w:rsid w:val="0003600F"/>
    <w:rsid w:val="0003610B"/>
    <w:rsid w:val="000364CA"/>
    <w:rsid w:val="00036878"/>
    <w:rsid w:val="00040261"/>
    <w:rsid w:val="00042309"/>
    <w:rsid w:val="0004238E"/>
    <w:rsid w:val="0004448E"/>
    <w:rsid w:val="00047006"/>
    <w:rsid w:val="000510DA"/>
    <w:rsid w:val="000515CA"/>
    <w:rsid w:val="00051792"/>
    <w:rsid w:val="00052A8C"/>
    <w:rsid w:val="00052C59"/>
    <w:rsid w:val="00052C65"/>
    <w:rsid w:val="00053654"/>
    <w:rsid w:val="00053A0E"/>
    <w:rsid w:val="00054CD0"/>
    <w:rsid w:val="00055278"/>
    <w:rsid w:val="000558CB"/>
    <w:rsid w:val="00055ABD"/>
    <w:rsid w:val="00055C3D"/>
    <w:rsid w:val="00056605"/>
    <w:rsid w:val="00057357"/>
    <w:rsid w:val="0006020A"/>
    <w:rsid w:val="00060B53"/>
    <w:rsid w:val="0006215B"/>
    <w:rsid w:val="0006366C"/>
    <w:rsid w:val="00063EED"/>
    <w:rsid w:val="0006605A"/>
    <w:rsid w:val="000667C7"/>
    <w:rsid w:val="000670FF"/>
    <w:rsid w:val="0007074D"/>
    <w:rsid w:val="00070D8F"/>
    <w:rsid w:val="00071EC2"/>
    <w:rsid w:val="00073D6A"/>
    <w:rsid w:val="00076CCE"/>
    <w:rsid w:val="00080AA7"/>
    <w:rsid w:val="00080BFA"/>
    <w:rsid w:val="00080CFF"/>
    <w:rsid w:val="00081BF9"/>
    <w:rsid w:val="00081FC2"/>
    <w:rsid w:val="00083696"/>
    <w:rsid w:val="00084487"/>
    <w:rsid w:val="00084509"/>
    <w:rsid w:val="00084CD0"/>
    <w:rsid w:val="00085994"/>
    <w:rsid w:val="00086EB8"/>
    <w:rsid w:val="00087969"/>
    <w:rsid w:val="00087E22"/>
    <w:rsid w:val="0009000A"/>
    <w:rsid w:val="000908EF"/>
    <w:rsid w:val="000928AF"/>
    <w:rsid w:val="00092FB5"/>
    <w:rsid w:val="000942A2"/>
    <w:rsid w:val="000943D8"/>
    <w:rsid w:val="00096665"/>
    <w:rsid w:val="000975BF"/>
    <w:rsid w:val="000A052A"/>
    <w:rsid w:val="000A0E0A"/>
    <w:rsid w:val="000A0FD1"/>
    <w:rsid w:val="000A17E4"/>
    <w:rsid w:val="000A27B1"/>
    <w:rsid w:val="000A333C"/>
    <w:rsid w:val="000A3D57"/>
    <w:rsid w:val="000A4F19"/>
    <w:rsid w:val="000A5072"/>
    <w:rsid w:val="000A5881"/>
    <w:rsid w:val="000A69FF"/>
    <w:rsid w:val="000A6EEF"/>
    <w:rsid w:val="000A72FC"/>
    <w:rsid w:val="000A7DBF"/>
    <w:rsid w:val="000B13B1"/>
    <w:rsid w:val="000B3981"/>
    <w:rsid w:val="000B4562"/>
    <w:rsid w:val="000B64C1"/>
    <w:rsid w:val="000B6CC4"/>
    <w:rsid w:val="000B6F8A"/>
    <w:rsid w:val="000B700C"/>
    <w:rsid w:val="000B755D"/>
    <w:rsid w:val="000B7BB4"/>
    <w:rsid w:val="000C08FF"/>
    <w:rsid w:val="000C3261"/>
    <w:rsid w:val="000C364F"/>
    <w:rsid w:val="000C3EB1"/>
    <w:rsid w:val="000C45FB"/>
    <w:rsid w:val="000C4830"/>
    <w:rsid w:val="000C5AAE"/>
    <w:rsid w:val="000C5F24"/>
    <w:rsid w:val="000C637C"/>
    <w:rsid w:val="000C6D07"/>
    <w:rsid w:val="000C79D9"/>
    <w:rsid w:val="000D032D"/>
    <w:rsid w:val="000D03EF"/>
    <w:rsid w:val="000D1505"/>
    <w:rsid w:val="000D1FFB"/>
    <w:rsid w:val="000D2E2C"/>
    <w:rsid w:val="000D2E7A"/>
    <w:rsid w:val="000D35FE"/>
    <w:rsid w:val="000D39F2"/>
    <w:rsid w:val="000D3F2B"/>
    <w:rsid w:val="000D4113"/>
    <w:rsid w:val="000D4259"/>
    <w:rsid w:val="000D47F0"/>
    <w:rsid w:val="000D503C"/>
    <w:rsid w:val="000D517B"/>
    <w:rsid w:val="000D542B"/>
    <w:rsid w:val="000D6CCC"/>
    <w:rsid w:val="000D7445"/>
    <w:rsid w:val="000D74EC"/>
    <w:rsid w:val="000D7BD5"/>
    <w:rsid w:val="000E0759"/>
    <w:rsid w:val="000E19A4"/>
    <w:rsid w:val="000E25BA"/>
    <w:rsid w:val="000E2E64"/>
    <w:rsid w:val="000E2EF6"/>
    <w:rsid w:val="000E41A2"/>
    <w:rsid w:val="000E6265"/>
    <w:rsid w:val="000F02E2"/>
    <w:rsid w:val="000F181D"/>
    <w:rsid w:val="000F1886"/>
    <w:rsid w:val="000F18E2"/>
    <w:rsid w:val="000F23B9"/>
    <w:rsid w:val="000F3542"/>
    <w:rsid w:val="000F3925"/>
    <w:rsid w:val="000F3FC3"/>
    <w:rsid w:val="000F43A9"/>
    <w:rsid w:val="000F470B"/>
    <w:rsid w:val="000F5CC7"/>
    <w:rsid w:val="000F6145"/>
    <w:rsid w:val="000F6CAF"/>
    <w:rsid w:val="000F78F0"/>
    <w:rsid w:val="000F79BD"/>
    <w:rsid w:val="00100C2C"/>
    <w:rsid w:val="001010C8"/>
    <w:rsid w:val="00101FA7"/>
    <w:rsid w:val="00103477"/>
    <w:rsid w:val="001034A8"/>
    <w:rsid w:val="00103EB9"/>
    <w:rsid w:val="00104352"/>
    <w:rsid w:val="00104D81"/>
    <w:rsid w:val="00105936"/>
    <w:rsid w:val="00106B3C"/>
    <w:rsid w:val="001076A4"/>
    <w:rsid w:val="00111784"/>
    <w:rsid w:val="00111B57"/>
    <w:rsid w:val="0011379B"/>
    <w:rsid w:val="001147DA"/>
    <w:rsid w:val="0011508F"/>
    <w:rsid w:val="0011544B"/>
    <w:rsid w:val="001157AE"/>
    <w:rsid w:val="001157F6"/>
    <w:rsid w:val="001164AD"/>
    <w:rsid w:val="00116536"/>
    <w:rsid w:val="00117851"/>
    <w:rsid w:val="00117F29"/>
    <w:rsid w:val="00120609"/>
    <w:rsid w:val="00120A24"/>
    <w:rsid w:val="00120F3E"/>
    <w:rsid w:val="001212AF"/>
    <w:rsid w:val="00121322"/>
    <w:rsid w:val="00121D0D"/>
    <w:rsid w:val="00122041"/>
    <w:rsid w:val="00122663"/>
    <w:rsid w:val="00123745"/>
    <w:rsid w:val="00123A3B"/>
    <w:rsid w:val="00123E07"/>
    <w:rsid w:val="0012440C"/>
    <w:rsid w:val="001257EE"/>
    <w:rsid w:val="001274E4"/>
    <w:rsid w:val="001279BD"/>
    <w:rsid w:val="00127B49"/>
    <w:rsid w:val="0013043C"/>
    <w:rsid w:val="00131789"/>
    <w:rsid w:val="0013194A"/>
    <w:rsid w:val="00131E1A"/>
    <w:rsid w:val="00131F2F"/>
    <w:rsid w:val="001323B1"/>
    <w:rsid w:val="00133336"/>
    <w:rsid w:val="0013389E"/>
    <w:rsid w:val="00133A3A"/>
    <w:rsid w:val="00133B8E"/>
    <w:rsid w:val="00134A5F"/>
    <w:rsid w:val="00134F65"/>
    <w:rsid w:val="001351CC"/>
    <w:rsid w:val="00135817"/>
    <w:rsid w:val="00136F1C"/>
    <w:rsid w:val="00140627"/>
    <w:rsid w:val="00140A13"/>
    <w:rsid w:val="00141A11"/>
    <w:rsid w:val="00142298"/>
    <w:rsid w:val="00142897"/>
    <w:rsid w:val="00143B55"/>
    <w:rsid w:val="00144F9A"/>
    <w:rsid w:val="0014566A"/>
    <w:rsid w:val="001458F9"/>
    <w:rsid w:val="0014590C"/>
    <w:rsid w:val="001465CE"/>
    <w:rsid w:val="00150508"/>
    <w:rsid w:val="00150C8F"/>
    <w:rsid w:val="00150C9A"/>
    <w:rsid w:val="00150F10"/>
    <w:rsid w:val="001513CD"/>
    <w:rsid w:val="0015205B"/>
    <w:rsid w:val="00152171"/>
    <w:rsid w:val="00152826"/>
    <w:rsid w:val="00152C0E"/>
    <w:rsid w:val="00152D3E"/>
    <w:rsid w:val="00153BA8"/>
    <w:rsid w:val="00153CB0"/>
    <w:rsid w:val="0015428B"/>
    <w:rsid w:val="0015554B"/>
    <w:rsid w:val="00156CB0"/>
    <w:rsid w:val="001577FC"/>
    <w:rsid w:val="00157EA8"/>
    <w:rsid w:val="0016080B"/>
    <w:rsid w:val="00160B0D"/>
    <w:rsid w:val="001613C7"/>
    <w:rsid w:val="00162405"/>
    <w:rsid w:val="00162D60"/>
    <w:rsid w:val="00163452"/>
    <w:rsid w:val="00166924"/>
    <w:rsid w:val="001702E6"/>
    <w:rsid w:val="00170B09"/>
    <w:rsid w:val="0017338E"/>
    <w:rsid w:val="00173448"/>
    <w:rsid w:val="00173AF6"/>
    <w:rsid w:val="001742A6"/>
    <w:rsid w:val="00174901"/>
    <w:rsid w:val="00174F88"/>
    <w:rsid w:val="001756F2"/>
    <w:rsid w:val="00176D0B"/>
    <w:rsid w:val="00182FF5"/>
    <w:rsid w:val="00184570"/>
    <w:rsid w:val="00184922"/>
    <w:rsid w:val="001855C1"/>
    <w:rsid w:val="0018632F"/>
    <w:rsid w:val="00187494"/>
    <w:rsid w:val="00187D5D"/>
    <w:rsid w:val="00191400"/>
    <w:rsid w:val="00191519"/>
    <w:rsid w:val="00191FC1"/>
    <w:rsid w:val="0019284F"/>
    <w:rsid w:val="00193542"/>
    <w:rsid w:val="00193DCA"/>
    <w:rsid w:val="001956F3"/>
    <w:rsid w:val="001966D4"/>
    <w:rsid w:val="00197017"/>
    <w:rsid w:val="0019732E"/>
    <w:rsid w:val="00197494"/>
    <w:rsid w:val="00197DB5"/>
    <w:rsid w:val="001A013F"/>
    <w:rsid w:val="001A164D"/>
    <w:rsid w:val="001A1970"/>
    <w:rsid w:val="001A1E59"/>
    <w:rsid w:val="001A21A2"/>
    <w:rsid w:val="001A2C5C"/>
    <w:rsid w:val="001A418D"/>
    <w:rsid w:val="001A60A8"/>
    <w:rsid w:val="001A6133"/>
    <w:rsid w:val="001A6435"/>
    <w:rsid w:val="001A66EA"/>
    <w:rsid w:val="001A7D19"/>
    <w:rsid w:val="001B0A4F"/>
    <w:rsid w:val="001B0A59"/>
    <w:rsid w:val="001B0A5B"/>
    <w:rsid w:val="001B193C"/>
    <w:rsid w:val="001B1B03"/>
    <w:rsid w:val="001B1E44"/>
    <w:rsid w:val="001B2A67"/>
    <w:rsid w:val="001B4186"/>
    <w:rsid w:val="001B42C4"/>
    <w:rsid w:val="001B5331"/>
    <w:rsid w:val="001B6840"/>
    <w:rsid w:val="001B6D32"/>
    <w:rsid w:val="001B6EA7"/>
    <w:rsid w:val="001B6EF7"/>
    <w:rsid w:val="001C2746"/>
    <w:rsid w:val="001C28E5"/>
    <w:rsid w:val="001C34AF"/>
    <w:rsid w:val="001C3603"/>
    <w:rsid w:val="001C3A0B"/>
    <w:rsid w:val="001C3CFD"/>
    <w:rsid w:val="001C4C3B"/>
    <w:rsid w:val="001C4D75"/>
    <w:rsid w:val="001C5401"/>
    <w:rsid w:val="001C6478"/>
    <w:rsid w:val="001C7908"/>
    <w:rsid w:val="001D29D7"/>
    <w:rsid w:val="001D2D33"/>
    <w:rsid w:val="001D302F"/>
    <w:rsid w:val="001D3524"/>
    <w:rsid w:val="001D5F45"/>
    <w:rsid w:val="001E07FC"/>
    <w:rsid w:val="001E3A03"/>
    <w:rsid w:val="001E4048"/>
    <w:rsid w:val="001E62E2"/>
    <w:rsid w:val="001F0FC6"/>
    <w:rsid w:val="001F2A46"/>
    <w:rsid w:val="001F2D0C"/>
    <w:rsid w:val="001F4D4F"/>
    <w:rsid w:val="001F55F9"/>
    <w:rsid w:val="00201C08"/>
    <w:rsid w:val="0020208A"/>
    <w:rsid w:val="00202D36"/>
    <w:rsid w:val="00203735"/>
    <w:rsid w:val="00203CF1"/>
    <w:rsid w:val="00204438"/>
    <w:rsid w:val="002052AB"/>
    <w:rsid w:val="00205CC3"/>
    <w:rsid w:val="00205D15"/>
    <w:rsid w:val="002070F8"/>
    <w:rsid w:val="002079E1"/>
    <w:rsid w:val="00207B03"/>
    <w:rsid w:val="0021009B"/>
    <w:rsid w:val="0021202D"/>
    <w:rsid w:val="00213593"/>
    <w:rsid w:val="002142DE"/>
    <w:rsid w:val="00214539"/>
    <w:rsid w:val="002150F1"/>
    <w:rsid w:val="00215CCD"/>
    <w:rsid w:val="00217ED0"/>
    <w:rsid w:val="00220FE6"/>
    <w:rsid w:val="00223024"/>
    <w:rsid w:val="002246C3"/>
    <w:rsid w:val="00225DBE"/>
    <w:rsid w:val="00225DC3"/>
    <w:rsid w:val="00225EC9"/>
    <w:rsid w:val="0022645E"/>
    <w:rsid w:val="00226520"/>
    <w:rsid w:val="0022748A"/>
    <w:rsid w:val="002278CF"/>
    <w:rsid w:val="00227CBA"/>
    <w:rsid w:val="002307C0"/>
    <w:rsid w:val="002309D6"/>
    <w:rsid w:val="00230B3A"/>
    <w:rsid w:val="00230DCE"/>
    <w:rsid w:val="002318F3"/>
    <w:rsid w:val="00231B44"/>
    <w:rsid w:val="00232B6B"/>
    <w:rsid w:val="00232CC6"/>
    <w:rsid w:val="00233D8D"/>
    <w:rsid w:val="00235526"/>
    <w:rsid w:val="002356F4"/>
    <w:rsid w:val="00235DD5"/>
    <w:rsid w:val="00236510"/>
    <w:rsid w:val="002374D3"/>
    <w:rsid w:val="00237B95"/>
    <w:rsid w:val="00241885"/>
    <w:rsid w:val="00241A86"/>
    <w:rsid w:val="00243281"/>
    <w:rsid w:val="00243636"/>
    <w:rsid w:val="00244D17"/>
    <w:rsid w:val="00246200"/>
    <w:rsid w:val="002475E1"/>
    <w:rsid w:val="00247656"/>
    <w:rsid w:val="00247ABB"/>
    <w:rsid w:val="0025138E"/>
    <w:rsid w:val="0025362B"/>
    <w:rsid w:val="002545CF"/>
    <w:rsid w:val="00256D19"/>
    <w:rsid w:val="00257D2D"/>
    <w:rsid w:val="0026149E"/>
    <w:rsid w:val="0026162C"/>
    <w:rsid w:val="002617B6"/>
    <w:rsid w:val="00261FF3"/>
    <w:rsid w:val="002628AF"/>
    <w:rsid w:val="002634D9"/>
    <w:rsid w:val="00264A80"/>
    <w:rsid w:val="00266291"/>
    <w:rsid w:val="002664C5"/>
    <w:rsid w:val="00266B67"/>
    <w:rsid w:val="00267787"/>
    <w:rsid w:val="00273146"/>
    <w:rsid w:val="002736E1"/>
    <w:rsid w:val="0027504E"/>
    <w:rsid w:val="0027557D"/>
    <w:rsid w:val="00276FE3"/>
    <w:rsid w:val="00277942"/>
    <w:rsid w:val="00280435"/>
    <w:rsid w:val="002809B0"/>
    <w:rsid w:val="002829DE"/>
    <w:rsid w:val="00283870"/>
    <w:rsid w:val="00284B4D"/>
    <w:rsid w:val="00285049"/>
    <w:rsid w:val="00285187"/>
    <w:rsid w:val="002852E5"/>
    <w:rsid w:val="002875A3"/>
    <w:rsid w:val="002909CC"/>
    <w:rsid w:val="00290E58"/>
    <w:rsid w:val="00291EB0"/>
    <w:rsid w:val="00292D4B"/>
    <w:rsid w:val="00293476"/>
    <w:rsid w:val="002942DC"/>
    <w:rsid w:val="00294F4F"/>
    <w:rsid w:val="00295192"/>
    <w:rsid w:val="002958FE"/>
    <w:rsid w:val="002A028D"/>
    <w:rsid w:val="002A09AB"/>
    <w:rsid w:val="002A16E8"/>
    <w:rsid w:val="002A1785"/>
    <w:rsid w:val="002A1A09"/>
    <w:rsid w:val="002A520C"/>
    <w:rsid w:val="002A7C00"/>
    <w:rsid w:val="002A7D2A"/>
    <w:rsid w:val="002B0B49"/>
    <w:rsid w:val="002B184A"/>
    <w:rsid w:val="002B1A09"/>
    <w:rsid w:val="002B1F68"/>
    <w:rsid w:val="002B25E4"/>
    <w:rsid w:val="002B3FDE"/>
    <w:rsid w:val="002B401D"/>
    <w:rsid w:val="002B46D5"/>
    <w:rsid w:val="002B49A4"/>
    <w:rsid w:val="002B4D49"/>
    <w:rsid w:val="002B5764"/>
    <w:rsid w:val="002B5A6E"/>
    <w:rsid w:val="002B62DE"/>
    <w:rsid w:val="002B64DA"/>
    <w:rsid w:val="002B73B7"/>
    <w:rsid w:val="002B74CB"/>
    <w:rsid w:val="002B7D79"/>
    <w:rsid w:val="002C1C50"/>
    <w:rsid w:val="002C43AA"/>
    <w:rsid w:val="002C444B"/>
    <w:rsid w:val="002C49A9"/>
    <w:rsid w:val="002C5EFA"/>
    <w:rsid w:val="002C670E"/>
    <w:rsid w:val="002C70C3"/>
    <w:rsid w:val="002C733A"/>
    <w:rsid w:val="002C753F"/>
    <w:rsid w:val="002D0185"/>
    <w:rsid w:val="002D03EA"/>
    <w:rsid w:val="002D090C"/>
    <w:rsid w:val="002D0CEC"/>
    <w:rsid w:val="002D0DEE"/>
    <w:rsid w:val="002D1AE8"/>
    <w:rsid w:val="002D2D0A"/>
    <w:rsid w:val="002D3317"/>
    <w:rsid w:val="002D4898"/>
    <w:rsid w:val="002D4DAF"/>
    <w:rsid w:val="002D66BE"/>
    <w:rsid w:val="002D7D13"/>
    <w:rsid w:val="002E04D4"/>
    <w:rsid w:val="002E0821"/>
    <w:rsid w:val="002E1ECB"/>
    <w:rsid w:val="002E3CA7"/>
    <w:rsid w:val="002E40B1"/>
    <w:rsid w:val="002E4EFA"/>
    <w:rsid w:val="002E4F86"/>
    <w:rsid w:val="002E7BA3"/>
    <w:rsid w:val="002F09B9"/>
    <w:rsid w:val="002F0BCD"/>
    <w:rsid w:val="002F11A6"/>
    <w:rsid w:val="002F3E2B"/>
    <w:rsid w:val="002F4A30"/>
    <w:rsid w:val="002F4AD1"/>
    <w:rsid w:val="002F4F38"/>
    <w:rsid w:val="002F6130"/>
    <w:rsid w:val="0030009E"/>
    <w:rsid w:val="00301159"/>
    <w:rsid w:val="00301681"/>
    <w:rsid w:val="00303122"/>
    <w:rsid w:val="00303DB9"/>
    <w:rsid w:val="00303DED"/>
    <w:rsid w:val="00304761"/>
    <w:rsid w:val="00304930"/>
    <w:rsid w:val="003052E5"/>
    <w:rsid w:val="003064F2"/>
    <w:rsid w:val="00307AC9"/>
    <w:rsid w:val="0031168C"/>
    <w:rsid w:val="0031429A"/>
    <w:rsid w:val="00314D04"/>
    <w:rsid w:val="00315184"/>
    <w:rsid w:val="0031756A"/>
    <w:rsid w:val="003176D0"/>
    <w:rsid w:val="003200DE"/>
    <w:rsid w:val="003223E0"/>
    <w:rsid w:val="00322924"/>
    <w:rsid w:val="00323800"/>
    <w:rsid w:val="00323843"/>
    <w:rsid w:val="00324CDD"/>
    <w:rsid w:val="00324F6E"/>
    <w:rsid w:val="00325A8E"/>
    <w:rsid w:val="00326060"/>
    <w:rsid w:val="0032614B"/>
    <w:rsid w:val="00326647"/>
    <w:rsid w:val="00330D62"/>
    <w:rsid w:val="00330E1B"/>
    <w:rsid w:val="00331F29"/>
    <w:rsid w:val="003322AD"/>
    <w:rsid w:val="00332D6B"/>
    <w:rsid w:val="00333431"/>
    <w:rsid w:val="003356E5"/>
    <w:rsid w:val="003358ED"/>
    <w:rsid w:val="00337143"/>
    <w:rsid w:val="00337421"/>
    <w:rsid w:val="003378C8"/>
    <w:rsid w:val="00337945"/>
    <w:rsid w:val="00340983"/>
    <w:rsid w:val="00341FFC"/>
    <w:rsid w:val="00342081"/>
    <w:rsid w:val="00343373"/>
    <w:rsid w:val="00343E1B"/>
    <w:rsid w:val="00350165"/>
    <w:rsid w:val="00350944"/>
    <w:rsid w:val="00350E6C"/>
    <w:rsid w:val="0035258A"/>
    <w:rsid w:val="00353843"/>
    <w:rsid w:val="00354C84"/>
    <w:rsid w:val="00355236"/>
    <w:rsid w:val="00355617"/>
    <w:rsid w:val="00356D70"/>
    <w:rsid w:val="0035767B"/>
    <w:rsid w:val="00357B96"/>
    <w:rsid w:val="003607DA"/>
    <w:rsid w:val="00363155"/>
    <w:rsid w:val="00363504"/>
    <w:rsid w:val="00363BEE"/>
    <w:rsid w:val="00366555"/>
    <w:rsid w:val="00366B42"/>
    <w:rsid w:val="00366DAB"/>
    <w:rsid w:val="00367BB7"/>
    <w:rsid w:val="0037017E"/>
    <w:rsid w:val="003703D5"/>
    <w:rsid w:val="00370DB0"/>
    <w:rsid w:val="00372C04"/>
    <w:rsid w:val="00372C18"/>
    <w:rsid w:val="00372ED6"/>
    <w:rsid w:val="00373E35"/>
    <w:rsid w:val="00374C04"/>
    <w:rsid w:val="00376491"/>
    <w:rsid w:val="00377814"/>
    <w:rsid w:val="00377B20"/>
    <w:rsid w:val="00377FD6"/>
    <w:rsid w:val="00381514"/>
    <w:rsid w:val="00382102"/>
    <w:rsid w:val="00382400"/>
    <w:rsid w:val="0038325F"/>
    <w:rsid w:val="00384FEE"/>
    <w:rsid w:val="00386C2B"/>
    <w:rsid w:val="0038759C"/>
    <w:rsid w:val="003878BC"/>
    <w:rsid w:val="003925BB"/>
    <w:rsid w:val="00393BE8"/>
    <w:rsid w:val="00394954"/>
    <w:rsid w:val="00394EE3"/>
    <w:rsid w:val="00395200"/>
    <w:rsid w:val="00395459"/>
    <w:rsid w:val="003954C3"/>
    <w:rsid w:val="00395ADA"/>
    <w:rsid w:val="00395D16"/>
    <w:rsid w:val="00396B4B"/>
    <w:rsid w:val="003971DE"/>
    <w:rsid w:val="003A0598"/>
    <w:rsid w:val="003A14A8"/>
    <w:rsid w:val="003A2F0E"/>
    <w:rsid w:val="003A672D"/>
    <w:rsid w:val="003A727D"/>
    <w:rsid w:val="003A7595"/>
    <w:rsid w:val="003B1BB1"/>
    <w:rsid w:val="003B1D8F"/>
    <w:rsid w:val="003B22A3"/>
    <w:rsid w:val="003B3C21"/>
    <w:rsid w:val="003B4382"/>
    <w:rsid w:val="003B525B"/>
    <w:rsid w:val="003B6597"/>
    <w:rsid w:val="003B662F"/>
    <w:rsid w:val="003C192F"/>
    <w:rsid w:val="003C2216"/>
    <w:rsid w:val="003C28A6"/>
    <w:rsid w:val="003C5252"/>
    <w:rsid w:val="003C60DB"/>
    <w:rsid w:val="003C629F"/>
    <w:rsid w:val="003C64A1"/>
    <w:rsid w:val="003C65F3"/>
    <w:rsid w:val="003C7106"/>
    <w:rsid w:val="003C7761"/>
    <w:rsid w:val="003D4DDC"/>
    <w:rsid w:val="003D4E9F"/>
    <w:rsid w:val="003D61CF"/>
    <w:rsid w:val="003D6BDC"/>
    <w:rsid w:val="003E0C69"/>
    <w:rsid w:val="003E0D11"/>
    <w:rsid w:val="003E10F9"/>
    <w:rsid w:val="003E2360"/>
    <w:rsid w:val="003E23E0"/>
    <w:rsid w:val="003E4812"/>
    <w:rsid w:val="003E5EB0"/>
    <w:rsid w:val="003E5F85"/>
    <w:rsid w:val="003E7BC2"/>
    <w:rsid w:val="003E7D33"/>
    <w:rsid w:val="003F03A2"/>
    <w:rsid w:val="003F0AE6"/>
    <w:rsid w:val="003F1967"/>
    <w:rsid w:val="003F2BF0"/>
    <w:rsid w:val="003F35BE"/>
    <w:rsid w:val="003F4633"/>
    <w:rsid w:val="003F4803"/>
    <w:rsid w:val="003F4C85"/>
    <w:rsid w:val="003F529C"/>
    <w:rsid w:val="003F55A7"/>
    <w:rsid w:val="003F59D8"/>
    <w:rsid w:val="003F5B89"/>
    <w:rsid w:val="003F5EB3"/>
    <w:rsid w:val="003F5FC7"/>
    <w:rsid w:val="003F6722"/>
    <w:rsid w:val="003F6A91"/>
    <w:rsid w:val="003F7127"/>
    <w:rsid w:val="003F780F"/>
    <w:rsid w:val="003F7AAA"/>
    <w:rsid w:val="003F7C77"/>
    <w:rsid w:val="003F7FAA"/>
    <w:rsid w:val="00401965"/>
    <w:rsid w:val="00402CDC"/>
    <w:rsid w:val="004037E2"/>
    <w:rsid w:val="004041D7"/>
    <w:rsid w:val="0040472A"/>
    <w:rsid w:val="00405270"/>
    <w:rsid w:val="00407745"/>
    <w:rsid w:val="00410514"/>
    <w:rsid w:val="00410571"/>
    <w:rsid w:val="004108EB"/>
    <w:rsid w:val="00410EAA"/>
    <w:rsid w:val="00411D78"/>
    <w:rsid w:val="00412C58"/>
    <w:rsid w:val="00412F9B"/>
    <w:rsid w:val="0041338B"/>
    <w:rsid w:val="00413737"/>
    <w:rsid w:val="00414008"/>
    <w:rsid w:val="004141A1"/>
    <w:rsid w:val="004156D0"/>
    <w:rsid w:val="004158B8"/>
    <w:rsid w:val="00417105"/>
    <w:rsid w:val="00421091"/>
    <w:rsid w:val="004227F4"/>
    <w:rsid w:val="00424137"/>
    <w:rsid w:val="00424D53"/>
    <w:rsid w:val="00424F51"/>
    <w:rsid w:val="00425419"/>
    <w:rsid w:val="00426536"/>
    <w:rsid w:val="00426665"/>
    <w:rsid w:val="0043021C"/>
    <w:rsid w:val="00430630"/>
    <w:rsid w:val="0043194A"/>
    <w:rsid w:val="00431E35"/>
    <w:rsid w:val="0043306F"/>
    <w:rsid w:val="004333F3"/>
    <w:rsid w:val="00434811"/>
    <w:rsid w:val="00434A9A"/>
    <w:rsid w:val="00434EAE"/>
    <w:rsid w:val="00435432"/>
    <w:rsid w:val="00435B5A"/>
    <w:rsid w:val="00435D34"/>
    <w:rsid w:val="00435F7E"/>
    <w:rsid w:val="00436A8A"/>
    <w:rsid w:val="0043701B"/>
    <w:rsid w:val="00437936"/>
    <w:rsid w:val="0044070B"/>
    <w:rsid w:val="004419F4"/>
    <w:rsid w:val="00442896"/>
    <w:rsid w:val="00443456"/>
    <w:rsid w:val="00443610"/>
    <w:rsid w:val="004447A0"/>
    <w:rsid w:val="0044486D"/>
    <w:rsid w:val="0044716B"/>
    <w:rsid w:val="004507E1"/>
    <w:rsid w:val="004521F0"/>
    <w:rsid w:val="004528AF"/>
    <w:rsid w:val="00453481"/>
    <w:rsid w:val="00454142"/>
    <w:rsid w:val="004546FB"/>
    <w:rsid w:val="00454FEA"/>
    <w:rsid w:val="00455727"/>
    <w:rsid w:val="00456A60"/>
    <w:rsid w:val="004603EA"/>
    <w:rsid w:val="00460742"/>
    <w:rsid w:val="00460BA3"/>
    <w:rsid w:val="00461732"/>
    <w:rsid w:val="00461A94"/>
    <w:rsid w:val="00461CE7"/>
    <w:rsid w:val="00461DD1"/>
    <w:rsid w:val="0046219A"/>
    <w:rsid w:val="00463B40"/>
    <w:rsid w:val="00463BDA"/>
    <w:rsid w:val="00464EFD"/>
    <w:rsid w:val="00465156"/>
    <w:rsid w:val="0046621B"/>
    <w:rsid w:val="0046630A"/>
    <w:rsid w:val="00466503"/>
    <w:rsid w:val="00467227"/>
    <w:rsid w:val="0046788B"/>
    <w:rsid w:val="00471671"/>
    <w:rsid w:val="00472004"/>
    <w:rsid w:val="004726C4"/>
    <w:rsid w:val="0047286E"/>
    <w:rsid w:val="00473151"/>
    <w:rsid w:val="00474603"/>
    <w:rsid w:val="00474F41"/>
    <w:rsid w:val="00475BA3"/>
    <w:rsid w:val="00475C59"/>
    <w:rsid w:val="00476230"/>
    <w:rsid w:val="004767C6"/>
    <w:rsid w:val="00477AED"/>
    <w:rsid w:val="00477EC6"/>
    <w:rsid w:val="00480203"/>
    <w:rsid w:val="00480A2E"/>
    <w:rsid w:val="00480AB7"/>
    <w:rsid w:val="00480E9F"/>
    <w:rsid w:val="004811DA"/>
    <w:rsid w:val="00482170"/>
    <w:rsid w:val="004827F6"/>
    <w:rsid w:val="00482A81"/>
    <w:rsid w:val="004839A0"/>
    <w:rsid w:val="00484160"/>
    <w:rsid w:val="00484EF4"/>
    <w:rsid w:val="00492015"/>
    <w:rsid w:val="00492A84"/>
    <w:rsid w:val="004934BD"/>
    <w:rsid w:val="00493891"/>
    <w:rsid w:val="00494EF1"/>
    <w:rsid w:val="00495661"/>
    <w:rsid w:val="0049588C"/>
    <w:rsid w:val="004973B6"/>
    <w:rsid w:val="00497AD3"/>
    <w:rsid w:val="004A1631"/>
    <w:rsid w:val="004A2EA9"/>
    <w:rsid w:val="004A2FC7"/>
    <w:rsid w:val="004A3375"/>
    <w:rsid w:val="004A36BD"/>
    <w:rsid w:val="004A4269"/>
    <w:rsid w:val="004A50EE"/>
    <w:rsid w:val="004A5FC6"/>
    <w:rsid w:val="004B0579"/>
    <w:rsid w:val="004B0EFC"/>
    <w:rsid w:val="004B4410"/>
    <w:rsid w:val="004B5937"/>
    <w:rsid w:val="004B62F4"/>
    <w:rsid w:val="004B720D"/>
    <w:rsid w:val="004B79E1"/>
    <w:rsid w:val="004C395B"/>
    <w:rsid w:val="004C40C3"/>
    <w:rsid w:val="004C464C"/>
    <w:rsid w:val="004C48FE"/>
    <w:rsid w:val="004C5CC3"/>
    <w:rsid w:val="004C5E0C"/>
    <w:rsid w:val="004C7B35"/>
    <w:rsid w:val="004D094F"/>
    <w:rsid w:val="004D0E8B"/>
    <w:rsid w:val="004D1038"/>
    <w:rsid w:val="004D1098"/>
    <w:rsid w:val="004D15C7"/>
    <w:rsid w:val="004D1764"/>
    <w:rsid w:val="004D1EA3"/>
    <w:rsid w:val="004D27DA"/>
    <w:rsid w:val="004D2B70"/>
    <w:rsid w:val="004D2E70"/>
    <w:rsid w:val="004D3238"/>
    <w:rsid w:val="004D5DEC"/>
    <w:rsid w:val="004E0938"/>
    <w:rsid w:val="004E0D33"/>
    <w:rsid w:val="004E15A8"/>
    <w:rsid w:val="004E164A"/>
    <w:rsid w:val="004E1868"/>
    <w:rsid w:val="004E2967"/>
    <w:rsid w:val="004E2DBF"/>
    <w:rsid w:val="004E3350"/>
    <w:rsid w:val="004E4998"/>
    <w:rsid w:val="004E5409"/>
    <w:rsid w:val="004E5DBE"/>
    <w:rsid w:val="004E5F2E"/>
    <w:rsid w:val="004E6698"/>
    <w:rsid w:val="004E71C4"/>
    <w:rsid w:val="004F1055"/>
    <w:rsid w:val="004F1088"/>
    <w:rsid w:val="004F167F"/>
    <w:rsid w:val="004F1C87"/>
    <w:rsid w:val="004F2F04"/>
    <w:rsid w:val="004F3FCF"/>
    <w:rsid w:val="004F4578"/>
    <w:rsid w:val="004F459E"/>
    <w:rsid w:val="004F55A7"/>
    <w:rsid w:val="004F5716"/>
    <w:rsid w:val="004F63C1"/>
    <w:rsid w:val="004F6746"/>
    <w:rsid w:val="004F7C00"/>
    <w:rsid w:val="00501F3B"/>
    <w:rsid w:val="00502CE9"/>
    <w:rsid w:val="00505002"/>
    <w:rsid w:val="00505B6A"/>
    <w:rsid w:val="00506C85"/>
    <w:rsid w:val="005106C7"/>
    <w:rsid w:val="00512657"/>
    <w:rsid w:val="0051475B"/>
    <w:rsid w:val="00514D75"/>
    <w:rsid w:val="00516FF7"/>
    <w:rsid w:val="0051726C"/>
    <w:rsid w:val="005208C0"/>
    <w:rsid w:val="00520E4C"/>
    <w:rsid w:val="00521C30"/>
    <w:rsid w:val="00523C82"/>
    <w:rsid w:val="00524BEC"/>
    <w:rsid w:val="005267AB"/>
    <w:rsid w:val="00526E4D"/>
    <w:rsid w:val="005273B1"/>
    <w:rsid w:val="005277F6"/>
    <w:rsid w:val="005279D5"/>
    <w:rsid w:val="005300FD"/>
    <w:rsid w:val="00530638"/>
    <w:rsid w:val="00530726"/>
    <w:rsid w:val="005324F2"/>
    <w:rsid w:val="0053267E"/>
    <w:rsid w:val="005335EA"/>
    <w:rsid w:val="005345B6"/>
    <w:rsid w:val="00535016"/>
    <w:rsid w:val="00536AAD"/>
    <w:rsid w:val="0053713A"/>
    <w:rsid w:val="005371E8"/>
    <w:rsid w:val="005400C6"/>
    <w:rsid w:val="005419C5"/>
    <w:rsid w:val="00541E89"/>
    <w:rsid w:val="005426B2"/>
    <w:rsid w:val="00544E0B"/>
    <w:rsid w:val="00545317"/>
    <w:rsid w:val="0054587A"/>
    <w:rsid w:val="00545FA7"/>
    <w:rsid w:val="005524F4"/>
    <w:rsid w:val="005525BB"/>
    <w:rsid w:val="005531C9"/>
    <w:rsid w:val="0055378A"/>
    <w:rsid w:val="00553EA2"/>
    <w:rsid w:val="0055531E"/>
    <w:rsid w:val="00557B18"/>
    <w:rsid w:val="005603E3"/>
    <w:rsid w:val="005627B7"/>
    <w:rsid w:val="0056304F"/>
    <w:rsid w:val="0056326C"/>
    <w:rsid w:val="005639CA"/>
    <w:rsid w:val="00563A9D"/>
    <w:rsid w:val="0056423E"/>
    <w:rsid w:val="00564BC9"/>
    <w:rsid w:val="00564C0A"/>
    <w:rsid w:val="00565679"/>
    <w:rsid w:val="00565851"/>
    <w:rsid w:val="00566C01"/>
    <w:rsid w:val="00566FCB"/>
    <w:rsid w:val="00567452"/>
    <w:rsid w:val="0057155D"/>
    <w:rsid w:val="005716DA"/>
    <w:rsid w:val="005716F5"/>
    <w:rsid w:val="00571CFC"/>
    <w:rsid w:val="0057240E"/>
    <w:rsid w:val="0057255A"/>
    <w:rsid w:val="00572C9C"/>
    <w:rsid w:val="005731D7"/>
    <w:rsid w:val="00573753"/>
    <w:rsid w:val="00573D5A"/>
    <w:rsid w:val="005754F6"/>
    <w:rsid w:val="00575A49"/>
    <w:rsid w:val="00576400"/>
    <w:rsid w:val="00576E3C"/>
    <w:rsid w:val="0057759F"/>
    <w:rsid w:val="0057792E"/>
    <w:rsid w:val="00580D73"/>
    <w:rsid w:val="00580E90"/>
    <w:rsid w:val="00581D75"/>
    <w:rsid w:val="00581F07"/>
    <w:rsid w:val="00582D70"/>
    <w:rsid w:val="00582ED9"/>
    <w:rsid w:val="0058453F"/>
    <w:rsid w:val="0058487B"/>
    <w:rsid w:val="00584AE6"/>
    <w:rsid w:val="005859BF"/>
    <w:rsid w:val="005867F8"/>
    <w:rsid w:val="005869F1"/>
    <w:rsid w:val="00587CEF"/>
    <w:rsid w:val="00590240"/>
    <w:rsid w:val="0059088B"/>
    <w:rsid w:val="00590AA9"/>
    <w:rsid w:val="00590F26"/>
    <w:rsid w:val="005911BE"/>
    <w:rsid w:val="0059165F"/>
    <w:rsid w:val="00592032"/>
    <w:rsid w:val="00593A73"/>
    <w:rsid w:val="00594E31"/>
    <w:rsid w:val="0059570A"/>
    <w:rsid w:val="00596EBD"/>
    <w:rsid w:val="00596F36"/>
    <w:rsid w:val="00597562"/>
    <w:rsid w:val="005A01EC"/>
    <w:rsid w:val="005A0954"/>
    <w:rsid w:val="005A0A0B"/>
    <w:rsid w:val="005A27BA"/>
    <w:rsid w:val="005A2EF4"/>
    <w:rsid w:val="005A3C58"/>
    <w:rsid w:val="005A3E67"/>
    <w:rsid w:val="005A4F1B"/>
    <w:rsid w:val="005A6CDF"/>
    <w:rsid w:val="005A6DF5"/>
    <w:rsid w:val="005A6E27"/>
    <w:rsid w:val="005A6EB3"/>
    <w:rsid w:val="005A6FEC"/>
    <w:rsid w:val="005B0558"/>
    <w:rsid w:val="005B1DA9"/>
    <w:rsid w:val="005B4378"/>
    <w:rsid w:val="005B4688"/>
    <w:rsid w:val="005B5789"/>
    <w:rsid w:val="005B6571"/>
    <w:rsid w:val="005B74F4"/>
    <w:rsid w:val="005C4930"/>
    <w:rsid w:val="005C6649"/>
    <w:rsid w:val="005C7C98"/>
    <w:rsid w:val="005D0949"/>
    <w:rsid w:val="005D094B"/>
    <w:rsid w:val="005D240B"/>
    <w:rsid w:val="005D281E"/>
    <w:rsid w:val="005D44F3"/>
    <w:rsid w:val="005D4FD6"/>
    <w:rsid w:val="005D5338"/>
    <w:rsid w:val="005D6336"/>
    <w:rsid w:val="005D665F"/>
    <w:rsid w:val="005D6805"/>
    <w:rsid w:val="005D79F1"/>
    <w:rsid w:val="005D7AC4"/>
    <w:rsid w:val="005E0BEF"/>
    <w:rsid w:val="005E0EDD"/>
    <w:rsid w:val="005E3160"/>
    <w:rsid w:val="005E3ADC"/>
    <w:rsid w:val="005E3B7D"/>
    <w:rsid w:val="005E5CA1"/>
    <w:rsid w:val="005E6C49"/>
    <w:rsid w:val="005E71DC"/>
    <w:rsid w:val="005E733B"/>
    <w:rsid w:val="005E7C8D"/>
    <w:rsid w:val="005E7EA4"/>
    <w:rsid w:val="005E7F69"/>
    <w:rsid w:val="005F0636"/>
    <w:rsid w:val="005F0BF9"/>
    <w:rsid w:val="005F1A17"/>
    <w:rsid w:val="005F2346"/>
    <w:rsid w:val="005F2658"/>
    <w:rsid w:val="005F30A1"/>
    <w:rsid w:val="005F3312"/>
    <w:rsid w:val="005F3613"/>
    <w:rsid w:val="005F55CC"/>
    <w:rsid w:val="005F692A"/>
    <w:rsid w:val="005F7376"/>
    <w:rsid w:val="005F7FE7"/>
    <w:rsid w:val="00600114"/>
    <w:rsid w:val="00600585"/>
    <w:rsid w:val="00601224"/>
    <w:rsid w:val="00602151"/>
    <w:rsid w:val="0060278B"/>
    <w:rsid w:val="00602B54"/>
    <w:rsid w:val="0060417D"/>
    <w:rsid w:val="00604425"/>
    <w:rsid w:val="0060541B"/>
    <w:rsid w:val="006059AD"/>
    <w:rsid w:val="00605C09"/>
    <w:rsid w:val="00606294"/>
    <w:rsid w:val="0060651B"/>
    <w:rsid w:val="00607341"/>
    <w:rsid w:val="0060766E"/>
    <w:rsid w:val="00610CD1"/>
    <w:rsid w:val="006117AB"/>
    <w:rsid w:val="006134B4"/>
    <w:rsid w:val="00613FEB"/>
    <w:rsid w:val="006140C4"/>
    <w:rsid w:val="00614DD0"/>
    <w:rsid w:val="0061666C"/>
    <w:rsid w:val="00616C1C"/>
    <w:rsid w:val="00621553"/>
    <w:rsid w:val="00621C47"/>
    <w:rsid w:val="00623B00"/>
    <w:rsid w:val="0062402B"/>
    <w:rsid w:val="00624466"/>
    <w:rsid w:val="00625CDA"/>
    <w:rsid w:val="006263E4"/>
    <w:rsid w:val="00626488"/>
    <w:rsid w:val="006264F0"/>
    <w:rsid w:val="0062651A"/>
    <w:rsid w:val="0062765A"/>
    <w:rsid w:val="0062770A"/>
    <w:rsid w:val="006301A5"/>
    <w:rsid w:val="006309FB"/>
    <w:rsid w:val="006314AA"/>
    <w:rsid w:val="00631C52"/>
    <w:rsid w:val="006329A4"/>
    <w:rsid w:val="00633413"/>
    <w:rsid w:val="00634D11"/>
    <w:rsid w:val="00635F25"/>
    <w:rsid w:val="006366F4"/>
    <w:rsid w:val="00637416"/>
    <w:rsid w:val="0064005C"/>
    <w:rsid w:val="00640F69"/>
    <w:rsid w:val="00641261"/>
    <w:rsid w:val="00642539"/>
    <w:rsid w:val="0064275C"/>
    <w:rsid w:val="00643E22"/>
    <w:rsid w:val="00645A71"/>
    <w:rsid w:val="00646458"/>
    <w:rsid w:val="006479D2"/>
    <w:rsid w:val="00647E81"/>
    <w:rsid w:val="00650904"/>
    <w:rsid w:val="00652342"/>
    <w:rsid w:val="006523BE"/>
    <w:rsid w:val="00652EA4"/>
    <w:rsid w:val="00654048"/>
    <w:rsid w:val="00654503"/>
    <w:rsid w:val="00654C3D"/>
    <w:rsid w:val="00655BE3"/>
    <w:rsid w:val="00656603"/>
    <w:rsid w:val="00656892"/>
    <w:rsid w:val="00656ACD"/>
    <w:rsid w:val="00656FD9"/>
    <w:rsid w:val="006571C5"/>
    <w:rsid w:val="00657C54"/>
    <w:rsid w:val="00657C9B"/>
    <w:rsid w:val="00657CA0"/>
    <w:rsid w:val="00660BB7"/>
    <w:rsid w:val="006616B1"/>
    <w:rsid w:val="00663FEA"/>
    <w:rsid w:val="00664C0C"/>
    <w:rsid w:val="006664BD"/>
    <w:rsid w:val="00666626"/>
    <w:rsid w:val="006668E6"/>
    <w:rsid w:val="00667768"/>
    <w:rsid w:val="00667FC8"/>
    <w:rsid w:val="00670356"/>
    <w:rsid w:val="00671021"/>
    <w:rsid w:val="006710B8"/>
    <w:rsid w:val="00671427"/>
    <w:rsid w:val="0067325E"/>
    <w:rsid w:val="00675D7E"/>
    <w:rsid w:val="00676201"/>
    <w:rsid w:val="006771D7"/>
    <w:rsid w:val="00677425"/>
    <w:rsid w:val="00677C84"/>
    <w:rsid w:val="00677F29"/>
    <w:rsid w:val="006815C7"/>
    <w:rsid w:val="00681847"/>
    <w:rsid w:val="00681C3B"/>
    <w:rsid w:val="00681CDD"/>
    <w:rsid w:val="00681F4B"/>
    <w:rsid w:val="0068216C"/>
    <w:rsid w:val="006833B0"/>
    <w:rsid w:val="00683B8A"/>
    <w:rsid w:val="00683BBC"/>
    <w:rsid w:val="006849E2"/>
    <w:rsid w:val="00684E27"/>
    <w:rsid w:val="00686B34"/>
    <w:rsid w:val="00687F02"/>
    <w:rsid w:val="00690C83"/>
    <w:rsid w:val="00692BAC"/>
    <w:rsid w:val="006943F3"/>
    <w:rsid w:val="0069488A"/>
    <w:rsid w:val="00694D60"/>
    <w:rsid w:val="0069546D"/>
    <w:rsid w:val="006964DD"/>
    <w:rsid w:val="006972B9"/>
    <w:rsid w:val="006A0310"/>
    <w:rsid w:val="006A05FD"/>
    <w:rsid w:val="006A0C4A"/>
    <w:rsid w:val="006A0FDA"/>
    <w:rsid w:val="006A2A93"/>
    <w:rsid w:val="006A2D38"/>
    <w:rsid w:val="006A36D0"/>
    <w:rsid w:val="006A4055"/>
    <w:rsid w:val="006A4C3D"/>
    <w:rsid w:val="006A4C73"/>
    <w:rsid w:val="006A4EA2"/>
    <w:rsid w:val="006A5D08"/>
    <w:rsid w:val="006B0445"/>
    <w:rsid w:val="006B0AE6"/>
    <w:rsid w:val="006B138E"/>
    <w:rsid w:val="006B20D4"/>
    <w:rsid w:val="006B220D"/>
    <w:rsid w:val="006B22AD"/>
    <w:rsid w:val="006B2C7F"/>
    <w:rsid w:val="006B4512"/>
    <w:rsid w:val="006B4675"/>
    <w:rsid w:val="006B5942"/>
    <w:rsid w:val="006B634C"/>
    <w:rsid w:val="006B6561"/>
    <w:rsid w:val="006B6C54"/>
    <w:rsid w:val="006C1A80"/>
    <w:rsid w:val="006C1D42"/>
    <w:rsid w:val="006C32AD"/>
    <w:rsid w:val="006C4097"/>
    <w:rsid w:val="006C5095"/>
    <w:rsid w:val="006C5358"/>
    <w:rsid w:val="006C539F"/>
    <w:rsid w:val="006C5712"/>
    <w:rsid w:val="006D0A02"/>
    <w:rsid w:val="006D0EAD"/>
    <w:rsid w:val="006D15FC"/>
    <w:rsid w:val="006D1DE0"/>
    <w:rsid w:val="006D3A3C"/>
    <w:rsid w:val="006D53A9"/>
    <w:rsid w:val="006D5AE6"/>
    <w:rsid w:val="006D6C01"/>
    <w:rsid w:val="006D720F"/>
    <w:rsid w:val="006D7685"/>
    <w:rsid w:val="006E0D0E"/>
    <w:rsid w:val="006E0D8E"/>
    <w:rsid w:val="006E1698"/>
    <w:rsid w:val="006E2E86"/>
    <w:rsid w:val="006E413E"/>
    <w:rsid w:val="006E41DE"/>
    <w:rsid w:val="006E5644"/>
    <w:rsid w:val="006E795A"/>
    <w:rsid w:val="006E7E01"/>
    <w:rsid w:val="006F144C"/>
    <w:rsid w:val="006F1490"/>
    <w:rsid w:val="006F15CD"/>
    <w:rsid w:val="006F2686"/>
    <w:rsid w:val="006F28B5"/>
    <w:rsid w:val="006F2ABC"/>
    <w:rsid w:val="006F2AF1"/>
    <w:rsid w:val="006F2B37"/>
    <w:rsid w:val="006F34D8"/>
    <w:rsid w:val="006F3DB0"/>
    <w:rsid w:val="006F43D4"/>
    <w:rsid w:val="006F4BFF"/>
    <w:rsid w:val="006F531A"/>
    <w:rsid w:val="006F5349"/>
    <w:rsid w:val="006F5444"/>
    <w:rsid w:val="006F575D"/>
    <w:rsid w:val="006F6BEF"/>
    <w:rsid w:val="006F7908"/>
    <w:rsid w:val="006F79FD"/>
    <w:rsid w:val="006F7CE7"/>
    <w:rsid w:val="00700136"/>
    <w:rsid w:val="00700B42"/>
    <w:rsid w:val="0070164D"/>
    <w:rsid w:val="007017E9"/>
    <w:rsid w:val="0070274E"/>
    <w:rsid w:val="00704358"/>
    <w:rsid w:val="00705BF6"/>
    <w:rsid w:val="007062DB"/>
    <w:rsid w:val="007069AA"/>
    <w:rsid w:val="00706A77"/>
    <w:rsid w:val="007077F8"/>
    <w:rsid w:val="00707CA8"/>
    <w:rsid w:val="00707E29"/>
    <w:rsid w:val="007107AD"/>
    <w:rsid w:val="00711546"/>
    <w:rsid w:val="007117BF"/>
    <w:rsid w:val="00712950"/>
    <w:rsid w:val="00714CC4"/>
    <w:rsid w:val="007157E3"/>
    <w:rsid w:val="00716385"/>
    <w:rsid w:val="00716AD8"/>
    <w:rsid w:val="00716FAB"/>
    <w:rsid w:val="00720CAA"/>
    <w:rsid w:val="0072122B"/>
    <w:rsid w:val="00721E95"/>
    <w:rsid w:val="00721FF2"/>
    <w:rsid w:val="007224E4"/>
    <w:rsid w:val="00722C15"/>
    <w:rsid w:val="007238AB"/>
    <w:rsid w:val="00724418"/>
    <w:rsid w:val="0072635F"/>
    <w:rsid w:val="00727660"/>
    <w:rsid w:val="00727E27"/>
    <w:rsid w:val="0073087E"/>
    <w:rsid w:val="007322A9"/>
    <w:rsid w:val="00732D9D"/>
    <w:rsid w:val="00733B8F"/>
    <w:rsid w:val="00734CA9"/>
    <w:rsid w:val="00735B2F"/>
    <w:rsid w:val="00736286"/>
    <w:rsid w:val="007363EB"/>
    <w:rsid w:val="00736AA1"/>
    <w:rsid w:val="007371FE"/>
    <w:rsid w:val="007377C9"/>
    <w:rsid w:val="00742EA8"/>
    <w:rsid w:val="007439D5"/>
    <w:rsid w:val="007447CD"/>
    <w:rsid w:val="00744CA5"/>
    <w:rsid w:val="00745D4A"/>
    <w:rsid w:val="00746BB4"/>
    <w:rsid w:val="00746FCD"/>
    <w:rsid w:val="007474A5"/>
    <w:rsid w:val="00747D6A"/>
    <w:rsid w:val="0075067A"/>
    <w:rsid w:val="00751991"/>
    <w:rsid w:val="00751AAF"/>
    <w:rsid w:val="007520CE"/>
    <w:rsid w:val="007530A6"/>
    <w:rsid w:val="00753917"/>
    <w:rsid w:val="00754BE1"/>
    <w:rsid w:val="00754BFE"/>
    <w:rsid w:val="00755119"/>
    <w:rsid w:val="00757288"/>
    <w:rsid w:val="00764391"/>
    <w:rsid w:val="00764A31"/>
    <w:rsid w:val="00766C2D"/>
    <w:rsid w:val="00770C8C"/>
    <w:rsid w:val="007712B6"/>
    <w:rsid w:val="00771798"/>
    <w:rsid w:val="0077299F"/>
    <w:rsid w:val="0077504D"/>
    <w:rsid w:val="007750B5"/>
    <w:rsid w:val="0077567A"/>
    <w:rsid w:val="00776725"/>
    <w:rsid w:val="00776AD5"/>
    <w:rsid w:val="0078040D"/>
    <w:rsid w:val="00781D90"/>
    <w:rsid w:val="0078333C"/>
    <w:rsid w:val="00783535"/>
    <w:rsid w:val="0078534E"/>
    <w:rsid w:val="00785906"/>
    <w:rsid w:val="007875CA"/>
    <w:rsid w:val="00787DBF"/>
    <w:rsid w:val="007905FD"/>
    <w:rsid w:val="007913C3"/>
    <w:rsid w:val="007920B1"/>
    <w:rsid w:val="00792DBC"/>
    <w:rsid w:val="00793E95"/>
    <w:rsid w:val="007943AA"/>
    <w:rsid w:val="007954B4"/>
    <w:rsid w:val="007955C6"/>
    <w:rsid w:val="00797D89"/>
    <w:rsid w:val="007A067F"/>
    <w:rsid w:val="007A1325"/>
    <w:rsid w:val="007A2DA8"/>
    <w:rsid w:val="007A2DAA"/>
    <w:rsid w:val="007A5207"/>
    <w:rsid w:val="007A564D"/>
    <w:rsid w:val="007A74E3"/>
    <w:rsid w:val="007B100F"/>
    <w:rsid w:val="007B2928"/>
    <w:rsid w:val="007B2977"/>
    <w:rsid w:val="007B2B30"/>
    <w:rsid w:val="007B393E"/>
    <w:rsid w:val="007B4122"/>
    <w:rsid w:val="007B41A1"/>
    <w:rsid w:val="007B70E9"/>
    <w:rsid w:val="007B7270"/>
    <w:rsid w:val="007B7AA9"/>
    <w:rsid w:val="007B7FEF"/>
    <w:rsid w:val="007C0DBD"/>
    <w:rsid w:val="007C0FCD"/>
    <w:rsid w:val="007C1EAE"/>
    <w:rsid w:val="007C237C"/>
    <w:rsid w:val="007C27F9"/>
    <w:rsid w:val="007C3851"/>
    <w:rsid w:val="007C410E"/>
    <w:rsid w:val="007C532F"/>
    <w:rsid w:val="007C67E4"/>
    <w:rsid w:val="007C6812"/>
    <w:rsid w:val="007C7E09"/>
    <w:rsid w:val="007C7FC7"/>
    <w:rsid w:val="007D0C05"/>
    <w:rsid w:val="007D10EB"/>
    <w:rsid w:val="007D136F"/>
    <w:rsid w:val="007D279B"/>
    <w:rsid w:val="007D36D4"/>
    <w:rsid w:val="007D46F7"/>
    <w:rsid w:val="007D4C0D"/>
    <w:rsid w:val="007D4C87"/>
    <w:rsid w:val="007D588E"/>
    <w:rsid w:val="007D61A6"/>
    <w:rsid w:val="007D644E"/>
    <w:rsid w:val="007D73F5"/>
    <w:rsid w:val="007D7D75"/>
    <w:rsid w:val="007D7F84"/>
    <w:rsid w:val="007E089F"/>
    <w:rsid w:val="007E3F2D"/>
    <w:rsid w:val="007E3FAC"/>
    <w:rsid w:val="007E4C3B"/>
    <w:rsid w:val="007E4EB9"/>
    <w:rsid w:val="007E509F"/>
    <w:rsid w:val="007E57AF"/>
    <w:rsid w:val="007E6812"/>
    <w:rsid w:val="007E690B"/>
    <w:rsid w:val="007E71A2"/>
    <w:rsid w:val="007E7C4C"/>
    <w:rsid w:val="007F1503"/>
    <w:rsid w:val="007F1CEE"/>
    <w:rsid w:val="007F1DAB"/>
    <w:rsid w:val="007F2415"/>
    <w:rsid w:val="007F2EA5"/>
    <w:rsid w:val="007F377E"/>
    <w:rsid w:val="007F43C8"/>
    <w:rsid w:val="007F50A0"/>
    <w:rsid w:val="007F65BF"/>
    <w:rsid w:val="007F65D5"/>
    <w:rsid w:val="0080027A"/>
    <w:rsid w:val="00800A37"/>
    <w:rsid w:val="00800BA0"/>
    <w:rsid w:val="00801837"/>
    <w:rsid w:val="00802001"/>
    <w:rsid w:val="008029BD"/>
    <w:rsid w:val="00803407"/>
    <w:rsid w:val="00803585"/>
    <w:rsid w:val="008035D8"/>
    <w:rsid w:val="00803EC1"/>
    <w:rsid w:val="0080405F"/>
    <w:rsid w:val="00804933"/>
    <w:rsid w:val="0080538F"/>
    <w:rsid w:val="00810F2A"/>
    <w:rsid w:val="00811E6F"/>
    <w:rsid w:val="00811EAD"/>
    <w:rsid w:val="008128A7"/>
    <w:rsid w:val="00812901"/>
    <w:rsid w:val="00814363"/>
    <w:rsid w:val="008145A1"/>
    <w:rsid w:val="00814672"/>
    <w:rsid w:val="0081514C"/>
    <w:rsid w:val="00815165"/>
    <w:rsid w:val="00816AFC"/>
    <w:rsid w:val="00817404"/>
    <w:rsid w:val="00817BAD"/>
    <w:rsid w:val="00817D6D"/>
    <w:rsid w:val="0082023D"/>
    <w:rsid w:val="0082159B"/>
    <w:rsid w:val="00822725"/>
    <w:rsid w:val="00823C67"/>
    <w:rsid w:val="008243DB"/>
    <w:rsid w:val="008268C7"/>
    <w:rsid w:val="00826E3E"/>
    <w:rsid w:val="008271BA"/>
    <w:rsid w:val="00827AED"/>
    <w:rsid w:val="00827F1C"/>
    <w:rsid w:val="008306C4"/>
    <w:rsid w:val="00830722"/>
    <w:rsid w:val="0083172D"/>
    <w:rsid w:val="00831781"/>
    <w:rsid w:val="00831A1C"/>
    <w:rsid w:val="00832F68"/>
    <w:rsid w:val="0083358D"/>
    <w:rsid w:val="00833661"/>
    <w:rsid w:val="008336B8"/>
    <w:rsid w:val="008338E1"/>
    <w:rsid w:val="00833960"/>
    <w:rsid w:val="00834043"/>
    <w:rsid w:val="008354DA"/>
    <w:rsid w:val="00835A2B"/>
    <w:rsid w:val="00835A51"/>
    <w:rsid w:val="008364A4"/>
    <w:rsid w:val="00837A81"/>
    <w:rsid w:val="008403DE"/>
    <w:rsid w:val="00840832"/>
    <w:rsid w:val="008421A1"/>
    <w:rsid w:val="00842F7D"/>
    <w:rsid w:val="00843E96"/>
    <w:rsid w:val="00846FE9"/>
    <w:rsid w:val="0084728E"/>
    <w:rsid w:val="008507E8"/>
    <w:rsid w:val="00851BE1"/>
    <w:rsid w:val="00851E47"/>
    <w:rsid w:val="008524B3"/>
    <w:rsid w:val="00852551"/>
    <w:rsid w:val="00852EAC"/>
    <w:rsid w:val="00853438"/>
    <w:rsid w:val="0085407B"/>
    <w:rsid w:val="00854C65"/>
    <w:rsid w:val="0085577C"/>
    <w:rsid w:val="00856EED"/>
    <w:rsid w:val="00860FEF"/>
    <w:rsid w:val="00862534"/>
    <w:rsid w:val="008628EB"/>
    <w:rsid w:val="00862AB0"/>
    <w:rsid w:val="00862FBA"/>
    <w:rsid w:val="00864856"/>
    <w:rsid w:val="00864F4D"/>
    <w:rsid w:val="00865624"/>
    <w:rsid w:val="0086570F"/>
    <w:rsid w:val="0086584A"/>
    <w:rsid w:val="00865C4C"/>
    <w:rsid w:val="00866107"/>
    <w:rsid w:val="0086653E"/>
    <w:rsid w:val="0087201A"/>
    <w:rsid w:val="00872791"/>
    <w:rsid w:val="008738AC"/>
    <w:rsid w:val="00873DB0"/>
    <w:rsid w:val="00874E6B"/>
    <w:rsid w:val="0087531B"/>
    <w:rsid w:val="00877061"/>
    <w:rsid w:val="008773CB"/>
    <w:rsid w:val="0087768A"/>
    <w:rsid w:val="00877D58"/>
    <w:rsid w:val="00880C25"/>
    <w:rsid w:val="0088114D"/>
    <w:rsid w:val="00881F99"/>
    <w:rsid w:val="008828D8"/>
    <w:rsid w:val="00883896"/>
    <w:rsid w:val="008840B6"/>
    <w:rsid w:val="00884B22"/>
    <w:rsid w:val="00884FDC"/>
    <w:rsid w:val="00886851"/>
    <w:rsid w:val="0088688C"/>
    <w:rsid w:val="00886C94"/>
    <w:rsid w:val="0088778B"/>
    <w:rsid w:val="00890128"/>
    <w:rsid w:val="0089162F"/>
    <w:rsid w:val="00891FC0"/>
    <w:rsid w:val="00892470"/>
    <w:rsid w:val="008926D5"/>
    <w:rsid w:val="008929BD"/>
    <w:rsid w:val="00892A19"/>
    <w:rsid w:val="00892E18"/>
    <w:rsid w:val="00892F06"/>
    <w:rsid w:val="0089326B"/>
    <w:rsid w:val="00893FB1"/>
    <w:rsid w:val="00894471"/>
    <w:rsid w:val="008949F4"/>
    <w:rsid w:val="00894AB3"/>
    <w:rsid w:val="008957CA"/>
    <w:rsid w:val="00895E1E"/>
    <w:rsid w:val="00895F53"/>
    <w:rsid w:val="008960A8"/>
    <w:rsid w:val="00897A18"/>
    <w:rsid w:val="00897EDF"/>
    <w:rsid w:val="008A1679"/>
    <w:rsid w:val="008A2EEC"/>
    <w:rsid w:val="008A38AE"/>
    <w:rsid w:val="008A3D68"/>
    <w:rsid w:val="008A67A5"/>
    <w:rsid w:val="008A690C"/>
    <w:rsid w:val="008A738C"/>
    <w:rsid w:val="008A7468"/>
    <w:rsid w:val="008B08EE"/>
    <w:rsid w:val="008B1700"/>
    <w:rsid w:val="008B1B9E"/>
    <w:rsid w:val="008B2530"/>
    <w:rsid w:val="008B3008"/>
    <w:rsid w:val="008B41B7"/>
    <w:rsid w:val="008B63F3"/>
    <w:rsid w:val="008B6AD6"/>
    <w:rsid w:val="008B7778"/>
    <w:rsid w:val="008C02FC"/>
    <w:rsid w:val="008C0A3F"/>
    <w:rsid w:val="008C0C56"/>
    <w:rsid w:val="008C1384"/>
    <w:rsid w:val="008C1F02"/>
    <w:rsid w:val="008C3174"/>
    <w:rsid w:val="008C32AC"/>
    <w:rsid w:val="008D03EA"/>
    <w:rsid w:val="008D109B"/>
    <w:rsid w:val="008D1717"/>
    <w:rsid w:val="008D1D3F"/>
    <w:rsid w:val="008D20A0"/>
    <w:rsid w:val="008D4C3A"/>
    <w:rsid w:val="008D5401"/>
    <w:rsid w:val="008D5459"/>
    <w:rsid w:val="008D5A74"/>
    <w:rsid w:val="008D5B64"/>
    <w:rsid w:val="008D5D61"/>
    <w:rsid w:val="008D6188"/>
    <w:rsid w:val="008D698C"/>
    <w:rsid w:val="008D6E0B"/>
    <w:rsid w:val="008D7012"/>
    <w:rsid w:val="008D7FEA"/>
    <w:rsid w:val="008E149D"/>
    <w:rsid w:val="008E24A9"/>
    <w:rsid w:val="008E27E4"/>
    <w:rsid w:val="008E3118"/>
    <w:rsid w:val="008E43BC"/>
    <w:rsid w:val="008E5D20"/>
    <w:rsid w:val="008F0CAE"/>
    <w:rsid w:val="008F134B"/>
    <w:rsid w:val="008F1416"/>
    <w:rsid w:val="008F1596"/>
    <w:rsid w:val="008F3902"/>
    <w:rsid w:val="008F3B31"/>
    <w:rsid w:val="008F4920"/>
    <w:rsid w:val="008F5CF6"/>
    <w:rsid w:val="008F5EB3"/>
    <w:rsid w:val="008F6BFD"/>
    <w:rsid w:val="008F71F2"/>
    <w:rsid w:val="00901533"/>
    <w:rsid w:val="0090167C"/>
    <w:rsid w:val="009021DF"/>
    <w:rsid w:val="00903261"/>
    <w:rsid w:val="009049E1"/>
    <w:rsid w:val="00907718"/>
    <w:rsid w:val="0091023D"/>
    <w:rsid w:val="00910908"/>
    <w:rsid w:val="009129FC"/>
    <w:rsid w:val="00913EEB"/>
    <w:rsid w:val="009145B8"/>
    <w:rsid w:val="0091556E"/>
    <w:rsid w:val="00915759"/>
    <w:rsid w:val="00915C32"/>
    <w:rsid w:val="00915DD9"/>
    <w:rsid w:val="00916066"/>
    <w:rsid w:val="00917037"/>
    <w:rsid w:val="00920686"/>
    <w:rsid w:val="00920EC8"/>
    <w:rsid w:val="00921AEF"/>
    <w:rsid w:val="00921CA6"/>
    <w:rsid w:val="00922BF1"/>
    <w:rsid w:val="00922D08"/>
    <w:rsid w:val="0092375D"/>
    <w:rsid w:val="00923B60"/>
    <w:rsid w:val="00924E2B"/>
    <w:rsid w:val="009257F7"/>
    <w:rsid w:val="009267C2"/>
    <w:rsid w:val="00927CF7"/>
    <w:rsid w:val="00927D89"/>
    <w:rsid w:val="00927F9F"/>
    <w:rsid w:val="00930952"/>
    <w:rsid w:val="00931E8F"/>
    <w:rsid w:val="0093303D"/>
    <w:rsid w:val="00933E22"/>
    <w:rsid w:val="00934993"/>
    <w:rsid w:val="00934C03"/>
    <w:rsid w:val="009353D4"/>
    <w:rsid w:val="00935974"/>
    <w:rsid w:val="00935991"/>
    <w:rsid w:val="009402D5"/>
    <w:rsid w:val="00941D52"/>
    <w:rsid w:val="0094227C"/>
    <w:rsid w:val="009424BF"/>
    <w:rsid w:val="00942BE1"/>
    <w:rsid w:val="00943A83"/>
    <w:rsid w:val="00944CF1"/>
    <w:rsid w:val="009451E4"/>
    <w:rsid w:val="00945906"/>
    <w:rsid w:val="00945E27"/>
    <w:rsid w:val="00946452"/>
    <w:rsid w:val="0094671E"/>
    <w:rsid w:val="009471B2"/>
    <w:rsid w:val="00947671"/>
    <w:rsid w:val="00947B61"/>
    <w:rsid w:val="00952816"/>
    <w:rsid w:val="009530C0"/>
    <w:rsid w:val="009535D3"/>
    <w:rsid w:val="00955786"/>
    <w:rsid w:val="00955A3C"/>
    <w:rsid w:val="009564AC"/>
    <w:rsid w:val="009570C4"/>
    <w:rsid w:val="009579AF"/>
    <w:rsid w:val="00960945"/>
    <w:rsid w:val="00961BE6"/>
    <w:rsid w:val="009646EA"/>
    <w:rsid w:val="00964CF0"/>
    <w:rsid w:val="00965285"/>
    <w:rsid w:val="009655DB"/>
    <w:rsid w:val="0096574E"/>
    <w:rsid w:val="009659C1"/>
    <w:rsid w:val="00965CE3"/>
    <w:rsid w:val="00965F6A"/>
    <w:rsid w:val="009661BB"/>
    <w:rsid w:val="00966F2D"/>
    <w:rsid w:val="009708DC"/>
    <w:rsid w:val="00970AA4"/>
    <w:rsid w:val="00972432"/>
    <w:rsid w:val="009732E1"/>
    <w:rsid w:val="00973D59"/>
    <w:rsid w:val="00973DB8"/>
    <w:rsid w:val="00974373"/>
    <w:rsid w:val="00974A8B"/>
    <w:rsid w:val="009771F7"/>
    <w:rsid w:val="00977453"/>
    <w:rsid w:val="00980609"/>
    <w:rsid w:val="00980A39"/>
    <w:rsid w:val="00981172"/>
    <w:rsid w:val="00981B03"/>
    <w:rsid w:val="00983147"/>
    <w:rsid w:val="009842B7"/>
    <w:rsid w:val="00984B99"/>
    <w:rsid w:val="00984F6C"/>
    <w:rsid w:val="009852FA"/>
    <w:rsid w:val="009858E1"/>
    <w:rsid w:val="009878BF"/>
    <w:rsid w:val="009902C5"/>
    <w:rsid w:val="00991A89"/>
    <w:rsid w:val="00991FB8"/>
    <w:rsid w:val="009942B9"/>
    <w:rsid w:val="009942DB"/>
    <w:rsid w:val="0099449C"/>
    <w:rsid w:val="00994555"/>
    <w:rsid w:val="00995D36"/>
    <w:rsid w:val="00996AA0"/>
    <w:rsid w:val="00997B86"/>
    <w:rsid w:val="009A11A3"/>
    <w:rsid w:val="009A3EDF"/>
    <w:rsid w:val="009A3FD4"/>
    <w:rsid w:val="009A4702"/>
    <w:rsid w:val="009A6E06"/>
    <w:rsid w:val="009A741A"/>
    <w:rsid w:val="009A79E3"/>
    <w:rsid w:val="009B026B"/>
    <w:rsid w:val="009B0273"/>
    <w:rsid w:val="009B08E8"/>
    <w:rsid w:val="009B15C7"/>
    <w:rsid w:val="009B2051"/>
    <w:rsid w:val="009B2657"/>
    <w:rsid w:val="009B2E88"/>
    <w:rsid w:val="009B30BC"/>
    <w:rsid w:val="009B31D8"/>
    <w:rsid w:val="009B440F"/>
    <w:rsid w:val="009B4CEE"/>
    <w:rsid w:val="009B5FE8"/>
    <w:rsid w:val="009B62EB"/>
    <w:rsid w:val="009B6EFE"/>
    <w:rsid w:val="009B7C49"/>
    <w:rsid w:val="009C0901"/>
    <w:rsid w:val="009C302C"/>
    <w:rsid w:val="009C367E"/>
    <w:rsid w:val="009C3B9C"/>
    <w:rsid w:val="009C4253"/>
    <w:rsid w:val="009C4402"/>
    <w:rsid w:val="009C6987"/>
    <w:rsid w:val="009C70B2"/>
    <w:rsid w:val="009C7DBE"/>
    <w:rsid w:val="009D06A4"/>
    <w:rsid w:val="009D1AB4"/>
    <w:rsid w:val="009D1C66"/>
    <w:rsid w:val="009D24FA"/>
    <w:rsid w:val="009D2694"/>
    <w:rsid w:val="009D2E13"/>
    <w:rsid w:val="009D314A"/>
    <w:rsid w:val="009D3405"/>
    <w:rsid w:val="009D36AC"/>
    <w:rsid w:val="009D3889"/>
    <w:rsid w:val="009D3BFF"/>
    <w:rsid w:val="009D5D96"/>
    <w:rsid w:val="009D76C4"/>
    <w:rsid w:val="009D777A"/>
    <w:rsid w:val="009E0175"/>
    <w:rsid w:val="009E1282"/>
    <w:rsid w:val="009E2581"/>
    <w:rsid w:val="009E3465"/>
    <w:rsid w:val="009F0432"/>
    <w:rsid w:val="009F05AB"/>
    <w:rsid w:val="009F0CA6"/>
    <w:rsid w:val="009F131F"/>
    <w:rsid w:val="009F1579"/>
    <w:rsid w:val="009F15FC"/>
    <w:rsid w:val="009F1B2D"/>
    <w:rsid w:val="009F20F3"/>
    <w:rsid w:val="009F3342"/>
    <w:rsid w:val="009F4286"/>
    <w:rsid w:val="009F46C8"/>
    <w:rsid w:val="009F490F"/>
    <w:rsid w:val="009F4A86"/>
    <w:rsid w:val="009F4B89"/>
    <w:rsid w:val="009F4B8C"/>
    <w:rsid w:val="009F4E05"/>
    <w:rsid w:val="009F5F62"/>
    <w:rsid w:val="009F6255"/>
    <w:rsid w:val="00A0178A"/>
    <w:rsid w:val="00A01C3C"/>
    <w:rsid w:val="00A01E4E"/>
    <w:rsid w:val="00A025C5"/>
    <w:rsid w:val="00A030EE"/>
    <w:rsid w:val="00A03933"/>
    <w:rsid w:val="00A04092"/>
    <w:rsid w:val="00A041AE"/>
    <w:rsid w:val="00A051D2"/>
    <w:rsid w:val="00A07C15"/>
    <w:rsid w:val="00A1104B"/>
    <w:rsid w:val="00A11D62"/>
    <w:rsid w:val="00A12F05"/>
    <w:rsid w:val="00A14F17"/>
    <w:rsid w:val="00A1681E"/>
    <w:rsid w:val="00A17043"/>
    <w:rsid w:val="00A178BD"/>
    <w:rsid w:val="00A17A8B"/>
    <w:rsid w:val="00A21A14"/>
    <w:rsid w:val="00A22416"/>
    <w:rsid w:val="00A23626"/>
    <w:rsid w:val="00A23EE9"/>
    <w:rsid w:val="00A24E5A"/>
    <w:rsid w:val="00A2587B"/>
    <w:rsid w:val="00A258CE"/>
    <w:rsid w:val="00A258FC"/>
    <w:rsid w:val="00A25AAF"/>
    <w:rsid w:val="00A2606D"/>
    <w:rsid w:val="00A26AD0"/>
    <w:rsid w:val="00A30092"/>
    <w:rsid w:val="00A30596"/>
    <w:rsid w:val="00A31042"/>
    <w:rsid w:val="00A31B3C"/>
    <w:rsid w:val="00A325BE"/>
    <w:rsid w:val="00A35F03"/>
    <w:rsid w:val="00A37E69"/>
    <w:rsid w:val="00A40656"/>
    <w:rsid w:val="00A40938"/>
    <w:rsid w:val="00A40C14"/>
    <w:rsid w:val="00A41305"/>
    <w:rsid w:val="00A4150B"/>
    <w:rsid w:val="00A43C50"/>
    <w:rsid w:val="00A43EE2"/>
    <w:rsid w:val="00A443AF"/>
    <w:rsid w:val="00A448E6"/>
    <w:rsid w:val="00A44C94"/>
    <w:rsid w:val="00A4518B"/>
    <w:rsid w:val="00A45596"/>
    <w:rsid w:val="00A458E5"/>
    <w:rsid w:val="00A46013"/>
    <w:rsid w:val="00A465E3"/>
    <w:rsid w:val="00A46F4C"/>
    <w:rsid w:val="00A47389"/>
    <w:rsid w:val="00A47720"/>
    <w:rsid w:val="00A50C6A"/>
    <w:rsid w:val="00A50E41"/>
    <w:rsid w:val="00A50EEC"/>
    <w:rsid w:val="00A51517"/>
    <w:rsid w:val="00A517E6"/>
    <w:rsid w:val="00A51BF2"/>
    <w:rsid w:val="00A53294"/>
    <w:rsid w:val="00A5339B"/>
    <w:rsid w:val="00A542DD"/>
    <w:rsid w:val="00A547AB"/>
    <w:rsid w:val="00A559F5"/>
    <w:rsid w:val="00A56465"/>
    <w:rsid w:val="00A56F8A"/>
    <w:rsid w:val="00A57272"/>
    <w:rsid w:val="00A61AA9"/>
    <w:rsid w:val="00A61F1B"/>
    <w:rsid w:val="00A626EB"/>
    <w:rsid w:val="00A62782"/>
    <w:rsid w:val="00A62EB1"/>
    <w:rsid w:val="00A64B30"/>
    <w:rsid w:val="00A64DE3"/>
    <w:rsid w:val="00A654D9"/>
    <w:rsid w:val="00A657C7"/>
    <w:rsid w:val="00A66272"/>
    <w:rsid w:val="00A671A8"/>
    <w:rsid w:val="00A67DAC"/>
    <w:rsid w:val="00A67FC9"/>
    <w:rsid w:val="00A7208F"/>
    <w:rsid w:val="00A720A3"/>
    <w:rsid w:val="00A721E2"/>
    <w:rsid w:val="00A7268D"/>
    <w:rsid w:val="00A72804"/>
    <w:rsid w:val="00A72AC1"/>
    <w:rsid w:val="00A73BCC"/>
    <w:rsid w:val="00A74650"/>
    <w:rsid w:val="00A747FB"/>
    <w:rsid w:val="00A7484C"/>
    <w:rsid w:val="00A75025"/>
    <w:rsid w:val="00A75AFB"/>
    <w:rsid w:val="00A76227"/>
    <w:rsid w:val="00A76CD3"/>
    <w:rsid w:val="00A77036"/>
    <w:rsid w:val="00A77F57"/>
    <w:rsid w:val="00A812D3"/>
    <w:rsid w:val="00A812DB"/>
    <w:rsid w:val="00A81C83"/>
    <w:rsid w:val="00A82C0B"/>
    <w:rsid w:val="00A82F60"/>
    <w:rsid w:val="00A83366"/>
    <w:rsid w:val="00A84744"/>
    <w:rsid w:val="00A84DFD"/>
    <w:rsid w:val="00A8501A"/>
    <w:rsid w:val="00A87D89"/>
    <w:rsid w:val="00A87E17"/>
    <w:rsid w:val="00A924F0"/>
    <w:rsid w:val="00A9297B"/>
    <w:rsid w:val="00A930A1"/>
    <w:rsid w:val="00A93932"/>
    <w:rsid w:val="00A9418B"/>
    <w:rsid w:val="00A95DA1"/>
    <w:rsid w:val="00A97494"/>
    <w:rsid w:val="00AA16CF"/>
    <w:rsid w:val="00AA1774"/>
    <w:rsid w:val="00AA2B31"/>
    <w:rsid w:val="00AA3E72"/>
    <w:rsid w:val="00AA4969"/>
    <w:rsid w:val="00AA4AA4"/>
    <w:rsid w:val="00AA52BE"/>
    <w:rsid w:val="00AA6335"/>
    <w:rsid w:val="00AA6B14"/>
    <w:rsid w:val="00AA79F4"/>
    <w:rsid w:val="00AB02F8"/>
    <w:rsid w:val="00AB1813"/>
    <w:rsid w:val="00AB1A51"/>
    <w:rsid w:val="00AB29E6"/>
    <w:rsid w:val="00AB2A10"/>
    <w:rsid w:val="00AB3340"/>
    <w:rsid w:val="00AB4A99"/>
    <w:rsid w:val="00AB617D"/>
    <w:rsid w:val="00AB77DB"/>
    <w:rsid w:val="00AC0943"/>
    <w:rsid w:val="00AC2946"/>
    <w:rsid w:val="00AC32D4"/>
    <w:rsid w:val="00AC4F9F"/>
    <w:rsid w:val="00AC5CC5"/>
    <w:rsid w:val="00AC632D"/>
    <w:rsid w:val="00AC698D"/>
    <w:rsid w:val="00AC6FC8"/>
    <w:rsid w:val="00AD08D2"/>
    <w:rsid w:val="00AD0BA7"/>
    <w:rsid w:val="00AD1C95"/>
    <w:rsid w:val="00AD1F1B"/>
    <w:rsid w:val="00AD37A3"/>
    <w:rsid w:val="00AD4492"/>
    <w:rsid w:val="00AE0283"/>
    <w:rsid w:val="00AE1F37"/>
    <w:rsid w:val="00AE436A"/>
    <w:rsid w:val="00AE6486"/>
    <w:rsid w:val="00AE6D43"/>
    <w:rsid w:val="00AE6E6A"/>
    <w:rsid w:val="00AE6F11"/>
    <w:rsid w:val="00AE7803"/>
    <w:rsid w:val="00AE7AE0"/>
    <w:rsid w:val="00AF0CBE"/>
    <w:rsid w:val="00AF0E72"/>
    <w:rsid w:val="00AF15A8"/>
    <w:rsid w:val="00AF193B"/>
    <w:rsid w:val="00AF24EB"/>
    <w:rsid w:val="00AF341F"/>
    <w:rsid w:val="00AF37E8"/>
    <w:rsid w:val="00AF3995"/>
    <w:rsid w:val="00AF3FBC"/>
    <w:rsid w:val="00AF5AF4"/>
    <w:rsid w:val="00AF76C4"/>
    <w:rsid w:val="00AF7951"/>
    <w:rsid w:val="00B01065"/>
    <w:rsid w:val="00B0132D"/>
    <w:rsid w:val="00B02A9C"/>
    <w:rsid w:val="00B02C48"/>
    <w:rsid w:val="00B070ED"/>
    <w:rsid w:val="00B105CE"/>
    <w:rsid w:val="00B10E34"/>
    <w:rsid w:val="00B1168D"/>
    <w:rsid w:val="00B12EF6"/>
    <w:rsid w:val="00B12FA6"/>
    <w:rsid w:val="00B143BD"/>
    <w:rsid w:val="00B15873"/>
    <w:rsid w:val="00B2029D"/>
    <w:rsid w:val="00B21556"/>
    <w:rsid w:val="00B21950"/>
    <w:rsid w:val="00B226F3"/>
    <w:rsid w:val="00B22CFA"/>
    <w:rsid w:val="00B242C7"/>
    <w:rsid w:val="00B246A7"/>
    <w:rsid w:val="00B2571C"/>
    <w:rsid w:val="00B25BD8"/>
    <w:rsid w:val="00B274A4"/>
    <w:rsid w:val="00B33FC3"/>
    <w:rsid w:val="00B3450F"/>
    <w:rsid w:val="00B34DCC"/>
    <w:rsid w:val="00B35021"/>
    <w:rsid w:val="00B3627E"/>
    <w:rsid w:val="00B36891"/>
    <w:rsid w:val="00B4057E"/>
    <w:rsid w:val="00B40D80"/>
    <w:rsid w:val="00B41498"/>
    <w:rsid w:val="00B41ACA"/>
    <w:rsid w:val="00B41B7F"/>
    <w:rsid w:val="00B4342E"/>
    <w:rsid w:val="00B43FBA"/>
    <w:rsid w:val="00B4478D"/>
    <w:rsid w:val="00B46547"/>
    <w:rsid w:val="00B465D9"/>
    <w:rsid w:val="00B4692F"/>
    <w:rsid w:val="00B4780A"/>
    <w:rsid w:val="00B4791B"/>
    <w:rsid w:val="00B51018"/>
    <w:rsid w:val="00B5109E"/>
    <w:rsid w:val="00B51157"/>
    <w:rsid w:val="00B5121E"/>
    <w:rsid w:val="00B51856"/>
    <w:rsid w:val="00B52675"/>
    <w:rsid w:val="00B54B69"/>
    <w:rsid w:val="00B5516A"/>
    <w:rsid w:val="00B5729E"/>
    <w:rsid w:val="00B60481"/>
    <w:rsid w:val="00B60C84"/>
    <w:rsid w:val="00B612D8"/>
    <w:rsid w:val="00B62228"/>
    <w:rsid w:val="00B62FF0"/>
    <w:rsid w:val="00B6342F"/>
    <w:rsid w:val="00B63883"/>
    <w:rsid w:val="00B63B07"/>
    <w:rsid w:val="00B640AE"/>
    <w:rsid w:val="00B64BB8"/>
    <w:rsid w:val="00B65665"/>
    <w:rsid w:val="00B65695"/>
    <w:rsid w:val="00B65C2D"/>
    <w:rsid w:val="00B660C1"/>
    <w:rsid w:val="00B66215"/>
    <w:rsid w:val="00B667DD"/>
    <w:rsid w:val="00B668AC"/>
    <w:rsid w:val="00B675C0"/>
    <w:rsid w:val="00B73257"/>
    <w:rsid w:val="00B744F6"/>
    <w:rsid w:val="00B745FC"/>
    <w:rsid w:val="00B746D2"/>
    <w:rsid w:val="00B74A3A"/>
    <w:rsid w:val="00B7529A"/>
    <w:rsid w:val="00B753C5"/>
    <w:rsid w:val="00B806FA"/>
    <w:rsid w:val="00B80CFC"/>
    <w:rsid w:val="00B81023"/>
    <w:rsid w:val="00B8137E"/>
    <w:rsid w:val="00B81DAE"/>
    <w:rsid w:val="00B82534"/>
    <w:rsid w:val="00B8303E"/>
    <w:rsid w:val="00B84EA3"/>
    <w:rsid w:val="00B8556D"/>
    <w:rsid w:val="00B85F3A"/>
    <w:rsid w:val="00B85FF7"/>
    <w:rsid w:val="00B86992"/>
    <w:rsid w:val="00B872B1"/>
    <w:rsid w:val="00B8789A"/>
    <w:rsid w:val="00B87E71"/>
    <w:rsid w:val="00B87F25"/>
    <w:rsid w:val="00B9119C"/>
    <w:rsid w:val="00B91BF7"/>
    <w:rsid w:val="00B92172"/>
    <w:rsid w:val="00B92771"/>
    <w:rsid w:val="00B92A4F"/>
    <w:rsid w:val="00B92C9E"/>
    <w:rsid w:val="00B92FA6"/>
    <w:rsid w:val="00B93D1E"/>
    <w:rsid w:val="00B943D1"/>
    <w:rsid w:val="00B944E8"/>
    <w:rsid w:val="00B95179"/>
    <w:rsid w:val="00B951EE"/>
    <w:rsid w:val="00B956CA"/>
    <w:rsid w:val="00B95BE6"/>
    <w:rsid w:val="00B96D90"/>
    <w:rsid w:val="00B970E8"/>
    <w:rsid w:val="00B97509"/>
    <w:rsid w:val="00BA0FF6"/>
    <w:rsid w:val="00BA1719"/>
    <w:rsid w:val="00BA1EC9"/>
    <w:rsid w:val="00BA1F32"/>
    <w:rsid w:val="00BA36A4"/>
    <w:rsid w:val="00BA3BEE"/>
    <w:rsid w:val="00BA4B03"/>
    <w:rsid w:val="00BA4C7E"/>
    <w:rsid w:val="00BA57E0"/>
    <w:rsid w:val="00BA662C"/>
    <w:rsid w:val="00BB12CF"/>
    <w:rsid w:val="00BB12F5"/>
    <w:rsid w:val="00BB14E7"/>
    <w:rsid w:val="00BB1A5A"/>
    <w:rsid w:val="00BB1E40"/>
    <w:rsid w:val="00BB2919"/>
    <w:rsid w:val="00BB4428"/>
    <w:rsid w:val="00BB4810"/>
    <w:rsid w:val="00BB4C9B"/>
    <w:rsid w:val="00BB4EEA"/>
    <w:rsid w:val="00BB55BB"/>
    <w:rsid w:val="00BB6774"/>
    <w:rsid w:val="00BC1129"/>
    <w:rsid w:val="00BC13D2"/>
    <w:rsid w:val="00BC1D75"/>
    <w:rsid w:val="00BC425B"/>
    <w:rsid w:val="00BC46A8"/>
    <w:rsid w:val="00BC49BF"/>
    <w:rsid w:val="00BC5058"/>
    <w:rsid w:val="00BC5092"/>
    <w:rsid w:val="00BC50B9"/>
    <w:rsid w:val="00BC570D"/>
    <w:rsid w:val="00BC59EA"/>
    <w:rsid w:val="00BC72CF"/>
    <w:rsid w:val="00BC746A"/>
    <w:rsid w:val="00BC7831"/>
    <w:rsid w:val="00BD12F5"/>
    <w:rsid w:val="00BD16BA"/>
    <w:rsid w:val="00BD38EE"/>
    <w:rsid w:val="00BD3D49"/>
    <w:rsid w:val="00BD4D9A"/>
    <w:rsid w:val="00BD5F1F"/>
    <w:rsid w:val="00BD6CA6"/>
    <w:rsid w:val="00BD6FFE"/>
    <w:rsid w:val="00BD7406"/>
    <w:rsid w:val="00BD7D4F"/>
    <w:rsid w:val="00BE1F4C"/>
    <w:rsid w:val="00BE29F6"/>
    <w:rsid w:val="00BE2A30"/>
    <w:rsid w:val="00BE2EA7"/>
    <w:rsid w:val="00BE40F2"/>
    <w:rsid w:val="00BE5B1C"/>
    <w:rsid w:val="00BE5C4F"/>
    <w:rsid w:val="00BE6636"/>
    <w:rsid w:val="00BE7BD9"/>
    <w:rsid w:val="00BF0396"/>
    <w:rsid w:val="00BF0724"/>
    <w:rsid w:val="00BF0EBE"/>
    <w:rsid w:val="00BF1F84"/>
    <w:rsid w:val="00BF1FB8"/>
    <w:rsid w:val="00BF2BFD"/>
    <w:rsid w:val="00BF2ECF"/>
    <w:rsid w:val="00BF34D0"/>
    <w:rsid w:val="00BF3DCD"/>
    <w:rsid w:val="00BF4B2E"/>
    <w:rsid w:val="00BF5612"/>
    <w:rsid w:val="00BF5724"/>
    <w:rsid w:val="00BF6BE6"/>
    <w:rsid w:val="00BF72AF"/>
    <w:rsid w:val="00BF737C"/>
    <w:rsid w:val="00BF74F4"/>
    <w:rsid w:val="00BF7DE8"/>
    <w:rsid w:val="00C02433"/>
    <w:rsid w:val="00C05238"/>
    <w:rsid w:val="00C0539E"/>
    <w:rsid w:val="00C06FD1"/>
    <w:rsid w:val="00C07A4D"/>
    <w:rsid w:val="00C10158"/>
    <w:rsid w:val="00C1085C"/>
    <w:rsid w:val="00C108C6"/>
    <w:rsid w:val="00C10938"/>
    <w:rsid w:val="00C109B9"/>
    <w:rsid w:val="00C10A8E"/>
    <w:rsid w:val="00C143CE"/>
    <w:rsid w:val="00C14737"/>
    <w:rsid w:val="00C15209"/>
    <w:rsid w:val="00C15451"/>
    <w:rsid w:val="00C15D2A"/>
    <w:rsid w:val="00C15D5F"/>
    <w:rsid w:val="00C15E03"/>
    <w:rsid w:val="00C20083"/>
    <w:rsid w:val="00C200B7"/>
    <w:rsid w:val="00C2014B"/>
    <w:rsid w:val="00C204A8"/>
    <w:rsid w:val="00C21CE0"/>
    <w:rsid w:val="00C22169"/>
    <w:rsid w:val="00C22BA7"/>
    <w:rsid w:val="00C23516"/>
    <w:rsid w:val="00C23C7F"/>
    <w:rsid w:val="00C25ECA"/>
    <w:rsid w:val="00C26116"/>
    <w:rsid w:val="00C31605"/>
    <w:rsid w:val="00C31C4F"/>
    <w:rsid w:val="00C33A2C"/>
    <w:rsid w:val="00C33D75"/>
    <w:rsid w:val="00C34BDD"/>
    <w:rsid w:val="00C35758"/>
    <w:rsid w:val="00C3598F"/>
    <w:rsid w:val="00C3689B"/>
    <w:rsid w:val="00C3714D"/>
    <w:rsid w:val="00C4022E"/>
    <w:rsid w:val="00C413E6"/>
    <w:rsid w:val="00C41503"/>
    <w:rsid w:val="00C418B8"/>
    <w:rsid w:val="00C41950"/>
    <w:rsid w:val="00C42C02"/>
    <w:rsid w:val="00C432D0"/>
    <w:rsid w:val="00C44480"/>
    <w:rsid w:val="00C44608"/>
    <w:rsid w:val="00C44D85"/>
    <w:rsid w:val="00C4501C"/>
    <w:rsid w:val="00C45122"/>
    <w:rsid w:val="00C45E8E"/>
    <w:rsid w:val="00C472FB"/>
    <w:rsid w:val="00C50B3C"/>
    <w:rsid w:val="00C50C8B"/>
    <w:rsid w:val="00C50FD4"/>
    <w:rsid w:val="00C5276C"/>
    <w:rsid w:val="00C532F2"/>
    <w:rsid w:val="00C53DC7"/>
    <w:rsid w:val="00C53DFA"/>
    <w:rsid w:val="00C553F8"/>
    <w:rsid w:val="00C55BB2"/>
    <w:rsid w:val="00C57931"/>
    <w:rsid w:val="00C6226B"/>
    <w:rsid w:val="00C62276"/>
    <w:rsid w:val="00C6311A"/>
    <w:rsid w:val="00C63512"/>
    <w:rsid w:val="00C636FE"/>
    <w:rsid w:val="00C65381"/>
    <w:rsid w:val="00C666A2"/>
    <w:rsid w:val="00C7053E"/>
    <w:rsid w:val="00C714D5"/>
    <w:rsid w:val="00C7208B"/>
    <w:rsid w:val="00C72424"/>
    <w:rsid w:val="00C72497"/>
    <w:rsid w:val="00C72EED"/>
    <w:rsid w:val="00C7337C"/>
    <w:rsid w:val="00C74749"/>
    <w:rsid w:val="00C74DE6"/>
    <w:rsid w:val="00C7506A"/>
    <w:rsid w:val="00C75306"/>
    <w:rsid w:val="00C7744D"/>
    <w:rsid w:val="00C77902"/>
    <w:rsid w:val="00C77AA2"/>
    <w:rsid w:val="00C77F9A"/>
    <w:rsid w:val="00C832E7"/>
    <w:rsid w:val="00C83803"/>
    <w:rsid w:val="00C84A34"/>
    <w:rsid w:val="00C84F69"/>
    <w:rsid w:val="00C8578A"/>
    <w:rsid w:val="00C85ADA"/>
    <w:rsid w:val="00C85AEE"/>
    <w:rsid w:val="00C87309"/>
    <w:rsid w:val="00C87F25"/>
    <w:rsid w:val="00C87F2C"/>
    <w:rsid w:val="00C90576"/>
    <w:rsid w:val="00C91FED"/>
    <w:rsid w:val="00C92621"/>
    <w:rsid w:val="00C9359A"/>
    <w:rsid w:val="00C94D01"/>
    <w:rsid w:val="00C952F5"/>
    <w:rsid w:val="00C9649B"/>
    <w:rsid w:val="00C96CB3"/>
    <w:rsid w:val="00C971E4"/>
    <w:rsid w:val="00C976BA"/>
    <w:rsid w:val="00CA02A8"/>
    <w:rsid w:val="00CA0B35"/>
    <w:rsid w:val="00CA2071"/>
    <w:rsid w:val="00CA2F9B"/>
    <w:rsid w:val="00CA42C4"/>
    <w:rsid w:val="00CA7DAE"/>
    <w:rsid w:val="00CB0E33"/>
    <w:rsid w:val="00CB108C"/>
    <w:rsid w:val="00CB16CD"/>
    <w:rsid w:val="00CB1C04"/>
    <w:rsid w:val="00CB1D77"/>
    <w:rsid w:val="00CB2EF5"/>
    <w:rsid w:val="00CB3B34"/>
    <w:rsid w:val="00CB4A7A"/>
    <w:rsid w:val="00CB6432"/>
    <w:rsid w:val="00CB71EB"/>
    <w:rsid w:val="00CB7C36"/>
    <w:rsid w:val="00CB7C37"/>
    <w:rsid w:val="00CC06F3"/>
    <w:rsid w:val="00CC088E"/>
    <w:rsid w:val="00CC0A40"/>
    <w:rsid w:val="00CC1525"/>
    <w:rsid w:val="00CC2596"/>
    <w:rsid w:val="00CC2F04"/>
    <w:rsid w:val="00CC3C4C"/>
    <w:rsid w:val="00CC4752"/>
    <w:rsid w:val="00CC4E6E"/>
    <w:rsid w:val="00CC5799"/>
    <w:rsid w:val="00CC5A85"/>
    <w:rsid w:val="00CC722E"/>
    <w:rsid w:val="00CD0471"/>
    <w:rsid w:val="00CD1389"/>
    <w:rsid w:val="00CD18E5"/>
    <w:rsid w:val="00CD29A1"/>
    <w:rsid w:val="00CD2C3C"/>
    <w:rsid w:val="00CD3AF8"/>
    <w:rsid w:val="00CD400C"/>
    <w:rsid w:val="00CD4985"/>
    <w:rsid w:val="00CD4F61"/>
    <w:rsid w:val="00CD5040"/>
    <w:rsid w:val="00CD6433"/>
    <w:rsid w:val="00CD6E65"/>
    <w:rsid w:val="00CD72C1"/>
    <w:rsid w:val="00CD798E"/>
    <w:rsid w:val="00CE026F"/>
    <w:rsid w:val="00CE15BD"/>
    <w:rsid w:val="00CE1B2D"/>
    <w:rsid w:val="00CE1C8A"/>
    <w:rsid w:val="00CE24DA"/>
    <w:rsid w:val="00CE3244"/>
    <w:rsid w:val="00CE3F43"/>
    <w:rsid w:val="00CE6103"/>
    <w:rsid w:val="00CE651F"/>
    <w:rsid w:val="00CE677F"/>
    <w:rsid w:val="00CE6D1F"/>
    <w:rsid w:val="00CE741B"/>
    <w:rsid w:val="00CE7425"/>
    <w:rsid w:val="00CE7D24"/>
    <w:rsid w:val="00CF029B"/>
    <w:rsid w:val="00CF1C5C"/>
    <w:rsid w:val="00CF22BC"/>
    <w:rsid w:val="00CF2953"/>
    <w:rsid w:val="00CF3A70"/>
    <w:rsid w:val="00CF3BB9"/>
    <w:rsid w:val="00CF4E2D"/>
    <w:rsid w:val="00CF688B"/>
    <w:rsid w:val="00CF6A66"/>
    <w:rsid w:val="00D01A76"/>
    <w:rsid w:val="00D01E85"/>
    <w:rsid w:val="00D02169"/>
    <w:rsid w:val="00D02813"/>
    <w:rsid w:val="00D032A7"/>
    <w:rsid w:val="00D03A2C"/>
    <w:rsid w:val="00D050C3"/>
    <w:rsid w:val="00D0588F"/>
    <w:rsid w:val="00D113AF"/>
    <w:rsid w:val="00D1248E"/>
    <w:rsid w:val="00D1295F"/>
    <w:rsid w:val="00D13B80"/>
    <w:rsid w:val="00D1484D"/>
    <w:rsid w:val="00D14FAA"/>
    <w:rsid w:val="00D16186"/>
    <w:rsid w:val="00D163C9"/>
    <w:rsid w:val="00D20117"/>
    <w:rsid w:val="00D20FFA"/>
    <w:rsid w:val="00D22DC8"/>
    <w:rsid w:val="00D23AFD"/>
    <w:rsid w:val="00D2486D"/>
    <w:rsid w:val="00D24B40"/>
    <w:rsid w:val="00D25155"/>
    <w:rsid w:val="00D255CF"/>
    <w:rsid w:val="00D27609"/>
    <w:rsid w:val="00D27B4C"/>
    <w:rsid w:val="00D27DF7"/>
    <w:rsid w:val="00D27F74"/>
    <w:rsid w:val="00D30609"/>
    <w:rsid w:val="00D31678"/>
    <w:rsid w:val="00D32E57"/>
    <w:rsid w:val="00D364BC"/>
    <w:rsid w:val="00D364F1"/>
    <w:rsid w:val="00D404CA"/>
    <w:rsid w:val="00D407F9"/>
    <w:rsid w:val="00D40B6D"/>
    <w:rsid w:val="00D40EFA"/>
    <w:rsid w:val="00D41632"/>
    <w:rsid w:val="00D4168A"/>
    <w:rsid w:val="00D426A5"/>
    <w:rsid w:val="00D42FB0"/>
    <w:rsid w:val="00D433E6"/>
    <w:rsid w:val="00D43C8E"/>
    <w:rsid w:val="00D45E8A"/>
    <w:rsid w:val="00D473AB"/>
    <w:rsid w:val="00D50DBF"/>
    <w:rsid w:val="00D515D6"/>
    <w:rsid w:val="00D5170A"/>
    <w:rsid w:val="00D5171B"/>
    <w:rsid w:val="00D51E66"/>
    <w:rsid w:val="00D5224B"/>
    <w:rsid w:val="00D532F5"/>
    <w:rsid w:val="00D53F2C"/>
    <w:rsid w:val="00D54048"/>
    <w:rsid w:val="00D5414E"/>
    <w:rsid w:val="00D54F95"/>
    <w:rsid w:val="00D5572C"/>
    <w:rsid w:val="00D56BC0"/>
    <w:rsid w:val="00D56EFE"/>
    <w:rsid w:val="00D577A5"/>
    <w:rsid w:val="00D57C9F"/>
    <w:rsid w:val="00D621E2"/>
    <w:rsid w:val="00D623D1"/>
    <w:rsid w:val="00D6365C"/>
    <w:rsid w:val="00D64270"/>
    <w:rsid w:val="00D64538"/>
    <w:rsid w:val="00D65296"/>
    <w:rsid w:val="00D663DB"/>
    <w:rsid w:val="00D66D13"/>
    <w:rsid w:val="00D66FBA"/>
    <w:rsid w:val="00D672DE"/>
    <w:rsid w:val="00D6752A"/>
    <w:rsid w:val="00D67C71"/>
    <w:rsid w:val="00D7009A"/>
    <w:rsid w:val="00D7048E"/>
    <w:rsid w:val="00D70C55"/>
    <w:rsid w:val="00D72826"/>
    <w:rsid w:val="00D72967"/>
    <w:rsid w:val="00D73A34"/>
    <w:rsid w:val="00D73B67"/>
    <w:rsid w:val="00D73EEC"/>
    <w:rsid w:val="00D74C62"/>
    <w:rsid w:val="00D74D0E"/>
    <w:rsid w:val="00D75FD6"/>
    <w:rsid w:val="00D7745A"/>
    <w:rsid w:val="00D80990"/>
    <w:rsid w:val="00D81391"/>
    <w:rsid w:val="00D83302"/>
    <w:rsid w:val="00D83708"/>
    <w:rsid w:val="00D8785B"/>
    <w:rsid w:val="00D879E4"/>
    <w:rsid w:val="00D90306"/>
    <w:rsid w:val="00D912DE"/>
    <w:rsid w:val="00D920FE"/>
    <w:rsid w:val="00D921B0"/>
    <w:rsid w:val="00D925E8"/>
    <w:rsid w:val="00D929C7"/>
    <w:rsid w:val="00D94815"/>
    <w:rsid w:val="00D94DEC"/>
    <w:rsid w:val="00D97334"/>
    <w:rsid w:val="00DA195C"/>
    <w:rsid w:val="00DA1B9D"/>
    <w:rsid w:val="00DA40FF"/>
    <w:rsid w:val="00DA5DF0"/>
    <w:rsid w:val="00DA5E49"/>
    <w:rsid w:val="00DA6972"/>
    <w:rsid w:val="00DA738A"/>
    <w:rsid w:val="00DB0077"/>
    <w:rsid w:val="00DB0B90"/>
    <w:rsid w:val="00DB1A52"/>
    <w:rsid w:val="00DB2223"/>
    <w:rsid w:val="00DB249D"/>
    <w:rsid w:val="00DB403E"/>
    <w:rsid w:val="00DB4BCD"/>
    <w:rsid w:val="00DB53F4"/>
    <w:rsid w:val="00DB55C2"/>
    <w:rsid w:val="00DB5A02"/>
    <w:rsid w:val="00DB6EA7"/>
    <w:rsid w:val="00DB757D"/>
    <w:rsid w:val="00DC22C2"/>
    <w:rsid w:val="00DC3FE5"/>
    <w:rsid w:val="00DC4FF0"/>
    <w:rsid w:val="00DC5E84"/>
    <w:rsid w:val="00DC7E84"/>
    <w:rsid w:val="00DD0146"/>
    <w:rsid w:val="00DD16A4"/>
    <w:rsid w:val="00DD1822"/>
    <w:rsid w:val="00DD2B6D"/>
    <w:rsid w:val="00DD3455"/>
    <w:rsid w:val="00DD3574"/>
    <w:rsid w:val="00DD39DE"/>
    <w:rsid w:val="00DD3B72"/>
    <w:rsid w:val="00DD40A7"/>
    <w:rsid w:val="00DD4478"/>
    <w:rsid w:val="00DD5DF2"/>
    <w:rsid w:val="00DD677C"/>
    <w:rsid w:val="00DD6CB9"/>
    <w:rsid w:val="00DD70CC"/>
    <w:rsid w:val="00DE05C0"/>
    <w:rsid w:val="00DE1075"/>
    <w:rsid w:val="00DE2135"/>
    <w:rsid w:val="00DE2883"/>
    <w:rsid w:val="00DE3344"/>
    <w:rsid w:val="00DE360F"/>
    <w:rsid w:val="00DE54A3"/>
    <w:rsid w:val="00DE5B72"/>
    <w:rsid w:val="00DE7452"/>
    <w:rsid w:val="00DF074D"/>
    <w:rsid w:val="00DF0A7A"/>
    <w:rsid w:val="00DF1540"/>
    <w:rsid w:val="00DF17DD"/>
    <w:rsid w:val="00DF2197"/>
    <w:rsid w:val="00DF42B5"/>
    <w:rsid w:val="00DF51A8"/>
    <w:rsid w:val="00DF5B2B"/>
    <w:rsid w:val="00DF5C03"/>
    <w:rsid w:val="00DF5FD4"/>
    <w:rsid w:val="00DF6D3F"/>
    <w:rsid w:val="00DF790A"/>
    <w:rsid w:val="00E01887"/>
    <w:rsid w:val="00E01CD6"/>
    <w:rsid w:val="00E02072"/>
    <w:rsid w:val="00E03945"/>
    <w:rsid w:val="00E03A2B"/>
    <w:rsid w:val="00E0427B"/>
    <w:rsid w:val="00E054AD"/>
    <w:rsid w:val="00E069EC"/>
    <w:rsid w:val="00E06AB2"/>
    <w:rsid w:val="00E078D2"/>
    <w:rsid w:val="00E11AD3"/>
    <w:rsid w:val="00E11BD5"/>
    <w:rsid w:val="00E11E6B"/>
    <w:rsid w:val="00E123F0"/>
    <w:rsid w:val="00E1251A"/>
    <w:rsid w:val="00E1255B"/>
    <w:rsid w:val="00E13407"/>
    <w:rsid w:val="00E13B65"/>
    <w:rsid w:val="00E13FA6"/>
    <w:rsid w:val="00E153EB"/>
    <w:rsid w:val="00E15DF3"/>
    <w:rsid w:val="00E16779"/>
    <w:rsid w:val="00E17D14"/>
    <w:rsid w:val="00E21194"/>
    <w:rsid w:val="00E2163D"/>
    <w:rsid w:val="00E21AB1"/>
    <w:rsid w:val="00E21CAC"/>
    <w:rsid w:val="00E2210C"/>
    <w:rsid w:val="00E222E1"/>
    <w:rsid w:val="00E23484"/>
    <w:rsid w:val="00E23EFF"/>
    <w:rsid w:val="00E23F91"/>
    <w:rsid w:val="00E2434A"/>
    <w:rsid w:val="00E257C7"/>
    <w:rsid w:val="00E25F50"/>
    <w:rsid w:val="00E2671D"/>
    <w:rsid w:val="00E26F3F"/>
    <w:rsid w:val="00E27D41"/>
    <w:rsid w:val="00E27D98"/>
    <w:rsid w:val="00E30D9C"/>
    <w:rsid w:val="00E310FE"/>
    <w:rsid w:val="00E32A42"/>
    <w:rsid w:val="00E33942"/>
    <w:rsid w:val="00E33FA9"/>
    <w:rsid w:val="00E3542D"/>
    <w:rsid w:val="00E35706"/>
    <w:rsid w:val="00E35A0A"/>
    <w:rsid w:val="00E3611D"/>
    <w:rsid w:val="00E36A90"/>
    <w:rsid w:val="00E36AC6"/>
    <w:rsid w:val="00E36C94"/>
    <w:rsid w:val="00E37271"/>
    <w:rsid w:val="00E40507"/>
    <w:rsid w:val="00E40DD6"/>
    <w:rsid w:val="00E41016"/>
    <w:rsid w:val="00E4190B"/>
    <w:rsid w:val="00E41CE1"/>
    <w:rsid w:val="00E43709"/>
    <w:rsid w:val="00E438B4"/>
    <w:rsid w:val="00E44CB4"/>
    <w:rsid w:val="00E46F57"/>
    <w:rsid w:val="00E477FE"/>
    <w:rsid w:val="00E478FB"/>
    <w:rsid w:val="00E504E5"/>
    <w:rsid w:val="00E5261D"/>
    <w:rsid w:val="00E53FE0"/>
    <w:rsid w:val="00E54BEE"/>
    <w:rsid w:val="00E55714"/>
    <w:rsid w:val="00E55F09"/>
    <w:rsid w:val="00E55F9E"/>
    <w:rsid w:val="00E564D0"/>
    <w:rsid w:val="00E567A4"/>
    <w:rsid w:val="00E56B20"/>
    <w:rsid w:val="00E575CE"/>
    <w:rsid w:val="00E57A9E"/>
    <w:rsid w:val="00E601BD"/>
    <w:rsid w:val="00E60AA7"/>
    <w:rsid w:val="00E61F68"/>
    <w:rsid w:val="00E624B9"/>
    <w:rsid w:val="00E62B50"/>
    <w:rsid w:val="00E63AED"/>
    <w:rsid w:val="00E65D1E"/>
    <w:rsid w:val="00E65F3F"/>
    <w:rsid w:val="00E664E2"/>
    <w:rsid w:val="00E670BA"/>
    <w:rsid w:val="00E67106"/>
    <w:rsid w:val="00E67766"/>
    <w:rsid w:val="00E707E6"/>
    <w:rsid w:val="00E7081D"/>
    <w:rsid w:val="00E71550"/>
    <w:rsid w:val="00E71808"/>
    <w:rsid w:val="00E71B5F"/>
    <w:rsid w:val="00E7213E"/>
    <w:rsid w:val="00E72E83"/>
    <w:rsid w:val="00E72F43"/>
    <w:rsid w:val="00E734D1"/>
    <w:rsid w:val="00E75C29"/>
    <w:rsid w:val="00E75DEF"/>
    <w:rsid w:val="00E808AE"/>
    <w:rsid w:val="00E80B5B"/>
    <w:rsid w:val="00E80C74"/>
    <w:rsid w:val="00E81538"/>
    <w:rsid w:val="00E8252D"/>
    <w:rsid w:val="00E82CBE"/>
    <w:rsid w:val="00E82D94"/>
    <w:rsid w:val="00E83584"/>
    <w:rsid w:val="00E83B7D"/>
    <w:rsid w:val="00E83F6F"/>
    <w:rsid w:val="00E85C00"/>
    <w:rsid w:val="00E9006C"/>
    <w:rsid w:val="00E908B9"/>
    <w:rsid w:val="00E913CE"/>
    <w:rsid w:val="00E92C50"/>
    <w:rsid w:val="00E932D5"/>
    <w:rsid w:val="00E950C9"/>
    <w:rsid w:val="00E96230"/>
    <w:rsid w:val="00E9644D"/>
    <w:rsid w:val="00E96FBD"/>
    <w:rsid w:val="00E9719B"/>
    <w:rsid w:val="00EA119B"/>
    <w:rsid w:val="00EA2645"/>
    <w:rsid w:val="00EA4D3D"/>
    <w:rsid w:val="00EA561A"/>
    <w:rsid w:val="00EA5B58"/>
    <w:rsid w:val="00EA6498"/>
    <w:rsid w:val="00EA6EBF"/>
    <w:rsid w:val="00EA728B"/>
    <w:rsid w:val="00EB004F"/>
    <w:rsid w:val="00EB010B"/>
    <w:rsid w:val="00EB05A4"/>
    <w:rsid w:val="00EB1CBF"/>
    <w:rsid w:val="00EB2456"/>
    <w:rsid w:val="00EB2930"/>
    <w:rsid w:val="00EB2F10"/>
    <w:rsid w:val="00EB3404"/>
    <w:rsid w:val="00EB5CDD"/>
    <w:rsid w:val="00EB61AB"/>
    <w:rsid w:val="00EB74DE"/>
    <w:rsid w:val="00EC0461"/>
    <w:rsid w:val="00EC0C28"/>
    <w:rsid w:val="00EC1027"/>
    <w:rsid w:val="00EC2E90"/>
    <w:rsid w:val="00EC32F6"/>
    <w:rsid w:val="00EC50D8"/>
    <w:rsid w:val="00EC571C"/>
    <w:rsid w:val="00EC5B18"/>
    <w:rsid w:val="00EC5E08"/>
    <w:rsid w:val="00EC68D3"/>
    <w:rsid w:val="00EC6B8C"/>
    <w:rsid w:val="00ED102B"/>
    <w:rsid w:val="00ED1380"/>
    <w:rsid w:val="00ED4163"/>
    <w:rsid w:val="00ED4F15"/>
    <w:rsid w:val="00ED5311"/>
    <w:rsid w:val="00ED6334"/>
    <w:rsid w:val="00ED72E8"/>
    <w:rsid w:val="00ED7995"/>
    <w:rsid w:val="00ED7C3D"/>
    <w:rsid w:val="00EE02FE"/>
    <w:rsid w:val="00EE04E3"/>
    <w:rsid w:val="00EE08F9"/>
    <w:rsid w:val="00EE0E5F"/>
    <w:rsid w:val="00EE1529"/>
    <w:rsid w:val="00EE2371"/>
    <w:rsid w:val="00EE2668"/>
    <w:rsid w:val="00EE3092"/>
    <w:rsid w:val="00EE3FA6"/>
    <w:rsid w:val="00EE4364"/>
    <w:rsid w:val="00EE5118"/>
    <w:rsid w:val="00EE6213"/>
    <w:rsid w:val="00EE69A9"/>
    <w:rsid w:val="00EE6F6F"/>
    <w:rsid w:val="00EE76AB"/>
    <w:rsid w:val="00EF04CA"/>
    <w:rsid w:val="00EF06BB"/>
    <w:rsid w:val="00EF1B8F"/>
    <w:rsid w:val="00EF21DE"/>
    <w:rsid w:val="00EF3F8B"/>
    <w:rsid w:val="00EF406F"/>
    <w:rsid w:val="00EF4628"/>
    <w:rsid w:val="00EF47BE"/>
    <w:rsid w:val="00EF521D"/>
    <w:rsid w:val="00EF5902"/>
    <w:rsid w:val="00EF6200"/>
    <w:rsid w:val="00EF6913"/>
    <w:rsid w:val="00EF75A4"/>
    <w:rsid w:val="00EF7A2E"/>
    <w:rsid w:val="00F004B8"/>
    <w:rsid w:val="00F01114"/>
    <w:rsid w:val="00F0135F"/>
    <w:rsid w:val="00F02A71"/>
    <w:rsid w:val="00F0352C"/>
    <w:rsid w:val="00F035BA"/>
    <w:rsid w:val="00F036C2"/>
    <w:rsid w:val="00F03A7D"/>
    <w:rsid w:val="00F03C2C"/>
    <w:rsid w:val="00F0563D"/>
    <w:rsid w:val="00F076F4"/>
    <w:rsid w:val="00F07973"/>
    <w:rsid w:val="00F1061A"/>
    <w:rsid w:val="00F10C1D"/>
    <w:rsid w:val="00F114A1"/>
    <w:rsid w:val="00F11AC2"/>
    <w:rsid w:val="00F11BF6"/>
    <w:rsid w:val="00F11C21"/>
    <w:rsid w:val="00F11FFF"/>
    <w:rsid w:val="00F12D5E"/>
    <w:rsid w:val="00F13E9B"/>
    <w:rsid w:val="00F15095"/>
    <w:rsid w:val="00F15864"/>
    <w:rsid w:val="00F17D8F"/>
    <w:rsid w:val="00F20150"/>
    <w:rsid w:val="00F20616"/>
    <w:rsid w:val="00F21D58"/>
    <w:rsid w:val="00F21D69"/>
    <w:rsid w:val="00F24D33"/>
    <w:rsid w:val="00F25A65"/>
    <w:rsid w:val="00F26636"/>
    <w:rsid w:val="00F318D7"/>
    <w:rsid w:val="00F319BD"/>
    <w:rsid w:val="00F328E0"/>
    <w:rsid w:val="00F32A30"/>
    <w:rsid w:val="00F33E6E"/>
    <w:rsid w:val="00F34088"/>
    <w:rsid w:val="00F34151"/>
    <w:rsid w:val="00F357C3"/>
    <w:rsid w:val="00F361AC"/>
    <w:rsid w:val="00F3649F"/>
    <w:rsid w:val="00F36651"/>
    <w:rsid w:val="00F36B04"/>
    <w:rsid w:val="00F36C71"/>
    <w:rsid w:val="00F36ED0"/>
    <w:rsid w:val="00F37A8E"/>
    <w:rsid w:val="00F37F1A"/>
    <w:rsid w:val="00F40727"/>
    <w:rsid w:val="00F40E45"/>
    <w:rsid w:val="00F41385"/>
    <w:rsid w:val="00F4199F"/>
    <w:rsid w:val="00F41F89"/>
    <w:rsid w:val="00F424A6"/>
    <w:rsid w:val="00F42607"/>
    <w:rsid w:val="00F44CB4"/>
    <w:rsid w:val="00F44F8E"/>
    <w:rsid w:val="00F454CC"/>
    <w:rsid w:val="00F47D1B"/>
    <w:rsid w:val="00F47E1F"/>
    <w:rsid w:val="00F47F51"/>
    <w:rsid w:val="00F509D8"/>
    <w:rsid w:val="00F5167A"/>
    <w:rsid w:val="00F518FF"/>
    <w:rsid w:val="00F51EE8"/>
    <w:rsid w:val="00F52F01"/>
    <w:rsid w:val="00F5353E"/>
    <w:rsid w:val="00F56798"/>
    <w:rsid w:val="00F57C3F"/>
    <w:rsid w:val="00F6029E"/>
    <w:rsid w:val="00F602A1"/>
    <w:rsid w:val="00F61D03"/>
    <w:rsid w:val="00F625C1"/>
    <w:rsid w:val="00F62C33"/>
    <w:rsid w:val="00F63756"/>
    <w:rsid w:val="00F63A4F"/>
    <w:rsid w:val="00F64E76"/>
    <w:rsid w:val="00F665F2"/>
    <w:rsid w:val="00F66C26"/>
    <w:rsid w:val="00F6713A"/>
    <w:rsid w:val="00F700F7"/>
    <w:rsid w:val="00F7067A"/>
    <w:rsid w:val="00F713E2"/>
    <w:rsid w:val="00F72D75"/>
    <w:rsid w:val="00F73696"/>
    <w:rsid w:val="00F74079"/>
    <w:rsid w:val="00F74094"/>
    <w:rsid w:val="00F7609D"/>
    <w:rsid w:val="00F76D02"/>
    <w:rsid w:val="00F77618"/>
    <w:rsid w:val="00F8082C"/>
    <w:rsid w:val="00F80ACC"/>
    <w:rsid w:val="00F814F5"/>
    <w:rsid w:val="00F81B72"/>
    <w:rsid w:val="00F82C43"/>
    <w:rsid w:val="00F83AC0"/>
    <w:rsid w:val="00F84103"/>
    <w:rsid w:val="00F844EE"/>
    <w:rsid w:val="00F853E0"/>
    <w:rsid w:val="00F87C85"/>
    <w:rsid w:val="00F9011F"/>
    <w:rsid w:val="00F91687"/>
    <w:rsid w:val="00F92776"/>
    <w:rsid w:val="00F92946"/>
    <w:rsid w:val="00F92FDF"/>
    <w:rsid w:val="00F93242"/>
    <w:rsid w:val="00F93482"/>
    <w:rsid w:val="00F945D1"/>
    <w:rsid w:val="00F9465B"/>
    <w:rsid w:val="00F94AAC"/>
    <w:rsid w:val="00F96B30"/>
    <w:rsid w:val="00FA0C19"/>
    <w:rsid w:val="00FA1507"/>
    <w:rsid w:val="00FA2A0D"/>
    <w:rsid w:val="00FA2E49"/>
    <w:rsid w:val="00FA3E90"/>
    <w:rsid w:val="00FA4598"/>
    <w:rsid w:val="00FA4DDB"/>
    <w:rsid w:val="00FA5846"/>
    <w:rsid w:val="00FA5AD9"/>
    <w:rsid w:val="00FA5CC3"/>
    <w:rsid w:val="00FA75F4"/>
    <w:rsid w:val="00FA7A5B"/>
    <w:rsid w:val="00FB0517"/>
    <w:rsid w:val="00FB0E26"/>
    <w:rsid w:val="00FB0E7D"/>
    <w:rsid w:val="00FB10EC"/>
    <w:rsid w:val="00FB10F2"/>
    <w:rsid w:val="00FB1BC6"/>
    <w:rsid w:val="00FB1F8E"/>
    <w:rsid w:val="00FB2053"/>
    <w:rsid w:val="00FB2A0C"/>
    <w:rsid w:val="00FB360A"/>
    <w:rsid w:val="00FB3FB9"/>
    <w:rsid w:val="00FB547B"/>
    <w:rsid w:val="00FB6621"/>
    <w:rsid w:val="00FB726E"/>
    <w:rsid w:val="00FB74D0"/>
    <w:rsid w:val="00FC234E"/>
    <w:rsid w:val="00FC31F0"/>
    <w:rsid w:val="00FC3587"/>
    <w:rsid w:val="00FC3E9D"/>
    <w:rsid w:val="00FC54E1"/>
    <w:rsid w:val="00FC5CBC"/>
    <w:rsid w:val="00FC6F16"/>
    <w:rsid w:val="00FD10B0"/>
    <w:rsid w:val="00FD26FB"/>
    <w:rsid w:val="00FD2953"/>
    <w:rsid w:val="00FD2F50"/>
    <w:rsid w:val="00FD3629"/>
    <w:rsid w:val="00FD39A8"/>
    <w:rsid w:val="00FD3A85"/>
    <w:rsid w:val="00FD3EF9"/>
    <w:rsid w:val="00FD4CB6"/>
    <w:rsid w:val="00FD66B7"/>
    <w:rsid w:val="00FD7BDA"/>
    <w:rsid w:val="00FE0BBA"/>
    <w:rsid w:val="00FE0D86"/>
    <w:rsid w:val="00FE18B6"/>
    <w:rsid w:val="00FE19A7"/>
    <w:rsid w:val="00FE1DA1"/>
    <w:rsid w:val="00FE3EE1"/>
    <w:rsid w:val="00FE418A"/>
    <w:rsid w:val="00FE459F"/>
    <w:rsid w:val="00FE493E"/>
    <w:rsid w:val="00FE69C2"/>
    <w:rsid w:val="00FE712B"/>
    <w:rsid w:val="00FE7AB3"/>
    <w:rsid w:val="00FF08CD"/>
    <w:rsid w:val="00FF1330"/>
    <w:rsid w:val="00FF2FF1"/>
    <w:rsid w:val="00FF31AE"/>
    <w:rsid w:val="00FF3A59"/>
    <w:rsid w:val="00FF48CD"/>
    <w:rsid w:val="00FF6C1D"/>
    <w:rsid w:val="00FF6D76"/>
    <w:rsid w:val="00FF6EFF"/>
    <w:rsid w:val="00FF776E"/>
    <w:rsid w:val="00FF7B2A"/>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944B7F"/>
  <w15:docId w15:val="{075A2556-B591-4D06-ADBC-9D59AEFF2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iPriority="0"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597562"/>
    <w:pPr>
      <w:spacing w:line="360" w:lineRule="auto"/>
    </w:pPr>
    <w:rPr>
      <w:rFonts w:ascii="Arial" w:eastAsia="MS Mincho" w:hAnsi="Arial" w:cs="Arial"/>
      <w:bCs/>
      <w:sz w:val="22"/>
      <w:lang w:val="en-US" w:eastAsia="ja-JP"/>
    </w:rPr>
  </w:style>
  <w:style w:type="paragraph" w:styleId="1">
    <w:name w:val="heading 1"/>
    <w:basedOn w:val="a1"/>
    <w:next w:val="a0"/>
    <w:link w:val="1Char"/>
    <w:uiPriority w:val="9"/>
    <w:qFormat/>
    <w:rsid w:val="00785906"/>
    <w:pPr>
      <w:keepNext/>
      <w:spacing w:before="360"/>
      <w:ind w:left="0"/>
      <w:outlineLvl w:val="0"/>
    </w:pPr>
    <w:rPr>
      <w:rFonts w:eastAsiaTheme="minorEastAsia"/>
      <w:b/>
      <w:sz w:val="24"/>
      <w:szCs w:val="24"/>
    </w:rPr>
  </w:style>
  <w:style w:type="paragraph" w:styleId="20">
    <w:name w:val="heading 2"/>
    <w:basedOn w:val="1"/>
    <w:next w:val="a0"/>
    <w:link w:val="2Char"/>
    <w:uiPriority w:val="9"/>
    <w:unhideWhenUsed/>
    <w:qFormat/>
    <w:rsid w:val="00785906"/>
    <w:pPr>
      <w:outlineLvl w:val="1"/>
    </w:pPr>
    <w:rPr>
      <w:i/>
      <w:iCs/>
    </w:rPr>
  </w:style>
  <w:style w:type="paragraph" w:styleId="3">
    <w:name w:val="heading 3"/>
    <w:basedOn w:val="20"/>
    <w:next w:val="a0"/>
    <w:link w:val="3Char"/>
    <w:uiPriority w:val="9"/>
    <w:unhideWhenUsed/>
    <w:qFormat/>
    <w:rsid w:val="00597562"/>
    <w:pPr>
      <w:outlineLvl w:val="2"/>
    </w:pPr>
    <w:rPr>
      <w:b w:val="0"/>
      <w:iCs w:val="0"/>
    </w:rPr>
  </w:style>
  <w:style w:type="paragraph" w:styleId="4">
    <w:name w:val="heading 4"/>
    <w:basedOn w:val="3"/>
    <w:next w:val="a0"/>
    <w:link w:val="4Char"/>
    <w:uiPriority w:val="9"/>
    <w:unhideWhenUsed/>
    <w:qFormat/>
    <w:rsid w:val="00597562"/>
    <w:pPr>
      <w:outlineLvl w:val="3"/>
    </w:pPr>
    <w:rPr>
      <w:i w:val="0"/>
      <w:u w:val="single"/>
    </w:rPr>
  </w:style>
  <w:style w:type="paragraph" w:styleId="5">
    <w:name w:val="heading 5"/>
    <w:basedOn w:val="4"/>
    <w:next w:val="a0"/>
    <w:link w:val="5Char"/>
    <w:uiPriority w:val="9"/>
    <w:unhideWhenUsed/>
    <w:rsid w:val="00597562"/>
    <w:pPr>
      <w:outlineLvl w:val="4"/>
    </w:pPr>
    <w:rPr>
      <w:i/>
    </w:rPr>
  </w:style>
  <w:style w:type="paragraph" w:styleId="6">
    <w:name w:val="heading 6"/>
    <w:basedOn w:val="a0"/>
    <w:next w:val="a0"/>
    <w:link w:val="6Char"/>
    <w:uiPriority w:val="9"/>
    <w:unhideWhenUsed/>
    <w:rsid w:val="00597562"/>
    <w:pPr>
      <w:spacing w:before="240"/>
      <w:outlineLvl w:val="5"/>
    </w:pPr>
    <w:rPr>
      <w:i/>
      <w:u w:val="single"/>
    </w:rPr>
  </w:style>
  <w:style w:type="paragraph" w:styleId="7">
    <w:name w:val="heading 7"/>
    <w:basedOn w:val="a0"/>
    <w:next w:val="a0"/>
    <w:link w:val="7Char"/>
    <w:uiPriority w:val="9"/>
    <w:unhideWhenUsed/>
    <w:rsid w:val="00597562"/>
    <w:pPr>
      <w:spacing w:before="200"/>
      <w:outlineLvl w:val="6"/>
    </w:pPr>
    <w:rPr>
      <w:rFonts w:ascii="Cambria" w:eastAsia="MS Gothic" w:hAnsi="Cambria" w:cs="Times New Roman"/>
      <w:caps/>
      <w:color w:val="17365D"/>
      <w:spacing w:val="10"/>
    </w:rPr>
  </w:style>
  <w:style w:type="paragraph" w:styleId="8">
    <w:name w:val="heading 8"/>
    <w:basedOn w:val="a0"/>
    <w:next w:val="a0"/>
    <w:link w:val="8Char"/>
    <w:uiPriority w:val="9"/>
    <w:semiHidden/>
    <w:unhideWhenUsed/>
    <w:rsid w:val="00597562"/>
    <w:pPr>
      <w:spacing w:before="200"/>
      <w:outlineLvl w:val="7"/>
    </w:pPr>
    <w:rPr>
      <w:rFonts w:ascii="Cambria" w:eastAsia="MS Gothic" w:hAnsi="Cambria" w:cs="Times New Roman"/>
      <w:caps/>
      <w:spacing w:val="10"/>
      <w:szCs w:val="18"/>
    </w:rPr>
  </w:style>
  <w:style w:type="paragraph" w:styleId="9">
    <w:name w:val="heading 9"/>
    <w:basedOn w:val="a0"/>
    <w:next w:val="a0"/>
    <w:link w:val="9Char"/>
    <w:uiPriority w:val="9"/>
    <w:semiHidden/>
    <w:unhideWhenUsed/>
    <w:qFormat/>
    <w:rsid w:val="00597562"/>
    <w:pPr>
      <w:spacing w:before="200"/>
      <w:outlineLvl w:val="8"/>
    </w:pPr>
    <w:rPr>
      <w:rFonts w:ascii="Cambria" w:eastAsia="MS Gothic" w:hAnsi="Cambria" w:cs="Times New Roman"/>
      <w:i/>
      <w:iCs/>
      <w:caps/>
      <w:spacing w:val="10"/>
      <w:szCs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 Spacing"/>
    <w:basedOn w:val="a0"/>
    <w:uiPriority w:val="1"/>
    <w:rsid w:val="00D5170A"/>
    <w:pPr>
      <w:spacing w:line="240" w:lineRule="auto"/>
    </w:pPr>
  </w:style>
  <w:style w:type="character" w:styleId="a6">
    <w:name w:val="annotation reference"/>
    <w:uiPriority w:val="99"/>
    <w:unhideWhenUsed/>
    <w:rsid w:val="00597562"/>
    <w:rPr>
      <w:sz w:val="22"/>
      <w:szCs w:val="16"/>
    </w:rPr>
  </w:style>
  <w:style w:type="paragraph" w:styleId="a7">
    <w:name w:val="annotation text"/>
    <w:basedOn w:val="a0"/>
    <w:link w:val="Char"/>
    <w:uiPriority w:val="99"/>
    <w:unhideWhenUsed/>
    <w:rsid w:val="00597562"/>
    <w:pPr>
      <w:spacing w:line="240" w:lineRule="auto"/>
    </w:pPr>
    <w:rPr>
      <w:szCs w:val="20"/>
    </w:rPr>
  </w:style>
  <w:style w:type="character" w:customStyle="1" w:styleId="Char">
    <w:name w:val="메모 텍스트 Char"/>
    <w:link w:val="a7"/>
    <w:uiPriority w:val="99"/>
    <w:rsid w:val="00597562"/>
    <w:rPr>
      <w:rFonts w:ascii="Arial" w:eastAsia="MS Mincho" w:hAnsi="Arial" w:cs="Arial"/>
      <w:bCs/>
      <w:sz w:val="22"/>
      <w:szCs w:val="20"/>
      <w:lang w:val="en-US" w:eastAsia="ja-JP"/>
    </w:rPr>
  </w:style>
  <w:style w:type="paragraph" w:styleId="a8">
    <w:name w:val="Normal (Web)"/>
    <w:basedOn w:val="a0"/>
    <w:uiPriority w:val="99"/>
    <w:unhideWhenUsed/>
    <w:rsid w:val="00597562"/>
    <w:pPr>
      <w:spacing w:before="100" w:beforeAutospacing="1" w:after="100" w:afterAutospacing="1"/>
    </w:pPr>
    <w:rPr>
      <w:rFonts w:cs="Times New Roman"/>
    </w:rPr>
  </w:style>
  <w:style w:type="character" w:styleId="a9">
    <w:name w:val="Hyperlink"/>
    <w:uiPriority w:val="99"/>
    <w:unhideWhenUsed/>
    <w:rsid w:val="00597562"/>
    <w:rPr>
      <w:color w:val="0000FF"/>
      <w:u w:val="single"/>
    </w:rPr>
  </w:style>
  <w:style w:type="character" w:styleId="aa">
    <w:name w:val="FollowedHyperlink"/>
    <w:uiPriority w:val="99"/>
    <w:semiHidden/>
    <w:unhideWhenUsed/>
    <w:rsid w:val="00597562"/>
    <w:rPr>
      <w:color w:val="800080"/>
      <w:u w:val="single"/>
    </w:rPr>
  </w:style>
  <w:style w:type="paragraph" w:styleId="ab">
    <w:name w:val="annotation subject"/>
    <w:basedOn w:val="a7"/>
    <w:next w:val="a7"/>
    <w:link w:val="Char0"/>
    <w:uiPriority w:val="99"/>
    <w:unhideWhenUsed/>
    <w:rsid w:val="00597562"/>
    <w:rPr>
      <w:b/>
      <w:bCs w:val="0"/>
    </w:rPr>
  </w:style>
  <w:style w:type="character" w:customStyle="1" w:styleId="Char0">
    <w:name w:val="메모 주제 Char"/>
    <w:link w:val="ab"/>
    <w:uiPriority w:val="99"/>
    <w:rsid w:val="00597562"/>
    <w:rPr>
      <w:rFonts w:ascii="Arial" w:eastAsia="MS Mincho" w:hAnsi="Arial" w:cs="Arial"/>
      <w:b/>
      <w:sz w:val="22"/>
      <w:szCs w:val="20"/>
      <w:lang w:val="en-US" w:eastAsia="ja-JP"/>
    </w:rPr>
  </w:style>
  <w:style w:type="paragraph" w:styleId="ac">
    <w:name w:val="Balloon Text"/>
    <w:basedOn w:val="a0"/>
    <w:link w:val="Char1"/>
    <w:uiPriority w:val="99"/>
    <w:unhideWhenUsed/>
    <w:rsid w:val="00597562"/>
    <w:pPr>
      <w:spacing w:line="240" w:lineRule="auto"/>
    </w:pPr>
    <w:rPr>
      <w:rFonts w:ascii="Segoe UI" w:hAnsi="Segoe UI" w:cs="Segoe UI"/>
      <w:szCs w:val="18"/>
    </w:rPr>
  </w:style>
  <w:style w:type="character" w:customStyle="1" w:styleId="Char1">
    <w:name w:val="풍선 도움말 텍스트 Char"/>
    <w:link w:val="ac"/>
    <w:uiPriority w:val="99"/>
    <w:rsid w:val="00597562"/>
    <w:rPr>
      <w:rFonts w:ascii="Segoe UI" w:eastAsia="MS Mincho" w:hAnsi="Segoe UI" w:cs="Segoe UI"/>
      <w:bCs/>
      <w:sz w:val="22"/>
      <w:szCs w:val="18"/>
      <w:lang w:val="en-US" w:eastAsia="ja-JP"/>
    </w:rPr>
  </w:style>
  <w:style w:type="table" w:styleId="ad">
    <w:name w:val="Table Grid"/>
    <w:basedOn w:val="a3"/>
    <w:uiPriority w:val="1"/>
    <w:rsid w:val="00597562"/>
    <w:pPr>
      <w:spacing w:before="120"/>
    </w:pPr>
    <w:rPr>
      <w:rFonts w:ascii="Calibri" w:eastAsia="MS Mincho" w:hAnsi="Calibri" w:cs="Arial"/>
      <w:sz w:val="22"/>
      <w:szCs w:val="22"/>
      <w:lang w:val="en-US" w:eastAsia="ja-JP"/>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1">
    <w:name w:val="Table Grid Light1"/>
    <w:basedOn w:val="a3"/>
    <w:uiPriority w:val="40"/>
    <w:rsid w:val="00597562"/>
    <w:rPr>
      <w:rFonts w:ascii="Times New Roman" w:eastAsia="Times New Roman" w:hAnsi="Times New Roman" w:cs="Times New Roman"/>
      <w:sz w:val="20"/>
      <w:szCs w:val="20"/>
      <w:lang w:val="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phone">
    <w:name w:val="phone"/>
    <w:basedOn w:val="a0"/>
    <w:next w:val="a0"/>
    <w:rsid w:val="000F1886"/>
    <w:pPr>
      <w:overflowPunct w:val="0"/>
      <w:autoSpaceDE w:val="0"/>
      <w:autoSpaceDN w:val="0"/>
      <w:adjustRightInd w:val="0"/>
      <w:spacing w:before="120"/>
      <w:textAlignment w:val="baseline"/>
    </w:pPr>
    <w:rPr>
      <w:rFonts w:ascii="Times New Roman" w:hAnsi="Times New Roman" w:cs="Times New Roman"/>
      <w:sz w:val="20"/>
      <w:szCs w:val="20"/>
      <w:lang w:eastAsia="de-DE"/>
    </w:rPr>
  </w:style>
  <w:style w:type="character" w:customStyle="1" w:styleId="1Char">
    <w:name w:val="제목 1 Char"/>
    <w:link w:val="1"/>
    <w:uiPriority w:val="9"/>
    <w:rsid w:val="00785906"/>
    <w:rPr>
      <w:rFonts w:ascii="Arial" w:hAnsi="Arial" w:cs="Arial"/>
      <w:b/>
      <w:bCs/>
      <w:lang w:val="en-US" w:eastAsia="ja-JP"/>
    </w:rPr>
  </w:style>
  <w:style w:type="paragraph" w:styleId="ae">
    <w:name w:val="footer"/>
    <w:basedOn w:val="a0"/>
    <w:link w:val="Char2"/>
    <w:uiPriority w:val="99"/>
    <w:unhideWhenUsed/>
    <w:rsid w:val="00597562"/>
    <w:pPr>
      <w:spacing w:line="240" w:lineRule="auto"/>
    </w:pPr>
  </w:style>
  <w:style w:type="character" w:customStyle="1" w:styleId="Char2">
    <w:name w:val="바닥글 Char"/>
    <w:link w:val="ae"/>
    <w:uiPriority w:val="99"/>
    <w:rsid w:val="00597562"/>
    <w:rPr>
      <w:rFonts w:ascii="Arial" w:eastAsia="MS Mincho" w:hAnsi="Arial" w:cs="Arial"/>
      <w:bCs/>
      <w:sz w:val="22"/>
      <w:lang w:val="en-US" w:eastAsia="ja-JP"/>
    </w:rPr>
  </w:style>
  <w:style w:type="character" w:styleId="af">
    <w:name w:val="page number"/>
    <w:rsid w:val="00597562"/>
  </w:style>
  <w:style w:type="paragraph" w:styleId="a1">
    <w:name w:val="List Paragraph"/>
    <w:aliases w:val="Numbered List level 1"/>
    <w:basedOn w:val="a0"/>
    <w:link w:val="Char3"/>
    <w:uiPriority w:val="99"/>
    <w:rsid w:val="00597562"/>
    <w:pPr>
      <w:ind w:left="720"/>
      <w:contextualSpacing/>
    </w:pPr>
    <w:rPr>
      <w:szCs w:val="21"/>
    </w:rPr>
  </w:style>
  <w:style w:type="paragraph" w:styleId="af0">
    <w:name w:val="Document Map"/>
    <w:basedOn w:val="a0"/>
    <w:link w:val="Char4"/>
    <w:uiPriority w:val="99"/>
    <w:semiHidden/>
    <w:unhideWhenUsed/>
    <w:rsid w:val="00597562"/>
    <w:pPr>
      <w:spacing w:line="240" w:lineRule="auto"/>
    </w:pPr>
    <w:rPr>
      <w:rFonts w:ascii="Segoe UI" w:hAnsi="Segoe UI" w:cs="Segoe UI"/>
      <w:szCs w:val="16"/>
    </w:rPr>
  </w:style>
  <w:style w:type="character" w:customStyle="1" w:styleId="Char4">
    <w:name w:val="문서 구조 Char"/>
    <w:link w:val="af0"/>
    <w:uiPriority w:val="99"/>
    <w:semiHidden/>
    <w:rsid w:val="00597562"/>
    <w:rPr>
      <w:rFonts w:ascii="Segoe UI" w:eastAsia="MS Mincho" w:hAnsi="Segoe UI" w:cs="Segoe UI"/>
      <w:bCs/>
      <w:sz w:val="22"/>
      <w:szCs w:val="16"/>
      <w:lang w:val="en-US" w:eastAsia="ja-JP"/>
    </w:rPr>
  </w:style>
  <w:style w:type="paragraph" w:styleId="af1">
    <w:name w:val="header"/>
    <w:basedOn w:val="a0"/>
    <w:link w:val="Char5"/>
    <w:uiPriority w:val="99"/>
    <w:unhideWhenUsed/>
    <w:rsid w:val="00597562"/>
    <w:pPr>
      <w:spacing w:line="240" w:lineRule="auto"/>
    </w:pPr>
  </w:style>
  <w:style w:type="character" w:customStyle="1" w:styleId="Char5">
    <w:name w:val="머리글 Char"/>
    <w:link w:val="af1"/>
    <w:uiPriority w:val="99"/>
    <w:rsid w:val="00597562"/>
    <w:rPr>
      <w:rFonts w:ascii="Arial" w:eastAsia="MS Mincho" w:hAnsi="Arial" w:cs="Arial"/>
      <w:bCs/>
      <w:sz w:val="22"/>
      <w:lang w:val="en-US" w:eastAsia="ja-JP"/>
    </w:rPr>
  </w:style>
  <w:style w:type="paragraph" w:customStyle="1" w:styleId="EndNoteBibliographyTitle">
    <w:name w:val="EndNote Bibliography Title"/>
    <w:basedOn w:val="a0"/>
    <w:link w:val="EndNoteBibliographyTitleChar"/>
    <w:rsid w:val="00597562"/>
    <w:pPr>
      <w:jc w:val="center"/>
    </w:pPr>
    <w:rPr>
      <w:noProof/>
    </w:rPr>
  </w:style>
  <w:style w:type="paragraph" w:customStyle="1" w:styleId="EndNoteBibliography">
    <w:name w:val="EndNote Bibliography"/>
    <w:basedOn w:val="a0"/>
    <w:link w:val="EndNoteBibliographyChar"/>
    <w:rsid w:val="00597562"/>
    <w:pPr>
      <w:spacing w:line="240" w:lineRule="auto"/>
    </w:pPr>
    <w:rPr>
      <w:noProof/>
    </w:rPr>
  </w:style>
  <w:style w:type="paragraph" w:styleId="af2">
    <w:name w:val="Revision"/>
    <w:hidden/>
    <w:uiPriority w:val="99"/>
    <w:semiHidden/>
    <w:rsid w:val="00597562"/>
    <w:rPr>
      <w:rFonts w:ascii="Times New Roman" w:eastAsia="Calibri" w:hAnsi="Times New Roman" w:cs="Mangal"/>
      <w:szCs w:val="21"/>
      <w:lang w:val="en-US" w:bidi="ne-NP"/>
    </w:rPr>
  </w:style>
  <w:style w:type="character" w:customStyle="1" w:styleId="10">
    <w:name w:val="확인되지 않은 멘션1"/>
    <w:basedOn w:val="a2"/>
    <w:uiPriority w:val="99"/>
    <w:semiHidden/>
    <w:unhideWhenUsed/>
    <w:rsid w:val="006E0D8E"/>
    <w:rPr>
      <w:color w:val="605E5C"/>
      <w:shd w:val="clear" w:color="auto" w:fill="E1DFDD"/>
    </w:rPr>
  </w:style>
  <w:style w:type="character" w:styleId="af3">
    <w:name w:val="Strong"/>
    <w:aliases w:val="Subheading bold"/>
    <w:uiPriority w:val="22"/>
    <w:rsid w:val="00597562"/>
    <w:rPr>
      <w:rFonts w:ascii="Calibri" w:hAnsi="Calibri"/>
      <w:b/>
      <w:bCs/>
    </w:rPr>
  </w:style>
  <w:style w:type="character" w:styleId="af4">
    <w:name w:val="Emphasis"/>
    <w:uiPriority w:val="20"/>
    <w:rsid w:val="00597562"/>
    <w:rPr>
      <w:i/>
      <w:iCs/>
    </w:rPr>
  </w:style>
  <w:style w:type="character" w:customStyle="1" w:styleId="period">
    <w:name w:val="period"/>
    <w:basedOn w:val="a2"/>
    <w:rsid w:val="006D3A3C"/>
  </w:style>
  <w:style w:type="character" w:customStyle="1" w:styleId="cit">
    <w:name w:val="cit"/>
    <w:rsid w:val="00597562"/>
  </w:style>
  <w:style w:type="character" w:customStyle="1" w:styleId="citation-doi">
    <w:name w:val="citation-doi"/>
    <w:basedOn w:val="a2"/>
    <w:rsid w:val="006D3A3C"/>
  </w:style>
  <w:style w:type="paragraph" w:customStyle="1" w:styleId="Heading3">
    <w:name w:val="Heading3"/>
    <w:basedOn w:val="a0"/>
    <w:link w:val="Heading3Char"/>
    <w:rsid w:val="00C77F9A"/>
    <w:pPr>
      <w:spacing w:after="120"/>
      <w:jc w:val="both"/>
    </w:pPr>
    <w:rPr>
      <w:bCs w:val="0"/>
      <w:i/>
      <w:iCs/>
      <w:szCs w:val="22"/>
    </w:rPr>
  </w:style>
  <w:style w:type="character" w:customStyle="1" w:styleId="Heading3Char">
    <w:name w:val="Heading3 Char"/>
    <w:basedOn w:val="a2"/>
    <w:link w:val="Heading3"/>
    <w:rsid w:val="00C77F9A"/>
    <w:rPr>
      <w:rFonts w:ascii="Arial" w:hAnsi="Arial" w:cs="Arial"/>
      <w:bCs/>
      <w:i/>
      <w:iCs/>
      <w:sz w:val="22"/>
      <w:szCs w:val="22"/>
      <w:lang w:val="en-US"/>
    </w:rPr>
  </w:style>
  <w:style w:type="character" w:customStyle="1" w:styleId="UnresolvedMention1">
    <w:name w:val="Unresolved Mention1"/>
    <w:basedOn w:val="a2"/>
    <w:uiPriority w:val="99"/>
    <w:semiHidden/>
    <w:unhideWhenUsed/>
    <w:rsid w:val="00597562"/>
    <w:rPr>
      <w:color w:val="808080"/>
      <w:shd w:val="clear" w:color="auto" w:fill="E6E6E6"/>
    </w:rPr>
  </w:style>
  <w:style w:type="character" w:customStyle="1" w:styleId="21">
    <w:name w:val="확인되지 않은 멘션2"/>
    <w:uiPriority w:val="99"/>
    <w:unhideWhenUsed/>
    <w:rsid w:val="00597562"/>
    <w:rPr>
      <w:color w:val="808080"/>
      <w:shd w:val="clear" w:color="auto" w:fill="E6E6E6"/>
    </w:rPr>
  </w:style>
  <w:style w:type="character" w:customStyle="1" w:styleId="2Char">
    <w:name w:val="제목 2 Char"/>
    <w:link w:val="20"/>
    <w:uiPriority w:val="9"/>
    <w:rsid w:val="00785906"/>
    <w:rPr>
      <w:rFonts w:ascii="Arial" w:hAnsi="Arial" w:cs="Arial"/>
      <w:b/>
      <w:bCs/>
      <w:i/>
      <w:iCs/>
      <w:lang w:val="en-US" w:eastAsia="ja-JP"/>
    </w:rPr>
  </w:style>
  <w:style w:type="character" w:customStyle="1" w:styleId="3Char">
    <w:name w:val="제목 3 Char"/>
    <w:link w:val="3"/>
    <w:uiPriority w:val="9"/>
    <w:rsid w:val="00597562"/>
    <w:rPr>
      <w:rFonts w:ascii="Arial" w:hAnsi="Arial" w:cs="Arial"/>
      <w:bCs/>
      <w:i/>
      <w:sz w:val="26"/>
      <w:szCs w:val="26"/>
      <w:lang w:val="en-US" w:eastAsia="ja-JP"/>
    </w:rPr>
  </w:style>
  <w:style w:type="character" w:customStyle="1" w:styleId="4Char">
    <w:name w:val="제목 4 Char"/>
    <w:link w:val="4"/>
    <w:uiPriority w:val="9"/>
    <w:rsid w:val="00597562"/>
    <w:rPr>
      <w:rFonts w:ascii="Arial" w:hAnsi="Arial" w:cs="Arial"/>
      <w:bCs/>
      <w:sz w:val="26"/>
      <w:szCs w:val="26"/>
      <w:u w:val="single"/>
      <w:lang w:val="en-US" w:eastAsia="ja-JP"/>
    </w:rPr>
  </w:style>
  <w:style w:type="character" w:customStyle="1" w:styleId="5Char">
    <w:name w:val="제목 5 Char"/>
    <w:link w:val="5"/>
    <w:uiPriority w:val="9"/>
    <w:rsid w:val="00597562"/>
    <w:rPr>
      <w:rFonts w:ascii="Arial" w:hAnsi="Arial" w:cs="Arial"/>
      <w:bCs/>
      <w:i/>
      <w:sz w:val="26"/>
      <w:szCs w:val="26"/>
      <w:u w:val="single"/>
      <w:lang w:val="en-US" w:eastAsia="ja-JP"/>
    </w:rPr>
  </w:style>
  <w:style w:type="character" w:customStyle="1" w:styleId="6Char">
    <w:name w:val="제목 6 Char"/>
    <w:link w:val="6"/>
    <w:uiPriority w:val="9"/>
    <w:rsid w:val="00597562"/>
    <w:rPr>
      <w:rFonts w:ascii="Arial" w:eastAsia="MS Mincho" w:hAnsi="Arial" w:cs="Arial"/>
      <w:bCs/>
      <w:i/>
      <w:sz w:val="22"/>
      <w:u w:val="single"/>
      <w:lang w:val="en-US" w:eastAsia="ja-JP"/>
    </w:rPr>
  </w:style>
  <w:style w:type="character" w:customStyle="1" w:styleId="7Char">
    <w:name w:val="제목 7 Char"/>
    <w:link w:val="7"/>
    <w:uiPriority w:val="9"/>
    <w:rsid w:val="00597562"/>
    <w:rPr>
      <w:rFonts w:ascii="Cambria" w:eastAsia="MS Gothic" w:hAnsi="Cambria" w:cs="Times New Roman"/>
      <w:bCs/>
      <w:caps/>
      <w:color w:val="17365D"/>
      <w:spacing w:val="10"/>
      <w:sz w:val="22"/>
      <w:lang w:val="en-US" w:eastAsia="ja-JP"/>
    </w:rPr>
  </w:style>
  <w:style w:type="character" w:customStyle="1" w:styleId="8Char">
    <w:name w:val="제목 8 Char"/>
    <w:link w:val="8"/>
    <w:uiPriority w:val="9"/>
    <w:semiHidden/>
    <w:rsid w:val="00597562"/>
    <w:rPr>
      <w:rFonts w:ascii="Cambria" w:eastAsia="MS Gothic" w:hAnsi="Cambria" w:cs="Times New Roman"/>
      <w:bCs/>
      <w:caps/>
      <w:spacing w:val="10"/>
      <w:sz w:val="22"/>
      <w:szCs w:val="18"/>
      <w:lang w:val="en-US" w:eastAsia="ja-JP"/>
    </w:rPr>
  </w:style>
  <w:style w:type="character" w:customStyle="1" w:styleId="9Char">
    <w:name w:val="제목 9 Char"/>
    <w:link w:val="9"/>
    <w:uiPriority w:val="9"/>
    <w:semiHidden/>
    <w:rsid w:val="00597562"/>
    <w:rPr>
      <w:rFonts w:ascii="Cambria" w:eastAsia="MS Gothic" w:hAnsi="Cambria" w:cs="Times New Roman"/>
      <w:bCs/>
      <w:i/>
      <w:iCs/>
      <w:caps/>
      <w:spacing w:val="10"/>
      <w:sz w:val="22"/>
      <w:szCs w:val="18"/>
      <w:lang w:val="en-US" w:eastAsia="ja-JP"/>
    </w:rPr>
  </w:style>
  <w:style w:type="character" w:customStyle="1" w:styleId="CommentSubjectChar1">
    <w:name w:val="Comment Subject Char1"/>
    <w:basedOn w:val="Char"/>
    <w:uiPriority w:val="99"/>
    <w:semiHidden/>
    <w:rsid w:val="00D5170A"/>
    <w:rPr>
      <w:rFonts w:ascii="Arial" w:eastAsia="Times New Roman" w:hAnsi="Arial" w:cs="Times New Roman"/>
      <w:b/>
      <w:bCs w:val="0"/>
      <w:sz w:val="20"/>
      <w:szCs w:val="20"/>
      <w:lang w:val="en-US" w:eastAsia="ja-JP"/>
    </w:rPr>
  </w:style>
  <w:style w:type="table" w:customStyle="1" w:styleId="LightShading1">
    <w:name w:val="Light Shading1"/>
    <w:uiPriority w:val="99"/>
    <w:rsid w:val="00D5170A"/>
    <w:rPr>
      <w:rFonts w:ascii="Calibri" w:eastAsia="Calibri" w:hAnsi="Calibri" w:cs="Times New Roman"/>
      <w:color w:val="000000"/>
      <w:sz w:val="20"/>
      <w:szCs w:val="20"/>
      <w:lang w:val="en-US" w:eastAsia="en-GB"/>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character" w:customStyle="1" w:styleId="DocumentMapChar1">
    <w:name w:val="Document Map Char1"/>
    <w:basedOn w:val="a2"/>
    <w:uiPriority w:val="99"/>
    <w:semiHidden/>
    <w:rsid w:val="00D5170A"/>
    <w:rPr>
      <w:rFonts w:ascii="Lucida Grande" w:eastAsia="Calibri" w:hAnsi="Lucida Grande" w:cs="Lucida Grande"/>
      <w:sz w:val="24"/>
      <w:szCs w:val="24"/>
    </w:rPr>
  </w:style>
  <w:style w:type="paragraph" w:customStyle="1" w:styleId="Bullet">
    <w:name w:val="Bullet"/>
    <w:basedOn w:val="3"/>
    <w:link w:val="BulletChar"/>
    <w:uiPriority w:val="99"/>
    <w:rsid w:val="00D5170A"/>
    <w:pPr>
      <w:numPr>
        <w:numId w:val="10"/>
      </w:numPr>
      <w:spacing w:before="0"/>
    </w:pPr>
    <w:rPr>
      <w:b/>
      <w:i w:val="0"/>
    </w:rPr>
  </w:style>
  <w:style w:type="character" w:customStyle="1" w:styleId="BulletChar">
    <w:name w:val="Bullet Char"/>
    <w:basedOn w:val="3Char"/>
    <w:link w:val="Bullet"/>
    <w:uiPriority w:val="99"/>
    <w:locked/>
    <w:rsid w:val="00D5170A"/>
    <w:rPr>
      <w:rFonts w:ascii="Arial" w:hAnsi="Arial" w:cs="Arial"/>
      <w:b/>
      <w:bCs/>
      <w:i w:val="0"/>
      <w:sz w:val="26"/>
      <w:szCs w:val="26"/>
      <w:lang w:val="en-US" w:eastAsia="ja-JP"/>
    </w:rPr>
  </w:style>
  <w:style w:type="paragraph" w:customStyle="1" w:styleId="title1">
    <w:name w:val="title1"/>
    <w:basedOn w:val="a0"/>
    <w:rsid w:val="00597562"/>
    <w:pPr>
      <w:spacing w:line="240" w:lineRule="auto"/>
    </w:pPr>
    <w:rPr>
      <w:rFonts w:ascii="Times New Roman" w:eastAsia="Times New Roman" w:hAnsi="Times New Roman" w:cs="Times New Roman"/>
      <w:sz w:val="27"/>
      <w:szCs w:val="27"/>
    </w:rPr>
  </w:style>
  <w:style w:type="paragraph" w:customStyle="1" w:styleId="desc2">
    <w:name w:val="desc2"/>
    <w:basedOn w:val="a0"/>
    <w:rsid w:val="00597562"/>
    <w:pPr>
      <w:spacing w:line="240" w:lineRule="auto"/>
    </w:pPr>
    <w:rPr>
      <w:rFonts w:ascii="Times New Roman" w:eastAsia="Times New Roman" w:hAnsi="Times New Roman" w:cs="Times New Roman"/>
      <w:sz w:val="26"/>
      <w:szCs w:val="26"/>
    </w:rPr>
  </w:style>
  <w:style w:type="paragraph" w:customStyle="1" w:styleId="details1">
    <w:name w:val="details1"/>
    <w:basedOn w:val="a0"/>
    <w:rsid w:val="00597562"/>
    <w:pPr>
      <w:spacing w:line="240" w:lineRule="auto"/>
    </w:pPr>
    <w:rPr>
      <w:rFonts w:ascii="Times New Roman" w:eastAsia="Times New Roman" w:hAnsi="Times New Roman" w:cs="Times New Roman"/>
    </w:rPr>
  </w:style>
  <w:style w:type="character" w:customStyle="1" w:styleId="jrnl">
    <w:name w:val="jrnl"/>
    <w:rsid w:val="00597562"/>
  </w:style>
  <w:style w:type="paragraph" w:customStyle="1" w:styleId="desc1">
    <w:name w:val="desc1"/>
    <w:basedOn w:val="a0"/>
    <w:uiPriority w:val="99"/>
    <w:rsid w:val="00D5170A"/>
    <w:pPr>
      <w:spacing w:line="240" w:lineRule="auto"/>
    </w:pPr>
    <w:rPr>
      <w:rFonts w:ascii="Times New Roman" w:eastAsia="Times New Roman" w:hAnsi="Times New Roman"/>
      <w:sz w:val="26"/>
      <w:szCs w:val="26"/>
      <w:lang w:eastAsia="en-GB"/>
    </w:rPr>
  </w:style>
  <w:style w:type="table" w:customStyle="1" w:styleId="LightShading2">
    <w:name w:val="Light Shading2"/>
    <w:basedOn w:val="a3"/>
    <w:uiPriority w:val="99"/>
    <w:rsid w:val="00D5170A"/>
    <w:rPr>
      <w:rFonts w:ascii="Calibri" w:eastAsia="Calibri" w:hAnsi="Calibri" w:cs="Times New Roman"/>
      <w:color w:val="000000"/>
      <w:sz w:val="20"/>
      <w:szCs w:val="20"/>
      <w:lang w:val="cs-CZ" w:eastAsia="cs-CZ"/>
    </w:rPr>
    <w:tblPr>
      <w:tblStyleRowBandSize w:val="1"/>
      <w:tblStyleColBandSize w:val="1"/>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paragraph" w:styleId="af5">
    <w:name w:val="Plain Text"/>
    <w:basedOn w:val="a0"/>
    <w:link w:val="Char6"/>
    <w:uiPriority w:val="99"/>
    <w:unhideWhenUsed/>
    <w:rsid w:val="00597562"/>
    <w:pPr>
      <w:spacing w:line="240" w:lineRule="auto"/>
    </w:pPr>
    <w:rPr>
      <w:rFonts w:ascii="Consolas" w:hAnsi="Consolas"/>
      <w:szCs w:val="21"/>
    </w:rPr>
  </w:style>
  <w:style w:type="character" w:customStyle="1" w:styleId="Char6">
    <w:name w:val="글자만 Char"/>
    <w:link w:val="af5"/>
    <w:uiPriority w:val="99"/>
    <w:rsid w:val="00597562"/>
    <w:rPr>
      <w:rFonts w:ascii="Consolas" w:eastAsia="MS Mincho" w:hAnsi="Consolas" w:cs="Arial"/>
      <w:bCs/>
      <w:sz w:val="22"/>
      <w:szCs w:val="21"/>
      <w:lang w:val="en-US" w:eastAsia="ja-JP"/>
    </w:rPr>
  </w:style>
  <w:style w:type="character" w:customStyle="1" w:styleId="apple-converted-space">
    <w:name w:val="apple-converted-space"/>
    <w:rsid w:val="00597562"/>
  </w:style>
  <w:style w:type="character" w:styleId="HTML">
    <w:name w:val="HTML Cite"/>
    <w:uiPriority w:val="99"/>
    <w:semiHidden/>
    <w:unhideWhenUsed/>
    <w:rsid w:val="00597562"/>
    <w:rPr>
      <w:i/>
      <w:iCs/>
    </w:rPr>
  </w:style>
  <w:style w:type="character" w:styleId="af6">
    <w:name w:val="Placeholder Text"/>
    <w:uiPriority w:val="99"/>
    <w:semiHidden/>
    <w:rsid w:val="00597562"/>
    <w:rPr>
      <w:color w:val="4A442A"/>
    </w:rPr>
  </w:style>
  <w:style w:type="paragraph" w:customStyle="1" w:styleId="Default">
    <w:name w:val="Default"/>
    <w:rsid w:val="00597562"/>
    <w:pPr>
      <w:autoSpaceDE w:val="0"/>
      <w:autoSpaceDN w:val="0"/>
      <w:adjustRightInd w:val="0"/>
    </w:pPr>
    <w:rPr>
      <w:rFonts w:ascii="Times New Roman" w:eastAsia="Calibri" w:hAnsi="Times New Roman" w:cs="Times New Roman"/>
      <w:color w:val="000000"/>
    </w:rPr>
  </w:style>
  <w:style w:type="paragraph" w:styleId="af7">
    <w:name w:val="Body Text"/>
    <w:aliases w:val="Body Text Char1 Char,Body Text Char Char1 Char,Body Text Char1 Char Char Char,Body Text Char Char1 Char Char Char,Body Text Char1 Char2,Body Text Char Char1 Char1,Body Text Char Char1 Char1 Char,BT Char1,BT Char,Body Text Char1"/>
    <w:basedOn w:val="a0"/>
    <w:link w:val="Char7"/>
    <w:rsid w:val="00597562"/>
    <w:pPr>
      <w:spacing w:line="240" w:lineRule="auto"/>
    </w:pPr>
    <w:rPr>
      <w:rFonts w:eastAsia="바탕" w:cs="Times New Roman"/>
    </w:rPr>
  </w:style>
  <w:style w:type="character" w:customStyle="1" w:styleId="Char7">
    <w:name w:val="본문 Char"/>
    <w:aliases w:val="Body Text Char1 Char Char,Body Text Char Char1 Char Char,Body Text Char1 Char Char Char Char,Body Text Char Char1 Char Char Char Char,Body Text Char1 Char2 Char,Body Text Char Char1 Char1 Char1,Body Text Char Char1 Char1 Char Char,BT Char1 Char"/>
    <w:link w:val="af7"/>
    <w:rsid w:val="00597562"/>
    <w:rPr>
      <w:rFonts w:ascii="Arial" w:eastAsia="바탕" w:hAnsi="Arial" w:cs="Times New Roman"/>
      <w:bCs/>
      <w:sz w:val="22"/>
      <w:lang w:val="en-US" w:eastAsia="ja-JP"/>
    </w:rPr>
  </w:style>
  <w:style w:type="paragraph" w:customStyle="1" w:styleId="TableText">
    <w:name w:val="Table:Text"/>
    <w:rsid w:val="00D5170A"/>
    <w:pPr>
      <w:widowControl w:val="0"/>
      <w:spacing w:after="60"/>
    </w:pPr>
    <w:rPr>
      <w:rFonts w:ascii="Times New Roman" w:eastAsia="MS Mincho" w:hAnsi="Times New Roman" w:cs="Times New Roman"/>
      <w:sz w:val="20"/>
      <w:szCs w:val="20"/>
      <w:lang w:val="en-US"/>
    </w:rPr>
  </w:style>
  <w:style w:type="paragraph" w:customStyle="1" w:styleId="TableHeaderC">
    <w:name w:val="Table:Header C"/>
    <w:rsid w:val="00D5170A"/>
    <w:pPr>
      <w:keepNext/>
      <w:keepLines/>
      <w:widowControl w:val="0"/>
      <w:spacing w:after="60"/>
      <w:jc w:val="center"/>
    </w:pPr>
    <w:rPr>
      <w:rFonts w:ascii="Times New Roman" w:eastAsia="MS Mincho" w:hAnsi="Times New Roman" w:cs="Times New Roman"/>
      <w:b/>
      <w:bCs/>
      <w:sz w:val="20"/>
      <w:szCs w:val="20"/>
      <w:lang w:val="en-US"/>
    </w:rPr>
  </w:style>
  <w:style w:type="character" w:customStyle="1" w:styleId="Char3">
    <w:name w:val="목록 단락 Char"/>
    <w:aliases w:val="Numbered List level 1 Char"/>
    <w:link w:val="a1"/>
    <w:uiPriority w:val="99"/>
    <w:rsid w:val="00597562"/>
    <w:rPr>
      <w:rFonts w:ascii="Arial" w:eastAsia="MS Mincho" w:hAnsi="Arial" w:cs="Arial"/>
      <w:bCs/>
      <w:sz w:val="22"/>
      <w:szCs w:val="21"/>
      <w:lang w:val="en-US" w:eastAsia="ja-JP"/>
    </w:rPr>
  </w:style>
  <w:style w:type="character" w:customStyle="1" w:styleId="EndNoteBibliographyTitleChar">
    <w:name w:val="EndNote Bibliography Title Char"/>
    <w:link w:val="EndNoteBibliographyTitle"/>
    <w:rsid w:val="00597562"/>
    <w:rPr>
      <w:rFonts w:ascii="Arial" w:eastAsia="MS Mincho" w:hAnsi="Arial" w:cs="Arial"/>
      <w:bCs/>
      <w:noProof/>
      <w:sz w:val="22"/>
      <w:lang w:val="en-US" w:eastAsia="ja-JP"/>
    </w:rPr>
  </w:style>
  <w:style w:type="character" w:customStyle="1" w:styleId="EndNoteBibliographyChar">
    <w:name w:val="EndNote Bibliography Char"/>
    <w:link w:val="EndNoteBibliography"/>
    <w:rsid w:val="00597562"/>
    <w:rPr>
      <w:rFonts w:ascii="Arial" w:eastAsia="MS Mincho" w:hAnsi="Arial" w:cs="Arial"/>
      <w:bCs/>
      <w:noProof/>
      <w:sz w:val="22"/>
      <w:lang w:val="en-US" w:eastAsia="ja-JP"/>
    </w:rPr>
  </w:style>
  <w:style w:type="character" w:customStyle="1" w:styleId="highlight2">
    <w:name w:val="highlight2"/>
    <w:rsid w:val="00597562"/>
  </w:style>
  <w:style w:type="table" w:customStyle="1" w:styleId="TableGrid2">
    <w:name w:val="Table Grid2"/>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
    <w:name w:val="_normal"/>
    <w:basedOn w:val="a0"/>
    <w:rsid w:val="00597562"/>
    <w:pPr>
      <w:spacing w:line="240" w:lineRule="auto"/>
    </w:pPr>
  </w:style>
  <w:style w:type="character" w:customStyle="1" w:styleId="MediumGrid11">
    <w:name w:val="Medium Grid 11"/>
    <w:uiPriority w:val="99"/>
    <w:semiHidden/>
    <w:rsid w:val="00597562"/>
    <w:rPr>
      <w:color w:val="808080"/>
    </w:rPr>
  </w:style>
  <w:style w:type="paragraph" w:customStyle="1" w:styleId="MediumList2-Accent41">
    <w:name w:val="Medium List 2 - Accent 41"/>
    <w:basedOn w:val="a0"/>
    <w:link w:val="MediumList2-Accent4Char"/>
    <w:uiPriority w:val="34"/>
    <w:rsid w:val="00597562"/>
    <w:pPr>
      <w:ind w:left="720"/>
      <w:contextualSpacing/>
    </w:pPr>
  </w:style>
  <w:style w:type="paragraph" w:customStyle="1" w:styleId="Paragraph">
    <w:name w:val="Paragraph"/>
    <w:basedOn w:val="a0"/>
    <w:next w:val="Newparagraph"/>
    <w:link w:val="ParagraphChar"/>
    <w:rsid w:val="00597562"/>
    <w:pPr>
      <w:widowControl w:val="0"/>
      <w:spacing w:before="240"/>
    </w:pPr>
  </w:style>
  <w:style w:type="character" w:customStyle="1" w:styleId="ParagraphChar">
    <w:name w:val="Paragraph Char"/>
    <w:link w:val="Paragraph"/>
    <w:rsid w:val="00597562"/>
    <w:rPr>
      <w:rFonts w:ascii="Arial" w:eastAsia="MS Mincho" w:hAnsi="Arial" w:cs="Arial"/>
      <w:bCs/>
      <w:sz w:val="22"/>
      <w:lang w:val="en-US" w:eastAsia="ja-JP"/>
    </w:rPr>
  </w:style>
  <w:style w:type="paragraph" w:styleId="a">
    <w:name w:val="List Bullet"/>
    <w:basedOn w:val="a0"/>
    <w:link w:val="Char8"/>
    <w:rsid w:val="00597562"/>
    <w:pPr>
      <w:numPr>
        <w:numId w:val="11"/>
      </w:numPr>
      <w:spacing w:after="100" w:line="280" w:lineRule="atLeast"/>
    </w:pPr>
    <w:rPr>
      <w:rFonts w:eastAsia="SimSun"/>
      <w:lang w:eastAsia="zh-CN"/>
    </w:rPr>
  </w:style>
  <w:style w:type="character" w:customStyle="1" w:styleId="Char8">
    <w:name w:val="글머리 기호 Char"/>
    <w:link w:val="a"/>
    <w:locked/>
    <w:rsid w:val="00597562"/>
    <w:rPr>
      <w:rFonts w:ascii="Arial" w:eastAsia="SimSun" w:hAnsi="Arial" w:cs="Arial"/>
      <w:bCs/>
      <w:sz w:val="22"/>
      <w:lang w:val="en-US" w:eastAsia="zh-CN"/>
    </w:rPr>
  </w:style>
  <w:style w:type="paragraph" w:customStyle="1" w:styleId="TableCell10Left">
    <w:name w:val="Table Cell 10 Left"/>
    <w:basedOn w:val="a0"/>
    <w:link w:val="TableCell10LeftChar"/>
    <w:rsid w:val="00597562"/>
    <w:pPr>
      <w:keepNext/>
      <w:keepLines/>
      <w:spacing w:before="50" w:after="50" w:line="240" w:lineRule="exact"/>
    </w:pPr>
    <w:rPr>
      <w:rFonts w:eastAsia="SimSun"/>
      <w:sz w:val="20"/>
      <w:lang w:eastAsia="zh-CN"/>
    </w:rPr>
  </w:style>
  <w:style w:type="character" w:customStyle="1" w:styleId="TableCell10LeftChar">
    <w:name w:val="Table Cell 10 Left Char"/>
    <w:link w:val="TableCell10Left"/>
    <w:rsid w:val="00597562"/>
    <w:rPr>
      <w:rFonts w:ascii="Arial" w:eastAsia="SimSun" w:hAnsi="Arial" w:cs="Arial"/>
      <w:bCs/>
      <w:sz w:val="20"/>
      <w:lang w:val="en-US" w:eastAsia="zh-CN"/>
    </w:rPr>
  </w:style>
  <w:style w:type="paragraph" w:customStyle="1" w:styleId="MediumList1-Accent41">
    <w:name w:val="Medium List 1 - Accent 41"/>
    <w:hidden/>
    <w:uiPriority w:val="99"/>
    <w:semiHidden/>
    <w:rsid w:val="00597562"/>
    <w:rPr>
      <w:rFonts w:ascii="Calibri" w:eastAsia="Calibri" w:hAnsi="Calibri" w:cs="Times New Roman"/>
      <w:sz w:val="22"/>
      <w:szCs w:val="22"/>
    </w:rPr>
  </w:style>
  <w:style w:type="paragraph" w:customStyle="1" w:styleId="abstracttitle">
    <w:name w:val="_abstract title"/>
    <w:basedOn w:val="a0"/>
    <w:next w:val="normal"/>
    <w:rsid w:val="00597562"/>
    <w:pPr>
      <w:spacing w:before="240" w:line="240" w:lineRule="auto"/>
    </w:pPr>
    <w:rPr>
      <w:b/>
    </w:rPr>
  </w:style>
  <w:style w:type="paragraph" w:customStyle="1" w:styleId="MediumGrid1-Accent21">
    <w:name w:val="Medium Grid 1 - Accent 21"/>
    <w:basedOn w:val="a0"/>
    <w:uiPriority w:val="34"/>
    <w:rsid w:val="00597562"/>
    <w:pPr>
      <w:spacing w:line="240" w:lineRule="auto"/>
      <w:ind w:left="720"/>
    </w:pPr>
    <w:rPr>
      <w:rFonts w:eastAsia="Calibri"/>
    </w:rPr>
  </w:style>
  <w:style w:type="paragraph" w:customStyle="1" w:styleId="ColorfulShading-Accent11">
    <w:name w:val="Colorful Shading - Accent 11"/>
    <w:hidden/>
    <w:uiPriority w:val="99"/>
    <w:semiHidden/>
    <w:rsid w:val="00597562"/>
    <w:rPr>
      <w:rFonts w:ascii="Calibri" w:eastAsia="Calibri" w:hAnsi="Calibri" w:cs="Times New Roman"/>
      <w:sz w:val="22"/>
      <w:szCs w:val="22"/>
    </w:rPr>
  </w:style>
  <w:style w:type="character" w:customStyle="1" w:styleId="MediumList2-Accent4Char">
    <w:name w:val="Medium List 2 - Accent 4 Char"/>
    <w:link w:val="MediumList2-Accent41"/>
    <w:uiPriority w:val="34"/>
    <w:rsid w:val="00597562"/>
    <w:rPr>
      <w:rFonts w:ascii="Arial" w:eastAsia="MS Mincho" w:hAnsi="Arial" w:cs="Arial"/>
      <w:bCs/>
      <w:sz w:val="22"/>
      <w:lang w:val="en-US" w:eastAsia="ja-JP"/>
    </w:rPr>
  </w:style>
  <w:style w:type="character" w:customStyle="1" w:styleId="EndNoteBibliographyTitleChar1">
    <w:name w:val="EndNote Bibliography Title Char1"/>
    <w:rsid w:val="00597562"/>
    <w:rPr>
      <w:rFonts w:ascii="Arial" w:hAnsi="Arial" w:cs="Arial"/>
      <w:sz w:val="22"/>
      <w:szCs w:val="22"/>
      <w:lang w:eastAsia="en-US"/>
    </w:rPr>
  </w:style>
  <w:style w:type="character" w:customStyle="1" w:styleId="EndNoteBibliographyTitleChar2">
    <w:name w:val="EndNote Bibliography Title Char2"/>
    <w:rsid w:val="00597562"/>
    <w:rPr>
      <w:rFonts w:ascii="Arial" w:hAnsi="Arial" w:cs="Arial"/>
      <w:sz w:val="22"/>
      <w:szCs w:val="22"/>
      <w:lang w:eastAsia="en-US"/>
    </w:rPr>
  </w:style>
  <w:style w:type="character" w:customStyle="1" w:styleId="EndNoteBibliographyTitleChar3">
    <w:name w:val="EndNote Bibliography Title Char3"/>
    <w:rsid w:val="00597562"/>
    <w:rPr>
      <w:rFonts w:ascii="Arial" w:hAnsi="Arial" w:cs="Arial"/>
      <w:sz w:val="22"/>
      <w:szCs w:val="22"/>
      <w:lang w:eastAsia="en-US"/>
    </w:rPr>
  </w:style>
  <w:style w:type="character" w:customStyle="1" w:styleId="EndNoteBibliographyTitleChar4">
    <w:name w:val="EndNote Bibliography Title Char4"/>
    <w:rsid w:val="00597562"/>
    <w:rPr>
      <w:rFonts w:ascii="Arial" w:hAnsi="Arial" w:cs="Arial"/>
      <w:sz w:val="22"/>
      <w:szCs w:val="22"/>
      <w:lang w:eastAsia="en-US"/>
    </w:rPr>
  </w:style>
  <w:style w:type="character" w:customStyle="1" w:styleId="EndNoteBibliographyTitleChar5">
    <w:name w:val="EndNote Bibliography Title Char5"/>
    <w:rsid w:val="00597562"/>
    <w:rPr>
      <w:rFonts w:ascii="Arial" w:hAnsi="Arial" w:cs="Arial"/>
      <w:sz w:val="22"/>
      <w:szCs w:val="22"/>
      <w:lang w:eastAsia="en-US"/>
    </w:rPr>
  </w:style>
  <w:style w:type="character" w:customStyle="1" w:styleId="EndNoteBibliographyTitleChar6">
    <w:name w:val="EndNote Bibliography Title Char6"/>
    <w:rsid w:val="00597562"/>
    <w:rPr>
      <w:rFonts w:ascii="Arial" w:hAnsi="Arial" w:cs="Arial"/>
      <w:sz w:val="22"/>
      <w:szCs w:val="22"/>
      <w:lang w:eastAsia="en-US"/>
    </w:rPr>
  </w:style>
  <w:style w:type="character" w:customStyle="1" w:styleId="EndNoteBibliographyTitleChar7">
    <w:name w:val="EndNote Bibliography Title Char7"/>
    <w:rsid w:val="00597562"/>
    <w:rPr>
      <w:rFonts w:ascii="Arial" w:hAnsi="Arial" w:cs="Arial"/>
      <w:sz w:val="22"/>
      <w:szCs w:val="22"/>
      <w:lang w:eastAsia="en-US"/>
    </w:rPr>
  </w:style>
  <w:style w:type="character" w:customStyle="1" w:styleId="EndNoteBibliographyTitleChar8">
    <w:name w:val="EndNote Bibliography Title Char8"/>
    <w:rsid w:val="00597562"/>
    <w:rPr>
      <w:rFonts w:ascii="Arial" w:hAnsi="Arial" w:cs="Arial"/>
      <w:sz w:val="22"/>
      <w:szCs w:val="22"/>
      <w:lang w:eastAsia="en-US"/>
    </w:rPr>
  </w:style>
  <w:style w:type="character" w:customStyle="1" w:styleId="EndNoteBibliographyTitleChar9">
    <w:name w:val="EndNote Bibliography Title Char9"/>
    <w:rsid w:val="00597562"/>
    <w:rPr>
      <w:rFonts w:ascii="Arial" w:hAnsi="Arial" w:cs="Arial"/>
      <w:sz w:val="22"/>
      <w:szCs w:val="22"/>
      <w:lang w:eastAsia="en-US"/>
    </w:rPr>
  </w:style>
  <w:style w:type="character" w:customStyle="1" w:styleId="EndNoteBibliographyTitleChar10">
    <w:name w:val="EndNote Bibliography Title Char10"/>
    <w:rsid w:val="00597562"/>
    <w:rPr>
      <w:rFonts w:ascii="Arial" w:hAnsi="Arial" w:cs="Arial"/>
      <w:sz w:val="22"/>
      <w:szCs w:val="22"/>
      <w:lang w:eastAsia="en-US"/>
    </w:rPr>
  </w:style>
  <w:style w:type="character" w:customStyle="1" w:styleId="EndNoteBibliographyTitleChar11">
    <w:name w:val="EndNote Bibliography Title Char11"/>
    <w:rsid w:val="00597562"/>
    <w:rPr>
      <w:rFonts w:ascii="Arial" w:hAnsi="Arial" w:cs="Arial"/>
      <w:sz w:val="22"/>
      <w:szCs w:val="22"/>
      <w:lang w:eastAsia="en-US"/>
    </w:rPr>
  </w:style>
  <w:style w:type="character" w:customStyle="1" w:styleId="EndNoteBibliographyTitleChar12">
    <w:name w:val="EndNote Bibliography Title Char12"/>
    <w:rsid w:val="00597562"/>
    <w:rPr>
      <w:rFonts w:ascii="Arial" w:hAnsi="Arial" w:cs="Arial"/>
      <w:sz w:val="22"/>
      <w:szCs w:val="22"/>
      <w:lang w:eastAsia="en-US"/>
    </w:rPr>
  </w:style>
  <w:style w:type="character" w:customStyle="1" w:styleId="EndNoteBibliographyTitleChar13">
    <w:name w:val="EndNote Bibliography Title Char13"/>
    <w:rsid w:val="00597562"/>
    <w:rPr>
      <w:rFonts w:ascii="Arial" w:hAnsi="Arial" w:cs="Arial"/>
      <w:sz w:val="22"/>
      <w:szCs w:val="22"/>
      <w:lang w:eastAsia="en-US"/>
    </w:rPr>
  </w:style>
  <w:style w:type="character" w:customStyle="1" w:styleId="EndNoteBibliographyTitleChar14">
    <w:name w:val="EndNote Bibliography Title Char14"/>
    <w:rsid w:val="00597562"/>
    <w:rPr>
      <w:rFonts w:ascii="Arial" w:hAnsi="Arial" w:cs="Arial"/>
      <w:sz w:val="22"/>
      <w:szCs w:val="22"/>
      <w:lang w:eastAsia="en-US"/>
    </w:rPr>
  </w:style>
  <w:style w:type="character" w:customStyle="1" w:styleId="EndNoteBibliographyTitleChar15">
    <w:name w:val="EndNote Bibliography Title Char15"/>
    <w:rsid w:val="00597562"/>
    <w:rPr>
      <w:rFonts w:ascii="Arial" w:hAnsi="Arial" w:cs="Arial"/>
      <w:bCs/>
      <w:sz w:val="22"/>
      <w:szCs w:val="22"/>
      <w:lang w:eastAsia="en-US"/>
    </w:rPr>
  </w:style>
  <w:style w:type="character" w:customStyle="1" w:styleId="EndNoteBibliographyTitleChar16">
    <w:name w:val="EndNote Bibliography Title Char16"/>
    <w:rsid w:val="00597562"/>
    <w:rPr>
      <w:rFonts w:ascii="Arial" w:hAnsi="Arial" w:cs="Arial"/>
      <w:bCs/>
      <w:sz w:val="22"/>
      <w:szCs w:val="22"/>
      <w:lang w:eastAsia="en-US"/>
    </w:rPr>
  </w:style>
  <w:style w:type="character" w:customStyle="1" w:styleId="EndNoteBibliographyTitleChar17">
    <w:name w:val="EndNote Bibliography Title Char17"/>
    <w:rsid w:val="00597562"/>
    <w:rPr>
      <w:rFonts w:ascii="Arial" w:hAnsi="Arial" w:cs="Arial"/>
      <w:bCs/>
      <w:sz w:val="22"/>
      <w:szCs w:val="22"/>
      <w:lang w:eastAsia="en-US"/>
    </w:rPr>
  </w:style>
  <w:style w:type="character" w:customStyle="1" w:styleId="EndNoteBibliographyTitleChar18">
    <w:name w:val="EndNote Bibliography Title Char18"/>
    <w:rsid w:val="00597562"/>
    <w:rPr>
      <w:rFonts w:ascii="Arial" w:hAnsi="Arial" w:cs="Arial"/>
      <w:sz w:val="22"/>
      <w:szCs w:val="22"/>
      <w:lang w:eastAsia="en-US"/>
    </w:rPr>
  </w:style>
  <w:style w:type="character" w:customStyle="1" w:styleId="EndNoteBibliographyTitleChar19">
    <w:name w:val="EndNote Bibliography Title Char19"/>
    <w:rsid w:val="00597562"/>
    <w:rPr>
      <w:rFonts w:ascii="Arial" w:hAnsi="Arial" w:cs="Arial"/>
      <w:bCs/>
      <w:sz w:val="22"/>
      <w:szCs w:val="22"/>
      <w:lang w:eastAsia="en-US"/>
    </w:rPr>
  </w:style>
  <w:style w:type="character" w:customStyle="1" w:styleId="EndNoteBibliographyTitleChar20">
    <w:name w:val="EndNote Bibliography Title Char20"/>
    <w:rsid w:val="00597562"/>
    <w:rPr>
      <w:rFonts w:ascii="Arial" w:hAnsi="Arial" w:cs="Arial"/>
      <w:bCs/>
      <w:sz w:val="22"/>
      <w:szCs w:val="22"/>
      <w:lang w:eastAsia="en-US"/>
    </w:rPr>
  </w:style>
  <w:style w:type="character" w:customStyle="1" w:styleId="EndNoteBibliographyTitleChar21">
    <w:name w:val="EndNote Bibliography Title Char21"/>
    <w:rsid w:val="00597562"/>
    <w:rPr>
      <w:rFonts w:ascii="Arial" w:hAnsi="Arial" w:cs="Arial"/>
      <w:bCs/>
      <w:sz w:val="22"/>
      <w:szCs w:val="22"/>
      <w:lang w:eastAsia="en-US"/>
    </w:rPr>
  </w:style>
  <w:style w:type="character" w:customStyle="1" w:styleId="EndNoteBibliographyTitleChar22">
    <w:name w:val="EndNote Bibliography Title Char22"/>
    <w:rsid w:val="00597562"/>
    <w:rPr>
      <w:rFonts w:ascii="Arial" w:hAnsi="Arial" w:cs="Arial"/>
      <w:sz w:val="22"/>
      <w:szCs w:val="22"/>
      <w:lang w:eastAsia="en-US"/>
    </w:rPr>
  </w:style>
  <w:style w:type="character" w:customStyle="1" w:styleId="EndNoteBibliographyTitleChar23">
    <w:name w:val="EndNote Bibliography Title Char23"/>
    <w:rsid w:val="00597562"/>
    <w:rPr>
      <w:rFonts w:ascii="Arial" w:hAnsi="Arial" w:cs="Arial"/>
      <w:bCs/>
      <w:sz w:val="22"/>
      <w:szCs w:val="22"/>
      <w:lang w:eastAsia="en-US"/>
    </w:rPr>
  </w:style>
  <w:style w:type="character" w:customStyle="1" w:styleId="EndNoteBibliographyTitleChar24">
    <w:name w:val="EndNote Bibliography Title Char24"/>
    <w:rsid w:val="00597562"/>
    <w:rPr>
      <w:rFonts w:ascii="Arial" w:hAnsi="Arial" w:cs="Arial"/>
      <w:bCs/>
      <w:sz w:val="22"/>
      <w:szCs w:val="22"/>
      <w:lang w:eastAsia="en-US"/>
    </w:rPr>
  </w:style>
  <w:style w:type="character" w:customStyle="1" w:styleId="EndNoteBibliographyTitleChar25">
    <w:name w:val="EndNote Bibliography Title Char25"/>
    <w:rsid w:val="00597562"/>
    <w:rPr>
      <w:rFonts w:ascii="Arial" w:hAnsi="Arial" w:cs="Arial"/>
      <w:bCs/>
      <w:sz w:val="22"/>
      <w:szCs w:val="22"/>
      <w:lang w:eastAsia="en-US"/>
    </w:rPr>
  </w:style>
  <w:style w:type="character" w:customStyle="1" w:styleId="EndNoteBibliographyTitleChar26">
    <w:name w:val="EndNote Bibliography Title Char26"/>
    <w:rsid w:val="00597562"/>
    <w:rPr>
      <w:rFonts w:ascii="Arial" w:hAnsi="Arial" w:cs="Arial"/>
      <w:bCs/>
      <w:sz w:val="22"/>
      <w:szCs w:val="22"/>
      <w:lang w:eastAsia="en-US"/>
    </w:rPr>
  </w:style>
  <w:style w:type="character" w:customStyle="1" w:styleId="EndNoteBibliographyTitleChar27">
    <w:name w:val="EndNote Bibliography Title Char27"/>
    <w:rsid w:val="00597562"/>
    <w:rPr>
      <w:rFonts w:ascii="Arial" w:hAnsi="Arial" w:cs="Arial"/>
      <w:sz w:val="22"/>
      <w:szCs w:val="22"/>
      <w:lang w:eastAsia="en-US"/>
    </w:rPr>
  </w:style>
  <w:style w:type="character" w:customStyle="1" w:styleId="EndNoteBibliographyTitleChar28">
    <w:name w:val="EndNote Bibliography Title Char28"/>
    <w:rsid w:val="00597562"/>
    <w:rPr>
      <w:rFonts w:ascii="Arial" w:hAnsi="Arial" w:cs="Arial"/>
      <w:sz w:val="22"/>
      <w:szCs w:val="22"/>
      <w:lang w:eastAsia="en-US"/>
    </w:rPr>
  </w:style>
  <w:style w:type="character" w:customStyle="1" w:styleId="EndNoteBibliographyTitleChar29">
    <w:name w:val="EndNote Bibliography Title Char29"/>
    <w:rsid w:val="00597562"/>
    <w:rPr>
      <w:rFonts w:ascii="Arial" w:hAnsi="Arial" w:cs="Arial"/>
      <w:bCs/>
      <w:sz w:val="22"/>
      <w:szCs w:val="22"/>
      <w:lang w:eastAsia="en-US"/>
    </w:rPr>
  </w:style>
  <w:style w:type="character" w:customStyle="1" w:styleId="EndNoteBibliographyTitleChar30">
    <w:name w:val="EndNote Bibliography Title Char30"/>
    <w:rsid w:val="00597562"/>
    <w:rPr>
      <w:rFonts w:ascii="Arial" w:hAnsi="Arial" w:cs="Arial"/>
      <w:bCs/>
      <w:sz w:val="22"/>
      <w:szCs w:val="22"/>
      <w:lang w:eastAsia="en-US"/>
    </w:rPr>
  </w:style>
  <w:style w:type="character" w:customStyle="1" w:styleId="EndNoteBibliographyTitleChar31">
    <w:name w:val="EndNote Bibliography Title Char31"/>
    <w:rsid w:val="00597562"/>
    <w:rPr>
      <w:rFonts w:ascii="Arial" w:hAnsi="Arial" w:cs="Arial"/>
      <w:bCs/>
      <w:sz w:val="22"/>
      <w:szCs w:val="22"/>
      <w:lang w:eastAsia="en-US"/>
    </w:rPr>
  </w:style>
  <w:style w:type="character" w:customStyle="1" w:styleId="EndNoteBibliographyTitleChar32">
    <w:name w:val="EndNote Bibliography Title Char32"/>
    <w:rsid w:val="00597562"/>
    <w:rPr>
      <w:rFonts w:ascii="Arial" w:hAnsi="Arial" w:cs="Arial"/>
      <w:sz w:val="22"/>
      <w:szCs w:val="22"/>
      <w:lang w:eastAsia="en-US"/>
    </w:rPr>
  </w:style>
  <w:style w:type="character" w:customStyle="1" w:styleId="EndNoteBibliographyTitleChar33">
    <w:name w:val="EndNote Bibliography Title Char33"/>
    <w:rsid w:val="00597562"/>
    <w:rPr>
      <w:rFonts w:ascii="Arial" w:hAnsi="Arial" w:cs="Arial"/>
      <w:bCs/>
      <w:sz w:val="22"/>
      <w:szCs w:val="22"/>
      <w:lang w:eastAsia="en-US"/>
    </w:rPr>
  </w:style>
  <w:style w:type="character" w:customStyle="1" w:styleId="EndNoteBibliographyTitleChar34">
    <w:name w:val="EndNote Bibliography Title Char34"/>
    <w:rsid w:val="00597562"/>
    <w:rPr>
      <w:rFonts w:ascii="Arial" w:hAnsi="Arial" w:cs="Arial"/>
      <w:bCs/>
      <w:sz w:val="22"/>
      <w:szCs w:val="22"/>
      <w:lang w:eastAsia="en-US"/>
    </w:rPr>
  </w:style>
  <w:style w:type="character" w:customStyle="1" w:styleId="EndNoteBibliographyTitleChar35">
    <w:name w:val="EndNote Bibliography Title Char35"/>
    <w:rsid w:val="00597562"/>
    <w:rPr>
      <w:rFonts w:ascii="Arial" w:hAnsi="Arial" w:cs="Arial"/>
      <w:bCs/>
      <w:sz w:val="22"/>
      <w:szCs w:val="22"/>
      <w:lang w:eastAsia="en-US"/>
    </w:rPr>
  </w:style>
  <w:style w:type="character" w:customStyle="1" w:styleId="EndNoteBibliographyTitleChar36">
    <w:name w:val="EndNote Bibliography Title Char36"/>
    <w:rsid w:val="00597562"/>
    <w:rPr>
      <w:rFonts w:ascii="Arial" w:hAnsi="Arial" w:cs="Arial"/>
      <w:bCs/>
      <w:sz w:val="22"/>
      <w:szCs w:val="22"/>
      <w:lang w:eastAsia="en-US"/>
    </w:rPr>
  </w:style>
  <w:style w:type="character" w:customStyle="1" w:styleId="EndNoteBibliographyTitleChar37">
    <w:name w:val="EndNote Bibliography Title Char37"/>
    <w:rsid w:val="00597562"/>
    <w:rPr>
      <w:rFonts w:ascii="Arial" w:hAnsi="Arial" w:cs="Arial"/>
      <w:bCs/>
      <w:sz w:val="22"/>
      <w:szCs w:val="22"/>
      <w:lang w:eastAsia="en-US"/>
    </w:rPr>
  </w:style>
  <w:style w:type="character" w:customStyle="1" w:styleId="EndNoteBibliographyTitleChar38">
    <w:name w:val="EndNote Bibliography Title Char38"/>
    <w:rsid w:val="00597562"/>
    <w:rPr>
      <w:rFonts w:ascii="Arial" w:hAnsi="Arial" w:cs="Arial"/>
      <w:bCs/>
      <w:sz w:val="22"/>
      <w:szCs w:val="22"/>
      <w:lang w:eastAsia="en-US"/>
    </w:rPr>
  </w:style>
  <w:style w:type="character" w:customStyle="1" w:styleId="EndNoteBibliographyTitleChar39">
    <w:name w:val="EndNote Bibliography Title Char39"/>
    <w:rsid w:val="00597562"/>
    <w:rPr>
      <w:rFonts w:ascii="Arial" w:hAnsi="Arial" w:cs="Arial"/>
      <w:bCs/>
      <w:sz w:val="22"/>
      <w:szCs w:val="22"/>
      <w:lang w:eastAsia="en-US"/>
    </w:rPr>
  </w:style>
  <w:style w:type="character" w:customStyle="1" w:styleId="EndNoteBibliographyTitleChar40">
    <w:name w:val="EndNote Bibliography Title Char40"/>
    <w:rsid w:val="00597562"/>
    <w:rPr>
      <w:rFonts w:ascii="Arial" w:hAnsi="Arial" w:cs="Arial"/>
      <w:bCs/>
      <w:sz w:val="22"/>
      <w:szCs w:val="22"/>
      <w:lang w:eastAsia="en-US"/>
    </w:rPr>
  </w:style>
  <w:style w:type="character" w:customStyle="1" w:styleId="EndNoteBibliographyTitleChar41">
    <w:name w:val="EndNote Bibliography Title Char41"/>
    <w:rsid w:val="00597562"/>
    <w:rPr>
      <w:rFonts w:ascii="Arial" w:hAnsi="Arial" w:cs="Arial"/>
      <w:bCs/>
      <w:sz w:val="22"/>
      <w:szCs w:val="22"/>
      <w:lang w:eastAsia="en-US"/>
    </w:rPr>
  </w:style>
  <w:style w:type="character" w:customStyle="1" w:styleId="EndNoteBibliographyTitleChar42">
    <w:name w:val="EndNote Bibliography Title Char42"/>
    <w:rsid w:val="00597562"/>
    <w:rPr>
      <w:rFonts w:ascii="Arial" w:hAnsi="Arial" w:cs="Arial"/>
      <w:sz w:val="22"/>
      <w:szCs w:val="22"/>
      <w:lang w:eastAsia="en-US"/>
    </w:rPr>
  </w:style>
  <w:style w:type="character" w:customStyle="1" w:styleId="EndNoteBibliographyTitleChar43">
    <w:name w:val="EndNote Bibliography Title Char43"/>
    <w:rsid w:val="00597562"/>
    <w:rPr>
      <w:rFonts w:ascii="Arial" w:hAnsi="Arial" w:cs="Arial"/>
      <w:sz w:val="22"/>
      <w:szCs w:val="22"/>
      <w:lang w:eastAsia="en-US"/>
    </w:rPr>
  </w:style>
  <w:style w:type="character" w:customStyle="1" w:styleId="EndNoteBibliographyTitleChar44">
    <w:name w:val="EndNote Bibliography Title Char44"/>
    <w:rsid w:val="00597562"/>
    <w:rPr>
      <w:rFonts w:ascii="Arial" w:hAnsi="Arial" w:cs="Arial"/>
      <w:bCs/>
      <w:sz w:val="22"/>
      <w:szCs w:val="22"/>
      <w:lang w:eastAsia="en-US"/>
    </w:rPr>
  </w:style>
  <w:style w:type="character" w:customStyle="1" w:styleId="EndNoteBibliographyTitleChar45">
    <w:name w:val="EndNote Bibliography Title Char45"/>
    <w:rsid w:val="00597562"/>
    <w:rPr>
      <w:rFonts w:ascii="Arial" w:hAnsi="Arial" w:cs="Arial"/>
      <w:bCs/>
      <w:sz w:val="22"/>
      <w:szCs w:val="22"/>
      <w:lang w:eastAsia="en-US"/>
    </w:rPr>
  </w:style>
  <w:style w:type="character" w:customStyle="1" w:styleId="EndNoteBibliographyTitleChar46">
    <w:name w:val="EndNote Bibliography Title Char46"/>
    <w:rsid w:val="00597562"/>
    <w:rPr>
      <w:rFonts w:ascii="Arial" w:hAnsi="Arial" w:cs="Arial"/>
      <w:bCs/>
      <w:sz w:val="22"/>
      <w:szCs w:val="22"/>
      <w:lang w:eastAsia="en-US"/>
    </w:rPr>
  </w:style>
  <w:style w:type="character" w:customStyle="1" w:styleId="EndNoteBibliographyTitleChar47">
    <w:name w:val="EndNote Bibliography Title Char47"/>
    <w:rsid w:val="00597562"/>
    <w:rPr>
      <w:rFonts w:ascii="Arial" w:hAnsi="Arial" w:cs="Arial"/>
      <w:bCs/>
      <w:sz w:val="22"/>
      <w:szCs w:val="22"/>
      <w:lang w:eastAsia="en-US"/>
    </w:rPr>
  </w:style>
  <w:style w:type="character" w:customStyle="1" w:styleId="EndNoteBibliographyTitleChar48">
    <w:name w:val="EndNote Bibliography Title Char48"/>
    <w:rsid w:val="00597562"/>
    <w:rPr>
      <w:rFonts w:ascii="Arial" w:hAnsi="Arial" w:cs="Arial"/>
      <w:bCs/>
      <w:sz w:val="22"/>
      <w:szCs w:val="22"/>
      <w:lang w:eastAsia="en-US"/>
    </w:rPr>
  </w:style>
  <w:style w:type="character" w:customStyle="1" w:styleId="EndNoteBibliographyTitleChar49">
    <w:name w:val="EndNote Bibliography Title Char49"/>
    <w:rsid w:val="00597562"/>
    <w:rPr>
      <w:rFonts w:ascii="Arial" w:hAnsi="Arial" w:cs="Arial"/>
      <w:bCs/>
      <w:sz w:val="22"/>
      <w:szCs w:val="22"/>
      <w:lang w:eastAsia="en-US"/>
    </w:rPr>
  </w:style>
  <w:style w:type="character" w:customStyle="1" w:styleId="EndNoteBibliographyTitleChar50">
    <w:name w:val="EndNote Bibliography Title Char50"/>
    <w:rsid w:val="00597562"/>
    <w:rPr>
      <w:rFonts w:ascii="Arial" w:hAnsi="Arial" w:cs="Arial"/>
      <w:sz w:val="22"/>
      <w:szCs w:val="22"/>
      <w:lang w:eastAsia="en-US"/>
    </w:rPr>
  </w:style>
  <w:style w:type="character" w:customStyle="1" w:styleId="EndNoteBibliographyTitleChar51">
    <w:name w:val="EndNote Bibliography Title Char51"/>
    <w:rsid w:val="00597562"/>
    <w:rPr>
      <w:noProof/>
      <w:sz w:val="22"/>
      <w:szCs w:val="22"/>
      <w:lang w:val="en-US" w:eastAsia="en-US"/>
    </w:rPr>
  </w:style>
  <w:style w:type="character" w:customStyle="1" w:styleId="A11">
    <w:name w:val="A11"/>
    <w:uiPriority w:val="99"/>
    <w:rsid w:val="00597562"/>
    <w:rPr>
      <w:rFonts w:cs="Minion Pro"/>
      <w:color w:val="000000"/>
      <w:sz w:val="11"/>
      <w:szCs w:val="11"/>
    </w:rPr>
  </w:style>
  <w:style w:type="character" w:customStyle="1" w:styleId="A12">
    <w:name w:val="A12"/>
    <w:uiPriority w:val="99"/>
    <w:rsid w:val="00597562"/>
    <w:rPr>
      <w:rFonts w:cs="Minion Pro"/>
      <w:color w:val="000000"/>
      <w:sz w:val="11"/>
      <w:szCs w:val="11"/>
    </w:rPr>
  </w:style>
  <w:style w:type="paragraph" w:customStyle="1" w:styleId="Textbodyindent">
    <w:name w:val="Text body indent"/>
    <w:basedOn w:val="a0"/>
    <w:uiPriority w:val="99"/>
    <w:rsid w:val="00597562"/>
    <w:pPr>
      <w:widowControl w:val="0"/>
      <w:suppressAutoHyphens/>
      <w:spacing w:line="240" w:lineRule="auto"/>
      <w:ind w:left="283"/>
    </w:pPr>
    <w:rPr>
      <w:rFonts w:ascii="Times New Roman" w:eastAsia="Times New Roman" w:hAnsi="Times New Roman"/>
      <w:kern w:val="16"/>
      <w:lang w:val="de-DE"/>
    </w:rPr>
  </w:style>
  <w:style w:type="character" w:customStyle="1" w:styleId="highlight">
    <w:name w:val="highlight"/>
    <w:rsid w:val="00597562"/>
  </w:style>
  <w:style w:type="character" w:customStyle="1" w:styleId="citationref">
    <w:name w:val="citationref"/>
    <w:rsid w:val="00597562"/>
  </w:style>
  <w:style w:type="paragraph" w:styleId="af8">
    <w:name w:val="Title"/>
    <w:basedOn w:val="1"/>
    <w:link w:val="Char9"/>
    <w:uiPriority w:val="1"/>
    <w:qFormat/>
    <w:rsid w:val="00597562"/>
    <w:pPr>
      <w:spacing w:after="240"/>
    </w:pPr>
    <w:rPr>
      <w:sz w:val="28"/>
      <w:szCs w:val="28"/>
    </w:rPr>
  </w:style>
  <w:style w:type="character" w:customStyle="1" w:styleId="Char9">
    <w:name w:val="제목 Char"/>
    <w:link w:val="af8"/>
    <w:uiPriority w:val="1"/>
    <w:rsid w:val="00597562"/>
    <w:rPr>
      <w:rFonts w:ascii="Arial" w:hAnsi="Arial" w:cs="Arial"/>
      <w:b/>
      <w:bCs/>
      <w:sz w:val="28"/>
      <w:szCs w:val="28"/>
      <w:lang w:val="en-US" w:eastAsia="ja-JP"/>
    </w:rPr>
  </w:style>
  <w:style w:type="paragraph" w:styleId="af9">
    <w:name w:val="Subtitle"/>
    <w:basedOn w:val="a0"/>
    <w:next w:val="a0"/>
    <w:link w:val="Chara"/>
    <w:uiPriority w:val="11"/>
    <w:unhideWhenUsed/>
    <w:rsid w:val="00597562"/>
    <w:pPr>
      <w:numPr>
        <w:ilvl w:val="1"/>
      </w:numPr>
      <w:spacing w:after="160"/>
    </w:pPr>
    <w:rPr>
      <w:color w:val="191919"/>
    </w:rPr>
  </w:style>
  <w:style w:type="character" w:customStyle="1" w:styleId="Chara">
    <w:name w:val="부제 Char"/>
    <w:link w:val="af9"/>
    <w:uiPriority w:val="11"/>
    <w:rsid w:val="00597562"/>
    <w:rPr>
      <w:rFonts w:ascii="Arial" w:eastAsia="MS Mincho" w:hAnsi="Arial" w:cs="Arial"/>
      <w:bCs/>
      <w:color w:val="191919"/>
      <w:sz w:val="22"/>
      <w:lang w:val="en-US" w:eastAsia="ja-JP"/>
    </w:rPr>
  </w:style>
  <w:style w:type="character" w:styleId="afa">
    <w:name w:val="Intense Emphasis"/>
    <w:uiPriority w:val="21"/>
    <w:unhideWhenUsed/>
    <w:rsid w:val="00597562"/>
    <w:rPr>
      <w:i/>
      <w:iCs/>
      <w:color w:val="244061"/>
    </w:rPr>
  </w:style>
  <w:style w:type="paragraph" w:styleId="afb">
    <w:name w:val="Intense Quote"/>
    <w:basedOn w:val="a0"/>
    <w:next w:val="a0"/>
    <w:link w:val="Charb"/>
    <w:uiPriority w:val="30"/>
    <w:unhideWhenUsed/>
    <w:rsid w:val="00597562"/>
    <w:pPr>
      <w:pBdr>
        <w:top w:val="single" w:sz="4" w:space="10" w:color="244061"/>
        <w:bottom w:val="single" w:sz="4" w:space="10" w:color="244061"/>
      </w:pBdr>
      <w:spacing w:before="360" w:after="360"/>
      <w:ind w:left="864" w:right="864"/>
      <w:jc w:val="center"/>
    </w:pPr>
    <w:rPr>
      <w:i/>
      <w:iCs/>
      <w:color w:val="244061"/>
    </w:rPr>
  </w:style>
  <w:style w:type="character" w:customStyle="1" w:styleId="Charb">
    <w:name w:val="강한 인용 Char"/>
    <w:link w:val="afb"/>
    <w:uiPriority w:val="30"/>
    <w:rsid w:val="00597562"/>
    <w:rPr>
      <w:rFonts w:ascii="Arial" w:eastAsia="MS Mincho" w:hAnsi="Arial" w:cs="Arial"/>
      <w:bCs/>
      <w:i/>
      <w:iCs/>
      <w:color w:val="244061"/>
      <w:sz w:val="22"/>
      <w:lang w:val="en-US" w:eastAsia="ja-JP"/>
    </w:rPr>
  </w:style>
  <w:style w:type="character" w:styleId="afc">
    <w:name w:val="Intense Reference"/>
    <w:uiPriority w:val="32"/>
    <w:unhideWhenUsed/>
    <w:rsid w:val="00597562"/>
    <w:rPr>
      <w:b/>
      <w:bCs/>
      <w:caps w:val="0"/>
      <w:smallCaps/>
      <w:color w:val="244061"/>
      <w:spacing w:val="5"/>
    </w:rPr>
  </w:style>
  <w:style w:type="paragraph" w:styleId="afd">
    <w:name w:val="caption"/>
    <w:basedOn w:val="a0"/>
    <w:next w:val="a0"/>
    <w:uiPriority w:val="35"/>
    <w:unhideWhenUsed/>
    <w:rsid w:val="00597562"/>
    <w:rPr>
      <w:b/>
      <w:bCs w:val="0"/>
      <w:color w:val="17365D"/>
      <w:szCs w:val="16"/>
    </w:rPr>
  </w:style>
  <w:style w:type="paragraph" w:styleId="TOC">
    <w:name w:val="TOC Heading"/>
    <w:basedOn w:val="1"/>
    <w:next w:val="a0"/>
    <w:uiPriority w:val="39"/>
    <w:semiHidden/>
    <w:unhideWhenUsed/>
    <w:qFormat/>
    <w:rsid w:val="00597562"/>
    <w:pPr>
      <w:outlineLvl w:val="9"/>
    </w:pPr>
  </w:style>
  <w:style w:type="paragraph" w:styleId="30">
    <w:name w:val="Body Text 3"/>
    <w:basedOn w:val="a0"/>
    <w:link w:val="3Char0"/>
    <w:uiPriority w:val="99"/>
    <w:semiHidden/>
    <w:unhideWhenUsed/>
    <w:rsid w:val="00597562"/>
    <w:rPr>
      <w:szCs w:val="16"/>
    </w:rPr>
  </w:style>
  <w:style w:type="character" w:customStyle="1" w:styleId="3Char0">
    <w:name w:val="본문 3 Char"/>
    <w:link w:val="30"/>
    <w:uiPriority w:val="99"/>
    <w:semiHidden/>
    <w:rsid w:val="00597562"/>
    <w:rPr>
      <w:rFonts w:ascii="Arial" w:eastAsia="MS Mincho" w:hAnsi="Arial" w:cs="Arial"/>
      <w:bCs/>
      <w:sz w:val="22"/>
      <w:szCs w:val="16"/>
      <w:lang w:val="en-US" w:eastAsia="ja-JP"/>
    </w:rPr>
  </w:style>
  <w:style w:type="paragraph" w:styleId="31">
    <w:name w:val="Body Text Indent 3"/>
    <w:basedOn w:val="a0"/>
    <w:link w:val="3Char1"/>
    <w:uiPriority w:val="99"/>
    <w:semiHidden/>
    <w:unhideWhenUsed/>
    <w:rsid w:val="00597562"/>
    <w:pPr>
      <w:ind w:left="360"/>
    </w:pPr>
    <w:rPr>
      <w:szCs w:val="16"/>
    </w:rPr>
  </w:style>
  <w:style w:type="character" w:customStyle="1" w:styleId="3Char1">
    <w:name w:val="본문 들여쓰기 3 Char"/>
    <w:link w:val="31"/>
    <w:uiPriority w:val="99"/>
    <w:semiHidden/>
    <w:rsid w:val="00597562"/>
    <w:rPr>
      <w:rFonts w:ascii="Arial" w:eastAsia="MS Mincho" w:hAnsi="Arial" w:cs="Arial"/>
      <w:bCs/>
      <w:sz w:val="22"/>
      <w:szCs w:val="16"/>
      <w:lang w:val="en-US" w:eastAsia="ja-JP"/>
    </w:rPr>
  </w:style>
  <w:style w:type="paragraph" w:styleId="afe">
    <w:name w:val="endnote text"/>
    <w:basedOn w:val="a0"/>
    <w:link w:val="Charc"/>
    <w:uiPriority w:val="99"/>
    <w:unhideWhenUsed/>
    <w:rsid w:val="00597562"/>
    <w:pPr>
      <w:spacing w:line="240" w:lineRule="auto"/>
    </w:pPr>
    <w:rPr>
      <w:szCs w:val="20"/>
    </w:rPr>
  </w:style>
  <w:style w:type="character" w:customStyle="1" w:styleId="Charc">
    <w:name w:val="미주 텍스트 Char"/>
    <w:link w:val="afe"/>
    <w:uiPriority w:val="99"/>
    <w:rsid w:val="00597562"/>
    <w:rPr>
      <w:rFonts w:ascii="Arial" w:eastAsia="MS Mincho" w:hAnsi="Arial" w:cs="Arial"/>
      <w:bCs/>
      <w:sz w:val="22"/>
      <w:szCs w:val="20"/>
      <w:lang w:val="en-US" w:eastAsia="ja-JP"/>
    </w:rPr>
  </w:style>
  <w:style w:type="paragraph" w:styleId="aff">
    <w:name w:val="envelope return"/>
    <w:basedOn w:val="a0"/>
    <w:uiPriority w:val="99"/>
    <w:semiHidden/>
    <w:unhideWhenUsed/>
    <w:rsid w:val="00597562"/>
    <w:pPr>
      <w:spacing w:line="240" w:lineRule="auto"/>
    </w:pPr>
    <w:rPr>
      <w:rFonts w:ascii="Cambria" w:eastAsia="MS Gothic" w:hAnsi="Cambria" w:cs="Times New Roman"/>
      <w:szCs w:val="20"/>
    </w:rPr>
  </w:style>
  <w:style w:type="paragraph" w:styleId="aff0">
    <w:name w:val="footnote text"/>
    <w:basedOn w:val="a0"/>
    <w:link w:val="Chard"/>
    <w:uiPriority w:val="99"/>
    <w:unhideWhenUsed/>
    <w:rsid w:val="00597562"/>
    <w:pPr>
      <w:spacing w:line="240" w:lineRule="auto"/>
    </w:pPr>
    <w:rPr>
      <w:szCs w:val="20"/>
    </w:rPr>
  </w:style>
  <w:style w:type="character" w:customStyle="1" w:styleId="Chard">
    <w:name w:val="각주 텍스트 Char"/>
    <w:link w:val="aff0"/>
    <w:uiPriority w:val="99"/>
    <w:rsid w:val="00597562"/>
    <w:rPr>
      <w:rFonts w:ascii="Arial" w:eastAsia="MS Mincho" w:hAnsi="Arial" w:cs="Arial"/>
      <w:bCs/>
      <w:sz w:val="22"/>
      <w:szCs w:val="20"/>
      <w:lang w:val="en-US" w:eastAsia="ja-JP"/>
    </w:rPr>
  </w:style>
  <w:style w:type="character" w:styleId="HTML0">
    <w:name w:val="HTML Code"/>
    <w:uiPriority w:val="99"/>
    <w:semiHidden/>
    <w:unhideWhenUsed/>
    <w:rsid w:val="00597562"/>
    <w:rPr>
      <w:rFonts w:ascii="Consolas" w:hAnsi="Consolas"/>
      <w:sz w:val="22"/>
      <w:szCs w:val="20"/>
    </w:rPr>
  </w:style>
  <w:style w:type="character" w:styleId="HTML1">
    <w:name w:val="HTML Keyboard"/>
    <w:uiPriority w:val="99"/>
    <w:semiHidden/>
    <w:unhideWhenUsed/>
    <w:rsid w:val="00597562"/>
    <w:rPr>
      <w:rFonts w:ascii="Consolas" w:hAnsi="Consolas"/>
      <w:sz w:val="22"/>
      <w:szCs w:val="20"/>
    </w:rPr>
  </w:style>
  <w:style w:type="paragraph" w:styleId="HTML2">
    <w:name w:val="HTML Preformatted"/>
    <w:basedOn w:val="a0"/>
    <w:link w:val="HTMLChar"/>
    <w:uiPriority w:val="99"/>
    <w:semiHidden/>
    <w:unhideWhenUsed/>
    <w:rsid w:val="00597562"/>
    <w:pPr>
      <w:spacing w:line="240" w:lineRule="auto"/>
    </w:pPr>
    <w:rPr>
      <w:rFonts w:ascii="Consolas" w:hAnsi="Consolas"/>
      <w:szCs w:val="20"/>
    </w:rPr>
  </w:style>
  <w:style w:type="character" w:customStyle="1" w:styleId="HTMLChar">
    <w:name w:val="미리 서식이 지정된 HTML Char"/>
    <w:link w:val="HTML2"/>
    <w:uiPriority w:val="99"/>
    <w:semiHidden/>
    <w:rsid w:val="00597562"/>
    <w:rPr>
      <w:rFonts w:ascii="Consolas" w:eastAsia="MS Mincho" w:hAnsi="Consolas" w:cs="Arial"/>
      <w:bCs/>
      <w:sz w:val="22"/>
      <w:szCs w:val="20"/>
      <w:lang w:val="en-US" w:eastAsia="ja-JP"/>
    </w:rPr>
  </w:style>
  <w:style w:type="character" w:styleId="HTML3">
    <w:name w:val="HTML Typewriter"/>
    <w:uiPriority w:val="99"/>
    <w:semiHidden/>
    <w:unhideWhenUsed/>
    <w:rsid w:val="00597562"/>
    <w:rPr>
      <w:rFonts w:ascii="Consolas" w:hAnsi="Consolas"/>
      <w:sz w:val="22"/>
      <w:szCs w:val="20"/>
    </w:rPr>
  </w:style>
  <w:style w:type="paragraph" w:styleId="aff1">
    <w:name w:val="macro"/>
    <w:link w:val="Chare"/>
    <w:uiPriority w:val="99"/>
    <w:semiHidden/>
    <w:unhideWhenUsed/>
    <w:rsid w:val="00597562"/>
    <w:pPr>
      <w:tabs>
        <w:tab w:val="left" w:pos="480"/>
        <w:tab w:val="left" w:pos="960"/>
        <w:tab w:val="left" w:pos="1440"/>
        <w:tab w:val="left" w:pos="1920"/>
        <w:tab w:val="left" w:pos="2400"/>
        <w:tab w:val="left" w:pos="2880"/>
        <w:tab w:val="left" w:pos="3360"/>
        <w:tab w:val="left" w:pos="3840"/>
        <w:tab w:val="left" w:pos="4320"/>
      </w:tabs>
      <w:spacing w:before="120" w:line="264" w:lineRule="auto"/>
    </w:pPr>
    <w:rPr>
      <w:rFonts w:ascii="Consolas" w:eastAsia="MS Mincho" w:hAnsi="Consolas" w:cs="Arial"/>
      <w:sz w:val="22"/>
      <w:szCs w:val="20"/>
      <w:lang w:val="en-US" w:eastAsia="ja-JP"/>
    </w:rPr>
  </w:style>
  <w:style w:type="character" w:customStyle="1" w:styleId="Chare">
    <w:name w:val="매크로 텍스트 Char"/>
    <w:link w:val="aff1"/>
    <w:uiPriority w:val="99"/>
    <w:semiHidden/>
    <w:rsid w:val="00597562"/>
    <w:rPr>
      <w:rFonts w:ascii="Consolas" w:eastAsia="MS Mincho" w:hAnsi="Consolas" w:cs="Arial"/>
      <w:sz w:val="22"/>
      <w:szCs w:val="20"/>
      <w:lang w:val="en-US" w:eastAsia="ja-JP"/>
    </w:rPr>
  </w:style>
  <w:style w:type="paragraph" w:styleId="aff2">
    <w:name w:val="Block Text"/>
    <w:basedOn w:val="a0"/>
    <w:uiPriority w:val="99"/>
    <w:semiHidden/>
    <w:unhideWhenUsed/>
    <w:rsid w:val="00597562"/>
    <w:pPr>
      <w:pBdr>
        <w:top w:val="single" w:sz="2" w:space="10" w:color="244061" w:shadow="1"/>
        <w:left w:val="single" w:sz="2" w:space="10" w:color="244061" w:shadow="1"/>
        <w:bottom w:val="single" w:sz="2" w:space="10" w:color="244061" w:shadow="1"/>
        <w:right w:val="single" w:sz="2" w:space="10" w:color="244061" w:shadow="1"/>
      </w:pBdr>
      <w:ind w:left="1152" w:right="1152"/>
    </w:pPr>
    <w:rPr>
      <w:i/>
      <w:iCs/>
      <w:color w:val="244061"/>
    </w:rPr>
  </w:style>
  <w:style w:type="paragraph" w:customStyle="1" w:styleId="Newpara">
    <w:name w:val="New para"/>
    <w:basedOn w:val="a0"/>
    <w:link w:val="NewparaChar"/>
    <w:qFormat/>
    <w:rsid w:val="00597562"/>
    <w:pPr>
      <w:ind w:firstLine="567"/>
    </w:pPr>
  </w:style>
  <w:style w:type="paragraph" w:customStyle="1" w:styleId="Authors">
    <w:name w:val="Authors"/>
    <w:basedOn w:val="af8"/>
    <w:link w:val="AuthorsChar"/>
    <w:rsid w:val="00597562"/>
    <w:rPr>
      <w:b w:val="0"/>
      <w:sz w:val="24"/>
    </w:rPr>
  </w:style>
  <w:style w:type="character" w:customStyle="1" w:styleId="NewparaChar">
    <w:name w:val="New para Char"/>
    <w:link w:val="Newpara"/>
    <w:rsid w:val="00597562"/>
    <w:rPr>
      <w:rFonts w:ascii="Arial" w:eastAsia="MS Mincho" w:hAnsi="Arial" w:cs="Arial"/>
      <w:bCs/>
      <w:sz w:val="22"/>
      <w:lang w:val="en-US" w:eastAsia="ja-JP"/>
    </w:rPr>
  </w:style>
  <w:style w:type="paragraph" w:customStyle="1" w:styleId="Affiliations">
    <w:name w:val="Affiliations"/>
    <w:basedOn w:val="a0"/>
    <w:link w:val="AffiliationsChar"/>
    <w:rsid w:val="00597562"/>
    <w:rPr>
      <w:i/>
    </w:rPr>
  </w:style>
  <w:style w:type="character" w:customStyle="1" w:styleId="AuthorsChar">
    <w:name w:val="Authors Char"/>
    <w:link w:val="Authors"/>
    <w:rsid w:val="00597562"/>
    <w:rPr>
      <w:rFonts w:ascii="Arial" w:hAnsi="Arial" w:cs="Arial"/>
      <w:bCs/>
      <w:szCs w:val="28"/>
      <w:lang w:val="en-US" w:eastAsia="ja-JP"/>
    </w:rPr>
  </w:style>
  <w:style w:type="paragraph" w:customStyle="1" w:styleId="References">
    <w:name w:val="References"/>
    <w:basedOn w:val="Newpara"/>
    <w:link w:val="ReferencesChar"/>
    <w:qFormat/>
    <w:rsid w:val="00597562"/>
    <w:pPr>
      <w:ind w:left="567" w:hanging="567"/>
    </w:pPr>
  </w:style>
  <w:style w:type="character" w:customStyle="1" w:styleId="AffiliationsChar">
    <w:name w:val="Affiliations Char"/>
    <w:link w:val="Affiliations"/>
    <w:rsid w:val="00597562"/>
    <w:rPr>
      <w:rFonts w:ascii="Arial" w:eastAsia="MS Mincho" w:hAnsi="Arial" w:cs="Arial"/>
      <w:bCs/>
      <w:i/>
      <w:sz w:val="22"/>
      <w:lang w:val="en-US" w:eastAsia="ja-JP"/>
    </w:rPr>
  </w:style>
  <w:style w:type="paragraph" w:customStyle="1" w:styleId="Bulletedlist">
    <w:name w:val="Bulleted list"/>
    <w:basedOn w:val="a1"/>
    <w:link w:val="BulletedlistChar"/>
    <w:rsid w:val="00597562"/>
    <w:pPr>
      <w:numPr>
        <w:numId w:val="43"/>
      </w:numPr>
    </w:pPr>
  </w:style>
  <w:style w:type="character" w:customStyle="1" w:styleId="ReferencesChar">
    <w:name w:val="References Char"/>
    <w:link w:val="References"/>
    <w:rsid w:val="00597562"/>
    <w:rPr>
      <w:rFonts w:ascii="Arial" w:eastAsia="MS Mincho" w:hAnsi="Arial" w:cs="Arial"/>
      <w:bCs/>
      <w:sz w:val="22"/>
      <w:lang w:val="en-US" w:eastAsia="ja-JP"/>
    </w:rPr>
  </w:style>
  <w:style w:type="paragraph" w:customStyle="1" w:styleId="Highlightbullet">
    <w:name w:val="Highlight bullet"/>
    <w:basedOn w:val="a0"/>
    <w:link w:val="HighlightbulletChar"/>
    <w:rsid w:val="00597562"/>
    <w:pPr>
      <w:numPr>
        <w:numId w:val="13"/>
      </w:numPr>
    </w:pPr>
  </w:style>
  <w:style w:type="character" w:customStyle="1" w:styleId="BulletedlistChar">
    <w:name w:val="Bulleted list Char"/>
    <w:link w:val="Bulletedlist"/>
    <w:rsid w:val="00597562"/>
    <w:rPr>
      <w:rFonts w:ascii="Arial" w:eastAsia="MS Mincho" w:hAnsi="Arial" w:cs="Arial"/>
      <w:bCs/>
      <w:sz w:val="22"/>
      <w:szCs w:val="21"/>
      <w:lang w:val="en-US" w:eastAsia="ja-JP"/>
    </w:rPr>
  </w:style>
  <w:style w:type="paragraph" w:customStyle="1" w:styleId="Subbullets">
    <w:name w:val="Sub bullets"/>
    <w:basedOn w:val="Highlightbullet"/>
    <w:link w:val="SubbulletsChar"/>
    <w:rsid w:val="00597562"/>
  </w:style>
  <w:style w:type="character" w:customStyle="1" w:styleId="HighlightbulletChar">
    <w:name w:val="Highlight bullet Char"/>
    <w:link w:val="Highlightbullet"/>
    <w:rsid w:val="00597562"/>
    <w:rPr>
      <w:rFonts w:ascii="Arial" w:eastAsia="MS Mincho" w:hAnsi="Arial" w:cs="Arial"/>
      <w:bCs/>
      <w:sz w:val="22"/>
      <w:lang w:val="en-US" w:eastAsia="ja-JP"/>
    </w:rPr>
  </w:style>
  <w:style w:type="character" w:customStyle="1" w:styleId="SubbulletsChar">
    <w:name w:val="Sub bullets Char"/>
    <w:link w:val="Subbullets"/>
    <w:rsid w:val="00597562"/>
    <w:rPr>
      <w:rFonts w:ascii="Arial" w:eastAsia="MS Mincho" w:hAnsi="Arial" w:cs="Arial"/>
      <w:bCs/>
      <w:sz w:val="22"/>
      <w:lang w:val="en-US" w:eastAsia="ja-JP"/>
    </w:rPr>
  </w:style>
  <w:style w:type="paragraph" w:customStyle="1" w:styleId="Spacedpara">
    <w:name w:val="Spaced para"/>
    <w:basedOn w:val="a0"/>
    <w:link w:val="SpacedparaChar"/>
    <w:qFormat/>
    <w:rsid w:val="00597562"/>
    <w:pPr>
      <w:spacing w:before="360"/>
    </w:pPr>
    <w:rPr>
      <w:bCs w:val="0"/>
    </w:rPr>
  </w:style>
  <w:style w:type="character" w:customStyle="1" w:styleId="SpacedparaChar">
    <w:name w:val="Spaced para Char"/>
    <w:link w:val="Spacedpara"/>
    <w:rsid w:val="00597562"/>
    <w:rPr>
      <w:rFonts w:ascii="Arial" w:eastAsia="MS Mincho" w:hAnsi="Arial" w:cs="Arial"/>
      <w:sz w:val="22"/>
      <w:lang w:val="en-US" w:eastAsia="ja-JP"/>
    </w:rPr>
  </w:style>
  <w:style w:type="paragraph" w:customStyle="1" w:styleId="Referencesnumberedlist">
    <w:name w:val="References numbered list"/>
    <w:basedOn w:val="References"/>
    <w:link w:val="ReferencesnumberedlistChar"/>
    <w:qFormat/>
    <w:rsid w:val="00597562"/>
    <w:pPr>
      <w:numPr>
        <w:numId w:val="14"/>
      </w:numPr>
    </w:pPr>
  </w:style>
  <w:style w:type="character" w:customStyle="1" w:styleId="ReferencesnumberedlistChar">
    <w:name w:val="References numbered list Char"/>
    <w:link w:val="Referencesnumberedlist"/>
    <w:rsid w:val="00597562"/>
    <w:rPr>
      <w:rFonts w:ascii="Arial" w:eastAsia="MS Mincho" w:hAnsi="Arial" w:cs="Arial"/>
      <w:bCs/>
      <w:sz w:val="22"/>
      <w:lang w:val="en-US" w:eastAsia="ja-JP"/>
    </w:rPr>
  </w:style>
  <w:style w:type="paragraph" w:customStyle="1" w:styleId="BulletsNormalShortHeading3">
    <w:name w:val="Bullets + NormalShort Heading 3"/>
    <w:basedOn w:val="a0"/>
    <w:link w:val="BulletsNormalShortHeading3Char"/>
    <w:rsid w:val="00D5170A"/>
    <w:pPr>
      <w:numPr>
        <w:ilvl w:val="1"/>
        <w:numId w:val="15"/>
      </w:numPr>
    </w:pPr>
  </w:style>
  <w:style w:type="paragraph" w:customStyle="1" w:styleId="Bulletslevel2">
    <w:name w:val="Bullets level 2"/>
    <w:basedOn w:val="BulletsNormalShortHeading3"/>
    <w:link w:val="Bulletslevel2Char"/>
    <w:qFormat/>
    <w:rsid w:val="00D5170A"/>
    <w:pPr>
      <w:ind w:left="851"/>
    </w:pPr>
  </w:style>
  <w:style w:type="paragraph" w:customStyle="1" w:styleId="Supplfigtabletitle">
    <w:name w:val="Suppl fig/table title"/>
    <w:basedOn w:val="20"/>
    <w:link w:val="SupplfigtabletitleChar"/>
    <w:qFormat/>
    <w:rsid w:val="00D5170A"/>
    <w:pPr>
      <w:spacing w:after="120"/>
    </w:pPr>
  </w:style>
  <w:style w:type="character" w:customStyle="1" w:styleId="BulletsNormalShortHeading3Char">
    <w:name w:val="Bullets + NormalShort Heading 3 Char"/>
    <w:basedOn w:val="a2"/>
    <w:link w:val="BulletsNormalShortHeading3"/>
    <w:rsid w:val="00D5170A"/>
    <w:rPr>
      <w:rFonts w:ascii="Arial" w:eastAsia="MS Mincho" w:hAnsi="Arial" w:cs="Arial"/>
      <w:sz w:val="22"/>
      <w:szCs w:val="22"/>
      <w:lang w:val="en-US" w:eastAsia="ja-JP"/>
    </w:rPr>
  </w:style>
  <w:style w:type="character" w:customStyle="1" w:styleId="Bulletslevel2Char">
    <w:name w:val="Bullets level 2 Char"/>
    <w:basedOn w:val="BulletsNormalShortHeading3Char"/>
    <w:link w:val="Bulletslevel2"/>
    <w:rsid w:val="00D5170A"/>
    <w:rPr>
      <w:rFonts w:ascii="Arial" w:eastAsia="MS Mincho" w:hAnsi="Arial" w:cs="Arial"/>
      <w:sz w:val="22"/>
      <w:szCs w:val="22"/>
      <w:lang w:val="en-US" w:eastAsia="ja-JP"/>
    </w:rPr>
  </w:style>
  <w:style w:type="character" w:customStyle="1" w:styleId="SupplfigtabletitleChar">
    <w:name w:val="Suppl fig/table title Char"/>
    <w:basedOn w:val="2Char"/>
    <w:link w:val="Supplfigtabletitle"/>
    <w:rsid w:val="00D5170A"/>
    <w:rPr>
      <w:rFonts w:ascii="Arial" w:hAnsi="Arial" w:cs="Arial"/>
      <w:b/>
      <w:bCs/>
      <w:i/>
      <w:iCs/>
      <w:lang w:val="en-US" w:eastAsia="ja-JP"/>
    </w:rPr>
  </w:style>
  <w:style w:type="paragraph" w:customStyle="1" w:styleId="Titlepageinfo">
    <w:name w:val="Title page info"/>
    <w:basedOn w:val="a0"/>
    <w:link w:val="TitlepageinfoChar"/>
    <w:rsid w:val="00597562"/>
    <w:pPr>
      <w:spacing w:before="240"/>
    </w:pPr>
  </w:style>
  <w:style w:type="character" w:customStyle="1" w:styleId="TitlepageinfoChar">
    <w:name w:val="Title page info Char"/>
    <w:link w:val="Titlepageinfo"/>
    <w:rsid w:val="00597562"/>
    <w:rPr>
      <w:rFonts w:ascii="Arial" w:eastAsia="MS Mincho" w:hAnsi="Arial" w:cs="Arial"/>
      <w:bCs/>
      <w:sz w:val="22"/>
      <w:lang w:val="en-US" w:eastAsia="ja-JP"/>
    </w:rPr>
  </w:style>
  <w:style w:type="character" w:customStyle="1" w:styleId="highwire-citation-author">
    <w:name w:val="highwire-citation-author"/>
    <w:basedOn w:val="a2"/>
    <w:rsid w:val="00597562"/>
  </w:style>
  <w:style w:type="character" w:customStyle="1" w:styleId="nlm-given-names">
    <w:name w:val="nlm-given-names"/>
    <w:basedOn w:val="a2"/>
    <w:rsid w:val="00597562"/>
  </w:style>
  <w:style w:type="character" w:customStyle="1" w:styleId="nlm-surname">
    <w:name w:val="nlm-surname"/>
    <w:basedOn w:val="a2"/>
    <w:rsid w:val="00597562"/>
  </w:style>
  <w:style w:type="character" w:customStyle="1" w:styleId="citation">
    <w:name w:val="citation"/>
    <w:basedOn w:val="a2"/>
    <w:rsid w:val="00597562"/>
  </w:style>
  <w:style w:type="character" w:customStyle="1" w:styleId="ref-journal">
    <w:name w:val="ref-journal"/>
    <w:rsid w:val="00597562"/>
  </w:style>
  <w:style w:type="character" w:customStyle="1" w:styleId="ref-vol">
    <w:name w:val="ref-vol"/>
    <w:rsid w:val="00597562"/>
  </w:style>
  <w:style w:type="character" w:customStyle="1" w:styleId="element-citation">
    <w:name w:val="element-citation"/>
    <w:basedOn w:val="a2"/>
    <w:rsid w:val="00597562"/>
  </w:style>
  <w:style w:type="character" w:styleId="aff3">
    <w:name w:val="endnote reference"/>
    <w:rsid w:val="00597562"/>
    <w:rPr>
      <w:vertAlign w:val="superscript"/>
    </w:rPr>
  </w:style>
  <w:style w:type="character" w:customStyle="1" w:styleId="UnresolvedMention2">
    <w:name w:val="Unresolved Mention2"/>
    <w:basedOn w:val="a2"/>
    <w:uiPriority w:val="99"/>
    <w:semiHidden/>
    <w:unhideWhenUsed/>
    <w:rsid w:val="00597562"/>
    <w:rPr>
      <w:color w:val="605E5C"/>
      <w:shd w:val="clear" w:color="auto" w:fill="E1DFDD"/>
    </w:rPr>
  </w:style>
  <w:style w:type="paragraph" w:customStyle="1" w:styleId="Body">
    <w:name w:val="Body"/>
    <w:rsid w:val="00597562"/>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en-US" w:eastAsia="en-GB"/>
    </w:rPr>
  </w:style>
  <w:style w:type="character" w:customStyle="1" w:styleId="highlight1">
    <w:name w:val="highlight1"/>
    <w:basedOn w:val="a2"/>
    <w:rsid w:val="00597562"/>
  </w:style>
  <w:style w:type="character" w:customStyle="1" w:styleId="st1">
    <w:name w:val="st1"/>
    <w:rsid w:val="00597562"/>
  </w:style>
  <w:style w:type="character" w:styleId="aff4">
    <w:name w:val="line number"/>
    <w:uiPriority w:val="99"/>
    <w:semiHidden/>
    <w:unhideWhenUsed/>
    <w:rsid w:val="00597562"/>
  </w:style>
  <w:style w:type="paragraph" w:customStyle="1" w:styleId="Title10">
    <w:name w:val="Title1"/>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desc">
    <w:name w:val="desc"/>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details">
    <w:name w:val="details"/>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2">
    <w:name w:val="Title2"/>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3">
    <w:name w:val="Title3"/>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4">
    <w:name w:val="Title4"/>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5">
    <w:name w:val="Title5"/>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6">
    <w:name w:val="Title6"/>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character" w:customStyle="1" w:styleId="bumpedfont15">
    <w:name w:val="bumpedfont15"/>
    <w:basedOn w:val="a2"/>
    <w:rsid w:val="00597562"/>
  </w:style>
  <w:style w:type="paragraph" w:customStyle="1" w:styleId="Text">
    <w:name w:val="Text"/>
    <w:basedOn w:val="a0"/>
    <w:link w:val="TextChar1"/>
    <w:rsid w:val="00597562"/>
    <w:pPr>
      <w:spacing w:line="240" w:lineRule="auto"/>
      <w:jc w:val="both"/>
    </w:pPr>
    <w:rPr>
      <w:rFonts w:ascii="Times New Roman" w:hAnsi="Times New Roman" w:cs="Times New Roman"/>
      <w:szCs w:val="20"/>
      <w:lang w:eastAsia="zh-CN"/>
    </w:rPr>
  </w:style>
  <w:style w:type="character" w:customStyle="1" w:styleId="TextChar1">
    <w:name w:val="Text Char1"/>
    <w:link w:val="Text"/>
    <w:rsid w:val="00597562"/>
    <w:rPr>
      <w:rFonts w:ascii="Times New Roman" w:eastAsia="MS Mincho" w:hAnsi="Times New Roman" w:cs="Times New Roman"/>
      <w:bCs/>
      <w:sz w:val="22"/>
      <w:szCs w:val="20"/>
      <w:lang w:val="en-US" w:eastAsia="zh-CN"/>
    </w:rPr>
  </w:style>
  <w:style w:type="character" w:customStyle="1" w:styleId="A70">
    <w:name w:val="A7"/>
    <w:uiPriority w:val="99"/>
    <w:rsid w:val="00597562"/>
    <w:rPr>
      <w:rFonts w:ascii="Garamond Premr Pro" w:hAnsi="Garamond Premr Pro" w:cs="Garamond Premr Pro"/>
      <w:color w:val="221E1F"/>
      <w:sz w:val="14"/>
      <w:szCs w:val="14"/>
    </w:rPr>
  </w:style>
  <w:style w:type="paragraph" w:customStyle="1" w:styleId="p">
    <w:name w:val="p"/>
    <w:basedOn w:val="a0"/>
    <w:rsid w:val="00597562"/>
    <w:pPr>
      <w:spacing w:before="100" w:beforeAutospacing="1" w:after="100" w:afterAutospacing="1" w:line="240" w:lineRule="auto"/>
    </w:pPr>
    <w:rPr>
      <w:rFonts w:ascii="Times New Roman" w:eastAsia="Times New Roman" w:hAnsi="Times New Roman" w:cs="Times New Roman"/>
    </w:rPr>
  </w:style>
  <w:style w:type="paragraph" w:customStyle="1" w:styleId="EndNoteCategoryHeading">
    <w:name w:val="EndNote Category Heading"/>
    <w:basedOn w:val="a0"/>
    <w:link w:val="EndNoteCategoryHeadingChar"/>
    <w:rsid w:val="00597562"/>
    <w:rPr>
      <w:b/>
      <w:noProof/>
    </w:rPr>
  </w:style>
  <w:style w:type="character" w:customStyle="1" w:styleId="EndNoteCategoryHeadingChar">
    <w:name w:val="EndNote Category Heading Char"/>
    <w:basedOn w:val="a2"/>
    <w:link w:val="EndNoteCategoryHeading"/>
    <w:rsid w:val="00597562"/>
    <w:rPr>
      <w:rFonts w:ascii="Arial" w:eastAsia="MS Mincho" w:hAnsi="Arial" w:cs="Arial"/>
      <w:b/>
      <w:bCs/>
      <w:noProof/>
      <w:sz w:val="22"/>
      <w:lang w:val="en-US" w:eastAsia="ja-JP"/>
    </w:rPr>
  </w:style>
  <w:style w:type="paragraph" w:customStyle="1" w:styleId="Listlevel1">
    <w:name w:val="List level 1"/>
    <w:basedOn w:val="a0"/>
    <w:link w:val="Listlevel1Char"/>
    <w:rsid w:val="00597562"/>
    <w:pPr>
      <w:spacing w:before="40" w:line="240" w:lineRule="auto"/>
      <w:ind w:left="432" w:hanging="432"/>
    </w:pPr>
    <w:rPr>
      <w:rFonts w:ascii="Times New Roman" w:hAnsi="Times New Roman" w:cs="Times New Roman"/>
      <w:szCs w:val="20"/>
    </w:rPr>
  </w:style>
  <w:style w:type="character" w:customStyle="1" w:styleId="Listlevel1Char">
    <w:name w:val="List level 1 Char"/>
    <w:link w:val="Listlevel1"/>
    <w:rsid w:val="00597562"/>
    <w:rPr>
      <w:rFonts w:ascii="Times New Roman" w:eastAsia="MS Mincho" w:hAnsi="Times New Roman" w:cs="Times New Roman"/>
      <w:bCs/>
      <w:sz w:val="22"/>
      <w:szCs w:val="20"/>
      <w:lang w:val="en-US" w:eastAsia="ja-JP"/>
    </w:rPr>
  </w:style>
  <w:style w:type="table" w:styleId="22">
    <w:name w:val="Plain Table 2"/>
    <w:basedOn w:val="a3"/>
    <w:uiPriority w:val="42"/>
    <w:rsid w:val="00597562"/>
    <w:rPr>
      <w:rFonts w:eastAsiaTheme="minorHAnsi"/>
      <w:sz w:val="22"/>
      <w:szCs w:val="22"/>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Synopsis">
    <w:name w:val="Synopsis"/>
    <w:basedOn w:val="a0"/>
    <w:locked/>
    <w:rsid w:val="00597562"/>
    <w:pPr>
      <w:tabs>
        <w:tab w:val="left" w:pos="2880"/>
      </w:tabs>
      <w:spacing w:line="288" w:lineRule="auto"/>
      <w:jc w:val="both"/>
    </w:pPr>
    <w:rPr>
      <w:rFonts w:ascii="Times New Roman" w:eastAsia="Times New Roman" w:hAnsi="Times New Roman" w:cs="Times New Roman"/>
      <w:sz w:val="20"/>
      <w:szCs w:val="20"/>
    </w:rPr>
  </w:style>
  <w:style w:type="table" w:customStyle="1" w:styleId="TableGrid1">
    <w:name w:val="Table Grid1"/>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Footer">
    <w:name w:val="Header/Footer"/>
    <w:basedOn w:val="ae"/>
    <w:link w:val="HeaderFooterChar"/>
    <w:rsid w:val="00597562"/>
    <w:pPr>
      <w:tabs>
        <w:tab w:val="left" w:pos="0"/>
        <w:tab w:val="left" w:pos="4820"/>
        <w:tab w:val="right" w:pos="9356"/>
      </w:tabs>
      <w:jc w:val="center"/>
    </w:pPr>
    <w:rPr>
      <w:i/>
    </w:rPr>
  </w:style>
  <w:style w:type="paragraph" w:customStyle="1" w:styleId="Coversheet">
    <w:name w:val="Coversheet"/>
    <w:link w:val="CoversheetChar"/>
    <w:rsid w:val="00597562"/>
    <w:pPr>
      <w:framePr w:hSpace="180" w:wrap="around" w:vAnchor="text" w:hAnchor="margin" w:y="63"/>
      <w:spacing w:after="120"/>
    </w:pPr>
    <w:rPr>
      <w:rFonts w:ascii="Calibri" w:eastAsia="Times New Roman" w:hAnsi="Calibri" w:cs="Times New Roman"/>
      <w:b/>
      <w:sz w:val="22"/>
      <w:szCs w:val="22"/>
      <w:lang w:val="en-US"/>
    </w:rPr>
  </w:style>
  <w:style w:type="character" w:customStyle="1" w:styleId="HeaderFooterChar">
    <w:name w:val="Header/Footer Char"/>
    <w:link w:val="HeaderFooter"/>
    <w:rsid w:val="00597562"/>
    <w:rPr>
      <w:rFonts w:ascii="Arial" w:eastAsia="MS Mincho" w:hAnsi="Arial" w:cs="Arial"/>
      <w:bCs/>
      <w:i/>
      <w:sz w:val="22"/>
      <w:lang w:val="en-US" w:eastAsia="ja-JP"/>
    </w:rPr>
  </w:style>
  <w:style w:type="paragraph" w:customStyle="1" w:styleId="Coversheet2">
    <w:name w:val="Coversheet 2"/>
    <w:link w:val="Coversheet2Char"/>
    <w:rsid w:val="00597562"/>
    <w:pPr>
      <w:framePr w:hSpace="180" w:wrap="around" w:vAnchor="text" w:hAnchor="margin" w:y="63"/>
      <w:jc w:val="center"/>
    </w:pPr>
    <w:rPr>
      <w:rFonts w:ascii="Calibri" w:eastAsia="Times New Roman" w:hAnsi="Calibri" w:cs="Times New Roman"/>
      <w:sz w:val="18"/>
      <w:szCs w:val="18"/>
      <w:lang w:val="en-US"/>
    </w:rPr>
  </w:style>
  <w:style w:type="character" w:customStyle="1" w:styleId="CoversheetChar">
    <w:name w:val="Coversheet Char"/>
    <w:link w:val="Coversheet"/>
    <w:rsid w:val="00597562"/>
    <w:rPr>
      <w:rFonts w:ascii="Calibri" w:eastAsia="Times New Roman" w:hAnsi="Calibri" w:cs="Times New Roman"/>
      <w:b/>
      <w:sz w:val="22"/>
      <w:szCs w:val="22"/>
      <w:lang w:val="en-US"/>
    </w:rPr>
  </w:style>
  <w:style w:type="paragraph" w:customStyle="1" w:styleId="Coversheettitle">
    <w:name w:val="Coversheet title"/>
    <w:link w:val="CoversheettitleChar"/>
    <w:rsid w:val="00597562"/>
    <w:pPr>
      <w:ind w:right="72"/>
      <w:jc w:val="center"/>
    </w:pPr>
    <w:rPr>
      <w:rFonts w:ascii="Calibri" w:eastAsia="Times New Roman" w:hAnsi="Calibri" w:cs="Times New Roman"/>
      <w:b/>
      <w:color w:val="FFFFFF"/>
      <w:lang w:val="en-US"/>
    </w:rPr>
  </w:style>
  <w:style w:type="character" w:customStyle="1" w:styleId="Coversheet2Char">
    <w:name w:val="Coversheet 2 Char"/>
    <w:link w:val="Coversheet2"/>
    <w:rsid w:val="00597562"/>
    <w:rPr>
      <w:rFonts w:ascii="Calibri" w:eastAsia="Times New Roman" w:hAnsi="Calibri" w:cs="Times New Roman"/>
      <w:sz w:val="18"/>
      <w:szCs w:val="18"/>
      <w:lang w:val="en-US"/>
    </w:rPr>
  </w:style>
  <w:style w:type="character" w:customStyle="1" w:styleId="CoversheettitleChar">
    <w:name w:val="Coversheet title Char"/>
    <w:link w:val="Coversheettitle"/>
    <w:rsid w:val="00597562"/>
    <w:rPr>
      <w:rFonts w:ascii="Calibri" w:eastAsia="Times New Roman" w:hAnsi="Calibri" w:cs="Times New Roman"/>
      <w:b/>
      <w:color w:val="FFFFFF"/>
      <w:lang w:val="en-US"/>
    </w:rPr>
  </w:style>
  <w:style w:type="paragraph" w:customStyle="1" w:styleId="DecimalAligned">
    <w:name w:val="Decimal Aligned"/>
    <w:basedOn w:val="a0"/>
    <w:uiPriority w:val="40"/>
    <w:rsid w:val="00597562"/>
    <w:pPr>
      <w:tabs>
        <w:tab w:val="decimal" w:pos="360"/>
      </w:tabs>
      <w:spacing w:after="200" w:line="276" w:lineRule="auto"/>
    </w:pPr>
  </w:style>
  <w:style w:type="character" w:styleId="aff5">
    <w:name w:val="Subtle Emphasis"/>
    <w:uiPriority w:val="19"/>
    <w:rsid w:val="00597562"/>
    <w:rPr>
      <w:i/>
      <w:iCs/>
    </w:rPr>
  </w:style>
  <w:style w:type="table" w:styleId="-1">
    <w:name w:val="Light Shading Accent 1"/>
    <w:basedOn w:val="a3"/>
    <w:uiPriority w:val="60"/>
    <w:rsid w:val="00597562"/>
    <w:rPr>
      <w:rFonts w:ascii="Calibri" w:eastAsia="MS Mincho" w:hAnsi="Calibri" w:cs="Arial"/>
      <w:color w:val="365F91"/>
      <w:sz w:val="22"/>
      <w:szCs w:val="22"/>
      <w:lang w:val="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stTable7Colorful1">
    <w:name w:val="List Table 7 Colorful1"/>
    <w:basedOn w:val="a3"/>
    <w:uiPriority w:val="52"/>
    <w:rsid w:val="00597562"/>
    <w:rPr>
      <w:rFonts w:ascii="Times New Roman" w:eastAsia="Times New Roman" w:hAnsi="Times New Roman" w:cs="Times New Roman"/>
      <w:color w:val="000000"/>
      <w:sz w:val="20"/>
      <w:szCs w:val="20"/>
      <w:lang w:val="en-US"/>
    </w:rPr>
    <w:tblPr>
      <w:tblStyleRowBandSize w:val="1"/>
      <w:tblStyleColBandSize w:val="1"/>
    </w:tblPr>
    <w:tblStylePr w:type="firstRow">
      <w:rPr>
        <w:rFonts w:ascii="Cambria" w:eastAsia="MS Gothic" w:hAnsi="Cambria" w:cs="Times New Roman"/>
        <w:i/>
        <w:iCs/>
        <w:sz w:val="26"/>
      </w:rPr>
      <w:tblPr/>
      <w:tcPr>
        <w:tcBorders>
          <w:bottom w:val="single" w:sz="4" w:space="0" w:color="000000"/>
        </w:tcBorders>
        <w:shd w:val="clear" w:color="auto" w:fill="FFFFFF"/>
      </w:tcPr>
    </w:tblStylePr>
    <w:tblStylePr w:type="lastRow">
      <w:rPr>
        <w:rFonts w:ascii="Cambria" w:eastAsia="MS Gothic" w:hAnsi="Cambria" w:cs="Times New Roman"/>
        <w:i/>
        <w:iCs/>
        <w:sz w:val="26"/>
      </w:rPr>
      <w:tblPr/>
      <w:tcPr>
        <w:tcBorders>
          <w:top w:val="single" w:sz="4" w:space="0" w:color="000000"/>
        </w:tcBorders>
        <w:shd w:val="clear" w:color="auto" w:fill="FFFFFF"/>
      </w:tcPr>
    </w:tblStylePr>
    <w:tblStylePr w:type="firstCol">
      <w:pPr>
        <w:jc w:val="right"/>
      </w:pPr>
      <w:rPr>
        <w:rFonts w:ascii="Cambria" w:eastAsia="MS Gothic" w:hAnsi="Cambria" w:cs="Times New Roman"/>
        <w:i/>
        <w:iCs/>
        <w:sz w:val="26"/>
      </w:rPr>
      <w:tblPr/>
      <w:tcPr>
        <w:tcBorders>
          <w:right w:val="single" w:sz="4" w:space="0" w:color="000000"/>
        </w:tcBorders>
        <w:shd w:val="clear" w:color="auto" w:fill="FFFFFF"/>
      </w:tcPr>
    </w:tblStylePr>
    <w:tblStylePr w:type="lastCol">
      <w:rPr>
        <w:rFonts w:ascii="Cambria" w:eastAsia="MS Gothic" w:hAnsi="Cambria"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2-1">
    <w:name w:val="Medium List 2 Accent 1"/>
    <w:basedOn w:val="a3"/>
    <w:uiPriority w:val="66"/>
    <w:rsid w:val="00597562"/>
    <w:rPr>
      <w:rFonts w:ascii="Cambria" w:eastAsia="MS Gothic" w:hAnsi="Cambria" w:cs="Times New Roman"/>
      <w:color w:val="000000"/>
      <w:sz w:val="22"/>
      <w:szCs w:val="22"/>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customStyle="1" w:styleId="BulletsL1">
    <w:name w:val="Bullets L1"/>
    <w:basedOn w:val="a1"/>
    <w:link w:val="BulletsL1Char"/>
    <w:qFormat/>
    <w:rsid w:val="00597562"/>
    <w:pPr>
      <w:numPr>
        <w:numId w:val="35"/>
      </w:numPr>
      <w:ind w:left="567" w:hanging="357"/>
    </w:pPr>
  </w:style>
  <w:style w:type="character" w:customStyle="1" w:styleId="BulletsL1Char">
    <w:name w:val="Bullets L1 Char"/>
    <w:link w:val="BulletsL1"/>
    <w:rsid w:val="00597562"/>
    <w:rPr>
      <w:rFonts w:ascii="Arial" w:eastAsia="MS Mincho" w:hAnsi="Arial" w:cs="Arial"/>
      <w:bCs/>
      <w:sz w:val="22"/>
      <w:szCs w:val="21"/>
      <w:lang w:val="en-US" w:eastAsia="ja-JP"/>
    </w:rPr>
  </w:style>
  <w:style w:type="paragraph" w:customStyle="1" w:styleId="BulletedListlevel2">
    <w:name w:val="Bulleted List level 2"/>
    <w:basedOn w:val="BulletsL1"/>
    <w:link w:val="BulletedListlevel2Char"/>
    <w:rsid w:val="00597562"/>
    <w:pPr>
      <w:numPr>
        <w:ilvl w:val="1"/>
      </w:numPr>
      <w:ind w:left="714" w:hanging="357"/>
    </w:pPr>
  </w:style>
  <w:style w:type="character" w:styleId="aff6">
    <w:name w:val="footnote reference"/>
    <w:rsid w:val="00597562"/>
    <w:rPr>
      <w:vertAlign w:val="superscript"/>
    </w:rPr>
  </w:style>
  <w:style w:type="character" w:customStyle="1" w:styleId="BulletedListlevel2Char">
    <w:name w:val="Bulleted List level 2 Char"/>
    <w:link w:val="BulletedListlevel2"/>
    <w:rsid w:val="00597562"/>
    <w:rPr>
      <w:rFonts w:ascii="Arial" w:eastAsia="MS Mincho" w:hAnsi="Arial" w:cs="Arial"/>
      <w:bCs/>
      <w:sz w:val="22"/>
      <w:szCs w:val="21"/>
      <w:lang w:val="en-US" w:eastAsia="ja-JP"/>
    </w:rPr>
  </w:style>
  <w:style w:type="paragraph" w:customStyle="1" w:styleId="ListParagraphlevel2">
    <w:name w:val="List Paragraph level 2"/>
    <w:basedOn w:val="a1"/>
    <w:link w:val="ListParagraphlevel2Char"/>
    <w:rsid w:val="00597562"/>
    <w:pPr>
      <w:numPr>
        <w:ilvl w:val="1"/>
        <w:numId w:val="34"/>
      </w:numPr>
      <w:ind w:left="714" w:hanging="357"/>
    </w:pPr>
  </w:style>
  <w:style w:type="character" w:customStyle="1" w:styleId="ListParagraphlevel2Char">
    <w:name w:val="List Paragraph level 2 Char"/>
    <w:link w:val="ListParagraphlevel2"/>
    <w:rsid w:val="00597562"/>
    <w:rPr>
      <w:rFonts w:ascii="Arial" w:eastAsia="MS Mincho" w:hAnsi="Arial" w:cs="Arial"/>
      <w:bCs/>
      <w:sz w:val="22"/>
      <w:szCs w:val="21"/>
      <w:lang w:val="en-US" w:eastAsia="ja-JP"/>
    </w:rPr>
  </w:style>
  <w:style w:type="character" w:customStyle="1" w:styleId="hi8">
    <w:name w:val="hi8"/>
    <w:rsid w:val="00597562"/>
    <w:rPr>
      <w:color w:val="DC003C"/>
      <w:shd w:val="clear" w:color="auto" w:fill="auto"/>
    </w:rPr>
  </w:style>
  <w:style w:type="character" w:customStyle="1" w:styleId="hi1">
    <w:name w:val="hi1"/>
    <w:rsid w:val="00597562"/>
    <w:rPr>
      <w:color w:val="DC003C"/>
      <w:shd w:val="clear" w:color="auto" w:fill="auto"/>
    </w:rPr>
  </w:style>
  <w:style w:type="character" w:customStyle="1" w:styleId="journalname1">
    <w:name w:val="journalname1"/>
    <w:rsid w:val="00597562"/>
    <w:rPr>
      <w:i/>
      <w:iCs/>
    </w:rPr>
  </w:style>
  <w:style w:type="character" w:customStyle="1" w:styleId="journalnumber">
    <w:name w:val="journalnumber"/>
    <w:rsid w:val="00597562"/>
    <w:rPr>
      <w:b/>
      <w:bCs/>
    </w:rPr>
  </w:style>
  <w:style w:type="character" w:customStyle="1" w:styleId="cite-pages">
    <w:name w:val="cite-pages"/>
    <w:rsid w:val="00597562"/>
  </w:style>
  <w:style w:type="character" w:customStyle="1" w:styleId="mixed-citation">
    <w:name w:val="mixed-citation"/>
    <w:rsid w:val="00597562"/>
  </w:style>
  <w:style w:type="character" w:customStyle="1" w:styleId="ref-title">
    <w:name w:val="ref-title"/>
    <w:rsid w:val="00597562"/>
  </w:style>
  <w:style w:type="paragraph" w:customStyle="1" w:styleId="Stata">
    <w:name w:val="Stata"/>
    <w:basedOn w:val="a0"/>
    <w:rsid w:val="00597562"/>
    <w:rPr>
      <w:rFonts w:ascii="Consolas" w:hAnsi="Consolas"/>
      <w:sz w:val="16"/>
    </w:rPr>
  </w:style>
  <w:style w:type="paragraph" w:customStyle="1" w:styleId="Style1">
    <w:name w:val="Style1"/>
    <w:basedOn w:val="1"/>
    <w:next w:val="20"/>
    <w:rsid w:val="00597562"/>
    <w:pPr>
      <w:spacing w:before="0"/>
    </w:pPr>
    <w:rPr>
      <w:i/>
    </w:rPr>
  </w:style>
  <w:style w:type="paragraph" w:customStyle="1" w:styleId="TitleHeadings">
    <w:name w:val="Title Headings"/>
    <w:basedOn w:val="a0"/>
    <w:link w:val="TitleHeadingsChar"/>
    <w:rsid w:val="00597562"/>
    <w:pPr>
      <w:spacing w:before="240"/>
    </w:pPr>
    <w:rPr>
      <w:b/>
    </w:rPr>
  </w:style>
  <w:style w:type="character" w:customStyle="1" w:styleId="TitleHeadingsChar">
    <w:name w:val="Title Headings Char"/>
    <w:link w:val="TitleHeadings"/>
    <w:rsid w:val="00597562"/>
    <w:rPr>
      <w:rFonts w:ascii="Arial" w:eastAsia="MS Mincho" w:hAnsi="Arial" w:cs="Arial"/>
      <w:b/>
      <w:bCs/>
      <w:sz w:val="22"/>
      <w:lang w:val="en-US" w:eastAsia="ja-JP"/>
    </w:rPr>
  </w:style>
  <w:style w:type="table" w:styleId="33">
    <w:name w:val="Table 3D effects 3"/>
    <w:basedOn w:val="a3"/>
    <w:rsid w:val="00597562"/>
    <w:pPr>
      <w:spacing w:line="360" w:lineRule="auto"/>
    </w:pPr>
    <w:rPr>
      <w:rFonts w:ascii="Times New Roman" w:eastAsia="Times New Roman" w:hAnsi="Times New Roman" w:cs="Times New Roman"/>
      <w:sz w:val="20"/>
      <w:szCs w:val="20"/>
      <w:lang w:val="en-US"/>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TableTextColHead">
    <w:name w:val="TableText Col Head"/>
    <w:rsid w:val="00597562"/>
    <w:pPr>
      <w:jc w:val="center"/>
    </w:pPr>
    <w:rPr>
      <w:rFonts w:ascii="Times New Roman" w:eastAsia="Times New Roman" w:hAnsi="Times New Roman" w:cs="Times New Roman"/>
      <w:b/>
      <w:sz w:val="20"/>
      <w:szCs w:val="20"/>
      <w:lang w:val="en-US"/>
    </w:rPr>
  </w:style>
  <w:style w:type="paragraph" w:customStyle="1" w:styleId="TableText0">
    <w:name w:val="TableText"/>
    <w:link w:val="TableTextChar"/>
    <w:rsid w:val="00597562"/>
    <w:rPr>
      <w:rFonts w:ascii="Times New Roman" w:eastAsia="Times New Roman" w:hAnsi="Times New Roman" w:cs="Arial"/>
      <w:sz w:val="20"/>
      <w:szCs w:val="20"/>
      <w:lang w:val="en-US"/>
    </w:rPr>
  </w:style>
  <w:style w:type="character" w:customStyle="1" w:styleId="TableTextChar">
    <w:name w:val="TableText Char"/>
    <w:link w:val="TableText0"/>
    <w:rsid w:val="00597562"/>
    <w:rPr>
      <w:rFonts w:ascii="Times New Roman" w:eastAsia="Times New Roman" w:hAnsi="Times New Roman" w:cs="Arial"/>
      <w:sz w:val="20"/>
      <w:szCs w:val="20"/>
      <w:lang w:val="en-US"/>
    </w:rPr>
  </w:style>
  <w:style w:type="character" w:customStyle="1" w:styleId="TableText9">
    <w:name w:val="TableText 9"/>
    <w:rsid w:val="00597562"/>
    <w:rPr>
      <w:rFonts w:ascii="Times New Roman" w:hAnsi="Times New Roman"/>
      <w:sz w:val="18"/>
    </w:rPr>
  </w:style>
  <w:style w:type="table" w:customStyle="1" w:styleId="PlainTable31">
    <w:name w:val="Plain Table 31"/>
    <w:basedOn w:val="a3"/>
    <w:uiPriority w:val="43"/>
    <w:rsid w:val="00597562"/>
    <w:rPr>
      <w:rFonts w:ascii="Times New Roman" w:eastAsia="Times New Roman" w:hAnsi="Times New Roman" w:cs="Times New Roman"/>
      <w:sz w:val="20"/>
      <w:szCs w:val="20"/>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21">
    <w:name w:val="Plain Table 21"/>
    <w:basedOn w:val="a3"/>
    <w:uiPriority w:val="42"/>
    <w:rsid w:val="00597562"/>
    <w:rPr>
      <w:rFonts w:ascii="Times New Roman" w:eastAsia="Times New Roman" w:hAnsi="Times New Roman" w:cs="Times New Roman"/>
      <w:sz w:val="20"/>
      <w:szCs w:val="20"/>
      <w:lang w:val="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2">
    <w:name w:val="List Bullet 2"/>
    <w:link w:val="2Char0"/>
    <w:rsid w:val="00597562"/>
    <w:pPr>
      <w:numPr>
        <w:numId w:val="36"/>
      </w:numPr>
      <w:spacing w:after="240"/>
    </w:pPr>
    <w:rPr>
      <w:rFonts w:ascii="Times New Roman" w:eastAsia="Times New Roman" w:hAnsi="Times New Roman" w:cs="Times New Roman"/>
      <w:lang w:val="en-US"/>
    </w:rPr>
  </w:style>
  <w:style w:type="character" w:customStyle="1" w:styleId="2Char0">
    <w:name w:val="글머리 기호 2 Char"/>
    <w:link w:val="2"/>
    <w:rsid w:val="00597562"/>
    <w:rPr>
      <w:rFonts w:ascii="Times New Roman" w:eastAsia="Times New Roman" w:hAnsi="Times New Roman" w:cs="Times New Roman"/>
      <w:lang w:val="en-US"/>
    </w:rPr>
  </w:style>
  <w:style w:type="paragraph" w:customStyle="1" w:styleId="Appendix1">
    <w:name w:val="Appendix 1"/>
    <w:next w:val="Paragraph"/>
    <w:rsid w:val="00597562"/>
    <w:pPr>
      <w:keepNext/>
      <w:numPr>
        <w:numId w:val="37"/>
      </w:numPr>
      <w:tabs>
        <w:tab w:val="clear" w:pos="0"/>
      </w:tabs>
      <w:spacing w:after="240"/>
    </w:pPr>
    <w:rPr>
      <w:rFonts w:ascii="Times New Roman" w:eastAsia="Times New Roman" w:hAnsi="Times New Roman" w:cs="Times New Roman"/>
      <w:b/>
      <w:lang w:val="en-US"/>
    </w:rPr>
  </w:style>
  <w:style w:type="paragraph" w:customStyle="1" w:styleId="Appendix2">
    <w:name w:val="Appendix 2"/>
    <w:next w:val="Paragraph"/>
    <w:rsid w:val="00597562"/>
    <w:pPr>
      <w:keepNext/>
      <w:numPr>
        <w:ilvl w:val="1"/>
        <w:numId w:val="37"/>
      </w:numPr>
      <w:tabs>
        <w:tab w:val="clear" w:pos="0"/>
      </w:tabs>
      <w:spacing w:after="240"/>
    </w:pPr>
    <w:rPr>
      <w:rFonts w:ascii="Times New Roman" w:eastAsia="Times New Roman" w:hAnsi="Times New Roman" w:cs="Arial"/>
      <w:b/>
      <w:lang w:val="en-US"/>
    </w:rPr>
  </w:style>
  <w:style w:type="paragraph" w:customStyle="1" w:styleId="Appendix3">
    <w:name w:val="Appendix 3"/>
    <w:next w:val="Paragraph"/>
    <w:rsid w:val="00597562"/>
    <w:pPr>
      <w:keepNext/>
      <w:numPr>
        <w:ilvl w:val="2"/>
        <w:numId w:val="37"/>
      </w:numPr>
      <w:tabs>
        <w:tab w:val="clear" w:pos="0"/>
      </w:tabs>
      <w:spacing w:after="240"/>
    </w:pPr>
    <w:rPr>
      <w:rFonts w:ascii="Times New Roman" w:eastAsia="Times New Roman" w:hAnsi="Times New Roman" w:cs="Arial"/>
      <w:b/>
      <w:bCs/>
      <w:lang w:val="en-US"/>
    </w:rPr>
  </w:style>
  <w:style w:type="paragraph" w:customStyle="1" w:styleId="TableTextCenterSpace">
    <w:name w:val="TableText Center Space"/>
    <w:rsid w:val="00597562"/>
    <w:pPr>
      <w:spacing w:before="60" w:after="60"/>
      <w:jc w:val="center"/>
    </w:pPr>
    <w:rPr>
      <w:rFonts w:ascii="Times New Roman" w:eastAsia="Times New Roman" w:hAnsi="Times New Roman" w:cs="Times New Roman"/>
      <w:sz w:val="20"/>
      <w:szCs w:val="20"/>
      <w:lang w:val="en-US"/>
    </w:rPr>
  </w:style>
  <w:style w:type="paragraph" w:customStyle="1" w:styleId="Bullets1">
    <w:name w:val="Bullets1"/>
    <w:basedOn w:val="a1"/>
    <w:rsid w:val="00597562"/>
    <w:pPr>
      <w:numPr>
        <w:numId w:val="38"/>
      </w:numPr>
    </w:pPr>
  </w:style>
  <w:style w:type="paragraph" w:customStyle="1" w:styleId="Articletitle">
    <w:name w:val="Article title"/>
    <w:basedOn w:val="a0"/>
    <w:next w:val="a0"/>
    <w:link w:val="ArticletitleChar"/>
    <w:rsid w:val="00597562"/>
    <w:rPr>
      <w:b/>
      <w:sz w:val="28"/>
    </w:rPr>
  </w:style>
  <w:style w:type="paragraph" w:customStyle="1" w:styleId="Authornames">
    <w:name w:val="Author names"/>
    <w:basedOn w:val="a0"/>
    <w:next w:val="a0"/>
    <w:rsid w:val="00597562"/>
    <w:pPr>
      <w:spacing w:before="240"/>
    </w:pPr>
  </w:style>
  <w:style w:type="paragraph" w:customStyle="1" w:styleId="Affiliation">
    <w:name w:val="Affiliation"/>
    <w:basedOn w:val="a0"/>
    <w:rsid w:val="00597562"/>
    <w:pPr>
      <w:spacing w:before="240"/>
    </w:pPr>
    <w:rPr>
      <w:i/>
    </w:rPr>
  </w:style>
  <w:style w:type="paragraph" w:customStyle="1" w:styleId="Receiveddates">
    <w:name w:val="Received dates"/>
    <w:basedOn w:val="Affiliation"/>
    <w:next w:val="a0"/>
    <w:rsid w:val="00597562"/>
  </w:style>
  <w:style w:type="paragraph" w:customStyle="1" w:styleId="Abstract">
    <w:name w:val="Abstract"/>
    <w:basedOn w:val="a0"/>
    <w:next w:val="Keywords"/>
    <w:rsid w:val="00597562"/>
    <w:pPr>
      <w:spacing w:before="360" w:after="300"/>
      <w:ind w:left="720" w:right="567"/>
    </w:pPr>
  </w:style>
  <w:style w:type="paragraph" w:customStyle="1" w:styleId="Keywords">
    <w:name w:val="Keywords"/>
    <w:basedOn w:val="a0"/>
    <w:next w:val="Paragraph"/>
    <w:rsid w:val="00597562"/>
    <w:pPr>
      <w:spacing w:before="240" w:after="240"/>
      <w:ind w:left="720" w:right="567"/>
    </w:pPr>
  </w:style>
  <w:style w:type="paragraph" w:customStyle="1" w:styleId="Correspondencedetails">
    <w:name w:val="Correspondence details"/>
    <w:basedOn w:val="a0"/>
    <w:rsid w:val="00597562"/>
    <w:pPr>
      <w:spacing w:before="240"/>
    </w:pPr>
  </w:style>
  <w:style w:type="paragraph" w:customStyle="1" w:styleId="Displayedquotation">
    <w:name w:val="Displayed quotation"/>
    <w:basedOn w:val="a0"/>
    <w:rsid w:val="00597562"/>
    <w:pPr>
      <w:tabs>
        <w:tab w:val="left" w:pos="1077"/>
        <w:tab w:val="left" w:pos="1440"/>
        <w:tab w:val="left" w:pos="1797"/>
        <w:tab w:val="left" w:pos="2155"/>
        <w:tab w:val="left" w:pos="2512"/>
      </w:tabs>
      <w:spacing w:before="240" w:after="360"/>
      <w:ind w:left="709" w:right="425"/>
      <w:contextualSpacing/>
    </w:pPr>
  </w:style>
  <w:style w:type="paragraph" w:customStyle="1" w:styleId="Numberedlist">
    <w:name w:val="Numbered list"/>
    <w:basedOn w:val="Paragraph"/>
    <w:next w:val="Paragraph"/>
    <w:rsid w:val="00597562"/>
    <w:pPr>
      <w:widowControl/>
      <w:numPr>
        <w:numId w:val="39"/>
      </w:numPr>
      <w:spacing w:after="240"/>
      <w:contextualSpacing/>
    </w:pPr>
  </w:style>
  <w:style w:type="paragraph" w:customStyle="1" w:styleId="Displayedequation">
    <w:name w:val="Displayed equation"/>
    <w:basedOn w:val="a0"/>
    <w:next w:val="Paragraph"/>
    <w:rsid w:val="00597562"/>
    <w:pPr>
      <w:tabs>
        <w:tab w:val="center" w:pos="4253"/>
        <w:tab w:val="right" w:pos="8222"/>
      </w:tabs>
      <w:spacing w:before="240" w:after="240"/>
      <w:jc w:val="center"/>
    </w:pPr>
  </w:style>
  <w:style w:type="paragraph" w:customStyle="1" w:styleId="Acknowledgements">
    <w:name w:val="Acknowledgements"/>
    <w:basedOn w:val="a0"/>
    <w:next w:val="a0"/>
    <w:rsid w:val="00597562"/>
  </w:style>
  <w:style w:type="paragraph" w:customStyle="1" w:styleId="Tabletitle">
    <w:name w:val="Table title"/>
    <w:basedOn w:val="Heading4Paragraph"/>
    <w:next w:val="a0"/>
    <w:rsid w:val="00597562"/>
    <w:pPr>
      <w:spacing w:before="0"/>
    </w:pPr>
  </w:style>
  <w:style w:type="paragraph" w:customStyle="1" w:styleId="Figurecaption">
    <w:name w:val="Figure caption"/>
    <w:basedOn w:val="a0"/>
    <w:next w:val="a0"/>
    <w:rsid w:val="00597562"/>
    <w:pPr>
      <w:spacing w:before="240"/>
    </w:pPr>
  </w:style>
  <w:style w:type="paragraph" w:customStyle="1" w:styleId="Footnotes">
    <w:name w:val="Footnotes"/>
    <w:basedOn w:val="a0"/>
    <w:rsid w:val="00597562"/>
    <w:pPr>
      <w:ind w:left="482" w:hanging="482"/>
      <w:contextualSpacing/>
    </w:pPr>
  </w:style>
  <w:style w:type="paragraph" w:customStyle="1" w:styleId="Notesoncontributors">
    <w:name w:val="Notes on contributors"/>
    <w:basedOn w:val="a0"/>
    <w:rsid w:val="00597562"/>
    <w:pPr>
      <w:spacing w:before="240"/>
    </w:pPr>
  </w:style>
  <w:style w:type="paragraph" w:customStyle="1" w:styleId="Normalparagraphstyle">
    <w:name w:val="Normal paragraph style"/>
    <w:basedOn w:val="a0"/>
    <w:next w:val="a0"/>
    <w:rsid w:val="00597562"/>
  </w:style>
  <w:style w:type="paragraph" w:customStyle="1" w:styleId="Newparagraph">
    <w:name w:val="New paragraph"/>
    <w:basedOn w:val="a0"/>
    <w:rsid w:val="00597562"/>
    <w:pPr>
      <w:ind w:firstLine="720"/>
    </w:pPr>
  </w:style>
  <w:style w:type="paragraph" w:styleId="aff7">
    <w:name w:val="Normal Indent"/>
    <w:basedOn w:val="a0"/>
    <w:rsid w:val="00597562"/>
    <w:pPr>
      <w:ind w:left="720"/>
    </w:pPr>
  </w:style>
  <w:style w:type="paragraph" w:customStyle="1" w:styleId="Subjectcodes">
    <w:name w:val="Subject codes"/>
    <w:basedOn w:val="Keywords"/>
    <w:next w:val="Paragraph"/>
    <w:rsid w:val="00597562"/>
  </w:style>
  <w:style w:type="paragraph" w:customStyle="1" w:styleId="Heading4Paragraph">
    <w:name w:val="Heading 4 + Paragraph"/>
    <w:basedOn w:val="Paragraph"/>
    <w:next w:val="Newparagraph"/>
    <w:rsid w:val="00597562"/>
    <w:pPr>
      <w:widowControl/>
      <w:spacing w:before="360"/>
    </w:pPr>
  </w:style>
  <w:style w:type="paragraph" w:customStyle="1" w:styleId="HeaderFooter0">
    <w:name w:val="Header &amp; Footer"/>
    <w:rsid w:val="00597562"/>
    <w:pPr>
      <w:pBdr>
        <w:top w:val="nil"/>
        <w:left w:val="nil"/>
        <w:bottom w:val="nil"/>
        <w:right w:val="nil"/>
        <w:between w:val="nil"/>
        <w:bar w:val="nil"/>
      </w:pBdr>
      <w:tabs>
        <w:tab w:val="right" w:pos="9020"/>
      </w:tabs>
    </w:pPr>
    <w:rPr>
      <w:rFonts w:ascii="Helvetica" w:eastAsia="Arial Unicode MS" w:hAnsi="Arial Unicode MS" w:cs="Arial Unicode MS"/>
      <w:color w:val="000000"/>
      <w:bdr w:val="nil"/>
      <w:lang w:val="en-US"/>
    </w:rPr>
  </w:style>
  <w:style w:type="paragraph" w:customStyle="1" w:styleId="FreeForm">
    <w:name w:val="Free Form"/>
    <w:rsid w:val="00597562"/>
    <w:pPr>
      <w:pBdr>
        <w:top w:val="nil"/>
        <w:left w:val="nil"/>
        <w:bottom w:val="nil"/>
        <w:right w:val="nil"/>
        <w:between w:val="nil"/>
        <w:bar w:val="nil"/>
      </w:pBdr>
    </w:pPr>
    <w:rPr>
      <w:rFonts w:ascii="Times New Roman" w:eastAsia="Arial Unicode MS" w:hAnsi="Arial Unicode MS" w:cs="Arial Unicode MS"/>
      <w:color w:val="000000"/>
      <w:sz w:val="20"/>
      <w:szCs w:val="20"/>
      <w:u w:color="000000"/>
      <w:bdr w:val="nil"/>
      <w:lang w:val="en-US"/>
    </w:rPr>
  </w:style>
  <w:style w:type="paragraph" w:customStyle="1" w:styleId="HeaderFooterA">
    <w:name w:val="Header &amp; Footer A"/>
    <w:rsid w:val="00597562"/>
    <w:pPr>
      <w:pBdr>
        <w:top w:val="nil"/>
        <w:left w:val="nil"/>
        <w:bottom w:val="nil"/>
        <w:right w:val="nil"/>
        <w:between w:val="nil"/>
        <w:bar w:val="nil"/>
      </w:pBdr>
      <w:tabs>
        <w:tab w:val="right" w:pos="9360"/>
      </w:tabs>
    </w:pPr>
    <w:rPr>
      <w:rFonts w:ascii="Helvetica" w:eastAsia="Arial Unicode MS" w:hAnsi="Arial Unicode MS" w:cs="Arial Unicode MS"/>
      <w:color w:val="000000"/>
      <w:sz w:val="20"/>
      <w:szCs w:val="20"/>
      <w:u w:color="000000"/>
      <w:bdr w:val="nil"/>
      <w:lang w:val="en-US"/>
    </w:rPr>
  </w:style>
  <w:style w:type="paragraph" w:customStyle="1" w:styleId="BodyA">
    <w:name w:val="Body A"/>
    <w:rsid w:val="00597562"/>
    <w:pPr>
      <w:pBdr>
        <w:top w:val="nil"/>
        <w:left w:val="nil"/>
        <w:bottom w:val="nil"/>
        <w:right w:val="nil"/>
        <w:between w:val="nil"/>
        <w:bar w:val="nil"/>
      </w:pBdr>
    </w:pPr>
    <w:rPr>
      <w:rFonts w:ascii="Helvetica" w:eastAsia="Helvetica" w:hAnsi="Helvetica" w:cs="Helvetica"/>
      <w:color w:val="000000"/>
      <w:u w:color="000000"/>
      <w:bdr w:val="nil"/>
      <w:lang w:val="en-US"/>
    </w:rPr>
  </w:style>
  <w:style w:type="character" w:customStyle="1" w:styleId="Link">
    <w:name w:val="Link"/>
    <w:rsid w:val="00597562"/>
    <w:rPr>
      <w:color w:val="0000FF"/>
      <w:u w:val="single" w:color="0000FF"/>
    </w:rPr>
  </w:style>
  <w:style w:type="character" w:customStyle="1" w:styleId="Hyperlink0">
    <w:name w:val="Hyperlink.0"/>
    <w:rsid w:val="00597562"/>
    <w:rPr>
      <w:rFonts w:ascii="Times Roman" w:eastAsia="Times Roman" w:hAnsi="Times Roman" w:cs="Times Roman"/>
      <w:color w:val="000000"/>
      <w:sz w:val="20"/>
      <w:szCs w:val="20"/>
      <w:u w:val="none" w:color="000000"/>
    </w:rPr>
  </w:style>
  <w:style w:type="character" w:customStyle="1" w:styleId="Hyperlink1">
    <w:name w:val="Hyperlink.1"/>
    <w:rsid w:val="00597562"/>
    <w:rPr>
      <w:rFonts w:ascii="Times Roman" w:eastAsia="Times Roman" w:hAnsi="Times Roman" w:cs="Times Roman"/>
      <w:smallCaps/>
      <w:color w:val="1122CC"/>
      <w:sz w:val="20"/>
      <w:szCs w:val="20"/>
      <w:u w:val="single" w:color="1122CC"/>
      <w:shd w:val="clear" w:color="auto" w:fill="FFFFFF"/>
    </w:rPr>
  </w:style>
  <w:style w:type="character" w:customStyle="1" w:styleId="Hyperlink2">
    <w:name w:val="Hyperlink.2"/>
    <w:rsid w:val="00597562"/>
    <w:rPr>
      <w:rFonts w:ascii="Times Roman" w:eastAsia="Times Roman" w:hAnsi="Times Roman" w:cs="Times Roman"/>
      <w:color w:val="000000"/>
      <w:sz w:val="24"/>
      <w:szCs w:val="24"/>
      <w:u w:val="none" w:color="000000"/>
    </w:rPr>
  </w:style>
  <w:style w:type="character" w:customStyle="1" w:styleId="Hyperlink3">
    <w:name w:val="Hyperlink.3"/>
    <w:rsid w:val="00597562"/>
    <w:rPr>
      <w:rFonts w:ascii="Times Roman" w:eastAsia="Times Roman" w:hAnsi="Times Roman" w:cs="Times Roman"/>
      <w:color w:val="0000FF"/>
      <w:sz w:val="24"/>
      <w:szCs w:val="24"/>
      <w:u w:val="single" w:color="0000FF"/>
      <w:lang w:val="en-US"/>
    </w:rPr>
  </w:style>
  <w:style w:type="paragraph" w:customStyle="1" w:styleId="Biosketch">
    <w:name w:val="Biosketch"/>
    <w:basedOn w:val="a0"/>
    <w:link w:val="BiosketchChar"/>
    <w:rsid w:val="00597562"/>
    <w:pPr>
      <w:pBdr>
        <w:top w:val="single" w:sz="8" w:space="6" w:color="808080"/>
        <w:left w:val="single" w:sz="8" w:space="6" w:color="808080"/>
        <w:bottom w:val="single" w:sz="8" w:space="6" w:color="808080"/>
        <w:right w:val="single" w:sz="8" w:space="6" w:color="808080"/>
      </w:pBdr>
    </w:pPr>
  </w:style>
  <w:style w:type="paragraph" w:customStyle="1" w:styleId="Articlesubtitle">
    <w:name w:val="Article subtitle"/>
    <w:basedOn w:val="Articletitle"/>
    <w:link w:val="ArticlesubtitleChar"/>
    <w:rsid w:val="00597562"/>
  </w:style>
  <w:style w:type="character" w:customStyle="1" w:styleId="BiosketchChar">
    <w:name w:val="Biosketch Char"/>
    <w:link w:val="Biosketch"/>
    <w:rsid w:val="00597562"/>
    <w:rPr>
      <w:rFonts w:ascii="Arial" w:eastAsia="MS Mincho" w:hAnsi="Arial" w:cs="Arial"/>
      <w:bCs/>
      <w:sz w:val="22"/>
      <w:lang w:val="en-US" w:eastAsia="ja-JP"/>
    </w:rPr>
  </w:style>
  <w:style w:type="character" w:customStyle="1" w:styleId="ArticletitleChar">
    <w:name w:val="Article title Char"/>
    <w:link w:val="Articletitle"/>
    <w:rsid w:val="00597562"/>
    <w:rPr>
      <w:rFonts w:ascii="Arial" w:eastAsia="MS Mincho" w:hAnsi="Arial" w:cs="Arial"/>
      <w:b/>
      <w:bCs/>
      <w:sz w:val="28"/>
      <w:lang w:val="en-US" w:eastAsia="ja-JP"/>
    </w:rPr>
  </w:style>
  <w:style w:type="character" w:customStyle="1" w:styleId="ArticlesubtitleChar">
    <w:name w:val="Article subtitle Char"/>
    <w:link w:val="Articlesubtitle"/>
    <w:rsid w:val="00597562"/>
    <w:rPr>
      <w:rFonts w:ascii="Arial" w:eastAsia="MS Mincho" w:hAnsi="Arial" w:cs="Arial"/>
      <w:b/>
      <w:bCs/>
      <w:sz w:val="28"/>
      <w:lang w:val="en-US" w:eastAsia="ja-JP"/>
    </w:rPr>
  </w:style>
  <w:style w:type="paragraph" w:customStyle="1" w:styleId="Notes">
    <w:name w:val="Notes"/>
    <w:basedOn w:val="a1"/>
    <w:link w:val="NotesChar"/>
    <w:rsid w:val="00597562"/>
    <w:pPr>
      <w:numPr>
        <w:numId w:val="40"/>
      </w:numPr>
    </w:pPr>
  </w:style>
  <w:style w:type="character" w:customStyle="1" w:styleId="NotesChar">
    <w:name w:val="Notes Char"/>
    <w:link w:val="Notes"/>
    <w:rsid w:val="00597562"/>
    <w:rPr>
      <w:rFonts w:ascii="Arial" w:eastAsia="MS Mincho" w:hAnsi="Arial" w:cs="Arial"/>
      <w:bCs/>
      <w:sz w:val="22"/>
      <w:szCs w:val="21"/>
      <w:lang w:val="en-US" w:eastAsia="ja-JP"/>
    </w:rPr>
  </w:style>
  <w:style w:type="character" w:customStyle="1" w:styleId="Mention1">
    <w:name w:val="Mention1"/>
    <w:uiPriority w:val="99"/>
    <w:semiHidden/>
    <w:unhideWhenUsed/>
    <w:rsid w:val="00597562"/>
    <w:rPr>
      <w:color w:val="2B579A"/>
      <w:shd w:val="clear" w:color="auto" w:fill="E6E6E6"/>
    </w:rPr>
  </w:style>
  <w:style w:type="paragraph" w:customStyle="1" w:styleId="Refslist">
    <w:name w:val="Refs list"/>
    <w:basedOn w:val="a0"/>
    <w:link w:val="RefslistChar"/>
    <w:rsid w:val="00597562"/>
    <w:pPr>
      <w:spacing w:before="60" w:line="240" w:lineRule="auto"/>
      <w:ind w:left="567" w:hanging="567"/>
    </w:pPr>
    <w:rPr>
      <w:sz w:val="21"/>
      <w:szCs w:val="21"/>
    </w:rPr>
  </w:style>
  <w:style w:type="character" w:customStyle="1" w:styleId="RefslistChar">
    <w:name w:val="Refs list Char"/>
    <w:link w:val="Refslist"/>
    <w:rsid w:val="00597562"/>
    <w:rPr>
      <w:rFonts w:ascii="Arial" w:eastAsia="MS Mincho" w:hAnsi="Arial" w:cs="Arial"/>
      <w:bCs/>
      <w:sz w:val="21"/>
      <w:szCs w:val="21"/>
      <w:lang w:val="en-US" w:eastAsia="ja-JP"/>
    </w:rPr>
  </w:style>
  <w:style w:type="paragraph" w:customStyle="1" w:styleId="Normalpara">
    <w:name w:val="Normal para"/>
    <w:basedOn w:val="a0"/>
    <w:link w:val="NormalparaChar"/>
    <w:rsid w:val="00597562"/>
    <w:pPr>
      <w:overflowPunct w:val="0"/>
      <w:autoSpaceDE w:val="0"/>
      <w:autoSpaceDN w:val="0"/>
      <w:adjustRightInd w:val="0"/>
      <w:spacing w:line="240" w:lineRule="auto"/>
      <w:textAlignment w:val="baseline"/>
    </w:pPr>
    <w:rPr>
      <w:rFonts w:eastAsia="Times New Roman"/>
    </w:rPr>
  </w:style>
  <w:style w:type="character" w:customStyle="1" w:styleId="NormalparaChar">
    <w:name w:val="Normal para Char"/>
    <w:link w:val="Normalpara"/>
    <w:rsid w:val="00597562"/>
    <w:rPr>
      <w:rFonts w:ascii="Arial" w:eastAsia="Times New Roman" w:hAnsi="Arial" w:cs="Arial"/>
      <w:bCs/>
      <w:sz w:val="22"/>
      <w:lang w:val="en-US" w:eastAsia="ja-JP"/>
    </w:rPr>
  </w:style>
  <w:style w:type="paragraph" w:customStyle="1" w:styleId="Subbullet">
    <w:name w:val="Sub bullet"/>
    <w:basedOn w:val="Bulletedlist"/>
    <w:link w:val="SubbulletChar"/>
    <w:rsid w:val="00597562"/>
    <w:pPr>
      <w:numPr>
        <w:ilvl w:val="1"/>
        <w:numId w:val="41"/>
      </w:numPr>
      <w:ind w:left="1134" w:hanging="357"/>
    </w:pPr>
  </w:style>
  <w:style w:type="character" w:customStyle="1" w:styleId="SubbulletChar">
    <w:name w:val="Sub bullet Char"/>
    <w:link w:val="Subbullet"/>
    <w:rsid w:val="00597562"/>
    <w:rPr>
      <w:rFonts w:ascii="Arial" w:eastAsia="MS Mincho" w:hAnsi="Arial" w:cs="Arial"/>
      <w:bCs/>
      <w:sz w:val="22"/>
      <w:szCs w:val="21"/>
      <w:lang w:val="en-US" w:eastAsia="ja-JP"/>
    </w:rPr>
  </w:style>
  <w:style w:type="paragraph" w:customStyle="1" w:styleId="Bodytextafterfiguretable">
    <w:name w:val="Body text after figure/table"/>
    <w:basedOn w:val="af7"/>
    <w:link w:val="BodytextafterfiguretableChar"/>
    <w:rsid w:val="00597562"/>
    <w:pPr>
      <w:spacing w:before="240"/>
    </w:pPr>
  </w:style>
  <w:style w:type="character" w:customStyle="1" w:styleId="BodytextafterfiguretableChar">
    <w:name w:val="Body text after figure/table Char"/>
    <w:link w:val="Bodytextafterfiguretable"/>
    <w:rsid w:val="00597562"/>
    <w:rPr>
      <w:rFonts w:ascii="Arial" w:eastAsia="바탕" w:hAnsi="Arial" w:cs="Times New Roman"/>
      <w:bCs/>
      <w:sz w:val="22"/>
      <w:lang w:val="en-US" w:eastAsia="ja-JP"/>
    </w:rPr>
  </w:style>
  <w:style w:type="paragraph" w:customStyle="1" w:styleId="Tablefigurefootnotes">
    <w:name w:val="Table/figure footnotes"/>
    <w:basedOn w:val="a0"/>
    <w:link w:val="TablefigurefootnotesChar"/>
    <w:rsid w:val="00597562"/>
    <w:pPr>
      <w:keepLines/>
      <w:spacing w:after="60" w:line="240" w:lineRule="auto"/>
    </w:pPr>
    <w:rPr>
      <w:rFonts w:eastAsia="바탕" w:cs="Times New Roman"/>
      <w:color w:val="7F7F7F"/>
      <w:sz w:val="18"/>
    </w:rPr>
  </w:style>
  <w:style w:type="character" w:customStyle="1" w:styleId="TablefigurefootnotesChar">
    <w:name w:val="Table/figure footnotes Char"/>
    <w:link w:val="Tablefigurefootnotes"/>
    <w:rsid w:val="00597562"/>
    <w:rPr>
      <w:rFonts w:ascii="Arial" w:eastAsia="바탕" w:hAnsi="Arial" w:cs="Times New Roman"/>
      <w:bCs/>
      <w:color w:val="7F7F7F"/>
      <w:sz w:val="18"/>
      <w:lang w:val="en-US" w:eastAsia="ja-JP"/>
    </w:rPr>
  </w:style>
  <w:style w:type="paragraph" w:customStyle="1" w:styleId="Figuretitle">
    <w:name w:val="Figure title"/>
    <w:basedOn w:val="a0"/>
    <w:link w:val="FiguretitleChar"/>
    <w:rsid w:val="00597562"/>
    <w:pPr>
      <w:spacing w:before="360" w:line="240" w:lineRule="auto"/>
    </w:pPr>
    <w:rPr>
      <w:rFonts w:eastAsia="바탕" w:cs="Times New Roman"/>
      <w:b/>
    </w:rPr>
  </w:style>
  <w:style w:type="character" w:customStyle="1" w:styleId="FiguretitleChar">
    <w:name w:val="Figure title Char"/>
    <w:link w:val="Figuretitle"/>
    <w:rsid w:val="00597562"/>
    <w:rPr>
      <w:rFonts w:ascii="Arial" w:eastAsia="바탕" w:hAnsi="Arial" w:cs="Times New Roman"/>
      <w:b/>
      <w:bCs/>
      <w:sz w:val="22"/>
      <w:lang w:val="en-US" w:eastAsia="ja-JP"/>
    </w:rPr>
  </w:style>
  <w:style w:type="paragraph" w:customStyle="1" w:styleId="TableText1">
    <w:name w:val="Table Text"/>
    <w:basedOn w:val="a0"/>
    <w:link w:val="TableTextZchn"/>
    <w:rsid w:val="00597562"/>
    <w:pPr>
      <w:spacing w:before="40" w:after="20" w:line="240" w:lineRule="auto"/>
      <w:jc w:val="both"/>
    </w:pPr>
    <w:rPr>
      <w:rFonts w:ascii="Minion" w:eastAsia="Times New Roman" w:hAnsi="Minion" w:cs="Times New Roman"/>
      <w:szCs w:val="20"/>
      <w:lang w:eastAsia="zh-CN"/>
    </w:rPr>
  </w:style>
  <w:style w:type="character" w:customStyle="1" w:styleId="TableTextZchn">
    <w:name w:val="Table Text Zchn"/>
    <w:link w:val="TableText1"/>
    <w:rsid w:val="00597562"/>
    <w:rPr>
      <w:rFonts w:ascii="Minion" w:eastAsia="Times New Roman" w:hAnsi="Minion" w:cs="Times New Roman"/>
      <w:bCs/>
      <w:sz w:val="22"/>
      <w:szCs w:val="20"/>
      <w:lang w:val="en-US" w:eastAsia="zh-CN"/>
    </w:rPr>
  </w:style>
  <w:style w:type="character" w:customStyle="1" w:styleId="author">
    <w:name w:val="author"/>
    <w:rsid w:val="00597562"/>
  </w:style>
  <w:style w:type="character" w:customStyle="1" w:styleId="pubyear">
    <w:name w:val="pubyear"/>
    <w:rsid w:val="00597562"/>
  </w:style>
  <w:style w:type="character" w:customStyle="1" w:styleId="articletitle0">
    <w:name w:val="articletitle"/>
    <w:rsid w:val="00597562"/>
  </w:style>
  <w:style w:type="character" w:customStyle="1" w:styleId="journaltitle">
    <w:name w:val="journaltitle"/>
    <w:rsid w:val="00597562"/>
  </w:style>
  <w:style w:type="character" w:customStyle="1" w:styleId="vol">
    <w:name w:val="vol"/>
    <w:rsid w:val="00597562"/>
  </w:style>
  <w:style w:type="character" w:customStyle="1" w:styleId="pagefirst">
    <w:name w:val="pagefirst"/>
    <w:rsid w:val="00597562"/>
  </w:style>
  <w:style w:type="character" w:customStyle="1" w:styleId="pagelast">
    <w:name w:val="pagelast"/>
    <w:rsid w:val="00597562"/>
  </w:style>
  <w:style w:type="character" w:customStyle="1" w:styleId="doi">
    <w:name w:val="doi"/>
    <w:rsid w:val="00597562"/>
  </w:style>
  <w:style w:type="character" w:customStyle="1" w:styleId="fm-citation-ids-label">
    <w:name w:val="fm-citation-ids-label"/>
    <w:rsid w:val="00597562"/>
  </w:style>
  <w:style w:type="character" w:customStyle="1" w:styleId="Heading2Char1">
    <w:name w:val="Heading 2 Char1"/>
    <w:uiPriority w:val="9"/>
    <w:rsid w:val="00597562"/>
    <w:rPr>
      <w:rFonts w:eastAsia="MS Gothic" w:cs="Times New Roman"/>
      <w:b/>
      <w:bCs/>
      <w:sz w:val="28"/>
      <w:szCs w:val="26"/>
      <w:lang w:eastAsia="ja-JP"/>
    </w:rPr>
  </w:style>
  <w:style w:type="character" w:customStyle="1" w:styleId="tgc">
    <w:name w:val="_tgc"/>
    <w:rsid w:val="00597562"/>
  </w:style>
  <w:style w:type="character" w:customStyle="1" w:styleId="issue-title">
    <w:name w:val="issue-title"/>
    <w:rsid w:val="00597562"/>
  </w:style>
  <w:style w:type="paragraph" w:customStyle="1" w:styleId="Pa5">
    <w:name w:val="Pa5"/>
    <w:basedOn w:val="a0"/>
    <w:next w:val="a0"/>
    <w:uiPriority w:val="99"/>
    <w:rsid w:val="00597562"/>
    <w:pPr>
      <w:widowControl w:val="0"/>
      <w:autoSpaceDE w:val="0"/>
      <w:autoSpaceDN w:val="0"/>
      <w:adjustRightInd w:val="0"/>
      <w:spacing w:before="360" w:line="561" w:lineRule="atLeast"/>
    </w:pPr>
    <w:rPr>
      <w:rFonts w:ascii="BI Sans" w:hAnsi="BI Sans" w:cs="BI Sans"/>
    </w:rPr>
  </w:style>
  <w:style w:type="paragraph" w:customStyle="1" w:styleId="Sinespaciado1">
    <w:name w:val="Sin espaciado1"/>
    <w:uiPriority w:val="99"/>
    <w:rsid w:val="00597562"/>
    <w:rPr>
      <w:rFonts w:ascii="Times New Roman" w:eastAsia="MS Mincho" w:hAnsi="Times New Roman" w:cs="Times New Roman"/>
      <w:lang w:val="en-US" w:eastAsia="ja-JP"/>
    </w:rPr>
  </w:style>
  <w:style w:type="paragraph" w:customStyle="1" w:styleId="Pa7">
    <w:name w:val="Pa7"/>
    <w:basedOn w:val="a0"/>
    <w:next w:val="a0"/>
    <w:uiPriority w:val="99"/>
    <w:rsid w:val="00597562"/>
    <w:pPr>
      <w:autoSpaceDE w:val="0"/>
      <w:autoSpaceDN w:val="0"/>
      <w:adjustRightInd w:val="0"/>
      <w:spacing w:line="201" w:lineRule="atLeast"/>
    </w:pPr>
    <w:rPr>
      <w:rFonts w:ascii="AGaramond" w:hAnsi="AGaramond"/>
    </w:rPr>
  </w:style>
  <w:style w:type="character" w:customStyle="1" w:styleId="A10">
    <w:name w:val="A1"/>
    <w:uiPriority w:val="99"/>
    <w:rsid w:val="00597562"/>
    <w:rPr>
      <w:rFonts w:ascii="Myriad Pro Light" w:hAnsi="Myriad Pro Light" w:cs="Myriad Pro Light"/>
      <w:b/>
      <w:bCs/>
      <w:color w:val="223289"/>
      <w:sz w:val="16"/>
      <w:szCs w:val="16"/>
    </w:rPr>
  </w:style>
  <w:style w:type="character" w:customStyle="1" w:styleId="A17">
    <w:name w:val="A17"/>
    <w:uiPriority w:val="99"/>
    <w:rsid w:val="00597562"/>
    <w:rPr>
      <w:rFonts w:cs="AGaramond"/>
      <w:color w:val="221E1F"/>
      <w:sz w:val="14"/>
      <w:szCs w:val="14"/>
    </w:rPr>
  </w:style>
  <w:style w:type="character" w:customStyle="1" w:styleId="A16">
    <w:name w:val="A16"/>
    <w:uiPriority w:val="99"/>
    <w:rsid w:val="00597562"/>
    <w:rPr>
      <w:rFonts w:cs="Minion Pro"/>
      <w:color w:val="000000"/>
    </w:rPr>
  </w:style>
  <w:style w:type="paragraph" w:customStyle="1" w:styleId="Tabletext2">
    <w:name w:val="Table text"/>
    <w:basedOn w:val="a0"/>
    <w:link w:val="TabletextChar0"/>
    <w:rsid w:val="00597562"/>
    <w:pPr>
      <w:spacing w:before="40" w:after="40" w:line="240" w:lineRule="auto"/>
    </w:pPr>
    <w:rPr>
      <w:sz w:val="21"/>
      <w:szCs w:val="21"/>
      <w:lang w:bidi="th-TH"/>
    </w:rPr>
  </w:style>
  <w:style w:type="paragraph" w:customStyle="1" w:styleId="Tablebullets">
    <w:name w:val="Table bullets"/>
    <w:basedOn w:val="Tabletext2"/>
    <w:link w:val="TablebulletsChar"/>
    <w:rsid w:val="00597562"/>
    <w:pPr>
      <w:numPr>
        <w:numId w:val="42"/>
      </w:numPr>
      <w:ind w:left="185" w:hanging="185"/>
    </w:pPr>
  </w:style>
  <w:style w:type="character" w:customStyle="1" w:styleId="TabletextChar0">
    <w:name w:val="Table text Char"/>
    <w:link w:val="Tabletext2"/>
    <w:rsid w:val="00597562"/>
    <w:rPr>
      <w:rFonts w:ascii="Arial" w:eastAsia="MS Mincho" w:hAnsi="Arial" w:cs="Arial"/>
      <w:bCs/>
      <w:sz w:val="21"/>
      <w:szCs w:val="21"/>
      <w:lang w:val="en-US" w:eastAsia="ja-JP" w:bidi="th-TH"/>
    </w:rPr>
  </w:style>
  <w:style w:type="paragraph" w:customStyle="1" w:styleId="Tablefootnotes">
    <w:name w:val="Table footnotes"/>
    <w:basedOn w:val="Tabletext2"/>
    <w:link w:val="TablefootnotesChar"/>
    <w:rsid w:val="00597562"/>
  </w:style>
  <w:style w:type="character" w:customStyle="1" w:styleId="TablebulletsChar">
    <w:name w:val="Table bullets Char"/>
    <w:link w:val="Tablebullets"/>
    <w:rsid w:val="00597562"/>
    <w:rPr>
      <w:rFonts w:ascii="Arial" w:eastAsia="MS Mincho" w:hAnsi="Arial" w:cs="Arial"/>
      <w:bCs/>
      <w:sz w:val="21"/>
      <w:szCs w:val="21"/>
      <w:lang w:val="en-US" w:eastAsia="ja-JP" w:bidi="th-TH"/>
    </w:rPr>
  </w:style>
  <w:style w:type="paragraph" w:customStyle="1" w:styleId="Tablecolumnheaders">
    <w:name w:val="Table column headers"/>
    <w:basedOn w:val="Tablefootnotes"/>
    <w:link w:val="TablecolumnheadersChar"/>
    <w:rsid w:val="00597562"/>
    <w:rPr>
      <w:b/>
    </w:rPr>
  </w:style>
  <w:style w:type="character" w:customStyle="1" w:styleId="TablefootnotesChar">
    <w:name w:val="Table footnotes Char"/>
    <w:link w:val="Tablefootnotes"/>
    <w:rsid w:val="00597562"/>
    <w:rPr>
      <w:rFonts w:ascii="Arial" w:eastAsia="MS Mincho" w:hAnsi="Arial" w:cs="Arial"/>
      <w:bCs/>
      <w:sz w:val="21"/>
      <w:szCs w:val="21"/>
      <w:lang w:val="en-US" w:eastAsia="ja-JP" w:bidi="th-TH"/>
    </w:rPr>
  </w:style>
  <w:style w:type="character" w:customStyle="1" w:styleId="TablecolumnheadersChar">
    <w:name w:val="Table column headers Char"/>
    <w:link w:val="Tablecolumnheaders"/>
    <w:rsid w:val="00597562"/>
    <w:rPr>
      <w:rFonts w:ascii="Arial" w:eastAsia="MS Mincho" w:hAnsi="Arial" w:cs="Arial"/>
      <w:b/>
      <w:bCs/>
      <w:sz w:val="21"/>
      <w:szCs w:val="21"/>
      <w:lang w:val="en-US" w:eastAsia="ja-JP" w:bidi="th-TH"/>
    </w:rPr>
  </w:style>
  <w:style w:type="paragraph" w:customStyle="1" w:styleId="Headingunnumbered">
    <w:name w:val="Heading unnumbered"/>
    <w:basedOn w:val="1"/>
    <w:link w:val="HeadingunnumberedChar"/>
    <w:rsid w:val="00597562"/>
  </w:style>
  <w:style w:type="character" w:customStyle="1" w:styleId="HeadingunnumberedChar">
    <w:name w:val="Heading unnumbered Char"/>
    <w:link w:val="Headingunnumbered"/>
    <w:rsid w:val="00597562"/>
    <w:rPr>
      <w:rFonts w:ascii="Arial" w:hAnsi="Arial" w:cs="Arial"/>
      <w:b/>
      <w:bCs/>
      <w:sz w:val="26"/>
      <w:szCs w:val="26"/>
      <w:lang w:val="en-US" w:eastAsia="ja-JP"/>
    </w:rPr>
  </w:style>
  <w:style w:type="table" w:styleId="aff8">
    <w:name w:val="Light Shading"/>
    <w:basedOn w:val="a3"/>
    <w:uiPriority w:val="60"/>
    <w:rsid w:val="00597562"/>
    <w:rPr>
      <w:rFonts w:ascii="Calibri" w:eastAsia="Calibri" w:hAnsi="Calibri" w:cs="Arial"/>
      <w:color w:val="000000"/>
      <w:sz w:val="22"/>
      <w:szCs w:val="22"/>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11">
    <w:name w:val="toc 1"/>
    <w:basedOn w:val="a0"/>
    <w:next w:val="a0"/>
    <w:autoRedefine/>
    <w:uiPriority w:val="39"/>
    <w:unhideWhenUsed/>
    <w:rsid w:val="00597562"/>
    <w:rPr>
      <w:rFonts w:eastAsia="PMingLiU" w:cs="Calibri"/>
      <w:bCs w:val="0"/>
      <w:lang w:eastAsia="zh-TW"/>
    </w:rPr>
  </w:style>
  <w:style w:type="paragraph" w:styleId="32">
    <w:name w:val="toc 3"/>
    <w:basedOn w:val="a0"/>
    <w:next w:val="a0"/>
    <w:autoRedefine/>
    <w:uiPriority w:val="39"/>
    <w:unhideWhenUsed/>
    <w:rsid w:val="00597562"/>
    <w:pPr>
      <w:spacing w:after="100"/>
      <w:ind w:left="440"/>
    </w:pPr>
  </w:style>
  <w:style w:type="paragraph" w:styleId="23">
    <w:name w:val="toc 2"/>
    <w:basedOn w:val="a0"/>
    <w:next w:val="a0"/>
    <w:autoRedefine/>
    <w:uiPriority w:val="39"/>
    <w:unhideWhenUsed/>
    <w:rsid w:val="00597562"/>
    <w:pPr>
      <w:spacing w:after="100"/>
      <w:ind w:left="220"/>
    </w:pPr>
  </w:style>
  <w:style w:type="table" w:customStyle="1" w:styleId="C-Table">
    <w:name w:val="C-Table"/>
    <w:basedOn w:val="a3"/>
    <w:rsid w:val="00597562"/>
    <w:rPr>
      <w:rFonts w:ascii="Times New Roman" w:eastAsia="Times New Roman" w:hAnsi="Times New Roman" w:cs="Times New Roman"/>
      <w:sz w:val="20"/>
      <w:szCs w:val="20"/>
      <w:lang w:val="en-US"/>
    </w:rPr>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rPr>
      <w:cantSplit/>
    </w:trPr>
  </w:style>
  <w:style w:type="character" w:customStyle="1" w:styleId="C-Hyperlink">
    <w:name w:val="C-Hyperlink"/>
    <w:rsid w:val="00597562"/>
    <w:rPr>
      <w:color w:val="0000FF"/>
    </w:rPr>
  </w:style>
  <w:style w:type="paragraph" w:customStyle="1" w:styleId="TablecontentL">
    <w:name w:val="Table content L"/>
    <w:basedOn w:val="a0"/>
    <w:link w:val="TablecontentLChar"/>
    <w:rsid w:val="00597562"/>
    <w:pPr>
      <w:spacing w:before="40" w:after="40"/>
      <w:ind w:left="35"/>
    </w:pPr>
    <w:rPr>
      <w:rFonts w:eastAsia="Times New Roman" w:cs="Calibri"/>
      <w:bCs w:val="0"/>
      <w:spacing w:val="-6"/>
      <w:sz w:val="20"/>
      <w:szCs w:val="20"/>
      <w:lang w:eastAsia="de-DE"/>
    </w:rPr>
  </w:style>
  <w:style w:type="character" w:customStyle="1" w:styleId="TablecontentLChar">
    <w:name w:val="Table content L Char"/>
    <w:link w:val="TablecontentL"/>
    <w:rsid w:val="00597562"/>
    <w:rPr>
      <w:rFonts w:ascii="Arial" w:eastAsia="Times New Roman" w:hAnsi="Arial" w:cs="Calibri"/>
      <w:spacing w:val="-6"/>
      <w:sz w:val="20"/>
      <w:szCs w:val="20"/>
      <w:lang w:val="en-US" w:eastAsia="de-DE"/>
    </w:rPr>
  </w:style>
  <w:style w:type="paragraph" w:customStyle="1" w:styleId="TablecolumnheaderL">
    <w:name w:val="Table column header L"/>
    <w:basedOn w:val="a0"/>
    <w:link w:val="TablecolumnheaderLChar"/>
    <w:rsid w:val="00597562"/>
    <w:pPr>
      <w:spacing w:before="40" w:after="40"/>
    </w:pPr>
    <w:rPr>
      <w:rFonts w:eastAsia="Times New Roman"/>
      <w:b/>
      <w:bCs w:val="0"/>
      <w:color w:val="FFFFFF"/>
      <w:szCs w:val="18"/>
      <w:lang w:eastAsia="de-DE"/>
    </w:rPr>
  </w:style>
  <w:style w:type="character" w:customStyle="1" w:styleId="TablecolumnheaderLChar">
    <w:name w:val="Table column header L Char"/>
    <w:link w:val="TablecolumnheaderL"/>
    <w:rsid w:val="00597562"/>
    <w:rPr>
      <w:rFonts w:ascii="Arial" w:eastAsia="Times New Roman" w:hAnsi="Arial" w:cs="Arial"/>
      <w:b/>
      <w:color w:val="FFFFFF"/>
      <w:sz w:val="22"/>
      <w:szCs w:val="18"/>
      <w:lang w:val="en-US" w:eastAsia="de-DE"/>
    </w:rPr>
  </w:style>
  <w:style w:type="paragraph" w:styleId="aff9">
    <w:name w:val="table of figures"/>
    <w:basedOn w:val="a0"/>
    <w:next w:val="a0"/>
    <w:uiPriority w:val="99"/>
    <w:rsid w:val="00597562"/>
    <w:pPr>
      <w:tabs>
        <w:tab w:val="right" w:leader="dot" w:pos="9016"/>
      </w:tabs>
      <w:spacing w:after="80"/>
    </w:pPr>
    <w:rPr>
      <w:noProof/>
      <w:szCs w:val="20"/>
    </w:rPr>
  </w:style>
  <w:style w:type="paragraph" w:customStyle="1" w:styleId="Tablefiguretitle">
    <w:name w:val="Table/figure title"/>
    <w:basedOn w:val="20"/>
    <w:link w:val="TablefiguretitleChar"/>
    <w:qFormat/>
    <w:rsid w:val="00785906"/>
    <w:pPr>
      <w:spacing w:before="120" w:after="240" w:line="276" w:lineRule="auto"/>
      <w:contextualSpacing w:val="0"/>
    </w:pPr>
    <w:rPr>
      <w:b w:val="0"/>
      <w:bCs w:val="0"/>
      <w:i w:val="0"/>
      <w:iCs w:val="0"/>
      <w:lang w:eastAsia="ko-KR"/>
    </w:rPr>
  </w:style>
  <w:style w:type="paragraph" w:customStyle="1" w:styleId="Tablefigurefootnote">
    <w:name w:val="Table/figure footnote"/>
    <w:basedOn w:val="a0"/>
    <w:link w:val="TablefigurefootnoteChar"/>
    <w:qFormat/>
    <w:rsid w:val="00597562"/>
    <w:pPr>
      <w:spacing w:before="120" w:line="276" w:lineRule="auto"/>
    </w:pPr>
    <w:rPr>
      <w:sz w:val="20"/>
      <w:szCs w:val="20"/>
    </w:rPr>
  </w:style>
  <w:style w:type="character" w:customStyle="1" w:styleId="TablefiguretitleChar">
    <w:name w:val="Table/figure title Char"/>
    <w:basedOn w:val="2Char"/>
    <w:link w:val="Tablefiguretitle"/>
    <w:rsid w:val="00785906"/>
    <w:rPr>
      <w:rFonts w:ascii="Arial" w:hAnsi="Arial" w:cs="Arial"/>
      <w:b w:val="0"/>
      <w:bCs w:val="0"/>
      <w:i w:val="0"/>
      <w:iCs w:val="0"/>
      <w:lang w:val="en-US" w:eastAsia="ko-KR"/>
    </w:rPr>
  </w:style>
  <w:style w:type="character" w:customStyle="1" w:styleId="TablefigurefootnoteChar">
    <w:name w:val="Table/figure footnote Char"/>
    <w:basedOn w:val="a2"/>
    <w:link w:val="Tablefigurefootnote"/>
    <w:rsid w:val="00597562"/>
    <w:rPr>
      <w:rFonts w:ascii="Arial" w:eastAsia="MS Mincho" w:hAnsi="Arial" w:cs="Arial"/>
      <w:bCs/>
      <w:sz w:val="20"/>
      <w:szCs w:val="20"/>
      <w:lang w:val="en-US" w:eastAsia="ja-JP"/>
    </w:rPr>
  </w:style>
  <w:style w:type="paragraph" w:customStyle="1" w:styleId="BulletsL2">
    <w:name w:val="Bullets L2"/>
    <w:basedOn w:val="a1"/>
    <w:link w:val="BulletsL2Char"/>
    <w:qFormat/>
    <w:rsid w:val="00597562"/>
    <w:pPr>
      <w:numPr>
        <w:ilvl w:val="1"/>
        <w:numId w:val="32"/>
      </w:numPr>
      <w:spacing w:after="200"/>
      <w:ind w:left="1134" w:hanging="524"/>
    </w:pPr>
  </w:style>
  <w:style w:type="character" w:customStyle="1" w:styleId="BulletsL2Char">
    <w:name w:val="Bullets L2 Char"/>
    <w:basedOn w:val="Char3"/>
    <w:link w:val="BulletsL2"/>
    <w:rsid w:val="00597562"/>
    <w:rPr>
      <w:rFonts w:ascii="Arial" w:eastAsia="MS Mincho" w:hAnsi="Arial" w:cs="Arial"/>
      <w:bCs/>
      <w:sz w:val="22"/>
      <w:szCs w:val="21"/>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2158531">
      <w:bodyDiv w:val="1"/>
      <w:marLeft w:val="0"/>
      <w:marRight w:val="0"/>
      <w:marTop w:val="0"/>
      <w:marBottom w:val="0"/>
      <w:divBdr>
        <w:top w:val="none" w:sz="0" w:space="0" w:color="auto"/>
        <w:left w:val="none" w:sz="0" w:space="0" w:color="auto"/>
        <w:bottom w:val="none" w:sz="0" w:space="0" w:color="auto"/>
        <w:right w:val="none" w:sz="0" w:space="0" w:color="auto"/>
      </w:divBdr>
    </w:div>
    <w:div w:id="758448476">
      <w:bodyDiv w:val="1"/>
      <w:marLeft w:val="0"/>
      <w:marRight w:val="0"/>
      <w:marTop w:val="0"/>
      <w:marBottom w:val="0"/>
      <w:divBdr>
        <w:top w:val="none" w:sz="0" w:space="0" w:color="auto"/>
        <w:left w:val="none" w:sz="0" w:space="0" w:color="auto"/>
        <w:bottom w:val="none" w:sz="0" w:space="0" w:color="auto"/>
        <w:right w:val="none" w:sz="0" w:space="0" w:color="auto"/>
      </w:divBdr>
    </w:div>
    <w:div w:id="956447395">
      <w:bodyDiv w:val="1"/>
      <w:marLeft w:val="0"/>
      <w:marRight w:val="0"/>
      <w:marTop w:val="0"/>
      <w:marBottom w:val="0"/>
      <w:divBdr>
        <w:top w:val="none" w:sz="0" w:space="0" w:color="auto"/>
        <w:left w:val="none" w:sz="0" w:space="0" w:color="auto"/>
        <w:bottom w:val="none" w:sz="0" w:space="0" w:color="auto"/>
        <w:right w:val="none" w:sz="0" w:space="0" w:color="auto"/>
      </w:divBdr>
    </w:div>
    <w:div w:id="993877415">
      <w:bodyDiv w:val="1"/>
      <w:marLeft w:val="0"/>
      <w:marRight w:val="0"/>
      <w:marTop w:val="0"/>
      <w:marBottom w:val="0"/>
      <w:divBdr>
        <w:top w:val="none" w:sz="0" w:space="0" w:color="auto"/>
        <w:left w:val="none" w:sz="0" w:space="0" w:color="auto"/>
        <w:bottom w:val="none" w:sz="0" w:space="0" w:color="auto"/>
        <w:right w:val="none" w:sz="0" w:space="0" w:color="auto"/>
      </w:divBdr>
    </w:div>
    <w:div w:id="1012418480">
      <w:bodyDiv w:val="1"/>
      <w:marLeft w:val="0"/>
      <w:marRight w:val="0"/>
      <w:marTop w:val="0"/>
      <w:marBottom w:val="0"/>
      <w:divBdr>
        <w:top w:val="none" w:sz="0" w:space="0" w:color="auto"/>
        <w:left w:val="none" w:sz="0" w:space="0" w:color="auto"/>
        <w:bottom w:val="none" w:sz="0" w:space="0" w:color="auto"/>
        <w:right w:val="none" w:sz="0" w:space="0" w:color="auto"/>
      </w:divBdr>
      <w:divsChild>
        <w:div w:id="1432622086">
          <w:marLeft w:val="0"/>
          <w:marRight w:val="0"/>
          <w:marTop w:val="0"/>
          <w:marBottom w:val="0"/>
          <w:divBdr>
            <w:top w:val="none" w:sz="0" w:space="0" w:color="auto"/>
            <w:left w:val="none" w:sz="0" w:space="0" w:color="auto"/>
            <w:bottom w:val="none" w:sz="0" w:space="0" w:color="auto"/>
            <w:right w:val="none" w:sz="0" w:space="0" w:color="auto"/>
          </w:divBdr>
          <w:divsChild>
            <w:div w:id="771440793">
              <w:marLeft w:val="0"/>
              <w:marRight w:val="0"/>
              <w:marTop w:val="0"/>
              <w:marBottom w:val="0"/>
              <w:divBdr>
                <w:top w:val="none" w:sz="0" w:space="0" w:color="auto"/>
                <w:left w:val="none" w:sz="0" w:space="0" w:color="auto"/>
                <w:bottom w:val="none" w:sz="0" w:space="0" w:color="auto"/>
                <w:right w:val="none" w:sz="0" w:space="0" w:color="auto"/>
              </w:divBdr>
              <w:divsChild>
                <w:div w:id="856505596">
                  <w:marLeft w:val="0"/>
                  <w:marRight w:val="0"/>
                  <w:marTop w:val="0"/>
                  <w:marBottom w:val="0"/>
                  <w:divBdr>
                    <w:top w:val="none" w:sz="0" w:space="0" w:color="auto"/>
                    <w:left w:val="none" w:sz="0" w:space="0" w:color="auto"/>
                    <w:bottom w:val="none" w:sz="0" w:space="0" w:color="auto"/>
                    <w:right w:val="none" w:sz="0" w:space="0" w:color="auto"/>
                  </w:divBdr>
                  <w:divsChild>
                    <w:div w:id="1561985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214990">
      <w:bodyDiv w:val="1"/>
      <w:marLeft w:val="0"/>
      <w:marRight w:val="0"/>
      <w:marTop w:val="0"/>
      <w:marBottom w:val="0"/>
      <w:divBdr>
        <w:top w:val="none" w:sz="0" w:space="0" w:color="auto"/>
        <w:left w:val="none" w:sz="0" w:space="0" w:color="auto"/>
        <w:bottom w:val="none" w:sz="0" w:space="0" w:color="auto"/>
        <w:right w:val="none" w:sz="0" w:space="0" w:color="auto"/>
      </w:divBdr>
    </w:div>
    <w:div w:id="1523670298">
      <w:bodyDiv w:val="1"/>
      <w:marLeft w:val="0"/>
      <w:marRight w:val="0"/>
      <w:marTop w:val="0"/>
      <w:marBottom w:val="0"/>
      <w:divBdr>
        <w:top w:val="none" w:sz="0" w:space="0" w:color="auto"/>
        <w:left w:val="none" w:sz="0" w:space="0" w:color="auto"/>
        <w:bottom w:val="none" w:sz="0" w:space="0" w:color="auto"/>
        <w:right w:val="none" w:sz="0" w:space="0" w:color="auto"/>
      </w:divBdr>
    </w:div>
    <w:div w:id="1576042272">
      <w:bodyDiv w:val="1"/>
      <w:marLeft w:val="0"/>
      <w:marRight w:val="0"/>
      <w:marTop w:val="0"/>
      <w:marBottom w:val="0"/>
      <w:divBdr>
        <w:top w:val="none" w:sz="0" w:space="0" w:color="auto"/>
        <w:left w:val="none" w:sz="0" w:space="0" w:color="auto"/>
        <w:bottom w:val="none" w:sz="0" w:space="0" w:color="auto"/>
        <w:right w:val="none" w:sz="0" w:space="0" w:color="auto"/>
      </w:divBdr>
    </w:div>
    <w:div w:id="1607351539">
      <w:bodyDiv w:val="1"/>
      <w:marLeft w:val="0"/>
      <w:marRight w:val="0"/>
      <w:marTop w:val="0"/>
      <w:marBottom w:val="0"/>
      <w:divBdr>
        <w:top w:val="none" w:sz="0" w:space="0" w:color="auto"/>
        <w:left w:val="none" w:sz="0" w:space="0" w:color="auto"/>
        <w:bottom w:val="none" w:sz="0" w:space="0" w:color="auto"/>
        <w:right w:val="none" w:sz="0" w:space="0" w:color="auto"/>
      </w:divBdr>
    </w:div>
    <w:div w:id="2065719090">
      <w:bodyDiv w:val="1"/>
      <w:marLeft w:val="0"/>
      <w:marRight w:val="0"/>
      <w:marTop w:val="0"/>
      <w:marBottom w:val="0"/>
      <w:divBdr>
        <w:top w:val="none" w:sz="0" w:space="0" w:color="auto"/>
        <w:left w:val="none" w:sz="0" w:space="0" w:color="auto"/>
        <w:bottom w:val="none" w:sz="0" w:space="0" w:color="auto"/>
        <w:right w:val="none" w:sz="0" w:space="0" w:color="auto"/>
      </w:divBdr>
      <w:divsChild>
        <w:div w:id="34543060">
          <w:marLeft w:val="0"/>
          <w:marRight w:val="0"/>
          <w:marTop w:val="0"/>
          <w:marBottom w:val="0"/>
          <w:divBdr>
            <w:top w:val="none" w:sz="0" w:space="0" w:color="auto"/>
            <w:left w:val="none" w:sz="0" w:space="0" w:color="auto"/>
            <w:bottom w:val="none" w:sz="0" w:space="0" w:color="auto"/>
            <w:right w:val="none" w:sz="0" w:space="0" w:color="auto"/>
          </w:divBdr>
          <w:divsChild>
            <w:div w:id="148639985">
              <w:marLeft w:val="0"/>
              <w:marRight w:val="0"/>
              <w:marTop w:val="0"/>
              <w:marBottom w:val="0"/>
              <w:divBdr>
                <w:top w:val="none" w:sz="0" w:space="0" w:color="auto"/>
                <w:left w:val="none" w:sz="0" w:space="0" w:color="auto"/>
                <w:bottom w:val="none" w:sz="0" w:space="0" w:color="auto"/>
                <w:right w:val="none" w:sz="0" w:space="0" w:color="auto"/>
              </w:divBdr>
              <w:divsChild>
                <w:div w:id="1665861389">
                  <w:marLeft w:val="0"/>
                  <w:marRight w:val="0"/>
                  <w:marTop w:val="0"/>
                  <w:marBottom w:val="0"/>
                  <w:divBdr>
                    <w:top w:val="none" w:sz="0" w:space="0" w:color="auto"/>
                    <w:left w:val="none" w:sz="0" w:space="0" w:color="auto"/>
                    <w:bottom w:val="none" w:sz="0" w:space="0" w:color="auto"/>
                    <w:right w:val="none" w:sz="0" w:space="0" w:color="auto"/>
                  </w:divBdr>
                  <w:divsChild>
                    <w:div w:id="110226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1.tif"/><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ison\OneDrive\Documents\Custom%20Office%20Templates\Unnumbered%20headings\Arial%2011pt%20MS%201.5%20spp%20US%20sp.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2A455B93A1EE43936356104911AB54" ma:contentTypeVersion="0" ma:contentTypeDescription="Create a new document." ma:contentTypeScope="" ma:versionID="707d5d8ab808edb6f8fc6569b5ee0201">
  <xsd:schema xmlns:xsd="http://www.w3.org/2001/XMLSchema" xmlns:xs="http://www.w3.org/2001/XMLSchema" xmlns:p="http://schemas.microsoft.com/office/2006/metadata/properties" targetNamespace="http://schemas.microsoft.com/office/2006/metadata/properties" ma:root="true" ma:fieldsID="dadbb792f4d3437e4c214d0dd8fc7a1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90442D3-11BE-434A-82D0-E95D3A76170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77465F8-D2F8-4C4B-AA90-AC8472E9B43B}">
  <ds:schemaRefs>
    <ds:schemaRef ds:uri="http://schemas.openxmlformats.org/officeDocument/2006/bibliography"/>
  </ds:schemaRefs>
</ds:datastoreItem>
</file>

<file path=customXml/itemProps3.xml><?xml version="1.0" encoding="utf-8"?>
<ds:datastoreItem xmlns:ds="http://schemas.openxmlformats.org/officeDocument/2006/customXml" ds:itemID="{1919B1B1-923F-463E-A9B3-37991A22FB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12D87A3-34E8-4A5D-819F-FB63F9FD972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Arial 11pt MS 1.5 spp US sp</Template>
  <TotalTime>2</TotalTime>
  <Pages>1</Pages>
  <Words>46</Words>
  <Characters>268</Characters>
  <Application>Microsoft Office Word</Application>
  <DocSecurity>0</DocSecurity>
  <Lines>2</Lines>
  <Paragraphs>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Louisa Lyon</dc:creator>
  <cp:lastModifiedBy>Kim JeeHung</cp:lastModifiedBy>
  <cp:revision>3</cp:revision>
  <cp:lastPrinted>2020-08-17T08:46:00Z</cp:lastPrinted>
  <dcterms:created xsi:type="dcterms:W3CDTF">2021-02-24T05:40:00Z</dcterms:created>
  <dcterms:modified xsi:type="dcterms:W3CDTF">2021-02-24T05:48:00Z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0x010100052A455B93A1EE43936356104911AB54</vt:lpwstr>
  </property>
</Properties>
</file>