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7D08C" w14:textId="72191E77" w:rsidR="00C0539E" w:rsidRPr="00B1168D" w:rsidRDefault="00384FEE" w:rsidP="00324F6E">
      <w:pPr>
        <w:spacing w:after="240"/>
        <w:rPr>
          <w:rFonts w:ascii="Times New Roman" w:hAnsi="Times New Roman" w:cs="Times New Roman"/>
          <w:b/>
          <w:bCs w:val="0"/>
          <w:sz w:val="28"/>
          <w:szCs w:val="32"/>
        </w:rPr>
      </w:pPr>
      <w:r>
        <w:rPr>
          <w:rFonts w:ascii="Times New Roman" w:hAnsi="Times New Roman" w:cs="Times New Roman"/>
          <w:b/>
          <w:bCs w:val="0"/>
          <w:sz w:val="28"/>
          <w:szCs w:val="32"/>
        </w:rPr>
        <w:t>SUPPLEMENTARY MATERIAL</w:t>
      </w:r>
      <w:r w:rsidR="00332D6B">
        <w:rPr>
          <w:rFonts w:ascii="Times New Roman" w:hAnsi="Times New Roman" w:cs="Times New Roman"/>
          <w:b/>
          <w:bCs w:val="0"/>
          <w:sz w:val="28"/>
          <w:szCs w:val="32"/>
        </w:rPr>
        <w:t>S</w:t>
      </w:r>
    </w:p>
    <w:p w14:paraId="1AED680C" w14:textId="00D79FE6" w:rsidR="0011544B" w:rsidRPr="00B1168D" w:rsidRDefault="00A1188A" w:rsidP="00785906">
      <w:pPr>
        <w:pStyle w:val="Tablefiguretitle"/>
        <w:rPr>
          <w:rFonts w:ascii="Times New Roman" w:hAnsi="Times New Roman" w:cs="Times New Roman"/>
        </w:rPr>
      </w:pPr>
      <w:bookmarkStart w:id="0" w:name="_Hlk46663092"/>
      <w:r>
        <w:rPr>
          <w:rFonts w:ascii="Times New Roman" w:hAnsi="Times New Roman" w:cs="Times New Roman"/>
          <w:b/>
          <w:bCs/>
        </w:rPr>
        <w:t>Additional file 2</w:t>
      </w:r>
      <w:r w:rsidR="0011544B" w:rsidRPr="00B1168D">
        <w:rPr>
          <w:rFonts w:ascii="Times New Roman" w:hAnsi="Times New Roman" w:cs="Times New Roman"/>
          <w:b/>
          <w:bCs/>
        </w:rPr>
        <w:t>.</w:t>
      </w:r>
      <w:r w:rsidR="0011544B" w:rsidRPr="00B1168D">
        <w:rPr>
          <w:rFonts w:ascii="Times New Roman" w:hAnsi="Times New Roman" w:cs="Times New Roman"/>
        </w:rPr>
        <w:t xml:space="preserve"> Propensity </w:t>
      </w:r>
      <w:proofErr w:type="gramStart"/>
      <w:r w:rsidR="0011544B" w:rsidRPr="00B1168D">
        <w:rPr>
          <w:rFonts w:ascii="Times New Roman" w:hAnsi="Times New Roman" w:cs="Times New Roman"/>
        </w:rPr>
        <w:t>score</w:t>
      </w:r>
      <w:proofErr w:type="gramEnd"/>
      <w:r w:rsidR="0011544B" w:rsidRPr="00B1168D">
        <w:rPr>
          <w:rFonts w:ascii="Times New Roman" w:hAnsi="Times New Roman" w:cs="Times New Roman"/>
        </w:rPr>
        <w:t xml:space="preserve"> matching cohort </w:t>
      </w:r>
      <w:r w:rsidR="00FA442D">
        <w:rPr>
          <w:rFonts w:ascii="Times New Roman" w:hAnsi="Times New Roman" w:cs="Times New Roman"/>
        </w:rPr>
        <w:t xml:space="preserve">in HER2-positive </w:t>
      </w:r>
      <w:r w:rsidR="00BF737C" w:rsidRPr="00B1168D">
        <w:rPr>
          <w:rFonts w:ascii="Times New Roman" w:hAnsi="Times New Roman" w:cs="Times New Roman"/>
          <w:bCs/>
        </w:rPr>
        <w:t>early breast cancer</w:t>
      </w:r>
      <w:r w:rsidR="00FA442D">
        <w:rPr>
          <w:rFonts w:ascii="Times New Roman" w:hAnsi="Times New Roman" w:cs="Times New Roman"/>
        </w:rPr>
        <w:t xml:space="preserve"> cohort</w:t>
      </w:r>
    </w:p>
    <w:tbl>
      <w:tblPr>
        <w:tblStyle w:val="a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
        <w:gridCol w:w="2134"/>
        <w:gridCol w:w="1651"/>
        <w:gridCol w:w="1651"/>
        <w:gridCol w:w="1651"/>
        <w:gridCol w:w="1652"/>
      </w:tblGrid>
      <w:tr w:rsidR="0011544B" w:rsidRPr="00B1168D" w14:paraId="287E9BB4" w14:textId="77777777" w:rsidTr="008B63F3">
        <w:tc>
          <w:tcPr>
            <w:tcW w:w="1339" w:type="pct"/>
            <w:gridSpan w:val="2"/>
            <w:tcBorders>
              <w:top w:val="single" w:sz="12" w:space="0" w:color="000000"/>
            </w:tcBorders>
            <w:vAlign w:val="center"/>
          </w:tcPr>
          <w:p w14:paraId="18F828BA" w14:textId="06DDF0A8" w:rsidR="0011544B" w:rsidRPr="00B1168D" w:rsidRDefault="0011544B" w:rsidP="009C7DBE">
            <w:pPr>
              <w:spacing w:before="40" w:after="40" w:line="240" w:lineRule="auto"/>
              <w:rPr>
                <w:rFonts w:ascii="Times New Roman" w:hAnsi="Times New Roman" w:cs="Times New Roman"/>
                <w:bCs w:val="0"/>
                <w:sz w:val="20"/>
                <w:szCs w:val="20"/>
              </w:rPr>
            </w:pPr>
          </w:p>
        </w:tc>
        <w:tc>
          <w:tcPr>
            <w:tcW w:w="3661" w:type="pct"/>
            <w:gridSpan w:val="4"/>
            <w:tcBorders>
              <w:top w:val="single" w:sz="12" w:space="0" w:color="000000"/>
            </w:tcBorders>
            <w:vAlign w:val="center"/>
          </w:tcPr>
          <w:p w14:paraId="033F2517" w14:textId="6013766A" w:rsidR="0011544B" w:rsidRPr="00B1168D" w:rsidRDefault="00BF737C" w:rsidP="009C7DBE">
            <w:pPr>
              <w:spacing w:before="40" w:after="40" w:line="240" w:lineRule="auto"/>
              <w:jc w:val="center"/>
              <w:rPr>
                <w:rFonts w:ascii="Times New Roman" w:hAnsi="Times New Roman" w:cs="Times New Roman"/>
                <w:b/>
                <w:sz w:val="20"/>
                <w:szCs w:val="20"/>
              </w:rPr>
            </w:pPr>
            <w:r w:rsidRPr="00B1168D">
              <w:rPr>
                <w:rFonts w:ascii="Times New Roman" w:hAnsi="Times New Roman" w:cs="Times New Roman"/>
                <w:b/>
                <w:sz w:val="20"/>
                <w:szCs w:val="20"/>
              </w:rPr>
              <w:t>Early-stage breast cancer</w:t>
            </w:r>
          </w:p>
        </w:tc>
      </w:tr>
      <w:tr w:rsidR="0011544B" w:rsidRPr="00B1168D" w14:paraId="468CE35E" w14:textId="77777777" w:rsidTr="00BF737C">
        <w:tc>
          <w:tcPr>
            <w:tcW w:w="1339" w:type="pct"/>
            <w:gridSpan w:val="2"/>
            <w:tcBorders>
              <w:bottom w:val="single" w:sz="12" w:space="0" w:color="000000"/>
            </w:tcBorders>
            <w:vAlign w:val="center"/>
          </w:tcPr>
          <w:p w14:paraId="1C2812A6"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915" w:type="pct"/>
            <w:tcBorders>
              <w:bottom w:val="single" w:sz="12" w:space="0" w:color="000000"/>
            </w:tcBorders>
            <w:vAlign w:val="center"/>
          </w:tcPr>
          <w:p w14:paraId="48603502" w14:textId="65B2B279" w:rsidR="0011544B" w:rsidRPr="00B1168D" w:rsidRDefault="0011544B" w:rsidP="009C7DBE">
            <w:pPr>
              <w:spacing w:before="40" w:after="40" w:line="240" w:lineRule="auto"/>
              <w:jc w:val="center"/>
              <w:rPr>
                <w:rFonts w:ascii="Times New Roman" w:hAnsi="Times New Roman" w:cs="Times New Roman"/>
                <w:b/>
                <w:sz w:val="20"/>
                <w:szCs w:val="20"/>
              </w:rPr>
            </w:pPr>
            <w:r w:rsidRPr="00B1168D">
              <w:rPr>
                <w:rFonts w:ascii="Times New Roman" w:hAnsi="Times New Roman" w:cs="Times New Roman"/>
                <w:b/>
                <w:sz w:val="20"/>
                <w:szCs w:val="20"/>
              </w:rPr>
              <w:t>RTZ (</w:t>
            </w:r>
            <w:r w:rsidR="00BF737C" w:rsidRPr="00B1168D">
              <w:rPr>
                <w:rFonts w:ascii="Times New Roman" w:hAnsi="Times New Roman" w:cs="Times New Roman"/>
                <w:b/>
                <w:i/>
                <w:sz w:val="20"/>
                <w:szCs w:val="20"/>
              </w:rPr>
              <w:t>n</w:t>
            </w:r>
            <w:r w:rsidRPr="00B1168D">
              <w:rPr>
                <w:rFonts w:ascii="Times New Roman" w:hAnsi="Times New Roman" w:cs="Times New Roman"/>
                <w:b/>
                <w:sz w:val="20"/>
                <w:szCs w:val="20"/>
              </w:rPr>
              <w:t>=86)</w:t>
            </w:r>
          </w:p>
        </w:tc>
        <w:tc>
          <w:tcPr>
            <w:tcW w:w="915" w:type="pct"/>
            <w:tcBorders>
              <w:bottom w:val="single" w:sz="12" w:space="0" w:color="000000"/>
            </w:tcBorders>
            <w:vAlign w:val="center"/>
          </w:tcPr>
          <w:p w14:paraId="2DDE6B3D" w14:textId="1375B05D" w:rsidR="0011544B" w:rsidRPr="00B1168D" w:rsidRDefault="0011544B" w:rsidP="009C7DBE">
            <w:pPr>
              <w:spacing w:before="40" w:after="40" w:line="240" w:lineRule="auto"/>
              <w:jc w:val="center"/>
              <w:rPr>
                <w:rFonts w:ascii="Times New Roman" w:hAnsi="Times New Roman" w:cs="Times New Roman"/>
                <w:b/>
                <w:sz w:val="20"/>
                <w:szCs w:val="20"/>
              </w:rPr>
            </w:pPr>
            <w:r w:rsidRPr="00B1168D">
              <w:rPr>
                <w:rFonts w:ascii="Times New Roman" w:hAnsi="Times New Roman" w:cs="Times New Roman"/>
                <w:b/>
                <w:sz w:val="20"/>
                <w:szCs w:val="20"/>
              </w:rPr>
              <w:t>CT-P6 (</w:t>
            </w:r>
            <w:r w:rsidR="00BF737C" w:rsidRPr="00B1168D">
              <w:rPr>
                <w:rFonts w:ascii="Times New Roman" w:hAnsi="Times New Roman" w:cs="Times New Roman"/>
                <w:b/>
                <w:i/>
                <w:sz w:val="20"/>
                <w:szCs w:val="20"/>
              </w:rPr>
              <w:t>n</w:t>
            </w:r>
            <w:r w:rsidRPr="00B1168D">
              <w:rPr>
                <w:rFonts w:ascii="Times New Roman" w:hAnsi="Times New Roman" w:cs="Times New Roman"/>
                <w:b/>
                <w:sz w:val="20"/>
                <w:szCs w:val="20"/>
              </w:rPr>
              <w:t>=86)</w:t>
            </w:r>
          </w:p>
        </w:tc>
        <w:tc>
          <w:tcPr>
            <w:tcW w:w="915" w:type="pct"/>
            <w:tcBorders>
              <w:bottom w:val="single" w:sz="12" w:space="0" w:color="000000"/>
            </w:tcBorders>
            <w:vAlign w:val="center"/>
          </w:tcPr>
          <w:p w14:paraId="48C4D103" w14:textId="43067564" w:rsidR="0011544B" w:rsidRPr="00B1168D" w:rsidRDefault="0011544B" w:rsidP="009C7DBE">
            <w:pPr>
              <w:spacing w:before="40" w:after="40" w:line="240" w:lineRule="auto"/>
              <w:jc w:val="center"/>
              <w:rPr>
                <w:rFonts w:ascii="Times New Roman" w:hAnsi="Times New Roman" w:cs="Times New Roman"/>
                <w:b/>
                <w:sz w:val="20"/>
                <w:szCs w:val="20"/>
              </w:rPr>
            </w:pPr>
            <w:r w:rsidRPr="00B1168D">
              <w:rPr>
                <w:rFonts w:ascii="Times New Roman" w:hAnsi="Times New Roman" w:cs="Times New Roman"/>
                <w:b/>
                <w:sz w:val="20"/>
                <w:szCs w:val="20"/>
              </w:rPr>
              <w:t>Total (</w:t>
            </w:r>
            <w:r w:rsidR="00BF737C" w:rsidRPr="00B1168D">
              <w:rPr>
                <w:rFonts w:ascii="Times New Roman" w:hAnsi="Times New Roman" w:cs="Times New Roman"/>
                <w:b/>
                <w:i/>
                <w:sz w:val="20"/>
                <w:szCs w:val="20"/>
              </w:rPr>
              <w:t>N</w:t>
            </w:r>
            <w:r w:rsidRPr="00B1168D">
              <w:rPr>
                <w:rFonts w:ascii="Times New Roman" w:hAnsi="Times New Roman" w:cs="Times New Roman"/>
                <w:b/>
                <w:sz w:val="20"/>
                <w:szCs w:val="20"/>
              </w:rPr>
              <w:t>=172)</w:t>
            </w:r>
          </w:p>
        </w:tc>
        <w:tc>
          <w:tcPr>
            <w:tcW w:w="916" w:type="pct"/>
            <w:tcBorders>
              <w:bottom w:val="single" w:sz="12" w:space="0" w:color="000000"/>
            </w:tcBorders>
            <w:vAlign w:val="center"/>
          </w:tcPr>
          <w:p w14:paraId="41932F5D" w14:textId="77777777" w:rsidR="0011544B" w:rsidRPr="00B1168D" w:rsidRDefault="0011544B" w:rsidP="009C7DBE">
            <w:pPr>
              <w:spacing w:before="40" w:after="40" w:line="240" w:lineRule="auto"/>
              <w:jc w:val="center"/>
              <w:rPr>
                <w:rFonts w:ascii="Times New Roman" w:hAnsi="Times New Roman" w:cs="Times New Roman"/>
                <w:b/>
                <w:sz w:val="20"/>
                <w:szCs w:val="20"/>
              </w:rPr>
            </w:pPr>
            <w:r w:rsidRPr="00B1168D">
              <w:rPr>
                <w:rFonts w:ascii="Times New Roman" w:hAnsi="Times New Roman" w:cs="Times New Roman"/>
                <w:b/>
                <w:i/>
                <w:sz w:val="20"/>
                <w:szCs w:val="20"/>
              </w:rPr>
              <w:t>P</w:t>
            </w:r>
            <w:r w:rsidRPr="00B1168D">
              <w:rPr>
                <w:rFonts w:ascii="Times New Roman" w:hAnsi="Times New Roman" w:cs="Times New Roman"/>
                <w:b/>
                <w:sz w:val="20"/>
                <w:szCs w:val="20"/>
              </w:rPr>
              <w:t>-value</w:t>
            </w:r>
          </w:p>
        </w:tc>
      </w:tr>
      <w:tr w:rsidR="0011544B" w:rsidRPr="00B1168D" w14:paraId="674221C5" w14:textId="77777777" w:rsidTr="0070164D">
        <w:tc>
          <w:tcPr>
            <w:tcW w:w="1339" w:type="pct"/>
            <w:gridSpan w:val="2"/>
            <w:tcBorders>
              <w:top w:val="single" w:sz="12" w:space="0" w:color="000000"/>
              <w:bottom w:val="single" w:sz="4" w:space="0" w:color="D9D9D9" w:themeColor="background1" w:themeShade="D9"/>
            </w:tcBorders>
            <w:vAlign w:val="center"/>
          </w:tcPr>
          <w:p w14:paraId="25FB6C29"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Age, median (range)</w:t>
            </w:r>
          </w:p>
        </w:tc>
        <w:tc>
          <w:tcPr>
            <w:tcW w:w="915" w:type="pct"/>
            <w:tcBorders>
              <w:top w:val="single" w:sz="12" w:space="0" w:color="000000"/>
              <w:bottom w:val="single" w:sz="4" w:space="0" w:color="D9D9D9" w:themeColor="background1" w:themeShade="D9"/>
            </w:tcBorders>
            <w:vAlign w:val="center"/>
          </w:tcPr>
          <w:p w14:paraId="397120A9" w14:textId="1232F87B"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49 (27</w:t>
            </w:r>
            <w:r w:rsidR="0077504D" w:rsidRPr="00B1168D">
              <w:rPr>
                <w:rFonts w:ascii="Times New Roman" w:hAnsi="Times New Roman" w:cs="Times New Roman"/>
                <w:sz w:val="20"/>
                <w:szCs w:val="20"/>
              </w:rPr>
              <w:t>–</w:t>
            </w:r>
            <w:r w:rsidRPr="00B1168D">
              <w:rPr>
                <w:rFonts w:ascii="Times New Roman" w:hAnsi="Times New Roman" w:cs="Times New Roman"/>
                <w:sz w:val="20"/>
                <w:szCs w:val="20"/>
              </w:rPr>
              <w:t>71)</w:t>
            </w:r>
          </w:p>
        </w:tc>
        <w:tc>
          <w:tcPr>
            <w:tcW w:w="915" w:type="pct"/>
            <w:tcBorders>
              <w:top w:val="single" w:sz="12" w:space="0" w:color="000000"/>
              <w:bottom w:val="single" w:sz="4" w:space="0" w:color="D9D9D9" w:themeColor="background1" w:themeShade="D9"/>
            </w:tcBorders>
            <w:vAlign w:val="center"/>
          </w:tcPr>
          <w:p w14:paraId="43FEBCF9" w14:textId="48734B3F"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51.0 (31</w:t>
            </w:r>
            <w:r w:rsidR="0077504D" w:rsidRPr="00B1168D">
              <w:rPr>
                <w:rFonts w:ascii="Times New Roman" w:hAnsi="Times New Roman" w:cs="Times New Roman"/>
                <w:sz w:val="20"/>
                <w:szCs w:val="20"/>
              </w:rPr>
              <w:t>–</w:t>
            </w:r>
            <w:r w:rsidRPr="00B1168D">
              <w:rPr>
                <w:rFonts w:ascii="Times New Roman" w:hAnsi="Times New Roman" w:cs="Times New Roman"/>
                <w:sz w:val="20"/>
                <w:szCs w:val="20"/>
              </w:rPr>
              <w:t>75)</w:t>
            </w:r>
          </w:p>
        </w:tc>
        <w:tc>
          <w:tcPr>
            <w:tcW w:w="915" w:type="pct"/>
            <w:tcBorders>
              <w:top w:val="single" w:sz="12" w:space="0" w:color="000000"/>
              <w:bottom w:val="single" w:sz="4" w:space="0" w:color="D9D9D9" w:themeColor="background1" w:themeShade="D9"/>
            </w:tcBorders>
            <w:vAlign w:val="center"/>
          </w:tcPr>
          <w:p w14:paraId="1EA48489" w14:textId="24FBA28C"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50 (27–75) </w:t>
            </w:r>
          </w:p>
        </w:tc>
        <w:tc>
          <w:tcPr>
            <w:tcW w:w="916" w:type="pct"/>
            <w:tcBorders>
              <w:top w:val="single" w:sz="12" w:space="0" w:color="000000"/>
              <w:bottom w:val="single" w:sz="4" w:space="0" w:color="D9D9D9" w:themeColor="background1" w:themeShade="D9"/>
            </w:tcBorders>
            <w:vAlign w:val="center"/>
          </w:tcPr>
          <w:p w14:paraId="287D3AB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0.497</w:t>
            </w:r>
          </w:p>
        </w:tc>
      </w:tr>
      <w:tr w:rsidR="0011544B" w:rsidRPr="00B1168D" w14:paraId="63F42802" w14:textId="77777777" w:rsidTr="0070164D">
        <w:tc>
          <w:tcPr>
            <w:tcW w:w="1339" w:type="pct"/>
            <w:gridSpan w:val="2"/>
            <w:tcBorders>
              <w:top w:val="single" w:sz="4" w:space="0" w:color="D9D9D9" w:themeColor="background1" w:themeShade="D9"/>
            </w:tcBorders>
            <w:vAlign w:val="center"/>
          </w:tcPr>
          <w:p w14:paraId="6F16719C" w14:textId="44CA381C"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 xml:space="preserve">Histology,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4B114EDB"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720AF1A9"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28E5D2E3"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6" w:type="pct"/>
            <w:tcBorders>
              <w:top w:val="single" w:sz="4" w:space="0" w:color="D9D9D9" w:themeColor="background1" w:themeShade="D9"/>
            </w:tcBorders>
            <w:vAlign w:val="center"/>
          </w:tcPr>
          <w:p w14:paraId="13D816EC"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&gt;0.999</w:t>
            </w:r>
          </w:p>
        </w:tc>
      </w:tr>
      <w:tr w:rsidR="0011544B" w:rsidRPr="00B1168D" w14:paraId="2F37FC96" w14:textId="77777777" w:rsidTr="00BF737C">
        <w:tc>
          <w:tcPr>
            <w:tcW w:w="156" w:type="pct"/>
            <w:vAlign w:val="center"/>
          </w:tcPr>
          <w:p w14:paraId="28AFD17C"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7C044614"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IDC</w:t>
            </w:r>
          </w:p>
        </w:tc>
        <w:tc>
          <w:tcPr>
            <w:tcW w:w="915" w:type="pct"/>
            <w:vAlign w:val="center"/>
          </w:tcPr>
          <w:p w14:paraId="4B016AC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84 (97.7)</w:t>
            </w:r>
          </w:p>
        </w:tc>
        <w:tc>
          <w:tcPr>
            <w:tcW w:w="915" w:type="pct"/>
            <w:vAlign w:val="center"/>
          </w:tcPr>
          <w:p w14:paraId="1069EB00"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85 (98.8)</w:t>
            </w:r>
          </w:p>
        </w:tc>
        <w:tc>
          <w:tcPr>
            <w:tcW w:w="915" w:type="pct"/>
            <w:vAlign w:val="center"/>
          </w:tcPr>
          <w:p w14:paraId="4A6913E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169 (98.2)</w:t>
            </w:r>
          </w:p>
        </w:tc>
        <w:tc>
          <w:tcPr>
            <w:tcW w:w="916" w:type="pct"/>
            <w:vAlign w:val="center"/>
          </w:tcPr>
          <w:p w14:paraId="3C2D4189"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6072F747" w14:textId="77777777" w:rsidTr="0070164D">
        <w:tc>
          <w:tcPr>
            <w:tcW w:w="156" w:type="pct"/>
            <w:tcBorders>
              <w:bottom w:val="single" w:sz="4" w:space="0" w:color="D9D9D9" w:themeColor="background1" w:themeShade="D9"/>
            </w:tcBorders>
            <w:vAlign w:val="center"/>
          </w:tcPr>
          <w:p w14:paraId="11E1DBD7"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20BB7650"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ILC</w:t>
            </w:r>
          </w:p>
        </w:tc>
        <w:tc>
          <w:tcPr>
            <w:tcW w:w="915" w:type="pct"/>
            <w:tcBorders>
              <w:bottom w:val="single" w:sz="4" w:space="0" w:color="D9D9D9" w:themeColor="background1" w:themeShade="D9"/>
            </w:tcBorders>
            <w:vAlign w:val="center"/>
          </w:tcPr>
          <w:p w14:paraId="52B69F2C"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 (2.3)</w:t>
            </w:r>
          </w:p>
        </w:tc>
        <w:tc>
          <w:tcPr>
            <w:tcW w:w="915" w:type="pct"/>
            <w:tcBorders>
              <w:bottom w:val="single" w:sz="4" w:space="0" w:color="D9D9D9" w:themeColor="background1" w:themeShade="D9"/>
            </w:tcBorders>
            <w:vAlign w:val="center"/>
          </w:tcPr>
          <w:p w14:paraId="4305391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 (1.2)</w:t>
            </w:r>
          </w:p>
        </w:tc>
        <w:tc>
          <w:tcPr>
            <w:tcW w:w="915" w:type="pct"/>
            <w:tcBorders>
              <w:bottom w:val="single" w:sz="4" w:space="0" w:color="D9D9D9" w:themeColor="background1" w:themeShade="D9"/>
            </w:tcBorders>
            <w:vAlign w:val="center"/>
          </w:tcPr>
          <w:p w14:paraId="3A6C2CF4"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3 (1.7)</w:t>
            </w:r>
          </w:p>
        </w:tc>
        <w:tc>
          <w:tcPr>
            <w:tcW w:w="916" w:type="pct"/>
            <w:tcBorders>
              <w:bottom w:val="single" w:sz="4" w:space="0" w:color="D9D9D9" w:themeColor="background1" w:themeShade="D9"/>
            </w:tcBorders>
            <w:vAlign w:val="center"/>
          </w:tcPr>
          <w:p w14:paraId="6305614F"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594ACEAC" w14:textId="77777777" w:rsidTr="0070164D">
        <w:tc>
          <w:tcPr>
            <w:tcW w:w="1339" w:type="pct"/>
            <w:gridSpan w:val="2"/>
            <w:tcBorders>
              <w:top w:val="single" w:sz="4" w:space="0" w:color="D9D9D9" w:themeColor="background1" w:themeShade="D9"/>
            </w:tcBorders>
            <w:vAlign w:val="center"/>
          </w:tcPr>
          <w:p w14:paraId="358547FE" w14:textId="0FE224B8"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 xml:space="preserve">ER,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5527B603"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6F7E69A7"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5FA82054"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4FED2FA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0.248</w:t>
            </w:r>
          </w:p>
        </w:tc>
      </w:tr>
      <w:tr w:rsidR="0011544B" w:rsidRPr="00B1168D" w14:paraId="34410D26" w14:textId="77777777" w:rsidTr="00BF737C">
        <w:tc>
          <w:tcPr>
            <w:tcW w:w="156" w:type="pct"/>
            <w:vAlign w:val="center"/>
          </w:tcPr>
          <w:p w14:paraId="25E7799F"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3C319A22"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Positive</w:t>
            </w:r>
          </w:p>
        </w:tc>
        <w:tc>
          <w:tcPr>
            <w:tcW w:w="915" w:type="pct"/>
            <w:vAlign w:val="center"/>
          </w:tcPr>
          <w:p w14:paraId="55F2EE3B"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30 (34.9)</w:t>
            </w:r>
          </w:p>
        </w:tc>
        <w:tc>
          <w:tcPr>
            <w:tcW w:w="915" w:type="pct"/>
            <w:vAlign w:val="center"/>
          </w:tcPr>
          <w:p w14:paraId="63AA2C24"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23 (26.7)</w:t>
            </w:r>
          </w:p>
        </w:tc>
        <w:tc>
          <w:tcPr>
            <w:tcW w:w="915" w:type="pct"/>
            <w:vAlign w:val="center"/>
          </w:tcPr>
          <w:p w14:paraId="126C51B3"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53 (30.8)</w:t>
            </w:r>
          </w:p>
        </w:tc>
        <w:tc>
          <w:tcPr>
            <w:tcW w:w="916" w:type="pct"/>
            <w:vAlign w:val="center"/>
          </w:tcPr>
          <w:p w14:paraId="6086F3BA"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104E7206" w14:textId="77777777" w:rsidTr="0070164D">
        <w:tc>
          <w:tcPr>
            <w:tcW w:w="156" w:type="pct"/>
            <w:tcBorders>
              <w:bottom w:val="single" w:sz="4" w:space="0" w:color="D9D9D9" w:themeColor="background1" w:themeShade="D9"/>
            </w:tcBorders>
            <w:vAlign w:val="center"/>
          </w:tcPr>
          <w:p w14:paraId="3EA237D5"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7044B5BA"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Negative</w:t>
            </w:r>
          </w:p>
        </w:tc>
        <w:tc>
          <w:tcPr>
            <w:tcW w:w="915" w:type="pct"/>
            <w:tcBorders>
              <w:bottom w:val="single" w:sz="4" w:space="0" w:color="D9D9D9" w:themeColor="background1" w:themeShade="D9"/>
            </w:tcBorders>
            <w:vAlign w:val="center"/>
          </w:tcPr>
          <w:p w14:paraId="16FC8820"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56 (65.1)</w:t>
            </w:r>
          </w:p>
        </w:tc>
        <w:tc>
          <w:tcPr>
            <w:tcW w:w="915" w:type="pct"/>
            <w:tcBorders>
              <w:bottom w:val="single" w:sz="4" w:space="0" w:color="D9D9D9" w:themeColor="background1" w:themeShade="D9"/>
            </w:tcBorders>
            <w:vAlign w:val="center"/>
          </w:tcPr>
          <w:p w14:paraId="70FEE82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63 (73.3)</w:t>
            </w:r>
          </w:p>
        </w:tc>
        <w:tc>
          <w:tcPr>
            <w:tcW w:w="915" w:type="pct"/>
            <w:tcBorders>
              <w:bottom w:val="single" w:sz="4" w:space="0" w:color="D9D9D9" w:themeColor="background1" w:themeShade="D9"/>
            </w:tcBorders>
            <w:vAlign w:val="center"/>
          </w:tcPr>
          <w:p w14:paraId="7E1CE04E"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119 (69.2)</w:t>
            </w:r>
          </w:p>
        </w:tc>
        <w:tc>
          <w:tcPr>
            <w:tcW w:w="916" w:type="pct"/>
            <w:tcBorders>
              <w:bottom w:val="single" w:sz="4" w:space="0" w:color="D9D9D9" w:themeColor="background1" w:themeShade="D9"/>
            </w:tcBorders>
            <w:vAlign w:val="center"/>
          </w:tcPr>
          <w:p w14:paraId="34D5FCC2"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30848B2F" w14:textId="77777777" w:rsidTr="0070164D">
        <w:tc>
          <w:tcPr>
            <w:tcW w:w="1339" w:type="pct"/>
            <w:gridSpan w:val="2"/>
            <w:tcBorders>
              <w:top w:val="single" w:sz="4" w:space="0" w:color="D9D9D9" w:themeColor="background1" w:themeShade="D9"/>
            </w:tcBorders>
            <w:vAlign w:val="center"/>
          </w:tcPr>
          <w:p w14:paraId="2C7917F6" w14:textId="3E32171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 xml:space="preserve">PR,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3C9912A8"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576D8C26"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20A674D5"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2CDCDFDA"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0.708</w:t>
            </w:r>
          </w:p>
        </w:tc>
      </w:tr>
      <w:tr w:rsidR="0011544B" w:rsidRPr="00B1168D" w14:paraId="00DC92EC" w14:textId="77777777" w:rsidTr="00BF737C">
        <w:tc>
          <w:tcPr>
            <w:tcW w:w="156" w:type="pct"/>
            <w:vAlign w:val="center"/>
          </w:tcPr>
          <w:p w14:paraId="67DC4D82"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0996605A"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Positive</w:t>
            </w:r>
          </w:p>
        </w:tc>
        <w:tc>
          <w:tcPr>
            <w:tcW w:w="915" w:type="pct"/>
            <w:vAlign w:val="center"/>
          </w:tcPr>
          <w:p w14:paraId="68FB144A"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19 (22.1)</w:t>
            </w:r>
          </w:p>
        </w:tc>
        <w:tc>
          <w:tcPr>
            <w:tcW w:w="915" w:type="pct"/>
            <w:vAlign w:val="center"/>
          </w:tcPr>
          <w:p w14:paraId="0346528C"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17(19.8)</w:t>
            </w:r>
          </w:p>
        </w:tc>
        <w:tc>
          <w:tcPr>
            <w:tcW w:w="915" w:type="pct"/>
            <w:vAlign w:val="center"/>
          </w:tcPr>
          <w:p w14:paraId="3BD97B6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38 (20.9)</w:t>
            </w:r>
          </w:p>
        </w:tc>
        <w:tc>
          <w:tcPr>
            <w:tcW w:w="916" w:type="pct"/>
            <w:vAlign w:val="center"/>
          </w:tcPr>
          <w:p w14:paraId="2160279E"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5465D8A1" w14:textId="77777777" w:rsidTr="0070164D">
        <w:tc>
          <w:tcPr>
            <w:tcW w:w="156" w:type="pct"/>
            <w:tcBorders>
              <w:bottom w:val="single" w:sz="4" w:space="0" w:color="D9D9D9" w:themeColor="background1" w:themeShade="D9"/>
            </w:tcBorders>
            <w:vAlign w:val="center"/>
          </w:tcPr>
          <w:p w14:paraId="28FD15E4"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103DA17A"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Negative</w:t>
            </w:r>
          </w:p>
        </w:tc>
        <w:tc>
          <w:tcPr>
            <w:tcW w:w="915" w:type="pct"/>
            <w:tcBorders>
              <w:bottom w:val="single" w:sz="4" w:space="0" w:color="D9D9D9" w:themeColor="background1" w:themeShade="D9"/>
            </w:tcBorders>
            <w:vAlign w:val="center"/>
          </w:tcPr>
          <w:p w14:paraId="2768758A"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67 (77.9)</w:t>
            </w:r>
          </w:p>
        </w:tc>
        <w:tc>
          <w:tcPr>
            <w:tcW w:w="915" w:type="pct"/>
            <w:tcBorders>
              <w:bottom w:val="single" w:sz="4" w:space="0" w:color="D9D9D9" w:themeColor="background1" w:themeShade="D9"/>
            </w:tcBorders>
            <w:vAlign w:val="center"/>
          </w:tcPr>
          <w:p w14:paraId="6D71F16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69 (80.3)</w:t>
            </w:r>
          </w:p>
        </w:tc>
        <w:tc>
          <w:tcPr>
            <w:tcW w:w="915" w:type="pct"/>
            <w:tcBorders>
              <w:bottom w:val="single" w:sz="4" w:space="0" w:color="D9D9D9" w:themeColor="background1" w:themeShade="D9"/>
            </w:tcBorders>
            <w:vAlign w:val="center"/>
          </w:tcPr>
          <w:p w14:paraId="474702C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136 (79.1)</w:t>
            </w:r>
          </w:p>
        </w:tc>
        <w:tc>
          <w:tcPr>
            <w:tcW w:w="916" w:type="pct"/>
            <w:tcBorders>
              <w:bottom w:val="single" w:sz="4" w:space="0" w:color="D9D9D9" w:themeColor="background1" w:themeShade="D9"/>
            </w:tcBorders>
            <w:vAlign w:val="center"/>
          </w:tcPr>
          <w:p w14:paraId="0A4356CE"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7A94B133" w14:textId="77777777" w:rsidTr="0070164D">
        <w:tc>
          <w:tcPr>
            <w:tcW w:w="1339" w:type="pct"/>
            <w:gridSpan w:val="2"/>
            <w:tcBorders>
              <w:top w:val="single" w:sz="4" w:space="0" w:color="D9D9D9" w:themeColor="background1" w:themeShade="D9"/>
            </w:tcBorders>
            <w:vAlign w:val="center"/>
          </w:tcPr>
          <w:p w14:paraId="62347061" w14:textId="512D2226"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 xml:space="preserve">Subgroup,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10C8158E"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66EF93AB"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1000F1F9"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0F4F91AF"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0.248</w:t>
            </w:r>
          </w:p>
        </w:tc>
      </w:tr>
      <w:tr w:rsidR="0011544B" w:rsidRPr="00B1168D" w14:paraId="417CCF9E" w14:textId="77777777" w:rsidTr="00BF737C">
        <w:tc>
          <w:tcPr>
            <w:tcW w:w="156" w:type="pct"/>
            <w:vAlign w:val="center"/>
          </w:tcPr>
          <w:p w14:paraId="355EEE6F"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15EDEA60" w14:textId="6497A8A1"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HR+</w:t>
            </w:r>
            <w:r w:rsidR="00F5353E" w:rsidRPr="00B1168D">
              <w:rPr>
                <w:rFonts w:ascii="Times New Roman" w:hAnsi="Times New Roman" w:cs="Times New Roman"/>
                <w:bCs w:val="0"/>
                <w:sz w:val="20"/>
                <w:szCs w:val="20"/>
              </w:rPr>
              <w:t>/</w:t>
            </w:r>
            <w:r w:rsidRPr="00B1168D">
              <w:rPr>
                <w:rFonts w:ascii="Times New Roman" w:hAnsi="Times New Roman" w:cs="Times New Roman"/>
                <w:bCs w:val="0"/>
                <w:sz w:val="20"/>
                <w:szCs w:val="20"/>
              </w:rPr>
              <w:t>HER2+</w:t>
            </w:r>
          </w:p>
        </w:tc>
        <w:tc>
          <w:tcPr>
            <w:tcW w:w="915" w:type="pct"/>
            <w:vAlign w:val="center"/>
          </w:tcPr>
          <w:p w14:paraId="63451461"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30 (34.9)</w:t>
            </w:r>
          </w:p>
        </w:tc>
        <w:tc>
          <w:tcPr>
            <w:tcW w:w="915" w:type="pct"/>
            <w:vAlign w:val="center"/>
          </w:tcPr>
          <w:p w14:paraId="6C2BAD3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23 (26.7)</w:t>
            </w:r>
          </w:p>
        </w:tc>
        <w:tc>
          <w:tcPr>
            <w:tcW w:w="915" w:type="pct"/>
            <w:vAlign w:val="center"/>
          </w:tcPr>
          <w:p w14:paraId="62A1315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53 (30.8)</w:t>
            </w:r>
          </w:p>
        </w:tc>
        <w:tc>
          <w:tcPr>
            <w:tcW w:w="916" w:type="pct"/>
            <w:vAlign w:val="center"/>
          </w:tcPr>
          <w:p w14:paraId="5CEE6A9C"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3878306A" w14:textId="77777777" w:rsidTr="0070164D">
        <w:tc>
          <w:tcPr>
            <w:tcW w:w="156" w:type="pct"/>
            <w:tcBorders>
              <w:bottom w:val="single" w:sz="4" w:space="0" w:color="D9D9D9" w:themeColor="background1" w:themeShade="D9"/>
            </w:tcBorders>
            <w:vAlign w:val="center"/>
          </w:tcPr>
          <w:p w14:paraId="6C35BE48"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64D1C0D9" w14:textId="292D052D"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HR</w:t>
            </w:r>
            <w:r w:rsidR="00BF737C" w:rsidRPr="00B1168D">
              <w:rPr>
                <w:rFonts w:ascii="Times New Roman" w:hAnsi="Times New Roman" w:cs="Times New Roman"/>
                <w:bCs w:val="0"/>
                <w:sz w:val="20"/>
                <w:szCs w:val="20"/>
              </w:rPr>
              <w:t>−</w:t>
            </w:r>
            <w:r w:rsidR="00F5353E" w:rsidRPr="00B1168D">
              <w:rPr>
                <w:rFonts w:ascii="Times New Roman" w:hAnsi="Times New Roman" w:cs="Times New Roman"/>
                <w:bCs w:val="0"/>
                <w:sz w:val="20"/>
                <w:szCs w:val="20"/>
              </w:rPr>
              <w:t>/</w:t>
            </w:r>
            <w:r w:rsidRPr="00B1168D">
              <w:rPr>
                <w:rFonts w:ascii="Times New Roman" w:hAnsi="Times New Roman" w:cs="Times New Roman"/>
                <w:bCs w:val="0"/>
                <w:sz w:val="20"/>
                <w:szCs w:val="20"/>
              </w:rPr>
              <w:t>HER2+</w:t>
            </w:r>
          </w:p>
        </w:tc>
        <w:tc>
          <w:tcPr>
            <w:tcW w:w="915" w:type="pct"/>
            <w:tcBorders>
              <w:bottom w:val="single" w:sz="4" w:space="0" w:color="D9D9D9" w:themeColor="background1" w:themeShade="D9"/>
            </w:tcBorders>
            <w:vAlign w:val="center"/>
          </w:tcPr>
          <w:p w14:paraId="5DE025D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56 (65.1)</w:t>
            </w:r>
          </w:p>
        </w:tc>
        <w:tc>
          <w:tcPr>
            <w:tcW w:w="915" w:type="pct"/>
            <w:tcBorders>
              <w:bottom w:val="single" w:sz="4" w:space="0" w:color="D9D9D9" w:themeColor="background1" w:themeShade="D9"/>
            </w:tcBorders>
            <w:vAlign w:val="center"/>
          </w:tcPr>
          <w:p w14:paraId="7B1971B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63 (73.3)</w:t>
            </w:r>
          </w:p>
        </w:tc>
        <w:tc>
          <w:tcPr>
            <w:tcW w:w="915" w:type="pct"/>
            <w:tcBorders>
              <w:bottom w:val="single" w:sz="4" w:space="0" w:color="D9D9D9" w:themeColor="background1" w:themeShade="D9"/>
            </w:tcBorders>
            <w:vAlign w:val="center"/>
          </w:tcPr>
          <w:p w14:paraId="1A2D536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119 (69.2)</w:t>
            </w:r>
          </w:p>
        </w:tc>
        <w:tc>
          <w:tcPr>
            <w:tcW w:w="916" w:type="pct"/>
            <w:tcBorders>
              <w:bottom w:val="single" w:sz="4" w:space="0" w:color="D9D9D9" w:themeColor="background1" w:themeShade="D9"/>
            </w:tcBorders>
            <w:vAlign w:val="center"/>
          </w:tcPr>
          <w:p w14:paraId="57E64880"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431E30F9" w14:textId="77777777" w:rsidTr="0070164D">
        <w:tc>
          <w:tcPr>
            <w:tcW w:w="1339" w:type="pct"/>
            <w:gridSpan w:val="2"/>
            <w:tcBorders>
              <w:top w:val="single" w:sz="4" w:space="0" w:color="D9D9D9" w:themeColor="background1" w:themeShade="D9"/>
            </w:tcBorders>
            <w:vAlign w:val="center"/>
          </w:tcPr>
          <w:p w14:paraId="75E62B25" w14:textId="3F2C5D46" w:rsidR="0011544B" w:rsidRPr="00B1168D" w:rsidRDefault="0011544B" w:rsidP="009C7DBE">
            <w:pPr>
              <w:spacing w:before="40" w:after="40" w:line="240" w:lineRule="auto"/>
              <w:rPr>
                <w:rFonts w:ascii="Times New Roman" w:hAnsi="Times New Roman" w:cs="Times New Roman"/>
                <w:bCs w:val="0"/>
                <w:sz w:val="20"/>
                <w:szCs w:val="20"/>
              </w:rPr>
            </w:pPr>
            <w:proofErr w:type="spellStart"/>
            <w:r w:rsidRPr="00B1168D">
              <w:rPr>
                <w:rFonts w:ascii="Times New Roman" w:hAnsi="Times New Roman" w:cs="Times New Roman"/>
                <w:bCs w:val="0"/>
                <w:sz w:val="20"/>
                <w:szCs w:val="20"/>
              </w:rPr>
              <w:t>HG</w:t>
            </w:r>
            <w:r w:rsidR="00382102" w:rsidRPr="00B1168D">
              <w:rPr>
                <w:rFonts w:ascii="Times New Roman" w:hAnsi="Times New Roman" w:cs="Times New Roman"/>
                <w:bCs w:val="0"/>
                <w:sz w:val="20"/>
                <w:szCs w:val="20"/>
              </w:rPr>
              <w:t>,</w:t>
            </w:r>
            <w:r w:rsidR="004F3FCF" w:rsidRPr="00B1168D">
              <w:rPr>
                <w:rFonts w:ascii="Times New Roman" w:hAnsi="Times New Roman" w:cs="Times New Roman"/>
                <w:bCs w:val="0"/>
                <w:sz w:val="20"/>
                <w:szCs w:val="20"/>
                <w:vertAlign w:val="superscript"/>
              </w:rPr>
              <w:t>a</w:t>
            </w:r>
            <w:proofErr w:type="spellEnd"/>
            <w:r w:rsidRPr="00B1168D">
              <w:rPr>
                <w:rFonts w:ascii="Times New Roman" w:hAnsi="Times New Roman" w:cs="Times New Roman"/>
                <w:bCs w:val="0"/>
                <w:sz w:val="20"/>
                <w:szCs w:val="20"/>
              </w:rPr>
              <w:t xml:space="preserve">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1A122613"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454B7581"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7AE79E17"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22A8DC7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0.173</w:t>
            </w:r>
          </w:p>
        </w:tc>
      </w:tr>
      <w:tr w:rsidR="0011544B" w:rsidRPr="00B1168D" w14:paraId="1039D024" w14:textId="77777777" w:rsidTr="00BF737C">
        <w:tc>
          <w:tcPr>
            <w:tcW w:w="156" w:type="pct"/>
            <w:vAlign w:val="center"/>
          </w:tcPr>
          <w:p w14:paraId="78498A55"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384CE2D4"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1 or 2</w:t>
            </w:r>
          </w:p>
        </w:tc>
        <w:tc>
          <w:tcPr>
            <w:tcW w:w="915" w:type="pct"/>
            <w:vAlign w:val="center"/>
          </w:tcPr>
          <w:p w14:paraId="78A6B3E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59 (76.6)</w:t>
            </w:r>
          </w:p>
        </w:tc>
        <w:tc>
          <w:tcPr>
            <w:tcW w:w="915" w:type="pct"/>
            <w:vAlign w:val="center"/>
          </w:tcPr>
          <w:p w14:paraId="2E50C3C4"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50 (66.7)</w:t>
            </w:r>
          </w:p>
        </w:tc>
        <w:tc>
          <w:tcPr>
            <w:tcW w:w="915" w:type="pct"/>
            <w:vAlign w:val="center"/>
          </w:tcPr>
          <w:p w14:paraId="6B731309"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109 (71.7)</w:t>
            </w:r>
          </w:p>
        </w:tc>
        <w:tc>
          <w:tcPr>
            <w:tcW w:w="916" w:type="pct"/>
            <w:vAlign w:val="center"/>
          </w:tcPr>
          <w:p w14:paraId="38AE427F"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3CE4A510" w14:textId="77777777" w:rsidTr="0070164D">
        <w:tc>
          <w:tcPr>
            <w:tcW w:w="156" w:type="pct"/>
            <w:tcBorders>
              <w:bottom w:val="single" w:sz="4" w:space="0" w:color="D9D9D9" w:themeColor="background1" w:themeShade="D9"/>
            </w:tcBorders>
            <w:vAlign w:val="center"/>
          </w:tcPr>
          <w:p w14:paraId="14F2ABEE"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3CBA7B70"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3</w:t>
            </w:r>
          </w:p>
        </w:tc>
        <w:tc>
          <w:tcPr>
            <w:tcW w:w="915" w:type="pct"/>
            <w:tcBorders>
              <w:bottom w:val="single" w:sz="4" w:space="0" w:color="D9D9D9" w:themeColor="background1" w:themeShade="D9"/>
            </w:tcBorders>
            <w:vAlign w:val="center"/>
          </w:tcPr>
          <w:p w14:paraId="591E5772"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18 (23.4)</w:t>
            </w:r>
          </w:p>
        </w:tc>
        <w:tc>
          <w:tcPr>
            <w:tcW w:w="915" w:type="pct"/>
            <w:tcBorders>
              <w:bottom w:val="single" w:sz="4" w:space="0" w:color="D9D9D9" w:themeColor="background1" w:themeShade="D9"/>
            </w:tcBorders>
            <w:vAlign w:val="center"/>
          </w:tcPr>
          <w:p w14:paraId="7C0D8F7F"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25 (33.3)</w:t>
            </w:r>
          </w:p>
        </w:tc>
        <w:tc>
          <w:tcPr>
            <w:tcW w:w="915" w:type="pct"/>
            <w:tcBorders>
              <w:bottom w:val="single" w:sz="4" w:space="0" w:color="D9D9D9" w:themeColor="background1" w:themeShade="D9"/>
            </w:tcBorders>
            <w:vAlign w:val="center"/>
          </w:tcPr>
          <w:p w14:paraId="2F46E83C"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43 (28.3)</w:t>
            </w:r>
          </w:p>
        </w:tc>
        <w:tc>
          <w:tcPr>
            <w:tcW w:w="916" w:type="pct"/>
            <w:tcBorders>
              <w:bottom w:val="single" w:sz="4" w:space="0" w:color="D9D9D9" w:themeColor="background1" w:themeShade="D9"/>
            </w:tcBorders>
            <w:vAlign w:val="center"/>
          </w:tcPr>
          <w:p w14:paraId="4E480B41"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21BCC196" w14:textId="77777777" w:rsidTr="0070164D">
        <w:trPr>
          <w:trHeight w:val="332"/>
        </w:trPr>
        <w:tc>
          <w:tcPr>
            <w:tcW w:w="1339" w:type="pct"/>
            <w:gridSpan w:val="2"/>
            <w:tcBorders>
              <w:top w:val="single" w:sz="4" w:space="0" w:color="D9D9D9" w:themeColor="background1" w:themeShade="D9"/>
            </w:tcBorders>
            <w:vAlign w:val="center"/>
          </w:tcPr>
          <w:p w14:paraId="2A9D3898" w14:textId="266FCEF3"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Ki67</w:t>
            </w:r>
            <w:r w:rsidR="00382102" w:rsidRPr="00B1168D">
              <w:rPr>
                <w:rFonts w:ascii="Times New Roman" w:hAnsi="Times New Roman" w:cs="Times New Roman"/>
                <w:bCs w:val="0"/>
                <w:sz w:val="20"/>
                <w:szCs w:val="20"/>
              </w:rPr>
              <w:t>,</w:t>
            </w:r>
            <w:r w:rsidR="004F3FCF" w:rsidRPr="00B1168D">
              <w:rPr>
                <w:rFonts w:ascii="Times New Roman" w:hAnsi="Times New Roman" w:cs="Times New Roman"/>
                <w:bCs w:val="0"/>
                <w:sz w:val="20"/>
                <w:szCs w:val="20"/>
                <w:vertAlign w:val="superscript"/>
              </w:rPr>
              <w:t>a</w:t>
            </w:r>
            <w:r w:rsidRPr="00B1168D">
              <w:rPr>
                <w:rFonts w:ascii="Times New Roman" w:hAnsi="Times New Roman" w:cs="Times New Roman"/>
                <w:bCs w:val="0"/>
                <w:sz w:val="20"/>
                <w:szCs w:val="20"/>
              </w:rPr>
              <w:t xml:space="preserve">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6C90FAA1"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10EBE369"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447FDC6E"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7838450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0.335</w:t>
            </w:r>
          </w:p>
        </w:tc>
      </w:tr>
      <w:tr w:rsidR="0011544B" w:rsidRPr="00B1168D" w14:paraId="46E857AF" w14:textId="77777777" w:rsidTr="00BF737C">
        <w:trPr>
          <w:trHeight w:val="332"/>
        </w:trPr>
        <w:tc>
          <w:tcPr>
            <w:tcW w:w="156" w:type="pct"/>
            <w:vAlign w:val="center"/>
          </w:tcPr>
          <w:p w14:paraId="615B5934"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087A0533"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&lt;14</w:t>
            </w:r>
          </w:p>
        </w:tc>
        <w:tc>
          <w:tcPr>
            <w:tcW w:w="915" w:type="pct"/>
            <w:vAlign w:val="center"/>
          </w:tcPr>
          <w:p w14:paraId="4C2618D1"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16 (27.1)</w:t>
            </w:r>
          </w:p>
        </w:tc>
        <w:tc>
          <w:tcPr>
            <w:tcW w:w="915" w:type="pct"/>
            <w:vAlign w:val="center"/>
          </w:tcPr>
          <w:p w14:paraId="6C92F8F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12 (19.7)</w:t>
            </w:r>
          </w:p>
        </w:tc>
        <w:tc>
          <w:tcPr>
            <w:tcW w:w="915" w:type="pct"/>
            <w:vAlign w:val="center"/>
          </w:tcPr>
          <w:p w14:paraId="5D66234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28 (23.3)</w:t>
            </w:r>
          </w:p>
        </w:tc>
        <w:tc>
          <w:tcPr>
            <w:tcW w:w="916" w:type="pct"/>
            <w:vAlign w:val="center"/>
          </w:tcPr>
          <w:p w14:paraId="326424E6"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19960CC4" w14:textId="77777777" w:rsidTr="0070164D">
        <w:trPr>
          <w:trHeight w:val="332"/>
        </w:trPr>
        <w:tc>
          <w:tcPr>
            <w:tcW w:w="156" w:type="pct"/>
            <w:tcBorders>
              <w:bottom w:val="single" w:sz="4" w:space="0" w:color="D9D9D9" w:themeColor="background1" w:themeShade="D9"/>
            </w:tcBorders>
            <w:vAlign w:val="center"/>
          </w:tcPr>
          <w:p w14:paraId="5A789D07"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4" w:space="0" w:color="D9D9D9" w:themeColor="background1" w:themeShade="D9"/>
            </w:tcBorders>
            <w:vAlign w:val="center"/>
          </w:tcPr>
          <w:p w14:paraId="602D082E"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≥14</w:t>
            </w:r>
          </w:p>
        </w:tc>
        <w:tc>
          <w:tcPr>
            <w:tcW w:w="915" w:type="pct"/>
            <w:tcBorders>
              <w:bottom w:val="single" w:sz="4" w:space="0" w:color="D9D9D9" w:themeColor="background1" w:themeShade="D9"/>
            </w:tcBorders>
            <w:vAlign w:val="center"/>
          </w:tcPr>
          <w:p w14:paraId="3A9FC97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43 (72.9)</w:t>
            </w:r>
          </w:p>
        </w:tc>
        <w:tc>
          <w:tcPr>
            <w:tcW w:w="915" w:type="pct"/>
            <w:tcBorders>
              <w:bottom w:val="single" w:sz="4" w:space="0" w:color="D9D9D9" w:themeColor="background1" w:themeShade="D9"/>
            </w:tcBorders>
            <w:vAlign w:val="center"/>
          </w:tcPr>
          <w:p w14:paraId="1F00C4A2"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49 (80.3)</w:t>
            </w:r>
          </w:p>
        </w:tc>
        <w:tc>
          <w:tcPr>
            <w:tcW w:w="915" w:type="pct"/>
            <w:tcBorders>
              <w:bottom w:val="single" w:sz="4" w:space="0" w:color="D9D9D9" w:themeColor="background1" w:themeShade="D9"/>
            </w:tcBorders>
            <w:vAlign w:val="center"/>
          </w:tcPr>
          <w:p w14:paraId="7B842BA0"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92 (76.7)</w:t>
            </w:r>
          </w:p>
        </w:tc>
        <w:tc>
          <w:tcPr>
            <w:tcW w:w="916" w:type="pct"/>
            <w:tcBorders>
              <w:bottom w:val="single" w:sz="4" w:space="0" w:color="D9D9D9" w:themeColor="background1" w:themeShade="D9"/>
            </w:tcBorders>
            <w:vAlign w:val="center"/>
          </w:tcPr>
          <w:p w14:paraId="188AA2D9"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7D695666" w14:textId="77777777" w:rsidTr="0070164D">
        <w:trPr>
          <w:trHeight w:val="377"/>
        </w:trPr>
        <w:tc>
          <w:tcPr>
            <w:tcW w:w="1339" w:type="pct"/>
            <w:gridSpan w:val="2"/>
            <w:tcBorders>
              <w:top w:val="single" w:sz="4" w:space="0" w:color="D9D9D9" w:themeColor="background1" w:themeShade="D9"/>
            </w:tcBorders>
            <w:vAlign w:val="center"/>
          </w:tcPr>
          <w:p w14:paraId="2C747BF1" w14:textId="2A62F94D" w:rsidR="0011544B" w:rsidRPr="00B1168D" w:rsidRDefault="0011544B" w:rsidP="009C7DBE">
            <w:pPr>
              <w:spacing w:before="40" w:after="40" w:line="240" w:lineRule="auto"/>
              <w:rPr>
                <w:rFonts w:ascii="Times New Roman" w:hAnsi="Times New Roman" w:cs="Times New Roman"/>
                <w:bCs w:val="0"/>
                <w:sz w:val="20"/>
                <w:szCs w:val="20"/>
              </w:rPr>
            </w:pPr>
            <w:proofErr w:type="spellStart"/>
            <w:r w:rsidRPr="00B1168D">
              <w:rPr>
                <w:rFonts w:ascii="Times New Roman" w:hAnsi="Times New Roman" w:cs="Times New Roman"/>
                <w:bCs w:val="0"/>
                <w:sz w:val="20"/>
                <w:szCs w:val="20"/>
              </w:rPr>
              <w:t>cT</w:t>
            </w:r>
            <w:r w:rsidR="00382102" w:rsidRPr="00B1168D">
              <w:rPr>
                <w:rFonts w:ascii="Times New Roman" w:hAnsi="Times New Roman" w:cs="Times New Roman"/>
                <w:bCs w:val="0"/>
                <w:sz w:val="20"/>
                <w:szCs w:val="20"/>
              </w:rPr>
              <w:t>,</w:t>
            </w:r>
            <w:r w:rsidR="004F3FCF" w:rsidRPr="00B1168D">
              <w:rPr>
                <w:rFonts w:ascii="Times New Roman" w:hAnsi="Times New Roman" w:cs="Times New Roman"/>
                <w:bCs w:val="0"/>
                <w:sz w:val="20"/>
                <w:szCs w:val="20"/>
                <w:vertAlign w:val="superscript"/>
              </w:rPr>
              <w:t>b</w:t>
            </w:r>
            <w:proofErr w:type="spellEnd"/>
            <w:r w:rsidRPr="00B1168D">
              <w:rPr>
                <w:rFonts w:ascii="Times New Roman" w:hAnsi="Times New Roman" w:cs="Times New Roman"/>
                <w:bCs w:val="0"/>
                <w:sz w:val="20"/>
                <w:szCs w:val="20"/>
              </w:rPr>
              <w:t xml:space="preserve">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tcBorders>
              <w:top w:val="single" w:sz="4" w:space="0" w:color="D9D9D9" w:themeColor="background1" w:themeShade="D9"/>
            </w:tcBorders>
            <w:vAlign w:val="center"/>
          </w:tcPr>
          <w:p w14:paraId="0BC3A3FF"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6B772023"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tcBorders>
              <w:top w:val="single" w:sz="4" w:space="0" w:color="D9D9D9" w:themeColor="background1" w:themeShade="D9"/>
            </w:tcBorders>
            <w:vAlign w:val="center"/>
          </w:tcPr>
          <w:p w14:paraId="5418C8E3"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tcBorders>
              <w:top w:val="single" w:sz="4" w:space="0" w:color="D9D9D9" w:themeColor="background1" w:themeShade="D9"/>
            </w:tcBorders>
            <w:vAlign w:val="center"/>
          </w:tcPr>
          <w:p w14:paraId="55DF9523"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0.742</w:t>
            </w:r>
          </w:p>
        </w:tc>
      </w:tr>
      <w:tr w:rsidR="0011544B" w:rsidRPr="00B1168D" w14:paraId="4C4E0A5B" w14:textId="77777777" w:rsidTr="0070164D">
        <w:trPr>
          <w:trHeight w:val="332"/>
        </w:trPr>
        <w:tc>
          <w:tcPr>
            <w:tcW w:w="156" w:type="pct"/>
            <w:vAlign w:val="center"/>
          </w:tcPr>
          <w:p w14:paraId="4D247C78"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0BC7D35A"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1 or 2</w:t>
            </w:r>
          </w:p>
        </w:tc>
        <w:tc>
          <w:tcPr>
            <w:tcW w:w="915" w:type="pct"/>
            <w:vAlign w:val="center"/>
          </w:tcPr>
          <w:p w14:paraId="0C03C950"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58 (67.4)</w:t>
            </w:r>
          </w:p>
        </w:tc>
        <w:tc>
          <w:tcPr>
            <w:tcW w:w="915" w:type="pct"/>
            <w:vAlign w:val="center"/>
          </w:tcPr>
          <w:p w14:paraId="084EBC9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60 (69.8)</w:t>
            </w:r>
          </w:p>
        </w:tc>
        <w:tc>
          <w:tcPr>
            <w:tcW w:w="915" w:type="pct"/>
            <w:vAlign w:val="center"/>
          </w:tcPr>
          <w:p w14:paraId="4FA574A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118 (68.6)</w:t>
            </w:r>
          </w:p>
        </w:tc>
        <w:tc>
          <w:tcPr>
            <w:tcW w:w="916" w:type="pct"/>
            <w:vAlign w:val="center"/>
          </w:tcPr>
          <w:p w14:paraId="1978D9F3"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50086D04" w14:textId="77777777" w:rsidTr="0070164D">
        <w:trPr>
          <w:trHeight w:val="332"/>
        </w:trPr>
        <w:tc>
          <w:tcPr>
            <w:tcW w:w="156" w:type="pct"/>
            <w:tcBorders>
              <w:bottom w:val="single" w:sz="8" w:space="0" w:color="D9D9D9" w:themeColor="background1" w:themeShade="D9"/>
            </w:tcBorders>
            <w:vAlign w:val="center"/>
          </w:tcPr>
          <w:p w14:paraId="68F01F0C"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8" w:space="0" w:color="D9D9D9" w:themeColor="background1" w:themeShade="D9"/>
            </w:tcBorders>
            <w:vAlign w:val="center"/>
          </w:tcPr>
          <w:p w14:paraId="5EE3EEF7"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≥3</w:t>
            </w:r>
          </w:p>
        </w:tc>
        <w:tc>
          <w:tcPr>
            <w:tcW w:w="915" w:type="pct"/>
            <w:tcBorders>
              <w:bottom w:val="single" w:sz="4" w:space="0" w:color="D9D9D9" w:themeColor="background1" w:themeShade="D9"/>
            </w:tcBorders>
            <w:vAlign w:val="center"/>
          </w:tcPr>
          <w:p w14:paraId="6953713D"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28 (32.6)</w:t>
            </w:r>
          </w:p>
        </w:tc>
        <w:tc>
          <w:tcPr>
            <w:tcW w:w="915" w:type="pct"/>
            <w:tcBorders>
              <w:bottom w:val="single" w:sz="4" w:space="0" w:color="D9D9D9" w:themeColor="background1" w:themeShade="D9"/>
            </w:tcBorders>
            <w:vAlign w:val="center"/>
          </w:tcPr>
          <w:p w14:paraId="412C2680"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26 (30.2)</w:t>
            </w:r>
          </w:p>
        </w:tc>
        <w:tc>
          <w:tcPr>
            <w:tcW w:w="915" w:type="pct"/>
            <w:tcBorders>
              <w:bottom w:val="single" w:sz="4" w:space="0" w:color="D9D9D9" w:themeColor="background1" w:themeShade="D9"/>
            </w:tcBorders>
            <w:vAlign w:val="center"/>
          </w:tcPr>
          <w:p w14:paraId="55CDC13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54 (31.4)</w:t>
            </w:r>
          </w:p>
        </w:tc>
        <w:tc>
          <w:tcPr>
            <w:tcW w:w="916" w:type="pct"/>
            <w:tcBorders>
              <w:bottom w:val="single" w:sz="4" w:space="0" w:color="D9D9D9" w:themeColor="background1" w:themeShade="D9"/>
            </w:tcBorders>
            <w:vAlign w:val="center"/>
          </w:tcPr>
          <w:p w14:paraId="5179FDBF"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4B8E265B" w14:textId="77777777" w:rsidTr="0070164D">
        <w:trPr>
          <w:trHeight w:val="332"/>
        </w:trPr>
        <w:tc>
          <w:tcPr>
            <w:tcW w:w="1339" w:type="pct"/>
            <w:gridSpan w:val="2"/>
            <w:tcBorders>
              <w:top w:val="single" w:sz="8" w:space="0" w:color="D9D9D9" w:themeColor="background1" w:themeShade="D9"/>
            </w:tcBorders>
            <w:vAlign w:val="center"/>
          </w:tcPr>
          <w:p w14:paraId="6E4B0A1E" w14:textId="3202BB37" w:rsidR="0011544B" w:rsidRPr="00B1168D" w:rsidRDefault="0011544B" w:rsidP="009C7DBE">
            <w:pPr>
              <w:spacing w:before="40" w:after="40" w:line="240" w:lineRule="auto"/>
              <w:rPr>
                <w:rFonts w:ascii="Times New Roman" w:hAnsi="Times New Roman" w:cs="Times New Roman"/>
                <w:bCs w:val="0"/>
                <w:sz w:val="20"/>
                <w:szCs w:val="20"/>
              </w:rPr>
            </w:pPr>
            <w:proofErr w:type="spellStart"/>
            <w:r w:rsidRPr="00B1168D">
              <w:rPr>
                <w:rFonts w:ascii="Times New Roman" w:hAnsi="Times New Roman" w:cs="Times New Roman"/>
                <w:bCs w:val="0"/>
                <w:sz w:val="20"/>
                <w:szCs w:val="20"/>
              </w:rPr>
              <w:t>cN</w:t>
            </w:r>
            <w:r w:rsidR="00382102" w:rsidRPr="00B1168D">
              <w:rPr>
                <w:rFonts w:ascii="Times New Roman" w:hAnsi="Times New Roman" w:cs="Times New Roman"/>
                <w:bCs w:val="0"/>
                <w:sz w:val="20"/>
                <w:szCs w:val="20"/>
              </w:rPr>
              <w:t>,</w:t>
            </w:r>
            <w:r w:rsidR="004F3FCF" w:rsidRPr="00B1168D">
              <w:rPr>
                <w:rFonts w:ascii="Times New Roman" w:hAnsi="Times New Roman" w:cs="Times New Roman"/>
                <w:bCs w:val="0"/>
                <w:sz w:val="20"/>
                <w:szCs w:val="20"/>
                <w:vertAlign w:val="superscript"/>
              </w:rPr>
              <w:t>c</w:t>
            </w:r>
            <w:proofErr w:type="spellEnd"/>
            <w:r w:rsidRPr="00B1168D">
              <w:rPr>
                <w:rFonts w:ascii="Times New Roman" w:hAnsi="Times New Roman" w:cs="Times New Roman"/>
                <w:bCs w:val="0"/>
                <w:sz w:val="20"/>
                <w:szCs w:val="20"/>
              </w:rPr>
              <w:t xml:space="preserve"> </w:t>
            </w:r>
            <w:r w:rsidR="00BF737C" w:rsidRPr="00B1168D">
              <w:rPr>
                <w:rFonts w:ascii="Times New Roman" w:hAnsi="Times New Roman" w:cs="Times New Roman"/>
                <w:bCs w:val="0"/>
                <w:i/>
                <w:sz w:val="20"/>
                <w:szCs w:val="20"/>
              </w:rPr>
              <w:t>n</w:t>
            </w:r>
            <w:r w:rsidRPr="00B1168D">
              <w:rPr>
                <w:rFonts w:ascii="Times New Roman" w:hAnsi="Times New Roman" w:cs="Times New Roman"/>
                <w:bCs w:val="0"/>
                <w:sz w:val="20"/>
                <w:szCs w:val="20"/>
              </w:rPr>
              <w:t xml:space="preserve"> (%)</w:t>
            </w:r>
          </w:p>
        </w:tc>
        <w:tc>
          <w:tcPr>
            <w:tcW w:w="915" w:type="pct"/>
            <w:vAlign w:val="center"/>
          </w:tcPr>
          <w:p w14:paraId="4FD00EAB"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vAlign w:val="center"/>
          </w:tcPr>
          <w:p w14:paraId="7BCF9401" w14:textId="77777777" w:rsidR="0011544B" w:rsidRPr="00B1168D" w:rsidRDefault="0011544B" w:rsidP="009C7DBE">
            <w:pPr>
              <w:spacing w:before="40" w:after="40" w:line="240" w:lineRule="auto"/>
              <w:jc w:val="center"/>
              <w:rPr>
                <w:rFonts w:ascii="Times New Roman" w:hAnsi="Times New Roman" w:cs="Times New Roman"/>
                <w:sz w:val="20"/>
                <w:szCs w:val="20"/>
              </w:rPr>
            </w:pPr>
          </w:p>
        </w:tc>
        <w:tc>
          <w:tcPr>
            <w:tcW w:w="915" w:type="pct"/>
            <w:vAlign w:val="center"/>
          </w:tcPr>
          <w:p w14:paraId="656DDB0E" w14:textId="77777777" w:rsidR="0011544B" w:rsidRPr="00B1168D" w:rsidRDefault="0011544B" w:rsidP="009C7DBE">
            <w:pPr>
              <w:spacing w:before="40" w:after="40" w:line="240" w:lineRule="auto"/>
              <w:jc w:val="center"/>
              <w:rPr>
                <w:rFonts w:ascii="Times New Roman" w:eastAsia="Times New Roman" w:hAnsi="Times New Roman" w:cs="Times New Roman"/>
                <w:sz w:val="20"/>
                <w:szCs w:val="20"/>
              </w:rPr>
            </w:pPr>
          </w:p>
        </w:tc>
        <w:tc>
          <w:tcPr>
            <w:tcW w:w="916" w:type="pct"/>
            <w:vAlign w:val="center"/>
          </w:tcPr>
          <w:p w14:paraId="4279891E"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0.660</w:t>
            </w:r>
          </w:p>
        </w:tc>
      </w:tr>
      <w:tr w:rsidR="0011544B" w:rsidRPr="00B1168D" w14:paraId="469CEF45" w14:textId="77777777" w:rsidTr="00BF737C">
        <w:trPr>
          <w:trHeight w:val="332"/>
        </w:trPr>
        <w:tc>
          <w:tcPr>
            <w:tcW w:w="156" w:type="pct"/>
            <w:vAlign w:val="center"/>
          </w:tcPr>
          <w:p w14:paraId="27623E76"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vAlign w:val="center"/>
          </w:tcPr>
          <w:p w14:paraId="7F0300B1"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Negative</w:t>
            </w:r>
          </w:p>
        </w:tc>
        <w:tc>
          <w:tcPr>
            <w:tcW w:w="915" w:type="pct"/>
            <w:vAlign w:val="center"/>
          </w:tcPr>
          <w:p w14:paraId="313E7F9C"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11 (12.8)</w:t>
            </w:r>
          </w:p>
        </w:tc>
        <w:tc>
          <w:tcPr>
            <w:tcW w:w="915" w:type="pct"/>
            <w:vAlign w:val="center"/>
          </w:tcPr>
          <w:p w14:paraId="45B26082"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13 (15.1)</w:t>
            </w:r>
          </w:p>
        </w:tc>
        <w:tc>
          <w:tcPr>
            <w:tcW w:w="915" w:type="pct"/>
            <w:vAlign w:val="center"/>
          </w:tcPr>
          <w:p w14:paraId="672D3716"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24 (13.9)</w:t>
            </w:r>
          </w:p>
        </w:tc>
        <w:tc>
          <w:tcPr>
            <w:tcW w:w="916" w:type="pct"/>
            <w:vAlign w:val="center"/>
          </w:tcPr>
          <w:p w14:paraId="4CA73B5B"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r w:rsidR="0011544B" w:rsidRPr="00B1168D" w14:paraId="4ACDE352" w14:textId="77777777" w:rsidTr="00BF737C">
        <w:trPr>
          <w:trHeight w:val="332"/>
        </w:trPr>
        <w:tc>
          <w:tcPr>
            <w:tcW w:w="156" w:type="pct"/>
            <w:tcBorders>
              <w:bottom w:val="single" w:sz="12" w:space="0" w:color="auto"/>
            </w:tcBorders>
            <w:vAlign w:val="center"/>
          </w:tcPr>
          <w:p w14:paraId="0D940269" w14:textId="77777777" w:rsidR="0011544B" w:rsidRPr="00B1168D" w:rsidRDefault="0011544B" w:rsidP="009C7DBE">
            <w:pPr>
              <w:spacing w:before="40" w:after="40" w:line="240" w:lineRule="auto"/>
              <w:rPr>
                <w:rFonts w:ascii="Times New Roman" w:hAnsi="Times New Roman" w:cs="Times New Roman"/>
                <w:bCs w:val="0"/>
                <w:sz w:val="20"/>
                <w:szCs w:val="20"/>
              </w:rPr>
            </w:pPr>
          </w:p>
        </w:tc>
        <w:tc>
          <w:tcPr>
            <w:tcW w:w="1183" w:type="pct"/>
            <w:tcBorders>
              <w:bottom w:val="single" w:sz="12" w:space="0" w:color="auto"/>
            </w:tcBorders>
            <w:vAlign w:val="center"/>
          </w:tcPr>
          <w:p w14:paraId="022D2F8B" w14:textId="77777777" w:rsidR="0011544B" w:rsidRPr="00B1168D" w:rsidRDefault="0011544B" w:rsidP="009C7DBE">
            <w:pPr>
              <w:spacing w:before="40" w:after="40" w:line="240" w:lineRule="auto"/>
              <w:rPr>
                <w:rFonts w:ascii="Times New Roman" w:hAnsi="Times New Roman" w:cs="Times New Roman"/>
                <w:bCs w:val="0"/>
                <w:sz w:val="20"/>
                <w:szCs w:val="20"/>
              </w:rPr>
            </w:pPr>
            <w:r w:rsidRPr="00B1168D">
              <w:rPr>
                <w:rFonts w:ascii="Times New Roman" w:hAnsi="Times New Roman" w:cs="Times New Roman"/>
                <w:bCs w:val="0"/>
                <w:sz w:val="20"/>
                <w:szCs w:val="20"/>
              </w:rPr>
              <w:t>Positive</w:t>
            </w:r>
          </w:p>
        </w:tc>
        <w:tc>
          <w:tcPr>
            <w:tcW w:w="915" w:type="pct"/>
            <w:tcBorders>
              <w:bottom w:val="single" w:sz="12" w:space="0" w:color="auto"/>
            </w:tcBorders>
            <w:vAlign w:val="center"/>
          </w:tcPr>
          <w:p w14:paraId="1A85A038"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75 (87.2)</w:t>
            </w:r>
          </w:p>
        </w:tc>
        <w:tc>
          <w:tcPr>
            <w:tcW w:w="915" w:type="pct"/>
            <w:tcBorders>
              <w:bottom w:val="single" w:sz="12" w:space="0" w:color="auto"/>
            </w:tcBorders>
            <w:vAlign w:val="center"/>
          </w:tcPr>
          <w:p w14:paraId="13604B15"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73 (84.9)</w:t>
            </w:r>
          </w:p>
        </w:tc>
        <w:tc>
          <w:tcPr>
            <w:tcW w:w="915" w:type="pct"/>
            <w:tcBorders>
              <w:bottom w:val="single" w:sz="12" w:space="0" w:color="auto"/>
            </w:tcBorders>
            <w:vAlign w:val="center"/>
          </w:tcPr>
          <w:p w14:paraId="702D1AB9" w14:textId="77777777" w:rsidR="0011544B" w:rsidRPr="00B1168D" w:rsidRDefault="0011544B" w:rsidP="009C7DBE">
            <w:pPr>
              <w:spacing w:before="40" w:after="40" w:line="240" w:lineRule="auto"/>
              <w:jc w:val="center"/>
              <w:rPr>
                <w:rFonts w:ascii="Times New Roman" w:hAnsi="Times New Roman" w:cs="Times New Roman"/>
                <w:sz w:val="20"/>
                <w:szCs w:val="20"/>
              </w:rPr>
            </w:pPr>
            <w:r w:rsidRPr="00B1168D">
              <w:rPr>
                <w:rFonts w:ascii="Times New Roman" w:hAnsi="Times New Roman" w:cs="Times New Roman"/>
                <w:sz w:val="20"/>
                <w:szCs w:val="20"/>
              </w:rPr>
              <w:t>148 (86.1)</w:t>
            </w:r>
          </w:p>
        </w:tc>
        <w:tc>
          <w:tcPr>
            <w:tcW w:w="916" w:type="pct"/>
            <w:tcBorders>
              <w:bottom w:val="single" w:sz="12" w:space="0" w:color="auto"/>
            </w:tcBorders>
            <w:vAlign w:val="center"/>
          </w:tcPr>
          <w:p w14:paraId="0D6730F5" w14:textId="77777777" w:rsidR="0011544B" w:rsidRPr="00B1168D" w:rsidRDefault="0011544B" w:rsidP="009C7DBE">
            <w:pPr>
              <w:spacing w:before="40" w:after="40" w:line="240" w:lineRule="auto"/>
              <w:jc w:val="center"/>
              <w:rPr>
                <w:rFonts w:ascii="Times New Roman" w:hAnsi="Times New Roman" w:cs="Times New Roman"/>
                <w:sz w:val="20"/>
                <w:szCs w:val="20"/>
              </w:rPr>
            </w:pPr>
          </w:p>
        </w:tc>
      </w:tr>
    </w:tbl>
    <w:p w14:paraId="5796A318" w14:textId="2DD50852" w:rsidR="0011544B" w:rsidRPr="00B1168D" w:rsidRDefault="004F3FCF" w:rsidP="00785906">
      <w:pPr>
        <w:pStyle w:val="Tablefigurefootnote"/>
        <w:rPr>
          <w:rFonts w:ascii="Times New Roman" w:hAnsi="Times New Roman" w:cs="Times New Roman"/>
        </w:rPr>
      </w:pPr>
      <w:r w:rsidRPr="00B1168D">
        <w:rPr>
          <w:rFonts w:ascii="Times New Roman" w:hAnsi="Times New Roman" w:cs="Times New Roman"/>
          <w:vertAlign w:val="superscript"/>
        </w:rPr>
        <w:t>a</w:t>
      </w:r>
      <w:r w:rsidR="00382102" w:rsidRPr="00B1168D">
        <w:rPr>
          <w:rFonts w:ascii="Times New Roman" w:hAnsi="Times New Roman" w:cs="Times New Roman"/>
          <w:vertAlign w:val="superscript"/>
          <w:lang w:eastAsia="ko-KR"/>
        </w:rPr>
        <w:t> </w:t>
      </w:r>
      <w:r w:rsidR="00613FEB" w:rsidRPr="00B1168D">
        <w:rPr>
          <w:rFonts w:ascii="Times New Roman" w:hAnsi="Times New Roman" w:cs="Times New Roman"/>
          <w:lang w:eastAsia="ko-KR"/>
        </w:rPr>
        <w:t>V</w:t>
      </w:r>
      <w:r w:rsidR="0011544B" w:rsidRPr="00B1168D">
        <w:rPr>
          <w:rFonts w:ascii="Times New Roman" w:hAnsi="Times New Roman" w:cs="Times New Roman"/>
          <w:lang w:eastAsia="ko-KR"/>
        </w:rPr>
        <w:t>alues</w:t>
      </w:r>
      <w:r w:rsidR="00613FEB" w:rsidRPr="00B1168D">
        <w:rPr>
          <w:rFonts w:ascii="Times New Roman" w:hAnsi="Times New Roman" w:cs="Times New Roman"/>
          <w:lang w:eastAsia="ko-KR"/>
        </w:rPr>
        <w:t xml:space="preserve"> were missing</w:t>
      </w:r>
      <w:r w:rsidR="0077504D" w:rsidRPr="00B1168D">
        <w:rPr>
          <w:rFonts w:ascii="Times New Roman" w:hAnsi="Times New Roman" w:cs="Times New Roman"/>
          <w:lang w:eastAsia="ko-KR"/>
        </w:rPr>
        <w:t xml:space="preserve"> for some patients</w:t>
      </w:r>
      <w:r w:rsidR="0011544B" w:rsidRPr="00B1168D">
        <w:rPr>
          <w:rFonts w:ascii="Times New Roman" w:hAnsi="Times New Roman" w:cs="Times New Roman"/>
        </w:rPr>
        <w:t>.</w:t>
      </w:r>
    </w:p>
    <w:p w14:paraId="58E5B347" w14:textId="60ACF55F" w:rsidR="00E55714" w:rsidRPr="00B1168D" w:rsidRDefault="004F3FCF" w:rsidP="00785906">
      <w:pPr>
        <w:pStyle w:val="Tablefigurefootnote"/>
        <w:rPr>
          <w:rFonts w:ascii="Times New Roman" w:hAnsi="Times New Roman" w:cs="Times New Roman"/>
        </w:rPr>
      </w:pPr>
      <w:r w:rsidRPr="00B1168D">
        <w:rPr>
          <w:rFonts w:ascii="Times New Roman" w:hAnsi="Times New Roman" w:cs="Times New Roman"/>
          <w:vertAlign w:val="superscript"/>
        </w:rPr>
        <w:t>b</w:t>
      </w:r>
      <w:r w:rsidR="00382102" w:rsidRPr="00B1168D">
        <w:rPr>
          <w:rFonts w:ascii="Times New Roman" w:hAnsi="Times New Roman" w:cs="Times New Roman"/>
          <w:vertAlign w:val="superscript"/>
          <w:lang w:eastAsia="ko-KR"/>
        </w:rPr>
        <w:t> </w:t>
      </w:r>
      <w:proofErr w:type="spellStart"/>
      <w:r w:rsidR="00E55714" w:rsidRPr="00B1168D">
        <w:rPr>
          <w:rFonts w:ascii="Times New Roman" w:hAnsi="Times New Roman" w:cs="Times New Roman"/>
          <w:lang w:eastAsia="ko-KR"/>
        </w:rPr>
        <w:t>cT</w:t>
      </w:r>
      <w:proofErr w:type="spellEnd"/>
      <w:r w:rsidR="00E55714" w:rsidRPr="00B1168D">
        <w:rPr>
          <w:rFonts w:ascii="Times New Roman" w:hAnsi="Times New Roman" w:cs="Times New Roman"/>
          <w:lang w:eastAsia="ko-KR"/>
        </w:rPr>
        <w:t xml:space="preserve"> was</w:t>
      </w:r>
      <w:r w:rsidR="00E55714" w:rsidRPr="00B1168D">
        <w:rPr>
          <w:rFonts w:ascii="Times New Roman" w:hAnsi="Times New Roman" w:cs="Times New Roman"/>
        </w:rPr>
        <w:t xml:space="preserve"> based on tumor size measured by pre-treatment breast magnetic resonance imaging. </w:t>
      </w:r>
    </w:p>
    <w:p w14:paraId="7F1B9962" w14:textId="664E3791" w:rsidR="00E55714" w:rsidRPr="00B1168D" w:rsidRDefault="004F3FCF" w:rsidP="00785906">
      <w:pPr>
        <w:pStyle w:val="Tablefigurefootnote"/>
        <w:rPr>
          <w:rFonts w:ascii="Times New Roman" w:hAnsi="Times New Roman" w:cs="Times New Roman"/>
        </w:rPr>
      </w:pPr>
      <w:r w:rsidRPr="00B1168D">
        <w:rPr>
          <w:rFonts w:ascii="Times New Roman" w:hAnsi="Times New Roman" w:cs="Times New Roman"/>
          <w:vertAlign w:val="superscript"/>
        </w:rPr>
        <w:t>c</w:t>
      </w:r>
      <w:r w:rsidR="00382102" w:rsidRPr="00B1168D">
        <w:rPr>
          <w:rFonts w:ascii="Times New Roman" w:hAnsi="Times New Roman" w:cs="Times New Roman"/>
          <w:vertAlign w:val="superscript"/>
          <w:lang w:eastAsia="ko-KR"/>
        </w:rPr>
        <w:t> </w:t>
      </w:r>
      <w:proofErr w:type="spellStart"/>
      <w:r w:rsidR="00E55714" w:rsidRPr="00B1168D">
        <w:rPr>
          <w:rFonts w:ascii="Times New Roman" w:hAnsi="Times New Roman" w:cs="Times New Roman"/>
        </w:rPr>
        <w:t>cN</w:t>
      </w:r>
      <w:proofErr w:type="spellEnd"/>
      <w:r w:rsidR="00E55714" w:rsidRPr="00B1168D">
        <w:rPr>
          <w:rFonts w:ascii="Times New Roman" w:hAnsi="Times New Roman" w:cs="Times New Roman"/>
        </w:rPr>
        <w:t xml:space="preserve"> positive was defined as axillary lymph node metastasis proven by </w:t>
      </w:r>
      <w:r w:rsidR="00A51517" w:rsidRPr="00B1168D">
        <w:rPr>
          <w:rFonts w:ascii="Times New Roman" w:hAnsi="Times New Roman" w:cs="Times New Roman"/>
        </w:rPr>
        <w:t>fine-needle aspiration biopsy (</w:t>
      </w:r>
      <w:r w:rsidR="00E55714" w:rsidRPr="00B1168D">
        <w:rPr>
          <w:rFonts w:ascii="Times New Roman" w:hAnsi="Times New Roman" w:cs="Times New Roman"/>
        </w:rPr>
        <w:t>FNAB</w:t>
      </w:r>
      <w:r w:rsidR="00A51517" w:rsidRPr="00B1168D">
        <w:rPr>
          <w:rFonts w:ascii="Times New Roman" w:hAnsi="Times New Roman" w:cs="Times New Roman"/>
        </w:rPr>
        <w:t>)</w:t>
      </w:r>
      <w:r w:rsidR="00E55714" w:rsidRPr="00B1168D">
        <w:rPr>
          <w:rFonts w:ascii="Times New Roman" w:hAnsi="Times New Roman" w:cs="Times New Roman"/>
        </w:rPr>
        <w:t xml:space="preserve">, or suspicious axillary lymph node metastasis in the imaging study among patients who did not receive FNAB. </w:t>
      </w:r>
    </w:p>
    <w:p w14:paraId="1401CB07" w14:textId="02E152BA" w:rsidR="0011544B" w:rsidRPr="00B1168D" w:rsidRDefault="00A51517" w:rsidP="00785906">
      <w:pPr>
        <w:pStyle w:val="Tablefigurefootnote"/>
        <w:rPr>
          <w:rFonts w:ascii="Times New Roman" w:hAnsi="Times New Roman" w:cs="Times New Roman"/>
        </w:rPr>
      </w:pPr>
      <w:proofErr w:type="spellStart"/>
      <w:r w:rsidRPr="00B1168D">
        <w:rPr>
          <w:rFonts w:ascii="Times New Roman" w:hAnsi="Times New Roman" w:cs="Times New Roman"/>
        </w:rPr>
        <w:t>cN</w:t>
      </w:r>
      <w:proofErr w:type="spellEnd"/>
      <w:r w:rsidRPr="00B1168D">
        <w:rPr>
          <w:rFonts w:ascii="Times New Roman" w:hAnsi="Times New Roman" w:cs="Times New Roman"/>
        </w:rPr>
        <w:t xml:space="preserve">, clinical node stage; </w:t>
      </w:r>
      <w:proofErr w:type="spellStart"/>
      <w:r w:rsidR="0011544B" w:rsidRPr="00B1168D">
        <w:rPr>
          <w:rFonts w:ascii="Times New Roman" w:hAnsi="Times New Roman" w:cs="Times New Roman"/>
        </w:rPr>
        <w:t>cT</w:t>
      </w:r>
      <w:proofErr w:type="spellEnd"/>
      <w:r w:rsidR="0011544B" w:rsidRPr="00B1168D">
        <w:rPr>
          <w:rFonts w:ascii="Times New Roman" w:hAnsi="Times New Roman" w:cs="Times New Roman"/>
        </w:rPr>
        <w:t xml:space="preserve">, clinical </w:t>
      </w:r>
      <w:r w:rsidR="0077504D" w:rsidRPr="00B1168D">
        <w:rPr>
          <w:rFonts w:ascii="Times New Roman" w:hAnsi="Times New Roman" w:cs="Times New Roman"/>
        </w:rPr>
        <w:t>tumor</w:t>
      </w:r>
      <w:r w:rsidR="0011544B" w:rsidRPr="00B1168D">
        <w:rPr>
          <w:rFonts w:ascii="Times New Roman" w:hAnsi="Times New Roman" w:cs="Times New Roman"/>
        </w:rPr>
        <w:t xml:space="preserve"> stage; ER, estrogen receptor;</w:t>
      </w:r>
      <w:r w:rsidR="00E55714" w:rsidRPr="00B1168D">
        <w:rPr>
          <w:rFonts w:ascii="Times New Roman" w:hAnsi="Times New Roman" w:cs="Times New Roman"/>
        </w:rPr>
        <w:t xml:space="preserve"> </w:t>
      </w:r>
      <w:r w:rsidR="0011544B" w:rsidRPr="00B1168D">
        <w:rPr>
          <w:rFonts w:ascii="Times New Roman" w:hAnsi="Times New Roman" w:cs="Times New Roman"/>
        </w:rPr>
        <w:t>HER2, human epidermal growth factor receptor 2; HG, histologic grade; HR, hormone receptor; IDC, invasive ductal carcinoma; ILC, invasive lobular carcinoma; PR, progesterone receptor; RTZ, reference trastuzumab.</w:t>
      </w:r>
    </w:p>
    <w:p w14:paraId="48FBB58C" w14:textId="37DDE78B" w:rsidR="00785906" w:rsidRPr="00FA442D" w:rsidRDefault="00785906" w:rsidP="000F23B9">
      <w:pPr>
        <w:jc w:val="both"/>
        <w:rPr>
          <w:rFonts w:ascii="Times New Roman" w:eastAsiaTheme="minorEastAsia" w:hAnsi="Times New Roman" w:cs="Times New Roman" w:hint="eastAsia"/>
          <w:szCs w:val="22"/>
          <w:lang w:eastAsia="ko-KR"/>
        </w:rPr>
        <w:sectPr w:rsidR="00785906" w:rsidRPr="00FA442D" w:rsidSect="00A654D9">
          <w:headerReference w:type="default" r:id="rId11"/>
          <w:footerReference w:type="even" r:id="rId12"/>
          <w:footerReference w:type="default" r:id="rId13"/>
          <w:pgSz w:w="11900" w:h="16840"/>
          <w:pgMar w:top="1440" w:right="1440" w:bottom="1440" w:left="1440" w:header="720" w:footer="720" w:gutter="0"/>
          <w:cols w:space="720"/>
          <w:docGrid w:linePitch="360"/>
        </w:sectPr>
      </w:pPr>
    </w:p>
    <w:bookmarkEnd w:id="0"/>
    <w:p w14:paraId="0BFFC1B5" w14:textId="5345653D" w:rsidR="00031EFF" w:rsidRPr="00B1168D" w:rsidRDefault="00031EFF" w:rsidP="00FA442D">
      <w:pPr>
        <w:pStyle w:val="Tablefigurefootnote"/>
        <w:rPr>
          <w:rFonts w:ascii="Times New Roman" w:hAnsi="Times New Roman" w:cs="Times New Roman" w:hint="eastAsia"/>
        </w:rPr>
      </w:pPr>
    </w:p>
    <w:sectPr w:rsidR="00031EFF" w:rsidRPr="00B1168D" w:rsidSect="00187D5D">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3674FB" w14:textId="77777777" w:rsidR="00442565" w:rsidRDefault="00442565" w:rsidP="002E40B1">
      <w:r>
        <w:separator/>
      </w:r>
    </w:p>
    <w:p w14:paraId="6B32A835" w14:textId="77777777" w:rsidR="00442565" w:rsidRDefault="00442565"/>
  </w:endnote>
  <w:endnote w:type="continuationSeparator" w:id="0">
    <w:p w14:paraId="74E67F7D" w14:textId="77777777" w:rsidR="00442565" w:rsidRDefault="00442565" w:rsidP="002E40B1">
      <w:r>
        <w:continuationSeparator/>
      </w:r>
    </w:p>
    <w:p w14:paraId="49B5D625" w14:textId="77777777" w:rsidR="00442565" w:rsidRDefault="004425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ucida Grande">
    <w:altName w:val="Times New Roman"/>
    <w:charset w:val="00"/>
    <w:family w:val="auto"/>
    <w:pitch w:val="variable"/>
    <w:sig w:usb0="20000A87"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ion Pro">
    <w:panose1 w:val="00000000000000000000"/>
    <w:charset w:val="00"/>
    <w:family w:val="roman"/>
    <w:notTrueType/>
    <w:pitch w:val="variable"/>
    <w:sig w:usb0="60000287" w:usb1="00000001" w:usb2="00000000" w:usb3="00000000" w:csb0="0000019F" w:csb1="00000000"/>
  </w:font>
  <w:font w:name="Garamond Premr Pro">
    <w:altName w:val="Cambria"/>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Times Roman">
    <w:altName w:val="Times New Roman"/>
    <w:charset w:val="00"/>
    <w:family w:val="roman"/>
    <w:pitch w:val="default"/>
  </w:font>
  <w:font w:name="Minion">
    <w:charset w:val="00"/>
    <w:family w:val="auto"/>
    <w:pitch w:val="variable"/>
    <w:sig w:usb0="00000003" w:usb1="00000000" w:usb2="00000000" w:usb3="00000000" w:csb0="00000001" w:csb1="00000000"/>
  </w:font>
  <w:font w:name="BI Sans">
    <w:altName w:val="Arial"/>
    <w:panose1 w:val="00000000000000000000"/>
    <w:charset w:val="00"/>
    <w:family w:val="swiss"/>
    <w:notTrueType/>
    <w:pitch w:val="default"/>
    <w:sig w:usb0="00000003" w:usb1="00000000" w:usb2="00000000" w:usb3="00000000" w:csb0="00000001" w:csb1="00000000"/>
  </w:font>
  <w:font w:name="AGaramond">
    <w:altName w:val="Cambria"/>
    <w:panose1 w:val="00000000000000000000"/>
    <w:charset w:val="00"/>
    <w:family w:val="roman"/>
    <w:notTrueType/>
    <w:pitch w:val="default"/>
    <w:sig w:usb0="00000003" w:usb1="00000000" w:usb2="00000000" w:usb3="00000000" w:csb0="00000001" w:csb1="00000000"/>
  </w:font>
  <w:font w:name="Myriad Pro Light">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662AC" w14:textId="77777777" w:rsidR="00A51517" w:rsidRDefault="00A51517" w:rsidP="004B79E1">
    <w:pPr>
      <w:pStyle w:val="ae"/>
      <w:framePr w:wrap="none"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4B28C264" w14:textId="77777777" w:rsidR="00A51517" w:rsidRDefault="00A5151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8772134"/>
      <w:docPartObj>
        <w:docPartGallery w:val="Page Numbers (Bottom of Page)"/>
        <w:docPartUnique/>
      </w:docPartObj>
    </w:sdtPr>
    <w:sdtEndPr>
      <w:rPr>
        <w:noProof/>
      </w:rPr>
    </w:sdtEndPr>
    <w:sdtContent>
      <w:p w14:paraId="682E68B4" w14:textId="1C296A7F" w:rsidR="00A51517" w:rsidRPr="00AD1F1B" w:rsidRDefault="00A51517" w:rsidP="00AD1F1B">
        <w:pPr>
          <w:pStyle w:val="ae"/>
          <w:jc w:val="center"/>
        </w:pPr>
        <w:r>
          <w:fldChar w:fldCharType="begin"/>
        </w:r>
        <w:r>
          <w:instrText xml:space="preserve"> PAGE   \* MERGEFORMAT </w:instrText>
        </w:r>
        <w:r>
          <w:fldChar w:fldCharType="separate"/>
        </w:r>
        <w:r w:rsidR="00332D6B">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83BBA" w14:textId="77777777" w:rsidR="00442565" w:rsidRDefault="00442565" w:rsidP="002E40B1">
      <w:r>
        <w:separator/>
      </w:r>
    </w:p>
    <w:p w14:paraId="4EB817C6" w14:textId="77777777" w:rsidR="00442565" w:rsidRDefault="00442565"/>
  </w:footnote>
  <w:footnote w:type="continuationSeparator" w:id="0">
    <w:p w14:paraId="2C88F897" w14:textId="77777777" w:rsidR="00442565" w:rsidRDefault="00442565" w:rsidP="002E40B1">
      <w:r>
        <w:continuationSeparator/>
      </w:r>
    </w:p>
    <w:p w14:paraId="1DB580A4" w14:textId="77777777" w:rsidR="00442565" w:rsidRDefault="004425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F631B" w14:textId="4B1AD753" w:rsidR="00A51517" w:rsidRPr="00332D6B" w:rsidRDefault="00A51517">
    <w:pPr>
      <w:pStyle w:val="af1"/>
      <w:rPr>
        <w:rFonts w:ascii="Times New Roman" w:hAnsi="Times New Roman" w:cs="Times New Roman"/>
      </w:rPr>
    </w:pPr>
    <w:r w:rsidRPr="00332D6B">
      <w:rPr>
        <w:rFonts w:ascii="Times New Roman" w:hAnsi="Times New Roman" w:cs="Times New Roman"/>
      </w:rPr>
      <w:t>Real-world comparison of CT-P6 and reference trastuzumab</w:t>
    </w:r>
    <w:r w:rsidRPr="00332D6B">
      <w:rPr>
        <w:rFonts w:ascii="Times New Roman" w:hAnsi="Times New Roman" w:cs="Times New Roman"/>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1CCF"/>
    <w:multiLevelType w:val="hybridMultilevel"/>
    <w:tmpl w:val="3F6C68E8"/>
    <w:lvl w:ilvl="0" w:tplc="0A12B71C">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22393A"/>
    <w:multiLevelType w:val="hybridMultilevel"/>
    <w:tmpl w:val="49605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55CFA"/>
    <w:multiLevelType w:val="singleLevel"/>
    <w:tmpl w:val="2BE8B33A"/>
    <w:lvl w:ilvl="0">
      <w:start w:val="1"/>
      <w:numFmt w:val="bullet"/>
      <w:lvlRestart w:val="0"/>
      <w:pStyle w:val="2"/>
      <w:lvlText w:val=""/>
      <w:lvlJc w:val="left"/>
      <w:pPr>
        <w:tabs>
          <w:tab w:val="num" w:pos="720"/>
        </w:tabs>
        <w:ind w:left="720" w:hanging="360"/>
      </w:pPr>
      <w:rPr>
        <w:rFonts w:ascii="Symbol" w:hAnsi="Symbol" w:hint="default"/>
        <w:caps w:val="0"/>
        <w:u w:val="none"/>
      </w:rPr>
    </w:lvl>
  </w:abstractNum>
  <w:abstractNum w:abstractNumId="3" w15:restartNumberingAfterBreak="0">
    <w:nsid w:val="0E2A1976"/>
    <w:multiLevelType w:val="hybridMultilevel"/>
    <w:tmpl w:val="0784D4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0433D"/>
    <w:multiLevelType w:val="hybridMultilevel"/>
    <w:tmpl w:val="7A34AD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3672C5"/>
    <w:multiLevelType w:val="hybridMultilevel"/>
    <w:tmpl w:val="024206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3F17F6"/>
    <w:multiLevelType w:val="hybridMultilevel"/>
    <w:tmpl w:val="557497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B3900"/>
    <w:multiLevelType w:val="hybridMultilevel"/>
    <w:tmpl w:val="C05048A6"/>
    <w:lvl w:ilvl="0" w:tplc="9C76F340">
      <w:start w:val="1"/>
      <w:numFmt w:val="decimal"/>
      <w:pStyle w:val="Notes"/>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567CB"/>
    <w:multiLevelType w:val="hybridMultilevel"/>
    <w:tmpl w:val="EBB646EE"/>
    <w:lvl w:ilvl="0" w:tplc="A46076C0">
      <w:start w:val="13"/>
      <w:numFmt w:val="bullet"/>
      <w:lvlText w:val="-"/>
      <w:lvlJc w:val="left"/>
      <w:pPr>
        <w:ind w:left="360" w:hanging="360"/>
      </w:pPr>
      <w:rPr>
        <w:rFonts w:ascii="Arial" w:eastAsia="Calibri" w:hAnsi="Arial" w:cs="Arial" w:hint="default"/>
      </w:rPr>
    </w:lvl>
    <w:lvl w:ilvl="1" w:tplc="AD8A17B2">
      <w:start w:val="1"/>
      <w:numFmt w:val="bullet"/>
      <w:pStyle w:val="BulletsNormalShortHeading3"/>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E1073A"/>
    <w:multiLevelType w:val="hybridMultilevel"/>
    <w:tmpl w:val="BD7493FE"/>
    <w:lvl w:ilvl="0" w:tplc="217E66E8">
      <w:start w:val="1"/>
      <w:numFmt w:val="bullet"/>
      <w:lvlText w:val=""/>
      <w:lvlJc w:val="left"/>
      <w:pPr>
        <w:ind w:left="720" w:hanging="360"/>
      </w:pPr>
      <w:rPr>
        <w:rFonts w:ascii="Wingdings" w:hAnsi="Wingdings" w:hint="default"/>
        <w:b w:val="0"/>
        <w:i w:val="0"/>
        <w:caps w:val="0"/>
        <w:strike w:val="0"/>
        <w:dstrike w:val="0"/>
        <w:vanish w:val="0"/>
        <w:color w:val="7F7F7F" w:themeColor="text1" w:themeTint="80"/>
        <w:sz w:val="20"/>
        <w:u w:val="none" w:color="FFFFFF"/>
        <w:vertAlign w:val="baseline"/>
      </w:rPr>
    </w:lvl>
    <w:lvl w:ilvl="1" w:tplc="EE3C32F0">
      <w:start w:val="1"/>
      <w:numFmt w:val="bullet"/>
      <w:pStyle w:val="Subbullet"/>
      <w:lvlText w:val="—"/>
      <w:lvlJc w:val="left"/>
      <w:pPr>
        <w:ind w:left="1440" w:hanging="360"/>
      </w:pPr>
      <w:rPr>
        <w:rFonts w:ascii="Calibri" w:hAnsi="Calibri" w:hint="default"/>
        <w:color w:val="7F7F7F" w:themeColor="text1" w:themeTint="80"/>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085ED7"/>
    <w:multiLevelType w:val="hybridMultilevel"/>
    <w:tmpl w:val="8A929E72"/>
    <w:lvl w:ilvl="0" w:tplc="235E2F02">
      <w:start w:val="1"/>
      <w:numFmt w:val="bullet"/>
      <w:pStyle w:val="Bullets1"/>
      <w:lvlText w:val=""/>
      <w:lvlJc w:val="left"/>
      <w:pPr>
        <w:ind w:left="720" w:hanging="360"/>
      </w:pPr>
      <w:rPr>
        <w:rFonts w:ascii="Wingdings" w:hAnsi="Wingdings" w:hint="default"/>
        <w:color w:val="1F497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F0B6D"/>
    <w:multiLevelType w:val="hybridMultilevel"/>
    <w:tmpl w:val="37309D5C"/>
    <w:lvl w:ilvl="0" w:tplc="0409000F">
      <w:start w:val="1"/>
      <w:numFmt w:val="decimal"/>
      <w:lvlText w:val="%1."/>
      <w:lvlJc w:val="left"/>
      <w:pPr>
        <w:ind w:left="720" w:hanging="360"/>
      </w:pPr>
    </w:lvl>
    <w:lvl w:ilvl="1" w:tplc="4D066612">
      <w:start w:val="1"/>
      <w:numFmt w:val="lowerLetter"/>
      <w:pStyle w:val="ListParagraphlevel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C1B26"/>
    <w:multiLevelType w:val="hybridMultilevel"/>
    <w:tmpl w:val="0B1C958E"/>
    <w:lvl w:ilvl="0" w:tplc="F58C8750">
      <w:start w:val="1"/>
      <w:numFmt w:val="bullet"/>
      <w:pStyle w:val="BulletsL1"/>
      <w:lvlText w:val=""/>
      <w:lvlJc w:val="left"/>
      <w:pPr>
        <w:ind w:left="720" w:hanging="360"/>
      </w:pPr>
      <w:rPr>
        <w:rFonts w:ascii="Symbol" w:hAnsi="Symbol" w:hint="default"/>
      </w:rPr>
    </w:lvl>
    <w:lvl w:ilvl="1" w:tplc="DA86D2E4">
      <w:start w:val="1"/>
      <w:numFmt w:val="bullet"/>
      <w:pStyle w:val="BulletedListlevel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CB7598"/>
    <w:multiLevelType w:val="hybridMultilevel"/>
    <w:tmpl w:val="39BC40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3142F2"/>
    <w:multiLevelType w:val="hybridMultilevel"/>
    <w:tmpl w:val="E0129600"/>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2B1774B"/>
    <w:multiLevelType w:val="hybridMultilevel"/>
    <w:tmpl w:val="872E96B6"/>
    <w:lvl w:ilvl="0" w:tplc="04090001">
      <w:start w:val="1"/>
      <w:numFmt w:val="bullet"/>
      <w:lvlText w:val=""/>
      <w:lvlJc w:val="left"/>
      <w:pPr>
        <w:ind w:left="1080" w:hanging="360"/>
      </w:pPr>
      <w:rPr>
        <w:rFonts w:ascii="Symbol" w:hAnsi="Symbol" w:hint="default"/>
      </w:rPr>
    </w:lvl>
    <w:lvl w:ilvl="1" w:tplc="67384C98">
      <w:start w:val="1"/>
      <w:numFmt w:val="bullet"/>
      <w:pStyle w:val="BulletsL2"/>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F467C0"/>
    <w:multiLevelType w:val="hybridMultilevel"/>
    <w:tmpl w:val="5F3C02F8"/>
    <w:lvl w:ilvl="0" w:tplc="3714685E">
      <w:numFmt w:val="decimal"/>
      <w:lvlText w:val="%1."/>
      <w:lvlJc w:val="left"/>
      <w:pPr>
        <w:ind w:left="800" w:hanging="44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CE1"/>
    <w:multiLevelType w:val="multilevel"/>
    <w:tmpl w:val="753C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405EFC"/>
    <w:multiLevelType w:val="multilevel"/>
    <w:tmpl w:val="4586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48193A"/>
    <w:multiLevelType w:val="hybridMultilevel"/>
    <w:tmpl w:val="F9CCAC48"/>
    <w:lvl w:ilvl="0" w:tplc="23D4E8F0">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762B5D"/>
    <w:multiLevelType w:val="hybridMultilevel"/>
    <w:tmpl w:val="7CFC4E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33751A"/>
    <w:multiLevelType w:val="hybridMultilevel"/>
    <w:tmpl w:val="4A0C3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8E7FF6"/>
    <w:multiLevelType w:val="hybridMultilevel"/>
    <w:tmpl w:val="C09488E2"/>
    <w:lvl w:ilvl="0" w:tplc="BC28D18A">
      <w:start w:val="1"/>
      <w:numFmt w:val="decimal"/>
      <w:pStyle w:val="Referencesnumbered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C203B50"/>
    <w:multiLevelType w:val="hybridMultilevel"/>
    <w:tmpl w:val="4F22414C"/>
    <w:lvl w:ilvl="0" w:tplc="98CE88D2">
      <w:start w:val="1"/>
      <w:numFmt w:val="lowerRoman"/>
      <w:lvlText w:val="%1)"/>
      <w:lvlJc w:val="left"/>
      <w:pPr>
        <w:ind w:left="1845" w:hanging="72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25" w15:restartNumberingAfterBreak="0">
    <w:nsid w:val="4E433627"/>
    <w:multiLevelType w:val="hybridMultilevel"/>
    <w:tmpl w:val="580C5B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B8007B"/>
    <w:multiLevelType w:val="hybridMultilevel"/>
    <w:tmpl w:val="5E3818B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61E01BD"/>
    <w:multiLevelType w:val="hybridMultilevel"/>
    <w:tmpl w:val="B6488A4A"/>
    <w:lvl w:ilvl="0" w:tplc="B8123FA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5875D9"/>
    <w:multiLevelType w:val="hybridMultilevel"/>
    <w:tmpl w:val="8E54C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5C0536"/>
    <w:multiLevelType w:val="hybridMultilevel"/>
    <w:tmpl w:val="FFBEC98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5FD95F7A"/>
    <w:multiLevelType w:val="hybridMultilevel"/>
    <w:tmpl w:val="ACC817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1A6340"/>
    <w:multiLevelType w:val="hybridMultilevel"/>
    <w:tmpl w:val="C930F416"/>
    <w:lvl w:ilvl="0" w:tplc="C348190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15:restartNumberingAfterBreak="0">
    <w:nsid w:val="64EB5547"/>
    <w:multiLevelType w:val="hybridMultilevel"/>
    <w:tmpl w:val="A620AE64"/>
    <w:lvl w:ilvl="0" w:tplc="9EE8C06E">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65400A66"/>
    <w:multiLevelType w:val="hybridMultilevel"/>
    <w:tmpl w:val="444C9136"/>
    <w:lvl w:ilvl="0" w:tplc="B094A78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67E346BA"/>
    <w:multiLevelType w:val="hybridMultilevel"/>
    <w:tmpl w:val="4BA67DAC"/>
    <w:lvl w:ilvl="0" w:tplc="705A8C68">
      <w:start w:val="1"/>
      <w:numFmt w:val="bullet"/>
      <w:pStyle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DA0526"/>
    <w:multiLevelType w:val="hybridMultilevel"/>
    <w:tmpl w:val="001C8484"/>
    <w:lvl w:ilvl="0" w:tplc="2C90D5A6">
      <w:start w:val="1"/>
      <w:numFmt w:val="bullet"/>
      <w:pStyle w:val="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E075446"/>
    <w:multiLevelType w:val="hybridMultilevel"/>
    <w:tmpl w:val="71D0CC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D7B8A"/>
    <w:multiLevelType w:val="hybridMultilevel"/>
    <w:tmpl w:val="6CE85DA6"/>
    <w:lvl w:ilvl="0" w:tplc="BCDA6D1C">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77705C5A"/>
    <w:multiLevelType w:val="hybridMultilevel"/>
    <w:tmpl w:val="4FC8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E83B1A"/>
    <w:multiLevelType w:val="hybridMultilevel"/>
    <w:tmpl w:val="4B161E90"/>
    <w:lvl w:ilvl="0" w:tplc="051411E6">
      <w:start w:val="1"/>
      <w:numFmt w:val="bullet"/>
      <w:pStyle w:val="Highlightbullet"/>
      <w:lvlText w:val="–"/>
      <w:lvlJc w:val="left"/>
      <w:pPr>
        <w:ind w:left="1800" w:hanging="360"/>
      </w:pPr>
      <w:rPr>
        <w:rFonts w:ascii="Calibri" w:hAnsi="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0" w15:restartNumberingAfterBreak="0">
    <w:nsid w:val="7C5645FA"/>
    <w:multiLevelType w:val="multilevel"/>
    <w:tmpl w:val="7142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9B2603"/>
    <w:multiLevelType w:val="multilevel"/>
    <w:tmpl w:val="FC04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083F62"/>
    <w:multiLevelType w:val="multilevel"/>
    <w:tmpl w:val="E7AAF62C"/>
    <w:name w:val="dtMLAppendix0"/>
    <w:lvl w:ilvl="0">
      <w:start w:val="1"/>
      <w:numFmt w:val="decimal"/>
      <w:lvlRestart w:val="0"/>
      <w:pStyle w:val="Appendix1"/>
      <w:suff w:val="space"/>
      <w:lvlText w:val="Appendix %1."/>
      <w:lvlJc w:val="left"/>
      <w:pPr>
        <w:tabs>
          <w:tab w:val="num" w:pos="0"/>
        </w:tabs>
        <w:ind w:left="0" w:firstLine="0"/>
      </w:pPr>
      <w:rPr>
        <w:rFonts w:ascii="Times New Roman" w:hAnsi="Times New Roman" w:cs="Times New Roman"/>
        <w:b/>
        <w:i w:val="0"/>
        <w:caps w:val="0"/>
        <w:sz w:val="24"/>
        <w:u w:val="none"/>
      </w:rPr>
    </w:lvl>
    <w:lvl w:ilvl="1">
      <w:start w:val="1"/>
      <w:numFmt w:val="decimal"/>
      <w:pStyle w:val="Appendix2"/>
      <w:suff w:val="space"/>
      <w:lvlText w:val="Appendix %1.%2."/>
      <w:lvlJc w:val="left"/>
      <w:pPr>
        <w:tabs>
          <w:tab w:val="num" w:pos="0"/>
        </w:tabs>
        <w:ind w:left="0" w:firstLine="0"/>
      </w:pPr>
      <w:rPr>
        <w:rFonts w:ascii="Times New Roman" w:hAnsi="Times New Roman" w:cs="Times New Roman"/>
        <w:b/>
        <w:i w:val="0"/>
        <w:caps w:val="0"/>
        <w:sz w:val="24"/>
        <w:u w:val="none"/>
      </w:rPr>
    </w:lvl>
    <w:lvl w:ilvl="2">
      <w:start w:val="1"/>
      <w:numFmt w:val="decimal"/>
      <w:pStyle w:val="Appendix3"/>
      <w:suff w:val="space"/>
      <w:lvlText w:val="Appendix %1.%2.%3."/>
      <w:lvlJc w:val="left"/>
      <w:pPr>
        <w:tabs>
          <w:tab w:val="num" w:pos="0"/>
        </w:tabs>
        <w:ind w:left="0" w:firstLine="0"/>
      </w:pPr>
      <w:rPr>
        <w:rFonts w:ascii="Times New Roman" w:hAnsi="Times New Roman" w:cs="Times New Roman"/>
        <w:b/>
        <w:i w:val="0"/>
        <w:caps w:val="0"/>
        <w:sz w:val="24"/>
        <w:u w:val="no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0"/>
  </w:num>
  <w:num w:numId="2">
    <w:abstractNumId w:val="17"/>
  </w:num>
  <w:num w:numId="3">
    <w:abstractNumId w:val="38"/>
  </w:num>
  <w:num w:numId="4">
    <w:abstractNumId w:val="19"/>
  </w:num>
  <w:num w:numId="5">
    <w:abstractNumId w:val="37"/>
  </w:num>
  <w:num w:numId="6">
    <w:abstractNumId w:val="33"/>
  </w:num>
  <w:num w:numId="7">
    <w:abstractNumId w:val="41"/>
  </w:num>
  <w:num w:numId="8">
    <w:abstractNumId w:val="18"/>
  </w:num>
  <w:num w:numId="9">
    <w:abstractNumId w:val="31"/>
  </w:num>
  <w:num w:numId="10">
    <w:abstractNumId w:val="34"/>
  </w:num>
  <w:num w:numId="11">
    <w:abstractNumId w:val="0"/>
  </w:num>
  <w:num w:numId="12">
    <w:abstractNumId w:val="32"/>
  </w:num>
  <w:num w:numId="13">
    <w:abstractNumId w:val="39"/>
  </w:num>
  <w:num w:numId="14">
    <w:abstractNumId w:val="23"/>
  </w:num>
  <w:num w:numId="15">
    <w:abstractNumId w:val="8"/>
  </w:num>
  <w:num w:numId="16">
    <w:abstractNumId w:val="13"/>
  </w:num>
  <w:num w:numId="17">
    <w:abstractNumId w:val="21"/>
  </w:num>
  <w:num w:numId="18">
    <w:abstractNumId w:val="26"/>
  </w:num>
  <w:num w:numId="19">
    <w:abstractNumId w:val="5"/>
  </w:num>
  <w:num w:numId="20">
    <w:abstractNumId w:val="28"/>
  </w:num>
  <w:num w:numId="21">
    <w:abstractNumId w:val="24"/>
  </w:num>
  <w:num w:numId="22">
    <w:abstractNumId w:val="3"/>
  </w:num>
  <w:num w:numId="23">
    <w:abstractNumId w:val="1"/>
  </w:num>
  <w:num w:numId="24">
    <w:abstractNumId w:val="4"/>
  </w:num>
  <w:num w:numId="25">
    <w:abstractNumId w:val="25"/>
  </w:num>
  <w:num w:numId="26">
    <w:abstractNumId w:val="16"/>
  </w:num>
  <w:num w:numId="27">
    <w:abstractNumId w:val="36"/>
  </w:num>
  <w:num w:numId="28">
    <w:abstractNumId w:val="14"/>
  </w:num>
  <w:num w:numId="29">
    <w:abstractNumId w:val="29"/>
  </w:num>
  <w:num w:numId="30">
    <w:abstractNumId w:val="6"/>
  </w:num>
  <w:num w:numId="31">
    <w:abstractNumId w:val="30"/>
  </w:num>
  <w:num w:numId="32">
    <w:abstractNumId w:val="15"/>
  </w:num>
  <w:num w:numId="33">
    <w:abstractNumId w:val="22"/>
  </w:num>
  <w:num w:numId="34">
    <w:abstractNumId w:val="11"/>
  </w:num>
  <w:num w:numId="35">
    <w:abstractNumId w:val="12"/>
  </w:num>
  <w:num w:numId="36">
    <w:abstractNumId w:val="2"/>
  </w:num>
  <w:num w:numId="37">
    <w:abstractNumId w:val="42"/>
  </w:num>
  <w:num w:numId="38">
    <w:abstractNumId w:val="10"/>
  </w:num>
  <w:num w:numId="39">
    <w:abstractNumId w:val="20"/>
  </w:num>
  <w:num w:numId="40">
    <w:abstractNumId w:val="7"/>
  </w:num>
  <w:num w:numId="41">
    <w:abstractNumId w:val="9"/>
  </w:num>
  <w:num w:numId="42">
    <w:abstractNumId w:val="35"/>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2NzEwsrAwtzA2MTRU0lEKTi0uzszPAykwrAUAEVWz0SwAAAA="/>
    <w:docVar w:name="EN.InstantFormat" w:val="&lt;ENInstantFormat&gt;&lt;Enabled&gt;1&lt;/Enabled&gt;&lt;ScanUnformatted&gt;1&lt;/ScanUnformatted&gt;&lt;ScanChanges&gt;1&lt;/ScanChanges&gt;&lt;Suspended&gt;1&lt;/Suspended&gt;&lt;/ENInstantFormat&gt;"/>
    <w:docVar w:name="EN.Layout" w:val="&lt;ENLayout&gt;&lt;Style&gt;Annals of Oncology_Aspire amends_Sept 2020&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rss2xrl9rxapevd9mvzepo5srzvrdrxpzs&quot;&gt;Herzuma real world-Converted&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1&lt;/item&gt;&lt;item&gt;23&lt;/item&gt;&lt;item&gt;24&lt;/item&gt;&lt;item&gt;25&lt;/item&gt;&lt;item&gt;26&lt;/item&gt;&lt;item&gt;28&lt;/item&gt;&lt;item&gt;29&lt;/item&gt;&lt;item&gt;31&lt;/item&gt;&lt;item&gt;37&lt;/item&gt;&lt;item&gt;38&lt;/item&gt;&lt;/record-ids&gt;&lt;/item&gt;&lt;/Libraries&gt;"/>
  </w:docVars>
  <w:rsids>
    <w:rsidRoot w:val="00B274A4"/>
    <w:rsid w:val="000002F5"/>
    <w:rsid w:val="00000854"/>
    <w:rsid w:val="00000D88"/>
    <w:rsid w:val="000015B4"/>
    <w:rsid w:val="00001CD0"/>
    <w:rsid w:val="000022B1"/>
    <w:rsid w:val="0000341E"/>
    <w:rsid w:val="000045FF"/>
    <w:rsid w:val="00004A0F"/>
    <w:rsid w:val="00005080"/>
    <w:rsid w:val="00005A5D"/>
    <w:rsid w:val="000065AA"/>
    <w:rsid w:val="0000670D"/>
    <w:rsid w:val="00007DCF"/>
    <w:rsid w:val="000109F1"/>
    <w:rsid w:val="0001141A"/>
    <w:rsid w:val="000124CD"/>
    <w:rsid w:val="00012D93"/>
    <w:rsid w:val="00013657"/>
    <w:rsid w:val="00016480"/>
    <w:rsid w:val="00016AE4"/>
    <w:rsid w:val="00017BE7"/>
    <w:rsid w:val="00017CB7"/>
    <w:rsid w:val="000207F1"/>
    <w:rsid w:val="00021085"/>
    <w:rsid w:val="0002117F"/>
    <w:rsid w:val="00024872"/>
    <w:rsid w:val="00025005"/>
    <w:rsid w:val="00026967"/>
    <w:rsid w:val="00031EFF"/>
    <w:rsid w:val="00032E61"/>
    <w:rsid w:val="000336F3"/>
    <w:rsid w:val="00033B6A"/>
    <w:rsid w:val="000346AE"/>
    <w:rsid w:val="00035879"/>
    <w:rsid w:val="0003600F"/>
    <w:rsid w:val="0003610B"/>
    <w:rsid w:val="000364CA"/>
    <w:rsid w:val="00036878"/>
    <w:rsid w:val="00040261"/>
    <w:rsid w:val="00042309"/>
    <w:rsid w:val="0004238E"/>
    <w:rsid w:val="0004448E"/>
    <w:rsid w:val="00047006"/>
    <w:rsid w:val="000510DA"/>
    <w:rsid w:val="000515CA"/>
    <w:rsid w:val="00051792"/>
    <w:rsid w:val="00052A8C"/>
    <w:rsid w:val="00052C59"/>
    <w:rsid w:val="00052C65"/>
    <w:rsid w:val="00053654"/>
    <w:rsid w:val="00053A0E"/>
    <w:rsid w:val="00054CD0"/>
    <w:rsid w:val="00055278"/>
    <w:rsid w:val="000558CB"/>
    <w:rsid w:val="00055ABD"/>
    <w:rsid w:val="00055C3D"/>
    <w:rsid w:val="00056605"/>
    <w:rsid w:val="00057357"/>
    <w:rsid w:val="0006020A"/>
    <w:rsid w:val="00060B53"/>
    <w:rsid w:val="0006215B"/>
    <w:rsid w:val="0006366C"/>
    <w:rsid w:val="00063EED"/>
    <w:rsid w:val="0006605A"/>
    <w:rsid w:val="000667C7"/>
    <w:rsid w:val="000670FF"/>
    <w:rsid w:val="0007074D"/>
    <w:rsid w:val="00070D8F"/>
    <w:rsid w:val="00071EC2"/>
    <w:rsid w:val="00073D6A"/>
    <w:rsid w:val="00076CCE"/>
    <w:rsid w:val="00080AA7"/>
    <w:rsid w:val="00080BFA"/>
    <w:rsid w:val="00080CFF"/>
    <w:rsid w:val="00081BF9"/>
    <w:rsid w:val="00081FC2"/>
    <w:rsid w:val="00083696"/>
    <w:rsid w:val="00084487"/>
    <w:rsid w:val="00084509"/>
    <w:rsid w:val="00084CD0"/>
    <w:rsid w:val="00085994"/>
    <w:rsid w:val="00086EB8"/>
    <w:rsid w:val="00087969"/>
    <w:rsid w:val="00087E22"/>
    <w:rsid w:val="0009000A"/>
    <w:rsid w:val="000908EF"/>
    <w:rsid w:val="000928AF"/>
    <w:rsid w:val="00092FB5"/>
    <w:rsid w:val="000942A2"/>
    <w:rsid w:val="000943D8"/>
    <w:rsid w:val="00096665"/>
    <w:rsid w:val="000975BF"/>
    <w:rsid w:val="000A052A"/>
    <w:rsid w:val="000A0E0A"/>
    <w:rsid w:val="000A0FD1"/>
    <w:rsid w:val="000A17E4"/>
    <w:rsid w:val="000A27B1"/>
    <w:rsid w:val="000A333C"/>
    <w:rsid w:val="000A3D57"/>
    <w:rsid w:val="000A4F19"/>
    <w:rsid w:val="000A5072"/>
    <w:rsid w:val="000A5881"/>
    <w:rsid w:val="000A69FF"/>
    <w:rsid w:val="000A6EEF"/>
    <w:rsid w:val="000A72FC"/>
    <w:rsid w:val="000A7DBF"/>
    <w:rsid w:val="000B13B1"/>
    <w:rsid w:val="000B3981"/>
    <w:rsid w:val="000B4562"/>
    <w:rsid w:val="000B64C1"/>
    <w:rsid w:val="000B6CC4"/>
    <w:rsid w:val="000B6F8A"/>
    <w:rsid w:val="000B700C"/>
    <w:rsid w:val="000B755D"/>
    <w:rsid w:val="000B7BB4"/>
    <w:rsid w:val="000C08FF"/>
    <w:rsid w:val="000C3261"/>
    <w:rsid w:val="000C364F"/>
    <w:rsid w:val="000C3EB1"/>
    <w:rsid w:val="000C45FB"/>
    <w:rsid w:val="000C4830"/>
    <w:rsid w:val="000C5AAE"/>
    <w:rsid w:val="000C5F24"/>
    <w:rsid w:val="000C637C"/>
    <w:rsid w:val="000C6D07"/>
    <w:rsid w:val="000C79D9"/>
    <w:rsid w:val="000D032D"/>
    <w:rsid w:val="000D03EF"/>
    <w:rsid w:val="000D1505"/>
    <w:rsid w:val="000D1FFB"/>
    <w:rsid w:val="000D2E2C"/>
    <w:rsid w:val="000D2E7A"/>
    <w:rsid w:val="000D35FE"/>
    <w:rsid w:val="000D39F2"/>
    <w:rsid w:val="000D3F2B"/>
    <w:rsid w:val="000D4113"/>
    <w:rsid w:val="000D4259"/>
    <w:rsid w:val="000D47F0"/>
    <w:rsid w:val="000D503C"/>
    <w:rsid w:val="000D517B"/>
    <w:rsid w:val="000D542B"/>
    <w:rsid w:val="000D6CCC"/>
    <w:rsid w:val="000D7445"/>
    <w:rsid w:val="000D74EC"/>
    <w:rsid w:val="000D7BD5"/>
    <w:rsid w:val="000E0759"/>
    <w:rsid w:val="000E19A4"/>
    <w:rsid w:val="000E25BA"/>
    <w:rsid w:val="000E2E64"/>
    <w:rsid w:val="000E2EF6"/>
    <w:rsid w:val="000E41A2"/>
    <w:rsid w:val="000E6265"/>
    <w:rsid w:val="000F02E2"/>
    <w:rsid w:val="000F181D"/>
    <w:rsid w:val="000F1886"/>
    <w:rsid w:val="000F18E2"/>
    <w:rsid w:val="000F23B9"/>
    <w:rsid w:val="000F3542"/>
    <w:rsid w:val="000F3925"/>
    <w:rsid w:val="000F3FC3"/>
    <w:rsid w:val="000F43A9"/>
    <w:rsid w:val="000F470B"/>
    <w:rsid w:val="000F5CC7"/>
    <w:rsid w:val="000F6145"/>
    <w:rsid w:val="000F6CAF"/>
    <w:rsid w:val="000F78F0"/>
    <w:rsid w:val="000F79BD"/>
    <w:rsid w:val="00100C2C"/>
    <w:rsid w:val="001010C8"/>
    <w:rsid w:val="00101FA7"/>
    <w:rsid w:val="00103477"/>
    <w:rsid w:val="001034A8"/>
    <w:rsid w:val="00103EB9"/>
    <w:rsid w:val="00104352"/>
    <w:rsid w:val="00104D81"/>
    <w:rsid w:val="00105936"/>
    <w:rsid w:val="00106B3C"/>
    <w:rsid w:val="001076A4"/>
    <w:rsid w:val="00111784"/>
    <w:rsid w:val="00111B57"/>
    <w:rsid w:val="0011379B"/>
    <w:rsid w:val="001147DA"/>
    <w:rsid w:val="0011508F"/>
    <w:rsid w:val="0011544B"/>
    <w:rsid w:val="001157AE"/>
    <w:rsid w:val="001157F6"/>
    <w:rsid w:val="001164AD"/>
    <w:rsid w:val="00116536"/>
    <w:rsid w:val="00117851"/>
    <w:rsid w:val="00117F29"/>
    <w:rsid w:val="00120609"/>
    <w:rsid w:val="00120A24"/>
    <w:rsid w:val="00120F3E"/>
    <w:rsid w:val="001212AF"/>
    <w:rsid w:val="00121322"/>
    <w:rsid w:val="00121D0D"/>
    <w:rsid w:val="00122041"/>
    <w:rsid w:val="00122663"/>
    <w:rsid w:val="00123745"/>
    <w:rsid w:val="00123A3B"/>
    <w:rsid w:val="00123E07"/>
    <w:rsid w:val="0012440C"/>
    <w:rsid w:val="001257EE"/>
    <w:rsid w:val="001274E4"/>
    <w:rsid w:val="001279BD"/>
    <w:rsid w:val="00127B49"/>
    <w:rsid w:val="0013043C"/>
    <w:rsid w:val="00131789"/>
    <w:rsid w:val="0013194A"/>
    <w:rsid w:val="00131E1A"/>
    <w:rsid w:val="00131F2F"/>
    <w:rsid w:val="001323B1"/>
    <w:rsid w:val="00133336"/>
    <w:rsid w:val="0013389E"/>
    <w:rsid w:val="00133A3A"/>
    <w:rsid w:val="00133B8E"/>
    <w:rsid w:val="00134A5F"/>
    <w:rsid w:val="00134F65"/>
    <w:rsid w:val="001351CC"/>
    <w:rsid w:val="00135817"/>
    <w:rsid w:val="00136F1C"/>
    <w:rsid w:val="00140627"/>
    <w:rsid w:val="00140A13"/>
    <w:rsid w:val="00141A11"/>
    <w:rsid w:val="00142298"/>
    <w:rsid w:val="00142897"/>
    <w:rsid w:val="00143B55"/>
    <w:rsid w:val="00144F9A"/>
    <w:rsid w:val="0014566A"/>
    <w:rsid w:val="001458F9"/>
    <w:rsid w:val="0014590C"/>
    <w:rsid w:val="001465CE"/>
    <w:rsid w:val="00150508"/>
    <w:rsid w:val="00150C8F"/>
    <w:rsid w:val="00150C9A"/>
    <w:rsid w:val="00150F10"/>
    <w:rsid w:val="001513CD"/>
    <w:rsid w:val="0015205B"/>
    <w:rsid w:val="00152171"/>
    <w:rsid w:val="00152826"/>
    <w:rsid w:val="00152C0E"/>
    <w:rsid w:val="00152D3E"/>
    <w:rsid w:val="00153BA8"/>
    <w:rsid w:val="00153CB0"/>
    <w:rsid w:val="0015428B"/>
    <w:rsid w:val="0015554B"/>
    <w:rsid w:val="00156CB0"/>
    <w:rsid w:val="001577FC"/>
    <w:rsid w:val="00157EA8"/>
    <w:rsid w:val="0016080B"/>
    <w:rsid w:val="00160B0D"/>
    <w:rsid w:val="001613C7"/>
    <w:rsid w:val="00162405"/>
    <w:rsid w:val="00162D60"/>
    <w:rsid w:val="00163452"/>
    <w:rsid w:val="00166924"/>
    <w:rsid w:val="001702E6"/>
    <w:rsid w:val="00170B09"/>
    <w:rsid w:val="0017338E"/>
    <w:rsid w:val="00173448"/>
    <w:rsid w:val="00173AF6"/>
    <w:rsid w:val="001742A6"/>
    <w:rsid w:val="00174901"/>
    <w:rsid w:val="00174F88"/>
    <w:rsid w:val="001756F2"/>
    <w:rsid w:val="00176D0B"/>
    <w:rsid w:val="00182F3B"/>
    <w:rsid w:val="00182FF5"/>
    <w:rsid w:val="00184570"/>
    <w:rsid w:val="00184922"/>
    <w:rsid w:val="001855C1"/>
    <w:rsid w:val="0018632F"/>
    <w:rsid w:val="00187494"/>
    <w:rsid w:val="00187D5D"/>
    <w:rsid w:val="00191400"/>
    <w:rsid w:val="00191519"/>
    <w:rsid w:val="00191FC1"/>
    <w:rsid w:val="0019284F"/>
    <w:rsid w:val="00193542"/>
    <w:rsid w:val="00193DCA"/>
    <w:rsid w:val="001956F3"/>
    <w:rsid w:val="001966D4"/>
    <w:rsid w:val="00197017"/>
    <w:rsid w:val="0019732E"/>
    <w:rsid w:val="00197494"/>
    <w:rsid w:val="00197DB5"/>
    <w:rsid w:val="001A013F"/>
    <w:rsid w:val="001A164D"/>
    <w:rsid w:val="001A1970"/>
    <w:rsid w:val="001A1E59"/>
    <w:rsid w:val="001A21A2"/>
    <w:rsid w:val="001A2C5C"/>
    <w:rsid w:val="001A418D"/>
    <w:rsid w:val="001A60A8"/>
    <w:rsid w:val="001A6133"/>
    <w:rsid w:val="001A6435"/>
    <w:rsid w:val="001A66EA"/>
    <w:rsid w:val="001A7D19"/>
    <w:rsid w:val="001B0A4F"/>
    <w:rsid w:val="001B0A59"/>
    <w:rsid w:val="001B0A5B"/>
    <w:rsid w:val="001B193C"/>
    <w:rsid w:val="001B1B03"/>
    <w:rsid w:val="001B1E44"/>
    <w:rsid w:val="001B2A67"/>
    <w:rsid w:val="001B4186"/>
    <w:rsid w:val="001B42C4"/>
    <w:rsid w:val="001B5331"/>
    <w:rsid w:val="001B6840"/>
    <w:rsid w:val="001B6D32"/>
    <w:rsid w:val="001B6EA7"/>
    <w:rsid w:val="001B6EF7"/>
    <w:rsid w:val="001C2746"/>
    <w:rsid w:val="001C28E5"/>
    <w:rsid w:val="001C34AF"/>
    <w:rsid w:val="001C3603"/>
    <w:rsid w:val="001C3A0B"/>
    <w:rsid w:val="001C3CFD"/>
    <w:rsid w:val="001C4C3B"/>
    <w:rsid w:val="001C4D75"/>
    <w:rsid w:val="001C5401"/>
    <w:rsid w:val="001C6478"/>
    <w:rsid w:val="001C7908"/>
    <w:rsid w:val="001D29D7"/>
    <w:rsid w:val="001D2D33"/>
    <w:rsid w:val="001D302F"/>
    <w:rsid w:val="001D3524"/>
    <w:rsid w:val="001D5F45"/>
    <w:rsid w:val="001E07FC"/>
    <w:rsid w:val="001E3A03"/>
    <w:rsid w:val="001E4048"/>
    <w:rsid w:val="001E62E2"/>
    <w:rsid w:val="001F0FC6"/>
    <w:rsid w:val="001F2A46"/>
    <w:rsid w:val="001F2D0C"/>
    <w:rsid w:val="001F4D4F"/>
    <w:rsid w:val="001F55F9"/>
    <w:rsid w:val="00201C08"/>
    <w:rsid w:val="0020208A"/>
    <w:rsid w:val="00202D36"/>
    <w:rsid w:val="00203735"/>
    <w:rsid w:val="00203CF1"/>
    <w:rsid w:val="00204438"/>
    <w:rsid w:val="002052AB"/>
    <w:rsid w:val="00205CC3"/>
    <w:rsid w:val="00205D15"/>
    <w:rsid w:val="002070F8"/>
    <w:rsid w:val="002079E1"/>
    <w:rsid w:val="00207B03"/>
    <w:rsid w:val="0021009B"/>
    <w:rsid w:val="0021202D"/>
    <w:rsid w:val="00213593"/>
    <w:rsid w:val="002142DE"/>
    <w:rsid w:val="00214539"/>
    <w:rsid w:val="002150F1"/>
    <w:rsid w:val="00215CCD"/>
    <w:rsid w:val="00217ED0"/>
    <w:rsid w:val="00220FE6"/>
    <w:rsid w:val="00223024"/>
    <w:rsid w:val="002246C3"/>
    <w:rsid w:val="00225DBE"/>
    <w:rsid w:val="00225DC3"/>
    <w:rsid w:val="00225EC9"/>
    <w:rsid w:val="0022645E"/>
    <w:rsid w:val="00226520"/>
    <w:rsid w:val="0022748A"/>
    <w:rsid w:val="002278CF"/>
    <w:rsid w:val="00227CBA"/>
    <w:rsid w:val="002307C0"/>
    <w:rsid w:val="002309D6"/>
    <w:rsid w:val="00230B3A"/>
    <w:rsid w:val="00230DCE"/>
    <w:rsid w:val="002318F3"/>
    <w:rsid w:val="00231B44"/>
    <w:rsid w:val="00232B6B"/>
    <w:rsid w:val="00232CC6"/>
    <w:rsid w:val="00233D8D"/>
    <w:rsid w:val="00235526"/>
    <w:rsid w:val="002356F4"/>
    <w:rsid w:val="00235DD5"/>
    <w:rsid w:val="00236510"/>
    <w:rsid w:val="002374D3"/>
    <w:rsid w:val="00237B95"/>
    <w:rsid w:val="00241885"/>
    <w:rsid w:val="00241A86"/>
    <w:rsid w:val="00243281"/>
    <w:rsid w:val="00243636"/>
    <w:rsid w:val="00244D17"/>
    <w:rsid w:val="00246200"/>
    <w:rsid w:val="002475E1"/>
    <w:rsid w:val="00247656"/>
    <w:rsid w:val="00247ABB"/>
    <w:rsid w:val="0025138E"/>
    <w:rsid w:val="0025362B"/>
    <w:rsid w:val="002545CF"/>
    <w:rsid w:val="00256D19"/>
    <w:rsid w:val="00257D2D"/>
    <w:rsid w:val="0026149E"/>
    <w:rsid w:val="0026162C"/>
    <w:rsid w:val="002617B6"/>
    <w:rsid w:val="00261FF3"/>
    <w:rsid w:val="002628AF"/>
    <w:rsid w:val="002634D9"/>
    <w:rsid w:val="00264A80"/>
    <w:rsid w:val="00266291"/>
    <w:rsid w:val="002664C5"/>
    <w:rsid w:val="00266B67"/>
    <w:rsid w:val="00267787"/>
    <w:rsid w:val="00273146"/>
    <w:rsid w:val="002736E1"/>
    <w:rsid w:val="0027504E"/>
    <w:rsid w:val="0027557D"/>
    <w:rsid w:val="00276FE3"/>
    <w:rsid w:val="00277942"/>
    <w:rsid w:val="00280435"/>
    <w:rsid w:val="002809B0"/>
    <w:rsid w:val="002829DE"/>
    <w:rsid w:val="00283870"/>
    <w:rsid w:val="00284B4D"/>
    <w:rsid w:val="00285049"/>
    <w:rsid w:val="00285187"/>
    <w:rsid w:val="002852E5"/>
    <w:rsid w:val="002875A3"/>
    <w:rsid w:val="002909CC"/>
    <w:rsid w:val="00290E58"/>
    <w:rsid w:val="00291EB0"/>
    <w:rsid w:val="00292D4B"/>
    <w:rsid w:val="00293476"/>
    <w:rsid w:val="002942DC"/>
    <w:rsid w:val="00294F4F"/>
    <w:rsid w:val="00295192"/>
    <w:rsid w:val="002958FE"/>
    <w:rsid w:val="002A028D"/>
    <w:rsid w:val="002A09AB"/>
    <w:rsid w:val="002A16E8"/>
    <w:rsid w:val="002A1785"/>
    <w:rsid w:val="002A1A09"/>
    <w:rsid w:val="002A520C"/>
    <w:rsid w:val="002A7C00"/>
    <w:rsid w:val="002A7D2A"/>
    <w:rsid w:val="002B0B49"/>
    <w:rsid w:val="002B184A"/>
    <w:rsid w:val="002B1A09"/>
    <w:rsid w:val="002B1F68"/>
    <w:rsid w:val="002B25E4"/>
    <w:rsid w:val="002B3FDE"/>
    <w:rsid w:val="002B401D"/>
    <w:rsid w:val="002B46D5"/>
    <w:rsid w:val="002B49A4"/>
    <w:rsid w:val="002B4D49"/>
    <w:rsid w:val="002B5764"/>
    <w:rsid w:val="002B5A6E"/>
    <w:rsid w:val="002B62DE"/>
    <w:rsid w:val="002B64DA"/>
    <w:rsid w:val="002B73B7"/>
    <w:rsid w:val="002B74CB"/>
    <w:rsid w:val="002B7D79"/>
    <w:rsid w:val="002C1C50"/>
    <w:rsid w:val="002C43AA"/>
    <w:rsid w:val="002C444B"/>
    <w:rsid w:val="002C49A9"/>
    <w:rsid w:val="002C5EFA"/>
    <w:rsid w:val="002C670E"/>
    <w:rsid w:val="002C70C3"/>
    <w:rsid w:val="002C733A"/>
    <w:rsid w:val="002C753F"/>
    <w:rsid w:val="002D0185"/>
    <w:rsid w:val="002D03EA"/>
    <w:rsid w:val="002D090C"/>
    <w:rsid w:val="002D0CEC"/>
    <w:rsid w:val="002D0DEE"/>
    <w:rsid w:val="002D1AE8"/>
    <w:rsid w:val="002D2D0A"/>
    <w:rsid w:val="002D3317"/>
    <w:rsid w:val="002D4898"/>
    <w:rsid w:val="002D4DAF"/>
    <w:rsid w:val="002D66BE"/>
    <w:rsid w:val="002D7D13"/>
    <w:rsid w:val="002E04D4"/>
    <w:rsid w:val="002E0821"/>
    <w:rsid w:val="002E1ECB"/>
    <w:rsid w:val="002E3CA7"/>
    <w:rsid w:val="002E40B1"/>
    <w:rsid w:val="002E4EFA"/>
    <w:rsid w:val="002E4F86"/>
    <w:rsid w:val="002E7BA3"/>
    <w:rsid w:val="002F09B9"/>
    <w:rsid w:val="002F0BCD"/>
    <w:rsid w:val="002F11A6"/>
    <w:rsid w:val="002F3E2B"/>
    <w:rsid w:val="002F4A30"/>
    <w:rsid w:val="002F4AD1"/>
    <w:rsid w:val="002F4F38"/>
    <w:rsid w:val="002F6130"/>
    <w:rsid w:val="0030009E"/>
    <w:rsid w:val="00301159"/>
    <w:rsid w:val="00301681"/>
    <w:rsid w:val="00303122"/>
    <w:rsid w:val="00303DB9"/>
    <w:rsid w:val="00303DED"/>
    <w:rsid w:val="00304761"/>
    <w:rsid w:val="00304930"/>
    <w:rsid w:val="003052E5"/>
    <w:rsid w:val="003064F2"/>
    <w:rsid w:val="00307AC9"/>
    <w:rsid w:val="0031168C"/>
    <w:rsid w:val="0031429A"/>
    <w:rsid w:val="00314D04"/>
    <w:rsid w:val="00315184"/>
    <w:rsid w:val="0031756A"/>
    <w:rsid w:val="003200DE"/>
    <w:rsid w:val="003223E0"/>
    <w:rsid w:val="00322924"/>
    <w:rsid w:val="00323800"/>
    <w:rsid w:val="00323843"/>
    <w:rsid w:val="00324CDD"/>
    <w:rsid w:val="00324F6E"/>
    <w:rsid w:val="00325A8E"/>
    <w:rsid w:val="00326060"/>
    <w:rsid w:val="0032614B"/>
    <w:rsid w:val="00326647"/>
    <w:rsid w:val="00330D62"/>
    <w:rsid w:val="00330E1B"/>
    <w:rsid w:val="00331F29"/>
    <w:rsid w:val="003322AD"/>
    <w:rsid w:val="00332D6B"/>
    <w:rsid w:val="00333431"/>
    <w:rsid w:val="003356E5"/>
    <w:rsid w:val="003358ED"/>
    <w:rsid w:val="00337143"/>
    <w:rsid w:val="00337421"/>
    <w:rsid w:val="003378C8"/>
    <w:rsid w:val="00337945"/>
    <w:rsid w:val="00340983"/>
    <w:rsid w:val="00341FFC"/>
    <w:rsid w:val="00342081"/>
    <w:rsid w:val="00343373"/>
    <w:rsid w:val="00343E1B"/>
    <w:rsid w:val="00350165"/>
    <w:rsid w:val="00350944"/>
    <w:rsid w:val="00350E6C"/>
    <w:rsid w:val="0035258A"/>
    <w:rsid w:val="00353843"/>
    <w:rsid w:val="00354C84"/>
    <w:rsid w:val="00355236"/>
    <w:rsid w:val="00355617"/>
    <w:rsid w:val="00356D70"/>
    <w:rsid w:val="0035767B"/>
    <w:rsid w:val="00357B96"/>
    <w:rsid w:val="003607DA"/>
    <w:rsid w:val="00363155"/>
    <w:rsid w:val="00363504"/>
    <w:rsid w:val="00363BEE"/>
    <w:rsid w:val="00366555"/>
    <w:rsid w:val="00366B42"/>
    <w:rsid w:val="00366DAB"/>
    <w:rsid w:val="00367BB7"/>
    <w:rsid w:val="0037017E"/>
    <w:rsid w:val="003703D5"/>
    <w:rsid w:val="00370DB0"/>
    <w:rsid w:val="00372C04"/>
    <w:rsid w:val="00372C18"/>
    <w:rsid w:val="00372ED6"/>
    <w:rsid w:val="00373E35"/>
    <w:rsid w:val="00374C04"/>
    <w:rsid w:val="00376491"/>
    <w:rsid w:val="00377814"/>
    <w:rsid w:val="00377B20"/>
    <w:rsid w:val="00377FD6"/>
    <w:rsid w:val="00381514"/>
    <w:rsid w:val="00382102"/>
    <w:rsid w:val="00382400"/>
    <w:rsid w:val="0038325F"/>
    <w:rsid w:val="00384FEE"/>
    <w:rsid w:val="00386C2B"/>
    <w:rsid w:val="0038759C"/>
    <w:rsid w:val="003878BC"/>
    <w:rsid w:val="0039079D"/>
    <w:rsid w:val="003925BB"/>
    <w:rsid w:val="00393BE8"/>
    <w:rsid w:val="00394954"/>
    <w:rsid w:val="00394EE3"/>
    <w:rsid w:val="00395200"/>
    <w:rsid w:val="00395459"/>
    <w:rsid w:val="003954C3"/>
    <w:rsid w:val="00395ADA"/>
    <w:rsid w:val="00395D16"/>
    <w:rsid w:val="00396B4B"/>
    <w:rsid w:val="003971DE"/>
    <w:rsid w:val="003A0598"/>
    <w:rsid w:val="003A14A8"/>
    <w:rsid w:val="003A2F0E"/>
    <w:rsid w:val="003A672D"/>
    <w:rsid w:val="003A727D"/>
    <w:rsid w:val="003A7595"/>
    <w:rsid w:val="003B1BB1"/>
    <w:rsid w:val="003B1D8F"/>
    <w:rsid w:val="003B22A3"/>
    <w:rsid w:val="003B3C21"/>
    <w:rsid w:val="003B4382"/>
    <w:rsid w:val="003B525B"/>
    <w:rsid w:val="003B6597"/>
    <w:rsid w:val="003B662F"/>
    <w:rsid w:val="003C192F"/>
    <w:rsid w:val="003C2216"/>
    <w:rsid w:val="003C28A6"/>
    <w:rsid w:val="003C5252"/>
    <w:rsid w:val="003C60DB"/>
    <w:rsid w:val="003C629F"/>
    <w:rsid w:val="003C64A1"/>
    <w:rsid w:val="003C65F3"/>
    <w:rsid w:val="003C7106"/>
    <w:rsid w:val="003C7761"/>
    <w:rsid w:val="003D4DDC"/>
    <w:rsid w:val="003D4E9F"/>
    <w:rsid w:val="003D61CF"/>
    <w:rsid w:val="003D6BDC"/>
    <w:rsid w:val="003E0C69"/>
    <w:rsid w:val="003E0D11"/>
    <w:rsid w:val="003E10F9"/>
    <w:rsid w:val="003E2360"/>
    <w:rsid w:val="003E23E0"/>
    <w:rsid w:val="003E4812"/>
    <w:rsid w:val="003E5EB0"/>
    <w:rsid w:val="003E5F85"/>
    <w:rsid w:val="003E7BC2"/>
    <w:rsid w:val="003E7D33"/>
    <w:rsid w:val="003F03A2"/>
    <w:rsid w:val="003F0AE6"/>
    <w:rsid w:val="003F1967"/>
    <w:rsid w:val="003F2BF0"/>
    <w:rsid w:val="003F35BE"/>
    <w:rsid w:val="003F4633"/>
    <w:rsid w:val="003F4803"/>
    <w:rsid w:val="003F4C85"/>
    <w:rsid w:val="003F529C"/>
    <w:rsid w:val="003F55A7"/>
    <w:rsid w:val="003F59D8"/>
    <w:rsid w:val="003F5B89"/>
    <w:rsid w:val="003F5EB3"/>
    <w:rsid w:val="003F5FC7"/>
    <w:rsid w:val="003F6722"/>
    <w:rsid w:val="003F6A91"/>
    <w:rsid w:val="003F7127"/>
    <w:rsid w:val="003F780F"/>
    <w:rsid w:val="003F7AAA"/>
    <w:rsid w:val="003F7C77"/>
    <w:rsid w:val="003F7FAA"/>
    <w:rsid w:val="00401965"/>
    <w:rsid w:val="00402CDC"/>
    <w:rsid w:val="004037E2"/>
    <w:rsid w:val="004041D7"/>
    <w:rsid w:val="0040472A"/>
    <w:rsid w:val="00405270"/>
    <w:rsid w:val="00407745"/>
    <w:rsid w:val="00410514"/>
    <w:rsid w:val="00410571"/>
    <w:rsid w:val="004108EB"/>
    <w:rsid w:val="00410EAA"/>
    <w:rsid w:val="00411D78"/>
    <w:rsid w:val="00412C58"/>
    <w:rsid w:val="00412F9B"/>
    <w:rsid w:val="0041338B"/>
    <w:rsid w:val="00413737"/>
    <w:rsid w:val="00414008"/>
    <w:rsid w:val="004141A1"/>
    <w:rsid w:val="004156D0"/>
    <w:rsid w:val="004158B8"/>
    <w:rsid w:val="00417105"/>
    <w:rsid w:val="00421091"/>
    <w:rsid w:val="004227F4"/>
    <w:rsid w:val="00424137"/>
    <w:rsid w:val="00424D53"/>
    <w:rsid w:val="00424F51"/>
    <w:rsid w:val="00425419"/>
    <w:rsid w:val="00426536"/>
    <w:rsid w:val="00426665"/>
    <w:rsid w:val="0043021C"/>
    <w:rsid w:val="00430630"/>
    <w:rsid w:val="0043194A"/>
    <w:rsid w:val="00431E35"/>
    <w:rsid w:val="0043306F"/>
    <w:rsid w:val="004333F3"/>
    <w:rsid w:val="00434811"/>
    <w:rsid w:val="00434A9A"/>
    <w:rsid w:val="00434EAE"/>
    <w:rsid w:val="00435432"/>
    <w:rsid w:val="00435B5A"/>
    <w:rsid w:val="00435D34"/>
    <w:rsid w:val="00435F7E"/>
    <w:rsid w:val="00436A8A"/>
    <w:rsid w:val="0043701B"/>
    <w:rsid w:val="00437936"/>
    <w:rsid w:val="0044070B"/>
    <w:rsid w:val="004419F4"/>
    <w:rsid w:val="00442565"/>
    <w:rsid w:val="00442896"/>
    <w:rsid w:val="00443456"/>
    <w:rsid w:val="00443610"/>
    <w:rsid w:val="004447A0"/>
    <w:rsid w:val="0044486D"/>
    <w:rsid w:val="0044716B"/>
    <w:rsid w:val="004507E1"/>
    <w:rsid w:val="004521F0"/>
    <w:rsid w:val="004528AF"/>
    <w:rsid w:val="00453481"/>
    <w:rsid w:val="00454142"/>
    <w:rsid w:val="004546FB"/>
    <w:rsid w:val="00454FEA"/>
    <w:rsid w:val="00455727"/>
    <w:rsid w:val="00456A60"/>
    <w:rsid w:val="004603EA"/>
    <w:rsid w:val="00460742"/>
    <w:rsid w:val="00460BA3"/>
    <w:rsid w:val="00461732"/>
    <w:rsid w:val="00461A94"/>
    <w:rsid w:val="00461CE7"/>
    <w:rsid w:val="00461DD1"/>
    <w:rsid w:val="0046219A"/>
    <w:rsid w:val="00463B40"/>
    <w:rsid w:val="00463BDA"/>
    <w:rsid w:val="00464EFD"/>
    <w:rsid w:val="00465156"/>
    <w:rsid w:val="0046621B"/>
    <w:rsid w:val="0046630A"/>
    <w:rsid w:val="00466503"/>
    <w:rsid w:val="00467227"/>
    <w:rsid w:val="0046788B"/>
    <w:rsid w:val="00471671"/>
    <w:rsid w:val="00472004"/>
    <w:rsid w:val="004726C4"/>
    <w:rsid w:val="0047286E"/>
    <w:rsid w:val="00473151"/>
    <w:rsid w:val="00474603"/>
    <w:rsid w:val="00474F41"/>
    <w:rsid w:val="00475BA3"/>
    <w:rsid w:val="00475C59"/>
    <w:rsid w:val="00476230"/>
    <w:rsid w:val="004767C6"/>
    <w:rsid w:val="00477AED"/>
    <w:rsid w:val="00477EC6"/>
    <w:rsid w:val="00480203"/>
    <w:rsid w:val="00480A2E"/>
    <w:rsid w:val="00480AB7"/>
    <w:rsid w:val="00480E9F"/>
    <w:rsid w:val="004811DA"/>
    <w:rsid w:val="00482170"/>
    <w:rsid w:val="004827F6"/>
    <w:rsid w:val="00482A81"/>
    <w:rsid w:val="004839A0"/>
    <w:rsid w:val="00484160"/>
    <w:rsid w:val="00484EF4"/>
    <w:rsid w:val="00492015"/>
    <w:rsid w:val="00492A84"/>
    <w:rsid w:val="004934BD"/>
    <w:rsid w:val="00493891"/>
    <w:rsid w:val="00494EF1"/>
    <w:rsid w:val="00495661"/>
    <w:rsid w:val="0049588C"/>
    <w:rsid w:val="004973B6"/>
    <w:rsid w:val="00497AD3"/>
    <w:rsid w:val="004A1631"/>
    <w:rsid w:val="004A2EA9"/>
    <w:rsid w:val="004A2FC7"/>
    <w:rsid w:val="004A3375"/>
    <w:rsid w:val="004A36BD"/>
    <w:rsid w:val="004A4269"/>
    <w:rsid w:val="004A50EE"/>
    <w:rsid w:val="004A5FC6"/>
    <w:rsid w:val="004B0579"/>
    <w:rsid w:val="004B0EFC"/>
    <w:rsid w:val="004B4410"/>
    <w:rsid w:val="004B5937"/>
    <w:rsid w:val="004B62F4"/>
    <w:rsid w:val="004B720D"/>
    <w:rsid w:val="004B79E1"/>
    <w:rsid w:val="004C395B"/>
    <w:rsid w:val="004C40C3"/>
    <w:rsid w:val="004C464C"/>
    <w:rsid w:val="004C48FE"/>
    <w:rsid w:val="004C5CC3"/>
    <w:rsid w:val="004C5E0C"/>
    <w:rsid w:val="004C7B35"/>
    <w:rsid w:val="004D094F"/>
    <w:rsid w:val="004D0E8B"/>
    <w:rsid w:val="004D1038"/>
    <w:rsid w:val="004D1098"/>
    <w:rsid w:val="004D15C7"/>
    <w:rsid w:val="004D1764"/>
    <w:rsid w:val="004D1EA3"/>
    <w:rsid w:val="004D27DA"/>
    <w:rsid w:val="004D2B70"/>
    <w:rsid w:val="004D2E70"/>
    <w:rsid w:val="004D3238"/>
    <w:rsid w:val="004D5DEC"/>
    <w:rsid w:val="004E0938"/>
    <w:rsid w:val="004E0D33"/>
    <w:rsid w:val="004E15A8"/>
    <w:rsid w:val="004E164A"/>
    <w:rsid w:val="004E1868"/>
    <w:rsid w:val="004E2967"/>
    <w:rsid w:val="004E2DBF"/>
    <w:rsid w:val="004E3350"/>
    <w:rsid w:val="004E4998"/>
    <w:rsid w:val="004E5409"/>
    <w:rsid w:val="004E5DBE"/>
    <w:rsid w:val="004E5F2E"/>
    <w:rsid w:val="004E6698"/>
    <w:rsid w:val="004E71C4"/>
    <w:rsid w:val="004F1055"/>
    <w:rsid w:val="004F1088"/>
    <w:rsid w:val="004F167F"/>
    <w:rsid w:val="004F1C87"/>
    <w:rsid w:val="004F2F04"/>
    <w:rsid w:val="004F3FCF"/>
    <w:rsid w:val="004F4578"/>
    <w:rsid w:val="004F459E"/>
    <w:rsid w:val="004F55A7"/>
    <w:rsid w:val="004F5716"/>
    <w:rsid w:val="004F63C1"/>
    <w:rsid w:val="004F6746"/>
    <w:rsid w:val="004F7C00"/>
    <w:rsid w:val="00501F3B"/>
    <w:rsid w:val="00502CE9"/>
    <w:rsid w:val="00505002"/>
    <w:rsid w:val="00505B6A"/>
    <w:rsid w:val="00506C85"/>
    <w:rsid w:val="005106C7"/>
    <w:rsid w:val="00512657"/>
    <w:rsid w:val="0051475B"/>
    <w:rsid w:val="00514D75"/>
    <w:rsid w:val="00516FF7"/>
    <w:rsid w:val="0051726C"/>
    <w:rsid w:val="005208C0"/>
    <w:rsid w:val="00520E4C"/>
    <w:rsid w:val="00521C30"/>
    <w:rsid w:val="00523C82"/>
    <w:rsid w:val="00524BEC"/>
    <w:rsid w:val="005267AB"/>
    <w:rsid w:val="00526E4D"/>
    <w:rsid w:val="005273B1"/>
    <w:rsid w:val="005277F6"/>
    <w:rsid w:val="005279D5"/>
    <w:rsid w:val="005300FD"/>
    <w:rsid w:val="00530638"/>
    <w:rsid w:val="00530726"/>
    <w:rsid w:val="005324F2"/>
    <w:rsid w:val="0053267E"/>
    <w:rsid w:val="005335EA"/>
    <w:rsid w:val="005345B6"/>
    <w:rsid w:val="00535016"/>
    <w:rsid w:val="00536AAD"/>
    <w:rsid w:val="0053713A"/>
    <w:rsid w:val="005371E8"/>
    <w:rsid w:val="005400C6"/>
    <w:rsid w:val="005419C5"/>
    <w:rsid w:val="00541E89"/>
    <w:rsid w:val="005426B2"/>
    <w:rsid w:val="00544E0B"/>
    <w:rsid w:val="00545317"/>
    <w:rsid w:val="0054587A"/>
    <w:rsid w:val="00545FA7"/>
    <w:rsid w:val="005524F4"/>
    <w:rsid w:val="005525BB"/>
    <w:rsid w:val="005531C9"/>
    <w:rsid w:val="0055378A"/>
    <w:rsid w:val="00553EA2"/>
    <w:rsid w:val="0055531E"/>
    <w:rsid w:val="00557B18"/>
    <w:rsid w:val="005603E3"/>
    <w:rsid w:val="005627B7"/>
    <w:rsid w:val="0056304F"/>
    <w:rsid w:val="0056326C"/>
    <w:rsid w:val="005639CA"/>
    <w:rsid w:val="00563A9D"/>
    <w:rsid w:val="0056423E"/>
    <w:rsid w:val="00564BC9"/>
    <w:rsid w:val="00564C0A"/>
    <w:rsid w:val="00565679"/>
    <w:rsid w:val="00565851"/>
    <w:rsid w:val="00566C01"/>
    <w:rsid w:val="00566FCB"/>
    <w:rsid w:val="00567452"/>
    <w:rsid w:val="0057155D"/>
    <w:rsid w:val="005716DA"/>
    <w:rsid w:val="005716F5"/>
    <w:rsid w:val="00571CFC"/>
    <w:rsid w:val="0057240E"/>
    <w:rsid w:val="0057255A"/>
    <w:rsid w:val="00572C9C"/>
    <w:rsid w:val="005731D7"/>
    <w:rsid w:val="00573753"/>
    <w:rsid w:val="00573D5A"/>
    <w:rsid w:val="005754F6"/>
    <w:rsid w:val="00575A49"/>
    <w:rsid w:val="00576400"/>
    <w:rsid w:val="00576E3C"/>
    <w:rsid w:val="0057759F"/>
    <w:rsid w:val="0057792E"/>
    <w:rsid w:val="00580D73"/>
    <w:rsid w:val="00580E90"/>
    <w:rsid w:val="00581D75"/>
    <w:rsid w:val="00581F07"/>
    <w:rsid w:val="00582D70"/>
    <w:rsid w:val="00582ED9"/>
    <w:rsid w:val="0058453F"/>
    <w:rsid w:val="0058487B"/>
    <w:rsid w:val="00584AE6"/>
    <w:rsid w:val="005859BF"/>
    <w:rsid w:val="005867F8"/>
    <w:rsid w:val="005869F1"/>
    <w:rsid w:val="00587CEF"/>
    <w:rsid w:val="00590240"/>
    <w:rsid w:val="0059088B"/>
    <w:rsid w:val="00590AA9"/>
    <w:rsid w:val="00590F26"/>
    <w:rsid w:val="005911BE"/>
    <w:rsid w:val="0059165F"/>
    <w:rsid w:val="00592032"/>
    <w:rsid w:val="00593A73"/>
    <w:rsid w:val="00594E31"/>
    <w:rsid w:val="0059570A"/>
    <w:rsid w:val="00596EBD"/>
    <w:rsid w:val="00596F36"/>
    <w:rsid w:val="00597562"/>
    <w:rsid w:val="005A01EC"/>
    <w:rsid w:val="005A0954"/>
    <w:rsid w:val="005A0A0B"/>
    <w:rsid w:val="005A27BA"/>
    <w:rsid w:val="005A2EF4"/>
    <w:rsid w:val="005A3C58"/>
    <w:rsid w:val="005A3E67"/>
    <w:rsid w:val="005A4F1B"/>
    <w:rsid w:val="005A6CDF"/>
    <w:rsid w:val="005A6DF5"/>
    <w:rsid w:val="005A6E27"/>
    <w:rsid w:val="005A6EB3"/>
    <w:rsid w:val="005A6FEC"/>
    <w:rsid w:val="005B0558"/>
    <w:rsid w:val="005B1DA9"/>
    <w:rsid w:val="005B4378"/>
    <w:rsid w:val="005B4688"/>
    <w:rsid w:val="005B5789"/>
    <w:rsid w:val="005B6571"/>
    <w:rsid w:val="005B74F4"/>
    <w:rsid w:val="005C4930"/>
    <w:rsid w:val="005C6649"/>
    <w:rsid w:val="005C7C98"/>
    <w:rsid w:val="005D0949"/>
    <w:rsid w:val="005D094B"/>
    <w:rsid w:val="005D240B"/>
    <w:rsid w:val="005D281E"/>
    <w:rsid w:val="005D44F3"/>
    <w:rsid w:val="005D4FD6"/>
    <w:rsid w:val="005D5338"/>
    <w:rsid w:val="005D6336"/>
    <w:rsid w:val="005D665F"/>
    <w:rsid w:val="005D6805"/>
    <w:rsid w:val="005D79F1"/>
    <w:rsid w:val="005D7AC4"/>
    <w:rsid w:val="005E0BEF"/>
    <w:rsid w:val="005E0EDD"/>
    <w:rsid w:val="005E3160"/>
    <w:rsid w:val="005E3ADC"/>
    <w:rsid w:val="005E3B7D"/>
    <w:rsid w:val="005E5CA1"/>
    <w:rsid w:val="005E6C49"/>
    <w:rsid w:val="005E71DC"/>
    <w:rsid w:val="005E733B"/>
    <w:rsid w:val="005E7C8D"/>
    <w:rsid w:val="005E7EA4"/>
    <w:rsid w:val="005E7F69"/>
    <w:rsid w:val="005F0636"/>
    <w:rsid w:val="005F0BF9"/>
    <w:rsid w:val="005F1A17"/>
    <w:rsid w:val="005F2346"/>
    <w:rsid w:val="005F2658"/>
    <w:rsid w:val="005F30A1"/>
    <w:rsid w:val="005F3312"/>
    <w:rsid w:val="005F3613"/>
    <w:rsid w:val="005F55CC"/>
    <w:rsid w:val="005F692A"/>
    <w:rsid w:val="005F7376"/>
    <w:rsid w:val="005F7FE7"/>
    <w:rsid w:val="00600114"/>
    <w:rsid w:val="00600585"/>
    <w:rsid w:val="00601224"/>
    <w:rsid w:val="00602151"/>
    <w:rsid w:val="0060278B"/>
    <w:rsid w:val="00602B54"/>
    <w:rsid w:val="0060417D"/>
    <w:rsid w:val="00604425"/>
    <w:rsid w:val="0060541B"/>
    <w:rsid w:val="006059AD"/>
    <w:rsid w:val="00605C09"/>
    <w:rsid w:val="00606294"/>
    <w:rsid w:val="0060651B"/>
    <w:rsid w:val="00607341"/>
    <w:rsid w:val="0060766E"/>
    <w:rsid w:val="00610CD1"/>
    <w:rsid w:val="006117AB"/>
    <w:rsid w:val="006134B4"/>
    <w:rsid w:val="00613FEB"/>
    <w:rsid w:val="006140C4"/>
    <w:rsid w:val="00614DD0"/>
    <w:rsid w:val="0061666C"/>
    <w:rsid w:val="00616C1C"/>
    <w:rsid w:val="00621553"/>
    <w:rsid w:val="00621C47"/>
    <w:rsid w:val="00623B00"/>
    <w:rsid w:val="0062402B"/>
    <w:rsid w:val="00624466"/>
    <w:rsid w:val="00625CDA"/>
    <w:rsid w:val="006263E4"/>
    <w:rsid w:val="00626488"/>
    <w:rsid w:val="006264F0"/>
    <w:rsid w:val="0062651A"/>
    <w:rsid w:val="0062765A"/>
    <w:rsid w:val="0062770A"/>
    <w:rsid w:val="006301A5"/>
    <w:rsid w:val="006309FB"/>
    <w:rsid w:val="006314AA"/>
    <w:rsid w:val="00631C52"/>
    <w:rsid w:val="006329A4"/>
    <w:rsid w:val="00633413"/>
    <w:rsid w:val="00634D11"/>
    <w:rsid w:val="00635F25"/>
    <w:rsid w:val="006366F4"/>
    <w:rsid w:val="00637416"/>
    <w:rsid w:val="0064005C"/>
    <w:rsid w:val="00640F69"/>
    <w:rsid w:val="00641261"/>
    <w:rsid w:val="00642539"/>
    <w:rsid w:val="0064275C"/>
    <w:rsid w:val="00643E22"/>
    <w:rsid w:val="00645A71"/>
    <w:rsid w:val="00646458"/>
    <w:rsid w:val="006479D2"/>
    <w:rsid w:val="00647E81"/>
    <w:rsid w:val="00650904"/>
    <w:rsid w:val="00652342"/>
    <w:rsid w:val="006523BE"/>
    <w:rsid w:val="00652EA4"/>
    <w:rsid w:val="00654048"/>
    <w:rsid w:val="00654503"/>
    <w:rsid w:val="00654C3D"/>
    <w:rsid w:val="00655BE3"/>
    <w:rsid w:val="00656603"/>
    <w:rsid w:val="00656892"/>
    <w:rsid w:val="00656ACD"/>
    <w:rsid w:val="00656FD9"/>
    <w:rsid w:val="006571C5"/>
    <w:rsid w:val="00657C54"/>
    <w:rsid w:val="00657C9B"/>
    <w:rsid w:val="00657CA0"/>
    <w:rsid w:val="00660BB7"/>
    <w:rsid w:val="006616B1"/>
    <w:rsid w:val="00663FEA"/>
    <w:rsid w:val="00664C0C"/>
    <w:rsid w:val="006664BD"/>
    <w:rsid w:val="00666626"/>
    <w:rsid w:val="006668E6"/>
    <w:rsid w:val="00667768"/>
    <w:rsid w:val="00667FC8"/>
    <w:rsid w:val="00670356"/>
    <w:rsid w:val="00671021"/>
    <w:rsid w:val="006710B8"/>
    <w:rsid w:val="00671427"/>
    <w:rsid w:val="0067325E"/>
    <w:rsid w:val="00675D7E"/>
    <w:rsid w:val="00676201"/>
    <w:rsid w:val="006771D7"/>
    <w:rsid w:val="00677425"/>
    <w:rsid w:val="00677C84"/>
    <w:rsid w:val="00677F29"/>
    <w:rsid w:val="006815C7"/>
    <w:rsid w:val="00681847"/>
    <w:rsid w:val="00681C3B"/>
    <w:rsid w:val="00681CDD"/>
    <w:rsid w:val="00681F4B"/>
    <w:rsid w:val="0068216C"/>
    <w:rsid w:val="006833B0"/>
    <w:rsid w:val="00683B8A"/>
    <w:rsid w:val="00683BBC"/>
    <w:rsid w:val="006849E2"/>
    <w:rsid w:val="00684E27"/>
    <w:rsid w:val="00686B34"/>
    <w:rsid w:val="00687F02"/>
    <w:rsid w:val="00690C83"/>
    <w:rsid w:val="00692BAC"/>
    <w:rsid w:val="006943F3"/>
    <w:rsid w:val="0069488A"/>
    <w:rsid w:val="00694D60"/>
    <w:rsid w:val="0069546D"/>
    <w:rsid w:val="006964DD"/>
    <w:rsid w:val="006972B9"/>
    <w:rsid w:val="006A0310"/>
    <w:rsid w:val="006A05FD"/>
    <w:rsid w:val="006A0C4A"/>
    <w:rsid w:val="006A0FDA"/>
    <w:rsid w:val="006A2A93"/>
    <w:rsid w:val="006A2D38"/>
    <w:rsid w:val="006A36D0"/>
    <w:rsid w:val="006A4055"/>
    <w:rsid w:val="006A4C3D"/>
    <w:rsid w:val="006A4C73"/>
    <w:rsid w:val="006A4EA2"/>
    <w:rsid w:val="006A5D08"/>
    <w:rsid w:val="006B0445"/>
    <w:rsid w:val="006B0AE6"/>
    <w:rsid w:val="006B138E"/>
    <w:rsid w:val="006B20D4"/>
    <w:rsid w:val="006B220D"/>
    <w:rsid w:val="006B22AD"/>
    <w:rsid w:val="006B2C7F"/>
    <w:rsid w:val="006B4512"/>
    <w:rsid w:val="006B4675"/>
    <w:rsid w:val="006B5942"/>
    <w:rsid w:val="006B634C"/>
    <w:rsid w:val="006B6561"/>
    <w:rsid w:val="006B6C54"/>
    <w:rsid w:val="006C1A80"/>
    <w:rsid w:val="006C1D42"/>
    <w:rsid w:val="006C32AD"/>
    <w:rsid w:val="006C4097"/>
    <w:rsid w:val="006C5095"/>
    <w:rsid w:val="006C5358"/>
    <w:rsid w:val="006C539F"/>
    <w:rsid w:val="006C5712"/>
    <w:rsid w:val="006D0A02"/>
    <w:rsid w:val="006D0EAD"/>
    <w:rsid w:val="006D15FC"/>
    <w:rsid w:val="006D1DE0"/>
    <w:rsid w:val="006D3A3C"/>
    <w:rsid w:val="006D53A9"/>
    <w:rsid w:val="006D5AE6"/>
    <w:rsid w:val="006D6C01"/>
    <w:rsid w:val="006D720F"/>
    <w:rsid w:val="006D7685"/>
    <w:rsid w:val="006E0D0E"/>
    <w:rsid w:val="006E0D8E"/>
    <w:rsid w:val="006E1698"/>
    <w:rsid w:val="006E2E86"/>
    <w:rsid w:val="006E413E"/>
    <w:rsid w:val="006E41DE"/>
    <w:rsid w:val="006E5644"/>
    <w:rsid w:val="006E795A"/>
    <w:rsid w:val="006E7E01"/>
    <w:rsid w:val="006F144C"/>
    <w:rsid w:val="006F1490"/>
    <w:rsid w:val="006F15CD"/>
    <w:rsid w:val="006F2686"/>
    <w:rsid w:val="006F28B5"/>
    <w:rsid w:val="006F2ABC"/>
    <w:rsid w:val="006F2AF1"/>
    <w:rsid w:val="006F2B37"/>
    <w:rsid w:val="006F34D8"/>
    <w:rsid w:val="006F3DB0"/>
    <w:rsid w:val="006F43D4"/>
    <w:rsid w:val="006F4BFF"/>
    <w:rsid w:val="006F531A"/>
    <w:rsid w:val="006F5349"/>
    <w:rsid w:val="006F5444"/>
    <w:rsid w:val="006F575D"/>
    <w:rsid w:val="006F6BEF"/>
    <w:rsid w:val="006F7908"/>
    <w:rsid w:val="006F79FD"/>
    <w:rsid w:val="006F7CE7"/>
    <w:rsid w:val="00700136"/>
    <w:rsid w:val="00700B42"/>
    <w:rsid w:val="0070164D"/>
    <w:rsid w:val="007017E9"/>
    <w:rsid w:val="0070274E"/>
    <w:rsid w:val="00704358"/>
    <w:rsid w:val="00705BF6"/>
    <w:rsid w:val="007062DB"/>
    <w:rsid w:val="007069AA"/>
    <w:rsid w:val="00706A77"/>
    <w:rsid w:val="007077F8"/>
    <w:rsid w:val="00707CA8"/>
    <w:rsid w:val="00707E29"/>
    <w:rsid w:val="007107AD"/>
    <w:rsid w:val="00711546"/>
    <w:rsid w:val="007117BF"/>
    <w:rsid w:val="00712950"/>
    <w:rsid w:val="00714CC4"/>
    <w:rsid w:val="007157E3"/>
    <w:rsid w:val="00716385"/>
    <w:rsid w:val="00716AD8"/>
    <w:rsid w:val="00716FAB"/>
    <w:rsid w:val="00720CAA"/>
    <w:rsid w:val="0072122B"/>
    <w:rsid w:val="00721E95"/>
    <w:rsid w:val="00721FF2"/>
    <w:rsid w:val="007224E4"/>
    <w:rsid w:val="00722C15"/>
    <w:rsid w:val="007238AB"/>
    <w:rsid w:val="00724418"/>
    <w:rsid w:val="0072635F"/>
    <w:rsid w:val="00727660"/>
    <w:rsid w:val="00727E27"/>
    <w:rsid w:val="0073087E"/>
    <w:rsid w:val="007322A9"/>
    <w:rsid w:val="00732D9D"/>
    <w:rsid w:val="00733B8F"/>
    <w:rsid w:val="00734CA9"/>
    <w:rsid w:val="00735B2F"/>
    <w:rsid w:val="00736286"/>
    <w:rsid w:val="007363EB"/>
    <w:rsid w:val="00736AA1"/>
    <w:rsid w:val="007371FE"/>
    <w:rsid w:val="007377C9"/>
    <w:rsid w:val="00742EA8"/>
    <w:rsid w:val="007439D5"/>
    <w:rsid w:val="007447CD"/>
    <w:rsid w:val="00744CA5"/>
    <w:rsid w:val="00745D4A"/>
    <w:rsid w:val="00746BB4"/>
    <w:rsid w:val="00746FCD"/>
    <w:rsid w:val="007474A5"/>
    <w:rsid w:val="00747D6A"/>
    <w:rsid w:val="0075067A"/>
    <w:rsid w:val="00751991"/>
    <w:rsid w:val="00751AAF"/>
    <w:rsid w:val="007520CE"/>
    <w:rsid w:val="007530A6"/>
    <w:rsid w:val="00753917"/>
    <w:rsid w:val="00754BE1"/>
    <w:rsid w:val="00754BFE"/>
    <w:rsid w:val="00755119"/>
    <w:rsid w:val="00757288"/>
    <w:rsid w:val="00764391"/>
    <w:rsid w:val="00764A31"/>
    <w:rsid w:val="00766C2D"/>
    <w:rsid w:val="00770C8C"/>
    <w:rsid w:val="007712B6"/>
    <w:rsid w:val="00771798"/>
    <w:rsid w:val="0077299F"/>
    <w:rsid w:val="0077504D"/>
    <w:rsid w:val="007750B5"/>
    <w:rsid w:val="0077567A"/>
    <w:rsid w:val="00776725"/>
    <w:rsid w:val="00776AD5"/>
    <w:rsid w:val="0078040D"/>
    <w:rsid w:val="00781D90"/>
    <w:rsid w:val="0078333C"/>
    <w:rsid w:val="00783535"/>
    <w:rsid w:val="0078534E"/>
    <w:rsid w:val="00785906"/>
    <w:rsid w:val="007875CA"/>
    <w:rsid w:val="00787DBF"/>
    <w:rsid w:val="007905FD"/>
    <w:rsid w:val="007913C3"/>
    <w:rsid w:val="007920B1"/>
    <w:rsid w:val="00792DBC"/>
    <w:rsid w:val="00793E95"/>
    <w:rsid w:val="007943AA"/>
    <w:rsid w:val="007954B4"/>
    <w:rsid w:val="007955C6"/>
    <w:rsid w:val="00797D89"/>
    <w:rsid w:val="007A067F"/>
    <w:rsid w:val="007A1325"/>
    <w:rsid w:val="007A2DA8"/>
    <w:rsid w:val="007A2DAA"/>
    <w:rsid w:val="007A5207"/>
    <w:rsid w:val="007A564D"/>
    <w:rsid w:val="007A74E3"/>
    <w:rsid w:val="007B100F"/>
    <w:rsid w:val="007B2928"/>
    <w:rsid w:val="007B2977"/>
    <w:rsid w:val="007B2B30"/>
    <w:rsid w:val="007B393E"/>
    <w:rsid w:val="007B4122"/>
    <w:rsid w:val="007B41A1"/>
    <w:rsid w:val="007B70E9"/>
    <w:rsid w:val="007B7270"/>
    <w:rsid w:val="007B7AA9"/>
    <w:rsid w:val="007B7FEF"/>
    <w:rsid w:val="007C0DBD"/>
    <w:rsid w:val="007C0FCD"/>
    <w:rsid w:val="007C1EAE"/>
    <w:rsid w:val="007C237C"/>
    <w:rsid w:val="007C27F9"/>
    <w:rsid w:val="007C3851"/>
    <w:rsid w:val="007C410E"/>
    <w:rsid w:val="007C532F"/>
    <w:rsid w:val="007C67E4"/>
    <w:rsid w:val="007C6812"/>
    <w:rsid w:val="007C7E09"/>
    <w:rsid w:val="007C7FC7"/>
    <w:rsid w:val="007D0C05"/>
    <w:rsid w:val="007D10EB"/>
    <w:rsid w:val="007D136F"/>
    <w:rsid w:val="007D279B"/>
    <w:rsid w:val="007D36D4"/>
    <w:rsid w:val="007D46F7"/>
    <w:rsid w:val="007D4C0D"/>
    <w:rsid w:val="007D4C87"/>
    <w:rsid w:val="007D588E"/>
    <w:rsid w:val="007D61A6"/>
    <w:rsid w:val="007D644E"/>
    <w:rsid w:val="007D73F5"/>
    <w:rsid w:val="007D7D75"/>
    <w:rsid w:val="007D7F84"/>
    <w:rsid w:val="007E089F"/>
    <w:rsid w:val="007E3F2D"/>
    <w:rsid w:val="007E3FAC"/>
    <w:rsid w:val="007E4C3B"/>
    <w:rsid w:val="007E4EB9"/>
    <w:rsid w:val="007E509F"/>
    <w:rsid w:val="007E57AF"/>
    <w:rsid w:val="007E6812"/>
    <w:rsid w:val="007E690B"/>
    <w:rsid w:val="007E71A2"/>
    <w:rsid w:val="007E7C4C"/>
    <w:rsid w:val="007F1503"/>
    <w:rsid w:val="007F1CEE"/>
    <w:rsid w:val="007F1DAB"/>
    <w:rsid w:val="007F2415"/>
    <w:rsid w:val="007F2EA5"/>
    <w:rsid w:val="007F377E"/>
    <w:rsid w:val="007F43C8"/>
    <w:rsid w:val="007F50A0"/>
    <w:rsid w:val="007F65BF"/>
    <w:rsid w:val="007F65D5"/>
    <w:rsid w:val="0080027A"/>
    <w:rsid w:val="00800A37"/>
    <w:rsid w:val="00800BA0"/>
    <w:rsid w:val="00801837"/>
    <w:rsid w:val="00802001"/>
    <w:rsid w:val="008029BD"/>
    <w:rsid w:val="00803407"/>
    <w:rsid w:val="00803585"/>
    <w:rsid w:val="008035D8"/>
    <w:rsid w:val="00803EC1"/>
    <w:rsid w:val="0080405F"/>
    <w:rsid w:val="00804933"/>
    <w:rsid w:val="0080538F"/>
    <w:rsid w:val="00810F2A"/>
    <w:rsid w:val="00811E6F"/>
    <w:rsid w:val="00811EAD"/>
    <w:rsid w:val="008128A7"/>
    <w:rsid w:val="00812901"/>
    <w:rsid w:val="00814363"/>
    <w:rsid w:val="008145A1"/>
    <w:rsid w:val="00814672"/>
    <w:rsid w:val="0081514C"/>
    <w:rsid w:val="00815165"/>
    <w:rsid w:val="00816AFC"/>
    <w:rsid w:val="00817404"/>
    <w:rsid w:val="00817BAD"/>
    <w:rsid w:val="00817D6D"/>
    <w:rsid w:val="0082023D"/>
    <w:rsid w:val="0082159B"/>
    <w:rsid w:val="00822725"/>
    <w:rsid w:val="00823C67"/>
    <w:rsid w:val="008243DB"/>
    <w:rsid w:val="008268C7"/>
    <w:rsid w:val="00826E3E"/>
    <w:rsid w:val="008271BA"/>
    <w:rsid w:val="00827AED"/>
    <w:rsid w:val="00827F1C"/>
    <w:rsid w:val="008306C4"/>
    <w:rsid w:val="00830722"/>
    <w:rsid w:val="0083172D"/>
    <w:rsid w:val="00831781"/>
    <w:rsid w:val="00831A1C"/>
    <w:rsid w:val="00832F68"/>
    <w:rsid w:val="0083358D"/>
    <w:rsid w:val="00833661"/>
    <w:rsid w:val="008336B8"/>
    <w:rsid w:val="008338E1"/>
    <w:rsid w:val="00833960"/>
    <w:rsid w:val="00834043"/>
    <w:rsid w:val="008354DA"/>
    <w:rsid w:val="00835A2B"/>
    <w:rsid w:val="00835A51"/>
    <w:rsid w:val="008364A4"/>
    <w:rsid w:val="00837A81"/>
    <w:rsid w:val="008403DE"/>
    <w:rsid w:val="00840832"/>
    <w:rsid w:val="008421A1"/>
    <w:rsid w:val="00842F7D"/>
    <w:rsid w:val="00843E96"/>
    <w:rsid w:val="00846FE9"/>
    <w:rsid w:val="0084728E"/>
    <w:rsid w:val="008507E8"/>
    <w:rsid w:val="00851BE1"/>
    <w:rsid w:val="00851E47"/>
    <w:rsid w:val="008524B3"/>
    <w:rsid w:val="00852551"/>
    <w:rsid w:val="00852EAC"/>
    <w:rsid w:val="00853438"/>
    <w:rsid w:val="0085407B"/>
    <w:rsid w:val="00854C65"/>
    <w:rsid w:val="0085577C"/>
    <w:rsid w:val="00856EED"/>
    <w:rsid w:val="00860FEF"/>
    <w:rsid w:val="00862534"/>
    <w:rsid w:val="008628EB"/>
    <w:rsid w:val="00862AB0"/>
    <w:rsid w:val="00862FBA"/>
    <w:rsid w:val="00864856"/>
    <w:rsid w:val="00864F4D"/>
    <w:rsid w:val="00865624"/>
    <w:rsid w:val="0086570F"/>
    <w:rsid w:val="0086584A"/>
    <w:rsid w:val="00865C4C"/>
    <w:rsid w:val="00866107"/>
    <w:rsid w:val="0086653E"/>
    <w:rsid w:val="0087201A"/>
    <w:rsid w:val="00872791"/>
    <w:rsid w:val="008738AC"/>
    <w:rsid w:val="00873DB0"/>
    <w:rsid w:val="00874E6B"/>
    <w:rsid w:val="0087531B"/>
    <w:rsid w:val="00877061"/>
    <w:rsid w:val="008773CB"/>
    <w:rsid w:val="0087768A"/>
    <w:rsid w:val="00877D58"/>
    <w:rsid w:val="00880C25"/>
    <w:rsid w:val="0088114D"/>
    <w:rsid w:val="00881F99"/>
    <w:rsid w:val="008828D8"/>
    <w:rsid w:val="00883896"/>
    <w:rsid w:val="008840B6"/>
    <w:rsid w:val="00884B22"/>
    <w:rsid w:val="00884FDC"/>
    <w:rsid w:val="00886851"/>
    <w:rsid w:val="0088688C"/>
    <w:rsid w:val="00886C94"/>
    <w:rsid w:val="0088778B"/>
    <w:rsid w:val="00890128"/>
    <w:rsid w:val="0089162F"/>
    <w:rsid w:val="00891FC0"/>
    <w:rsid w:val="00892470"/>
    <w:rsid w:val="008926D5"/>
    <w:rsid w:val="008929BD"/>
    <w:rsid w:val="00892A19"/>
    <w:rsid w:val="00892E18"/>
    <w:rsid w:val="00892F06"/>
    <w:rsid w:val="0089326B"/>
    <w:rsid w:val="00893FB1"/>
    <w:rsid w:val="00894471"/>
    <w:rsid w:val="008949F4"/>
    <w:rsid w:val="00894AB3"/>
    <w:rsid w:val="008957CA"/>
    <w:rsid w:val="00895E1E"/>
    <w:rsid w:val="00895F53"/>
    <w:rsid w:val="008960A8"/>
    <w:rsid w:val="00897A18"/>
    <w:rsid w:val="00897EDF"/>
    <w:rsid w:val="008A1679"/>
    <w:rsid w:val="008A2EEC"/>
    <w:rsid w:val="008A38AE"/>
    <w:rsid w:val="008A3D68"/>
    <w:rsid w:val="008A67A5"/>
    <w:rsid w:val="008A690C"/>
    <w:rsid w:val="008A738C"/>
    <w:rsid w:val="008A7468"/>
    <w:rsid w:val="008B08EE"/>
    <w:rsid w:val="008B1700"/>
    <w:rsid w:val="008B1B9E"/>
    <w:rsid w:val="008B2530"/>
    <w:rsid w:val="008B3008"/>
    <w:rsid w:val="008B41B7"/>
    <w:rsid w:val="008B63F3"/>
    <w:rsid w:val="008B6AD6"/>
    <w:rsid w:val="008B7778"/>
    <w:rsid w:val="008C02FC"/>
    <w:rsid w:val="008C0A3F"/>
    <w:rsid w:val="008C0C56"/>
    <w:rsid w:val="008C1384"/>
    <w:rsid w:val="008C1F02"/>
    <w:rsid w:val="008C3174"/>
    <w:rsid w:val="008C32AC"/>
    <w:rsid w:val="008D03EA"/>
    <w:rsid w:val="008D109B"/>
    <w:rsid w:val="008D1717"/>
    <w:rsid w:val="008D1D3F"/>
    <w:rsid w:val="008D20A0"/>
    <w:rsid w:val="008D4C3A"/>
    <w:rsid w:val="008D5401"/>
    <w:rsid w:val="008D5459"/>
    <w:rsid w:val="008D5A74"/>
    <w:rsid w:val="008D5B64"/>
    <w:rsid w:val="008D5D61"/>
    <w:rsid w:val="008D6188"/>
    <w:rsid w:val="008D698C"/>
    <w:rsid w:val="008D6E0B"/>
    <w:rsid w:val="008D7012"/>
    <w:rsid w:val="008D7FEA"/>
    <w:rsid w:val="008E149D"/>
    <w:rsid w:val="008E24A9"/>
    <w:rsid w:val="008E27E4"/>
    <w:rsid w:val="008E3118"/>
    <w:rsid w:val="008E43BC"/>
    <w:rsid w:val="008E5D20"/>
    <w:rsid w:val="008F0CAE"/>
    <w:rsid w:val="008F134B"/>
    <w:rsid w:val="008F1416"/>
    <w:rsid w:val="008F1596"/>
    <w:rsid w:val="008F3902"/>
    <w:rsid w:val="008F3B31"/>
    <w:rsid w:val="008F4920"/>
    <w:rsid w:val="008F5CF6"/>
    <w:rsid w:val="008F5EB3"/>
    <w:rsid w:val="008F6BFD"/>
    <w:rsid w:val="008F71F2"/>
    <w:rsid w:val="00901533"/>
    <w:rsid w:val="0090167C"/>
    <w:rsid w:val="009021DF"/>
    <w:rsid w:val="00903261"/>
    <w:rsid w:val="009049E1"/>
    <w:rsid w:val="00907718"/>
    <w:rsid w:val="0091023D"/>
    <w:rsid w:val="00910908"/>
    <w:rsid w:val="009129FC"/>
    <w:rsid w:val="00913EEB"/>
    <w:rsid w:val="009145B8"/>
    <w:rsid w:val="0091556E"/>
    <w:rsid w:val="00915759"/>
    <w:rsid w:val="00915C32"/>
    <w:rsid w:val="00915DD9"/>
    <w:rsid w:val="00916066"/>
    <w:rsid w:val="00917037"/>
    <w:rsid w:val="00920686"/>
    <w:rsid w:val="00920EC8"/>
    <w:rsid w:val="00921AEF"/>
    <w:rsid w:val="00921CA6"/>
    <w:rsid w:val="00922BF1"/>
    <w:rsid w:val="00922D08"/>
    <w:rsid w:val="0092375D"/>
    <w:rsid w:val="00923B60"/>
    <w:rsid w:val="00924E2B"/>
    <w:rsid w:val="009257F7"/>
    <w:rsid w:val="009267C2"/>
    <w:rsid w:val="00927CF7"/>
    <w:rsid w:val="00927D89"/>
    <w:rsid w:val="00927F9F"/>
    <w:rsid w:val="00930952"/>
    <w:rsid w:val="00931E8F"/>
    <w:rsid w:val="0093303D"/>
    <w:rsid w:val="00933E22"/>
    <w:rsid w:val="00934993"/>
    <w:rsid w:val="00934C03"/>
    <w:rsid w:val="009353D4"/>
    <w:rsid w:val="00935974"/>
    <w:rsid w:val="00935991"/>
    <w:rsid w:val="009402D5"/>
    <w:rsid w:val="00941D52"/>
    <w:rsid w:val="0094227C"/>
    <w:rsid w:val="009424BF"/>
    <w:rsid w:val="00942BE1"/>
    <w:rsid w:val="00943A83"/>
    <w:rsid w:val="00944CF1"/>
    <w:rsid w:val="009451E4"/>
    <w:rsid w:val="00945906"/>
    <w:rsid w:val="00945E27"/>
    <w:rsid w:val="00946452"/>
    <w:rsid w:val="0094671E"/>
    <w:rsid w:val="009471B2"/>
    <w:rsid w:val="00947671"/>
    <w:rsid w:val="00947B61"/>
    <w:rsid w:val="00952816"/>
    <w:rsid w:val="009530C0"/>
    <w:rsid w:val="009535D3"/>
    <w:rsid w:val="00955786"/>
    <w:rsid w:val="00955A3C"/>
    <w:rsid w:val="009564AC"/>
    <w:rsid w:val="009570C4"/>
    <w:rsid w:val="009579AF"/>
    <w:rsid w:val="00960945"/>
    <w:rsid w:val="00961BE6"/>
    <w:rsid w:val="009646EA"/>
    <w:rsid w:val="00964CF0"/>
    <w:rsid w:val="00965285"/>
    <w:rsid w:val="009655DB"/>
    <w:rsid w:val="0096574E"/>
    <w:rsid w:val="009659C1"/>
    <w:rsid w:val="00965CE3"/>
    <w:rsid w:val="00965F6A"/>
    <w:rsid w:val="009661BB"/>
    <w:rsid w:val="00966F2D"/>
    <w:rsid w:val="009708DC"/>
    <w:rsid w:val="00970AA4"/>
    <w:rsid w:val="00972432"/>
    <w:rsid w:val="009732E1"/>
    <w:rsid w:val="00973D59"/>
    <w:rsid w:val="00973DB8"/>
    <w:rsid w:val="00974373"/>
    <w:rsid w:val="00974A8B"/>
    <w:rsid w:val="009771F7"/>
    <w:rsid w:val="00977453"/>
    <w:rsid w:val="00980609"/>
    <w:rsid w:val="00980A39"/>
    <w:rsid w:val="00981172"/>
    <w:rsid w:val="00981B03"/>
    <w:rsid w:val="00983147"/>
    <w:rsid w:val="009842B7"/>
    <w:rsid w:val="00984B99"/>
    <w:rsid w:val="00984F6C"/>
    <w:rsid w:val="009852FA"/>
    <w:rsid w:val="009858E1"/>
    <w:rsid w:val="009878BF"/>
    <w:rsid w:val="009902C5"/>
    <w:rsid w:val="00991A89"/>
    <w:rsid w:val="00991FB8"/>
    <w:rsid w:val="009942B9"/>
    <w:rsid w:val="009942DB"/>
    <w:rsid w:val="0099449C"/>
    <w:rsid w:val="00994555"/>
    <w:rsid w:val="00995D36"/>
    <w:rsid w:val="00996AA0"/>
    <w:rsid w:val="00997B86"/>
    <w:rsid w:val="009A11A3"/>
    <w:rsid w:val="009A3EDF"/>
    <w:rsid w:val="009A3FD4"/>
    <w:rsid w:val="009A4702"/>
    <w:rsid w:val="009A6E06"/>
    <w:rsid w:val="009A741A"/>
    <w:rsid w:val="009A79E3"/>
    <w:rsid w:val="009B026B"/>
    <w:rsid w:val="009B0273"/>
    <w:rsid w:val="009B08E8"/>
    <w:rsid w:val="009B15C7"/>
    <w:rsid w:val="009B2051"/>
    <w:rsid w:val="009B2657"/>
    <w:rsid w:val="009B2E88"/>
    <w:rsid w:val="009B30BC"/>
    <w:rsid w:val="009B31D8"/>
    <w:rsid w:val="009B440F"/>
    <w:rsid w:val="009B4CEE"/>
    <w:rsid w:val="009B5FE8"/>
    <w:rsid w:val="009B62EB"/>
    <w:rsid w:val="009B6EFE"/>
    <w:rsid w:val="009B7C49"/>
    <w:rsid w:val="009C0901"/>
    <w:rsid w:val="009C302C"/>
    <w:rsid w:val="009C367E"/>
    <w:rsid w:val="009C3B9C"/>
    <w:rsid w:val="009C4253"/>
    <w:rsid w:val="009C4402"/>
    <w:rsid w:val="009C6987"/>
    <w:rsid w:val="009C70B2"/>
    <w:rsid w:val="009C7DBE"/>
    <w:rsid w:val="009D06A4"/>
    <w:rsid w:val="009D1AB4"/>
    <w:rsid w:val="009D1C66"/>
    <w:rsid w:val="009D24FA"/>
    <w:rsid w:val="009D2694"/>
    <w:rsid w:val="009D2E13"/>
    <w:rsid w:val="009D314A"/>
    <w:rsid w:val="009D3405"/>
    <w:rsid w:val="009D36AC"/>
    <w:rsid w:val="009D3889"/>
    <w:rsid w:val="009D3BFF"/>
    <w:rsid w:val="009D5D96"/>
    <w:rsid w:val="009D76C4"/>
    <w:rsid w:val="009D777A"/>
    <w:rsid w:val="009E0175"/>
    <w:rsid w:val="009E1282"/>
    <w:rsid w:val="009E3465"/>
    <w:rsid w:val="009F0432"/>
    <w:rsid w:val="009F05AB"/>
    <w:rsid w:val="009F0CA6"/>
    <w:rsid w:val="009F131F"/>
    <w:rsid w:val="009F1579"/>
    <w:rsid w:val="009F15FC"/>
    <w:rsid w:val="009F1B2D"/>
    <w:rsid w:val="009F20F3"/>
    <w:rsid w:val="009F3342"/>
    <w:rsid w:val="009F4286"/>
    <w:rsid w:val="009F46C8"/>
    <w:rsid w:val="009F490F"/>
    <w:rsid w:val="009F4A86"/>
    <w:rsid w:val="009F4B89"/>
    <w:rsid w:val="009F4B8C"/>
    <w:rsid w:val="009F4E05"/>
    <w:rsid w:val="009F5F62"/>
    <w:rsid w:val="009F6255"/>
    <w:rsid w:val="00A0178A"/>
    <w:rsid w:val="00A01C3C"/>
    <w:rsid w:val="00A01E4E"/>
    <w:rsid w:val="00A025C5"/>
    <w:rsid w:val="00A030EE"/>
    <w:rsid w:val="00A03933"/>
    <w:rsid w:val="00A04092"/>
    <w:rsid w:val="00A041AE"/>
    <w:rsid w:val="00A051D2"/>
    <w:rsid w:val="00A07C15"/>
    <w:rsid w:val="00A1104B"/>
    <w:rsid w:val="00A1188A"/>
    <w:rsid w:val="00A11D62"/>
    <w:rsid w:val="00A12F05"/>
    <w:rsid w:val="00A14F17"/>
    <w:rsid w:val="00A1681E"/>
    <w:rsid w:val="00A17043"/>
    <w:rsid w:val="00A178BD"/>
    <w:rsid w:val="00A17A8B"/>
    <w:rsid w:val="00A21A14"/>
    <w:rsid w:val="00A22416"/>
    <w:rsid w:val="00A23626"/>
    <w:rsid w:val="00A23EE9"/>
    <w:rsid w:val="00A24E5A"/>
    <w:rsid w:val="00A2587B"/>
    <w:rsid w:val="00A258CE"/>
    <w:rsid w:val="00A258FC"/>
    <w:rsid w:val="00A25AAF"/>
    <w:rsid w:val="00A2606D"/>
    <w:rsid w:val="00A26AD0"/>
    <w:rsid w:val="00A30092"/>
    <w:rsid w:val="00A30596"/>
    <w:rsid w:val="00A31042"/>
    <w:rsid w:val="00A31B3C"/>
    <w:rsid w:val="00A325BE"/>
    <w:rsid w:val="00A35F03"/>
    <w:rsid w:val="00A37E69"/>
    <w:rsid w:val="00A40656"/>
    <w:rsid w:val="00A40938"/>
    <w:rsid w:val="00A40C14"/>
    <w:rsid w:val="00A41305"/>
    <w:rsid w:val="00A4150B"/>
    <w:rsid w:val="00A43C50"/>
    <w:rsid w:val="00A43EE2"/>
    <w:rsid w:val="00A443AF"/>
    <w:rsid w:val="00A448E6"/>
    <w:rsid w:val="00A44C94"/>
    <w:rsid w:val="00A4518B"/>
    <w:rsid w:val="00A45596"/>
    <w:rsid w:val="00A458E5"/>
    <w:rsid w:val="00A46013"/>
    <w:rsid w:val="00A465E3"/>
    <w:rsid w:val="00A46F4C"/>
    <w:rsid w:val="00A47389"/>
    <w:rsid w:val="00A47720"/>
    <w:rsid w:val="00A50C6A"/>
    <w:rsid w:val="00A50E41"/>
    <w:rsid w:val="00A50EEC"/>
    <w:rsid w:val="00A51517"/>
    <w:rsid w:val="00A517E6"/>
    <w:rsid w:val="00A51BF2"/>
    <w:rsid w:val="00A53294"/>
    <w:rsid w:val="00A5339B"/>
    <w:rsid w:val="00A542DD"/>
    <w:rsid w:val="00A547AB"/>
    <w:rsid w:val="00A559F5"/>
    <w:rsid w:val="00A56465"/>
    <w:rsid w:val="00A56F8A"/>
    <w:rsid w:val="00A57272"/>
    <w:rsid w:val="00A61AA9"/>
    <w:rsid w:val="00A61F1B"/>
    <w:rsid w:val="00A626EB"/>
    <w:rsid w:val="00A62782"/>
    <w:rsid w:val="00A62EB1"/>
    <w:rsid w:val="00A64B30"/>
    <w:rsid w:val="00A64DE3"/>
    <w:rsid w:val="00A654D9"/>
    <w:rsid w:val="00A657C7"/>
    <w:rsid w:val="00A66272"/>
    <w:rsid w:val="00A671A8"/>
    <w:rsid w:val="00A67DAC"/>
    <w:rsid w:val="00A67FC9"/>
    <w:rsid w:val="00A7208F"/>
    <w:rsid w:val="00A720A3"/>
    <w:rsid w:val="00A721E2"/>
    <w:rsid w:val="00A7268D"/>
    <w:rsid w:val="00A72804"/>
    <w:rsid w:val="00A72AC1"/>
    <w:rsid w:val="00A73BCC"/>
    <w:rsid w:val="00A74650"/>
    <w:rsid w:val="00A747FB"/>
    <w:rsid w:val="00A7484C"/>
    <w:rsid w:val="00A75025"/>
    <w:rsid w:val="00A75AFB"/>
    <w:rsid w:val="00A76227"/>
    <w:rsid w:val="00A76CD3"/>
    <w:rsid w:val="00A77036"/>
    <w:rsid w:val="00A77F57"/>
    <w:rsid w:val="00A812D3"/>
    <w:rsid w:val="00A812DB"/>
    <w:rsid w:val="00A81C83"/>
    <w:rsid w:val="00A82C0B"/>
    <w:rsid w:val="00A82F60"/>
    <w:rsid w:val="00A83366"/>
    <w:rsid w:val="00A84744"/>
    <w:rsid w:val="00A84DFD"/>
    <w:rsid w:val="00A8501A"/>
    <w:rsid w:val="00A87D89"/>
    <w:rsid w:val="00A87E17"/>
    <w:rsid w:val="00A924F0"/>
    <w:rsid w:val="00A9297B"/>
    <w:rsid w:val="00A930A1"/>
    <w:rsid w:val="00A93932"/>
    <w:rsid w:val="00A9418B"/>
    <w:rsid w:val="00A95DA1"/>
    <w:rsid w:val="00A97494"/>
    <w:rsid w:val="00AA16CF"/>
    <w:rsid w:val="00AA1774"/>
    <w:rsid w:val="00AA2B31"/>
    <w:rsid w:val="00AA3E72"/>
    <w:rsid w:val="00AA4969"/>
    <w:rsid w:val="00AA4AA4"/>
    <w:rsid w:val="00AA52BE"/>
    <w:rsid w:val="00AA6335"/>
    <w:rsid w:val="00AA6B14"/>
    <w:rsid w:val="00AA79F4"/>
    <w:rsid w:val="00AB02F8"/>
    <w:rsid w:val="00AB1813"/>
    <w:rsid w:val="00AB1A51"/>
    <w:rsid w:val="00AB29E6"/>
    <w:rsid w:val="00AB2A10"/>
    <w:rsid w:val="00AB3340"/>
    <w:rsid w:val="00AB4A99"/>
    <w:rsid w:val="00AB617D"/>
    <w:rsid w:val="00AB77DB"/>
    <w:rsid w:val="00AC0943"/>
    <w:rsid w:val="00AC2946"/>
    <w:rsid w:val="00AC32D4"/>
    <w:rsid w:val="00AC4F9F"/>
    <w:rsid w:val="00AC5CC5"/>
    <w:rsid w:val="00AC632D"/>
    <w:rsid w:val="00AC698D"/>
    <w:rsid w:val="00AC6FC8"/>
    <w:rsid w:val="00AD08D2"/>
    <w:rsid w:val="00AD0BA7"/>
    <w:rsid w:val="00AD1C95"/>
    <w:rsid w:val="00AD1F1B"/>
    <w:rsid w:val="00AD37A3"/>
    <w:rsid w:val="00AD4492"/>
    <w:rsid w:val="00AE0283"/>
    <w:rsid w:val="00AE1F37"/>
    <w:rsid w:val="00AE436A"/>
    <w:rsid w:val="00AE6486"/>
    <w:rsid w:val="00AE6D43"/>
    <w:rsid w:val="00AE6E6A"/>
    <w:rsid w:val="00AE6F11"/>
    <w:rsid w:val="00AE7803"/>
    <w:rsid w:val="00AE7AE0"/>
    <w:rsid w:val="00AF0CBE"/>
    <w:rsid w:val="00AF0E72"/>
    <w:rsid w:val="00AF15A8"/>
    <w:rsid w:val="00AF193B"/>
    <w:rsid w:val="00AF24EB"/>
    <w:rsid w:val="00AF341F"/>
    <w:rsid w:val="00AF37E8"/>
    <w:rsid w:val="00AF3995"/>
    <w:rsid w:val="00AF3FBC"/>
    <w:rsid w:val="00AF5AF4"/>
    <w:rsid w:val="00AF76C4"/>
    <w:rsid w:val="00AF7951"/>
    <w:rsid w:val="00B01065"/>
    <w:rsid w:val="00B0132D"/>
    <w:rsid w:val="00B02A9C"/>
    <w:rsid w:val="00B02C48"/>
    <w:rsid w:val="00B070ED"/>
    <w:rsid w:val="00B105CE"/>
    <w:rsid w:val="00B10E34"/>
    <w:rsid w:val="00B1168D"/>
    <w:rsid w:val="00B12EF6"/>
    <w:rsid w:val="00B12FA6"/>
    <w:rsid w:val="00B143BD"/>
    <w:rsid w:val="00B15873"/>
    <w:rsid w:val="00B2029D"/>
    <w:rsid w:val="00B21556"/>
    <w:rsid w:val="00B21950"/>
    <w:rsid w:val="00B226F3"/>
    <w:rsid w:val="00B22CFA"/>
    <w:rsid w:val="00B242C7"/>
    <w:rsid w:val="00B246A7"/>
    <w:rsid w:val="00B2571C"/>
    <w:rsid w:val="00B25BD8"/>
    <w:rsid w:val="00B274A4"/>
    <w:rsid w:val="00B33FC3"/>
    <w:rsid w:val="00B3450F"/>
    <w:rsid w:val="00B34DCC"/>
    <w:rsid w:val="00B35021"/>
    <w:rsid w:val="00B3627E"/>
    <w:rsid w:val="00B36891"/>
    <w:rsid w:val="00B4057E"/>
    <w:rsid w:val="00B40D80"/>
    <w:rsid w:val="00B41498"/>
    <w:rsid w:val="00B41ACA"/>
    <w:rsid w:val="00B41B7F"/>
    <w:rsid w:val="00B43FBA"/>
    <w:rsid w:val="00B4478D"/>
    <w:rsid w:val="00B46547"/>
    <w:rsid w:val="00B465D9"/>
    <w:rsid w:val="00B4692F"/>
    <w:rsid w:val="00B4780A"/>
    <w:rsid w:val="00B4791B"/>
    <w:rsid w:val="00B51018"/>
    <w:rsid w:val="00B5109E"/>
    <w:rsid w:val="00B51157"/>
    <w:rsid w:val="00B5121E"/>
    <w:rsid w:val="00B51856"/>
    <w:rsid w:val="00B52675"/>
    <w:rsid w:val="00B54B69"/>
    <w:rsid w:val="00B5516A"/>
    <w:rsid w:val="00B5729E"/>
    <w:rsid w:val="00B60481"/>
    <w:rsid w:val="00B60C84"/>
    <w:rsid w:val="00B612D8"/>
    <w:rsid w:val="00B62228"/>
    <w:rsid w:val="00B62FF0"/>
    <w:rsid w:val="00B6342F"/>
    <w:rsid w:val="00B63883"/>
    <w:rsid w:val="00B63B07"/>
    <w:rsid w:val="00B640AE"/>
    <w:rsid w:val="00B64BB8"/>
    <w:rsid w:val="00B65665"/>
    <w:rsid w:val="00B65695"/>
    <w:rsid w:val="00B65C2D"/>
    <w:rsid w:val="00B660C1"/>
    <w:rsid w:val="00B66215"/>
    <w:rsid w:val="00B667DD"/>
    <w:rsid w:val="00B668AC"/>
    <w:rsid w:val="00B675C0"/>
    <w:rsid w:val="00B73257"/>
    <w:rsid w:val="00B744F6"/>
    <w:rsid w:val="00B745FC"/>
    <w:rsid w:val="00B746D2"/>
    <w:rsid w:val="00B74A3A"/>
    <w:rsid w:val="00B7529A"/>
    <w:rsid w:val="00B753C5"/>
    <w:rsid w:val="00B806FA"/>
    <w:rsid w:val="00B80CFC"/>
    <w:rsid w:val="00B81023"/>
    <w:rsid w:val="00B8137E"/>
    <w:rsid w:val="00B81DAE"/>
    <w:rsid w:val="00B82534"/>
    <w:rsid w:val="00B8303E"/>
    <w:rsid w:val="00B84EA3"/>
    <w:rsid w:val="00B8556D"/>
    <w:rsid w:val="00B85F3A"/>
    <w:rsid w:val="00B85FF7"/>
    <w:rsid w:val="00B86992"/>
    <w:rsid w:val="00B872B1"/>
    <w:rsid w:val="00B8789A"/>
    <w:rsid w:val="00B87E71"/>
    <w:rsid w:val="00B87F25"/>
    <w:rsid w:val="00B9119C"/>
    <w:rsid w:val="00B91BF7"/>
    <w:rsid w:val="00B92172"/>
    <w:rsid w:val="00B92771"/>
    <w:rsid w:val="00B92A4F"/>
    <w:rsid w:val="00B92C9E"/>
    <w:rsid w:val="00B92FA6"/>
    <w:rsid w:val="00B93D1E"/>
    <w:rsid w:val="00B943D1"/>
    <w:rsid w:val="00B944E8"/>
    <w:rsid w:val="00B95179"/>
    <w:rsid w:val="00B951EE"/>
    <w:rsid w:val="00B956CA"/>
    <w:rsid w:val="00B95BE6"/>
    <w:rsid w:val="00B96D90"/>
    <w:rsid w:val="00B970E8"/>
    <w:rsid w:val="00B97509"/>
    <w:rsid w:val="00BA0FF6"/>
    <w:rsid w:val="00BA1719"/>
    <w:rsid w:val="00BA1EC9"/>
    <w:rsid w:val="00BA1F32"/>
    <w:rsid w:val="00BA36A4"/>
    <w:rsid w:val="00BA3BEE"/>
    <w:rsid w:val="00BA4B03"/>
    <w:rsid w:val="00BA4C7E"/>
    <w:rsid w:val="00BA57E0"/>
    <w:rsid w:val="00BA662C"/>
    <w:rsid w:val="00BB12CF"/>
    <w:rsid w:val="00BB12F5"/>
    <w:rsid w:val="00BB14E7"/>
    <w:rsid w:val="00BB1A5A"/>
    <w:rsid w:val="00BB1E40"/>
    <w:rsid w:val="00BB2919"/>
    <w:rsid w:val="00BB4428"/>
    <w:rsid w:val="00BB4810"/>
    <w:rsid w:val="00BB4C9B"/>
    <w:rsid w:val="00BB4EEA"/>
    <w:rsid w:val="00BB55BB"/>
    <w:rsid w:val="00BB6774"/>
    <w:rsid w:val="00BC1129"/>
    <w:rsid w:val="00BC13D2"/>
    <w:rsid w:val="00BC1D75"/>
    <w:rsid w:val="00BC425B"/>
    <w:rsid w:val="00BC46A8"/>
    <w:rsid w:val="00BC49BF"/>
    <w:rsid w:val="00BC5058"/>
    <w:rsid w:val="00BC5092"/>
    <w:rsid w:val="00BC50B9"/>
    <w:rsid w:val="00BC570D"/>
    <w:rsid w:val="00BC59EA"/>
    <w:rsid w:val="00BC72CF"/>
    <w:rsid w:val="00BC746A"/>
    <w:rsid w:val="00BC7831"/>
    <w:rsid w:val="00BD12F5"/>
    <w:rsid w:val="00BD16BA"/>
    <w:rsid w:val="00BD38EE"/>
    <w:rsid w:val="00BD3D49"/>
    <w:rsid w:val="00BD4D9A"/>
    <w:rsid w:val="00BD5F1F"/>
    <w:rsid w:val="00BD6CA6"/>
    <w:rsid w:val="00BD6FFE"/>
    <w:rsid w:val="00BD7406"/>
    <w:rsid w:val="00BD7D4F"/>
    <w:rsid w:val="00BE1F4C"/>
    <w:rsid w:val="00BE29F6"/>
    <w:rsid w:val="00BE2A30"/>
    <w:rsid w:val="00BE2EA7"/>
    <w:rsid w:val="00BE40F2"/>
    <w:rsid w:val="00BE5B1C"/>
    <w:rsid w:val="00BE5C4F"/>
    <w:rsid w:val="00BE6636"/>
    <w:rsid w:val="00BE7BD9"/>
    <w:rsid w:val="00BF0396"/>
    <w:rsid w:val="00BF0724"/>
    <w:rsid w:val="00BF0EBE"/>
    <w:rsid w:val="00BF1F84"/>
    <w:rsid w:val="00BF1FB8"/>
    <w:rsid w:val="00BF2BFD"/>
    <w:rsid w:val="00BF2ECF"/>
    <w:rsid w:val="00BF34D0"/>
    <w:rsid w:val="00BF3DCD"/>
    <w:rsid w:val="00BF4B2E"/>
    <w:rsid w:val="00BF5612"/>
    <w:rsid w:val="00BF5724"/>
    <w:rsid w:val="00BF6BE6"/>
    <w:rsid w:val="00BF72AF"/>
    <w:rsid w:val="00BF737C"/>
    <w:rsid w:val="00BF74F4"/>
    <w:rsid w:val="00BF7DE8"/>
    <w:rsid w:val="00C02433"/>
    <w:rsid w:val="00C05238"/>
    <w:rsid w:val="00C0539E"/>
    <w:rsid w:val="00C06FD1"/>
    <w:rsid w:val="00C07A4D"/>
    <w:rsid w:val="00C10158"/>
    <w:rsid w:val="00C1085C"/>
    <w:rsid w:val="00C108C6"/>
    <w:rsid w:val="00C10938"/>
    <w:rsid w:val="00C109B9"/>
    <w:rsid w:val="00C10A8E"/>
    <w:rsid w:val="00C143CE"/>
    <w:rsid w:val="00C14737"/>
    <w:rsid w:val="00C15209"/>
    <w:rsid w:val="00C15451"/>
    <w:rsid w:val="00C15D2A"/>
    <w:rsid w:val="00C15D5F"/>
    <w:rsid w:val="00C15E03"/>
    <w:rsid w:val="00C20083"/>
    <w:rsid w:val="00C200B7"/>
    <w:rsid w:val="00C2014B"/>
    <w:rsid w:val="00C204A8"/>
    <w:rsid w:val="00C21CE0"/>
    <w:rsid w:val="00C22169"/>
    <w:rsid w:val="00C22BA7"/>
    <w:rsid w:val="00C23516"/>
    <w:rsid w:val="00C23C7F"/>
    <w:rsid w:val="00C25ECA"/>
    <w:rsid w:val="00C26116"/>
    <w:rsid w:val="00C31605"/>
    <w:rsid w:val="00C31C4F"/>
    <w:rsid w:val="00C33A2C"/>
    <w:rsid w:val="00C33D75"/>
    <w:rsid w:val="00C34BDD"/>
    <w:rsid w:val="00C35758"/>
    <w:rsid w:val="00C3598F"/>
    <w:rsid w:val="00C3689B"/>
    <w:rsid w:val="00C3714D"/>
    <w:rsid w:val="00C4022E"/>
    <w:rsid w:val="00C413E6"/>
    <w:rsid w:val="00C41503"/>
    <w:rsid w:val="00C418B8"/>
    <w:rsid w:val="00C41950"/>
    <w:rsid w:val="00C42C02"/>
    <w:rsid w:val="00C432D0"/>
    <w:rsid w:val="00C44480"/>
    <w:rsid w:val="00C44608"/>
    <w:rsid w:val="00C44D85"/>
    <w:rsid w:val="00C4501C"/>
    <w:rsid w:val="00C45122"/>
    <w:rsid w:val="00C45E8E"/>
    <w:rsid w:val="00C472FB"/>
    <w:rsid w:val="00C50B3C"/>
    <w:rsid w:val="00C50C8B"/>
    <w:rsid w:val="00C50FD4"/>
    <w:rsid w:val="00C5276C"/>
    <w:rsid w:val="00C532F2"/>
    <w:rsid w:val="00C53DC7"/>
    <w:rsid w:val="00C53DFA"/>
    <w:rsid w:val="00C553F8"/>
    <w:rsid w:val="00C55BB2"/>
    <w:rsid w:val="00C57931"/>
    <w:rsid w:val="00C6226B"/>
    <w:rsid w:val="00C62276"/>
    <w:rsid w:val="00C6311A"/>
    <w:rsid w:val="00C63512"/>
    <w:rsid w:val="00C636FE"/>
    <w:rsid w:val="00C65381"/>
    <w:rsid w:val="00C666A2"/>
    <w:rsid w:val="00C7053E"/>
    <w:rsid w:val="00C714D5"/>
    <w:rsid w:val="00C7208B"/>
    <w:rsid w:val="00C72424"/>
    <w:rsid w:val="00C72497"/>
    <w:rsid w:val="00C72EED"/>
    <w:rsid w:val="00C7337C"/>
    <w:rsid w:val="00C74749"/>
    <w:rsid w:val="00C74DE6"/>
    <w:rsid w:val="00C7506A"/>
    <w:rsid w:val="00C75306"/>
    <w:rsid w:val="00C7744D"/>
    <w:rsid w:val="00C77902"/>
    <w:rsid w:val="00C77AA2"/>
    <w:rsid w:val="00C77F9A"/>
    <w:rsid w:val="00C832E7"/>
    <w:rsid w:val="00C83803"/>
    <w:rsid w:val="00C84A34"/>
    <w:rsid w:val="00C84F69"/>
    <w:rsid w:val="00C8578A"/>
    <w:rsid w:val="00C85ADA"/>
    <w:rsid w:val="00C85AEE"/>
    <w:rsid w:val="00C87309"/>
    <w:rsid w:val="00C87F25"/>
    <w:rsid w:val="00C87F2C"/>
    <w:rsid w:val="00C90576"/>
    <w:rsid w:val="00C91FED"/>
    <w:rsid w:val="00C92621"/>
    <w:rsid w:val="00C9359A"/>
    <w:rsid w:val="00C94D01"/>
    <w:rsid w:val="00C952F5"/>
    <w:rsid w:val="00C9649B"/>
    <w:rsid w:val="00C96CB3"/>
    <w:rsid w:val="00C971E4"/>
    <w:rsid w:val="00C976BA"/>
    <w:rsid w:val="00CA02A8"/>
    <w:rsid w:val="00CA0B35"/>
    <w:rsid w:val="00CA2071"/>
    <w:rsid w:val="00CA2F9B"/>
    <w:rsid w:val="00CA42C4"/>
    <w:rsid w:val="00CA7DAE"/>
    <w:rsid w:val="00CB0E33"/>
    <w:rsid w:val="00CB108C"/>
    <w:rsid w:val="00CB16CD"/>
    <w:rsid w:val="00CB1C04"/>
    <w:rsid w:val="00CB1D77"/>
    <w:rsid w:val="00CB2EF5"/>
    <w:rsid w:val="00CB3B34"/>
    <w:rsid w:val="00CB4A7A"/>
    <w:rsid w:val="00CB6432"/>
    <w:rsid w:val="00CB71EB"/>
    <w:rsid w:val="00CB7C36"/>
    <w:rsid w:val="00CB7C37"/>
    <w:rsid w:val="00CC06F3"/>
    <w:rsid w:val="00CC088E"/>
    <w:rsid w:val="00CC0A40"/>
    <w:rsid w:val="00CC1525"/>
    <w:rsid w:val="00CC2596"/>
    <w:rsid w:val="00CC2F04"/>
    <w:rsid w:val="00CC3C4C"/>
    <w:rsid w:val="00CC4752"/>
    <w:rsid w:val="00CC4E6E"/>
    <w:rsid w:val="00CC5799"/>
    <w:rsid w:val="00CC5A85"/>
    <w:rsid w:val="00CC722E"/>
    <w:rsid w:val="00CD0471"/>
    <w:rsid w:val="00CD1389"/>
    <w:rsid w:val="00CD18E5"/>
    <w:rsid w:val="00CD29A1"/>
    <w:rsid w:val="00CD2C3C"/>
    <w:rsid w:val="00CD3AF8"/>
    <w:rsid w:val="00CD400C"/>
    <w:rsid w:val="00CD4985"/>
    <w:rsid w:val="00CD4F61"/>
    <w:rsid w:val="00CD5040"/>
    <w:rsid w:val="00CD6433"/>
    <w:rsid w:val="00CD6E65"/>
    <w:rsid w:val="00CD72C1"/>
    <w:rsid w:val="00CD798E"/>
    <w:rsid w:val="00CE026F"/>
    <w:rsid w:val="00CE15BD"/>
    <w:rsid w:val="00CE1B2D"/>
    <w:rsid w:val="00CE1C8A"/>
    <w:rsid w:val="00CE24DA"/>
    <w:rsid w:val="00CE3244"/>
    <w:rsid w:val="00CE3F43"/>
    <w:rsid w:val="00CE6103"/>
    <w:rsid w:val="00CE651F"/>
    <w:rsid w:val="00CE677F"/>
    <w:rsid w:val="00CE6D1F"/>
    <w:rsid w:val="00CE741B"/>
    <w:rsid w:val="00CE7425"/>
    <w:rsid w:val="00CE7D24"/>
    <w:rsid w:val="00CF029B"/>
    <w:rsid w:val="00CF1C5C"/>
    <w:rsid w:val="00CF22BC"/>
    <w:rsid w:val="00CF2953"/>
    <w:rsid w:val="00CF3A70"/>
    <w:rsid w:val="00CF3BB9"/>
    <w:rsid w:val="00CF4E2D"/>
    <w:rsid w:val="00CF688B"/>
    <w:rsid w:val="00CF6A66"/>
    <w:rsid w:val="00D01A76"/>
    <w:rsid w:val="00D01E85"/>
    <w:rsid w:val="00D02169"/>
    <w:rsid w:val="00D02813"/>
    <w:rsid w:val="00D032A7"/>
    <w:rsid w:val="00D03A2C"/>
    <w:rsid w:val="00D050C3"/>
    <w:rsid w:val="00D0588F"/>
    <w:rsid w:val="00D113AF"/>
    <w:rsid w:val="00D1248E"/>
    <w:rsid w:val="00D1295F"/>
    <w:rsid w:val="00D13B80"/>
    <w:rsid w:val="00D1484D"/>
    <w:rsid w:val="00D14FAA"/>
    <w:rsid w:val="00D16186"/>
    <w:rsid w:val="00D163C9"/>
    <w:rsid w:val="00D20117"/>
    <w:rsid w:val="00D20FFA"/>
    <w:rsid w:val="00D22DC8"/>
    <w:rsid w:val="00D23AFD"/>
    <w:rsid w:val="00D2486D"/>
    <w:rsid w:val="00D24B40"/>
    <w:rsid w:val="00D25155"/>
    <w:rsid w:val="00D255CF"/>
    <w:rsid w:val="00D27609"/>
    <w:rsid w:val="00D27B4C"/>
    <w:rsid w:val="00D27DF7"/>
    <w:rsid w:val="00D27F74"/>
    <w:rsid w:val="00D30609"/>
    <w:rsid w:val="00D31678"/>
    <w:rsid w:val="00D32E57"/>
    <w:rsid w:val="00D364BC"/>
    <w:rsid w:val="00D364F1"/>
    <w:rsid w:val="00D404CA"/>
    <w:rsid w:val="00D407F9"/>
    <w:rsid w:val="00D40B6D"/>
    <w:rsid w:val="00D40EFA"/>
    <w:rsid w:val="00D41632"/>
    <w:rsid w:val="00D4168A"/>
    <w:rsid w:val="00D426A5"/>
    <w:rsid w:val="00D42FB0"/>
    <w:rsid w:val="00D433E6"/>
    <w:rsid w:val="00D43C8E"/>
    <w:rsid w:val="00D45E8A"/>
    <w:rsid w:val="00D473AB"/>
    <w:rsid w:val="00D50DBF"/>
    <w:rsid w:val="00D515D6"/>
    <w:rsid w:val="00D5170A"/>
    <w:rsid w:val="00D5171B"/>
    <w:rsid w:val="00D51E66"/>
    <w:rsid w:val="00D5224B"/>
    <w:rsid w:val="00D532F5"/>
    <w:rsid w:val="00D53F2C"/>
    <w:rsid w:val="00D54048"/>
    <w:rsid w:val="00D5414E"/>
    <w:rsid w:val="00D54F95"/>
    <w:rsid w:val="00D5572C"/>
    <w:rsid w:val="00D56BC0"/>
    <w:rsid w:val="00D56EFE"/>
    <w:rsid w:val="00D577A5"/>
    <w:rsid w:val="00D57C9F"/>
    <w:rsid w:val="00D621E2"/>
    <w:rsid w:val="00D623D1"/>
    <w:rsid w:val="00D6365C"/>
    <w:rsid w:val="00D64270"/>
    <w:rsid w:val="00D64538"/>
    <w:rsid w:val="00D65296"/>
    <w:rsid w:val="00D663DB"/>
    <w:rsid w:val="00D66D13"/>
    <w:rsid w:val="00D66FBA"/>
    <w:rsid w:val="00D672DE"/>
    <w:rsid w:val="00D6752A"/>
    <w:rsid w:val="00D67C71"/>
    <w:rsid w:val="00D7009A"/>
    <w:rsid w:val="00D7048E"/>
    <w:rsid w:val="00D70C55"/>
    <w:rsid w:val="00D72826"/>
    <w:rsid w:val="00D72967"/>
    <w:rsid w:val="00D73A34"/>
    <w:rsid w:val="00D73B67"/>
    <w:rsid w:val="00D73EEC"/>
    <w:rsid w:val="00D74C62"/>
    <w:rsid w:val="00D74D0E"/>
    <w:rsid w:val="00D75FD6"/>
    <w:rsid w:val="00D7745A"/>
    <w:rsid w:val="00D80990"/>
    <w:rsid w:val="00D81391"/>
    <w:rsid w:val="00D83302"/>
    <w:rsid w:val="00D83708"/>
    <w:rsid w:val="00D8785B"/>
    <w:rsid w:val="00D879E4"/>
    <w:rsid w:val="00D90306"/>
    <w:rsid w:val="00D912DE"/>
    <w:rsid w:val="00D920FE"/>
    <w:rsid w:val="00D921B0"/>
    <w:rsid w:val="00D925E8"/>
    <w:rsid w:val="00D929C7"/>
    <w:rsid w:val="00D94815"/>
    <w:rsid w:val="00D94DEC"/>
    <w:rsid w:val="00D97334"/>
    <w:rsid w:val="00DA195C"/>
    <w:rsid w:val="00DA1B9D"/>
    <w:rsid w:val="00DA40FF"/>
    <w:rsid w:val="00DA5DF0"/>
    <w:rsid w:val="00DA5E49"/>
    <w:rsid w:val="00DA6972"/>
    <w:rsid w:val="00DA738A"/>
    <w:rsid w:val="00DB0077"/>
    <w:rsid w:val="00DB0B90"/>
    <w:rsid w:val="00DB1A52"/>
    <w:rsid w:val="00DB2223"/>
    <w:rsid w:val="00DB249D"/>
    <w:rsid w:val="00DB403E"/>
    <w:rsid w:val="00DB4BCD"/>
    <w:rsid w:val="00DB53F4"/>
    <w:rsid w:val="00DB55C2"/>
    <w:rsid w:val="00DB5A02"/>
    <w:rsid w:val="00DB6EA7"/>
    <w:rsid w:val="00DB757D"/>
    <w:rsid w:val="00DC22C2"/>
    <w:rsid w:val="00DC3FE5"/>
    <w:rsid w:val="00DC4FF0"/>
    <w:rsid w:val="00DC5E84"/>
    <w:rsid w:val="00DC7E84"/>
    <w:rsid w:val="00DD0146"/>
    <w:rsid w:val="00DD16A4"/>
    <w:rsid w:val="00DD1822"/>
    <w:rsid w:val="00DD2B6D"/>
    <w:rsid w:val="00DD3455"/>
    <w:rsid w:val="00DD3574"/>
    <w:rsid w:val="00DD39DE"/>
    <w:rsid w:val="00DD3B72"/>
    <w:rsid w:val="00DD40A7"/>
    <w:rsid w:val="00DD4478"/>
    <w:rsid w:val="00DD5DF2"/>
    <w:rsid w:val="00DD677C"/>
    <w:rsid w:val="00DD6CB9"/>
    <w:rsid w:val="00DD70CC"/>
    <w:rsid w:val="00DE05C0"/>
    <w:rsid w:val="00DE1075"/>
    <w:rsid w:val="00DE2135"/>
    <w:rsid w:val="00DE2883"/>
    <w:rsid w:val="00DE3344"/>
    <w:rsid w:val="00DE360F"/>
    <w:rsid w:val="00DE54A3"/>
    <w:rsid w:val="00DE5B72"/>
    <w:rsid w:val="00DE7452"/>
    <w:rsid w:val="00DF074D"/>
    <w:rsid w:val="00DF0A7A"/>
    <w:rsid w:val="00DF1540"/>
    <w:rsid w:val="00DF17DD"/>
    <w:rsid w:val="00DF2197"/>
    <w:rsid w:val="00DF42B5"/>
    <w:rsid w:val="00DF51A8"/>
    <w:rsid w:val="00DF5B2B"/>
    <w:rsid w:val="00DF5C03"/>
    <w:rsid w:val="00DF5FD4"/>
    <w:rsid w:val="00DF6D3F"/>
    <w:rsid w:val="00DF790A"/>
    <w:rsid w:val="00E01887"/>
    <w:rsid w:val="00E01CD6"/>
    <w:rsid w:val="00E02072"/>
    <w:rsid w:val="00E03945"/>
    <w:rsid w:val="00E03A2B"/>
    <w:rsid w:val="00E0427B"/>
    <w:rsid w:val="00E054AD"/>
    <w:rsid w:val="00E069EC"/>
    <w:rsid w:val="00E06AB2"/>
    <w:rsid w:val="00E078D2"/>
    <w:rsid w:val="00E11AD3"/>
    <w:rsid w:val="00E11BD5"/>
    <w:rsid w:val="00E11E6B"/>
    <w:rsid w:val="00E123F0"/>
    <w:rsid w:val="00E1251A"/>
    <w:rsid w:val="00E1255B"/>
    <w:rsid w:val="00E13407"/>
    <w:rsid w:val="00E13B65"/>
    <w:rsid w:val="00E13FA6"/>
    <w:rsid w:val="00E153EB"/>
    <w:rsid w:val="00E15DF3"/>
    <w:rsid w:val="00E16779"/>
    <w:rsid w:val="00E17D14"/>
    <w:rsid w:val="00E21194"/>
    <w:rsid w:val="00E2163D"/>
    <w:rsid w:val="00E21AB1"/>
    <w:rsid w:val="00E21CAC"/>
    <w:rsid w:val="00E2210C"/>
    <w:rsid w:val="00E222E1"/>
    <w:rsid w:val="00E23484"/>
    <w:rsid w:val="00E23EFF"/>
    <w:rsid w:val="00E23F91"/>
    <w:rsid w:val="00E2434A"/>
    <w:rsid w:val="00E257C7"/>
    <w:rsid w:val="00E25F50"/>
    <w:rsid w:val="00E2671D"/>
    <w:rsid w:val="00E26F3F"/>
    <w:rsid w:val="00E27D41"/>
    <w:rsid w:val="00E27D98"/>
    <w:rsid w:val="00E30D9C"/>
    <w:rsid w:val="00E310FE"/>
    <w:rsid w:val="00E32A42"/>
    <w:rsid w:val="00E33942"/>
    <w:rsid w:val="00E33FA9"/>
    <w:rsid w:val="00E3542D"/>
    <w:rsid w:val="00E35706"/>
    <w:rsid w:val="00E35A0A"/>
    <w:rsid w:val="00E3611D"/>
    <w:rsid w:val="00E36A90"/>
    <w:rsid w:val="00E36AC6"/>
    <w:rsid w:val="00E36C94"/>
    <w:rsid w:val="00E37271"/>
    <w:rsid w:val="00E40507"/>
    <w:rsid w:val="00E40DD6"/>
    <w:rsid w:val="00E41016"/>
    <w:rsid w:val="00E4190B"/>
    <w:rsid w:val="00E41CE1"/>
    <w:rsid w:val="00E43709"/>
    <w:rsid w:val="00E438B4"/>
    <w:rsid w:val="00E44CB4"/>
    <w:rsid w:val="00E46F57"/>
    <w:rsid w:val="00E477FE"/>
    <w:rsid w:val="00E478FB"/>
    <w:rsid w:val="00E504E5"/>
    <w:rsid w:val="00E5261D"/>
    <w:rsid w:val="00E53FE0"/>
    <w:rsid w:val="00E54BEE"/>
    <w:rsid w:val="00E55714"/>
    <w:rsid w:val="00E55F09"/>
    <w:rsid w:val="00E55F9E"/>
    <w:rsid w:val="00E564D0"/>
    <w:rsid w:val="00E567A4"/>
    <w:rsid w:val="00E56B20"/>
    <w:rsid w:val="00E575CE"/>
    <w:rsid w:val="00E57A9E"/>
    <w:rsid w:val="00E601BD"/>
    <w:rsid w:val="00E60AA7"/>
    <w:rsid w:val="00E61F68"/>
    <w:rsid w:val="00E624B9"/>
    <w:rsid w:val="00E62B50"/>
    <w:rsid w:val="00E63AED"/>
    <w:rsid w:val="00E65D1E"/>
    <w:rsid w:val="00E65F3F"/>
    <w:rsid w:val="00E664E2"/>
    <w:rsid w:val="00E670BA"/>
    <w:rsid w:val="00E67106"/>
    <w:rsid w:val="00E67766"/>
    <w:rsid w:val="00E707E6"/>
    <w:rsid w:val="00E71550"/>
    <w:rsid w:val="00E71808"/>
    <w:rsid w:val="00E71B5F"/>
    <w:rsid w:val="00E7213E"/>
    <w:rsid w:val="00E72E83"/>
    <w:rsid w:val="00E72F43"/>
    <w:rsid w:val="00E734D1"/>
    <w:rsid w:val="00E75C29"/>
    <w:rsid w:val="00E75DEF"/>
    <w:rsid w:val="00E808AE"/>
    <w:rsid w:val="00E80B5B"/>
    <w:rsid w:val="00E80C74"/>
    <w:rsid w:val="00E81538"/>
    <w:rsid w:val="00E8252D"/>
    <w:rsid w:val="00E82CBE"/>
    <w:rsid w:val="00E82D94"/>
    <w:rsid w:val="00E83584"/>
    <w:rsid w:val="00E83B7D"/>
    <w:rsid w:val="00E83F6F"/>
    <w:rsid w:val="00E85C00"/>
    <w:rsid w:val="00E9006C"/>
    <w:rsid w:val="00E908B9"/>
    <w:rsid w:val="00E913CE"/>
    <w:rsid w:val="00E92C50"/>
    <w:rsid w:val="00E932D5"/>
    <w:rsid w:val="00E950C9"/>
    <w:rsid w:val="00E96230"/>
    <w:rsid w:val="00E9644D"/>
    <w:rsid w:val="00E96FBD"/>
    <w:rsid w:val="00E9719B"/>
    <w:rsid w:val="00EA119B"/>
    <w:rsid w:val="00EA2645"/>
    <w:rsid w:val="00EA4D3D"/>
    <w:rsid w:val="00EA561A"/>
    <w:rsid w:val="00EA5B58"/>
    <w:rsid w:val="00EA6498"/>
    <w:rsid w:val="00EA6EBF"/>
    <w:rsid w:val="00EA728B"/>
    <w:rsid w:val="00EB004F"/>
    <w:rsid w:val="00EB010B"/>
    <w:rsid w:val="00EB05A4"/>
    <w:rsid w:val="00EB1CBF"/>
    <w:rsid w:val="00EB2456"/>
    <w:rsid w:val="00EB2930"/>
    <w:rsid w:val="00EB2F10"/>
    <w:rsid w:val="00EB3404"/>
    <w:rsid w:val="00EB5CDD"/>
    <w:rsid w:val="00EB61AB"/>
    <w:rsid w:val="00EB74DE"/>
    <w:rsid w:val="00EC0461"/>
    <w:rsid w:val="00EC0C28"/>
    <w:rsid w:val="00EC1027"/>
    <w:rsid w:val="00EC2E90"/>
    <w:rsid w:val="00EC32F6"/>
    <w:rsid w:val="00EC50D8"/>
    <w:rsid w:val="00EC571C"/>
    <w:rsid w:val="00EC5B18"/>
    <w:rsid w:val="00EC5E08"/>
    <w:rsid w:val="00EC68D3"/>
    <w:rsid w:val="00EC6B8C"/>
    <w:rsid w:val="00ED102B"/>
    <w:rsid w:val="00ED1380"/>
    <w:rsid w:val="00ED4163"/>
    <w:rsid w:val="00ED4F15"/>
    <w:rsid w:val="00ED5311"/>
    <w:rsid w:val="00ED6334"/>
    <w:rsid w:val="00ED72E8"/>
    <w:rsid w:val="00ED7995"/>
    <w:rsid w:val="00ED7C3D"/>
    <w:rsid w:val="00EE02FE"/>
    <w:rsid w:val="00EE04E3"/>
    <w:rsid w:val="00EE08F9"/>
    <w:rsid w:val="00EE0E5F"/>
    <w:rsid w:val="00EE1529"/>
    <w:rsid w:val="00EE2371"/>
    <w:rsid w:val="00EE2668"/>
    <w:rsid w:val="00EE3092"/>
    <w:rsid w:val="00EE3FA6"/>
    <w:rsid w:val="00EE4364"/>
    <w:rsid w:val="00EE5118"/>
    <w:rsid w:val="00EE6213"/>
    <w:rsid w:val="00EE69A9"/>
    <w:rsid w:val="00EE6F6F"/>
    <w:rsid w:val="00EE76AB"/>
    <w:rsid w:val="00EF04CA"/>
    <w:rsid w:val="00EF06BB"/>
    <w:rsid w:val="00EF1B8F"/>
    <w:rsid w:val="00EF21DE"/>
    <w:rsid w:val="00EF3F8B"/>
    <w:rsid w:val="00EF406F"/>
    <w:rsid w:val="00EF4628"/>
    <w:rsid w:val="00EF47BE"/>
    <w:rsid w:val="00EF521D"/>
    <w:rsid w:val="00EF5902"/>
    <w:rsid w:val="00EF6200"/>
    <w:rsid w:val="00EF6913"/>
    <w:rsid w:val="00EF75A4"/>
    <w:rsid w:val="00EF7A2E"/>
    <w:rsid w:val="00F004B8"/>
    <w:rsid w:val="00F01114"/>
    <w:rsid w:val="00F0135F"/>
    <w:rsid w:val="00F02A71"/>
    <w:rsid w:val="00F0352C"/>
    <w:rsid w:val="00F035BA"/>
    <w:rsid w:val="00F036C2"/>
    <w:rsid w:val="00F03A7D"/>
    <w:rsid w:val="00F03C2C"/>
    <w:rsid w:val="00F0563D"/>
    <w:rsid w:val="00F076F4"/>
    <w:rsid w:val="00F07973"/>
    <w:rsid w:val="00F1061A"/>
    <w:rsid w:val="00F10C1D"/>
    <w:rsid w:val="00F114A1"/>
    <w:rsid w:val="00F11AC2"/>
    <w:rsid w:val="00F11BF6"/>
    <w:rsid w:val="00F11C21"/>
    <w:rsid w:val="00F11FFF"/>
    <w:rsid w:val="00F12D5E"/>
    <w:rsid w:val="00F13E9B"/>
    <w:rsid w:val="00F15095"/>
    <w:rsid w:val="00F15864"/>
    <w:rsid w:val="00F17D8F"/>
    <w:rsid w:val="00F20150"/>
    <w:rsid w:val="00F20616"/>
    <w:rsid w:val="00F21D58"/>
    <w:rsid w:val="00F21D69"/>
    <w:rsid w:val="00F24D33"/>
    <w:rsid w:val="00F25A65"/>
    <w:rsid w:val="00F26636"/>
    <w:rsid w:val="00F318D7"/>
    <w:rsid w:val="00F319BD"/>
    <w:rsid w:val="00F328E0"/>
    <w:rsid w:val="00F32A30"/>
    <w:rsid w:val="00F33E6E"/>
    <w:rsid w:val="00F34088"/>
    <w:rsid w:val="00F34151"/>
    <w:rsid w:val="00F357C3"/>
    <w:rsid w:val="00F361AC"/>
    <w:rsid w:val="00F3649F"/>
    <w:rsid w:val="00F36651"/>
    <w:rsid w:val="00F36B04"/>
    <w:rsid w:val="00F36C71"/>
    <w:rsid w:val="00F36ED0"/>
    <w:rsid w:val="00F37A8E"/>
    <w:rsid w:val="00F37F1A"/>
    <w:rsid w:val="00F40727"/>
    <w:rsid w:val="00F40E45"/>
    <w:rsid w:val="00F41385"/>
    <w:rsid w:val="00F4199F"/>
    <w:rsid w:val="00F41F89"/>
    <w:rsid w:val="00F424A6"/>
    <w:rsid w:val="00F42607"/>
    <w:rsid w:val="00F44CB4"/>
    <w:rsid w:val="00F44F8E"/>
    <w:rsid w:val="00F454CC"/>
    <w:rsid w:val="00F47D1B"/>
    <w:rsid w:val="00F47E1F"/>
    <w:rsid w:val="00F47F51"/>
    <w:rsid w:val="00F509D8"/>
    <w:rsid w:val="00F5167A"/>
    <w:rsid w:val="00F518FF"/>
    <w:rsid w:val="00F51EE8"/>
    <w:rsid w:val="00F52F01"/>
    <w:rsid w:val="00F5353E"/>
    <w:rsid w:val="00F56798"/>
    <w:rsid w:val="00F57C3F"/>
    <w:rsid w:val="00F6029E"/>
    <w:rsid w:val="00F602A1"/>
    <w:rsid w:val="00F61D03"/>
    <w:rsid w:val="00F625C1"/>
    <w:rsid w:val="00F62C33"/>
    <w:rsid w:val="00F63756"/>
    <w:rsid w:val="00F63A4F"/>
    <w:rsid w:val="00F64E76"/>
    <w:rsid w:val="00F665F2"/>
    <w:rsid w:val="00F66C26"/>
    <w:rsid w:val="00F6713A"/>
    <w:rsid w:val="00F700F7"/>
    <w:rsid w:val="00F7067A"/>
    <w:rsid w:val="00F713E2"/>
    <w:rsid w:val="00F72D75"/>
    <w:rsid w:val="00F73696"/>
    <w:rsid w:val="00F74079"/>
    <w:rsid w:val="00F74094"/>
    <w:rsid w:val="00F7609D"/>
    <w:rsid w:val="00F76D02"/>
    <w:rsid w:val="00F77618"/>
    <w:rsid w:val="00F8082C"/>
    <w:rsid w:val="00F80ACC"/>
    <w:rsid w:val="00F814F5"/>
    <w:rsid w:val="00F81B72"/>
    <w:rsid w:val="00F82C43"/>
    <w:rsid w:val="00F83AC0"/>
    <w:rsid w:val="00F84103"/>
    <w:rsid w:val="00F844EE"/>
    <w:rsid w:val="00F853E0"/>
    <w:rsid w:val="00F87C85"/>
    <w:rsid w:val="00F9011F"/>
    <w:rsid w:val="00F91687"/>
    <w:rsid w:val="00F92776"/>
    <w:rsid w:val="00F92946"/>
    <w:rsid w:val="00F92FDF"/>
    <w:rsid w:val="00F93242"/>
    <w:rsid w:val="00F93482"/>
    <w:rsid w:val="00F945D1"/>
    <w:rsid w:val="00F9465B"/>
    <w:rsid w:val="00F94AAC"/>
    <w:rsid w:val="00F96B30"/>
    <w:rsid w:val="00FA0C19"/>
    <w:rsid w:val="00FA1507"/>
    <w:rsid w:val="00FA2A0D"/>
    <w:rsid w:val="00FA2E49"/>
    <w:rsid w:val="00FA3E90"/>
    <w:rsid w:val="00FA442D"/>
    <w:rsid w:val="00FA4598"/>
    <w:rsid w:val="00FA4DDB"/>
    <w:rsid w:val="00FA5846"/>
    <w:rsid w:val="00FA5AD9"/>
    <w:rsid w:val="00FA5CC3"/>
    <w:rsid w:val="00FA75F4"/>
    <w:rsid w:val="00FA7A5B"/>
    <w:rsid w:val="00FB0517"/>
    <w:rsid w:val="00FB0E26"/>
    <w:rsid w:val="00FB0E7D"/>
    <w:rsid w:val="00FB10EC"/>
    <w:rsid w:val="00FB10F2"/>
    <w:rsid w:val="00FB1BC6"/>
    <w:rsid w:val="00FB1F8E"/>
    <w:rsid w:val="00FB2053"/>
    <w:rsid w:val="00FB2A0C"/>
    <w:rsid w:val="00FB360A"/>
    <w:rsid w:val="00FB3FB9"/>
    <w:rsid w:val="00FB547B"/>
    <w:rsid w:val="00FB6621"/>
    <w:rsid w:val="00FB726E"/>
    <w:rsid w:val="00FB74D0"/>
    <w:rsid w:val="00FC234E"/>
    <w:rsid w:val="00FC31F0"/>
    <w:rsid w:val="00FC3587"/>
    <w:rsid w:val="00FC3E9D"/>
    <w:rsid w:val="00FC54E1"/>
    <w:rsid w:val="00FC5CBC"/>
    <w:rsid w:val="00FC6F16"/>
    <w:rsid w:val="00FD10B0"/>
    <w:rsid w:val="00FD26FB"/>
    <w:rsid w:val="00FD2953"/>
    <w:rsid w:val="00FD2F50"/>
    <w:rsid w:val="00FD3629"/>
    <w:rsid w:val="00FD39A8"/>
    <w:rsid w:val="00FD3A85"/>
    <w:rsid w:val="00FD3EF9"/>
    <w:rsid w:val="00FD4CB6"/>
    <w:rsid w:val="00FD66B7"/>
    <w:rsid w:val="00FD7BDA"/>
    <w:rsid w:val="00FE0BBA"/>
    <w:rsid w:val="00FE0D86"/>
    <w:rsid w:val="00FE18B6"/>
    <w:rsid w:val="00FE19A7"/>
    <w:rsid w:val="00FE1DA1"/>
    <w:rsid w:val="00FE3EE1"/>
    <w:rsid w:val="00FE418A"/>
    <w:rsid w:val="00FE459F"/>
    <w:rsid w:val="00FE493E"/>
    <w:rsid w:val="00FE69C2"/>
    <w:rsid w:val="00FE712B"/>
    <w:rsid w:val="00FE7AB3"/>
    <w:rsid w:val="00FF08CD"/>
    <w:rsid w:val="00FF1330"/>
    <w:rsid w:val="00FF2FF1"/>
    <w:rsid w:val="00FF31AE"/>
    <w:rsid w:val="00FF3A59"/>
    <w:rsid w:val="00FF48CD"/>
    <w:rsid w:val="00FF6C1D"/>
    <w:rsid w:val="00FF6D76"/>
    <w:rsid w:val="00FF6EFF"/>
    <w:rsid w:val="00FF776E"/>
    <w:rsid w:val="00FF7B2A"/>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44B7F"/>
  <w15:docId w15:val="{075A2556-B591-4D06-ADBC-9D59AEFF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97562"/>
    <w:pPr>
      <w:spacing w:line="360" w:lineRule="auto"/>
    </w:pPr>
    <w:rPr>
      <w:rFonts w:ascii="Arial" w:eastAsia="MS Mincho" w:hAnsi="Arial" w:cs="Arial"/>
      <w:bCs/>
      <w:sz w:val="22"/>
      <w:lang w:val="en-US" w:eastAsia="ja-JP"/>
    </w:rPr>
  </w:style>
  <w:style w:type="paragraph" w:styleId="1">
    <w:name w:val="heading 1"/>
    <w:basedOn w:val="a1"/>
    <w:next w:val="a0"/>
    <w:link w:val="1Char"/>
    <w:uiPriority w:val="9"/>
    <w:qFormat/>
    <w:rsid w:val="00785906"/>
    <w:pPr>
      <w:keepNext/>
      <w:spacing w:before="360"/>
      <w:ind w:left="0"/>
      <w:outlineLvl w:val="0"/>
    </w:pPr>
    <w:rPr>
      <w:rFonts w:eastAsiaTheme="minorEastAsia"/>
      <w:b/>
      <w:sz w:val="24"/>
      <w:szCs w:val="24"/>
    </w:rPr>
  </w:style>
  <w:style w:type="paragraph" w:styleId="20">
    <w:name w:val="heading 2"/>
    <w:basedOn w:val="1"/>
    <w:next w:val="a0"/>
    <w:link w:val="2Char"/>
    <w:uiPriority w:val="9"/>
    <w:unhideWhenUsed/>
    <w:qFormat/>
    <w:rsid w:val="00785906"/>
    <w:pPr>
      <w:outlineLvl w:val="1"/>
    </w:pPr>
    <w:rPr>
      <w:i/>
      <w:iCs/>
    </w:rPr>
  </w:style>
  <w:style w:type="paragraph" w:styleId="3">
    <w:name w:val="heading 3"/>
    <w:basedOn w:val="20"/>
    <w:next w:val="a0"/>
    <w:link w:val="3Char"/>
    <w:uiPriority w:val="9"/>
    <w:unhideWhenUsed/>
    <w:qFormat/>
    <w:rsid w:val="00597562"/>
    <w:pPr>
      <w:outlineLvl w:val="2"/>
    </w:pPr>
    <w:rPr>
      <w:b w:val="0"/>
      <w:iCs w:val="0"/>
    </w:rPr>
  </w:style>
  <w:style w:type="paragraph" w:styleId="4">
    <w:name w:val="heading 4"/>
    <w:basedOn w:val="3"/>
    <w:next w:val="a0"/>
    <w:link w:val="4Char"/>
    <w:uiPriority w:val="9"/>
    <w:unhideWhenUsed/>
    <w:qFormat/>
    <w:rsid w:val="00597562"/>
    <w:pPr>
      <w:outlineLvl w:val="3"/>
    </w:pPr>
    <w:rPr>
      <w:i w:val="0"/>
      <w:u w:val="single"/>
    </w:rPr>
  </w:style>
  <w:style w:type="paragraph" w:styleId="5">
    <w:name w:val="heading 5"/>
    <w:basedOn w:val="4"/>
    <w:next w:val="a0"/>
    <w:link w:val="5Char"/>
    <w:uiPriority w:val="9"/>
    <w:unhideWhenUsed/>
    <w:rsid w:val="00597562"/>
    <w:pPr>
      <w:outlineLvl w:val="4"/>
    </w:pPr>
    <w:rPr>
      <w:i/>
    </w:rPr>
  </w:style>
  <w:style w:type="paragraph" w:styleId="6">
    <w:name w:val="heading 6"/>
    <w:basedOn w:val="a0"/>
    <w:next w:val="a0"/>
    <w:link w:val="6Char"/>
    <w:uiPriority w:val="9"/>
    <w:unhideWhenUsed/>
    <w:rsid w:val="00597562"/>
    <w:pPr>
      <w:spacing w:before="240"/>
      <w:outlineLvl w:val="5"/>
    </w:pPr>
    <w:rPr>
      <w:i/>
      <w:u w:val="single"/>
    </w:rPr>
  </w:style>
  <w:style w:type="paragraph" w:styleId="7">
    <w:name w:val="heading 7"/>
    <w:basedOn w:val="a0"/>
    <w:next w:val="a0"/>
    <w:link w:val="7Char"/>
    <w:uiPriority w:val="9"/>
    <w:unhideWhenUsed/>
    <w:rsid w:val="00597562"/>
    <w:pPr>
      <w:spacing w:before="200"/>
      <w:outlineLvl w:val="6"/>
    </w:pPr>
    <w:rPr>
      <w:rFonts w:ascii="Cambria" w:eastAsia="MS Gothic" w:hAnsi="Cambria" w:cs="Times New Roman"/>
      <w:caps/>
      <w:color w:val="17365D"/>
      <w:spacing w:val="10"/>
    </w:rPr>
  </w:style>
  <w:style w:type="paragraph" w:styleId="8">
    <w:name w:val="heading 8"/>
    <w:basedOn w:val="a0"/>
    <w:next w:val="a0"/>
    <w:link w:val="8Char"/>
    <w:uiPriority w:val="9"/>
    <w:semiHidden/>
    <w:unhideWhenUsed/>
    <w:rsid w:val="00597562"/>
    <w:pPr>
      <w:spacing w:before="200"/>
      <w:outlineLvl w:val="7"/>
    </w:pPr>
    <w:rPr>
      <w:rFonts w:ascii="Cambria" w:eastAsia="MS Gothic" w:hAnsi="Cambria" w:cs="Times New Roman"/>
      <w:caps/>
      <w:spacing w:val="10"/>
      <w:szCs w:val="18"/>
    </w:rPr>
  </w:style>
  <w:style w:type="paragraph" w:styleId="9">
    <w:name w:val="heading 9"/>
    <w:basedOn w:val="a0"/>
    <w:next w:val="a0"/>
    <w:link w:val="9Char"/>
    <w:uiPriority w:val="9"/>
    <w:semiHidden/>
    <w:unhideWhenUsed/>
    <w:qFormat/>
    <w:rsid w:val="00597562"/>
    <w:pPr>
      <w:spacing w:before="200"/>
      <w:outlineLvl w:val="8"/>
    </w:pPr>
    <w:rPr>
      <w:rFonts w:ascii="Cambria" w:eastAsia="MS Gothic" w:hAnsi="Cambria" w:cs="Times New Roman"/>
      <w:i/>
      <w:iCs/>
      <w:caps/>
      <w:spacing w:val="10"/>
      <w:szCs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basedOn w:val="a0"/>
    <w:uiPriority w:val="1"/>
    <w:rsid w:val="00D5170A"/>
    <w:pPr>
      <w:spacing w:line="240" w:lineRule="auto"/>
    </w:pPr>
  </w:style>
  <w:style w:type="character" w:styleId="a6">
    <w:name w:val="annotation reference"/>
    <w:uiPriority w:val="99"/>
    <w:unhideWhenUsed/>
    <w:rsid w:val="00597562"/>
    <w:rPr>
      <w:sz w:val="22"/>
      <w:szCs w:val="16"/>
    </w:rPr>
  </w:style>
  <w:style w:type="paragraph" w:styleId="a7">
    <w:name w:val="annotation text"/>
    <w:basedOn w:val="a0"/>
    <w:link w:val="Char"/>
    <w:uiPriority w:val="99"/>
    <w:unhideWhenUsed/>
    <w:rsid w:val="00597562"/>
    <w:pPr>
      <w:spacing w:line="240" w:lineRule="auto"/>
    </w:pPr>
    <w:rPr>
      <w:szCs w:val="20"/>
    </w:rPr>
  </w:style>
  <w:style w:type="character" w:customStyle="1" w:styleId="Char">
    <w:name w:val="메모 텍스트 Char"/>
    <w:link w:val="a7"/>
    <w:uiPriority w:val="99"/>
    <w:rsid w:val="00597562"/>
    <w:rPr>
      <w:rFonts w:ascii="Arial" w:eastAsia="MS Mincho" w:hAnsi="Arial" w:cs="Arial"/>
      <w:bCs/>
      <w:sz w:val="22"/>
      <w:szCs w:val="20"/>
      <w:lang w:val="en-US" w:eastAsia="ja-JP"/>
    </w:rPr>
  </w:style>
  <w:style w:type="paragraph" w:styleId="a8">
    <w:name w:val="Normal (Web)"/>
    <w:basedOn w:val="a0"/>
    <w:uiPriority w:val="99"/>
    <w:unhideWhenUsed/>
    <w:rsid w:val="00597562"/>
    <w:pPr>
      <w:spacing w:before="100" w:beforeAutospacing="1" w:after="100" w:afterAutospacing="1"/>
    </w:pPr>
    <w:rPr>
      <w:rFonts w:cs="Times New Roman"/>
    </w:rPr>
  </w:style>
  <w:style w:type="character" w:styleId="a9">
    <w:name w:val="Hyperlink"/>
    <w:uiPriority w:val="99"/>
    <w:unhideWhenUsed/>
    <w:rsid w:val="00597562"/>
    <w:rPr>
      <w:color w:val="0000FF"/>
      <w:u w:val="single"/>
    </w:rPr>
  </w:style>
  <w:style w:type="character" w:styleId="aa">
    <w:name w:val="FollowedHyperlink"/>
    <w:uiPriority w:val="99"/>
    <w:semiHidden/>
    <w:unhideWhenUsed/>
    <w:rsid w:val="00597562"/>
    <w:rPr>
      <w:color w:val="800080"/>
      <w:u w:val="single"/>
    </w:rPr>
  </w:style>
  <w:style w:type="paragraph" w:styleId="ab">
    <w:name w:val="annotation subject"/>
    <w:basedOn w:val="a7"/>
    <w:next w:val="a7"/>
    <w:link w:val="Char0"/>
    <w:uiPriority w:val="99"/>
    <w:unhideWhenUsed/>
    <w:rsid w:val="00597562"/>
    <w:rPr>
      <w:b/>
      <w:bCs w:val="0"/>
    </w:rPr>
  </w:style>
  <w:style w:type="character" w:customStyle="1" w:styleId="Char0">
    <w:name w:val="메모 주제 Char"/>
    <w:link w:val="ab"/>
    <w:uiPriority w:val="99"/>
    <w:rsid w:val="00597562"/>
    <w:rPr>
      <w:rFonts w:ascii="Arial" w:eastAsia="MS Mincho" w:hAnsi="Arial" w:cs="Arial"/>
      <w:b/>
      <w:sz w:val="22"/>
      <w:szCs w:val="20"/>
      <w:lang w:val="en-US" w:eastAsia="ja-JP"/>
    </w:rPr>
  </w:style>
  <w:style w:type="paragraph" w:styleId="ac">
    <w:name w:val="Balloon Text"/>
    <w:basedOn w:val="a0"/>
    <w:link w:val="Char1"/>
    <w:uiPriority w:val="99"/>
    <w:unhideWhenUsed/>
    <w:rsid w:val="00597562"/>
    <w:pPr>
      <w:spacing w:line="240" w:lineRule="auto"/>
    </w:pPr>
    <w:rPr>
      <w:rFonts w:ascii="Segoe UI" w:hAnsi="Segoe UI" w:cs="Segoe UI"/>
      <w:szCs w:val="18"/>
    </w:rPr>
  </w:style>
  <w:style w:type="character" w:customStyle="1" w:styleId="Char1">
    <w:name w:val="풍선 도움말 텍스트 Char"/>
    <w:link w:val="ac"/>
    <w:uiPriority w:val="99"/>
    <w:rsid w:val="00597562"/>
    <w:rPr>
      <w:rFonts w:ascii="Segoe UI" w:eastAsia="MS Mincho" w:hAnsi="Segoe UI" w:cs="Segoe UI"/>
      <w:bCs/>
      <w:sz w:val="22"/>
      <w:szCs w:val="18"/>
      <w:lang w:val="en-US" w:eastAsia="ja-JP"/>
    </w:rPr>
  </w:style>
  <w:style w:type="table" w:styleId="ad">
    <w:name w:val="Table Grid"/>
    <w:basedOn w:val="a3"/>
    <w:uiPriority w:val="1"/>
    <w:rsid w:val="00597562"/>
    <w:pPr>
      <w:spacing w:before="120"/>
    </w:pPr>
    <w:rPr>
      <w:rFonts w:ascii="Calibri" w:eastAsia="MS Mincho" w:hAnsi="Calibri" w:cs="Arial"/>
      <w:sz w:val="22"/>
      <w:szCs w:val="22"/>
      <w:lang w:val="en-US"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a3"/>
    <w:uiPriority w:val="40"/>
    <w:rsid w:val="00597562"/>
    <w:rPr>
      <w:rFonts w:ascii="Times New Roman" w:eastAsia="Times New Roman" w:hAnsi="Times New Roman" w:cs="Times New Roman"/>
      <w:sz w:val="20"/>
      <w:szCs w:val="20"/>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hone">
    <w:name w:val="phone"/>
    <w:basedOn w:val="a0"/>
    <w:next w:val="a0"/>
    <w:rsid w:val="000F1886"/>
    <w:pPr>
      <w:overflowPunct w:val="0"/>
      <w:autoSpaceDE w:val="0"/>
      <w:autoSpaceDN w:val="0"/>
      <w:adjustRightInd w:val="0"/>
      <w:spacing w:before="120"/>
      <w:textAlignment w:val="baseline"/>
    </w:pPr>
    <w:rPr>
      <w:rFonts w:ascii="Times New Roman" w:hAnsi="Times New Roman" w:cs="Times New Roman"/>
      <w:sz w:val="20"/>
      <w:szCs w:val="20"/>
      <w:lang w:eastAsia="de-DE"/>
    </w:rPr>
  </w:style>
  <w:style w:type="character" w:customStyle="1" w:styleId="1Char">
    <w:name w:val="제목 1 Char"/>
    <w:link w:val="1"/>
    <w:uiPriority w:val="9"/>
    <w:rsid w:val="00785906"/>
    <w:rPr>
      <w:rFonts w:ascii="Arial" w:hAnsi="Arial" w:cs="Arial"/>
      <w:b/>
      <w:bCs/>
      <w:lang w:val="en-US" w:eastAsia="ja-JP"/>
    </w:rPr>
  </w:style>
  <w:style w:type="paragraph" w:styleId="ae">
    <w:name w:val="footer"/>
    <w:basedOn w:val="a0"/>
    <w:link w:val="Char2"/>
    <w:uiPriority w:val="99"/>
    <w:unhideWhenUsed/>
    <w:rsid w:val="00597562"/>
    <w:pPr>
      <w:spacing w:line="240" w:lineRule="auto"/>
    </w:pPr>
  </w:style>
  <w:style w:type="character" w:customStyle="1" w:styleId="Char2">
    <w:name w:val="바닥글 Char"/>
    <w:link w:val="ae"/>
    <w:uiPriority w:val="99"/>
    <w:rsid w:val="00597562"/>
    <w:rPr>
      <w:rFonts w:ascii="Arial" w:eastAsia="MS Mincho" w:hAnsi="Arial" w:cs="Arial"/>
      <w:bCs/>
      <w:sz w:val="22"/>
      <w:lang w:val="en-US" w:eastAsia="ja-JP"/>
    </w:rPr>
  </w:style>
  <w:style w:type="character" w:styleId="af">
    <w:name w:val="page number"/>
    <w:rsid w:val="00597562"/>
  </w:style>
  <w:style w:type="paragraph" w:styleId="a1">
    <w:name w:val="List Paragraph"/>
    <w:aliases w:val="Numbered List level 1"/>
    <w:basedOn w:val="a0"/>
    <w:link w:val="Char3"/>
    <w:uiPriority w:val="99"/>
    <w:rsid w:val="00597562"/>
    <w:pPr>
      <w:ind w:left="720"/>
      <w:contextualSpacing/>
    </w:pPr>
    <w:rPr>
      <w:szCs w:val="21"/>
    </w:rPr>
  </w:style>
  <w:style w:type="paragraph" w:styleId="af0">
    <w:name w:val="Document Map"/>
    <w:basedOn w:val="a0"/>
    <w:link w:val="Char4"/>
    <w:uiPriority w:val="99"/>
    <w:semiHidden/>
    <w:unhideWhenUsed/>
    <w:rsid w:val="00597562"/>
    <w:pPr>
      <w:spacing w:line="240" w:lineRule="auto"/>
    </w:pPr>
    <w:rPr>
      <w:rFonts w:ascii="Segoe UI" w:hAnsi="Segoe UI" w:cs="Segoe UI"/>
      <w:szCs w:val="16"/>
    </w:rPr>
  </w:style>
  <w:style w:type="character" w:customStyle="1" w:styleId="Char4">
    <w:name w:val="문서 구조 Char"/>
    <w:link w:val="af0"/>
    <w:uiPriority w:val="99"/>
    <w:semiHidden/>
    <w:rsid w:val="00597562"/>
    <w:rPr>
      <w:rFonts w:ascii="Segoe UI" w:eastAsia="MS Mincho" w:hAnsi="Segoe UI" w:cs="Segoe UI"/>
      <w:bCs/>
      <w:sz w:val="22"/>
      <w:szCs w:val="16"/>
      <w:lang w:val="en-US" w:eastAsia="ja-JP"/>
    </w:rPr>
  </w:style>
  <w:style w:type="paragraph" w:styleId="af1">
    <w:name w:val="header"/>
    <w:basedOn w:val="a0"/>
    <w:link w:val="Char5"/>
    <w:uiPriority w:val="99"/>
    <w:unhideWhenUsed/>
    <w:rsid w:val="00597562"/>
    <w:pPr>
      <w:spacing w:line="240" w:lineRule="auto"/>
    </w:pPr>
  </w:style>
  <w:style w:type="character" w:customStyle="1" w:styleId="Char5">
    <w:name w:val="머리글 Char"/>
    <w:link w:val="af1"/>
    <w:uiPriority w:val="99"/>
    <w:rsid w:val="00597562"/>
    <w:rPr>
      <w:rFonts w:ascii="Arial" w:eastAsia="MS Mincho" w:hAnsi="Arial" w:cs="Arial"/>
      <w:bCs/>
      <w:sz w:val="22"/>
      <w:lang w:val="en-US" w:eastAsia="ja-JP"/>
    </w:rPr>
  </w:style>
  <w:style w:type="paragraph" w:customStyle="1" w:styleId="EndNoteBibliographyTitle">
    <w:name w:val="EndNote Bibliography Title"/>
    <w:basedOn w:val="a0"/>
    <w:link w:val="EndNoteBibliographyTitleChar"/>
    <w:rsid w:val="00597562"/>
    <w:pPr>
      <w:jc w:val="center"/>
    </w:pPr>
    <w:rPr>
      <w:noProof/>
    </w:rPr>
  </w:style>
  <w:style w:type="paragraph" w:customStyle="1" w:styleId="EndNoteBibliography">
    <w:name w:val="EndNote Bibliography"/>
    <w:basedOn w:val="a0"/>
    <w:link w:val="EndNoteBibliographyChar"/>
    <w:rsid w:val="00597562"/>
    <w:pPr>
      <w:spacing w:line="240" w:lineRule="auto"/>
    </w:pPr>
    <w:rPr>
      <w:noProof/>
    </w:rPr>
  </w:style>
  <w:style w:type="paragraph" w:styleId="af2">
    <w:name w:val="Revision"/>
    <w:hidden/>
    <w:uiPriority w:val="99"/>
    <w:semiHidden/>
    <w:rsid w:val="00597562"/>
    <w:rPr>
      <w:rFonts w:ascii="Times New Roman" w:eastAsia="Calibri" w:hAnsi="Times New Roman" w:cs="Mangal"/>
      <w:szCs w:val="21"/>
      <w:lang w:val="en-US" w:bidi="ne-NP"/>
    </w:rPr>
  </w:style>
  <w:style w:type="character" w:customStyle="1" w:styleId="10">
    <w:name w:val="확인되지 않은 멘션1"/>
    <w:basedOn w:val="a2"/>
    <w:uiPriority w:val="99"/>
    <w:semiHidden/>
    <w:unhideWhenUsed/>
    <w:rsid w:val="006E0D8E"/>
    <w:rPr>
      <w:color w:val="605E5C"/>
      <w:shd w:val="clear" w:color="auto" w:fill="E1DFDD"/>
    </w:rPr>
  </w:style>
  <w:style w:type="character" w:styleId="af3">
    <w:name w:val="Strong"/>
    <w:aliases w:val="Subheading bold"/>
    <w:uiPriority w:val="22"/>
    <w:rsid w:val="00597562"/>
    <w:rPr>
      <w:rFonts w:ascii="Calibri" w:hAnsi="Calibri"/>
      <w:b/>
      <w:bCs/>
    </w:rPr>
  </w:style>
  <w:style w:type="character" w:styleId="af4">
    <w:name w:val="Emphasis"/>
    <w:uiPriority w:val="20"/>
    <w:rsid w:val="00597562"/>
    <w:rPr>
      <w:i/>
      <w:iCs/>
    </w:rPr>
  </w:style>
  <w:style w:type="character" w:customStyle="1" w:styleId="period">
    <w:name w:val="period"/>
    <w:basedOn w:val="a2"/>
    <w:rsid w:val="006D3A3C"/>
  </w:style>
  <w:style w:type="character" w:customStyle="1" w:styleId="cit">
    <w:name w:val="cit"/>
    <w:rsid w:val="00597562"/>
  </w:style>
  <w:style w:type="character" w:customStyle="1" w:styleId="citation-doi">
    <w:name w:val="citation-doi"/>
    <w:basedOn w:val="a2"/>
    <w:rsid w:val="006D3A3C"/>
  </w:style>
  <w:style w:type="paragraph" w:customStyle="1" w:styleId="Heading3">
    <w:name w:val="Heading3"/>
    <w:basedOn w:val="a0"/>
    <w:link w:val="Heading3Char"/>
    <w:rsid w:val="00C77F9A"/>
    <w:pPr>
      <w:spacing w:after="120"/>
      <w:jc w:val="both"/>
    </w:pPr>
    <w:rPr>
      <w:bCs w:val="0"/>
      <w:i/>
      <w:iCs/>
      <w:szCs w:val="22"/>
    </w:rPr>
  </w:style>
  <w:style w:type="character" w:customStyle="1" w:styleId="Heading3Char">
    <w:name w:val="Heading3 Char"/>
    <w:basedOn w:val="a2"/>
    <w:link w:val="Heading3"/>
    <w:rsid w:val="00C77F9A"/>
    <w:rPr>
      <w:rFonts w:ascii="Arial" w:hAnsi="Arial" w:cs="Arial"/>
      <w:bCs/>
      <w:i/>
      <w:iCs/>
      <w:sz w:val="22"/>
      <w:szCs w:val="22"/>
      <w:lang w:val="en-US"/>
    </w:rPr>
  </w:style>
  <w:style w:type="character" w:customStyle="1" w:styleId="UnresolvedMention1">
    <w:name w:val="Unresolved Mention1"/>
    <w:basedOn w:val="a2"/>
    <w:uiPriority w:val="99"/>
    <w:semiHidden/>
    <w:unhideWhenUsed/>
    <w:rsid w:val="00597562"/>
    <w:rPr>
      <w:color w:val="808080"/>
      <w:shd w:val="clear" w:color="auto" w:fill="E6E6E6"/>
    </w:rPr>
  </w:style>
  <w:style w:type="character" w:customStyle="1" w:styleId="21">
    <w:name w:val="확인되지 않은 멘션2"/>
    <w:uiPriority w:val="99"/>
    <w:unhideWhenUsed/>
    <w:rsid w:val="00597562"/>
    <w:rPr>
      <w:color w:val="808080"/>
      <w:shd w:val="clear" w:color="auto" w:fill="E6E6E6"/>
    </w:rPr>
  </w:style>
  <w:style w:type="character" w:customStyle="1" w:styleId="2Char">
    <w:name w:val="제목 2 Char"/>
    <w:link w:val="20"/>
    <w:uiPriority w:val="9"/>
    <w:rsid w:val="00785906"/>
    <w:rPr>
      <w:rFonts w:ascii="Arial" w:hAnsi="Arial" w:cs="Arial"/>
      <w:b/>
      <w:bCs/>
      <w:i/>
      <w:iCs/>
      <w:lang w:val="en-US" w:eastAsia="ja-JP"/>
    </w:rPr>
  </w:style>
  <w:style w:type="character" w:customStyle="1" w:styleId="3Char">
    <w:name w:val="제목 3 Char"/>
    <w:link w:val="3"/>
    <w:uiPriority w:val="9"/>
    <w:rsid w:val="00597562"/>
    <w:rPr>
      <w:rFonts w:ascii="Arial" w:hAnsi="Arial" w:cs="Arial"/>
      <w:bCs/>
      <w:i/>
      <w:sz w:val="26"/>
      <w:szCs w:val="26"/>
      <w:lang w:val="en-US" w:eastAsia="ja-JP"/>
    </w:rPr>
  </w:style>
  <w:style w:type="character" w:customStyle="1" w:styleId="4Char">
    <w:name w:val="제목 4 Char"/>
    <w:link w:val="4"/>
    <w:uiPriority w:val="9"/>
    <w:rsid w:val="00597562"/>
    <w:rPr>
      <w:rFonts w:ascii="Arial" w:hAnsi="Arial" w:cs="Arial"/>
      <w:bCs/>
      <w:sz w:val="26"/>
      <w:szCs w:val="26"/>
      <w:u w:val="single"/>
      <w:lang w:val="en-US" w:eastAsia="ja-JP"/>
    </w:rPr>
  </w:style>
  <w:style w:type="character" w:customStyle="1" w:styleId="5Char">
    <w:name w:val="제목 5 Char"/>
    <w:link w:val="5"/>
    <w:uiPriority w:val="9"/>
    <w:rsid w:val="00597562"/>
    <w:rPr>
      <w:rFonts w:ascii="Arial" w:hAnsi="Arial" w:cs="Arial"/>
      <w:bCs/>
      <w:i/>
      <w:sz w:val="26"/>
      <w:szCs w:val="26"/>
      <w:u w:val="single"/>
      <w:lang w:val="en-US" w:eastAsia="ja-JP"/>
    </w:rPr>
  </w:style>
  <w:style w:type="character" w:customStyle="1" w:styleId="6Char">
    <w:name w:val="제목 6 Char"/>
    <w:link w:val="6"/>
    <w:uiPriority w:val="9"/>
    <w:rsid w:val="00597562"/>
    <w:rPr>
      <w:rFonts w:ascii="Arial" w:eastAsia="MS Mincho" w:hAnsi="Arial" w:cs="Arial"/>
      <w:bCs/>
      <w:i/>
      <w:sz w:val="22"/>
      <w:u w:val="single"/>
      <w:lang w:val="en-US" w:eastAsia="ja-JP"/>
    </w:rPr>
  </w:style>
  <w:style w:type="character" w:customStyle="1" w:styleId="7Char">
    <w:name w:val="제목 7 Char"/>
    <w:link w:val="7"/>
    <w:uiPriority w:val="9"/>
    <w:rsid w:val="00597562"/>
    <w:rPr>
      <w:rFonts w:ascii="Cambria" w:eastAsia="MS Gothic" w:hAnsi="Cambria" w:cs="Times New Roman"/>
      <w:bCs/>
      <w:caps/>
      <w:color w:val="17365D"/>
      <w:spacing w:val="10"/>
      <w:sz w:val="22"/>
      <w:lang w:val="en-US" w:eastAsia="ja-JP"/>
    </w:rPr>
  </w:style>
  <w:style w:type="character" w:customStyle="1" w:styleId="8Char">
    <w:name w:val="제목 8 Char"/>
    <w:link w:val="8"/>
    <w:uiPriority w:val="9"/>
    <w:semiHidden/>
    <w:rsid w:val="00597562"/>
    <w:rPr>
      <w:rFonts w:ascii="Cambria" w:eastAsia="MS Gothic" w:hAnsi="Cambria" w:cs="Times New Roman"/>
      <w:bCs/>
      <w:caps/>
      <w:spacing w:val="10"/>
      <w:sz w:val="22"/>
      <w:szCs w:val="18"/>
      <w:lang w:val="en-US" w:eastAsia="ja-JP"/>
    </w:rPr>
  </w:style>
  <w:style w:type="character" w:customStyle="1" w:styleId="9Char">
    <w:name w:val="제목 9 Char"/>
    <w:link w:val="9"/>
    <w:uiPriority w:val="9"/>
    <w:semiHidden/>
    <w:rsid w:val="00597562"/>
    <w:rPr>
      <w:rFonts w:ascii="Cambria" w:eastAsia="MS Gothic" w:hAnsi="Cambria" w:cs="Times New Roman"/>
      <w:bCs/>
      <w:i/>
      <w:iCs/>
      <w:caps/>
      <w:spacing w:val="10"/>
      <w:sz w:val="22"/>
      <w:szCs w:val="18"/>
      <w:lang w:val="en-US" w:eastAsia="ja-JP"/>
    </w:rPr>
  </w:style>
  <w:style w:type="character" w:customStyle="1" w:styleId="CommentSubjectChar1">
    <w:name w:val="Comment Subject Char1"/>
    <w:basedOn w:val="Char"/>
    <w:uiPriority w:val="99"/>
    <w:semiHidden/>
    <w:rsid w:val="00D5170A"/>
    <w:rPr>
      <w:rFonts w:ascii="Arial" w:eastAsia="Times New Roman" w:hAnsi="Arial" w:cs="Times New Roman"/>
      <w:b/>
      <w:bCs w:val="0"/>
      <w:sz w:val="20"/>
      <w:szCs w:val="20"/>
      <w:lang w:val="en-US" w:eastAsia="ja-JP"/>
    </w:rPr>
  </w:style>
  <w:style w:type="table" w:customStyle="1" w:styleId="LightShading1">
    <w:name w:val="Light Shading1"/>
    <w:uiPriority w:val="99"/>
    <w:rsid w:val="00D5170A"/>
    <w:rPr>
      <w:rFonts w:ascii="Calibri" w:eastAsia="Calibri" w:hAnsi="Calibri" w:cs="Times New Roman"/>
      <w:color w:val="000000"/>
      <w:sz w:val="20"/>
      <w:szCs w:val="20"/>
      <w:lang w:val="en-US" w:eastAsia="en-GB"/>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customStyle="1" w:styleId="DocumentMapChar1">
    <w:name w:val="Document Map Char1"/>
    <w:basedOn w:val="a2"/>
    <w:uiPriority w:val="99"/>
    <w:semiHidden/>
    <w:rsid w:val="00D5170A"/>
    <w:rPr>
      <w:rFonts w:ascii="Lucida Grande" w:eastAsia="Calibri" w:hAnsi="Lucida Grande" w:cs="Lucida Grande"/>
      <w:sz w:val="24"/>
      <w:szCs w:val="24"/>
    </w:rPr>
  </w:style>
  <w:style w:type="paragraph" w:customStyle="1" w:styleId="Bullet">
    <w:name w:val="Bullet"/>
    <w:basedOn w:val="3"/>
    <w:link w:val="BulletChar"/>
    <w:uiPriority w:val="99"/>
    <w:rsid w:val="00D5170A"/>
    <w:pPr>
      <w:numPr>
        <w:numId w:val="10"/>
      </w:numPr>
      <w:spacing w:before="0"/>
    </w:pPr>
    <w:rPr>
      <w:b/>
      <w:i w:val="0"/>
    </w:rPr>
  </w:style>
  <w:style w:type="character" w:customStyle="1" w:styleId="BulletChar">
    <w:name w:val="Bullet Char"/>
    <w:basedOn w:val="3Char"/>
    <w:link w:val="Bullet"/>
    <w:uiPriority w:val="99"/>
    <w:locked/>
    <w:rsid w:val="00D5170A"/>
    <w:rPr>
      <w:rFonts w:ascii="Arial" w:hAnsi="Arial" w:cs="Arial"/>
      <w:b/>
      <w:bCs/>
      <w:i w:val="0"/>
      <w:sz w:val="26"/>
      <w:szCs w:val="26"/>
      <w:lang w:val="en-US" w:eastAsia="ja-JP"/>
    </w:rPr>
  </w:style>
  <w:style w:type="paragraph" w:customStyle="1" w:styleId="title1">
    <w:name w:val="title1"/>
    <w:basedOn w:val="a0"/>
    <w:rsid w:val="00597562"/>
    <w:pPr>
      <w:spacing w:line="240" w:lineRule="auto"/>
    </w:pPr>
    <w:rPr>
      <w:rFonts w:ascii="Times New Roman" w:eastAsia="Times New Roman" w:hAnsi="Times New Roman" w:cs="Times New Roman"/>
      <w:sz w:val="27"/>
      <w:szCs w:val="27"/>
    </w:rPr>
  </w:style>
  <w:style w:type="paragraph" w:customStyle="1" w:styleId="desc2">
    <w:name w:val="desc2"/>
    <w:basedOn w:val="a0"/>
    <w:rsid w:val="00597562"/>
    <w:pPr>
      <w:spacing w:line="240" w:lineRule="auto"/>
    </w:pPr>
    <w:rPr>
      <w:rFonts w:ascii="Times New Roman" w:eastAsia="Times New Roman" w:hAnsi="Times New Roman" w:cs="Times New Roman"/>
      <w:sz w:val="26"/>
      <w:szCs w:val="26"/>
    </w:rPr>
  </w:style>
  <w:style w:type="paragraph" w:customStyle="1" w:styleId="details1">
    <w:name w:val="details1"/>
    <w:basedOn w:val="a0"/>
    <w:rsid w:val="00597562"/>
    <w:pPr>
      <w:spacing w:line="240" w:lineRule="auto"/>
    </w:pPr>
    <w:rPr>
      <w:rFonts w:ascii="Times New Roman" w:eastAsia="Times New Roman" w:hAnsi="Times New Roman" w:cs="Times New Roman"/>
    </w:rPr>
  </w:style>
  <w:style w:type="character" w:customStyle="1" w:styleId="jrnl">
    <w:name w:val="jrnl"/>
    <w:rsid w:val="00597562"/>
  </w:style>
  <w:style w:type="paragraph" w:customStyle="1" w:styleId="desc1">
    <w:name w:val="desc1"/>
    <w:basedOn w:val="a0"/>
    <w:uiPriority w:val="99"/>
    <w:rsid w:val="00D5170A"/>
    <w:pPr>
      <w:spacing w:line="240" w:lineRule="auto"/>
    </w:pPr>
    <w:rPr>
      <w:rFonts w:ascii="Times New Roman" w:eastAsia="Times New Roman" w:hAnsi="Times New Roman"/>
      <w:sz w:val="26"/>
      <w:szCs w:val="26"/>
      <w:lang w:eastAsia="en-GB"/>
    </w:rPr>
  </w:style>
  <w:style w:type="table" w:customStyle="1" w:styleId="LightShading2">
    <w:name w:val="Light Shading2"/>
    <w:basedOn w:val="a3"/>
    <w:uiPriority w:val="99"/>
    <w:rsid w:val="00D5170A"/>
    <w:rPr>
      <w:rFonts w:ascii="Calibri" w:eastAsia="Calibri" w:hAnsi="Calibri" w:cs="Times New Roman"/>
      <w:color w:val="000000"/>
      <w:sz w:val="20"/>
      <w:szCs w:val="20"/>
      <w:lang w:val="cs-CZ" w:eastAsia="cs-CZ"/>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af5">
    <w:name w:val="Plain Text"/>
    <w:basedOn w:val="a0"/>
    <w:link w:val="Char6"/>
    <w:uiPriority w:val="99"/>
    <w:unhideWhenUsed/>
    <w:rsid w:val="00597562"/>
    <w:pPr>
      <w:spacing w:line="240" w:lineRule="auto"/>
    </w:pPr>
    <w:rPr>
      <w:rFonts w:ascii="Consolas" w:hAnsi="Consolas"/>
      <w:szCs w:val="21"/>
    </w:rPr>
  </w:style>
  <w:style w:type="character" w:customStyle="1" w:styleId="Char6">
    <w:name w:val="글자만 Char"/>
    <w:link w:val="af5"/>
    <w:uiPriority w:val="99"/>
    <w:rsid w:val="00597562"/>
    <w:rPr>
      <w:rFonts w:ascii="Consolas" w:eastAsia="MS Mincho" w:hAnsi="Consolas" w:cs="Arial"/>
      <w:bCs/>
      <w:sz w:val="22"/>
      <w:szCs w:val="21"/>
      <w:lang w:val="en-US" w:eastAsia="ja-JP"/>
    </w:rPr>
  </w:style>
  <w:style w:type="character" w:customStyle="1" w:styleId="apple-converted-space">
    <w:name w:val="apple-converted-space"/>
    <w:rsid w:val="00597562"/>
  </w:style>
  <w:style w:type="character" w:styleId="HTML">
    <w:name w:val="HTML Cite"/>
    <w:uiPriority w:val="99"/>
    <w:semiHidden/>
    <w:unhideWhenUsed/>
    <w:rsid w:val="00597562"/>
    <w:rPr>
      <w:i/>
      <w:iCs/>
    </w:rPr>
  </w:style>
  <w:style w:type="character" w:styleId="af6">
    <w:name w:val="Placeholder Text"/>
    <w:uiPriority w:val="99"/>
    <w:semiHidden/>
    <w:rsid w:val="00597562"/>
    <w:rPr>
      <w:color w:val="4A442A"/>
    </w:rPr>
  </w:style>
  <w:style w:type="paragraph" w:customStyle="1" w:styleId="Default">
    <w:name w:val="Default"/>
    <w:rsid w:val="00597562"/>
    <w:pPr>
      <w:autoSpaceDE w:val="0"/>
      <w:autoSpaceDN w:val="0"/>
      <w:adjustRightInd w:val="0"/>
    </w:pPr>
    <w:rPr>
      <w:rFonts w:ascii="Times New Roman" w:eastAsia="Calibri" w:hAnsi="Times New Roman" w:cs="Times New Roman"/>
      <w:color w:val="000000"/>
    </w:rPr>
  </w:style>
  <w:style w:type="paragraph" w:styleId="af7">
    <w:name w:val="Body Text"/>
    <w:aliases w:val="Body Text Char1 Char,Body Text Char Char1 Char,Body Text Char1 Char Char Char,Body Text Char Char1 Char Char Char,Body Text Char1 Char2,Body Text Char Char1 Char1,Body Text Char Char1 Char1 Char,BT Char1,BT Char,Body Text Char1"/>
    <w:basedOn w:val="a0"/>
    <w:link w:val="Char7"/>
    <w:rsid w:val="00597562"/>
    <w:pPr>
      <w:spacing w:line="240" w:lineRule="auto"/>
    </w:pPr>
    <w:rPr>
      <w:rFonts w:eastAsia="바탕" w:cs="Times New Roman"/>
    </w:rPr>
  </w:style>
  <w:style w:type="character" w:customStyle="1" w:styleId="Char7">
    <w:name w:val="본문 Char"/>
    <w:aliases w:val="Body Text Char1 Char Char,Body Text Char Char1 Char Char,Body Text Char1 Char Char Char Char,Body Text Char Char1 Char Char Char Char,Body Text Char1 Char2 Char,Body Text Char Char1 Char1 Char1,Body Text Char Char1 Char1 Char Char,BT Char1 Char"/>
    <w:link w:val="af7"/>
    <w:rsid w:val="00597562"/>
    <w:rPr>
      <w:rFonts w:ascii="Arial" w:eastAsia="바탕" w:hAnsi="Arial" w:cs="Times New Roman"/>
      <w:bCs/>
      <w:sz w:val="22"/>
      <w:lang w:val="en-US" w:eastAsia="ja-JP"/>
    </w:rPr>
  </w:style>
  <w:style w:type="paragraph" w:customStyle="1" w:styleId="TableText">
    <w:name w:val="Table:Text"/>
    <w:rsid w:val="00D5170A"/>
    <w:pPr>
      <w:widowControl w:val="0"/>
      <w:spacing w:after="60"/>
    </w:pPr>
    <w:rPr>
      <w:rFonts w:ascii="Times New Roman" w:eastAsia="MS Mincho" w:hAnsi="Times New Roman" w:cs="Times New Roman"/>
      <w:sz w:val="20"/>
      <w:szCs w:val="20"/>
      <w:lang w:val="en-US"/>
    </w:rPr>
  </w:style>
  <w:style w:type="paragraph" w:customStyle="1" w:styleId="TableHeaderC">
    <w:name w:val="Table:Header C"/>
    <w:rsid w:val="00D5170A"/>
    <w:pPr>
      <w:keepNext/>
      <w:keepLines/>
      <w:widowControl w:val="0"/>
      <w:spacing w:after="60"/>
      <w:jc w:val="center"/>
    </w:pPr>
    <w:rPr>
      <w:rFonts w:ascii="Times New Roman" w:eastAsia="MS Mincho" w:hAnsi="Times New Roman" w:cs="Times New Roman"/>
      <w:b/>
      <w:bCs/>
      <w:sz w:val="20"/>
      <w:szCs w:val="20"/>
      <w:lang w:val="en-US"/>
    </w:rPr>
  </w:style>
  <w:style w:type="character" w:customStyle="1" w:styleId="Char3">
    <w:name w:val="목록 단락 Char"/>
    <w:aliases w:val="Numbered List level 1 Char"/>
    <w:link w:val="a1"/>
    <w:uiPriority w:val="99"/>
    <w:rsid w:val="00597562"/>
    <w:rPr>
      <w:rFonts w:ascii="Arial" w:eastAsia="MS Mincho" w:hAnsi="Arial" w:cs="Arial"/>
      <w:bCs/>
      <w:sz w:val="22"/>
      <w:szCs w:val="21"/>
      <w:lang w:val="en-US" w:eastAsia="ja-JP"/>
    </w:rPr>
  </w:style>
  <w:style w:type="character" w:customStyle="1" w:styleId="EndNoteBibliographyTitleChar">
    <w:name w:val="EndNote Bibliography Title Char"/>
    <w:link w:val="EndNoteBibliographyTitle"/>
    <w:rsid w:val="00597562"/>
    <w:rPr>
      <w:rFonts w:ascii="Arial" w:eastAsia="MS Mincho" w:hAnsi="Arial" w:cs="Arial"/>
      <w:bCs/>
      <w:noProof/>
      <w:sz w:val="22"/>
      <w:lang w:val="en-US" w:eastAsia="ja-JP"/>
    </w:rPr>
  </w:style>
  <w:style w:type="character" w:customStyle="1" w:styleId="EndNoteBibliographyChar">
    <w:name w:val="EndNote Bibliography Char"/>
    <w:link w:val="EndNoteBibliography"/>
    <w:rsid w:val="00597562"/>
    <w:rPr>
      <w:rFonts w:ascii="Arial" w:eastAsia="MS Mincho" w:hAnsi="Arial" w:cs="Arial"/>
      <w:bCs/>
      <w:noProof/>
      <w:sz w:val="22"/>
      <w:lang w:val="en-US" w:eastAsia="ja-JP"/>
    </w:rPr>
  </w:style>
  <w:style w:type="character" w:customStyle="1" w:styleId="highlight2">
    <w:name w:val="highlight2"/>
    <w:rsid w:val="00597562"/>
  </w:style>
  <w:style w:type="table" w:customStyle="1" w:styleId="TableGrid2">
    <w:name w:val="Table Grid2"/>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_normal"/>
    <w:basedOn w:val="a0"/>
    <w:rsid w:val="00597562"/>
    <w:pPr>
      <w:spacing w:line="240" w:lineRule="auto"/>
    </w:pPr>
  </w:style>
  <w:style w:type="character" w:customStyle="1" w:styleId="MediumGrid11">
    <w:name w:val="Medium Grid 11"/>
    <w:uiPriority w:val="99"/>
    <w:semiHidden/>
    <w:rsid w:val="00597562"/>
    <w:rPr>
      <w:color w:val="808080"/>
    </w:rPr>
  </w:style>
  <w:style w:type="paragraph" w:customStyle="1" w:styleId="MediumList2-Accent41">
    <w:name w:val="Medium List 2 - Accent 41"/>
    <w:basedOn w:val="a0"/>
    <w:link w:val="MediumList2-Accent4Char"/>
    <w:uiPriority w:val="34"/>
    <w:rsid w:val="00597562"/>
    <w:pPr>
      <w:ind w:left="720"/>
      <w:contextualSpacing/>
    </w:pPr>
  </w:style>
  <w:style w:type="paragraph" w:customStyle="1" w:styleId="Paragraph">
    <w:name w:val="Paragraph"/>
    <w:basedOn w:val="a0"/>
    <w:next w:val="Newparagraph"/>
    <w:link w:val="ParagraphChar"/>
    <w:rsid w:val="00597562"/>
    <w:pPr>
      <w:widowControl w:val="0"/>
      <w:spacing w:before="240"/>
    </w:pPr>
  </w:style>
  <w:style w:type="character" w:customStyle="1" w:styleId="ParagraphChar">
    <w:name w:val="Paragraph Char"/>
    <w:link w:val="Paragraph"/>
    <w:rsid w:val="00597562"/>
    <w:rPr>
      <w:rFonts w:ascii="Arial" w:eastAsia="MS Mincho" w:hAnsi="Arial" w:cs="Arial"/>
      <w:bCs/>
      <w:sz w:val="22"/>
      <w:lang w:val="en-US" w:eastAsia="ja-JP"/>
    </w:rPr>
  </w:style>
  <w:style w:type="paragraph" w:styleId="a">
    <w:name w:val="List Bullet"/>
    <w:basedOn w:val="a0"/>
    <w:link w:val="Char8"/>
    <w:rsid w:val="00597562"/>
    <w:pPr>
      <w:numPr>
        <w:numId w:val="11"/>
      </w:numPr>
      <w:spacing w:after="100" w:line="280" w:lineRule="atLeast"/>
    </w:pPr>
    <w:rPr>
      <w:rFonts w:eastAsia="SimSun"/>
      <w:lang w:eastAsia="zh-CN"/>
    </w:rPr>
  </w:style>
  <w:style w:type="character" w:customStyle="1" w:styleId="Char8">
    <w:name w:val="글머리 기호 Char"/>
    <w:link w:val="a"/>
    <w:locked/>
    <w:rsid w:val="00597562"/>
    <w:rPr>
      <w:rFonts w:ascii="Arial" w:eastAsia="SimSun" w:hAnsi="Arial" w:cs="Arial"/>
      <w:bCs/>
      <w:sz w:val="22"/>
      <w:lang w:val="en-US" w:eastAsia="zh-CN"/>
    </w:rPr>
  </w:style>
  <w:style w:type="paragraph" w:customStyle="1" w:styleId="TableCell10Left">
    <w:name w:val="Table Cell 10 Left"/>
    <w:basedOn w:val="a0"/>
    <w:link w:val="TableCell10LeftChar"/>
    <w:rsid w:val="00597562"/>
    <w:pPr>
      <w:keepNext/>
      <w:keepLines/>
      <w:spacing w:before="50" w:after="50" w:line="240" w:lineRule="exact"/>
    </w:pPr>
    <w:rPr>
      <w:rFonts w:eastAsia="SimSun"/>
      <w:sz w:val="20"/>
      <w:lang w:eastAsia="zh-CN"/>
    </w:rPr>
  </w:style>
  <w:style w:type="character" w:customStyle="1" w:styleId="TableCell10LeftChar">
    <w:name w:val="Table Cell 10 Left Char"/>
    <w:link w:val="TableCell10Left"/>
    <w:rsid w:val="00597562"/>
    <w:rPr>
      <w:rFonts w:ascii="Arial" w:eastAsia="SimSun" w:hAnsi="Arial" w:cs="Arial"/>
      <w:bCs/>
      <w:sz w:val="20"/>
      <w:lang w:val="en-US" w:eastAsia="zh-CN"/>
    </w:rPr>
  </w:style>
  <w:style w:type="paragraph" w:customStyle="1" w:styleId="MediumList1-Accent41">
    <w:name w:val="Medium List 1 - Accent 41"/>
    <w:hidden/>
    <w:uiPriority w:val="99"/>
    <w:semiHidden/>
    <w:rsid w:val="00597562"/>
    <w:rPr>
      <w:rFonts w:ascii="Calibri" w:eastAsia="Calibri" w:hAnsi="Calibri" w:cs="Times New Roman"/>
      <w:sz w:val="22"/>
      <w:szCs w:val="22"/>
    </w:rPr>
  </w:style>
  <w:style w:type="paragraph" w:customStyle="1" w:styleId="abstracttitle">
    <w:name w:val="_abstract title"/>
    <w:basedOn w:val="a0"/>
    <w:next w:val="normal"/>
    <w:rsid w:val="00597562"/>
    <w:pPr>
      <w:spacing w:before="240" w:line="240" w:lineRule="auto"/>
    </w:pPr>
    <w:rPr>
      <w:b/>
    </w:rPr>
  </w:style>
  <w:style w:type="paragraph" w:customStyle="1" w:styleId="MediumGrid1-Accent21">
    <w:name w:val="Medium Grid 1 - Accent 21"/>
    <w:basedOn w:val="a0"/>
    <w:uiPriority w:val="34"/>
    <w:rsid w:val="00597562"/>
    <w:pPr>
      <w:spacing w:line="240" w:lineRule="auto"/>
      <w:ind w:left="720"/>
    </w:pPr>
    <w:rPr>
      <w:rFonts w:eastAsia="Calibri"/>
    </w:rPr>
  </w:style>
  <w:style w:type="paragraph" w:customStyle="1" w:styleId="ColorfulShading-Accent11">
    <w:name w:val="Colorful Shading - Accent 11"/>
    <w:hidden/>
    <w:uiPriority w:val="99"/>
    <w:semiHidden/>
    <w:rsid w:val="00597562"/>
    <w:rPr>
      <w:rFonts w:ascii="Calibri" w:eastAsia="Calibri" w:hAnsi="Calibri" w:cs="Times New Roman"/>
      <w:sz w:val="22"/>
      <w:szCs w:val="22"/>
    </w:rPr>
  </w:style>
  <w:style w:type="character" w:customStyle="1" w:styleId="MediumList2-Accent4Char">
    <w:name w:val="Medium List 2 - Accent 4 Char"/>
    <w:link w:val="MediumList2-Accent41"/>
    <w:uiPriority w:val="34"/>
    <w:rsid w:val="00597562"/>
    <w:rPr>
      <w:rFonts w:ascii="Arial" w:eastAsia="MS Mincho" w:hAnsi="Arial" w:cs="Arial"/>
      <w:bCs/>
      <w:sz w:val="22"/>
      <w:lang w:val="en-US" w:eastAsia="ja-JP"/>
    </w:rPr>
  </w:style>
  <w:style w:type="character" w:customStyle="1" w:styleId="EndNoteBibliographyTitleChar1">
    <w:name w:val="EndNote Bibliography Title Char1"/>
    <w:rsid w:val="00597562"/>
    <w:rPr>
      <w:rFonts w:ascii="Arial" w:hAnsi="Arial" w:cs="Arial"/>
      <w:sz w:val="22"/>
      <w:szCs w:val="22"/>
      <w:lang w:eastAsia="en-US"/>
    </w:rPr>
  </w:style>
  <w:style w:type="character" w:customStyle="1" w:styleId="EndNoteBibliographyTitleChar2">
    <w:name w:val="EndNote Bibliography Title Char2"/>
    <w:rsid w:val="00597562"/>
    <w:rPr>
      <w:rFonts w:ascii="Arial" w:hAnsi="Arial" w:cs="Arial"/>
      <w:sz w:val="22"/>
      <w:szCs w:val="22"/>
      <w:lang w:eastAsia="en-US"/>
    </w:rPr>
  </w:style>
  <w:style w:type="character" w:customStyle="1" w:styleId="EndNoteBibliographyTitleChar3">
    <w:name w:val="EndNote Bibliography Title Char3"/>
    <w:rsid w:val="00597562"/>
    <w:rPr>
      <w:rFonts w:ascii="Arial" w:hAnsi="Arial" w:cs="Arial"/>
      <w:sz w:val="22"/>
      <w:szCs w:val="22"/>
      <w:lang w:eastAsia="en-US"/>
    </w:rPr>
  </w:style>
  <w:style w:type="character" w:customStyle="1" w:styleId="EndNoteBibliographyTitleChar4">
    <w:name w:val="EndNote Bibliography Title Char4"/>
    <w:rsid w:val="00597562"/>
    <w:rPr>
      <w:rFonts w:ascii="Arial" w:hAnsi="Arial" w:cs="Arial"/>
      <w:sz w:val="22"/>
      <w:szCs w:val="22"/>
      <w:lang w:eastAsia="en-US"/>
    </w:rPr>
  </w:style>
  <w:style w:type="character" w:customStyle="1" w:styleId="EndNoteBibliographyTitleChar5">
    <w:name w:val="EndNote Bibliography Title Char5"/>
    <w:rsid w:val="00597562"/>
    <w:rPr>
      <w:rFonts w:ascii="Arial" w:hAnsi="Arial" w:cs="Arial"/>
      <w:sz w:val="22"/>
      <w:szCs w:val="22"/>
      <w:lang w:eastAsia="en-US"/>
    </w:rPr>
  </w:style>
  <w:style w:type="character" w:customStyle="1" w:styleId="EndNoteBibliographyTitleChar6">
    <w:name w:val="EndNote Bibliography Title Char6"/>
    <w:rsid w:val="00597562"/>
    <w:rPr>
      <w:rFonts w:ascii="Arial" w:hAnsi="Arial" w:cs="Arial"/>
      <w:sz w:val="22"/>
      <w:szCs w:val="22"/>
      <w:lang w:eastAsia="en-US"/>
    </w:rPr>
  </w:style>
  <w:style w:type="character" w:customStyle="1" w:styleId="EndNoteBibliographyTitleChar7">
    <w:name w:val="EndNote Bibliography Title Char7"/>
    <w:rsid w:val="00597562"/>
    <w:rPr>
      <w:rFonts w:ascii="Arial" w:hAnsi="Arial" w:cs="Arial"/>
      <w:sz w:val="22"/>
      <w:szCs w:val="22"/>
      <w:lang w:eastAsia="en-US"/>
    </w:rPr>
  </w:style>
  <w:style w:type="character" w:customStyle="1" w:styleId="EndNoteBibliographyTitleChar8">
    <w:name w:val="EndNote Bibliography Title Char8"/>
    <w:rsid w:val="00597562"/>
    <w:rPr>
      <w:rFonts w:ascii="Arial" w:hAnsi="Arial" w:cs="Arial"/>
      <w:sz w:val="22"/>
      <w:szCs w:val="22"/>
      <w:lang w:eastAsia="en-US"/>
    </w:rPr>
  </w:style>
  <w:style w:type="character" w:customStyle="1" w:styleId="EndNoteBibliographyTitleChar9">
    <w:name w:val="EndNote Bibliography Title Char9"/>
    <w:rsid w:val="00597562"/>
    <w:rPr>
      <w:rFonts w:ascii="Arial" w:hAnsi="Arial" w:cs="Arial"/>
      <w:sz w:val="22"/>
      <w:szCs w:val="22"/>
      <w:lang w:eastAsia="en-US"/>
    </w:rPr>
  </w:style>
  <w:style w:type="character" w:customStyle="1" w:styleId="EndNoteBibliographyTitleChar10">
    <w:name w:val="EndNote Bibliography Title Char10"/>
    <w:rsid w:val="00597562"/>
    <w:rPr>
      <w:rFonts w:ascii="Arial" w:hAnsi="Arial" w:cs="Arial"/>
      <w:sz w:val="22"/>
      <w:szCs w:val="22"/>
      <w:lang w:eastAsia="en-US"/>
    </w:rPr>
  </w:style>
  <w:style w:type="character" w:customStyle="1" w:styleId="EndNoteBibliographyTitleChar11">
    <w:name w:val="EndNote Bibliography Title Char11"/>
    <w:rsid w:val="00597562"/>
    <w:rPr>
      <w:rFonts w:ascii="Arial" w:hAnsi="Arial" w:cs="Arial"/>
      <w:sz w:val="22"/>
      <w:szCs w:val="22"/>
      <w:lang w:eastAsia="en-US"/>
    </w:rPr>
  </w:style>
  <w:style w:type="character" w:customStyle="1" w:styleId="EndNoteBibliographyTitleChar12">
    <w:name w:val="EndNote Bibliography Title Char12"/>
    <w:rsid w:val="00597562"/>
    <w:rPr>
      <w:rFonts w:ascii="Arial" w:hAnsi="Arial" w:cs="Arial"/>
      <w:sz w:val="22"/>
      <w:szCs w:val="22"/>
      <w:lang w:eastAsia="en-US"/>
    </w:rPr>
  </w:style>
  <w:style w:type="character" w:customStyle="1" w:styleId="EndNoteBibliographyTitleChar13">
    <w:name w:val="EndNote Bibliography Title Char13"/>
    <w:rsid w:val="00597562"/>
    <w:rPr>
      <w:rFonts w:ascii="Arial" w:hAnsi="Arial" w:cs="Arial"/>
      <w:sz w:val="22"/>
      <w:szCs w:val="22"/>
      <w:lang w:eastAsia="en-US"/>
    </w:rPr>
  </w:style>
  <w:style w:type="character" w:customStyle="1" w:styleId="EndNoteBibliographyTitleChar14">
    <w:name w:val="EndNote Bibliography Title Char14"/>
    <w:rsid w:val="00597562"/>
    <w:rPr>
      <w:rFonts w:ascii="Arial" w:hAnsi="Arial" w:cs="Arial"/>
      <w:sz w:val="22"/>
      <w:szCs w:val="22"/>
      <w:lang w:eastAsia="en-US"/>
    </w:rPr>
  </w:style>
  <w:style w:type="character" w:customStyle="1" w:styleId="EndNoteBibliographyTitleChar15">
    <w:name w:val="EndNote Bibliography Title Char15"/>
    <w:rsid w:val="00597562"/>
    <w:rPr>
      <w:rFonts w:ascii="Arial" w:hAnsi="Arial" w:cs="Arial"/>
      <w:bCs/>
      <w:sz w:val="22"/>
      <w:szCs w:val="22"/>
      <w:lang w:eastAsia="en-US"/>
    </w:rPr>
  </w:style>
  <w:style w:type="character" w:customStyle="1" w:styleId="EndNoteBibliographyTitleChar16">
    <w:name w:val="EndNote Bibliography Title Char16"/>
    <w:rsid w:val="00597562"/>
    <w:rPr>
      <w:rFonts w:ascii="Arial" w:hAnsi="Arial" w:cs="Arial"/>
      <w:bCs/>
      <w:sz w:val="22"/>
      <w:szCs w:val="22"/>
      <w:lang w:eastAsia="en-US"/>
    </w:rPr>
  </w:style>
  <w:style w:type="character" w:customStyle="1" w:styleId="EndNoteBibliographyTitleChar17">
    <w:name w:val="EndNote Bibliography Title Char17"/>
    <w:rsid w:val="00597562"/>
    <w:rPr>
      <w:rFonts w:ascii="Arial" w:hAnsi="Arial" w:cs="Arial"/>
      <w:bCs/>
      <w:sz w:val="22"/>
      <w:szCs w:val="22"/>
      <w:lang w:eastAsia="en-US"/>
    </w:rPr>
  </w:style>
  <w:style w:type="character" w:customStyle="1" w:styleId="EndNoteBibliographyTitleChar18">
    <w:name w:val="EndNote Bibliography Title Char18"/>
    <w:rsid w:val="00597562"/>
    <w:rPr>
      <w:rFonts w:ascii="Arial" w:hAnsi="Arial" w:cs="Arial"/>
      <w:sz w:val="22"/>
      <w:szCs w:val="22"/>
      <w:lang w:eastAsia="en-US"/>
    </w:rPr>
  </w:style>
  <w:style w:type="character" w:customStyle="1" w:styleId="EndNoteBibliographyTitleChar19">
    <w:name w:val="EndNote Bibliography Title Char19"/>
    <w:rsid w:val="00597562"/>
    <w:rPr>
      <w:rFonts w:ascii="Arial" w:hAnsi="Arial" w:cs="Arial"/>
      <w:bCs/>
      <w:sz w:val="22"/>
      <w:szCs w:val="22"/>
      <w:lang w:eastAsia="en-US"/>
    </w:rPr>
  </w:style>
  <w:style w:type="character" w:customStyle="1" w:styleId="EndNoteBibliographyTitleChar20">
    <w:name w:val="EndNote Bibliography Title Char20"/>
    <w:rsid w:val="00597562"/>
    <w:rPr>
      <w:rFonts w:ascii="Arial" w:hAnsi="Arial" w:cs="Arial"/>
      <w:bCs/>
      <w:sz w:val="22"/>
      <w:szCs w:val="22"/>
      <w:lang w:eastAsia="en-US"/>
    </w:rPr>
  </w:style>
  <w:style w:type="character" w:customStyle="1" w:styleId="EndNoteBibliographyTitleChar21">
    <w:name w:val="EndNote Bibliography Title Char21"/>
    <w:rsid w:val="00597562"/>
    <w:rPr>
      <w:rFonts w:ascii="Arial" w:hAnsi="Arial" w:cs="Arial"/>
      <w:bCs/>
      <w:sz w:val="22"/>
      <w:szCs w:val="22"/>
      <w:lang w:eastAsia="en-US"/>
    </w:rPr>
  </w:style>
  <w:style w:type="character" w:customStyle="1" w:styleId="EndNoteBibliographyTitleChar22">
    <w:name w:val="EndNote Bibliography Title Char22"/>
    <w:rsid w:val="00597562"/>
    <w:rPr>
      <w:rFonts w:ascii="Arial" w:hAnsi="Arial" w:cs="Arial"/>
      <w:sz w:val="22"/>
      <w:szCs w:val="22"/>
      <w:lang w:eastAsia="en-US"/>
    </w:rPr>
  </w:style>
  <w:style w:type="character" w:customStyle="1" w:styleId="EndNoteBibliographyTitleChar23">
    <w:name w:val="EndNote Bibliography Title Char23"/>
    <w:rsid w:val="00597562"/>
    <w:rPr>
      <w:rFonts w:ascii="Arial" w:hAnsi="Arial" w:cs="Arial"/>
      <w:bCs/>
      <w:sz w:val="22"/>
      <w:szCs w:val="22"/>
      <w:lang w:eastAsia="en-US"/>
    </w:rPr>
  </w:style>
  <w:style w:type="character" w:customStyle="1" w:styleId="EndNoteBibliographyTitleChar24">
    <w:name w:val="EndNote Bibliography Title Char24"/>
    <w:rsid w:val="00597562"/>
    <w:rPr>
      <w:rFonts w:ascii="Arial" w:hAnsi="Arial" w:cs="Arial"/>
      <w:bCs/>
      <w:sz w:val="22"/>
      <w:szCs w:val="22"/>
      <w:lang w:eastAsia="en-US"/>
    </w:rPr>
  </w:style>
  <w:style w:type="character" w:customStyle="1" w:styleId="EndNoteBibliographyTitleChar25">
    <w:name w:val="EndNote Bibliography Title Char25"/>
    <w:rsid w:val="00597562"/>
    <w:rPr>
      <w:rFonts w:ascii="Arial" w:hAnsi="Arial" w:cs="Arial"/>
      <w:bCs/>
      <w:sz w:val="22"/>
      <w:szCs w:val="22"/>
      <w:lang w:eastAsia="en-US"/>
    </w:rPr>
  </w:style>
  <w:style w:type="character" w:customStyle="1" w:styleId="EndNoteBibliographyTitleChar26">
    <w:name w:val="EndNote Bibliography Title Char26"/>
    <w:rsid w:val="00597562"/>
    <w:rPr>
      <w:rFonts w:ascii="Arial" w:hAnsi="Arial" w:cs="Arial"/>
      <w:bCs/>
      <w:sz w:val="22"/>
      <w:szCs w:val="22"/>
      <w:lang w:eastAsia="en-US"/>
    </w:rPr>
  </w:style>
  <w:style w:type="character" w:customStyle="1" w:styleId="EndNoteBibliographyTitleChar27">
    <w:name w:val="EndNote Bibliography Title Char27"/>
    <w:rsid w:val="00597562"/>
    <w:rPr>
      <w:rFonts w:ascii="Arial" w:hAnsi="Arial" w:cs="Arial"/>
      <w:sz w:val="22"/>
      <w:szCs w:val="22"/>
      <w:lang w:eastAsia="en-US"/>
    </w:rPr>
  </w:style>
  <w:style w:type="character" w:customStyle="1" w:styleId="EndNoteBibliographyTitleChar28">
    <w:name w:val="EndNote Bibliography Title Char28"/>
    <w:rsid w:val="00597562"/>
    <w:rPr>
      <w:rFonts w:ascii="Arial" w:hAnsi="Arial" w:cs="Arial"/>
      <w:sz w:val="22"/>
      <w:szCs w:val="22"/>
      <w:lang w:eastAsia="en-US"/>
    </w:rPr>
  </w:style>
  <w:style w:type="character" w:customStyle="1" w:styleId="EndNoteBibliographyTitleChar29">
    <w:name w:val="EndNote Bibliography Title Char29"/>
    <w:rsid w:val="00597562"/>
    <w:rPr>
      <w:rFonts w:ascii="Arial" w:hAnsi="Arial" w:cs="Arial"/>
      <w:bCs/>
      <w:sz w:val="22"/>
      <w:szCs w:val="22"/>
      <w:lang w:eastAsia="en-US"/>
    </w:rPr>
  </w:style>
  <w:style w:type="character" w:customStyle="1" w:styleId="EndNoteBibliographyTitleChar30">
    <w:name w:val="EndNote Bibliography Title Char30"/>
    <w:rsid w:val="00597562"/>
    <w:rPr>
      <w:rFonts w:ascii="Arial" w:hAnsi="Arial" w:cs="Arial"/>
      <w:bCs/>
      <w:sz w:val="22"/>
      <w:szCs w:val="22"/>
      <w:lang w:eastAsia="en-US"/>
    </w:rPr>
  </w:style>
  <w:style w:type="character" w:customStyle="1" w:styleId="EndNoteBibliographyTitleChar31">
    <w:name w:val="EndNote Bibliography Title Char31"/>
    <w:rsid w:val="00597562"/>
    <w:rPr>
      <w:rFonts w:ascii="Arial" w:hAnsi="Arial" w:cs="Arial"/>
      <w:bCs/>
      <w:sz w:val="22"/>
      <w:szCs w:val="22"/>
      <w:lang w:eastAsia="en-US"/>
    </w:rPr>
  </w:style>
  <w:style w:type="character" w:customStyle="1" w:styleId="EndNoteBibliographyTitleChar32">
    <w:name w:val="EndNote Bibliography Title Char32"/>
    <w:rsid w:val="00597562"/>
    <w:rPr>
      <w:rFonts w:ascii="Arial" w:hAnsi="Arial" w:cs="Arial"/>
      <w:sz w:val="22"/>
      <w:szCs w:val="22"/>
      <w:lang w:eastAsia="en-US"/>
    </w:rPr>
  </w:style>
  <w:style w:type="character" w:customStyle="1" w:styleId="EndNoteBibliographyTitleChar33">
    <w:name w:val="EndNote Bibliography Title Char33"/>
    <w:rsid w:val="00597562"/>
    <w:rPr>
      <w:rFonts w:ascii="Arial" w:hAnsi="Arial" w:cs="Arial"/>
      <w:bCs/>
      <w:sz w:val="22"/>
      <w:szCs w:val="22"/>
      <w:lang w:eastAsia="en-US"/>
    </w:rPr>
  </w:style>
  <w:style w:type="character" w:customStyle="1" w:styleId="EndNoteBibliographyTitleChar34">
    <w:name w:val="EndNote Bibliography Title Char34"/>
    <w:rsid w:val="00597562"/>
    <w:rPr>
      <w:rFonts w:ascii="Arial" w:hAnsi="Arial" w:cs="Arial"/>
      <w:bCs/>
      <w:sz w:val="22"/>
      <w:szCs w:val="22"/>
      <w:lang w:eastAsia="en-US"/>
    </w:rPr>
  </w:style>
  <w:style w:type="character" w:customStyle="1" w:styleId="EndNoteBibliographyTitleChar35">
    <w:name w:val="EndNote Bibliography Title Char35"/>
    <w:rsid w:val="00597562"/>
    <w:rPr>
      <w:rFonts w:ascii="Arial" w:hAnsi="Arial" w:cs="Arial"/>
      <w:bCs/>
      <w:sz w:val="22"/>
      <w:szCs w:val="22"/>
      <w:lang w:eastAsia="en-US"/>
    </w:rPr>
  </w:style>
  <w:style w:type="character" w:customStyle="1" w:styleId="EndNoteBibliographyTitleChar36">
    <w:name w:val="EndNote Bibliography Title Char36"/>
    <w:rsid w:val="00597562"/>
    <w:rPr>
      <w:rFonts w:ascii="Arial" w:hAnsi="Arial" w:cs="Arial"/>
      <w:bCs/>
      <w:sz w:val="22"/>
      <w:szCs w:val="22"/>
      <w:lang w:eastAsia="en-US"/>
    </w:rPr>
  </w:style>
  <w:style w:type="character" w:customStyle="1" w:styleId="EndNoteBibliographyTitleChar37">
    <w:name w:val="EndNote Bibliography Title Char37"/>
    <w:rsid w:val="00597562"/>
    <w:rPr>
      <w:rFonts w:ascii="Arial" w:hAnsi="Arial" w:cs="Arial"/>
      <w:bCs/>
      <w:sz w:val="22"/>
      <w:szCs w:val="22"/>
      <w:lang w:eastAsia="en-US"/>
    </w:rPr>
  </w:style>
  <w:style w:type="character" w:customStyle="1" w:styleId="EndNoteBibliographyTitleChar38">
    <w:name w:val="EndNote Bibliography Title Char38"/>
    <w:rsid w:val="00597562"/>
    <w:rPr>
      <w:rFonts w:ascii="Arial" w:hAnsi="Arial" w:cs="Arial"/>
      <w:bCs/>
      <w:sz w:val="22"/>
      <w:szCs w:val="22"/>
      <w:lang w:eastAsia="en-US"/>
    </w:rPr>
  </w:style>
  <w:style w:type="character" w:customStyle="1" w:styleId="EndNoteBibliographyTitleChar39">
    <w:name w:val="EndNote Bibliography Title Char39"/>
    <w:rsid w:val="00597562"/>
    <w:rPr>
      <w:rFonts w:ascii="Arial" w:hAnsi="Arial" w:cs="Arial"/>
      <w:bCs/>
      <w:sz w:val="22"/>
      <w:szCs w:val="22"/>
      <w:lang w:eastAsia="en-US"/>
    </w:rPr>
  </w:style>
  <w:style w:type="character" w:customStyle="1" w:styleId="EndNoteBibliographyTitleChar40">
    <w:name w:val="EndNote Bibliography Title Char40"/>
    <w:rsid w:val="00597562"/>
    <w:rPr>
      <w:rFonts w:ascii="Arial" w:hAnsi="Arial" w:cs="Arial"/>
      <w:bCs/>
      <w:sz w:val="22"/>
      <w:szCs w:val="22"/>
      <w:lang w:eastAsia="en-US"/>
    </w:rPr>
  </w:style>
  <w:style w:type="character" w:customStyle="1" w:styleId="EndNoteBibliographyTitleChar41">
    <w:name w:val="EndNote Bibliography Title Char41"/>
    <w:rsid w:val="00597562"/>
    <w:rPr>
      <w:rFonts w:ascii="Arial" w:hAnsi="Arial" w:cs="Arial"/>
      <w:bCs/>
      <w:sz w:val="22"/>
      <w:szCs w:val="22"/>
      <w:lang w:eastAsia="en-US"/>
    </w:rPr>
  </w:style>
  <w:style w:type="character" w:customStyle="1" w:styleId="EndNoteBibliographyTitleChar42">
    <w:name w:val="EndNote Bibliography Title Char42"/>
    <w:rsid w:val="00597562"/>
    <w:rPr>
      <w:rFonts w:ascii="Arial" w:hAnsi="Arial" w:cs="Arial"/>
      <w:sz w:val="22"/>
      <w:szCs w:val="22"/>
      <w:lang w:eastAsia="en-US"/>
    </w:rPr>
  </w:style>
  <w:style w:type="character" w:customStyle="1" w:styleId="EndNoteBibliographyTitleChar43">
    <w:name w:val="EndNote Bibliography Title Char43"/>
    <w:rsid w:val="00597562"/>
    <w:rPr>
      <w:rFonts w:ascii="Arial" w:hAnsi="Arial" w:cs="Arial"/>
      <w:sz w:val="22"/>
      <w:szCs w:val="22"/>
      <w:lang w:eastAsia="en-US"/>
    </w:rPr>
  </w:style>
  <w:style w:type="character" w:customStyle="1" w:styleId="EndNoteBibliographyTitleChar44">
    <w:name w:val="EndNote Bibliography Title Char44"/>
    <w:rsid w:val="00597562"/>
    <w:rPr>
      <w:rFonts w:ascii="Arial" w:hAnsi="Arial" w:cs="Arial"/>
      <w:bCs/>
      <w:sz w:val="22"/>
      <w:szCs w:val="22"/>
      <w:lang w:eastAsia="en-US"/>
    </w:rPr>
  </w:style>
  <w:style w:type="character" w:customStyle="1" w:styleId="EndNoteBibliographyTitleChar45">
    <w:name w:val="EndNote Bibliography Title Char45"/>
    <w:rsid w:val="00597562"/>
    <w:rPr>
      <w:rFonts w:ascii="Arial" w:hAnsi="Arial" w:cs="Arial"/>
      <w:bCs/>
      <w:sz w:val="22"/>
      <w:szCs w:val="22"/>
      <w:lang w:eastAsia="en-US"/>
    </w:rPr>
  </w:style>
  <w:style w:type="character" w:customStyle="1" w:styleId="EndNoteBibliographyTitleChar46">
    <w:name w:val="EndNote Bibliography Title Char46"/>
    <w:rsid w:val="00597562"/>
    <w:rPr>
      <w:rFonts w:ascii="Arial" w:hAnsi="Arial" w:cs="Arial"/>
      <w:bCs/>
      <w:sz w:val="22"/>
      <w:szCs w:val="22"/>
      <w:lang w:eastAsia="en-US"/>
    </w:rPr>
  </w:style>
  <w:style w:type="character" w:customStyle="1" w:styleId="EndNoteBibliographyTitleChar47">
    <w:name w:val="EndNote Bibliography Title Char47"/>
    <w:rsid w:val="00597562"/>
    <w:rPr>
      <w:rFonts w:ascii="Arial" w:hAnsi="Arial" w:cs="Arial"/>
      <w:bCs/>
      <w:sz w:val="22"/>
      <w:szCs w:val="22"/>
      <w:lang w:eastAsia="en-US"/>
    </w:rPr>
  </w:style>
  <w:style w:type="character" w:customStyle="1" w:styleId="EndNoteBibliographyTitleChar48">
    <w:name w:val="EndNote Bibliography Title Char48"/>
    <w:rsid w:val="00597562"/>
    <w:rPr>
      <w:rFonts w:ascii="Arial" w:hAnsi="Arial" w:cs="Arial"/>
      <w:bCs/>
      <w:sz w:val="22"/>
      <w:szCs w:val="22"/>
      <w:lang w:eastAsia="en-US"/>
    </w:rPr>
  </w:style>
  <w:style w:type="character" w:customStyle="1" w:styleId="EndNoteBibliographyTitleChar49">
    <w:name w:val="EndNote Bibliography Title Char49"/>
    <w:rsid w:val="00597562"/>
    <w:rPr>
      <w:rFonts w:ascii="Arial" w:hAnsi="Arial" w:cs="Arial"/>
      <w:bCs/>
      <w:sz w:val="22"/>
      <w:szCs w:val="22"/>
      <w:lang w:eastAsia="en-US"/>
    </w:rPr>
  </w:style>
  <w:style w:type="character" w:customStyle="1" w:styleId="EndNoteBibliographyTitleChar50">
    <w:name w:val="EndNote Bibliography Title Char50"/>
    <w:rsid w:val="00597562"/>
    <w:rPr>
      <w:rFonts w:ascii="Arial" w:hAnsi="Arial" w:cs="Arial"/>
      <w:sz w:val="22"/>
      <w:szCs w:val="22"/>
      <w:lang w:eastAsia="en-US"/>
    </w:rPr>
  </w:style>
  <w:style w:type="character" w:customStyle="1" w:styleId="EndNoteBibliographyTitleChar51">
    <w:name w:val="EndNote Bibliography Title Char51"/>
    <w:rsid w:val="00597562"/>
    <w:rPr>
      <w:noProof/>
      <w:sz w:val="22"/>
      <w:szCs w:val="22"/>
      <w:lang w:val="en-US" w:eastAsia="en-US"/>
    </w:rPr>
  </w:style>
  <w:style w:type="character" w:customStyle="1" w:styleId="A11">
    <w:name w:val="A11"/>
    <w:uiPriority w:val="99"/>
    <w:rsid w:val="00597562"/>
    <w:rPr>
      <w:rFonts w:cs="Minion Pro"/>
      <w:color w:val="000000"/>
      <w:sz w:val="11"/>
      <w:szCs w:val="11"/>
    </w:rPr>
  </w:style>
  <w:style w:type="character" w:customStyle="1" w:styleId="A12">
    <w:name w:val="A12"/>
    <w:uiPriority w:val="99"/>
    <w:rsid w:val="00597562"/>
    <w:rPr>
      <w:rFonts w:cs="Minion Pro"/>
      <w:color w:val="000000"/>
      <w:sz w:val="11"/>
      <w:szCs w:val="11"/>
    </w:rPr>
  </w:style>
  <w:style w:type="paragraph" w:customStyle="1" w:styleId="Textbodyindent">
    <w:name w:val="Text body indent"/>
    <w:basedOn w:val="a0"/>
    <w:uiPriority w:val="99"/>
    <w:rsid w:val="00597562"/>
    <w:pPr>
      <w:widowControl w:val="0"/>
      <w:suppressAutoHyphens/>
      <w:spacing w:line="240" w:lineRule="auto"/>
      <w:ind w:left="283"/>
    </w:pPr>
    <w:rPr>
      <w:rFonts w:ascii="Times New Roman" w:eastAsia="Times New Roman" w:hAnsi="Times New Roman"/>
      <w:kern w:val="16"/>
      <w:lang w:val="de-DE"/>
    </w:rPr>
  </w:style>
  <w:style w:type="character" w:customStyle="1" w:styleId="highlight">
    <w:name w:val="highlight"/>
    <w:rsid w:val="00597562"/>
  </w:style>
  <w:style w:type="character" w:customStyle="1" w:styleId="citationref">
    <w:name w:val="citationref"/>
    <w:rsid w:val="00597562"/>
  </w:style>
  <w:style w:type="paragraph" w:styleId="af8">
    <w:name w:val="Title"/>
    <w:basedOn w:val="1"/>
    <w:link w:val="Char9"/>
    <w:uiPriority w:val="1"/>
    <w:qFormat/>
    <w:rsid w:val="00597562"/>
    <w:pPr>
      <w:spacing w:after="240"/>
    </w:pPr>
    <w:rPr>
      <w:sz w:val="28"/>
      <w:szCs w:val="28"/>
    </w:rPr>
  </w:style>
  <w:style w:type="character" w:customStyle="1" w:styleId="Char9">
    <w:name w:val="제목 Char"/>
    <w:link w:val="af8"/>
    <w:uiPriority w:val="1"/>
    <w:rsid w:val="00597562"/>
    <w:rPr>
      <w:rFonts w:ascii="Arial" w:hAnsi="Arial" w:cs="Arial"/>
      <w:b/>
      <w:bCs/>
      <w:sz w:val="28"/>
      <w:szCs w:val="28"/>
      <w:lang w:val="en-US" w:eastAsia="ja-JP"/>
    </w:rPr>
  </w:style>
  <w:style w:type="paragraph" w:styleId="af9">
    <w:name w:val="Subtitle"/>
    <w:basedOn w:val="a0"/>
    <w:next w:val="a0"/>
    <w:link w:val="Chara"/>
    <w:uiPriority w:val="11"/>
    <w:unhideWhenUsed/>
    <w:rsid w:val="00597562"/>
    <w:pPr>
      <w:numPr>
        <w:ilvl w:val="1"/>
      </w:numPr>
      <w:spacing w:after="160"/>
    </w:pPr>
    <w:rPr>
      <w:color w:val="191919"/>
    </w:rPr>
  </w:style>
  <w:style w:type="character" w:customStyle="1" w:styleId="Chara">
    <w:name w:val="부제 Char"/>
    <w:link w:val="af9"/>
    <w:uiPriority w:val="11"/>
    <w:rsid w:val="00597562"/>
    <w:rPr>
      <w:rFonts w:ascii="Arial" w:eastAsia="MS Mincho" w:hAnsi="Arial" w:cs="Arial"/>
      <w:bCs/>
      <w:color w:val="191919"/>
      <w:sz w:val="22"/>
      <w:lang w:val="en-US" w:eastAsia="ja-JP"/>
    </w:rPr>
  </w:style>
  <w:style w:type="character" w:styleId="afa">
    <w:name w:val="Intense Emphasis"/>
    <w:uiPriority w:val="21"/>
    <w:unhideWhenUsed/>
    <w:rsid w:val="00597562"/>
    <w:rPr>
      <w:i/>
      <w:iCs/>
      <w:color w:val="244061"/>
    </w:rPr>
  </w:style>
  <w:style w:type="paragraph" w:styleId="afb">
    <w:name w:val="Intense Quote"/>
    <w:basedOn w:val="a0"/>
    <w:next w:val="a0"/>
    <w:link w:val="Charb"/>
    <w:uiPriority w:val="30"/>
    <w:unhideWhenUsed/>
    <w:rsid w:val="00597562"/>
    <w:pPr>
      <w:pBdr>
        <w:top w:val="single" w:sz="4" w:space="10" w:color="244061"/>
        <w:bottom w:val="single" w:sz="4" w:space="10" w:color="244061"/>
      </w:pBdr>
      <w:spacing w:before="360" w:after="360"/>
      <w:ind w:left="864" w:right="864"/>
      <w:jc w:val="center"/>
    </w:pPr>
    <w:rPr>
      <w:i/>
      <w:iCs/>
      <w:color w:val="244061"/>
    </w:rPr>
  </w:style>
  <w:style w:type="character" w:customStyle="1" w:styleId="Charb">
    <w:name w:val="강한 인용 Char"/>
    <w:link w:val="afb"/>
    <w:uiPriority w:val="30"/>
    <w:rsid w:val="00597562"/>
    <w:rPr>
      <w:rFonts w:ascii="Arial" w:eastAsia="MS Mincho" w:hAnsi="Arial" w:cs="Arial"/>
      <w:bCs/>
      <w:i/>
      <w:iCs/>
      <w:color w:val="244061"/>
      <w:sz w:val="22"/>
      <w:lang w:val="en-US" w:eastAsia="ja-JP"/>
    </w:rPr>
  </w:style>
  <w:style w:type="character" w:styleId="afc">
    <w:name w:val="Intense Reference"/>
    <w:uiPriority w:val="32"/>
    <w:unhideWhenUsed/>
    <w:rsid w:val="00597562"/>
    <w:rPr>
      <w:b/>
      <w:bCs/>
      <w:caps w:val="0"/>
      <w:smallCaps/>
      <w:color w:val="244061"/>
      <w:spacing w:val="5"/>
    </w:rPr>
  </w:style>
  <w:style w:type="paragraph" w:styleId="afd">
    <w:name w:val="caption"/>
    <w:basedOn w:val="a0"/>
    <w:next w:val="a0"/>
    <w:uiPriority w:val="35"/>
    <w:unhideWhenUsed/>
    <w:rsid w:val="00597562"/>
    <w:rPr>
      <w:b/>
      <w:bCs w:val="0"/>
      <w:color w:val="17365D"/>
      <w:szCs w:val="16"/>
    </w:rPr>
  </w:style>
  <w:style w:type="paragraph" w:styleId="TOC">
    <w:name w:val="TOC Heading"/>
    <w:basedOn w:val="1"/>
    <w:next w:val="a0"/>
    <w:uiPriority w:val="39"/>
    <w:semiHidden/>
    <w:unhideWhenUsed/>
    <w:qFormat/>
    <w:rsid w:val="00597562"/>
    <w:pPr>
      <w:outlineLvl w:val="9"/>
    </w:pPr>
  </w:style>
  <w:style w:type="paragraph" w:styleId="30">
    <w:name w:val="Body Text 3"/>
    <w:basedOn w:val="a0"/>
    <w:link w:val="3Char0"/>
    <w:uiPriority w:val="99"/>
    <w:semiHidden/>
    <w:unhideWhenUsed/>
    <w:rsid w:val="00597562"/>
    <w:rPr>
      <w:szCs w:val="16"/>
    </w:rPr>
  </w:style>
  <w:style w:type="character" w:customStyle="1" w:styleId="3Char0">
    <w:name w:val="본문 3 Char"/>
    <w:link w:val="30"/>
    <w:uiPriority w:val="99"/>
    <w:semiHidden/>
    <w:rsid w:val="00597562"/>
    <w:rPr>
      <w:rFonts w:ascii="Arial" w:eastAsia="MS Mincho" w:hAnsi="Arial" w:cs="Arial"/>
      <w:bCs/>
      <w:sz w:val="22"/>
      <w:szCs w:val="16"/>
      <w:lang w:val="en-US" w:eastAsia="ja-JP"/>
    </w:rPr>
  </w:style>
  <w:style w:type="paragraph" w:styleId="31">
    <w:name w:val="Body Text Indent 3"/>
    <w:basedOn w:val="a0"/>
    <w:link w:val="3Char1"/>
    <w:uiPriority w:val="99"/>
    <w:semiHidden/>
    <w:unhideWhenUsed/>
    <w:rsid w:val="00597562"/>
    <w:pPr>
      <w:ind w:left="360"/>
    </w:pPr>
    <w:rPr>
      <w:szCs w:val="16"/>
    </w:rPr>
  </w:style>
  <w:style w:type="character" w:customStyle="1" w:styleId="3Char1">
    <w:name w:val="본문 들여쓰기 3 Char"/>
    <w:link w:val="31"/>
    <w:uiPriority w:val="99"/>
    <w:semiHidden/>
    <w:rsid w:val="00597562"/>
    <w:rPr>
      <w:rFonts w:ascii="Arial" w:eastAsia="MS Mincho" w:hAnsi="Arial" w:cs="Arial"/>
      <w:bCs/>
      <w:sz w:val="22"/>
      <w:szCs w:val="16"/>
      <w:lang w:val="en-US" w:eastAsia="ja-JP"/>
    </w:rPr>
  </w:style>
  <w:style w:type="paragraph" w:styleId="afe">
    <w:name w:val="endnote text"/>
    <w:basedOn w:val="a0"/>
    <w:link w:val="Charc"/>
    <w:uiPriority w:val="99"/>
    <w:unhideWhenUsed/>
    <w:rsid w:val="00597562"/>
    <w:pPr>
      <w:spacing w:line="240" w:lineRule="auto"/>
    </w:pPr>
    <w:rPr>
      <w:szCs w:val="20"/>
    </w:rPr>
  </w:style>
  <w:style w:type="character" w:customStyle="1" w:styleId="Charc">
    <w:name w:val="미주 텍스트 Char"/>
    <w:link w:val="afe"/>
    <w:uiPriority w:val="99"/>
    <w:rsid w:val="00597562"/>
    <w:rPr>
      <w:rFonts w:ascii="Arial" w:eastAsia="MS Mincho" w:hAnsi="Arial" w:cs="Arial"/>
      <w:bCs/>
      <w:sz w:val="22"/>
      <w:szCs w:val="20"/>
      <w:lang w:val="en-US" w:eastAsia="ja-JP"/>
    </w:rPr>
  </w:style>
  <w:style w:type="paragraph" w:styleId="aff">
    <w:name w:val="envelope return"/>
    <w:basedOn w:val="a0"/>
    <w:uiPriority w:val="99"/>
    <w:semiHidden/>
    <w:unhideWhenUsed/>
    <w:rsid w:val="00597562"/>
    <w:pPr>
      <w:spacing w:line="240" w:lineRule="auto"/>
    </w:pPr>
    <w:rPr>
      <w:rFonts w:ascii="Cambria" w:eastAsia="MS Gothic" w:hAnsi="Cambria" w:cs="Times New Roman"/>
      <w:szCs w:val="20"/>
    </w:rPr>
  </w:style>
  <w:style w:type="paragraph" w:styleId="aff0">
    <w:name w:val="footnote text"/>
    <w:basedOn w:val="a0"/>
    <w:link w:val="Chard"/>
    <w:uiPriority w:val="99"/>
    <w:unhideWhenUsed/>
    <w:rsid w:val="00597562"/>
    <w:pPr>
      <w:spacing w:line="240" w:lineRule="auto"/>
    </w:pPr>
    <w:rPr>
      <w:szCs w:val="20"/>
    </w:rPr>
  </w:style>
  <w:style w:type="character" w:customStyle="1" w:styleId="Chard">
    <w:name w:val="각주 텍스트 Char"/>
    <w:link w:val="aff0"/>
    <w:uiPriority w:val="99"/>
    <w:rsid w:val="00597562"/>
    <w:rPr>
      <w:rFonts w:ascii="Arial" w:eastAsia="MS Mincho" w:hAnsi="Arial" w:cs="Arial"/>
      <w:bCs/>
      <w:sz w:val="22"/>
      <w:szCs w:val="20"/>
      <w:lang w:val="en-US" w:eastAsia="ja-JP"/>
    </w:rPr>
  </w:style>
  <w:style w:type="character" w:styleId="HTML0">
    <w:name w:val="HTML Code"/>
    <w:uiPriority w:val="99"/>
    <w:semiHidden/>
    <w:unhideWhenUsed/>
    <w:rsid w:val="00597562"/>
    <w:rPr>
      <w:rFonts w:ascii="Consolas" w:hAnsi="Consolas"/>
      <w:sz w:val="22"/>
      <w:szCs w:val="20"/>
    </w:rPr>
  </w:style>
  <w:style w:type="character" w:styleId="HTML1">
    <w:name w:val="HTML Keyboard"/>
    <w:uiPriority w:val="99"/>
    <w:semiHidden/>
    <w:unhideWhenUsed/>
    <w:rsid w:val="00597562"/>
    <w:rPr>
      <w:rFonts w:ascii="Consolas" w:hAnsi="Consolas"/>
      <w:sz w:val="22"/>
      <w:szCs w:val="20"/>
    </w:rPr>
  </w:style>
  <w:style w:type="paragraph" w:styleId="HTML2">
    <w:name w:val="HTML Preformatted"/>
    <w:basedOn w:val="a0"/>
    <w:link w:val="HTMLChar"/>
    <w:uiPriority w:val="99"/>
    <w:semiHidden/>
    <w:unhideWhenUsed/>
    <w:rsid w:val="00597562"/>
    <w:pPr>
      <w:spacing w:line="240" w:lineRule="auto"/>
    </w:pPr>
    <w:rPr>
      <w:rFonts w:ascii="Consolas" w:hAnsi="Consolas"/>
      <w:szCs w:val="20"/>
    </w:rPr>
  </w:style>
  <w:style w:type="character" w:customStyle="1" w:styleId="HTMLChar">
    <w:name w:val="미리 서식이 지정된 HTML Char"/>
    <w:link w:val="HTML2"/>
    <w:uiPriority w:val="99"/>
    <w:semiHidden/>
    <w:rsid w:val="00597562"/>
    <w:rPr>
      <w:rFonts w:ascii="Consolas" w:eastAsia="MS Mincho" w:hAnsi="Consolas" w:cs="Arial"/>
      <w:bCs/>
      <w:sz w:val="22"/>
      <w:szCs w:val="20"/>
      <w:lang w:val="en-US" w:eastAsia="ja-JP"/>
    </w:rPr>
  </w:style>
  <w:style w:type="character" w:styleId="HTML3">
    <w:name w:val="HTML Typewriter"/>
    <w:uiPriority w:val="99"/>
    <w:semiHidden/>
    <w:unhideWhenUsed/>
    <w:rsid w:val="00597562"/>
    <w:rPr>
      <w:rFonts w:ascii="Consolas" w:hAnsi="Consolas"/>
      <w:sz w:val="22"/>
      <w:szCs w:val="20"/>
    </w:rPr>
  </w:style>
  <w:style w:type="paragraph" w:styleId="aff1">
    <w:name w:val="macro"/>
    <w:link w:val="Chare"/>
    <w:uiPriority w:val="99"/>
    <w:semiHidden/>
    <w:unhideWhenUsed/>
    <w:rsid w:val="00597562"/>
    <w:pPr>
      <w:tabs>
        <w:tab w:val="left" w:pos="480"/>
        <w:tab w:val="left" w:pos="960"/>
        <w:tab w:val="left" w:pos="1440"/>
        <w:tab w:val="left" w:pos="1920"/>
        <w:tab w:val="left" w:pos="2400"/>
        <w:tab w:val="left" w:pos="2880"/>
        <w:tab w:val="left" w:pos="3360"/>
        <w:tab w:val="left" w:pos="3840"/>
        <w:tab w:val="left" w:pos="4320"/>
      </w:tabs>
      <w:spacing w:before="120" w:line="264" w:lineRule="auto"/>
    </w:pPr>
    <w:rPr>
      <w:rFonts w:ascii="Consolas" w:eastAsia="MS Mincho" w:hAnsi="Consolas" w:cs="Arial"/>
      <w:sz w:val="22"/>
      <w:szCs w:val="20"/>
      <w:lang w:val="en-US" w:eastAsia="ja-JP"/>
    </w:rPr>
  </w:style>
  <w:style w:type="character" w:customStyle="1" w:styleId="Chare">
    <w:name w:val="매크로 텍스트 Char"/>
    <w:link w:val="aff1"/>
    <w:uiPriority w:val="99"/>
    <w:semiHidden/>
    <w:rsid w:val="00597562"/>
    <w:rPr>
      <w:rFonts w:ascii="Consolas" w:eastAsia="MS Mincho" w:hAnsi="Consolas" w:cs="Arial"/>
      <w:sz w:val="22"/>
      <w:szCs w:val="20"/>
      <w:lang w:val="en-US" w:eastAsia="ja-JP"/>
    </w:rPr>
  </w:style>
  <w:style w:type="paragraph" w:styleId="aff2">
    <w:name w:val="Block Text"/>
    <w:basedOn w:val="a0"/>
    <w:uiPriority w:val="99"/>
    <w:semiHidden/>
    <w:unhideWhenUsed/>
    <w:rsid w:val="00597562"/>
    <w:pPr>
      <w:pBdr>
        <w:top w:val="single" w:sz="2" w:space="10" w:color="244061" w:shadow="1"/>
        <w:left w:val="single" w:sz="2" w:space="10" w:color="244061" w:shadow="1"/>
        <w:bottom w:val="single" w:sz="2" w:space="10" w:color="244061" w:shadow="1"/>
        <w:right w:val="single" w:sz="2" w:space="10" w:color="244061" w:shadow="1"/>
      </w:pBdr>
      <w:ind w:left="1152" w:right="1152"/>
    </w:pPr>
    <w:rPr>
      <w:i/>
      <w:iCs/>
      <w:color w:val="244061"/>
    </w:rPr>
  </w:style>
  <w:style w:type="paragraph" w:customStyle="1" w:styleId="Newpara">
    <w:name w:val="New para"/>
    <w:basedOn w:val="a0"/>
    <w:link w:val="NewparaChar"/>
    <w:qFormat/>
    <w:rsid w:val="00597562"/>
    <w:pPr>
      <w:ind w:firstLine="567"/>
    </w:pPr>
  </w:style>
  <w:style w:type="paragraph" w:customStyle="1" w:styleId="Authors">
    <w:name w:val="Authors"/>
    <w:basedOn w:val="af8"/>
    <w:link w:val="AuthorsChar"/>
    <w:rsid w:val="00597562"/>
    <w:rPr>
      <w:b w:val="0"/>
      <w:sz w:val="24"/>
    </w:rPr>
  </w:style>
  <w:style w:type="character" w:customStyle="1" w:styleId="NewparaChar">
    <w:name w:val="New para Char"/>
    <w:link w:val="Newpara"/>
    <w:rsid w:val="00597562"/>
    <w:rPr>
      <w:rFonts w:ascii="Arial" w:eastAsia="MS Mincho" w:hAnsi="Arial" w:cs="Arial"/>
      <w:bCs/>
      <w:sz w:val="22"/>
      <w:lang w:val="en-US" w:eastAsia="ja-JP"/>
    </w:rPr>
  </w:style>
  <w:style w:type="paragraph" w:customStyle="1" w:styleId="Affiliations">
    <w:name w:val="Affiliations"/>
    <w:basedOn w:val="a0"/>
    <w:link w:val="AffiliationsChar"/>
    <w:rsid w:val="00597562"/>
    <w:rPr>
      <w:i/>
    </w:rPr>
  </w:style>
  <w:style w:type="character" w:customStyle="1" w:styleId="AuthorsChar">
    <w:name w:val="Authors Char"/>
    <w:link w:val="Authors"/>
    <w:rsid w:val="00597562"/>
    <w:rPr>
      <w:rFonts w:ascii="Arial" w:hAnsi="Arial" w:cs="Arial"/>
      <w:bCs/>
      <w:szCs w:val="28"/>
      <w:lang w:val="en-US" w:eastAsia="ja-JP"/>
    </w:rPr>
  </w:style>
  <w:style w:type="paragraph" w:customStyle="1" w:styleId="References">
    <w:name w:val="References"/>
    <w:basedOn w:val="Newpara"/>
    <w:link w:val="ReferencesChar"/>
    <w:qFormat/>
    <w:rsid w:val="00597562"/>
    <w:pPr>
      <w:ind w:left="567" w:hanging="567"/>
    </w:pPr>
  </w:style>
  <w:style w:type="character" w:customStyle="1" w:styleId="AffiliationsChar">
    <w:name w:val="Affiliations Char"/>
    <w:link w:val="Affiliations"/>
    <w:rsid w:val="00597562"/>
    <w:rPr>
      <w:rFonts w:ascii="Arial" w:eastAsia="MS Mincho" w:hAnsi="Arial" w:cs="Arial"/>
      <w:bCs/>
      <w:i/>
      <w:sz w:val="22"/>
      <w:lang w:val="en-US" w:eastAsia="ja-JP"/>
    </w:rPr>
  </w:style>
  <w:style w:type="paragraph" w:customStyle="1" w:styleId="Bulletedlist">
    <w:name w:val="Bulleted list"/>
    <w:basedOn w:val="a1"/>
    <w:link w:val="BulletedlistChar"/>
    <w:rsid w:val="00597562"/>
    <w:pPr>
      <w:numPr>
        <w:numId w:val="43"/>
      </w:numPr>
    </w:pPr>
  </w:style>
  <w:style w:type="character" w:customStyle="1" w:styleId="ReferencesChar">
    <w:name w:val="References Char"/>
    <w:link w:val="References"/>
    <w:rsid w:val="00597562"/>
    <w:rPr>
      <w:rFonts w:ascii="Arial" w:eastAsia="MS Mincho" w:hAnsi="Arial" w:cs="Arial"/>
      <w:bCs/>
      <w:sz w:val="22"/>
      <w:lang w:val="en-US" w:eastAsia="ja-JP"/>
    </w:rPr>
  </w:style>
  <w:style w:type="paragraph" w:customStyle="1" w:styleId="Highlightbullet">
    <w:name w:val="Highlight bullet"/>
    <w:basedOn w:val="a0"/>
    <w:link w:val="HighlightbulletChar"/>
    <w:rsid w:val="00597562"/>
    <w:pPr>
      <w:numPr>
        <w:numId w:val="13"/>
      </w:numPr>
    </w:pPr>
  </w:style>
  <w:style w:type="character" w:customStyle="1" w:styleId="BulletedlistChar">
    <w:name w:val="Bulleted list Char"/>
    <w:link w:val="Bulletedlist"/>
    <w:rsid w:val="00597562"/>
    <w:rPr>
      <w:rFonts w:ascii="Arial" w:eastAsia="MS Mincho" w:hAnsi="Arial" w:cs="Arial"/>
      <w:bCs/>
      <w:sz w:val="22"/>
      <w:szCs w:val="21"/>
      <w:lang w:val="en-US" w:eastAsia="ja-JP"/>
    </w:rPr>
  </w:style>
  <w:style w:type="paragraph" w:customStyle="1" w:styleId="Subbullets">
    <w:name w:val="Sub bullets"/>
    <w:basedOn w:val="Highlightbullet"/>
    <w:link w:val="SubbulletsChar"/>
    <w:rsid w:val="00597562"/>
  </w:style>
  <w:style w:type="character" w:customStyle="1" w:styleId="HighlightbulletChar">
    <w:name w:val="Highlight bullet Char"/>
    <w:link w:val="Highlightbullet"/>
    <w:rsid w:val="00597562"/>
    <w:rPr>
      <w:rFonts w:ascii="Arial" w:eastAsia="MS Mincho" w:hAnsi="Arial" w:cs="Arial"/>
      <w:bCs/>
      <w:sz w:val="22"/>
      <w:lang w:val="en-US" w:eastAsia="ja-JP"/>
    </w:rPr>
  </w:style>
  <w:style w:type="character" w:customStyle="1" w:styleId="SubbulletsChar">
    <w:name w:val="Sub bullets Char"/>
    <w:link w:val="Subbullets"/>
    <w:rsid w:val="00597562"/>
    <w:rPr>
      <w:rFonts w:ascii="Arial" w:eastAsia="MS Mincho" w:hAnsi="Arial" w:cs="Arial"/>
      <w:bCs/>
      <w:sz w:val="22"/>
      <w:lang w:val="en-US" w:eastAsia="ja-JP"/>
    </w:rPr>
  </w:style>
  <w:style w:type="paragraph" w:customStyle="1" w:styleId="Spacedpara">
    <w:name w:val="Spaced para"/>
    <w:basedOn w:val="a0"/>
    <w:link w:val="SpacedparaChar"/>
    <w:qFormat/>
    <w:rsid w:val="00597562"/>
    <w:pPr>
      <w:spacing w:before="360"/>
    </w:pPr>
    <w:rPr>
      <w:bCs w:val="0"/>
    </w:rPr>
  </w:style>
  <w:style w:type="character" w:customStyle="1" w:styleId="SpacedparaChar">
    <w:name w:val="Spaced para Char"/>
    <w:link w:val="Spacedpara"/>
    <w:rsid w:val="00597562"/>
    <w:rPr>
      <w:rFonts w:ascii="Arial" w:eastAsia="MS Mincho" w:hAnsi="Arial" w:cs="Arial"/>
      <w:sz w:val="22"/>
      <w:lang w:val="en-US" w:eastAsia="ja-JP"/>
    </w:rPr>
  </w:style>
  <w:style w:type="paragraph" w:customStyle="1" w:styleId="Referencesnumberedlist">
    <w:name w:val="References numbered list"/>
    <w:basedOn w:val="References"/>
    <w:link w:val="ReferencesnumberedlistChar"/>
    <w:qFormat/>
    <w:rsid w:val="00597562"/>
    <w:pPr>
      <w:numPr>
        <w:numId w:val="14"/>
      </w:numPr>
    </w:pPr>
  </w:style>
  <w:style w:type="character" w:customStyle="1" w:styleId="ReferencesnumberedlistChar">
    <w:name w:val="References numbered list Char"/>
    <w:link w:val="Referencesnumberedlist"/>
    <w:rsid w:val="00597562"/>
    <w:rPr>
      <w:rFonts w:ascii="Arial" w:eastAsia="MS Mincho" w:hAnsi="Arial" w:cs="Arial"/>
      <w:bCs/>
      <w:sz w:val="22"/>
      <w:lang w:val="en-US" w:eastAsia="ja-JP"/>
    </w:rPr>
  </w:style>
  <w:style w:type="paragraph" w:customStyle="1" w:styleId="BulletsNormalShortHeading3">
    <w:name w:val="Bullets + NormalShort Heading 3"/>
    <w:basedOn w:val="a0"/>
    <w:link w:val="BulletsNormalShortHeading3Char"/>
    <w:rsid w:val="00D5170A"/>
    <w:pPr>
      <w:numPr>
        <w:ilvl w:val="1"/>
        <w:numId w:val="15"/>
      </w:numPr>
    </w:pPr>
  </w:style>
  <w:style w:type="paragraph" w:customStyle="1" w:styleId="Bulletslevel2">
    <w:name w:val="Bullets level 2"/>
    <w:basedOn w:val="BulletsNormalShortHeading3"/>
    <w:link w:val="Bulletslevel2Char"/>
    <w:qFormat/>
    <w:rsid w:val="00D5170A"/>
    <w:pPr>
      <w:ind w:left="851"/>
    </w:pPr>
  </w:style>
  <w:style w:type="paragraph" w:customStyle="1" w:styleId="Supplfigtabletitle">
    <w:name w:val="Suppl fig/table title"/>
    <w:basedOn w:val="20"/>
    <w:link w:val="SupplfigtabletitleChar"/>
    <w:qFormat/>
    <w:rsid w:val="00D5170A"/>
    <w:pPr>
      <w:spacing w:after="120"/>
    </w:pPr>
  </w:style>
  <w:style w:type="character" w:customStyle="1" w:styleId="BulletsNormalShortHeading3Char">
    <w:name w:val="Bullets + NormalShort Heading 3 Char"/>
    <w:basedOn w:val="a2"/>
    <w:link w:val="BulletsNormalShortHeading3"/>
    <w:rsid w:val="00D5170A"/>
    <w:rPr>
      <w:rFonts w:ascii="Arial" w:eastAsia="MS Mincho" w:hAnsi="Arial" w:cs="Arial"/>
      <w:sz w:val="22"/>
      <w:szCs w:val="22"/>
      <w:lang w:val="en-US" w:eastAsia="ja-JP"/>
    </w:rPr>
  </w:style>
  <w:style w:type="character" w:customStyle="1" w:styleId="Bulletslevel2Char">
    <w:name w:val="Bullets level 2 Char"/>
    <w:basedOn w:val="BulletsNormalShortHeading3Char"/>
    <w:link w:val="Bulletslevel2"/>
    <w:rsid w:val="00D5170A"/>
    <w:rPr>
      <w:rFonts w:ascii="Arial" w:eastAsia="MS Mincho" w:hAnsi="Arial" w:cs="Arial"/>
      <w:sz w:val="22"/>
      <w:szCs w:val="22"/>
      <w:lang w:val="en-US" w:eastAsia="ja-JP"/>
    </w:rPr>
  </w:style>
  <w:style w:type="character" w:customStyle="1" w:styleId="SupplfigtabletitleChar">
    <w:name w:val="Suppl fig/table title Char"/>
    <w:basedOn w:val="2Char"/>
    <w:link w:val="Supplfigtabletitle"/>
    <w:rsid w:val="00D5170A"/>
    <w:rPr>
      <w:rFonts w:ascii="Arial" w:hAnsi="Arial" w:cs="Arial"/>
      <w:b/>
      <w:bCs/>
      <w:i/>
      <w:iCs/>
      <w:lang w:val="en-US" w:eastAsia="ja-JP"/>
    </w:rPr>
  </w:style>
  <w:style w:type="paragraph" w:customStyle="1" w:styleId="Titlepageinfo">
    <w:name w:val="Title page info"/>
    <w:basedOn w:val="a0"/>
    <w:link w:val="TitlepageinfoChar"/>
    <w:rsid w:val="00597562"/>
    <w:pPr>
      <w:spacing w:before="240"/>
    </w:pPr>
  </w:style>
  <w:style w:type="character" w:customStyle="1" w:styleId="TitlepageinfoChar">
    <w:name w:val="Title page info Char"/>
    <w:link w:val="Titlepageinfo"/>
    <w:rsid w:val="00597562"/>
    <w:rPr>
      <w:rFonts w:ascii="Arial" w:eastAsia="MS Mincho" w:hAnsi="Arial" w:cs="Arial"/>
      <w:bCs/>
      <w:sz w:val="22"/>
      <w:lang w:val="en-US" w:eastAsia="ja-JP"/>
    </w:rPr>
  </w:style>
  <w:style w:type="character" w:customStyle="1" w:styleId="highwire-citation-author">
    <w:name w:val="highwire-citation-author"/>
    <w:basedOn w:val="a2"/>
    <w:rsid w:val="00597562"/>
  </w:style>
  <w:style w:type="character" w:customStyle="1" w:styleId="nlm-given-names">
    <w:name w:val="nlm-given-names"/>
    <w:basedOn w:val="a2"/>
    <w:rsid w:val="00597562"/>
  </w:style>
  <w:style w:type="character" w:customStyle="1" w:styleId="nlm-surname">
    <w:name w:val="nlm-surname"/>
    <w:basedOn w:val="a2"/>
    <w:rsid w:val="00597562"/>
  </w:style>
  <w:style w:type="character" w:customStyle="1" w:styleId="citation">
    <w:name w:val="citation"/>
    <w:basedOn w:val="a2"/>
    <w:rsid w:val="00597562"/>
  </w:style>
  <w:style w:type="character" w:customStyle="1" w:styleId="ref-journal">
    <w:name w:val="ref-journal"/>
    <w:rsid w:val="00597562"/>
  </w:style>
  <w:style w:type="character" w:customStyle="1" w:styleId="ref-vol">
    <w:name w:val="ref-vol"/>
    <w:rsid w:val="00597562"/>
  </w:style>
  <w:style w:type="character" w:customStyle="1" w:styleId="element-citation">
    <w:name w:val="element-citation"/>
    <w:basedOn w:val="a2"/>
    <w:rsid w:val="00597562"/>
  </w:style>
  <w:style w:type="character" w:styleId="aff3">
    <w:name w:val="endnote reference"/>
    <w:rsid w:val="00597562"/>
    <w:rPr>
      <w:vertAlign w:val="superscript"/>
    </w:rPr>
  </w:style>
  <w:style w:type="character" w:customStyle="1" w:styleId="UnresolvedMention2">
    <w:name w:val="Unresolved Mention2"/>
    <w:basedOn w:val="a2"/>
    <w:uiPriority w:val="99"/>
    <w:semiHidden/>
    <w:unhideWhenUsed/>
    <w:rsid w:val="00597562"/>
    <w:rPr>
      <w:color w:val="605E5C"/>
      <w:shd w:val="clear" w:color="auto" w:fill="E1DFDD"/>
    </w:rPr>
  </w:style>
  <w:style w:type="paragraph" w:customStyle="1" w:styleId="Body">
    <w:name w:val="Body"/>
    <w:rsid w:val="00597562"/>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eastAsia="en-GB"/>
    </w:rPr>
  </w:style>
  <w:style w:type="character" w:customStyle="1" w:styleId="highlight1">
    <w:name w:val="highlight1"/>
    <w:basedOn w:val="a2"/>
    <w:rsid w:val="00597562"/>
  </w:style>
  <w:style w:type="character" w:customStyle="1" w:styleId="st1">
    <w:name w:val="st1"/>
    <w:rsid w:val="00597562"/>
  </w:style>
  <w:style w:type="character" w:styleId="aff4">
    <w:name w:val="line number"/>
    <w:uiPriority w:val="99"/>
    <w:semiHidden/>
    <w:unhideWhenUsed/>
    <w:rsid w:val="00597562"/>
  </w:style>
  <w:style w:type="paragraph" w:customStyle="1" w:styleId="Title10">
    <w:name w:val="Title1"/>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sc">
    <w:name w:val="desc"/>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tails">
    <w:name w:val="details"/>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2">
    <w:name w:val="Title2"/>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3">
    <w:name w:val="Title3"/>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4">
    <w:name w:val="Title4"/>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5">
    <w:name w:val="Title5"/>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6">
    <w:name w:val="Title6"/>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bumpedfont15">
    <w:name w:val="bumpedfont15"/>
    <w:basedOn w:val="a2"/>
    <w:rsid w:val="00597562"/>
  </w:style>
  <w:style w:type="paragraph" w:customStyle="1" w:styleId="Text">
    <w:name w:val="Text"/>
    <w:basedOn w:val="a0"/>
    <w:link w:val="TextChar1"/>
    <w:rsid w:val="00597562"/>
    <w:pPr>
      <w:spacing w:line="240" w:lineRule="auto"/>
      <w:jc w:val="both"/>
    </w:pPr>
    <w:rPr>
      <w:rFonts w:ascii="Times New Roman" w:hAnsi="Times New Roman" w:cs="Times New Roman"/>
      <w:szCs w:val="20"/>
      <w:lang w:eastAsia="zh-CN"/>
    </w:rPr>
  </w:style>
  <w:style w:type="character" w:customStyle="1" w:styleId="TextChar1">
    <w:name w:val="Text Char1"/>
    <w:link w:val="Text"/>
    <w:rsid w:val="00597562"/>
    <w:rPr>
      <w:rFonts w:ascii="Times New Roman" w:eastAsia="MS Mincho" w:hAnsi="Times New Roman" w:cs="Times New Roman"/>
      <w:bCs/>
      <w:sz w:val="22"/>
      <w:szCs w:val="20"/>
      <w:lang w:val="en-US" w:eastAsia="zh-CN"/>
    </w:rPr>
  </w:style>
  <w:style w:type="character" w:customStyle="1" w:styleId="A70">
    <w:name w:val="A7"/>
    <w:uiPriority w:val="99"/>
    <w:rsid w:val="00597562"/>
    <w:rPr>
      <w:rFonts w:ascii="Garamond Premr Pro" w:hAnsi="Garamond Premr Pro" w:cs="Garamond Premr Pro"/>
      <w:color w:val="221E1F"/>
      <w:sz w:val="14"/>
      <w:szCs w:val="14"/>
    </w:rPr>
  </w:style>
  <w:style w:type="paragraph" w:customStyle="1" w:styleId="p">
    <w:name w:val="p"/>
    <w:basedOn w:val="a0"/>
    <w:rsid w:val="00597562"/>
    <w:pPr>
      <w:spacing w:before="100" w:beforeAutospacing="1" w:after="100" w:afterAutospacing="1" w:line="240" w:lineRule="auto"/>
    </w:pPr>
    <w:rPr>
      <w:rFonts w:ascii="Times New Roman" w:eastAsia="Times New Roman" w:hAnsi="Times New Roman" w:cs="Times New Roman"/>
    </w:rPr>
  </w:style>
  <w:style w:type="paragraph" w:customStyle="1" w:styleId="EndNoteCategoryHeading">
    <w:name w:val="EndNote Category Heading"/>
    <w:basedOn w:val="a0"/>
    <w:link w:val="EndNoteCategoryHeadingChar"/>
    <w:rsid w:val="00597562"/>
    <w:rPr>
      <w:b/>
      <w:noProof/>
    </w:rPr>
  </w:style>
  <w:style w:type="character" w:customStyle="1" w:styleId="EndNoteCategoryHeadingChar">
    <w:name w:val="EndNote Category Heading Char"/>
    <w:basedOn w:val="a2"/>
    <w:link w:val="EndNoteCategoryHeading"/>
    <w:rsid w:val="00597562"/>
    <w:rPr>
      <w:rFonts w:ascii="Arial" w:eastAsia="MS Mincho" w:hAnsi="Arial" w:cs="Arial"/>
      <w:b/>
      <w:bCs/>
      <w:noProof/>
      <w:sz w:val="22"/>
      <w:lang w:val="en-US" w:eastAsia="ja-JP"/>
    </w:rPr>
  </w:style>
  <w:style w:type="paragraph" w:customStyle="1" w:styleId="Listlevel1">
    <w:name w:val="List level 1"/>
    <w:basedOn w:val="a0"/>
    <w:link w:val="Listlevel1Char"/>
    <w:rsid w:val="00597562"/>
    <w:pPr>
      <w:spacing w:before="40" w:line="240" w:lineRule="auto"/>
      <w:ind w:left="432" w:hanging="432"/>
    </w:pPr>
    <w:rPr>
      <w:rFonts w:ascii="Times New Roman" w:hAnsi="Times New Roman" w:cs="Times New Roman"/>
      <w:szCs w:val="20"/>
    </w:rPr>
  </w:style>
  <w:style w:type="character" w:customStyle="1" w:styleId="Listlevel1Char">
    <w:name w:val="List level 1 Char"/>
    <w:link w:val="Listlevel1"/>
    <w:rsid w:val="00597562"/>
    <w:rPr>
      <w:rFonts w:ascii="Times New Roman" w:eastAsia="MS Mincho" w:hAnsi="Times New Roman" w:cs="Times New Roman"/>
      <w:bCs/>
      <w:sz w:val="22"/>
      <w:szCs w:val="20"/>
      <w:lang w:val="en-US" w:eastAsia="ja-JP"/>
    </w:rPr>
  </w:style>
  <w:style w:type="table" w:styleId="22">
    <w:name w:val="Plain Table 2"/>
    <w:basedOn w:val="a3"/>
    <w:uiPriority w:val="42"/>
    <w:rsid w:val="00597562"/>
    <w:rPr>
      <w:rFonts w:eastAsiaTheme="minorHAnsi"/>
      <w:sz w:val="22"/>
      <w:szCs w:val="22"/>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Synopsis">
    <w:name w:val="Synopsis"/>
    <w:basedOn w:val="a0"/>
    <w:locked/>
    <w:rsid w:val="00597562"/>
    <w:pPr>
      <w:tabs>
        <w:tab w:val="left" w:pos="2880"/>
      </w:tabs>
      <w:spacing w:line="288" w:lineRule="auto"/>
      <w:jc w:val="both"/>
    </w:pPr>
    <w:rPr>
      <w:rFonts w:ascii="Times New Roman" w:eastAsia="Times New Roman" w:hAnsi="Times New Roman" w:cs="Times New Roman"/>
      <w:sz w:val="20"/>
      <w:szCs w:val="20"/>
    </w:rPr>
  </w:style>
  <w:style w:type="table" w:customStyle="1" w:styleId="TableGrid1">
    <w:name w:val="Table Grid1"/>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Footer"/>
    <w:basedOn w:val="ae"/>
    <w:link w:val="HeaderFooterChar"/>
    <w:rsid w:val="00597562"/>
    <w:pPr>
      <w:tabs>
        <w:tab w:val="left" w:pos="0"/>
        <w:tab w:val="left" w:pos="4820"/>
        <w:tab w:val="right" w:pos="9356"/>
      </w:tabs>
      <w:jc w:val="center"/>
    </w:pPr>
    <w:rPr>
      <w:i/>
    </w:rPr>
  </w:style>
  <w:style w:type="paragraph" w:customStyle="1" w:styleId="Coversheet">
    <w:name w:val="Coversheet"/>
    <w:link w:val="CoversheetChar"/>
    <w:rsid w:val="00597562"/>
    <w:pPr>
      <w:framePr w:hSpace="180" w:wrap="around" w:vAnchor="text" w:hAnchor="margin" w:y="63"/>
      <w:spacing w:after="120"/>
    </w:pPr>
    <w:rPr>
      <w:rFonts w:ascii="Calibri" w:eastAsia="Times New Roman" w:hAnsi="Calibri" w:cs="Times New Roman"/>
      <w:b/>
      <w:sz w:val="22"/>
      <w:szCs w:val="22"/>
      <w:lang w:val="en-US"/>
    </w:rPr>
  </w:style>
  <w:style w:type="character" w:customStyle="1" w:styleId="HeaderFooterChar">
    <w:name w:val="Header/Footer Char"/>
    <w:link w:val="HeaderFooter"/>
    <w:rsid w:val="00597562"/>
    <w:rPr>
      <w:rFonts w:ascii="Arial" w:eastAsia="MS Mincho" w:hAnsi="Arial" w:cs="Arial"/>
      <w:bCs/>
      <w:i/>
      <w:sz w:val="22"/>
      <w:lang w:val="en-US" w:eastAsia="ja-JP"/>
    </w:rPr>
  </w:style>
  <w:style w:type="paragraph" w:customStyle="1" w:styleId="Coversheet2">
    <w:name w:val="Coversheet 2"/>
    <w:link w:val="Coversheet2Char"/>
    <w:rsid w:val="00597562"/>
    <w:pPr>
      <w:framePr w:hSpace="180" w:wrap="around" w:vAnchor="text" w:hAnchor="margin" w:y="63"/>
      <w:jc w:val="center"/>
    </w:pPr>
    <w:rPr>
      <w:rFonts w:ascii="Calibri" w:eastAsia="Times New Roman" w:hAnsi="Calibri" w:cs="Times New Roman"/>
      <w:sz w:val="18"/>
      <w:szCs w:val="18"/>
      <w:lang w:val="en-US"/>
    </w:rPr>
  </w:style>
  <w:style w:type="character" w:customStyle="1" w:styleId="CoversheetChar">
    <w:name w:val="Coversheet Char"/>
    <w:link w:val="Coversheet"/>
    <w:rsid w:val="00597562"/>
    <w:rPr>
      <w:rFonts w:ascii="Calibri" w:eastAsia="Times New Roman" w:hAnsi="Calibri" w:cs="Times New Roman"/>
      <w:b/>
      <w:sz w:val="22"/>
      <w:szCs w:val="22"/>
      <w:lang w:val="en-US"/>
    </w:rPr>
  </w:style>
  <w:style w:type="paragraph" w:customStyle="1" w:styleId="Coversheettitle">
    <w:name w:val="Coversheet title"/>
    <w:link w:val="CoversheettitleChar"/>
    <w:rsid w:val="00597562"/>
    <w:pPr>
      <w:ind w:right="72"/>
      <w:jc w:val="center"/>
    </w:pPr>
    <w:rPr>
      <w:rFonts w:ascii="Calibri" w:eastAsia="Times New Roman" w:hAnsi="Calibri" w:cs="Times New Roman"/>
      <w:b/>
      <w:color w:val="FFFFFF"/>
      <w:lang w:val="en-US"/>
    </w:rPr>
  </w:style>
  <w:style w:type="character" w:customStyle="1" w:styleId="Coversheet2Char">
    <w:name w:val="Coversheet 2 Char"/>
    <w:link w:val="Coversheet2"/>
    <w:rsid w:val="00597562"/>
    <w:rPr>
      <w:rFonts w:ascii="Calibri" w:eastAsia="Times New Roman" w:hAnsi="Calibri" w:cs="Times New Roman"/>
      <w:sz w:val="18"/>
      <w:szCs w:val="18"/>
      <w:lang w:val="en-US"/>
    </w:rPr>
  </w:style>
  <w:style w:type="character" w:customStyle="1" w:styleId="CoversheettitleChar">
    <w:name w:val="Coversheet title Char"/>
    <w:link w:val="Coversheettitle"/>
    <w:rsid w:val="00597562"/>
    <w:rPr>
      <w:rFonts w:ascii="Calibri" w:eastAsia="Times New Roman" w:hAnsi="Calibri" w:cs="Times New Roman"/>
      <w:b/>
      <w:color w:val="FFFFFF"/>
      <w:lang w:val="en-US"/>
    </w:rPr>
  </w:style>
  <w:style w:type="paragraph" w:customStyle="1" w:styleId="DecimalAligned">
    <w:name w:val="Decimal Aligned"/>
    <w:basedOn w:val="a0"/>
    <w:uiPriority w:val="40"/>
    <w:rsid w:val="00597562"/>
    <w:pPr>
      <w:tabs>
        <w:tab w:val="decimal" w:pos="360"/>
      </w:tabs>
      <w:spacing w:after="200" w:line="276" w:lineRule="auto"/>
    </w:pPr>
  </w:style>
  <w:style w:type="character" w:styleId="aff5">
    <w:name w:val="Subtle Emphasis"/>
    <w:uiPriority w:val="19"/>
    <w:rsid w:val="00597562"/>
    <w:rPr>
      <w:i/>
      <w:iCs/>
    </w:rPr>
  </w:style>
  <w:style w:type="table" w:styleId="-1">
    <w:name w:val="Light Shading Accent 1"/>
    <w:basedOn w:val="a3"/>
    <w:uiPriority w:val="60"/>
    <w:rsid w:val="00597562"/>
    <w:rPr>
      <w:rFonts w:ascii="Calibri" w:eastAsia="MS Mincho" w:hAnsi="Calibri" w:cs="Arial"/>
      <w:color w:val="365F91"/>
      <w:sz w:val="22"/>
      <w:szCs w:val="22"/>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stTable7Colorful1">
    <w:name w:val="List Table 7 Colorful1"/>
    <w:basedOn w:val="a3"/>
    <w:uiPriority w:val="52"/>
    <w:rsid w:val="00597562"/>
    <w:rPr>
      <w:rFonts w:ascii="Times New Roman" w:eastAsia="Times New Roman" w:hAnsi="Times New Roman" w:cs="Times New Roman"/>
      <w:color w:val="000000"/>
      <w:sz w:val="20"/>
      <w:szCs w:val="20"/>
      <w:lang w:val="en-US"/>
    </w:rPr>
    <w:tblPr>
      <w:tblStyleRowBandSize w:val="1"/>
      <w:tblStyleColBandSize w:val="1"/>
    </w:tblPr>
    <w:tblStylePr w:type="firstRow">
      <w:rPr>
        <w:rFonts w:ascii="Cambria" w:eastAsia="MS Gothic" w:hAnsi="Cambria" w:cs="Times New Roman"/>
        <w:i/>
        <w:iCs/>
        <w:sz w:val="26"/>
      </w:rPr>
      <w:tblPr/>
      <w:tcPr>
        <w:tcBorders>
          <w:bottom w:val="single" w:sz="4" w:space="0" w:color="000000"/>
        </w:tcBorders>
        <w:shd w:val="clear" w:color="auto" w:fill="FFFFFF"/>
      </w:tcPr>
    </w:tblStylePr>
    <w:tblStylePr w:type="lastRow">
      <w:rPr>
        <w:rFonts w:ascii="Cambria" w:eastAsia="MS Gothic" w:hAnsi="Cambria" w:cs="Times New Roman"/>
        <w:i/>
        <w:iCs/>
        <w:sz w:val="26"/>
      </w:rPr>
      <w:tblPr/>
      <w:tcPr>
        <w:tcBorders>
          <w:top w:val="single" w:sz="4" w:space="0" w:color="000000"/>
        </w:tcBorders>
        <w:shd w:val="clear" w:color="auto" w:fill="FFFFFF"/>
      </w:tcPr>
    </w:tblStylePr>
    <w:tblStylePr w:type="firstCol">
      <w:pPr>
        <w:jc w:val="right"/>
      </w:pPr>
      <w:rPr>
        <w:rFonts w:ascii="Cambria" w:eastAsia="MS Gothic" w:hAnsi="Cambria" w:cs="Times New Roman"/>
        <w:i/>
        <w:iCs/>
        <w:sz w:val="26"/>
      </w:rPr>
      <w:tblPr/>
      <w:tcPr>
        <w:tcBorders>
          <w:right w:val="single" w:sz="4" w:space="0" w:color="000000"/>
        </w:tcBorders>
        <w:shd w:val="clear" w:color="auto" w:fill="FFFFFF"/>
      </w:tcPr>
    </w:tblStylePr>
    <w:tblStylePr w:type="lastCol">
      <w:rPr>
        <w:rFonts w:ascii="Cambria" w:eastAsia="MS Gothic"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1">
    <w:name w:val="Medium List 2 Accent 1"/>
    <w:basedOn w:val="a3"/>
    <w:uiPriority w:val="66"/>
    <w:rsid w:val="00597562"/>
    <w:rPr>
      <w:rFonts w:ascii="Cambria" w:eastAsia="MS Gothic" w:hAnsi="Cambria" w:cs="Times New Roman"/>
      <w:color w:val="000000"/>
      <w:sz w:val="22"/>
      <w:szCs w:val="22"/>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BulletsL1">
    <w:name w:val="Bullets L1"/>
    <w:basedOn w:val="a1"/>
    <w:link w:val="BulletsL1Char"/>
    <w:qFormat/>
    <w:rsid w:val="00597562"/>
    <w:pPr>
      <w:numPr>
        <w:numId w:val="35"/>
      </w:numPr>
      <w:ind w:left="567" w:hanging="357"/>
    </w:pPr>
  </w:style>
  <w:style w:type="character" w:customStyle="1" w:styleId="BulletsL1Char">
    <w:name w:val="Bullets L1 Char"/>
    <w:link w:val="BulletsL1"/>
    <w:rsid w:val="00597562"/>
    <w:rPr>
      <w:rFonts w:ascii="Arial" w:eastAsia="MS Mincho" w:hAnsi="Arial" w:cs="Arial"/>
      <w:bCs/>
      <w:sz w:val="22"/>
      <w:szCs w:val="21"/>
      <w:lang w:val="en-US" w:eastAsia="ja-JP"/>
    </w:rPr>
  </w:style>
  <w:style w:type="paragraph" w:customStyle="1" w:styleId="BulletedListlevel2">
    <w:name w:val="Bulleted List level 2"/>
    <w:basedOn w:val="BulletsL1"/>
    <w:link w:val="BulletedListlevel2Char"/>
    <w:rsid w:val="00597562"/>
    <w:pPr>
      <w:numPr>
        <w:ilvl w:val="1"/>
      </w:numPr>
      <w:ind w:left="714" w:hanging="357"/>
    </w:pPr>
  </w:style>
  <w:style w:type="character" w:styleId="aff6">
    <w:name w:val="footnote reference"/>
    <w:rsid w:val="00597562"/>
    <w:rPr>
      <w:vertAlign w:val="superscript"/>
    </w:rPr>
  </w:style>
  <w:style w:type="character" w:customStyle="1" w:styleId="BulletedListlevel2Char">
    <w:name w:val="Bulleted List level 2 Char"/>
    <w:link w:val="BulletedListlevel2"/>
    <w:rsid w:val="00597562"/>
    <w:rPr>
      <w:rFonts w:ascii="Arial" w:eastAsia="MS Mincho" w:hAnsi="Arial" w:cs="Arial"/>
      <w:bCs/>
      <w:sz w:val="22"/>
      <w:szCs w:val="21"/>
      <w:lang w:val="en-US" w:eastAsia="ja-JP"/>
    </w:rPr>
  </w:style>
  <w:style w:type="paragraph" w:customStyle="1" w:styleId="ListParagraphlevel2">
    <w:name w:val="List Paragraph level 2"/>
    <w:basedOn w:val="a1"/>
    <w:link w:val="ListParagraphlevel2Char"/>
    <w:rsid w:val="00597562"/>
    <w:pPr>
      <w:numPr>
        <w:ilvl w:val="1"/>
        <w:numId w:val="34"/>
      </w:numPr>
      <w:ind w:left="714" w:hanging="357"/>
    </w:pPr>
  </w:style>
  <w:style w:type="character" w:customStyle="1" w:styleId="ListParagraphlevel2Char">
    <w:name w:val="List Paragraph level 2 Char"/>
    <w:link w:val="ListParagraphlevel2"/>
    <w:rsid w:val="00597562"/>
    <w:rPr>
      <w:rFonts w:ascii="Arial" w:eastAsia="MS Mincho" w:hAnsi="Arial" w:cs="Arial"/>
      <w:bCs/>
      <w:sz w:val="22"/>
      <w:szCs w:val="21"/>
      <w:lang w:val="en-US" w:eastAsia="ja-JP"/>
    </w:rPr>
  </w:style>
  <w:style w:type="character" w:customStyle="1" w:styleId="hi8">
    <w:name w:val="hi8"/>
    <w:rsid w:val="00597562"/>
    <w:rPr>
      <w:color w:val="DC003C"/>
      <w:shd w:val="clear" w:color="auto" w:fill="auto"/>
    </w:rPr>
  </w:style>
  <w:style w:type="character" w:customStyle="1" w:styleId="hi1">
    <w:name w:val="hi1"/>
    <w:rsid w:val="00597562"/>
    <w:rPr>
      <w:color w:val="DC003C"/>
      <w:shd w:val="clear" w:color="auto" w:fill="auto"/>
    </w:rPr>
  </w:style>
  <w:style w:type="character" w:customStyle="1" w:styleId="journalname1">
    <w:name w:val="journalname1"/>
    <w:rsid w:val="00597562"/>
    <w:rPr>
      <w:i/>
      <w:iCs/>
    </w:rPr>
  </w:style>
  <w:style w:type="character" w:customStyle="1" w:styleId="journalnumber">
    <w:name w:val="journalnumber"/>
    <w:rsid w:val="00597562"/>
    <w:rPr>
      <w:b/>
      <w:bCs/>
    </w:rPr>
  </w:style>
  <w:style w:type="character" w:customStyle="1" w:styleId="cite-pages">
    <w:name w:val="cite-pages"/>
    <w:rsid w:val="00597562"/>
  </w:style>
  <w:style w:type="character" w:customStyle="1" w:styleId="mixed-citation">
    <w:name w:val="mixed-citation"/>
    <w:rsid w:val="00597562"/>
  </w:style>
  <w:style w:type="character" w:customStyle="1" w:styleId="ref-title">
    <w:name w:val="ref-title"/>
    <w:rsid w:val="00597562"/>
  </w:style>
  <w:style w:type="paragraph" w:customStyle="1" w:styleId="Stata">
    <w:name w:val="Stata"/>
    <w:basedOn w:val="a0"/>
    <w:rsid w:val="00597562"/>
    <w:rPr>
      <w:rFonts w:ascii="Consolas" w:hAnsi="Consolas"/>
      <w:sz w:val="16"/>
    </w:rPr>
  </w:style>
  <w:style w:type="paragraph" w:customStyle="1" w:styleId="Style1">
    <w:name w:val="Style1"/>
    <w:basedOn w:val="1"/>
    <w:next w:val="20"/>
    <w:rsid w:val="00597562"/>
    <w:pPr>
      <w:spacing w:before="0"/>
    </w:pPr>
    <w:rPr>
      <w:i/>
    </w:rPr>
  </w:style>
  <w:style w:type="paragraph" w:customStyle="1" w:styleId="TitleHeadings">
    <w:name w:val="Title Headings"/>
    <w:basedOn w:val="a0"/>
    <w:link w:val="TitleHeadingsChar"/>
    <w:rsid w:val="00597562"/>
    <w:pPr>
      <w:spacing w:before="240"/>
    </w:pPr>
    <w:rPr>
      <w:b/>
    </w:rPr>
  </w:style>
  <w:style w:type="character" w:customStyle="1" w:styleId="TitleHeadingsChar">
    <w:name w:val="Title Headings Char"/>
    <w:link w:val="TitleHeadings"/>
    <w:rsid w:val="00597562"/>
    <w:rPr>
      <w:rFonts w:ascii="Arial" w:eastAsia="MS Mincho" w:hAnsi="Arial" w:cs="Arial"/>
      <w:b/>
      <w:bCs/>
      <w:sz w:val="22"/>
      <w:lang w:val="en-US" w:eastAsia="ja-JP"/>
    </w:rPr>
  </w:style>
  <w:style w:type="table" w:styleId="33">
    <w:name w:val="Table 3D effects 3"/>
    <w:basedOn w:val="a3"/>
    <w:rsid w:val="00597562"/>
    <w:pPr>
      <w:spacing w:line="360" w:lineRule="auto"/>
    </w:pPr>
    <w:rPr>
      <w:rFonts w:ascii="Times New Roman" w:eastAsia="Times New Roman" w:hAnsi="Times New Roman" w:cs="Times New Roman"/>
      <w:sz w:val="20"/>
      <w:szCs w:val="20"/>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ColHead">
    <w:name w:val="TableText Col Head"/>
    <w:rsid w:val="00597562"/>
    <w:pPr>
      <w:jc w:val="center"/>
    </w:pPr>
    <w:rPr>
      <w:rFonts w:ascii="Times New Roman" w:eastAsia="Times New Roman" w:hAnsi="Times New Roman" w:cs="Times New Roman"/>
      <w:b/>
      <w:sz w:val="20"/>
      <w:szCs w:val="20"/>
      <w:lang w:val="en-US"/>
    </w:rPr>
  </w:style>
  <w:style w:type="paragraph" w:customStyle="1" w:styleId="TableText0">
    <w:name w:val="TableText"/>
    <w:link w:val="TableTextChar"/>
    <w:rsid w:val="00597562"/>
    <w:rPr>
      <w:rFonts w:ascii="Times New Roman" w:eastAsia="Times New Roman" w:hAnsi="Times New Roman" w:cs="Arial"/>
      <w:sz w:val="20"/>
      <w:szCs w:val="20"/>
      <w:lang w:val="en-US"/>
    </w:rPr>
  </w:style>
  <w:style w:type="character" w:customStyle="1" w:styleId="TableTextChar">
    <w:name w:val="TableText Char"/>
    <w:link w:val="TableText0"/>
    <w:rsid w:val="00597562"/>
    <w:rPr>
      <w:rFonts w:ascii="Times New Roman" w:eastAsia="Times New Roman" w:hAnsi="Times New Roman" w:cs="Arial"/>
      <w:sz w:val="20"/>
      <w:szCs w:val="20"/>
      <w:lang w:val="en-US"/>
    </w:rPr>
  </w:style>
  <w:style w:type="character" w:customStyle="1" w:styleId="TableText9">
    <w:name w:val="TableText 9"/>
    <w:rsid w:val="00597562"/>
    <w:rPr>
      <w:rFonts w:ascii="Times New Roman" w:hAnsi="Times New Roman"/>
      <w:sz w:val="18"/>
    </w:rPr>
  </w:style>
  <w:style w:type="table" w:customStyle="1" w:styleId="PlainTable31">
    <w:name w:val="Plain Table 31"/>
    <w:basedOn w:val="a3"/>
    <w:uiPriority w:val="43"/>
    <w:rsid w:val="00597562"/>
    <w:rPr>
      <w:rFonts w:ascii="Times New Roman" w:eastAsia="Times New Roman" w:hAnsi="Times New Roman" w:cs="Times New Roman"/>
      <w:sz w:val="20"/>
      <w:szCs w:val="20"/>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a3"/>
    <w:uiPriority w:val="42"/>
    <w:rsid w:val="00597562"/>
    <w:rPr>
      <w:rFonts w:ascii="Times New Roman" w:eastAsia="Times New Roman" w:hAnsi="Times New Roman" w:cs="Times New Roman"/>
      <w:sz w:val="20"/>
      <w:szCs w:val="20"/>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2">
    <w:name w:val="List Bullet 2"/>
    <w:link w:val="2Char0"/>
    <w:rsid w:val="00597562"/>
    <w:pPr>
      <w:numPr>
        <w:numId w:val="36"/>
      </w:numPr>
      <w:spacing w:after="240"/>
    </w:pPr>
    <w:rPr>
      <w:rFonts w:ascii="Times New Roman" w:eastAsia="Times New Roman" w:hAnsi="Times New Roman" w:cs="Times New Roman"/>
      <w:lang w:val="en-US"/>
    </w:rPr>
  </w:style>
  <w:style w:type="character" w:customStyle="1" w:styleId="2Char0">
    <w:name w:val="글머리 기호 2 Char"/>
    <w:link w:val="2"/>
    <w:rsid w:val="00597562"/>
    <w:rPr>
      <w:rFonts w:ascii="Times New Roman" w:eastAsia="Times New Roman" w:hAnsi="Times New Roman" w:cs="Times New Roman"/>
      <w:lang w:val="en-US"/>
    </w:rPr>
  </w:style>
  <w:style w:type="paragraph" w:customStyle="1" w:styleId="Appendix1">
    <w:name w:val="Appendix 1"/>
    <w:next w:val="Paragraph"/>
    <w:rsid w:val="00597562"/>
    <w:pPr>
      <w:keepNext/>
      <w:numPr>
        <w:numId w:val="37"/>
      </w:numPr>
      <w:tabs>
        <w:tab w:val="clear" w:pos="0"/>
      </w:tabs>
      <w:spacing w:after="240"/>
    </w:pPr>
    <w:rPr>
      <w:rFonts w:ascii="Times New Roman" w:eastAsia="Times New Roman" w:hAnsi="Times New Roman" w:cs="Times New Roman"/>
      <w:b/>
      <w:lang w:val="en-US"/>
    </w:rPr>
  </w:style>
  <w:style w:type="paragraph" w:customStyle="1" w:styleId="Appendix2">
    <w:name w:val="Appendix 2"/>
    <w:next w:val="Paragraph"/>
    <w:rsid w:val="00597562"/>
    <w:pPr>
      <w:keepNext/>
      <w:numPr>
        <w:ilvl w:val="1"/>
        <w:numId w:val="37"/>
      </w:numPr>
      <w:tabs>
        <w:tab w:val="clear" w:pos="0"/>
      </w:tabs>
      <w:spacing w:after="240"/>
    </w:pPr>
    <w:rPr>
      <w:rFonts w:ascii="Times New Roman" w:eastAsia="Times New Roman" w:hAnsi="Times New Roman" w:cs="Arial"/>
      <w:b/>
      <w:lang w:val="en-US"/>
    </w:rPr>
  </w:style>
  <w:style w:type="paragraph" w:customStyle="1" w:styleId="Appendix3">
    <w:name w:val="Appendix 3"/>
    <w:next w:val="Paragraph"/>
    <w:rsid w:val="00597562"/>
    <w:pPr>
      <w:keepNext/>
      <w:numPr>
        <w:ilvl w:val="2"/>
        <w:numId w:val="37"/>
      </w:numPr>
      <w:tabs>
        <w:tab w:val="clear" w:pos="0"/>
      </w:tabs>
      <w:spacing w:after="240"/>
    </w:pPr>
    <w:rPr>
      <w:rFonts w:ascii="Times New Roman" w:eastAsia="Times New Roman" w:hAnsi="Times New Roman" w:cs="Arial"/>
      <w:b/>
      <w:bCs/>
      <w:lang w:val="en-US"/>
    </w:rPr>
  </w:style>
  <w:style w:type="paragraph" w:customStyle="1" w:styleId="TableTextCenterSpace">
    <w:name w:val="TableText Center Space"/>
    <w:rsid w:val="00597562"/>
    <w:pPr>
      <w:spacing w:before="60" w:after="60"/>
      <w:jc w:val="center"/>
    </w:pPr>
    <w:rPr>
      <w:rFonts w:ascii="Times New Roman" w:eastAsia="Times New Roman" w:hAnsi="Times New Roman" w:cs="Times New Roman"/>
      <w:sz w:val="20"/>
      <w:szCs w:val="20"/>
      <w:lang w:val="en-US"/>
    </w:rPr>
  </w:style>
  <w:style w:type="paragraph" w:customStyle="1" w:styleId="Bullets1">
    <w:name w:val="Bullets1"/>
    <w:basedOn w:val="a1"/>
    <w:rsid w:val="00597562"/>
    <w:pPr>
      <w:numPr>
        <w:numId w:val="38"/>
      </w:numPr>
    </w:pPr>
  </w:style>
  <w:style w:type="paragraph" w:customStyle="1" w:styleId="Articletitle">
    <w:name w:val="Article title"/>
    <w:basedOn w:val="a0"/>
    <w:next w:val="a0"/>
    <w:link w:val="ArticletitleChar"/>
    <w:rsid w:val="00597562"/>
    <w:rPr>
      <w:b/>
      <w:sz w:val="28"/>
    </w:rPr>
  </w:style>
  <w:style w:type="paragraph" w:customStyle="1" w:styleId="Authornames">
    <w:name w:val="Author names"/>
    <w:basedOn w:val="a0"/>
    <w:next w:val="a0"/>
    <w:rsid w:val="00597562"/>
    <w:pPr>
      <w:spacing w:before="240"/>
    </w:pPr>
  </w:style>
  <w:style w:type="paragraph" w:customStyle="1" w:styleId="Affiliation">
    <w:name w:val="Affiliation"/>
    <w:basedOn w:val="a0"/>
    <w:rsid w:val="00597562"/>
    <w:pPr>
      <w:spacing w:before="240"/>
    </w:pPr>
    <w:rPr>
      <w:i/>
    </w:rPr>
  </w:style>
  <w:style w:type="paragraph" w:customStyle="1" w:styleId="Receiveddates">
    <w:name w:val="Received dates"/>
    <w:basedOn w:val="Affiliation"/>
    <w:next w:val="a0"/>
    <w:rsid w:val="00597562"/>
  </w:style>
  <w:style w:type="paragraph" w:customStyle="1" w:styleId="Abstract">
    <w:name w:val="Abstract"/>
    <w:basedOn w:val="a0"/>
    <w:next w:val="Keywords"/>
    <w:rsid w:val="00597562"/>
    <w:pPr>
      <w:spacing w:before="360" w:after="300"/>
      <w:ind w:left="720" w:right="567"/>
    </w:pPr>
  </w:style>
  <w:style w:type="paragraph" w:customStyle="1" w:styleId="Keywords">
    <w:name w:val="Keywords"/>
    <w:basedOn w:val="a0"/>
    <w:next w:val="Paragraph"/>
    <w:rsid w:val="00597562"/>
    <w:pPr>
      <w:spacing w:before="240" w:after="240"/>
      <w:ind w:left="720" w:right="567"/>
    </w:pPr>
  </w:style>
  <w:style w:type="paragraph" w:customStyle="1" w:styleId="Correspondencedetails">
    <w:name w:val="Correspondence details"/>
    <w:basedOn w:val="a0"/>
    <w:rsid w:val="00597562"/>
    <w:pPr>
      <w:spacing w:before="240"/>
    </w:pPr>
  </w:style>
  <w:style w:type="paragraph" w:customStyle="1" w:styleId="Displayedquotation">
    <w:name w:val="Displayed quotation"/>
    <w:basedOn w:val="a0"/>
    <w:rsid w:val="00597562"/>
    <w:pPr>
      <w:tabs>
        <w:tab w:val="left" w:pos="1077"/>
        <w:tab w:val="left" w:pos="1440"/>
        <w:tab w:val="left" w:pos="1797"/>
        <w:tab w:val="left" w:pos="2155"/>
        <w:tab w:val="left" w:pos="2512"/>
      </w:tabs>
      <w:spacing w:before="240" w:after="360"/>
      <w:ind w:left="709" w:right="425"/>
      <w:contextualSpacing/>
    </w:pPr>
  </w:style>
  <w:style w:type="paragraph" w:customStyle="1" w:styleId="Numberedlist">
    <w:name w:val="Numbered list"/>
    <w:basedOn w:val="Paragraph"/>
    <w:next w:val="Paragraph"/>
    <w:rsid w:val="00597562"/>
    <w:pPr>
      <w:widowControl/>
      <w:numPr>
        <w:numId w:val="39"/>
      </w:numPr>
      <w:spacing w:after="240"/>
      <w:contextualSpacing/>
    </w:pPr>
  </w:style>
  <w:style w:type="paragraph" w:customStyle="1" w:styleId="Displayedequation">
    <w:name w:val="Displayed equation"/>
    <w:basedOn w:val="a0"/>
    <w:next w:val="Paragraph"/>
    <w:rsid w:val="00597562"/>
    <w:pPr>
      <w:tabs>
        <w:tab w:val="center" w:pos="4253"/>
        <w:tab w:val="right" w:pos="8222"/>
      </w:tabs>
      <w:spacing w:before="240" w:after="240"/>
      <w:jc w:val="center"/>
    </w:pPr>
  </w:style>
  <w:style w:type="paragraph" w:customStyle="1" w:styleId="Acknowledgements">
    <w:name w:val="Acknowledgements"/>
    <w:basedOn w:val="a0"/>
    <w:next w:val="a0"/>
    <w:rsid w:val="00597562"/>
  </w:style>
  <w:style w:type="paragraph" w:customStyle="1" w:styleId="Tabletitle">
    <w:name w:val="Table title"/>
    <w:basedOn w:val="Heading4Paragraph"/>
    <w:next w:val="a0"/>
    <w:rsid w:val="00597562"/>
    <w:pPr>
      <w:spacing w:before="0"/>
    </w:pPr>
  </w:style>
  <w:style w:type="paragraph" w:customStyle="1" w:styleId="Figurecaption">
    <w:name w:val="Figure caption"/>
    <w:basedOn w:val="a0"/>
    <w:next w:val="a0"/>
    <w:rsid w:val="00597562"/>
    <w:pPr>
      <w:spacing w:before="240"/>
    </w:pPr>
  </w:style>
  <w:style w:type="paragraph" w:customStyle="1" w:styleId="Footnotes">
    <w:name w:val="Footnotes"/>
    <w:basedOn w:val="a0"/>
    <w:rsid w:val="00597562"/>
    <w:pPr>
      <w:ind w:left="482" w:hanging="482"/>
      <w:contextualSpacing/>
    </w:pPr>
  </w:style>
  <w:style w:type="paragraph" w:customStyle="1" w:styleId="Notesoncontributors">
    <w:name w:val="Notes on contributors"/>
    <w:basedOn w:val="a0"/>
    <w:rsid w:val="00597562"/>
    <w:pPr>
      <w:spacing w:before="240"/>
    </w:pPr>
  </w:style>
  <w:style w:type="paragraph" w:customStyle="1" w:styleId="Normalparagraphstyle">
    <w:name w:val="Normal paragraph style"/>
    <w:basedOn w:val="a0"/>
    <w:next w:val="a0"/>
    <w:rsid w:val="00597562"/>
  </w:style>
  <w:style w:type="paragraph" w:customStyle="1" w:styleId="Newparagraph">
    <w:name w:val="New paragraph"/>
    <w:basedOn w:val="a0"/>
    <w:rsid w:val="00597562"/>
    <w:pPr>
      <w:ind w:firstLine="720"/>
    </w:pPr>
  </w:style>
  <w:style w:type="paragraph" w:styleId="aff7">
    <w:name w:val="Normal Indent"/>
    <w:basedOn w:val="a0"/>
    <w:rsid w:val="00597562"/>
    <w:pPr>
      <w:ind w:left="720"/>
    </w:pPr>
  </w:style>
  <w:style w:type="paragraph" w:customStyle="1" w:styleId="Subjectcodes">
    <w:name w:val="Subject codes"/>
    <w:basedOn w:val="Keywords"/>
    <w:next w:val="Paragraph"/>
    <w:rsid w:val="00597562"/>
  </w:style>
  <w:style w:type="paragraph" w:customStyle="1" w:styleId="Heading4Paragraph">
    <w:name w:val="Heading 4 + Paragraph"/>
    <w:basedOn w:val="Paragraph"/>
    <w:next w:val="Newparagraph"/>
    <w:rsid w:val="00597562"/>
    <w:pPr>
      <w:widowControl/>
      <w:spacing w:before="360"/>
    </w:pPr>
  </w:style>
  <w:style w:type="paragraph" w:customStyle="1" w:styleId="HeaderFooter0">
    <w:name w:val="Header &amp; Footer"/>
    <w:rsid w:val="00597562"/>
    <w:pPr>
      <w:pBdr>
        <w:top w:val="nil"/>
        <w:left w:val="nil"/>
        <w:bottom w:val="nil"/>
        <w:right w:val="nil"/>
        <w:between w:val="nil"/>
        <w:bar w:val="nil"/>
      </w:pBdr>
      <w:tabs>
        <w:tab w:val="right" w:pos="9020"/>
      </w:tabs>
    </w:pPr>
    <w:rPr>
      <w:rFonts w:ascii="Helvetica" w:eastAsia="Arial Unicode MS" w:hAnsi="Arial Unicode MS" w:cs="Arial Unicode MS"/>
      <w:color w:val="000000"/>
      <w:bdr w:val="nil"/>
      <w:lang w:val="en-US"/>
    </w:rPr>
  </w:style>
  <w:style w:type="paragraph" w:customStyle="1" w:styleId="FreeForm">
    <w:name w:val="Free Form"/>
    <w:rsid w:val="00597562"/>
    <w:pPr>
      <w:pBdr>
        <w:top w:val="nil"/>
        <w:left w:val="nil"/>
        <w:bottom w:val="nil"/>
        <w:right w:val="nil"/>
        <w:between w:val="nil"/>
        <w:bar w:val="nil"/>
      </w:pBdr>
    </w:pPr>
    <w:rPr>
      <w:rFonts w:ascii="Times New Roman" w:eastAsia="Arial Unicode MS" w:hAnsi="Arial Unicode MS" w:cs="Arial Unicode MS"/>
      <w:color w:val="000000"/>
      <w:sz w:val="20"/>
      <w:szCs w:val="20"/>
      <w:u w:color="000000"/>
      <w:bdr w:val="nil"/>
      <w:lang w:val="en-US"/>
    </w:rPr>
  </w:style>
  <w:style w:type="paragraph" w:customStyle="1" w:styleId="HeaderFooterA">
    <w:name w:val="Header &amp; Footer A"/>
    <w:rsid w:val="00597562"/>
    <w:pPr>
      <w:pBdr>
        <w:top w:val="nil"/>
        <w:left w:val="nil"/>
        <w:bottom w:val="nil"/>
        <w:right w:val="nil"/>
        <w:between w:val="nil"/>
        <w:bar w:val="nil"/>
      </w:pBdr>
      <w:tabs>
        <w:tab w:val="right" w:pos="9360"/>
      </w:tabs>
    </w:pPr>
    <w:rPr>
      <w:rFonts w:ascii="Helvetica" w:eastAsia="Arial Unicode MS" w:hAnsi="Arial Unicode MS" w:cs="Arial Unicode MS"/>
      <w:color w:val="000000"/>
      <w:sz w:val="20"/>
      <w:szCs w:val="20"/>
      <w:u w:color="000000"/>
      <w:bdr w:val="nil"/>
      <w:lang w:val="en-US"/>
    </w:rPr>
  </w:style>
  <w:style w:type="paragraph" w:customStyle="1" w:styleId="BodyA">
    <w:name w:val="Body A"/>
    <w:rsid w:val="00597562"/>
    <w:pPr>
      <w:pBdr>
        <w:top w:val="nil"/>
        <w:left w:val="nil"/>
        <w:bottom w:val="nil"/>
        <w:right w:val="nil"/>
        <w:between w:val="nil"/>
        <w:bar w:val="nil"/>
      </w:pBdr>
    </w:pPr>
    <w:rPr>
      <w:rFonts w:ascii="Helvetica" w:eastAsia="Helvetica" w:hAnsi="Helvetica" w:cs="Helvetica"/>
      <w:color w:val="000000"/>
      <w:u w:color="000000"/>
      <w:bdr w:val="nil"/>
      <w:lang w:val="en-US"/>
    </w:rPr>
  </w:style>
  <w:style w:type="character" w:customStyle="1" w:styleId="Link">
    <w:name w:val="Link"/>
    <w:rsid w:val="00597562"/>
    <w:rPr>
      <w:color w:val="0000FF"/>
      <w:u w:val="single" w:color="0000FF"/>
    </w:rPr>
  </w:style>
  <w:style w:type="character" w:customStyle="1" w:styleId="Hyperlink0">
    <w:name w:val="Hyperlink.0"/>
    <w:rsid w:val="00597562"/>
    <w:rPr>
      <w:rFonts w:ascii="Times Roman" w:eastAsia="Times Roman" w:hAnsi="Times Roman" w:cs="Times Roman"/>
      <w:color w:val="000000"/>
      <w:sz w:val="20"/>
      <w:szCs w:val="20"/>
      <w:u w:val="none" w:color="000000"/>
    </w:rPr>
  </w:style>
  <w:style w:type="character" w:customStyle="1" w:styleId="Hyperlink1">
    <w:name w:val="Hyperlink.1"/>
    <w:rsid w:val="00597562"/>
    <w:rPr>
      <w:rFonts w:ascii="Times Roman" w:eastAsia="Times Roman" w:hAnsi="Times Roman" w:cs="Times Roman"/>
      <w:smallCaps/>
      <w:color w:val="1122CC"/>
      <w:sz w:val="20"/>
      <w:szCs w:val="20"/>
      <w:u w:val="single" w:color="1122CC"/>
      <w:shd w:val="clear" w:color="auto" w:fill="FFFFFF"/>
    </w:rPr>
  </w:style>
  <w:style w:type="character" w:customStyle="1" w:styleId="Hyperlink2">
    <w:name w:val="Hyperlink.2"/>
    <w:rsid w:val="00597562"/>
    <w:rPr>
      <w:rFonts w:ascii="Times Roman" w:eastAsia="Times Roman" w:hAnsi="Times Roman" w:cs="Times Roman"/>
      <w:color w:val="000000"/>
      <w:sz w:val="24"/>
      <w:szCs w:val="24"/>
      <w:u w:val="none" w:color="000000"/>
    </w:rPr>
  </w:style>
  <w:style w:type="character" w:customStyle="1" w:styleId="Hyperlink3">
    <w:name w:val="Hyperlink.3"/>
    <w:rsid w:val="00597562"/>
    <w:rPr>
      <w:rFonts w:ascii="Times Roman" w:eastAsia="Times Roman" w:hAnsi="Times Roman" w:cs="Times Roman"/>
      <w:color w:val="0000FF"/>
      <w:sz w:val="24"/>
      <w:szCs w:val="24"/>
      <w:u w:val="single" w:color="0000FF"/>
      <w:lang w:val="en-US"/>
    </w:rPr>
  </w:style>
  <w:style w:type="paragraph" w:customStyle="1" w:styleId="Biosketch">
    <w:name w:val="Biosketch"/>
    <w:basedOn w:val="a0"/>
    <w:link w:val="BiosketchChar"/>
    <w:rsid w:val="00597562"/>
    <w:pPr>
      <w:pBdr>
        <w:top w:val="single" w:sz="8" w:space="6" w:color="808080"/>
        <w:left w:val="single" w:sz="8" w:space="6" w:color="808080"/>
        <w:bottom w:val="single" w:sz="8" w:space="6" w:color="808080"/>
        <w:right w:val="single" w:sz="8" w:space="6" w:color="808080"/>
      </w:pBdr>
    </w:pPr>
  </w:style>
  <w:style w:type="paragraph" w:customStyle="1" w:styleId="Articlesubtitle">
    <w:name w:val="Article subtitle"/>
    <w:basedOn w:val="Articletitle"/>
    <w:link w:val="ArticlesubtitleChar"/>
    <w:rsid w:val="00597562"/>
  </w:style>
  <w:style w:type="character" w:customStyle="1" w:styleId="BiosketchChar">
    <w:name w:val="Biosketch Char"/>
    <w:link w:val="Biosketch"/>
    <w:rsid w:val="00597562"/>
    <w:rPr>
      <w:rFonts w:ascii="Arial" w:eastAsia="MS Mincho" w:hAnsi="Arial" w:cs="Arial"/>
      <w:bCs/>
      <w:sz w:val="22"/>
      <w:lang w:val="en-US" w:eastAsia="ja-JP"/>
    </w:rPr>
  </w:style>
  <w:style w:type="character" w:customStyle="1" w:styleId="ArticletitleChar">
    <w:name w:val="Article title Char"/>
    <w:link w:val="Articletitle"/>
    <w:rsid w:val="00597562"/>
    <w:rPr>
      <w:rFonts w:ascii="Arial" w:eastAsia="MS Mincho" w:hAnsi="Arial" w:cs="Arial"/>
      <w:b/>
      <w:bCs/>
      <w:sz w:val="28"/>
      <w:lang w:val="en-US" w:eastAsia="ja-JP"/>
    </w:rPr>
  </w:style>
  <w:style w:type="character" w:customStyle="1" w:styleId="ArticlesubtitleChar">
    <w:name w:val="Article subtitle Char"/>
    <w:link w:val="Articlesubtitle"/>
    <w:rsid w:val="00597562"/>
    <w:rPr>
      <w:rFonts w:ascii="Arial" w:eastAsia="MS Mincho" w:hAnsi="Arial" w:cs="Arial"/>
      <w:b/>
      <w:bCs/>
      <w:sz w:val="28"/>
      <w:lang w:val="en-US" w:eastAsia="ja-JP"/>
    </w:rPr>
  </w:style>
  <w:style w:type="paragraph" w:customStyle="1" w:styleId="Notes">
    <w:name w:val="Notes"/>
    <w:basedOn w:val="a1"/>
    <w:link w:val="NotesChar"/>
    <w:rsid w:val="00597562"/>
    <w:pPr>
      <w:numPr>
        <w:numId w:val="40"/>
      </w:numPr>
    </w:pPr>
  </w:style>
  <w:style w:type="character" w:customStyle="1" w:styleId="NotesChar">
    <w:name w:val="Notes Char"/>
    <w:link w:val="Notes"/>
    <w:rsid w:val="00597562"/>
    <w:rPr>
      <w:rFonts w:ascii="Arial" w:eastAsia="MS Mincho" w:hAnsi="Arial" w:cs="Arial"/>
      <w:bCs/>
      <w:sz w:val="22"/>
      <w:szCs w:val="21"/>
      <w:lang w:val="en-US" w:eastAsia="ja-JP"/>
    </w:rPr>
  </w:style>
  <w:style w:type="character" w:customStyle="1" w:styleId="Mention1">
    <w:name w:val="Mention1"/>
    <w:uiPriority w:val="99"/>
    <w:semiHidden/>
    <w:unhideWhenUsed/>
    <w:rsid w:val="00597562"/>
    <w:rPr>
      <w:color w:val="2B579A"/>
      <w:shd w:val="clear" w:color="auto" w:fill="E6E6E6"/>
    </w:rPr>
  </w:style>
  <w:style w:type="paragraph" w:customStyle="1" w:styleId="Refslist">
    <w:name w:val="Refs list"/>
    <w:basedOn w:val="a0"/>
    <w:link w:val="RefslistChar"/>
    <w:rsid w:val="00597562"/>
    <w:pPr>
      <w:spacing w:before="60" w:line="240" w:lineRule="auto"/>
      <w:ind w:left="567" w:hanging="567"/>
    </w:pPr>
    <w:rPr>
      <w:sz w:val="21"/>
      <w:szCs w:val="21"/>
    </w:rPr>
  </w:style>
  <w:style w:type="character" w:customStyle="1" w:styleId="RefslistChar">
    <w:name w:val="Refs list Char"/>
    <w:link w:val="Refslist"/>
    <w:rsid w:val="00597562"/>
    <w:rPr>
      <w:rFonts w:ascii="Arial" w:eastAsia="MS Mincho" w:hAnsi="Arial" w:cs="Arial"/>
      <w:bCs/>
      <w:sz w:val="21"/>
      <w:szCs w:val="21"/>
      <w:lang w:val="en-US" w:eastAsia="ja-JP"/>
    </w:rPr>
  </w:style>
  <w:style w:type="paragraph" w:customStyle="1" w:styleId="Normalpara">
    <w:name w:val="Normal para"/>
    <w:basedOn w:val="a0"/>
    <w:link w:val="NormalparaChar"/>
    <w:rsid w:val="00597562"/>
    <w:pPr>
      <w:overflowPunct w:val="0"/>
      <w:autoSpaceDE w:val="0"/>
      <w:autoSpaceDN w:val="0"/>
      <w:adjustRightInd w:val="0"/>
      <w:spacing w:line="240" w:lineRule="auto"/>
      <w:textAlignment w:val="baseline"/>
    </w:pPr>
    <w:rPr>
      <w:rFonts w:eastAsia="Times New Roman"/>
    </w:rPr>
  </w:style>
  <w:style w:type="character" w:customStyle="1" w:styleId="NormalparaChar">
    <w:name w:val="Normal para Char"/>
    <w:link w:val="Normalpara"/>
    <w:rsid w:val="00597562"/>
    <w:rPr>
      <w:rFonts w:ascii="Arial" w:eastAsia="Times New Roman" w:hAnsi="Arial" w:cs="Arial"/>
      <w:bCs/>
      <w:sz w:val="22"/>
      <w:lang w:val="en-US" w:eastAsia="ja-JP"/>
    </w:rPr>
  </w:style>
  <w:style w:type="paragraph" w:customStyle="1" w:styleId="Subbullet">
    <w:name w:val="Sub bullet"/>
    <w:basedOn w:val="Bulletedlist"/>
    <w:link w:val="SubbulletChar"/>
    <w:rsid w:val="00597562"/>
    <w:pPr>
      <w:numPr>
        <w:ilvl w:val="1"/>
        <w:numId w:val="41"/>
      </w:numPr>
      <w:ind w:left="1134" w:hanging="357"/>
    </w:pPr>
  </w:style>
  <w:style w:type="character" w:customStyle="1" w:styleId="SubbulletChar">
    <w:name w:val="Sub bullet Char"/>
    <w:link w:val="Subbullet"/>
    <w:rsid w:val="00597562"/>
    <w:rPr>
      <w:rFonts w:ascii="Arial" w:eastAsia="MS Mincho" w:hAnsi="Arial" w:cs="Arial"/>
      <w:bCs/>
      <w:sz w:val="22"/>
      <w:szCs w:val="21"/>
      <w:lang w:val="en-US" w:eastAsia="ja-JP"/>
    </w:rPr>
  </w:style>
  <w:style w:type="paragraph" w:customStyle="1" w:styleId="Bodytextafterfiguretable">
    <w:name w:val="Body text after figure/table"/>
    <w:basedOn w:val="af7"/>
    <w:link w:val="BodytextafterfiguretableChar"/>
    <w:rsid w:val="00597562"/>
    <w:pPr>
      <w:spacing w:before="240"/>
    </w:pPr>
  </w:style>
  <w:style w:type="character" w:customStyle="1" w:styleId="BodytextafterfiguretableChar">
    <w:name w:val="Body text after figure/table Char"/>
    <w:link w:val="Bodytextafterfiguretable"/>
    <w:rsid w:val="00597562"/>
    <w:rPr>
      <w:rFonts w:ascii="Arial" w:eastAsia="바탕" w:hAnsi="Arial" w:cs="Times New Roman"/>
      <w:bCs/>
      <w:sz w:val="22"/>
      <w:lang w:val="en-US" w:eastAsia="ja-JP"/>
    </w:rPr>
  </w:style>
  <w:style w:type="paragraph" w:customStyle="1" w:styleId="Tablefigurefootnotes">
    <w:name w:val="Table/figure footnotes"/>
    <w:basedOn w:val="a0"/>
    <w:link w:val="TablefigurefootnotesChar"/>
    <w:rsid w:val="00597562"/>
    <w:pPr>
      <w:keepLines/>
      <w:spacing w:after="60" w:line="240" w:lineRule="auto"/>
    </w:pPr>
    <w:rPr>
      <w:rFonts w:eastAsia="바탕" w:cs="Times New Roman"/>
      <w:color w:val="7F7F7F"/>
      <w:sz w:val="18"/>
    </w:rPr>
  </w:style>
  <w:style w:type="character" w:customStyle="1" w:styleId="TablefigurefootnotesChar">
    <w:name w:val="Table/figure footnotes Char"/>
    <w:link w:val="Tablefigurefootnotes"/>
    <w:rsid w:val="00597562"/>
    <w:rPr>
      <w:rFonts w:ascii="Arial" w:eastAsia="바탕" w:hAnsi="Arial" w:cs="Times New Roman"/>
      <w:bCs/>
      <w:color w:val="7F7F7F"/>
      <w:sz w:val="18"/>
      <w:lang w:val="en-US" w:eastAsia="ja-JP"/>
    </w:rPr>
  </w:style>
  <w:style w:type="paragraph" w:customStyle="1" w:styleId="Figuretitle">
    <w:name w:val="Figure title"/>
    <w:basedOn w:val="a0"/>
    <w:link w:val="FiguretitleChar"/>
    <w:rsid w:val="00597562"/>
    <w:pPr>
      <w:spacing w:before="360" w:line="240" w:lineRule="auto"/>
    </w:pPr>
    <w:rPr>
      <w:rFonts w:eastAsia="바탕" w:cs="Times New Roman"/>
      <w:b/>
    </w:rPr>
  </w:style>
  <w:style w:type="character" w:customStyle="1" w:styleId="FiguretitleChar">
    <w:name w:val="Figure title Char"/>
    <w:link w:val="Figuretitle"/>
    <w:rsid w:val="00597562"/>
    <w:rPr>
      <w:rFonts w:ascii="Arial" w:eastAsia="바탕" w:hAnsi="Arial" w:cs="Times New Roman"/>
      <w:b/>
      <w:bCs/>
      <w:sz w:val="22"/>
      <w:lang w:val="en-US" w:eastAsia="ja-JP"/>
    </w:rPr>
  </w:style>
  <w:style w:type="paragraph" w:customStyle="1" w:styleId="TableText1">
    <w:name w:val="Table Text"/>
    <w:basedOn w:val="a0"/>
    <w:link w:val="TableTextZchn"/>
    <w:rsid w:val="00597562"/>
    <w:pPr>
      <w:spacing w:before="40" w:after="20" w:line="240" w:lineRule="auto"/>
      <w:jc w:val="both"/>
    </w:pPr>
    <w:rPr>
      <w:rFonts w:ascii="Minion" w:eastAsia="Times New Roman" w:hAnsi="Minion" w:cs="Times New Roman"/>
      <w:szCs w:val="20"/>
      <w:lang w:eastAsia="zh-CN"/>
    </w:rPr>
  </w:style>
  <w:style w:type="character" w:customStyle="1" w:styleId="TableTextZchn">
    <w:name w:val="Table Text Zchn"/>
    <w:link w:val="TableText1"/>
    <w:rsid w:val="00597562"/>
    <w:rPr>
      <w:rFonts w:ascii="Minion" w:eastAsia="Times New Roman" w:hAnsi="Minion" w:cs="Times New Roman"/>
      <w:bCs/>
      <w:sz w:val="22"/>
      <w:szCs w:val="20"/>
      <w:lang w:val="en-US" w:eastAsia="zh-CN"/>
    </w:rPr>
  </w:style>
  <w:style w:type="character" w:customStyle="1" w:styleId="author">
    <w:name w:val="author"/>
    <w:rsid w:val="00597562"/>
  </w:style>
  <w:style w:type="character" w:customStyle="1" w:styleId="pubyear">
    <w:name w:val="pubyear"/>
    <w:rsid w:val="00597562"/>
  </w:style>
  <w:style w:type="character" w:customStyle="1" w:styleId="articletitle0">
    <w:name w:val="articletitle"/>
    <w:rsid w:val="00597562"/>
  </w:style>
  <w:style w:type="character" w:customStyle="1" w:styleId="journaltitle">
    <w:name w:val="journaltitle"/>
    <w:rsid w:val="00597562"/>
  </w:style>
  <w:style w:type="character" w:customStyle="1" w:styleId="vol">
    <w:name w:val="vol"/>
    <w:rsid w:val="00597562"/>
  </w:style>
  <w:style w:type="character" w:customStyle="1" w:styleId="pagefirst">
    <w:name w:val="pagefirst"/>
    <w:rsid w:val="00597562"/>
  </w:style>
  <w:style w:type="character" w:customStyle="1" w:styleId="pagelast">
    <w:name w:val="pagelast"/>
    <w:rsid w:val="00597562"/>
  </w:style>
  <w:style w:type="character" w:customStyle="1" w:styleId="doi">
    <w:name w:val="doi"/>
    <w:rsid w:val="00597562"/>
  </w:style>
  <w:style w:type="character" w:customStyle="1" w:styleId="fm-citation-ids-label">
    <w:name w:val="fm-citation-ids-label"/>
    <w:rsid w:val="00597562"/>
  </w:style>
  <w:style w:type="character" w:customStyle="1" w:styleId="Heading2Char1">
    <w:name w:val="Heading 2 Char1"/>
    <w:uiPriority w:val="9"/>
    <w:rsid w:val="00597562"/>
    <w:rPr>
      <w:rFonts w:eastAsia="MS Gothic" w:cs="Times New Roman"/>
      <w:b/>
      <w:bCs/>
      <w:sz w:val="28"/>
      <w:szCs w:val="26"/>
      <w:lang w:eastAsia="ja-JP"/>
    </w:rPr>
  </w:style>
  <w:style w:type="character" w:customStyle="1" w:styleId="tgc">
    <w:name w:val="_tgc"/>
    <w:rsid w:val="00597562"/>
  </w:style>
  <w:style w:type="character" w:customStyle="1" w:styleId="issue-title">
    <w:name w:val="issue-title"/>
    <w:rsid w:val="00597562"/>
  </w:style>
  <w:style w:type="paragraph" w:customStyle="1" w:styleId="Pa5">
    <w:name w:val="Pa5"/>
    <w:basedOn w:val="a0"/>
    <w:next w:val="a0"/>
    <w:uiPriority w:val="99"/>
    <w:rsid w:val="00597562"/>
    <w:pPr>
      <w:widowControl w:val="0"/>
      <w:autoSpaceDE w:val="0"/>
      <w:autoSpaceDN w:val="0"/>
      <w:adjustRightInd w:val="0"/>
      <w:spacing w:before="360" w:line="561" w:lineRule="atLeast"/>
    </w:pPr>
    <w:rPr>
      <w:rFonts w:ascii="BI Sans" w:hAnsi="BI Sans" w:cs="BI Sans"/>
    </w:rPr>
  </w:style>
  <w:style w:type="paragraph" w:customStyle="1" w:styleId="Sinespaciado1">
    <w:name w:val="Sin espaciado1"/>
    <w:uiPriority w:val="99"/>
    <w:rsid w:val="00597562"/>
    <w:rPr>
      <w:rFonts w:ascii="Times New Roman" w:eastAsia="MS Mincho" w:hAnsi="Times New Roman" w:cs="Times New Roman"/>
      <w:lang w:val="en-US" w:eastAsia="ja-JP"/>
    </w:rPr>
  </w:style>
  <w:style w:type="paragraph" w:customStyle="1" w:styleId="Pa7">
    <w:name w:val="Pa7"/>
    <w:basedOn w:val="a0"/>
    <w:next w:val="a0"/>
    <w:uiPriority w:val="99"/>
    <w:rsid w:val="00597562"/>
    <w:pPr>
      <w:autoSpaceDE w:val="0"/>
      <w:autoSpaceDN w:val="0"/>
      <w:adjustRightInd w:val="0"/>
      <w:spacing w:line="201" w:lineRule="atLeast"/>
    </w:pPr>
    <w:rPr>
      <w:rFonts w:ascii="AGaramond" w:hAnsi="AGaramond"/>
    </w:rPr>
  </w:style>
  <w:style w:type="character" w:customStyle="1" w:styleId="A10">
    <w:name w:val="A1"/>
    <w:uiPriority w:val="99"/>
    <w:rsid w:val="00597562"/>
    <w:rPr>
      <w:rFonts w:ascii="Myriad Pro Light" w:hAnsi="Myriad Pro Light" w:cs="Myriad Pro Light"/>
      <w:b/>
      <w:bCs/>
      <w:color w:val="223289"/>
      <w:sz w:val="16"/>
      <w:szCs w:val="16"/>
    </w:rPr>
  </w:style>
  <w:style w:type="character" w:customStyle="1" w:styleId="A17">
    <w:name w:val="A17"/>
    <w:uiPriority w:val="99"/>
    <w:rsid w:val="00597562"/>
    <w:rPr>
      <w:rFonts w:cs="AGaramond"/>
      <w:color w:val="221E1F"/>
      <w:sz w:val="14"/>
      <w:szCs w:val="14"/>
    </w:rPr>
  </w:style>
  <w:style w:type="character" w:customStyle="1" w:styleId="A16">
    <w:name w:val="A16"/>
    <w:uiPriority w:val="99"/>
    <w:rsid w:val="00597562"/>
    <w:rPr>
      <w:rFonts w:cs="Minion Pro"/>
      <w:color w:val="000000"/>
    </w:rPr>
  </w:style>
  <w:style w:type="paragraph" w:customStyle="1" w:styleId="Tabletext2">
    <w:name w:val="Table text"/>
    <w:basedOn w:val="a0"/>
    <w:link w:val="TabletextChar0"/>
    <w:rsid w:val="00597562"/>
    <w:pPr>
      <w:spacing w:before="40" w:after="40" w:line="240" w:lineRule="auto"/>
    </w:pPr>
    <w:rPr>
      <w:sz w:val="21"/>
      <w:szCs w:val="21"/>
      <w:lang w:bidi="th-TH"/>
    </w:rPr>
  </w:style>
  <w:style w:type="paragraph" w:customStyle="1" w:styleId="Tablebullets">
    <w:name w:val="Table bullets"/>
    <w:basedOn w:val="Tabletext2"/>
    <w:link w:val="TablebulletsChar"/>
    <w:rsid w:val="00597562"/>
    <w:pPr>
      <w:numPr>
        <w:numId w:val="42"/>
      </w:numPr>
      <w:ind w:left="185" w:hanging="185"/>
    </w:pPr>
  </w:style>
  <w:style w:type="character" w:customStyle="1" w:styleId="TabletextChar0">
    <w:name w:val="Table text Char"/>
    <w:link w:val="Tabletext2"/>
    <w:rsid w:val="00597562"/>
    <w:rPr>
      <w:rFonts w:ascii="Arial" w:eastAsia="MS Mincho" w:hAnsi="Arial" w:cs="Arial"/>
      <w:bCs/>
      <w:sz w:val="21"/>
      <w:szCs w:val="21"/>
      <w:lang w:val="en-US" w:eastAsia="ja-JP" w:bidi="th-TH"/>
    </w:rPr>
  </w:style>
  <w:style w:type="paragraph" w:customStyle="1" w:styleId="Tablefootnotes">
    <w:name w:val="Table footnotes"/>
    <w:basedOn w:val="Tabletext2"/>
    <w:link w:val="TablefootnotesChar"/>
    <w:rsid w:val="00597562"/>
  </w:style>
  <w:style w:type="character" w:customStyle="1" w:styleId="TablebulletsChar">
    <w:name w:val="Table bullets Char"/>
    <w:link w:val="Tablebullets"/>
    <w:rsid w:val="00597562"/>
    <w:rPr>
      <w:rFonts w:ascii="Arial" w:eastAsia="MS Mincho" w:hAnsi="Arial" w:cs="Arial"/>
      <w:bCs/>
      <w:sz w:val="21"/>
      <w:szCs w:val="21"/>
      <w:lang w:val="en-US" w:eastAsia="ja-JP" w:bidi="th-TH"/>
    </w:rPr>
  </w:style>
  <w:style w:type="paragraph" w:customStyle="1" w:styleId="Tablecolumnheaders">
    <w:name w:val="Table column headers"/>
    <w:basedOn w:val="Tablefootnotes"/>
    <w:link w:val="TablecolumnheadersChar"/>
    <w:rsid w:val="00597562"/>
    <w:rPr>
      <w:b/>
    </w:rPr>
  </w:style>
  <w:style w:type="character" w:customStyle="1" w:styleId="TablefootnotesChar">
    <w:name w:val="Table footnotes Char"/>
    <w:link w:val="Tablefootnotes"/>
    <w:rsid w:val="00597562"/>
    <w:rPr>
      <w:rFonts w:ascii="Arial" w:eastAsia="MS Mincho" w:hAnsi="Arial" w:cs="Arial"/>
      <w:bCs/>
      <w:sz w:val="21"/>
      <w:szCs w:val="21"/>
      <w:lang w:val="en-US" w:eastAsia="ja-JP" w:bidi="th-TH"/>
    </w:rPr>
  </w:style>
  <w:style w:type="character" w:customStyle="1" w:styleId="TablecolumnheadersChar">
    <w:name w:val="Table column headers Char"/>
    <w:link w:val="Tablecolumnheaders"/>
    <w:rsid w:val="00597562"/>
    <w:rPr>
      <w:rFonts w:ascii="Arial" w:eastAsia="MS Mincho" w:hAnsi="Arial" w:cs="Arial"/>
      <w:b/>
      <w:bCs/>
      <w:sz w:val="21"/>
      <w:szCs w:val="21"/>
      <w:lang w:val="en-US" w:eastAsia="ja-JP" w:bidi="th-TH"/>
    </w:rPr>
  </w:style>
  <w:style w:type="paragraph" w:customStyle="1" w:styleId="Headingunnumbered">
    <w:name w:val="Heading unnumbered"/>
    <w:basedOn w:val="1"/>
    <w:link w:val="HeadingunnumberedChar"/>
    <w:rsid w:val="00597562"/>
  </w:style>
  <w:style w:type="character" w:customStyle="1" w:styleId="HeadingunnumberedChar">
    <w:name w:val="Heading unnumbered Char"/>
    <w:link w:val="Headingunnumbered"/>
    <w:rsid w:val="00597562"/>
    <w:rPr>
      <w:rFonts w:ascii="Arial" w:hAnsi="Arial" w:cs="Arial"/>
      <w:b/>
      <w:bCs/>
      <w:sz w:val="26"/>
      <w:szCs w:val="26"/>
      <w:lang w:val="en-US" w:eastAsia="ja-JP"/>
    </w:rPr>
  </w:style>
  <w:style w:type="table" w:styleId="aff8">
    <w:name w:val="Light Shading"/>
    <w:basedOn w:val="a3"/>
    <w:uiPriority w:val="60"/>
    <w:rsid w:val="00597562"/>
    <w:rPr>
      <w:rFonts w:ascii="Calibri" w:eastAsia="Calibri" w:hAnsi="Calibri" w:cs="Arial"/>
      <w:color w:val="000000"/>
      <w:sz w:val="22"/>
      <w:szCs w:val="22"/>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11">
    <w:name w:val="toc 1"/>
    <w:basedOn w:val="a0"/>
    <w:next w:val="a0"/>
    <w:autoRedefine/>
    <w:uiPriority w:val="39"/>
    <w:unhideWhenUsed/>
    <w:rsid w:val="00597562"/>
    <w:rPr>
      <w:rFonts w:eastAsia="PMingLiU" w:cs="Calibri"/>
      <w:bCs w:val="0"/>
      <w:lang w:eastAsia="zh-TW"/>
    </w:rPr>
  </w:style>
  <w:style w:type="paragraph" w:styleId="32">
    <w:name w:val="toc 3"/>
    <w:basedOn w:val="a0"/>
    <w:next w:val="a0"/>
    <w:autoRedefine/>
    <w:uiPriority w:val="39"/>
    <w:unhideWhenUsed/>
    <w:rsid w:val="00597562"/>
    <w:pPr>
      <w:spacing w:after="100"/>
      <w:ind w:left="440"/>
    </w:pPr>
  </w:style>
  <w:style w:type="paragraph" w:styleId="23">
    <w:name w:val="toc 2"/>
    <w:basedOn w:val="a0"/>
    <w:next w:val="a0"/>
    <w:autoRedefine/>
    <w:uiPriority w:val="39"/>
    <w:unhideWhenUsed/>
    <w:rsid w:val="00597562"/>
    <w:pPr>
      <w:spacing w:after="100"/>
      <w:ind w:left="220"/>
    </w:pPr>
  </w:style>
  <w:style w:type="table" w:customStyle="1" w:styleId="C-Table">
    <w:name w:val="C-Table"/>
    <w:basedOn w:val="a3"/>
    <w:rsid w:val="00597562"/>
    <w:rPr>
      <w:rFonts w:ascii="Times New Roman" w:eastAsia="Times New Roman" w:hAnsi="Times New Roman" w:cs="Times New Roman"/>
      <w:sz w:val="20"/>
      <w:szCs w:val="20"/>
      <w:lang w:val="en-US"/>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character" w:customStyle="1" w:styleId="C-Hyperlink">
    <w:name w:val="C-Hyperlink"/>
    <w:rsid w:val="00597562"/>
    <w:rPr>
      <w:color w:val="0000FF"/>
    </w:rPr>
  </w:style>
  <w:style w:type="paragraph" w:customStyle="1" w:styleId="TablecontentL">
    <w:name w:val="Table content L"/>
    <w:basedOn w:val="a0"/>
    <w:link w:val="TablecontentLChar"/>
    <w:rsid w:val="00597562"/>
    <w:pPr>
      <w:spacing w:before="40" w:after="40"/>
      <w:ind w:left="35"/>
    </w:pPr>
    <w:rPr>
      <w:rFonts w:eastAsia="Times New Roman" w:cs="Calibri"/>
      <w:bCs w:val="0"/>
      <w:spacing w:val="-6"/>
      <w:sz w:val="20"/>
      <w:szCs w:val="20"/>
      <w:lang w:eastAsia="de-DE"/>
    </w:rPr>
  </w:style>
  <w:style w:type="character" w:customStyle="1" w:styleId="TablecontentLChar">
    <w:name w:val="Table content L Char"/>
    <w:link w:val="TablecontentL"/>
    <w:rsid w:val="00597562"/>
    <w:rPr>
      <w:rFonts w:ascii="Arial" w:eastAsia="Times New Roman" w:hAnsi="Arial" w:cs="Calibri"/>
      <w:spacing w:val="-6"/>
      <w:sz w:val="20"/>
      <w:szCs w:val="20"/>
      <w:lang w:val="en-US" w:eastAsia="de-DE"/>
    </w:rPr>
  </w:style>
  <w:style w:type="paragraph" w:customStyle="1" w:styleId="TablecolumnheaderL">
    <w:name w:val="Table column header L"/>
    <w:basedOn w:val="a0"/>
    <w:link w:val="TablecolumnheaderLChar"/>
    <w:rsid w:val="00597562"/>
    <w:pPr>
      <w:spacing w:before="40" w:after="40"/>
    </w:pPr>
    <w:rPr>
      <w:rFonts w:eastAsia="Times New Roman"/>
      <w:b/>
      <w:bCs w:val="0"/>
      <w:color w:val="FFFFFF"/>
      <w:szCs w:val="18"/>
      <w:lang w:eastAsia="de-DE"/>
    </w:rPr>
  </w:style>
  <w:style w:type="character" w:customStyle="1" w:styleId="TablecolumnheaderLChar">
    <w:name w:val="Table column header L Char"/>
    <w:link w:val="TablecolumnheaderL"/>
    <w:rsid w:val="00597562"/>
    <w:rPr>
      <w:rFonts w:ascii="Arial" w:eastAsia="Times New Roman" w:hAnsi="Arial" w:cs="Arial"/>
      <w:b/>
      <w:color w:val="FFFFFF"/>
      <w:sz w:val="22"/>
      <w:szCs w:val="18"/>
      <w:lang w:val="en-US" w:eastAsia="de-DE"/>
    </w:rPr>
  </w:style>
  <w:style w:type="paragraph" w:styleId="aff9">
    <w:name w:val="table of figures"/>
    <w:basedOn w:val="a0"/>
    <w:next w:val="a0"/>
    <w:uiPriority w:val="99"/>
    <w:rsid w:val="00597562"/>
    <w:pPr>
      <w:tabs>
        <w:tab w:val="right" w:leader="dot" w:pos="9016"/>
      </w:tabs>
      <w:spacing w:after="80"/>
    </w:pPr>
    <w:rPr>
      <w:noProof/>
      <w:szCs w:val="20"/>
    </w:rPr>
  </w:style>
  <w:style w:type="paragraph" w:customStyle="1" w:styleId="Tablefiguretitle">
    <w:name w:val="Table/figure title"/>
    <w:basedOn w:val="20"/>
    <w:link w:val="TablefiguretitleChar"/>
    <w:qFormat/>
    <w:rsid w:val="00785906"/>
    <w:pPr>
      <w:spacing w:before="120" w:after="240" w:line="276" w:lineRule="auto"/>
      <w:contextualSpacing w:val="0"/>
    </w:pPr>
    <w:rPr>
      <w:b w:val="0"/>
      <w:bCs w:val="0"/>
      <w:i w:val="0"/>
      <w:iCs w:val="0"/>
      <w:lang w:eastAsia="ko-KR"/>
    </w:rPr>
  </w:style>
  <w:style w:type="paragraph" w:customStyle="1" w:styleId="Tablefigurefootnote">
    <w:name w:val="Table/figure footnote"/>
    <w:basedOn w:val="a0"/>
    <w:link w:val="TablefigurefootnoteChar"/>
    <w:qFormat/>
    <w:rsid w:val="00597562"/>
    <w:pPr>
      <w:spacing w:before="120" w:line="276" w:lineRule="auto"/>
    </w:pPr>
    <w:rPr>
      <w:sz w:val="20"/>
      <w:szCs w:val="20"/>
    </w:rPr>
  </w:style>
  <w:style w:type="character" w:customStyle="1" w:styleId="TablefiguretitleChar">
    <w:name w:val="Table/figure title Char"/>
    <w:basedOn w:val="2Char"/>
    <w:link w:val="Tablefiguretitle"/>
    <w:rsid w:val="00785906"/>
    <w:rPr>
      <w:rFonts w:ascii="Arial" w:hAnsi="Arial" w:cs="Arial"/>
      <w:b w:val="0"/>
      <w:bCs w:val="0"/>
      <w:i w:val="0"/>
      <w:iCs w:val="0"/>
      <w:lang w:val="en-US" w:eastAsia="ko-KR"/>
    </w:rPr>
  </w:style>
  <w:style w:type="character" w:customStyle="1" w:styleId="TablefigurefootnoteChar">
    <w:name w:val="Table/figure footnote Char"/>
    <w:basedOn w:val="a2"/>
    <w:link w:val="Tablefigurefootnote"/>
    <w:rsid w:val="00597562"/>
    <w:rPr>
      <w:rFonts w:ascii="Arial" w:eastAsia="MS Mincho" w:hAnsi="Arial" w:cs="Arial"/>
      <w:bCs/>
      <w:sz w:val="20"/>
      <w:szCs w:val="20"/>
      <w:lang w:val="en-US" w:eastAsia="ja-JP"/>
    </w:rPr>
  </w:style>
  <w:style w:type="paragraph" w:customStyle="1" w:styleId="BulletsL2">
    <w:name w:val="Bullets L2"/>
    <w:basedOn w:val="a1"/>
    <w:link w:val="BulletsL2Char"/>
    <w:qFormat/>
    <w:rsid w:val="00597562"/>
    <w:pPr>
      <w:numPr>
        <w:ilvl w:val="1"/>
        <w:numId w:val="32"/>
      </w:numPr>
      <w:spacing w:after="200"/>
      <w:ind w:left="1134" w:hanging="524"/>
    </w:pPr>
  </w:style>
  <w:style w:type="character" w:customStyle="1" w:styleId="BulletsL2Char">
    <w:name w:val="Bullets L2 Char"/>
    <w:basedOn w:val="Char3"/>
    <w:link w:val="BulletsL2"/>
    <w:rsid w:val="00597562"/>
    <w:rPr>
      <w:rFonts w:ascii="Arial" w:eastAsia="MS Mincho" w:hAnsi="Arial" w:cs="Arial"/>
      <w:bCs/>
      <w:sz w:val="22"/>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58531">
      <w:bodyDiv w:val="1"/>
      <w:marLeft w:val="0"/>
      <w:marRight w:val="0"/>
      <w:marTop w:val="0"/>
      <w:marBottom w:val="0"/>
      <w:divBdr>
        <w:top w:val="none" w:sz="0" w:space="0" w:color="auto"/>
        <w:left w:val="none" w:sz="0" w:space="0" w:color="auto"/>
        <w:bottom w:val="none" w:sz="0" w:space="0" w:color="auto"/>
        <w:right w:val="none" w:sz="0" w:space="0" w:color="auto"/>
      </w:divBdr>
    </w:div>
    <w:div w:id="758448476">
      <w:bodyDiv w:val="1"/>
      <w:marLeft w:val="0"/>
      <w:marRight w:val="0"/>
      <w:marTop w:val="0"/>
      <w:marBottom w:val="0"/>
      <w:divBdr>
        <w:top w:val="none" w:sz="0" w:space="0" w:color="auto"/>
        <w:left w:val="none" w:sz="0" w:space="0" w:color="auto"/>
        <w:bottom w:val="none" w:sz="0" w:space="0" w:color="auto"/>
        <w:right w:val="none" w:sz="0" w:space="0" w:color="auto"/>
      </w:divBdr>
    </w:div>
    <w:div w:id="956447395">
      <w:bodyDiv w:val="1"/>
      <w:marLeft w:val="0"/>
      <w:marRight w:val="0"/>
      <w:marTop w:val="0"/>
      <w:marBottom w:val="0"/>
      <w:divBdr>
        <w:top w:val="none" w:sz="0" w:space="0" w:color="auto"/>
        <w:left w:val="none" w:sz="0" w:space="0" w:color="auto"/>
        <w:bottom w:val="none" w:sz="0" w:space="0" w:color="auto"/>
        <w:right w:val="none" w:sz="0" w:space="0" w:color="auto"/>
      </w:divBdr>
    </w:div>
    <w:div w:id="993877415">
      <w:bodyDiv w:val="1"/>
      <w:marLeft w:val="0"/>
      <w:marRight w:val="0"/>
      <w:marTop w:val="0"/>
      <w:marBottom w:val="0"/>
      <w:divBdr>
        <w:top w:val="none" w:sz="0" w:space="0" w:color="auto"/>
        <w:left w:val="none" w:sz="0" w:space="0" w:color="auto"/>
        <w:bottom w:val="none" w:sz="0" w:space="0" w:color="auto"/>
        <w:right w:val="none" w:sz="0" w:space="0" w:color="auto"/>
      </w:divBdr>
    </w:div>
    <w:div w:id="1012418480">
      <w:bodyDiv w:val="1"/>
      <w:marLeft w:val="0"/>
      <w:marRight w:val="0"/>
      <w:marTop w:val="0"/>
      <w:marBottom w:val="0"/>
      <w:divBdr>
        <w:top w:val="none" w:sz="0" w:space="0" w:color="auto"/>
        <w:left w:val="none" w:sz="0" w:space="0" w:color="auto"/>
        <w:bottom w:val="none" w:sz="0" w:space="0" w:color="auto"/>
        <w:right w:val="none" w:sz="0" w:space="0" w:color="auto"/>
      </w:divBdr>
      <w:divsChild>
        <w:div w:id="1432622086">
          <w:marLeft w:val="0"/>
          <w:marRight w:val="0"/>
          <w:marTop w:val="0"/>
          <w:marBottom w:val="0"/>
          <w:divBdr>
            <w:top w:val="none" w:sz="0" w:space="0" w:color="auto"/>
            <w:left w:val="none" w:sz="0" w:space="0" w:color="auto"/>
            <w:bottom w:val="none" w:sz="0" w:space="0" w:color="auto"/>
            <w:right w:val="none" w:sz="0" w:space="0" w:color="auto"/>
          </w:divBdr>
          <w:divsChild>
            <w:div w:id="771440793">
              <w:marLeft w:val="0"/>
              <w:marRight w:val="0"/>
              <w:marTop w:val="0"/>
              <w:marBottom w:val="0"/>
              <w:divBdr>
                <w:top w:val="none" w:sz="0" w:space="0" w:color="auto"/>
                <w:left w:val="none" w:sz="0" w:space="0" w:color="auto"/>
                <w:bottom w:val="none" w:sz="0" w:space="0" w:color="auto"/>
                <w:right w:val="none" w:sz="0" w:space="0" w:color="auto"/>
              </w:divBdr>
              <w:divsChild>
                <w:div w:id="856505596">
                  <w:marLeft w:val="0"/>
                  <w:marRight w:val="0"/>
                  <w:marTop w:val="0"/>
                  <w:marBottom w:val="0"/>
                  <w:divBdr>
                    <w:top w:val="none" w:sz="0" w:space="0" w:color="auto"/>
                    <w:left w:val="none" w:sz="0" w:space="0" w:color="auto"/>
                    <w:bottom w:val="none" w:sz="0" w:space="0" w:color="auto"/>
                    <w:right w:val="none" w:sz="0" w:space="0" w:color="auto"/>
                  </w:divBdr>
                  <w:divsChild>
                    <w:div w:id="156198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14990">
      <w:bodyDiv w:val="1"/>
      <w:marLeft w:val="0"/>
      <w:marRight w:val="0"/>
      <w:marTop w:val="0"/>
      <w:marBottom w:val="0"/>
      <w:divBdr>
        <w:top w:val="none" w:sz="0" w:space="0" w:color="auto"/>
        <w:left w:val="none" w:sz="0" w:space="0" w:color="auto"/>
        <w:bottom w:val="none" w:sz="0" w:space="0" w:color="auto"/>
        <w:right w:val="none" w:sz="0" w:space="0" w:color="auto"/>
      </w:divBdr>
    </w:div>
    <w:div w:id="1523670298">
      <w:bodyDiv w:val="1"/>
      <w:marLeft w:val="0"/>
      <w:marRight w:val="0"/>
      <w:marTop w:val="0"/>
      <w:marBottom w:val="0"/>
      <w:divBdr>
        <w:top w:val="none" w:sz="0" w:space="0" w:color="auto"/>
        <w:left w:val="none" w:sz="0" w:space="0" w:color="auto"/>
        <w:bottom w:val="none" w:sz="0" w:space="0" w:color="auto"/>
        <w:right w:val="none" w:sz="0" w:space="0" w:color="auto"/>
      </w:divBdr>
    </w:div>
    <w:div w:id="1576042272">
      <w:bodyDiv w:val="1"/>
      <w:marLeft w:val="0"/>
      <w:marRight w:val="0"/>
      <w:marTop w:val="0"/>
      <w:marBottom w:val="0"/>
      <w:divBdr>
        <w:top w:val="none" w:sz="0" w:space="0" w:color="auto"/>
        <w:left w:val="none" w:sz="0" w:space="0" w:color="auto"/>
        <w:bottom w:val="none" w:sz="0" w:space="0" w:color="auto"/>
        <w:right w:val="none" w:sz="0" w:space="0" w:color="auto"/>
      </w:divBdr>
    </w:div>
    <w:div w:id="1607351539">
      <w:bodyDiv w:val="1"/>
      <w:marLeft w:val="0"/>
      <w:marRight w:val="0"/>
      <w:marTop w:val="0"/>
      <w:marBottom w:val="0"/>
      <w:divBdr>
        <w:top w:val="none" w:sz="0" w:space="0" w:color="auto"/>
        <w:left w:val="none" w:sz="0" w:space="0" w:color="auto"/>
        <w:bottom w:val="none" w:sz="0" w:space="0" w:color="auto"/>
        <w:right w:val="none" w:sz="0" w:space="0" w:color="auto"/>
      </w:divBdr>
    </w:div>
    <w:div w:id="2065719090">
      <w:bodyDiv w:val="1"/>
      <w:marLeft w:val="0"/>
      <w:marRight w:val="0"/>
      <w:marTop w:val="0"/>
      <w:marBottom w:val="0"/>
      <w:divBdr>
        <w:top w:val="none" w:sz="0" w:space="0" w:color="auto"/>
        <w:left w:val="none" w:sz="0" w:space="0" w:color="auto"/>
        <w:bottom w:val="none" w:sz="0" w:space="0" w:color="auto"/>
        <w:right w:val="none" w:sz="0" w:space="0" w:color="auto"/>
      </w:divBdr>
      <w:divsChild>
        <w:div w:id="34543060">
          <w:marLeft w:val="0"/>
          <w:marRight w:val="0"/>
          <w:marTop w:val="0"/>
          <w:marBottom w:val="0"/>
          <w:divBdr>
            <w:top w:val="none" w:sz="0" w:space="0" w:color="auto"/>
            <w:left w:val="none" w:sz="0" w:space="0" w:color="auto"/>
            <w:bottom w:val="none" w:sz="0" w:space="0" w:color="auto"/>
            <w:right w:val="none" w:sz="0" w:space="0" w:color="auto"/>
          </w:divBdr>
          <w:divsChild>
            <w:div w:id="148639985">
              <w:marLeft w:val="0"/>
              <w:marRight w:val="0"/>
              <w:marTop w:val="0"/>
              <w:marBottom w:val="0"/>
              <w:divBdr>
                <w:top w:val="none" w:sz="0" w:space="0" w:color="auto"/>
                <w:left w:val="none" w:sz="0" w:space="0" w:color="auto"/>
                <w:bottom w:val="none" w:sz="0" w:space="0" w:color="auto"/>
                <w:right w:val="none" w:sz="0" w:space="0" w:color="auto"/>
              </w:divBdr>
              <w:divsChild>
                <w:div w:id="1665861389">
                  <w:marLeft w:val="0"/>
                  <w:marRight w:val="0"/>
                  <w:marTop w:val="0"/>
                  <w:marBottom w:val="0"/>
                  <w:divBdr>
                    <w:top w:val="none" w:sz="0" w:space="0" w:color="auto"/>
                    <w:left w:val="none" w:sz="0" w:space="0" w:color="auto"/>
                    <w:bottom w:val="none" w:sz="0" w:space="0" w:color="auto"/>
                    <w:right w:val="none" w:sz="0" w:space="0" w:color="auto"/>
                  </w:divBdr>
                  <w:divsChild>
                    <w:div w:id="11022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on\OneDrive\Documents\Custom%20Office%20Templates\Unnumbered%20headings\Arial%2011pt%20MS%201.5%20spp%20US%20s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52A455B93A1EE43936356104911AB54" ma:contentTypeVersion="0" ma:contentTypeDescription="Create a new document." ma:contentTypeScope="" ma:versionID="707d5d8ab808edb6f8fc6569b5ee0201">
  <xsd:schema xmlns:xsd="http://www.w3.org/2001/XMLSchema" xmlns:xs="http://www.w3.org/2001/XMLSchema" xmlns:p="http://schemas.microsoft.com/office/2006/metadata/properties" targetNamespace="http://schemas.microsoft.com/office/2006/metadata/properties" ma:root="true" ma:fieldsID="dadbb792f4d3437e4c214d0dd8fc7a1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2D87A3-34E8-4A5D-819F-FB63F9FD972E}">
  <ds:schemaRefs>
    <ds:schemaRef ds:uri="http://schemas.microsoft.com/sharepoint/v3/contenttype/forms"/>
  </ds:schemaRefs>
</ds:datastoreItem>
</file>

<file path=customXml/itemProps2.xml><?xml version="1.0" encoding="utf-8"?>
<ds:datastoreItem xmlns:ds="http://schemas.openxmlformats.org/officeDocument/2006/customXml" ds:itemID="{1919B1B1-923F-463E-A9B3-37991A22F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77465F8-D2F8-4C4B-AA90-AC8472E9B43B}">
  <ds:schemaRefs>
    <ds:schemaRef ds:uri="http://schemas.openxmlformats.org/officeDocument/2006/bibliography"/>
  </ds:schemaRefs>
</ds:datastoreItem>
</file>

<file path=customXml/itemProps4.xml><?xml version="1.0" encoding="utf-8"?>
<ds:datastoreItem xmlns:ds="http://schemas.openxmlformats.org/officeDocument/2006/customXml" ds:itemID="{B90442D3-11BE-434A-82D0-E95D3A76170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Arial 11pt MS 1.5 spp US sp</Template>
  <TotalTime>1</TotalTime>
  <Pages>2</Pages>
  <Words>255</Words>
  <Characters>1457</Characters>
  <Application>Microsoft Office Word</Application>
  <DocSecurity>0</DocSecurity>
  <Lines>12</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Louisa Lyon</dc:creator>
  <cp:lastModifiedBy>Kim JeeHung</cp:lastModifiedBy>
  <cp:revision>4</cp:revision>
  <cp:lastPrinted>2020-08-17T08:46:00Z</cp:lastPrinted>
  <dcterms:created xsi:type="dcterms:W3CDTF">2021-02-24T05:40:00Z</dcterms:created>
  <dcterms:modified xsi:type="dcterms:W3CDTF">2021-02-26T01:11:00Z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0x010100052A455B93A1EE43936356104911AB54</vt:lpwstr>
  </property>
</Properties>
</file>