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07D08C" w14:textId="72191E77" w:rsidR="00C0539E" w:rsidRPr="00B1168D" w:rsidRDefault="00384FEE" w:rsidP="00324F6E">
      <w:pPr>
        <w:spacing w:after="240"/>
        <w:rPr>
          <w:rFonts w:ascii="Times New Roman" w:hAnsi="Times New Roman" w:cs="Times New Roman"/>
          <w:b/>
          <w:bCs w:val="0"/>
          <w:sz w:val="28"/>
          <w:szCs w:val="32"/>
        </w:rPr>
      </w:pPr>
      <w:r>
        <w:rPr>
          <w:rFonts w:ascii="Times New Roman" w:hAnsi="Times New Roman" w:cs="Times New Roman"/>
          <w:b/>
          <w:bCs w:val="0"/>
          <w:sz w:val="28"/>
          <w:szCs w:val="32"/>
        </w:rPr>
        <w:t>SUPPLEMENTARY MATERIAL</w:t>
      </w:r>
      <w:r w:rsidR="00332D6B">
        <w:rPr>
          <w:rFonts w:ascii="Times New Roman" w:hAnsi="Times New Roman" w:cs="Times New Roman"/>
          <w:b/>
          <w:bCs w:val="0"/>
          <w:sz w:val="28"/>
          <w:szCs w:val="32"/>
        </w:rPr>
        <w:t>S</w:t>
      </w:r>
    </w:p>
    <w:p w14:paraId="125480AC" w14:textId="6F35A185" w:rsidR="006523BE" w:rsidRPr="00B1168D" w:rsidRDefault="00384FEE" w:rsidP="00785906">
      <w:pPr>
        <w:pStyle w:val="Tablefiguretitle"/>
        <w:rPr>
          <w:rFonts w:ascii="Times New Roman" w:hAnsi="Times New Roman" w:cs="Times New Roman"/>
        </w:rPr>
      </w:pPr>
      <w:bookmarkStart w:id="0" w:name="_Hlk46663092"/>
      <w:r>
        <w:rPr>
          <w:rFonts w:ascii="Times New Roman" w:hAnsi="Times New Roman" w:cs="Times New Roman"/>
          <w:b/>
          <w:bCs/>
        </w:rPr>
        <w:t xml:space="preserve">Supplementary </w:t>
      </w:r>
      <w:r w:rsidR="006523BE" w:rsidRPr="00B1168D">
        <w:rPr>
          <w:rFonts w:ascii="Times New Roman" w:hAnsi="Times New Roman" w:cs="Times New Roman"/>
          <w:b/>
          <w:bCs/>
        </w:rPr>
        <w:t>Figure 1.</w:t>
      </w:r>
      <w:r w:rsidR="006523BE" w:rsidRPr="00B1168D">
        <w:rPr>
          <w:rFonts w:ascii="Times New Roman" w:hAnsi="Times New Roman" w:cs="Times New Roman"/>
        </w:rPr>
        <w:t xml:space="preserve"> Study </w:t>
      </w:r>
      <w:r w:rsidR="00331F29" w:rsidRPr="00B1168D">
        <w:rPr>
          <w:rFonts w:ascii="Times New Roman" w:hAnsi="Times New Roman" w:cs="Times New Roman"/>
        </w:rPr>
        <w:t>p</w:t>
      </w:r>
      <w:r w:rsidR="006523BE" w:rsidRPr="00B1168D">
        <w:rPr>
          <w:rFonts w:ascii="Times New Roman" w:hAnsi="Times New Roman" w:cs="Times New Roman"/>
        </w:rPr>
        <w:t>rofile</w:t>
      </w:r>
      <w:r w:rsidR="00EF21DE" w:rsidRPr="00B1168D">
        <w:rPr>
          <w:rFonts w:ascii="Times New Roman" w:hAnsi="Times New Roman" w:cs="Times New Roman"/>
        </w:rPr>
        <w:t>.</w:t>
      </w:r>
      <w:r w:rsidR="006523BE" w:rsidRPr="00B1168D">
        <w:rPr>
          <w:rFonts w:ascii="Times New Roman" w:hAnsi="Times New Roman" w:cs="Times New Roman"/>
        </w:rPr>
        <w:t xml:space="preserve"> </w:t>
      </w:r>
    </w:p>
    <w:p w14:paraId="0BACC40E" w14:textId="233CE505" w:rsidR="00CE6D1F" w:rsidRPr="00B1168D" w:rsidRDefault="00862FBA" w:rsidP="006523BE">
      <w:pPr>
        <w:rPr>
          <w:rFonts w:ascii="Times New Roman" w:hAnsi="Times New Roman" w:cs="Times New Roman"/>
          <w:b/>
          <w:szCs w:val="22"/>
          <w:lang w:eastAsia="ko-KR"/>
        </w:rPr>
      </w:pPr>
      <w:r>
        <w:rPr>
          <w:rFonts w:ascii="Times New Roman" w:hAnsi="Times New Roman" w:cs="Times New Roman"/>
          <w:b/>
          <w:noProof/>
          <w:szCs w:val="22"/>
          <w:lang w:eastAsia="ko-KR"/>
        </w:rPr>
        <w:drawing>
          <wp:inline distT="0" distB="0" distL="0" distR="0" wp14:anchorId="722AA411" wp14:editId="0E8280B7">
            <wp:extent cx="5727700" cy="3221990"/>
            <wp:effectExtent l="0" t="0" r="635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2"/>
                    <pic:cNvPicPr/>
                  </pic:nvPicPr>
                  <pic:blipFill>
                    <a:blip r:embed="rId11">
                      <a:extLst>
                        <a:ext uri="{28A0092B-C50C-407E-A947-70E740481C1C}">
                          <a14:useLocalDpi xmlns:a14="http://schemas.microsoft.com/office/drawing/2010/main" val="0"/>
                        </a:ext>
                      </a:extLst>
                    </a:blip>
                    <a:stretch>
                      <a:fillRect/>
                    </a:stretch>
                  </pic:blipFill>
                  <pic:spPr>
                    <a:xfrm>
                      <a:off x="0" y="0"/>
                      <a:ext cx="5727700" cy="3221990"/>
                    </a:xfrm>
                    <a:prstGeom prst="rect">
                      <a:avLst/>
                    </a:prstGeom>
                  </pic:spPr>
                </pic:pic>
              </a:graphicData>
            </a:graphic>
          </wp:inline>
        </w:drawing>
      </w:r>
    </w:p>
    <w:p w14:paraId="33A9DCC5" w14:textId="34563FB5" w:rsidR="006523BE" w:rsidRPr="00B1168D" w:rsidRDefault="006523BE" w:rsidP="00785906">
      <w:pPr>
        <w:pStyle w:val="Tablefigurefootnote"/>
        <w:rPr>
          <w:rFonts w:ascii="Times New Roman" w:hAnsi="Times New Roman" w:cs="Times New Roman"/>
          <w:b/>
        </w:rPr>
      </w:pPr>
      <w:r w:rsidRPr="00B1168D">
        <w:rPr>
          <w:rFonts w:ascii="Times New Roman" w:hAnsi="Times New Roman" w:cs="Times New Roman"/>
        </w:rPr>
        <w:t xml:space="preserve">DCIS, ductal carcinoma </w:t>
      </w:r>
      <w:r w:rsidRPr="00B1168D">
        <w:rPr>
          <w:rFonts w:ascii="Times New Roman" w:hAnsi="Times New Roman" w:cs="Times New Roman"/>
          <w:i/>
        </w:rPr>
        <w:t>in situ</w:t>
      </w:r>
      <w:r w:rsidRPr="00B1168D">
        <w:rPr>
          <w:rFonts w:ascii="Times New Roman" w:hAnsi="Times New Roman" w:cs="Times New Roman"/>
        </w:rPr>
        <w:t>; EBC, early-stage breast cancer; HER2, human epidermal growth factor receptor 2; MBC, metastatic breast cancer; RTZ, reference trastuzumab; TCHP, docetaxel–carboplatin–RTZ or CT-P6–</w:t>
      </w:r>
      <w:proofErr w:type="spellStart"/>
      <w:r w:rsidRPr="00B1168D">
        <w:rPr>
          <w:rFonts w:ascii="Times New Roman" w:hAnsi="Times New Roman" w:cs="Times New Roman"/>
        </w:rPr>
        <w:t>pertuzumab</w:t>
      </w:r>
      <w:proofErr w:type="spellEnd"/>
      <w:r w:rsidRPr="00B1168D">
        <w:rPr>
          <w:rFonts w:ascii="Times New Roman" w:hAnsi="Times New Roman" w:cs="Times New Roman"/>
        </w:rPr>
        <w:t>.</w:t>
      </w:r>
    </w:p>
    <w:bookmarkEnd w:id="0"/>
    <w:p w14:paraId="75AF2B06" w14:textId="30BFA8EE" w:rsidR="006523BE" w:rsidRPr="00B1168D" w:rsidRDefault="006523BE">
      <w:pPr>
        <w:rPr>
          <w:rFonts w:ascii="Times New Roman" w:hAnsi="Times New Roman" w:cs="Times New Roman"/>
          <w:b/>
          <w:szCs w:val="22"/>
        </w:rPr>
      </w:pPr>
    </w:p>
    <w:sectPr w:rsidR="006523BE" w:rsidRPr="00B1168D" w:rsidSect="00187D5D">
      <w:headerReference w:type="default" r:id="rId12"/>
      <w:footerReference w:type="even" r:id="rId13"/>
      <w:footerReference w:type="default" r:id="rId14"/>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0889EA" w14:textId="77777777" w:rsidR="0006331E" w:rsidRDefault="0006331E" w:rsidP="002E40B1">
      <w:r>
        <w:separator/>
      </w:r>
    </w:p>
    <w:p w14:paraId="5D9F964B" w14:textId="77777777" w:rsidR="0006331E" w:rsidRDefault="0006331E"/>
  </w:endnote>
  <w:endnote w:type="continuationSeparator" w:id="0">
    <w:p w14:paraId="4924C689" w14:textId="77777777" w:rsidR="0006331E" w:rsidRDefault="0006331E" w:rsidP="002E40B1">
      <w:r>
        <w:continuationSeparator/>
      </w:r>
    </w:p>
    <w:p w14:paraId="22E15DB2" w14:textId="77777777" w:rsidR="0006331E" w:rsidRDefault="0006331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MS Mincho">
    <w:altName w:val="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Lucida Grande">
    <w:altName w:val="Times New Roman"/>
    <w:charset w:val="00"/>
    <w:family w:val="auto"/>
    <w:pitch w:val="variable"/>
    <w:sig w:usb0="20000A87" w:usb1="5000A1FF" w:usb2="00000000" w:usb3="00000000" w:csb0="000001BF" w:csb1="00000000"/>
  </w:font>
  <w:font w:name="Consolas">
    <w:panose1 w:val="020B0609020204030204"/>
    <w:charset w:val="00"/>
    <w:family w:val="modern"/>
    <w:pitch w:val="fixed"/>
    <w:sig w:usb0="E00006FF" w:usb1="0000FCFF" w:usb2="00000001" w:usb3="00000000" w:csb0="0000019F" w:csb1="00000000"/>
  </w:font>
  <w:font w:name="바탕">
    <w:altName w:val="Batang"/>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Minion Pro">
    <w:panose1 w:val="00000000000000000000"/>
    <w:charset w:val="00"/>
    <w:family w:val="roman"/>
    <w:notTrueType/>
    <w:pitch w:val="variable"/>
    <w:sig w:usb0="60000287" w:usb1="00000001" w:usb2="00000000" w:usb3="00000000" w:csb0="0000019F" w:csb1="00000000"/>
  </w:font>
  <w:font w:name="Garamond Premr Pro">
    <w:altName w:val="Cambria"/>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1"/>
    <w:family w:val="modern"/>
    <w:pitch w:val="variable"/>
    <w:sig w:usb0="F7FFAFFF" w:usb1="E9DFFFFF" w:usb2="0000003F" w:usb3="00000000" w:csb0="003F01FF" w:csb1="00000000"/>
  </w:font>
  <w:font w:name="Times Roman">
    <w:altName w:val="Times New Roman"/>
    <w:charset w:val="00"/>
    <w:family w:val="roman"/>
    <w:pitch w:val="default"/>
  </w:font>
  <w:font w:name="Minion">
    <w:charset w:val="00"/>
    <w:family w:val="auto"/>
    <w:pitch w:val="variable"/>
    <w:sig w:usb0="00000003" w:usb1="00000000" w:usb2="00000000" w:usb3="00000000" w:csb0="00000001" w:csb1="00000000"/>
  </w:font>
  <w:font w:name="BI Sans">
    <w:altName w:val="Arial"/>
    <w:panose1 w:val="00000000000000000000"/>
    <w:charset w:val="00"/>
    <w:family w:val="swiss"/>
    <w:notTrueType/>
    <w:pitch w:val="default"/>
    <w:sig w:usb0="00000003" w:usb1="00000000" w:usb2="00000000" w:usb3="00000000" w:csb0="00000001" w:csb1="00000000"/>
  </w:font>
  <w:font w:name="AGaramond">
    <w:altName w:val="Cambria"/>
    <w:panose1 w:val="00000000000000000000"/>
    <w:charset w:val="00"/>
    <w:family w:val="roman"/>
    <w:notTrueType/>
    <w:pitch w:val="default"/>
    <w:sig w:usb0="00000003" w:usb1="00000000" w:usb2="00000000" w:usb3="00000000" w:csb0="00000001" w:csb1="00000000"/>
  </w:font>
  <w:font w:name="Myriad Pro Light">
    <w:panose1 w:val="00000000000000000000"/>
    <w:charset w:val="00"/>
    <w:family w:val="swiss"/>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B662AC" w14:textId="77777777" w:rsidR="00A51517" w:rsidRDefault="00A51517" w:rsidP="004B79E1">
    <w:pPr>
      <w:pStyle w:val="ae"/>
      <w:framePr w:wrap="none" w:vAnchor="text" w:hAnchor="margin" w:xAlign="center" w:y="1"/>
      <w:rPr>
        <w:rStyle w:val="af"/>
      </w:rPr>
    </w:pPr>
    <w:r>
      <w:rPr>
        <w:rStyle w:val="af"/>
      </w:rPr>
      <w:fldChar w:fldCharType="begin"/>
    </w:r>
    <w:r>
      <w:rPr>
        <w:rStyle w:val="af"/>
      </w:rPr>
      <w:instrText xml:space="preserve">PAGE  </w:instrText>
    </w:r>
    <w:r>
      <w:rPr>
        <w:rStyle w:val="af"/>
      </w:rPr>
      <w:fldChar w:fldCharType="end"/>
    </w:r>
  </w:p>
  <w:p w14:paraId="4B28C264" w14:textId="77777777" w:rsidR="00A51517" w:rsidRDefault="00A51517">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8772134"/>
      <w:docPartObj>
        <w:docPartGallery w:val="Page Numbers (Bottom of Page)"/>
        <w:docPartUnique/>
      </w:docPartObj>
    </w:sdtPr>
    <w:sdtEndPr>
      <w:rPr>
        <w:noProof/>
      </w:rPr>
    </w:sdtEndPr>
    <w:sdtContent>
      <w:p w14:paraId="682E68B4" w14:textId="1C296A7F" w:rsidR="00A51517" w:rsidRPr="00AD1F1B" w:rsidRDefault="00A51517" w:rsidP="00AD1F1B">
        <w:pPr>
          <w:pStyle w:val="ae"/>
          <w:jc w:val="center"/>
        </w:pPr>
        <w:r>
          <w:fldChar w:fldCharType="begin"/>
        </w:r>
        <w:r>
          <w:instrText xml:space="preserve"> PAGE   \* MERGEFORMAT </w:instrText>
        </w:r>
        <w:r>
          <w:fldChar w:fldCharType="separate"/>
        </w:r>
        <w:r w:rsidR="00332D6B">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5CA527" w14:textId="77777777" w:rsidR="0006331E" w:rsidRDefault="0006331E" w:rsidP="002E40B1">
      <w:r>
        <w:separator/>
      </w:r>
    </w:p>
    <w:p w14:paraId="023893F3" w14:textId="77777777" w:rsidR="0006331E" w:rsidRDefault="0006331E"/>
  </w:footnote>
  <w:footnote w:type="continuationSeparator" w:id="0">
    <w:p w14:paraId="77D9DF6C" w14:textId="77777777" w:rsidR="0006331E" w:rsidRDefault="0006331E" w:rsidP="002E40B1">
      <w:r>
        <w:continuationSeparator/>
      </w:r>
    </w:p>
    <w:p w14:paraId="7C5D18E2" w14:textId="77777777" w:rsidR="0006331E" w:rsidRDefault="0006331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AF631B" w14:textId="4B1AD753" w:rsidR="00A51517" w:rsidRPr="00332D6B" w:rsidRDefault="00A51517">
    <w:pPr>
      <w:pStyle w:val="af1"/>
      <w:rPr>
        <w:rFonts w:ascii="Times New Roman" w:hAnsi="Times New Roman" w:cs="Times New Roman"/>
      </w:rPr>
    </w:pPr>
    <w:r w:rsidRPr="00332D6B">
      <w:rPr>
        <w:rFonts w:ascii="Times New Roman" w:hAnsi="Times New Roman" w:cs="Times New Roman"/>
      </w:rPr>
      <w:t>Real-world comparison of CT-P6 and reference trastuzumab</w:t>
    </w:r>
    <w:r w:rsidRPr="00332D6B">
      <w:rPr>
        <w:rFonts w:ascii="Times New Roman" w:hAnsi="Times New Roman" w:cs="Times New Roman"/>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701CCF"/>
    <w:multiLevelType w:val="hybridMultilevel"/>
    <w:tmpl w:val="3F6C68E8"/>
    <w:lvl w:ilvl="0" w:tplc="0A12B71C">
      <w:start w:val="1"/>
      <w:numFmt w:val="bullet"/>
      <w:pStyle w:val="a"/>
      <w:lvlText w:val=""/>
      <w:lvlJc w:val="left"/>
      <w:pPr>
        <w:tabs>
          <w:tab w:val="num" w:pos="432"/>
        </w:tabs>
        <w:ind w:left="432" w:hanging="432"/>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C22393A"/>
    <w:multiLevelType w:val="hybridMultilevel"/>
    <w:tmpl w:val="496050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955CFA"/>
    <w:multiLevelType w:val="singleLevel"/>
    <w:tmpl w:val="2BE8B33A"/>
    <w:lvl w:ilvl="0">
      <w:start w:val="1"/>
      <w:numFmt w:val="bullet"/>
      <w:lvlRestart w:val="0"/>
      <w:pStyle w:val="2"/>
      <w:lvlText w:val=""/>
      <w:lvlJc w:val="left"/>
      <w:pPr>
        <w:tabs>
          <w:tab w:val="num" w:pos="720"/>
        </w:tabs>
        <w:ind w:left="720" w:hanging="360"/>
      </w:pPr>
      <w:rPr>
        <w:rFonts w:ascii="Symbol" w:hAnsi="Symbol" w:hint="default"/>
        <w:caps w:val="0"/>
        <w:u w:val="none"/>
      </w:rPr>
    </w:lvl>
  </w:abstractNum>
  <w:abstractNum w:abstractNumId="3" w15:restartNumberingAfterBreak="0">
    <w:nsid w:val="0E2A1976"/>
    <w:multiLevelType w:val="hybridMultilevel"/>
    <w:tmpl w:val="0784D4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50433D"/>
    <w:multiLevelType w:val="hybridMultilevel"/>
    <w:tmpl w:val="7A34AD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13672C5"/>
    <w:multiLevelType w:val="hybridMultilevel"/>
    <w:tmpl w:val="024206C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33F17F6"/>
    <w:multiLevelType w:val="hybridMultilevel"/>
    <w:tmpl w:val="557497B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EB3900"/>
    <w:multiLevelType w:val="hybridMultilevel"/>
    <w:tmpl w:val="C05048A6"/>
    <w:lvl w:ilvl="0" w:tplc="9C76F340">
      <w:start w:val="1"/>
      <w:numFmt w:val="decimal"/>
      <w:pStyle w:val="Notes"/>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88567CB"/>
    <w:multiLevelType w:val="hybridMultilevel"/>
    <w:tmpl w:val="EBB646EE"/>
    <w:lvl w:ilvl="0" w:tplc="A46076C0">
      <w:start w:val="13"/>
      <w:numFmt w:val="bullet"/>
      <w:lvlText w:val="-"/>
      <w:lvlJc w:val="left"/>
      <w:pPr>
        <w:ind w:left="360" w:hanging="360"/>
      </w:pPr>
      <w:rPr>
        <w:rFonts w:ascii="Arial" w:eastAsia="Calibri" w:hAnsi="Arial" w:cs="Arial" w:hint="default"/>
      </w:rPr>
    </w:lvl>
    <w:lvl w:ilvl="1" w:tplc="AD8A17B2">
      <w:start w:val="1"/>
      <w:numFmt w:val="bullet"/>
      <w:pStyle w:val="BulletsNormalShortHeading3"/>
      <w:lvlText w:val="‒"/>
      <w:lvlJc w:val="left"/>
      <w:pPr>
        <w:ind w:left="1080" w:hanging="360"/>
      </w:pPr>
      <w:rPr>
        <w:rFonts w:ascii="Calibri" w:hAnsi="Calibri"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4E1073A"/>
    <w:multiLevelType w:val="hybridMultilevel"/>
    <w:tmpl w:val="BD7493FE"/>
    <w:lvl w:ilvl="0" w:tplc="217E66E8">
      <w:start w:val="1"/>
      <w:numFmt w:val="bullet"/>
      <w:lvlText w:val=""/>
      <w:lvlJc w:val="left"/>
      <w:pPr>
        <w:ind w:left="720" w:hanging="360"/>
      </w:pPr>
      <w:rPr>
        <w:rFonts w:ascii="Wingdings" w:hAnsi="Wingdings" w:hint="default"/>
        <w:b w:val="0"/>
        <w:i w:val="0"/>
        <w:caps w:val="0"/>
        <w:strike w:val="0"/>
        <w:dstrike w:val="0"/>
        <w:vanish w:val="0"/>
        <w:color w:val="7F7F7F" w:themeColor="text1" w:themeTint="80"/>
        <w:sz w:val="20"/>
        <w:u w:val="none" w:color="FFFFFF"/>
        <w:vertAlign w:val="baseline"/>
      </w:rPr>
    </w:lvl>
    <w:lvl w:ilvl="1" w:tplc="EE3C32F0">
      <w:start w:val="1"/>
      <w:numFmt w:val="bullet"/>
      <w:pStyle w:val="Subbullet"/>
      <w:lvlText w:val="—"/>
      <w:lvlJc w:val="left"/>
      <w:pPr>
        <w:ind w:left="1440" w:hanging="360"/>
      </w:pPr>
      <w:rPr>
        <w:rFonts w:ascii="Calibri" w:hAnsi="Calibri" w:hint="default"/>
        <w:color w:val="7F7F7F" w:themeColor="text1" w:themeTint="80"/>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085ED7"/>
    <w:multiLevelType w:val="hybridMultilevel"/>
    <w:tmpl w:val="8A929E72"/>
    <w:lvl w:ilvl="0" w:tplc="235E2F02">
      <w:start w:val="1"/>
      <w:numFmt w:val="bullet"/>
      <w:pStyle w:val="Bullets1"/>
      <w:lvlText w:val=""/>
      <w:lvlJc w:val="left"/>
      <w:pPr>
        <w:ind w:left="720" w:hanging="360"/>
      </w:pPr>
      <w:rPr>
        <w:rFonts w:ascii="Wingdings" w:hAnsi="Wingdings" w:hint="default"/>
        <w:color w:val="1F497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CF0B6D"/>
    <w:multiLevelType w:val="hybridMultilevel"/>
    <w:tmpl w:val="37309D5C"/>
    <w:lvl w:ilvl="0" w:tplc="0409000F">
      <w:start w:val="1"/>
      <w:numFmt w:val="decimal"/>
      <w:lvlText w:val="%1."/>
      <w:lvlJc w:val="left"/>
      <w:pPr>
        <w:ind w:left="720" w:hanging="360"/>
      </w:pPr>
    </w:lvl>
    <w:lvl w:ilvl="1" w:tplc="4D066612">
      <w:start w:val="1"/>
      <w:numFmt w:val="lowerLetter"/>
      <w:pStyle w:val="ListParagraphlevel2"/>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6C1B26"/>
    <w:multiLevelType w:val="hybridMultilevel"/>
    <w:tmpl w:val="0B1C958E"/>
    <w:lvl w:ilvl="0" w:tplc="F58C8750">
      <w:start w:val="1"/>
      <w:numFmt w:val="bullet"/>
      <w:pStyle w:val="BulletsL1"/>
      <w:lvlText w:val=""/>
      <w:lvlJc w:val="left"/>
      <w:pPr>
        <w:ind w:left="720" w:hanging="360"/>
      </w:pPr>
      <w:rPr>
        <w:rFonts w:ascii="Symbol" w:hAnsi="Symbol" w:hint="default"/>
      </w:rPr>
    </w:lvl>
    <w:lvl w:ilvl="1" w:tplc="DA86D2E4">
      <w:start w:val="1"/>
      <w:numFmt w:val="bullet"/>
      <w:pStyle w:val="BulletedListlevel2"/>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CB7598"/>
    <w:multiLevelType w:val="hybridMultilevel"/>
    <w:tmpl w:val="39BC40E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E3142F2"/>
    <w:multiLevelType w:val="hybridMultilevel"/>
    <w:tmpl w:val="E0129600"/>
    <w:lvl w:ilvl="0" w:tplc="0809000F">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32B1774B"/>
    <w:multiLevelType w:val="hybridMultilevel"/>
    <w:tmpl w:val="872E96B6"/>
    <w:lvl w:ilvl="0" w:tplc="04090001">
      <w:start w:val="1"/>
      <w:numFmt w:val="bullet"/>
      <w:lvlText w:val=""/>
      <w:lvlJc w:val="left"/>
      <w:pPr>
        <w:ind w:left="1080" w:hanging="360"/>
      </w:pPr>
      <w:rPr>
        <w:rFonts w:ascii="Symbol" w:hAnsi="Symbol" w:hint="default"/>
      </w:rPr>
    </w:lvl>
    <w:lvl w:ilvl="1" w:tplc="67384C98">
      <w:start w:val="1"/>
      <w:numFmt w:val="bullet"/>
      <w:pStyle w:val="BulletsL2"/>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3F467C0"/>
    <w:multiLevelType w:val="hybridMultilevel"/>
    <w:tmpl w:val="5F3C02F8"/>
    <w:lvl w:ilvl="0" w:tplc="3714685E">
      <w:numFmt w:val="decimal"/>
      <w:lvlText w:val="%1."/>
      <w:lvlJc w:val="left"/>
      <w:pPr>
        <w:ind w:left="800" w:hanging="44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36C43CE1"/>
    <w:multiLevelType w:val="multilevel"/>
    <w:tmpl w:val="753C1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405EFC"/>
    <w:multiLevelType w:val="multilevel"/>
    <w:tmpl w:val="45869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48193A"/>
    <w:multiLevelType w:val="hybridMultilevel"/>
    <w:tmpl w:val="F9CCAC48"/>
    <w:lvl w:ilvl="0" w:tplc="23D4E8F0">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0" w15:restartNumberingAfterBreak="0">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0762B5D"/>
    <w:multiLevelType w:val="hybridMultilevel"/>
    <w:tmpl w:val="7CFC4E5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533751A"/>
    <w:multiLevelType w:val="hybridMultilevel"/>
    <w:tmpl w:val="4A0C3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68E7FF6"/>
    <w:multiLevelType w:val="hybridMultilevel"/>
    <w:tmpl w:val="C09488E2"/>
    <w:lvl w:ilvl="0" w:tplc="BC28D18A">
      <w:start w:val="1"/>
      <w:numFmt w:val="decimal"/>
      <w:pStyle w:val="Referencesnumberedlist"/>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4C203B50"/>
    <w:multiLevelType w:val="hybridMultilevel"/>
    <w:tmpl w:val="4F22414C"/>
    <w:lvl w:ilvl="0" w:tplc="98CE88D2">
      <w:start w:val="1"/>
      <w:numFmt w:val="lowerRoman"/>
      <w:lvlText w:val="%1)"/>
      <w:lvlJc w:val="left"/>
      <w:pPr>
        <w:ind w:left="1845" w:hanging="720"/>
      </w:pPr>
      <w:rPr>
        <w:rFonts w:hint="default"/>
      </w:rPr>
    </w:lvl>
    <w:lvl w:ilvl="1" w:tplc="08090019" w:tentative="1">
      <w:start w:val="1"/>
      <w:numFmt w:val="lowerLetter"/>
      <w:lvlText w:val="%2."/>
      <w:lvlJc w:val="left"/>
      <w:pPr>
        <w:ind w:left="2205" w:hanging="360"/>
      </w:pPr>
    </w:lvl>
    <w:lvl w:ilvl="2" w:tplc="0809001B" w:tentative="1">
      <w:start w:val="1"/>
      <w:numFmt w:val="lowerRoman"/>
      <w:lvlText w:val="%3."/>
      <w:lvlJc w:val="right"/>
      <w:pPr>
        <w:ind w:left="2925" w:hanging="180"/>
      </w:pPr>
    </w:lvl>
    <w:lvl w:ilvl="3" w:tplc="0809000F" w:tentative="1">
      <w:start w:val="1"/>
      <w:numFmt w:val="decimal"/>
      <w:lvlText w:val="%4."/>
      <w:lvlJc w:val="left"/>
      <w:pPr>
        <w:ind w:left="3645" w:hanging="360"/>
      </w:pPr>
    </w:lvl>
    <w:lvl w:ilvl="4" w:tplc="08090019" w:tentative="1">
      <w:start w:val="1"/>
      <w:numFmt w:val="lowerLetter"/>
      <w:lvlText w:val="%5."/>
      <w:lvlJc w:val="left"/>
      <w:pPr>
        <w:ind w:left="4365" w:hanging="360"/>
      </w:pPr>
    </w:lvl>
    <w:lvl w:ilvl="5" w:tplc="0809001B" w:tentative="1">
      <w:start w:val="1"/>
      <w:numFmt w:val="lowerRoman"/>
      <w:lvlText w:val="%6."/>
      <w:lvlJc w:val="right"/>
      <w:pPr>
        <w:ind w:left="5085" w:hanging="180"/>
      </w:pPr>
    </w:lvl>
    <w:lvl w:ilvl="6" w:tplc="0809000F" w:tentative="1">
      <w:start w:val="1"/>
      <w:numFmt w:val="decimal"/>
      <w:lvlText w:val="%7."/>
      <w:lvlJc w:val="left"/>
      <w:pPr>
        <w:ind w:left="5805" w:hanging="360"/>
      </w:pPr>
    </w:lvl>
    <w:lvl w:ilvl="7" w:tplc="08090019" w:tentative="1">
      <w:start w:val="1"/>
      <w:numFmt w:val="lowerLetter"/>
      <w:lvlText w:val="%8."/>
      <w:lvlJc w:val="left"/>
      <w:pPr>
        <w:ind w:left="6525" w:hanging="360"/>
      </w:pPr>
    </w:lvl>
    <w:lvl w:ilvl="8" w:tplc="0809001B" w:tentative="1">
      <w:start w:val="1"/>
      <w:numFmt w:val="lowerRoman"/>
      <w:lvlText w:val="%9."/>
      <w:lvlJc w:val="right"/>
      <w:pPr>
        <w:ind w:left="7245" w:hanging="180"/>
      </w:pPr>
    </w:lvl>
  </w:abstractNum>
  <w:abstractNum w:abstractNumId="25" w15:restartNumberingAfterBreak="0">
    <w:nsid w:val="4E433627"/>
    <w:multiLevelType w:val="hybridMultilevel"/>
    <w:tmpl w:val="580C5B1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3B8007B"/>
    <w:multiLevelType w:val="hybridMultilevel"/>
    <w:tmpl w:val="5E3818B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61E01BD"/>
    <w:multiLevelType w:val="hybridMultilevel"/>
    <w:tmpl w:val="B6488A4A"/>
    <w:lvl w:ilvl="0" w:tplc="B8123FA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B5875D9"/>
    <w:multiLevelType w:val="hybridMultilevel"/>
    <w:tmpl w:val="8E54CE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F5C0536"/>
    <w:multiLevelType w:val="hybridMultilevel"/>
    <w:tmpl w:val="FFBEC982"/>
    <w:lvl w:ilvl="0" w:tplc="0C070011">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0" w15:restartNumberingAfterBreak="0">
    <w:nsid w:val="5FD95F7A"/>
    <w:multiLevelType w:val="hybridMultilevel"/>
    <w:tmpl w:val="ACC817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611A6340"/>
    <w:multiLevelType w:val="hybridMultilevel"/>
    <w:tmpl w:val="C930F416"/>
    <w:lvl w:ilvl="0" w:tplc="C348190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2" w15:restartNumberingAfterBreak="0">
    <w:nsid w:val="64EB5547"/>
    <w:multiLevelType w:val="hybridMultilevel"/>
    <w:tmpl w:val="A620AE64"/>
    <w:lvl w:ilvl="0" w:tplc="9EE8C06E">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3" w15:restartNumberingAfterBreak="0">
    <w:nsid w:val="65400A66"/>
    <w:multiLevelType w:val="hybridMultilevel"/>
    <w:tmpl w:val="444C9136"/>
    <w:lvl w:ilvl="0" w:tplc="B094A78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4" w15:restartNumberingAfterBreak="0">
    <w:nsid w:val="67E346BA"/>
    <w:multiLevelType w:val="hybridMultilevel"/>
    <w:tmpl w:val="4BA67DAC"/>
    <w:lvl w:ilvl="0" w:tplc="705A8C68">
      <w:start w:val="1"/>
      <w:numFmt w:val="bullet"/>
      <w:pStyle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ADA0526"/>
    <w:multiLevelType w:val="hybridMultilevel"/>
    <w:tmpl w:val="001C8484"/>
    <w:lvl w:ilvl="0" w:tplc="2C90D5A6">
      <w:start w:val="1"/>
      <w:numFmt w:val="bullet"/>
      <w:pStyle w:val="Tablebullets"/>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E075446"/>
    <w:multiLevelType w:val="hybridMultilevel"/>
    <w:tmpl w:val="71D0CC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E3D7B8A"/>
    <w:multiLevelType w:val="hybridMultilevel"/>
    <w:tmpl w:val="6CE85DA6"/>
    <w:lvl w:ilvl="0" w:tplc="BCDA6D1C">
      <w:start w:val="1"/>
      <w:numFmt w:val="lowerLetter"/>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8" w15:restartNumberingAfterBreak="0">
    <w:nsid w:val="77705C5A"/>
    <w:multiLevelType w:val="hybridMultilevel"/>
    <w:tmpl w:val="4FC837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8E83B1A"/>
    <w:multiLevelType w:val="hybridMultilevel"/>
    <w:tmpl w:val="4B161E90"/>
    <w:lvl w:ilvl="0" w:tplc="051411E6">
      <w:start w:val="1"/>
      <w:numFmt w:val="bullet"/>
      <w:pStyle w:val="Highlightbullet"/>
      <w:lvlText w:val="–"/>
      <w:lvlJc w:val="left"/>
      <w:pPr>
        <w:ind w:left="1800" w:hanging="360"/>
      </w:pPr>
      <w:rPr>
        <w:rFonts w:ascii="Calibri" w:hAnsi="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0" w15:restartNumberingAfterBreak="0">
    <w:nsid w:val="7C5645FA"/>
    <w:multiLevelType w:val="multilevel"/>
    <w:tmpl w:val="71425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C9B2603"/>
    <w:multiLevelType w:val="multilevel"/>
    <w:tmpl w:val="FC04A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E083F62"/>
    <w:multiLevelType w:val="multilevel"/>
    <w:tmpl w:val="E7AAF62C"/>
    <w:name w:val="dtMLAppendix0"/>
    <w:lvl w:ilvl="0">
      <w:start w:val="1"/>
      <w:numFmt w:val="decimal"/>
      <w:lvlRestart w:val="0"/>
      <w:pStyle w:val="Appendix1"/>
      <w:suff w:val="space"/>
      <w:lvlText w:val="Appendix %1."/>
      <w:lvlJc w:val="left"/>
      <w:pPr>
        <w:tabs>
          <w:tab w:val="num" w:pos="0"/>
        </w:tabs>
        <w:ind w:left="0" w:firstLine="0"/>
      </w:pPr>
      <w:rPr>
        <w:rFonts w:ascii="Times New Roman" w:hAnsi="Times New Roman" w:cs="Times New Roman"/>
        <w:b/>
        <w:i w:val="0"/>
        <w:caps w:val="0"/>
        <w:sz w:val="24"/>
        <w:u w:val="none"/>
      </w:rPr>
    </w:lvl>
    <w:lvl w:ilvl="1">
      <w:start w:val="1"/>
      <w:numFmt w:val="decimal"/>
      <w:pStyle w:val="Appendix2"/>
      <w:suff w:val="space"/>
      <w:lvlText w:val="Appendix %1.%2."/>
      <w:lvlJc w:val="left"/>
      <w:pPr>
        <w:tabs>
          <w:tab w:val="num" w:pos="0"/>
        </w:tabs>
        <w:ind w:left="0" w:firstLine="0"/>
      </w:pPr>
      <w:rPr>
        <w:rFonts w:ascii="Times New Roman" w:hAnsi="Times New Roman" w:cs="Times New Roman"/>
        <w:b/>
        <w:i w:val="0"/>
        <w:caps w:val="0"/>
        <w:sz w:val="24"/>
        <w:u w:val="none"/>
      </w:rPr>
    </w:lvl>
    <w:lvl w:ilvl="2">
      <w:start w:val="1"/>
      <w:numFmt w:val="decimal"/>
      <w:pStyle w:val="Appendix3"/>
      <w:suff w:val="space"/>
      <w:lvlText w:val="Appendix %1.%2.%3."/>
      <w:lvlJc w:val="left"/>
      <w:pPr>
        <w:tabs>
          <w:tab w:val="num" w:pos="0"/>
        </w:tabs>
        <w:ind w:left="0" w:firstLine="0"/>
      </w:pPr>
      <w:rPr>
        <w:rFonts w:ascii="Times New Roman" w:hAnsi="Times New Roman" w:cs="Times New Roman"/>
        <w:b/>
        <w:i w:val="0"/>
        <w:caps w:val="0"/>
        <w:sz w:val="24"/>
        <w:u w:val="none"/>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40"/>
  </w:num>
  <w:num w:numId="2">
    <w:abstractNumId w:val="17"/>
  </w:num>
  <w:num w:numId="3">
    <w:abstractNumId w:val="38"/>
  </w:num>
  <w:num w:numId="4">
    <w:abstractNumId w:val="19"/>
  </w:num>
  <w:num w:numId="5">
    <w:abstractNumId w:val="37"/>
  </w:num>
  <w:num w:numId="6">
    <w:abstractNumId w:val="33"/>
  </w:num>
  <w:num w:numId="7">
    <w:abstractNumId w:val="41"/>
  </w:num>
  <w:num w:numId="8">
    <w:abstractNumId w:val="18"/>
  </w:num>
  <w:num w:numId="9">
    <w:abstractNumId w:val="31"/>
  </w:num>
  <w:num w:numId="10">
    <w:abstractNumId w:val="34"/>
  </w:num>
  <w:num w:numId="11">
    <w:abstractNumId w:val="0"/>
  </w:num>
  <w:num w:numId="12">
    <w:abstractNumId w:val="32"/>
  </w:num>
  <w:num w:numId="13">
    <w:abstractNumId w:val="39"/>
  </w:num>
  <w:num w:numId="14">
    <w:abstractNumId w:val="23"/>
  </w:num>
  <w:num w:numId="15">
    <w:abstractNumId w:val="8"/>
  </w:num>
  <w:num w:numId="16">
    <w:abstractNumId w:val="13"/>
  </w:num>
  <w:num w:numId="17">
    <w:abstractNumId w:val="21"/>
  </w:num>
  <w:num w:numId="18">
    <w:abstractNumId w:val="26"/>
  </w:num>
  <w:num w:numId="19">
    <w:abstractNumId w:val="5"/>
  </w:num>
  <w:num w:numId="20">
    <w:abstractNumId w:val="28"/>
  </w:num>
  <w:num w:numId="21">
    <w:abstractNumId w:val="24"/>
  </w:num>
  <w:num w:numId="22">
    <w:abstractNumId w:val="3"/>
  </w:num>
  <w:num w:numId="23">
    <w:abstractNumId w:val="1"/>
  </w:num>
  <w:num w:numId="24">
    <w:abstractNumId w:val="4"/>
  </w:num>
  <w:num w:numId="25">
    <w:abstractNumId w:val="25"/>
  </w:num>
  <w:num w:numId="26">
    <w:abstractNumId w:val="16"/>
  </w:num>
  <w:num w:numId="27">
    <w:abstractNumId w:val="36"/>
  </w:num>
  <w:num w:numId="28">
    <w:abstractNumId w:val="14"/>
  </w:num>
  <w:num w:numId="29">
    <w:abstractNumId w:val="29"/>
  </w:num>
  <w:num w:numId="30">
    <w:abstractNumId w:val="6"/>
  </w:num>
  <w:num w:numId="31">
    <w:abstractNumId w:val="30"/>
  </w:num>
  <w:num w:numId="32">
    <w:abstractNumId w:val="15"/>
  </w:num>
  <w:num w:numId="33">
    <w:abstractNumId w:val="22"/>
  </w:num>
  <w:num w:numId="34">
    <w:abstractNumId w:val="11"/>
  </w:num>
  <w:num w:numId="35">
    <w:abstractNumId w:val="12"/>
  </w:num>
  <w:num w:numId="36">
    <w:abstractNumId w:val="2"/>
  </w:num>
  <w:num w:numId="37">
    <w:abstractNumId w:val="42"/>
  </w:num>
  <w:num w:numId="38">
    <w:abstractNumId w:val="10"/>
  </w:num>
  <w:num w:numId="39">
    <w:abstractNumId w:val="20"/>
  </w:num>
  <w:num w:numId="40">
    <w:abstractNumId w:val="7"/>
  </w:num>
  <w:num w:numId="41">
    <w:abstractNumId w:val="9"/>
  </w:num>
  <w:num w:numId="42">
    <w:abstractNumId w:val="35"/>
  </w:num>
  <w:num w:numId="4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attachedTemplate r:id="rId1"/>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U2NzEwsrAwtzA2MTRU0lEKTi0uzszPAykwrAUAEVWz0SwAAAA="/>
    <w:docVar w:name="EN.InstantFormat" w:val="&lt;ENInstantFormat&gt;&lt;Enabled&gt;1&lt;/Enabled&gt;&lt;ScanUnformatted&gt;1&lt;/ScanUnformatted&gt;&lt;ScanChanges&gt;1&lt;/ScanChanges&gt;&lt;Suspended&gt;1&lt;/Suspended&gt;&lt;/ENInstantFormat&gt;"/>
    <w:docVar w:name="EN.Layout" w:val="&lt;ENLayout&gt;&lt;Style&gt;Annals of Oncology_Aspire amends_Sept 2020&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2rss2xrl9rxapevd9mvzepo5srzvrdrxpzs&quot;&gt;Herzuma real world-Converted&lt;record-ids&gt;&lt;item&gt;1&lt;/item&gt;&lt;item&gt;2&lt;/item&gt;&lt;item&gt;3&lt;/item&gt;&lt;item&gt;4&lt;/item&gt;&lt;item&gt;5&lt;/item&gt;&lt;item&gt;6&lt;/item&gt;&lt;item&gt;7&lt;/item&gt;&lt;item&gt;9&lt;/item&gt;&lt;item&gt;10&lt;/item&gt;&lt;item&gt;11&lt;/item&gt;&lt;item&gt;12&lt;/item&gt;&lt;item&gt;13&lt;/item&gt;&lt;item&gt;14&lt;/item&gt;&lt;item&gt;15&lt;/item&gt;&lt;item&gt;16&lt;/item&gt;&lt;item&gt;17&lt;/item&gt;&lt;item&gt;18&lt;/item&gt;&lt;item&gt;19&lt;/item&gt;&lt;item&gt;21&lt;/item&gt;&lt;item&gt;23&lt;/item&gt;&lt;item&gt;24&lt;/item&gt;&lt;item&gt;25&lt;/item&gt;&lt;item&gt;26&lt;/item&gt;&lt;item&gt;28&lt;/item&gt;&lt;item&gt;29&lt;/item&gt;&lt;item&gt;31&lt;/item&gt;&lt;item&gt;37&lt;/item&gt;&lt;item&gt;38&lt;/item&gt;&lt;/record-ids&gt;&lt;/item&gt;&lt;/Libraries&gt;"/>
  </w:docVars>
  <w:rsids>
    <w:rsidRoot w:val="00B274A4"/>
    <w:rsid w:val="000002F5"/>
    <w:rsid w:val="00000854"/>
    <w:rsid w:val="00000D88"/>
    <w:rsid w:val="000015B4"/>
    <w:rsid w:val="00001CD0"/>
    <w:rsid w:val="000022B1"/>
    <w:rsid w:val="0000341E"/>
    <w:rsid w:val="000045FF"/>
    <w:rsid w:val="00004A0F"/>
    <w:rsid w:val="00005080"/>
    <w:rsid w:val="00005A5D"/>
    <w:rsid w:val="000065AA"/>
    <w:rsid w:val="0000670D"/>
    <w:rsid w:val="00007DCF"/>
    <w:rsid w:val="000109F1"/>
    <w:rsid w:val="0001141A"/>
    <w:rsid w:val="000124CD"/>
    <w:rsid w:val="00012D93"/>
    <w:rsid w:val="00013657"/>
    <w:rsid w:val="00016480"/>
    <w:rsid w:val="00016AE4"/>
    <w:rsid w:val="00017BE7"/>
    <w:rsid w:val="00017CB7"/>
    <w:rsid w:val="000207F1"/>
    <w:rsid w:val="00021085"/>
    <w:rsid w:val="0002117F"/>
    <w:rsid w:val="00024872"/>
    <w:rsid w:val="00025005"/>
    <w:rsid w:val="00026967"/>
    <w:rsid w:val="00031EFF"/>
    <w:rsid w:val="00032E61"/>
    <w:rsid w:val="000336F3"/>
    <w:rsid w:val="00033B6A"/>
    <w:rsid w:val="000346AE"/>
    <w:rsid w:val="00035879"/>
    <w:rsid w:val="0003600F"/>
    <w:rsid w:val="0003610B"/>
    <w:rsid w:val="000364CA"/>
    <w:rsid w:val="00036878"/>
    <w:rsid w:val="00040261"/>
    <w:rsid w:val="00042309"/>
    <w:rsid w:val="0004238E"/>
    <w:rsid w:val="0004448E"/>
    <w:rsid w:val="00047006"/>
    <w:rsid w:val="000510DA"/>
    <w:rsid w:val="000515CA"/>
    <w:rsid w:val="00051792"/>
    <w:rsid w:val="00052A8C"/>
    <w:rsid w:val="00052C59"/>
    <w:rsid w:val="00052C65"/>
    <w:rsid w:val="00053654"/>
    <w:rsid w:val="00053A0E"/>
    <w:rsid w:val="00054CD0"/>
    <w:rsid w:val="00055278"/>
    <w:rsid w:val="000558CB"/>
    <w:rsid w:val="00055ABD"/>
    <w:rsid w:val="00055C3D"/>
    <w:rsid w:val="00056605"/>
    <w:rsid w:val="00057357"/>
    <w:rsid w:val="0006020A"/>
    <w:rsid w:val="00060B53"/>
    <w:rsid w:val="0006215B"/>
    <w:rsid w:val="0006331E"/>
    <w:rsid w:val="0006366C"/>
    <w:rsid w:val="00063EED"/>
    <w:rsid w:val="0006605A"/>
    <w:rsid w:val="000667C7"/>
    <w:rsid w:val="000670FF"/>
    <w:rsid w:val="0007074D"/>
    <w:rsid w:val="00070D8F"/>
    <w:rsid w:val="00071EC2"/>
    <w:rsid w:val="00073D6A"/>
    <w:rsid w:val="00076CCE"/>
    <w:rsid w:val="00080AA7"/>
    <w:rsid w:val="00080BFA"/>
    <w:rsid w:val="00080CFF"/>
    <w:rsid w:val="00081BF9"/>
    <w:rsid w:val="00081FC2"/>
    <w:rsid w:val="00083696"/>
    <w:rsid w:val="00084487"/>
    <w:rsid w:val="00084509"/>
    <w:rsid w:val="00084CD0"/>
    <w:rsid w:val="00085994"/>
    <w:rsid w:val="00086EB8"/>
    <w:rsid w:val="00087969"/>
    <w:rsid w:val="00087E22"/>
    <w:rsid w:val="0009000A"/>
    <w:rsid w:val="000908EF"/>
    <w:rsid w:val="000928AF"/>
    <w:rsid w:val="00092FB5"/>
    <w:rsid w:val="000942A2"/>
    <w:rsid w:val="000943D8"/>
    <w:rsid w:val="00096665"/>
    <w:rsid w:val="000975BF"/>
    <w:rsid w:val="000A052A"/>
    <w:rsid w:val="000A0E0A"/>
    <w:rsid w:val="000A0FD1"/>
    <w:rsid w:val="000A17E4"/>
    <w:rsid w:val="000A27B1"/>
    <w:rsid w:val="000A333C"/>
    <w:rsid w:val="000A3D57"/>
    <w:rsid w:val="000A4F19"/>
    <w:rsid w:val="000A5072"/>
    <w:rsid w:val="000A5881"/>
    <w:rsid w:val="000A69FF"/>
    <w:rsid w:val="000A6EEF"/>
    <w:rsid w:val="000A72FC"/>
    <w:rsid w:val="000A7DBF"/>
    <w:rsid w:val="000B13B1"/>
    <w:rsid w:val="000B3981"/>
    <w:rsid w:val="000B4562"/>
    <w:rsid w:val="000B64C1"/>
    <w:rsid w:val="000B6CC4"/>
    <w:rsid w:val="000B6F8A"/>
    <w:rsid w:val="000B700C"/>
    <w:rsid w:val="000B755D"/>
    <w:rsid w:val="000B7BB4"/>
    <w:rsid w:val="000C08FF"/>
    <w:rsid w:val="000C3261"/>
    <w:rsid w:val="000C364F"/>
    <w:rsid w:val="000C3EB1"/>
    <w:rsid w:val="000C45FB"/>
    <w:rsid w:val="000C4830"/>
    <w:rsid w:val="000C5AAE"/>
    <w:rsid w:val="000C5F24"/>
    <w:rsid w:val="000C637C"/>
    <w:rsid w:val="000C6D07"/>
    <w:rsid w:val="000C79D9"/>
    <w:rsid w:val="000D032D"/>
    <w:rsid w:val="000D03EF"/>
    <w:rsid w:val="000D1505"/>
    <w:rsid w:val="000D1FFB"/>
    <w:rsid w:val="000D2E2C"/>
    <w:rsid w:val="000D2E7A"/>
    <w:rsid w:val="000D35FE"/>
    <w:rsid w:val="000D39F2"/>
    <w:rsid w:val="000D3F2B"/>
    <w:rsid w:val="000D4113"/>
    <w:rsid w:val="000D4259"/>
    <w:rsid w:val="000D47F0"/>
    <w:rsid w:val="000D503C"/>
    <w:rsid w:val="000D517B"/>
    <w:rsid w:val="000D542B"/>
    <w:rsid w:val="000D6CCC"/>
    <w:rsid w:val="000D7445"/>
    <w:rsid w:val="000D74EC"/>
    <w:rsid w:val="000D7BD5"/>
    <w:rsid w:val="000E0759"/>
    <w:rsid w:val="000E19A4"/>
    <w:rsid w:val="000E25BA"/>
    <w:rsid w:val="000E2E64"/>
    <w:rsid w:val="000E2EF6"/>
    <w:rsid w:val="000E41A2"/>
    <w:rsid w:val="000E6265"/>
    <w:rsid w:val="000F02E2"/>
    <w:rsid w:val="000F181D"/>
    <w:rsid w:val="000F1886"/>
    <w:rsid w:val="000F18E2"/>
    <w:rsid w:val="000F23B9"/>
    <w:rsid w:val="000F3542"/>
    <w:rsid w:val="000F3925"/>
    <w:rsid w:val="000F3FC3"/>
    <w:rsid w:val="000F43A9"/>
    <w:rsid w:val="000F470B"/>
    <w:rsid w:val="000F5CC7"/>
    <w:rsid w:val="000F6145"/>
    <w:rsid w:val="000F6CAF"/>
    <w:rsid w:val="000F78F0"/>
    <w:rsid w:val="000F79BD"/>
    <w:rsid w:val="00100C2C"/>
    <w:rsid w:val="001010C8"/>
    <w:rsid w:val="00101FA7"/>
    <w:rsid w:val="00103477"/>
    <w:rsid w:val="001034A8"/>
    <w:rsid w:val="00103EB9"/>
    <w:rsid w:val="00104352"/>
    <w:rsid w:val="00104D81"/>
    <w:rsid w:val="00105936"/>
    <w:rsid w:val="00106B3C"/>
    <w:rsid w:val="001076A4"/>
    <w:rsid w:val="00111784"/>
    <w:rsid w:val="00111B57"/>
    <w:rsid w:val="0011379B"/>
    <w:rsid w:val="001147DA"/>
    <w:rsid w:val="0011508F"/>
    <w:rsid w:val="0011544B"/>
    <w:rsid w:val="001157AE"/>
    <w:rsid w:val="001157F6"/>
    <w:rsid w:val="001164AD"/>
    <w:rsid w:val="00116536"/>
    <w:rsid w:val="00117851"/>
    <w:rsid w:val="00117F29"/>
    <w:rsid w:val="00120609"/>
    <w:rsid w:val="00120A24"/>
    <w:rsid w:val="00120F3E"/>
    <w:rsid w:val="001212AF"/>
    <w:rsid w:val="00121322"/>
    <w:rsid w:val="00121D0D"/>
    <w:rsid w:val="00122041"/>
    <w:rsid w:val="00122663"/>
    <w:rsid w:val="00123745"/>
    <w:rsid w:val="00123A3B"/>
    <w:rsid w:val="00123E07"/>
    <w:rsid w:val="0012440C"/>
    <w:rsid w:val="001257EE"/>
    <w:rsid w:val="001274E4"/>
    <w:rsid w:val="001279BD"/>
    <w:rsid w:val="00127B49"/>
    <w:rsid w:val="0013043C"/>
    <w:rsid w:val="00131789"/>
    <w:rsid w:val="0013194A"/>
    <w:rsid w:val="00131E1A"/>
    <w:rsid w:val="00131F2F"/>
    <w:rsid w:val="001323B1"/>
    <w:rsid w:val="00133336"/>
    <w:rsid w:val="0013389E"/>
    <w:rsid w:val="00133A3A"/>
    <w:rsid w:val="00133B8E"/>
    <w:rsid w:val="00134A5F"/>
    <w:rsid w:val="00134F65"/>
    <w:rsid w:val="001351CC"/>
    <w:rsid w:val="00135817"/>
    <w:rsid w:val="00136F1C"/>
    <w:rsid w:val="00140627"/>
    <w:rsid w:val="00140A13"/>
    <w:rsid w:val="00141A11"/>
    <w:rsid w:val="00142298"/>
    <w:rsid w:val="00142897"/>
    <w:rsid w:val="00143B55"/>
    <w:rsid w:val="00144F9A"/>
    <w:rsid w:val="0014566A"/>
    <w:rsid w:val="001458F9"/>
    <w:rsid w:val="0014590C"/>
    <w:rsid w:val="001465CE"/>
    <w:rsid w:val="00150508"/>
    <w:rsid w:val="00150C8F"/>
    <w:rsid w:val="00150C9A"/>
    <w:rsid w:val="00150F10"/>
    <w:rsid w:val="001513CD"/>
    <w:rsid w:val="0015205B"/>
    <w:rsid w:val="00152171"/>
    <w:rsid w:val="00152826"/>
    <w:rsid w:val="00152C0E"/>
    <w:rsid w:val="00152D3E"/>
    <w:rsid w:val="00153BA8"/>
    <w:rsid w:val="00153CB0"/>
    <w:rsid w:val="0015428B"/>
    <w:rsid w:val="0015554B"/>
    <w:rsid w:val="00156CB0"/>
    <w:rsid w:val="001577FC"/>
    <w:rsid w:val="00157EA8"/>
    <w:rsid w:val="0016080B"/>
    <w:rsid w:val="00160B0D"/>
    <w:rsid w:val="001613C7"/>
    <w:rsid w:val="00162405"/>
    <w:rsid w:val="00162D60"/>
    <w:rsid w:val="00163452"/>
    <w:rsid w:val="00166924"/>
    <w:rsid w:val="001702E6"/>
    <w:rsid w:val="00170B09"/>
    <w:rsid w:val="0017338E"/>
    <w:rsid w:val="00173448"/>
    <w:rsid w:val="00173AF6"/>
    <w:rsid w:val="001742A6"/>
    <w:rsid w:val="00174901"/>
    <w:rsid w:val="00174F88"/>
    <w:rsid w:val="001756F2"/>
    <w:rsid w:val="00176D0B"/>
    <w:rsid w:val="00182FF5"/>
    <w:rsid w:val="00184570"/>
    <w:rsid w:val="00184922"/>
    <w:rsid w:val="001855C1"/>
    <w:rsid w:val="0018632F"/>
    <w:rsid w:val="00187494"/>
    <w:rsid w:val="00187D5D"/>
    <w:rsid w:val="00191400"/>
    <w:rsid w:val="00191519"/>
    <w:rsid w:val="00191FC1"/>
    <w:rsid w:val="0019284F"/>
    <w:rsid w:val="00193542"/>
    <w:rsid w:val="00193DCA"/>
    <w:rsid w:val="001956F3"/>
    <w:rsid w:val="001966D4"/>
    <w:rsid w:val="00197017"/>
    <w:rsid w:val="0019732E"/>
    <w:rsid w:val="00197494"/>
    <w:rsid w:val="00197DB5"/>
    <w:rsid w:val="001A013F"/>
    <w:rsid w:val="001A164D"/>
    <w:rsid w:val="001A1970"/>
    <w:rsid w:val="001A1E59"/>
    <w:rsid w:val="001A21A2"/>
    <w:rsid w:val="001A2C5C"/>
    <w:rsid w:val="001A418D"/>
    <w:rsid w:val="001A60A8"/>
    <w:rsid w:val="001A6133"/>
    <w:rsid w:val="001A6435"/>
    <w:rsid w:val="001A66EA"/>
    <w:rsid w:val="001A7D19"/>
    <w:rsid w:val="001B0A4F"/>
    <w:rsid w:val="001B0A59"/>
    <w:rsid w:val="001B0A5B"/>
    <w:rsid w:val="001B193C"/>
    <w:rsid w:val="001B1B03"/>
    <w:rsid w:val="001B1E44"/>
    <w:rsid w:val="001B2A67"/>
    <w:rsid w:val="001B4186"/>
    <w:rsid w:val="001B42C4"/>
    <w:rsid w:val="001B5331"/>
    <w:rsid w:val="001B6840"/>
    <w:rsid w:val="001B6D32"/>
    <w:rsid w:val="001B6EA7"/>
    <w:rsid w:val="001B6EF7"/>
    <w:rsid w:val="001C2746"/>
    <w:rsid w:val="001C28E5"/>
    <w:rsid w:val="001C34AF"/>
    <w:rsid w:val="001C3603"/>
    <w:rsid w:val="001C3A0B"/>
    <w:rsid w:val="001C3CFD"/>
    <w:rsid w:val="001C4C3B"/>
    <w:rsid w:val="001C4D75"/>
    <w:rsid w:val="001C5401"/>
    <w:rsid w:val="001C6478"/>
    <w:rsid w:val="001C7908"/>
    <w:rsid w:val="001D29D7"/>
    <w:rsid w:val="001D2D33"/>
    <w:rsid w:val="001D302F"/>
    <w:rsid w:val="001D3524"/>
    <w:rsid w:val="001D5F45"/>
    <w:rsid w:val="001E07FC"/>
    <w:rsid w:val="001E3A03"/>
    <w:rsid w:val="001E4048"/>
    <w:rsid w:val="001E62E2"/>
    <w:rsid w:val="001F0FC6"/>
    <w:rsid w:val="001F2A46"/>
    <w:rsid w:val="001F2D0C"/>
    <w:rsid w:val="001F4D4F"/>
    <w:rsid w:val="001F55F9"/>
    <w:rsid w:val="00201C08"/>
    <w:rsid w:val="0020208A"/>
    <w:rsid w:val="00202D36"/>
    <w:rsid w:val="00203735"/>
    <w:rsid w:val="00203CF1"/>
    <w:rsid w:val="00204438"/>
    <w:rsid w:val="002052AB"/>
    <w:rsid w:val="00205CC3"/>
    <w:rsid w:val="00205D15"/>
    <w:rsid w:val="002070F8"/>
    <w:rsid w:val="002079E1"/>
    <w:rsid w:val="00207B03"/>
    <w:rsid w:val="0021009B"/>
    <w:rsid w:val="0021202D"/>
    <w:rsid w:val="00213593"/>
    <w:rsid w:val="002142DE"/>
    <w:rsid w:val="00214539"/>
    <w:rsid w:val="002150F1"/>
    <w:rsid w:val="00215CCD"/>
    <w:rsid w:val="00217ED0"/>
    <w:rsid w:val="00220FE6"/>
    <w:rsid w:val="00223024"/>
    <w:rsid w:val="002246C3"/>
    <w:rsid w:val="00225DBE"/>
    <w:rsid w:val="00225DC3"/>
    <w:rsid w:val="00225EC9"/>
    <w:rsid w:val="0022645E"/>
    <w:rsid w:val="00226520"/>
    <w:rsid w:val="0022748A"/>
    <w:rsid w:val="002278CF"/>
    <w:rsid w:val="00227CBA"/>
    <w:rsid w:val="002307C0"/>
    <w:rsid w:val="002309D6"/>
    <w:rsid w:val="00230B3A"/>
    <w:rsid w:val="00230DCE"/>
    <w:rsid w:val="002318F3"/>
    <w:rsid w:val="00231B44"/>
    <w:rsid w:val="00232B6B"/>
    <w:rsid w:val="00232CC6"/>
    <w:rsid w:val="00233D8D"/>
    <w:rsid w:val="00235526"/>
    <w:rsid w:val="002356F4"/>
    <w:rsid w:val="00235DD5"/>
    <w:rsid w:val="00236510"/>
    <w:rsid w:val="002374D3"/>
    <w:rsid w:val="00237B95"/>
    <w:rsid w:val="00241885"/>
    <w:rsid w:val="00241A86"/>
    <w:rsid w:val="00243281"/>
    <w:rsid w:val="00243636"/>
    <w:rsid w:val="00244D17"/>
    <w:rsid w:val="00246200"/>
    <w:rsid w:val="002475E1"/>
    <w:rsid w:val="00247656"/>
    <w:rsid w:val="00247ABB"/>
    <w:rsid w:val="0025138E"/>
    <w:rsid w:val="0025362B"/>
    <w:rsid w:val="002545CF"/>
    <w:rsid w:val="00256D19"/>
    <w:rsid w:val="00257D2D"/>
    <w:rsid w:val="0026149E"/>
    <w:rsid w:val="0026162C"/>
    <w:rsid w:val="002617B6"/>
    <w:rsid w:val="00261FF3"/>
    <w:rsid w:val="002628AF"/>
    <w:rsid w:val="002634D9"/>
    <w:rsid w:val="00264A80"/>
    <w:rsid w:val="00266291"/>
    <w:rsid w:val="002664C5"/>
    <w:rsid w:val="00266B67"/>
    <w:rsid w:val="00267787"/>
    <w:rsid w:val="00273146"/>
    <w:rsid w:val="002736E1"/>
    <w:rsid w:val="0027504E"/>
    <w:rsid w:val="0027557D"/>
    <w:rsid w:val="00276FE3"/>
    <w:rsid w:val="00277942"/>
    <w:rsid w:val="00280435"/>
    <w:rsid w:val="002809B0"/>
    <w:rsid w:val="002829DE"/>
    <w:rsid w:val="00283870"/>
    <w:rsid w:val="00284B4D"/>
    <w:rsid w:val="00285049"/>
    <w:rsid w:val="00285187"/>
    <w:rsid w:val="002852E5"/>
    <w:rsid w:val="002875A3"/>
    <w:rsid w:val="002909CC"/>
    <w:rsid w:val="00290E58"/>
    <w:rsid w:val="00291EB0"/>
    <w:rsid w:val="00292D4B"/>
    <w:rsid w:val="00293476"/>
    <w:rsid w:val="002942DC"/>
    <w:rsid w:val="00294F4F"/>
    <w:rsid w:val="00295192"/>
    <w:rsid w:val="002958FE"/>
    <w:rsid w:val="002A028D"/>
    <w:rsid w:val="002A09AB"/>
    <w:rsid w:val="002A16E8"/>
    <w:rsid w:val="002A1785"/>
    <w:rsid w:val="002A1A09"/>
    <w:rsid w:val="002A520C"/>
    <w:rsid w:val="002A7C00"/>
    <w:rsid w:val="002A7D2A"/>
    <w:rsid w:val="002B0B49"/>
    <w:rsid w:val="002B184A"/>
    <w:rsid w:val="002B1A09"/>
    <w:rsid w:val="002B1F68"/>
    <w:rsid w:val="002B25E4"/>
    <w:rsid w:val="002B3FDE"/>
    <w:rsid w:val="002B401D"/>
    <w:rsid w:val="002B46D5"/>
    <w:rsid w:val="002B49A4"/>
    <w:rsid w:val="002B4D49"/>
    <w:rsid w:val="002B5764"/>
    <w:rsid w:val="002B5A6E"/>
    <w:rsid w:val="002B62DE"/>
    <w:rsid w:val="002B64DA"/>
    <w:rsid w:val="002B73B7"/>
    <w:rsid w:val="002B74CB"/>
    <w:rsid w:val="002B7D79"/>
    <w:rsid w:val="002C1C50"/>
    <w:rsid w:val="002C43AA"/>
    <w:rsid w:val="002C444B"/>
    <w:rsid w:val="002C49A9"/>
    <w:rsid w:val="002C5EFA"/>
    <w:rsid w:val="002C670E"/>
    <w:rsid w:val="002C70C3"/>
    <w:rsid w:val="002C733A"/>
    <w:rsid w:val="002C753F"/>
    <w:rsid w:val="002D0185"/>
    <w:rsid w:val="002D03EA"/>
    <w:rsid w:val="002D090C"/>
    <w:rsid w:val="002D0CEC"/>
    <w:rsid w:val="002D0DEE"/>
    <w:rsid w:val="002D1AE8"/>
    <w:rsid w:val="002D2D0A"/>
    <w:rsid w:val="002D3317"/>
    <w:rsid w:val="002D4898"/>
    <w:rsid w:val="002D4DAF"/>
    <w:rsid w:val="002D66BE"/>
    <w:rsid w:val="002D7D13"/>
    <w:rsid w:val="002E04D4"/>
    <w:rsid w:val="002E0821"/>
    <w:rsid w:val="002E1ECB"/>
    <w:rsid w:val="002E3CA7"/>
    <w:rsid w:val="002E40B1"/>
    <w:rsid w:val="002E4EFA"/>
    <w:rsid w:val="002E4F86"/>
    <w:rsid w:val="002E7BA3"/>
    <w:rsid w:val="002F09B9"/>
    <w:rsid w:val="002F0BCD"/>
    <w:rsid w:val="002F11A6"/>
    <w:rsid w:val="002F3E2B"/>
    <w:rsid w:val="002F4A30"/>
    <w:rsid w:val="002F4AD1"/>
    <w:rsid w:val="002F4F38"/>
    <w:rsid w:val="002F6130"/>
    <w:rsid w:val="0030009E"/>
    <w:rsid w:val="00301159"/>
    <w:rsid w:val="00301681"/>
    <w:rsid w:val="00303122"/>
    <w:rsid w:val="00303DB9"/>
    <w:rsid w:val="00303DED"/>
    <w:rsid w:val="00304761"/>
    <w:rsid w:val="00304930"/>
    <w:rsid w:val="003052E5"/>
    <w:rsid w:val="003064F2"/>
    <w:rsid w:val="00307AC9"/>
    <w:rsid w:val="0031168C"/>
    <w:rsid w:val="0031429A"/>
    <w:rsid w:val="00314D04"/>
    <w:rsid w:val="00315184"/>
    <w:rsid w:val="0031756A"/>
    <w:rsid w:val="003200DE"/>
    <w:rsid w:val="003223E0"/>
    <w:rsid w:val="00322924"/>
    <w:rsid w:val="00323800"/>
    <w:rsid w:val="00323843"/>
    <w:rsid w:val="00324CDD"/>
    <w:rsid w:val="00324F6E"/>
    <w:rsid w:val="00325A8E"/>
    <w:rsid w:val="00326060"/>
    <w:rsid w:val="0032614B"/>
    <w:rsid w:val="00326647"/>
    <w:rsid w:val="00330D62"/>
    <w:rsid w:val="00330E1B"/>
    <w:rsid w:val="00331F29"/>
    <w:rsid w:val="003322AD"/>
    <w:rsid w:val="00332D6B"/>
    <w:rsid w:val="00333431"/>
    <w:rsid w:val="003356E5"/>
    <w:rsid w:val="003358ED"/>
    <w:rsid w:val="00337143"/>
    <w:rsid w:val="00337421"/>
    <w:rsid w:val="003378C8"/>
    <w:rsid w:val="00337945"/>
    <w:rsid w:val="00340983"/>
    <w:rsid w:val="00341FFC"/>
    <w:rsid w:val="00342081"/>
    <w:rsid w:val="00343373"/>
    <w:rsid w:val="00343E1B"/>
    <w:rsid w:val="00350165"/>
    <w:rsid w:val="00350944"/>
    <w:rsid w:val="00350E6C"/>
    <w:rsid w:val="0035258A"/>
    <w:rsid w:val="00353843"/>
    <w:rsid w:val="00354C84"/>
    <w:rsid w:val="00355236"/>
    <w:rsid w:val="00355617"/>
    <w:rsid w:val="00356D70"/>
    <w:rsid w:val="0035767B"/>
    <w:rsid w:val="00357B96"/>
    <w:rsid w:val="003607DA"/>
    <w:rsid w:val="00363155"/>
    <w:rsid w:val="00363504"/>
    <w:rsid w:val="00363BEE"/>
    <w:rsid w:val="00366555"/>
    <w:rsid w:val="00366B42"/>
    <w:rsid w:val="00366DAB"/>
    <w:rsid w:val="00367BB7"/>
    <w:rsid w:val="0037017E"/>
    <w:rsid w:val="003703D5"/>
    <w:rsid w:val="00370DB0"/>
    <w:rsid w:val="00372C04"/>
    <w:rsid w:val="00372C18"/>
    <w:rsid w:val="00372ED6"/>
    <w:rsid w:val="00373E35"/>
    <w:rsid w:val="00374C04"/>
    <w:rsid w:val="00376491"/>
    <w:rsid w:val="00377814"/>
    <w:rsid w:val="00377B20"/>
    <w:rsid w:val="00377FD6"/>
    <w:rsid w:val="00381514"/>
    <w:rsid w:val="00382102"/>
    <w:rsid w:val="00382400"/>
    <w:rsid w:val="0038325F"/>
    <w:rsid w:val="00384FEE"/>
    <w:rsid w:val="00386C2B"/>
    <w:rsid w:val="0038759C"/>
    <w:rsid w:val="003878BC"/>
    <w:rsid w:val="003925BB"/>
    <w:rsid w:val="00393BE8"/>
    <w:rsid w:val="00394954"/>
    <w:rsid w:val="00394EE3"/>
    <w:rsid w:val="00395200"/>
    <w:rsid w:val="00395459"/>
    <w:rsid w:val="003954C3"/>
    <w:rsid w:val="00395ADA"/>
    <w:rsid w:val="00395D16"/>
    <w:rsid w:val="00396B4B"/>
    <w:rsid w:val="003971DE"/>
    <w:rsid w:val="003A0598"/>
    <w:rsid w:val="003A14A8"/>
    <w:rsid w:val="003A2F0E"/>
    <w:rsid w:val="003A672D"/>
    <w:rsid w:val="003A727D"/>
    <w:rsid w:val="003A7595"/>
    <w:rsid w:val="003B1BB1"/>
    <w:rsid w:val="003B1D8F"/>
    <w:rsid w:val="003B22A3"/>
    <w:rsid w:val="003B3C21"/>
    <w:rsid w:val="003B4382"/>
    <w:rsid w:val="003B525B"/>
    <w:rsid w:val="003B6597"/>
    <w:rsid w:val="003B662F"/>
    <w:rsid w:val="003C192F"/>
    <w:rsid w:val="003C2216"/>
    <w:rsid w:val="003C28A6"/>
    <w:rsid w:val="003C5252"/>
    <w:rsid w:val="003C60DB"/>
    <w:rsid w:val="003C629F"/>
    <w:rsid w:val="003C64A1"/>
    <w:rsid w:val="003C65F3"/>
    <w:rsid w:val="003C7106"/>
    <w:rsid w:val="003C7761"/>
    <w:rsid w:val="003D4DDC"/>
    <w:rsid w:val="003D4E9F"/>
    <w:rsid w:val="003D61CF"/>
    <w:rsid w:val="003D6BDC"/>
    <w:rsid w:val="003E0C69"/>
    <w:rsid w:val="003E0D11"/>
    <w:rsid w:val="003E10F9"/>
    <w:rsid w:val="003E2360"/>
    <w:rsid w:val="003E23E0"/>
    <w:rsid w:val="003E4812"/>
    <w:rsid w:val="003E5EB0"/>
    <w:rsid w:val="003E5F85"/>
    <w:rsid w:val="003E7BC2"/>
    <w:rsid w:val="003E7D33"/>
    <w:rsid w:val="003F03A2"/>
    <w:rsid w:val="003F0AE6"/>
    <w:rsid w:val="003F1967"/>
    <w:rsid w:val="003F2BF0"/>
    <w:rsid w:val="003F35BE"/>
    <w:rsid w:val="003F4633"/>
    <w:rsid w:val="003F4803"/>
    <w:rsid w:val="003F4C85"/>
    <w:rsid w:val="003F529C"/>
    <w:rsid w:val="003F55A7"/>
    <w:rsid w:val="003F59D8"/>
    <w:rsid w:val="003F5B89"/>
    <w:rsid w:val="003F5EB3"/>
    <w:rsid w:val="003F5FC7"/>
    <w:rsid w:val="003F6722"/>
    <w:rsid w:val="003F6A91"/>
    <w:rsid w:val="003F7127"/>
    <w:rsid w:val="003F780F"/>
    <w:rsid w:val="003F7AAA"/>
    <w:rsid w:val="003F7C77"/>
    <w:rsid w:val="003F7FAA"/>
    <w:rsid w:val="00401965"/>
    <w:rsid w:val="00402CDC"/>
    <w:rsid w:val="004037E2"/>
    <w:rsid w:val="004041D7"/>
    <w:rsid w:val="0040472A"/>
    <w:rsid w:val="00405270"/>
    <w:rsid w:val="00407745"/>
    <w:rsid w:val="00410514"/>
    <w:rsid w:val="00410571"/>
    <w:rsid w:val="004108EB"/>
    <w:rsid w:val="00410EAA"/>
    <w:rsid w:val="00411D78"/>
    <w:rsid w:val="00412C58"/>
    <w:rsid w:val="00412F9B"/>
    <w:rsid w:val="0041338B"/>
    <w:rsid w:val="00413737"/>
    <w:rsid w:val="00414008"/>
    <w:rsid w:val="004141A1"/>
    <w:rsid w:val="004156D0"/>
    <w:rsid w:val="004158B8"/>
    <w:rsid w:val="00417105"/>
    <w:rsid w:val="00421091"/>
    <w:rsid w:val="004227F4"/>
    <w:rsid w:val="00424137"/>
    <w:rsid w:val="00424D53"/>
    <w:rsid w:val="00424F51"/>
    <w:rsid w:val="00425419"/>
    <w:rsid w:val="00426536"/>
    <w:rsid w:val="00426665"/>
    <w:rsid w:val="0043021C"/>
    <w:rsid w:val="00430630"/>
    <w:rsid w:val="0043194A"/>
    <w:rsid w:val="00431E35"/>
    <w:rsid w:val="0043306F"/>
    <w:rsid w:val="004333F3"/>
    <w:rsid w:val="00434811"/>
    <w:rsid w:val="00434A9A"/>
    <w:rsid w:val="00434EAE"/>
    <w:rsid w:val="00435432"/>
    <w:rsid w:val="00435B5A"/>
    <w:rsid w:val="00435D34"/>
    <w:rsid w:val="00435F7E"/>
    <w:rsid w:val="00436A8A"/>
    <w:rsid w:val="0043701B"/>
    <w:rsid w:val="00437936"/>
    <w:rsid w:val="0044070B"/>
    <w:rsid w:val="004419F4"/>
    <w:rsid w:val="00442896"/>
    <w:rsid w:val="00443456"/>
    <w:rsid w:val="00443610"/>
    <w:rsid w:val="004447A0"/>
    <w:rsid w:val="0044486D"/>
    <w:rsid w:val="0044716B"/>
    <w:rsid w:val="004507E1"/>
    <w:rsid w:val="004521F0"/>
    <w:rsid w:val="004528AF"/>
    <w:rsid w:val="00453481"/>
    <w:rsid w:val="00454142"/>
    <w:rsid w:val="004546FB"/>
    <w:rsid w:val="00454FEA"/>
    <w:rsid w:val="00455727"/>
    <w:rsid w:val="00456A60"/>
    <w:rsid w:val="004603EA"/>
    <w:rsid w:val="00460742"/>
    <w:rsid w:val="00460BA3"/>
    <w:rsid w:val="00461732"/>
    <w:rsid w:val="00461A94"/>
    <w:rsid w:val="00461CE7"/>
    <w:rsid w:val="00461DD1"/>
    <w:rsid w:val="0046219A"/>
    <w:rsid w:val="00463B40"/>
    <w:rsid w:val="00463BDA"/>
    <w:rsid w:val="00464EFD"/>
    <w:rsid w:val="00465156"/>
    <w:rsid w:val="0046621B"/>
    <w:rsid w:val="0046630A"/>
    <w:rsid w:val="00466503"/>
    <w:rsid w:val="00467227"/>
    <w:rsid w:val="0046788B"/>
    <w:rsid w:val="00471671"/>
    <w:rsid w:val="00472004"/>
    <w:rsid w:val="004726C4"/>
    <w:rsid w:val="0047286E"/>
    <w:rsid w:val="00473151"/>
    <w:rsid w:val="00474603"/>
    <w:rsid w:val="00474F41"/>
    <w:rsid w:val="00475BA3"/>
    <w:rsid w:val="00475C59"/>
    <w:rsid w:val="00476230"/>
    <w:rsid w:val="004767C6"/>
    <w:rsid w:val="00477AED"/>
    <w:rsid w:val="00477EC6"/>
    <w:rsid w:val="00480203"/>
    <w:rsid w:val="00480A2E"/>
    <w:rsid w:val="00480AB7"/>
    <w:rsid w:val="00480E9F"/>
    <w:rsid w:val="004811DA"/>
    <w:rsid w:val="00482170"/>
    <w:rsid w:val="004827F6"/>
    <w:rsid w:val="00482A81"/>
    <w:rsid w:val="004839A0"/>
    <w:rsid w:val="00484160"/>
    <w:rsid w:val="00484EF4"/>
    <w:rsid w:val="00492015"/>
    <w:rsid w:val="00492A84"/>
    <w:rsid w:val="004934BD"/>
    <w:rsid w:val="00493891"/>
    <w:rsid w:val="00494EF1"/>
    <w:rsid w:val="00495661"/>
    <w:rsid w:val="0049588C"/>
    <w:rsid w:val="004973B6"/>
    <w:rsid w:val="00497AD3"/>
    <w:rsid w:val="004A1631"/>
    <w:rsid w:val="004A2EA9"/>
    <w:rsid w:val="004A2FC7"/>
    <w:rsid w:val="004A3375"/>
    <w:rsid w:val="004A36BD"/>
    <w:rsid w:val="004A4269"/>
    <w:rsid w:val="004A50EE"/>
    <w:rsid w:val="004A5FC6"/>
    <w:rsid w:val="004B0579"/>
    <w:rsid w:val="004B0EFC"/>
    <w:rsid w:val="004B4410"/>
    <w:rsid w:val="004B5937"/>
    <w:rsid w:val="004B62F4"/>
    <w:rsid w:val="004B720D"/>
    <w:rsid w:val="004B79E1"/>
    <w:rsid w:val="004C395B"/>
    <w:rsid w:val="004C40C3"/>
    <w:rsid w:val="004C464C"/>
    <w:rsid w:val="004C48FE"/>
    <w:rsid w:val="004C5CC3"/>
    <w:rsid w:val="004C5E0C"/>
    <w:rsid w:val="004C7B35"/>
    <w:rsid w:val="004D094F"/>
    <w:rsid w:val="004D0E8B"/>
    <w:rsid w:val="004D1038"/>
    <w:rsid w:val="004D1098"/>
    <w:rsid w:val="004D15C7"/>
    <w:rsid w:val="004D1764"/>
    <w:rsid w:val="004D1EA3"/>
    <w:rsid w:val="004D27DA"/>
    <w:rsid w:val="004D2B70"/>
    <w:rsid w:val="004D2E70"/>
    <w:rsid w:val="004D3238"/>
    <w:rsid w:val="004D5DEC"/>
    <w:rsid w:val="004E0938"/>
    <w:rsid w:val="004E0D33"/>
    <w:rsid w:val="004E15A8"/>
    <w:rsid w:val="004E164A"/>
    <w:rsid w:val="004E1868"/>
    <w:rsid w:val="004E2967"/>
    <w:rsid w:val="004E2DBF"/>
    <w:rsid w:val="004E3350"/>
    <w:rsid w:val="004E4998"/>
    <w:rsid w:val="004E5409"/>
    <w:rsid w:val="004E5DBE"/>
    <w:rsid w:val="004E5F2E"/>
    <w:rsid w:val="004E6698"/>
    <w:rsid w:val="004E71C4"/>
    <w:rsid w:val="004F1055"/>
    <w:rsid w:val="004F1088"/>
    <w:rsid w:val="004F167F"/>
    <w:rsid w:val="004F1C87"/>
    <w:rsid w:val="004F2F04"/>
    <w:rsid w:val="004F3FCF"/>
    <w:rsid w:val="004F4578"/>
    <w:rsid w:val="004F459E"/>
    <w:rsid w:val="004F55A7"/>
    <w:rsid w:val="004F5716"/>
    <w:rsid w:val="004F63C1"/>
    <w:rsid w:val="004F6746"/>
    <w:rsid w:val="004F7C00"/>
    <w:rsid w:val="00501F3B"/>
    <w:rsid w:val="00502CE9"/>
    <w:rsid w:val="00505002"/>
    <w:rsid w:val="00505B6A"/>
    <w:rsid w:val="00506C85"/>
    <w:rsid w:val="005106C7"/>
    <w:rsid w:val="00512657"/>
    <w:rsid w:val="0051475B"/>
    <w:rsid w:val="00514D75"/>
    <w:rsid w:val="00516FF7"/>
    <w:rsid w:val="0051726C"/>
    <w:rsid w:val="005208C0"/>
    <w:rsid w:val="00520E4C"/>
    <w:rsid w:val="00521C30"/>
    <w:rsid w:val="00523C82"/>
    <w:rsid w:val="00524BEC"/>
    <w:rsid w:val="005267AB"/>
    <w:rsid w:val="00526E4D"/>
    <w:rsid w:val="005273B1"/>
    <w:rsid w:val="005277F6"/>
    <w:rsid w:val="005279D5"/>
    <w:rsid w:val="005300FD"/>
    <w:rsid w:val="00530638"/>
    <w:rsid w:val="00530726"/>
    <w:rsid w:val="005324F2"/>
    <w:rsid w:val="0053267E"/>
    <w:rsid w:val="005335EA"/>
    <w:rsid w:val="005345B6"/>
    <w:rsid w:val="00535016"/>
    <w:rsid w:val="00536AAD"/>
    <w:rsid w:val="0053713A"/>
    <w:rsid w:val="005371E8"/>
    <w:rsid w:val="005400C6"/>
    <w:rsid w:val="005419C5"/>
    <w:rsid w:val="00541E89"/>
    <w:rsid w:val="005426B2"/>
    <w:rsid w:val="00544E0B"/>
    <w:rsid w:val="00545317"/>
    <w:rsid w:val="0054587A"/>
    <w:rsid w:val="00545FA7"/>
    <w:rsid w:val="005524F4"/>
    <w:rsid w:val="005525BB"/>
    <w:rsid w:val="005531C9"/>
    <w:rsid w:val="0055378A"/>
    <w:rsid w:val="00553EA2"/>
    <w:rsid w:val="0055531E"/>
    <w:rsid w:val="00557B18"/>
    <w:rsid w:val="005603E3"/>
    <w:rsid w:val="005627B7"/>
    <w:rsid w:val="0056304F"/>
    <w:rsid w:val="0056326C"/>
    <w:rsid w:val="005639CA"/>
    <w:rsid w:val="00563A9D"/>
    <w:rsid w:val="0056423E"/>
    <w:rsid w:val="00564BC9"/>
    <w:rsid w:val="00564C0A"/>
    <w:rsid w:val="00565679"/>
    <w:rsid w:val="00565851"/>
    <w:rsid w:val="00566C01"/>
    <w:rsid w:val="00566FCB"/>
    <w:rsid w:val="00567452"/>
    <w:rsid w:val="0057155D"/>
    <w:rsid w:val="005716DA"/>
    <w:rsid w:val="005716F5"/>
    <w:rsid w:val="00571CFC"/>
    <w:rsid w:val="0057240E"/>
    <w:rsid w:val="0057255A"/>
    <w:rsid w:val="00572C9C"/>
    <w:rsid w:val="005731D7"/>
    <w:rsid w:val="00573753"/>
    <w:rsid w:val="00573D5A"/>
    <w:rsid w:val="005754F6"/>
    <w:rsid w:val="00575A49"/>
    <w:rsid w:val="00576400"/>
    <w:rsid w:val="00576E3C"/>
    <w:rsid w:val="0057759F"/>
    <w:rsid w:val="0057792E"/>
    <w:rsid w:val="00580D73"/>
    <w:rsid w:val="00580E90"/>
    <w:rsid w:val="00581D75"/>
    <w:rsid w:val="00581F07"/>
    <w:rsid w:val="00582D70"/>
    <w:rsid w:val="00582ED9"/>
    <w:rsid w:val="0058453F"/>
    <w:rsid w:val="0058487B"/>
    <w:rsid w:val="00584AE6"/>
    <w:rsid w:val="005859BF"/>
    <w:rsid w:val="005867F8"/>
    <w:rsid w:val="005869F1"/>
    <w:rsid w:val="00587CEF"/>
    <w:rsid w:val="00590240"/>
    <w:rsid w:val="0059088B"/>
    <w:rsid w:val="00590AA9"/>
    <w:rsid w:val="00590F26"/>
    <w:rsid w:val="005911BE"/>
    <w:rsid w:val="0059165F"/>
    <w:rsid w:val="00592032"/>
    <w:rsid w:val="00593A73"/>
    <w:rsid w:val="00594E31"/>
    <w:rsid w:val="0059570A"/>
    <w:rsid w:val="00596EBD"/>
    <w:rsid w:val="00596F36"/>
    <w:rsid w:val="00597562"/>
    <w:rsid w:val="005A01EC"/>
    <w:rsid w:val="005A0954"/>
    <w:rsid w:val="005A0A0B"/>
    <w:rsid w:val="005A27BA"/>
    <w:rsid w:val="005A2EF4"/>
    <w:rsid w:val="005A3C58"/>
    <w:rsid w:val="005A3E67"/>
    <w:rsid w:val="005A4F1B"/>
    <w:rsid w:val="005A6CDF"/>
    <w:rsid w:val="005A6DF5"/>
    <w:rsid w:val="005A6E27"/>
    <w:rsid w:val="005A6EB3"/>
    <w:rsid w:val="005A6FEC"/>
    <w:rsid w:val="005B0558"/>
    <w:rsid w:val="005B1DA9"/>
    <w:rsid w:val="005B4378"/>
    <w:rsid w:val="005B4688"/>
    <w:rsid w:val="005B5789"/>
    <w:rsid w:val="005B6571"/>
    <w:rsid w:val="005B74F4"/>
    <w:rsid w:val="005C4930"/>
    <w:rsid w:val="005C6649"/>
    <w:rsid w:val="005C7C98"/>
    <w:rsid w:val="005D0949"/>
    <w:rsid w:val="005D094B"/>
    <w:rsid w:val="005D240B"/>
    <w:rsid w:val="005D281E"/>
    <w:rsid w:val="005D44F3"/>
    <w:rsid w:val="005D4FD6"/>
    <w:rsid w:val="005D5338"/>
    <w:rsid w:val="005D6336"/>
    <w:rsid w:val="005D665F"/>
    <w:rsid w:val="005D6805"/>
    <w:rsid w:val="005D79F1"/>
    <w:rsid w:val="005D7AC4"/>
    <w:rsid w:val="005E0BEF"/>
    <w:rsid w:val="005E0EDD"/>
    <w:rsid w:val="005E3160"/>
    <w:rsid w:val="005E3ADC"/>
    <w:rsid w:val="005E3B7D"/>
    <w:rsid w:val="005E5CA1"/>
    <w:rsid w:val="005E6C49"/>
    <w:rsid w:val="005E71DC"/>
    <w:rsid w:val="005E733B"/>
    <w:rsid w:val="005E7C8D"/>
    <w:rsid w:val="005E7EA4"/>
    <w:rsid w:val="005E7F69"/>
    <w:rsid w:val="005F0636"/>
    <w:rsid w:val="005F0BF9"/>
    <w:rsid w:val="005F1A17"/>
    <w:rsid w:val="005F2346"/>
    <w:rsid w:val="005F2658"/>
    <w:rsid w:val="005F30A1"/>
    <w:rsid w:val="005F3312"/>
    <w:rsid w:val="005F3613"/>
    <w:rsid w:val="005F55CC"/>
    <w:rsid w:val="005F692A"/>
    <w:rsid w:val="005F7376"/>
    <w:rsid w:val="005F7FE7"/>
    <w:rsid w:val="00600114"/>
    <w:rsid w:val="00600585"/>
    <w:rsid w:val="00601224"/>
    <w:rsid w:val="00602151"/>
    <w:rsid w:val="0060278B"/>
    <w:rsid w:val="00602B54"/>
    <w:rsid w:val="0060417D"/>
    <w:rsid w:val="00604425"/>
    <w:rsid w:val="0060541B"/>
    <w:rsid w:val="006059AD"/>
    <w:rsid w:val="00605C09"/>
    <w:rsid w:val="00606294"/>
    <w:rsid w:val="0060651B"/>
    <w:rsid w:val="00607341"/>
    <w:rsid w:val="0060766E"/>
    <w:rsid w:val="00610CD1"/>
    <w:rsid w:val="006117AB"/>
    <w:rsid w:val="006134B4"/>
    <w:rsid w:val="00613FEB"/>
    <w:rsid w:val="006140C4"/>
    <w:rsid w:val="00614DD0"/>
    <w:rsid w:val="0061666C"/>
    <w:rsid w:val="00616C1C"/>
    <w:rsid w:val="00621553"/>
    <w:rsid w:val="00621C47"/>
    <w:rsid w:val="00623B00"/>
    <w:rsid w:val="0062402B"/>
    <w:rsid w:val="00624466"/>
    <w:rsid w:val="00625CDA"/>
    <w:rsid w:val="006263E4"/>
    <w:rsid w:val="00626488"/>
    <w:rsid w:val="006264F0"/>
    <w:rsid w:val="0062651A"/>
    <w:rsid w:val="0062765A"/>
    <w:rsid w:val="0062770A"/>
    <w:rsid w:val="006301A5"/>
    <w:rsid w:val="006309FB"/>
    <w:rsid w:val="006314AA"/>
    <w:rsid w:val="00631C52"/>
    <w:rsid w:val="006329A4"/>
    <w:rsid w:val="00633413"/>
    <w:rsid w:val="00634D11"/>
    <w:rsid w:val="00635F25"/>
    <w:rsid w:val="006366F4"/>
    <w:rsid w:val="00637416"/>
    <w:rsid w:val="0064005C"/>
    <w:rsid w:val="00640F69"/>
    <w:rsid w:val="00641261"/>
    <w:rsid w:val="00642539"/>
    <w:rsid w:val="0064275C"/>
    <w:rsid w:val="00643E22"/>
    <w:rsid w:val="00645A71"/>
    <w:rsid w:val="00646458"/>
    <w:rsid w:val="006479D2"/>
    <w:rsid w:val="00647E81"/>
    <w:rsid w:val="00650904"/>
    <w:rsid w:val="00652342"/>
    <w:rsid w:val="006523BE"/>
    <w:rsid w:val="00652EA4"/>
    <w:rsid w:val="00654048"/>
    <w:rsid w:val="00654503"/>
    <w:rsid w:val="00654C3D"/>
    <w:rsid w:val="00655BE3"/>
    <w:rsid w:val="00656603"/>
    <w:rsid w:val="00656892"/>
    <w:rsid w:val="00656ACD"/>
    <w:rsid w:val="00656FD9"/>
    <w:rsid w:val="006571C5"/>
    <w:rsid w:val="00657C54"/>
    <w:rsid w:val="00657C9B"/>
    <w:rsid w:val="00657CA0"/>
    <w:rsid w:val="00660BB7"/>
    <w:rsid w:val="006616B1"/>
    <w:rsid w:val="00663FEA"/>
    <w:rsid w:val="00664C0C"/>
    <w:rsid w:val="006664BD"/>
    <w:rsid w:val="00666626"/>
    <w:rsid w:val="006668E6"/>
    <w:rsid w:val="00667768"/>
    <w:rsid w:val="00667FC8"/>
    <w:rsid w:val="00670356"/>
    <w:rsid w:val="00671021"/>
    <w:rsid w:val="006710B8"/>
    <w:rsid w:val="00671427"/>
    <w:rsid w:val="0067325E"/>
    <w:rsid w:val="00675D7E"/>
    <w:rsid w:val="00676201"/>
    <w:rsid w:val="006771D7"/>
    <w:rsid w:val="00677425"/>
    <w:rsid w:val="00677C84"/>
    <w:rsid w:val="00677F29"/>
    <w:rsid w:val="006815C7"/>
    <w:rsid w:val="00681847"/>
    <w:rsid w:val="00681C3B"/>
    <w:rsid w:val="00681CDD"/>
    <w:rsid w:val="00681F4B"/>
    <w:rsid w:val="0068216C"/>
    <w:rsid w:val="006833B0"/>
    <w:rsid w:val="00683B8A"/>
    <w:rsid w:val="00683BBC"/>
    <w:rsid w:val="006849E2"/>
    <w:rsid w:val="00684E27"/>
    <w:rsid w:val="00686B34"/>
    <w:rsid w:val="00687F02"/>
    <w:rsid w:val="00690C83"/>
    <w:rsid w:val="00692BAC"/>
    <w:rsid w:val="0069367F"/>
    <w:rsid w:val="006943F3"/>
    <w:rsid w:val="0069488A"/>
    <w:rsid w:val="00694D60"/>
    <w:rsid w:val="0069546D"/>
    <w:rsid w:val="006964DD"/>
    <w:rsid w:val="006972B9"/>
    <w:rsid w:val="006A0310"/>
    <w:rsid w:val="006A05FD"/>
    <w:rsid w:val="006A0C4A"/>
    <w:rsid w:val="006A0FDA"/>
    <w:rsid w:val="006A2A93"/>
    <w:rsid w:val="006A2D38"/>
    <w:rsid w:val="006A36D0"/>
    <w:rsid w:val="006A4055"/>
    <w:rsid w:val="006A4C3D"/>
    <w:rsid w:val="006A4C73"/>
    <w:rsid w:val="006A4EA2"/>
    <w:rsid w:val="006A5D08"/>
    <w:rsid w:val="006B0445"/>
    <w:rsid w:val="006B0AE6"/>
    <w:rsid w:val="006B138E"/>
    <w:rsid w:val="006B20D4"/>
    <w:rsid w:val="006B220D"/>
    <w:rsid w:val="006B22AD"/>
    <w:rsid w:val="006B2C7F"/>
    <w:rsid w:val="006B4512"/>
    <w:rsid w:val="006B4675"/>
    <w:rsid w:val="006B5942"/>
    <w:rsid w:val="006B634C"/>
    <w:rsid w:val="006B6561"/>
    <w:rsid w:val="006B6C54"/>
    <w:rsid w:val="006C1A80"/>
    <w:rsid w:val="006C1D42"/>
    <w:rsid w:val="006C32AD"/>
    <w:rsid w:val="006C4097"/>
    <w:rsid w:val="006C5095"/>
    <w:rsid w:val="006C5358"/>
    <w:rsid w:val="006C539F"/>
    <w:rsid w:val="006C5712"/>
    <w:rsid w:val="006D0A02"/>
    <w:rsid w:val="006D0EAD"/>
    <w:rsid w:val="006D15FC"/>
    <w:rsid w:val="006D1DE0"/>
    <w:rsid w:val="006D3A3C"/>
    <w:rsid w:val="006D53A9"/>
    <w:rsid w:val="006D5AE6"/>
    <w:rsid w:val="006D6C01"/>
    <w:rsid w:val="006D720F"/>
    <w:rsid w:val="006D7685"/>
    <w:rsid w:val="006E0D0E"/>
    <w:rsid w:val="006E0D8E"/>
    <w:rsid w:val="006E1698"/>
    <w:rsid w:val="006E2E86"/>
    <w:rsid w:val="006E413E"/>
    <w:rsid w:val="006E41DE"/>
    <w:rsid w:val="006E5644"/>
    <w:rsid w:val="006E795A"/>
    <w:rsid w:val="006E7E01"/>
    <w:rsid w:val="006F144C"/>
    <w:rsid w:val="006F1490"/>
    <w:rsid w:val="006F15CD"/>
    <w:rsid w:val="006F2686"/>
    <w:rsid w:val="006F28B5"/>
    <w:rsid w:val="006F2ABC"/>
    <w:rsid w:val="006F2AF1"/>
    <w:rsid w:val="006F2B37"/>
    <w:rsid w:val="006F34D8"/>
    <w:rsid w:val="006F3DB0"/>
    <w:rsid w:val="006F43D4"/>
    <w:rsid w:val="006F4BFF"/>
    <w:rsid w:val="006F531A"/>
    <w:rsid w:val="006F5349"/>
    <w:rsid w:val="006F5444"/>
    <w:rsid w:val="006F575D"/>
    <w:rsid w:val="006F6BEF"/>
    <w:rsid w:val="006F7908"/>
    <w:rsid w:val="006F79FD"/>
    <w:rsid w:val="006F7CE7"/>
    <w:rsid w:val="00700136"/>
    <w:rsid w:val="00700B42"/>
    <w:rsid w:val="0070164D"/>
    <w:rsid w:val="007017E9"/>
    <w:rsid w:val="0070274E"/>
    <w:rsid w:val="00704358"/>
    <w:rsid w:val="00705BF6"/>
    <w:rsid w:val="007062DB"/>
    <w:rsid w:val="007069AA"/>
    <w:rsid w:val="00706A77"/>
    <w:rsid w:val="007077F8"/>
    <w:rsid w:val="00707CA8"/>
    <w:rsid w:val="00707E29"/>
    <w:rsid w:val="007107AD"/>
    <w:rsid w:val="00711546"/>
    <w:rsid w:val="007117BF"/>
    <w:rsid w:val="00712950"/>
    <w:rsid w:val="00714CC4"/>
    <w:rsid w:val="007157E3"/>
    <w:rsid w:val="00716385"/>
    <w:rsid w:val="00716AD8"/>
    <w:rsid w:val="00716FAB"/>
    <w:rsid w:val="00720CAA"/>
    <w:rsid w:val="0072122B"/>
    <w:rsid w:val="00721E95"/>
    <w:rsid w:val="00721FF2"/>
    <w:rsid w:val="007224E4"/>
    <w:rsid w:val="00722C15"/>
    <w:rsid w:val="007238AB"/>
    <w:rsid w:val="00724418"/>
    <w:rsid w:val="0072635F"/>
    <w:rsid w:val="00727660"/>
    <w:rsid w:val="00727E27"/>
    <w:rsid w:val="0073087E"/>
    <w:rsid w:val="007322A9"/>
    <w:rsid w:val="00732D9D"/>
    <w:rsid w:val="00733B8F"/>
    <w:rsid w:val="00734CA9"/>
    <w:rsid w:val="00735B2F"/>
    <w:rsid w:val="00736286"/>
    <w:rsid w:val="007363EB"/>
    <w:rsid w:val="00736AA1"/>
    <w:rsid w:val="007371FE"/>
    <w:rsid w:val="007377C9"/>
    <w:rsid w:val="00742EA8"/>
    <w:rsid w:val="007439D5"/>
    <w:rsid w:val="007447CD"/>
    <w:rsid w:val="00744CA5"/>
    <w:rsid w:val="00745D4A"/>
    <w:rsid w:val="00746BB4"/>
    <w:rsid w:val="00746FCD"/>
    <w:rsid w:val="007474A5"/>
    <w:rsid w:val="00747D6A"/>
    <w:rsid w:val="0075067A"/>
    <w:rsid w:val="00751991"/>
    <w:rsid w:val="00751AAF"/>
    <w:rsid w:val="007520CE"/>
    <w:rsid w:val="007530A6"/>
    <w:rsid w:val="00753917"/>
    <w:rsid w:val="00754BE1"/>
    <w:rsid w:val="00754BFE"/>
    <w:rsid w:val="00755119"/>
    <w:rsid w:val="00757288"/>
    <w:rsid w:val="00764391"/>
    <w:rsid w:val="00764A31"/>
    <w:rsid w:val="00766C2D"/>
    <w:rsid w:val="00770C8C"/>
    <w:rsid w:val="007712B6"/>
    <w:rsid w:val="00771798"/>
    <w:rsid w:val="0077299F"/>
    <w:rsid w:val="0077504D"/>
    <w:rsid w:val="007750B5"/>
    <w:rsid w:val="0077567A"/>
    <w:rsid w:val="00776725"/>
    <w:rsid w:val="00776AD5"/>
    <w:rsid w:val="0078040D"/>
    <w:rsid w:val="00781D90"/>
    <w:rsid w:val="0078333C"/>
    <w:rsid w:val="00783535"/>
    <w:rsid w:val="0078534E"/>
    <w:rsid w:val="00785906"/>
    <w:rsid w:val="007875CA"/>
    <w:rsid w:val="00787DBF"/>
    <w:rsid w:val="007905FD"/>
    <w:rsid w:val="007913C3"/>
    <w:rsid w:val="007920B1"/>
    <w:rsid w:val="00792DBC"/>
    <w:rsid w:val="00793E95"/>
    <w:rsid w:val="007943AA"/>
    <w:rsid w:val="007954B4"/>
    <w:rsid w:val="007955C6"/>
    <w:rsid w:val="00797D89"/>
    <w:rsid w:val="007A067F"/>
    <w:rsid w:val="007A1325"/>
    <w:rsid w:val="007A2DA8"/>
    <w:rsid w:val="007A2DAA"/>
    <w:rsid w:val="007A5207"/>
    <w:rsid w:val="007A564D"/>
    <w:rsid w:val="007A74E3"/>
    <w:rsid w:val="007B100F"/>
    <w:rsid w:val="007B2928"/>
    <w:rsid w:val="007B2977"/>
    <w:rsid w:val="007B2B30"/>
    <w:rsid w:val="007B393E"/>
    <w:rsid w:val="007B4122"/>
    <w:rsid w:val="007B41A1"/>
    <w:rsid w:val="007B70E9"/>
    <w:rsid w:val="007B7270"/>
    <w:rsid w:val="007B7AA9"/>
    <w:rsid w:val="007B7FEF"/>
    <w:rsid w:val="007C0DBD"/>
    <w:rsid w:val="007C0FCD"/>
    <w:rsid w:val="007C1EAE"/>
    <w:rsid w:val="007C237C"/>
    <w:rsid w:val="007C27F9"/>
    <w:rsid w:val="007C3851"/>
    <w:rsid w:val="007C410E"/>
    <w:rsid w:val="007C532F"/>
    <w:rsid w:val="007C67E4"/>
    <w:rsid w:val="007C6812"/>
    <w:rsid w:val="007C7E09"/>
    <w:rsid w:val="007C7FC7"/>
    <w:rsid w:val="007D0C05"/>
    <w:rsid w:val="007D10EB"/>
    <w:rsid w:val="007D136F"/>
    <w:rsid w:val="007D279B"/>
    <w:rsid w:val="007D36D4"/>
    <w:rsid w:val="007D46F7"/>
    <w:rsid w:val="007D4C0D"/>
    <w:rsid w:val="007D4C87"/>
    <w:rsid w:val="007D588E"/>
    <w:rsid w:val="007D61A6"/>
    <w:rsid w:val="007D644E"/>
    <w:rsid w:val="007D73F5"/>
    <w:rsid w:val="007D7D75"/>
    <w:rsid w:val="007D7F84"/>
    <w:rsid w:val="007E089F"/>
    <w:rsid w:val="007E3F2D"/>
    <w:rsid w:val="007E4C3B"/>
    <w:rsid w:val="007E4EB9"/>
    <w:rsid w:val="007E509F"/>
    <w:rsid w:val="007E57AF"/>
    <w:rsid w:val="007E6812"/>
    <w:rsid w:val="007E690B"/>
    <w:rsid w:val="007E71A2"/>
    <w:rsid w:val="007E7C4C"/>
    <w:rsid w:val="007F1503"/>
    <w:rsid w:val="007F1CEE"/>
    <w:rsid w:val="007F1DAB"/>
    <w:rsid w:val="007F2415"/>
    <w:rsid w:val="007F2EA5"/>
    <w:rsid w:val="007F377E"/>
    <w:rsid w:val="007F43C8"/>
    <w:rsid w:val="007F50A0"/>
    <w:rsid w:val="007F65BF"/>
    <w:rsid w:val="007F65D5"/>
    <w:rsid w:val="0080027A"/>
    <w:rsid w:val="00800A37"/>
    <w:rsid w:val="00800BA0"/>
    <w:rsid w:val="00801837"/>
    <w:rsid w:val="00802001"/>
    <w:rsid w:val="008029BD"/>
    <w:rsid w:val="00803407"/>
    <w:rsid w:val="00803585"/>
    <w:rsid w:val="008035D8"/>
    <w:rsid w:val="00803EC1"/>
    <w:rsid w:val="0080405F"/>
    <w:rsid w:val="00804933"/>
    <w:rsid w:val="0080538F"/>
    <w:rsid w:val="00810F2A"/>
    <w:rsid w:val="00811E6F"/>
    <w:rsid w:val="00811EAD"/>
    <w:rsid w:val="008128A7"/>
    <w:rsid w:val="00812901"/>
    <w:rsid w:val="00814363"/>
    <w:rsid w:val="008145A1"/>
    <w:rsid w:val="00814672"/>
    <w:rsid w:val="0081514C"/>
    <w:rsid w:val="00815165"/>
    <w:rsid w:val="00816AFC"/>
    <w:rsid w:val="00817404"/>
    <w:rsid w:val="00817BAD"/>
    <w:rsid w:val="00817D6D"/>
    <w:rsid w:val="0082023D"/>
    <w:rsid w:val="0082159B"/>
    <w:rsid w:val="00822725"/>
    <w:rsid w:val="00823C67"/>
    <w:rsid w:val="008243DB"/>
    <w:rsid w:val="008268C7"/>
    <w:rsid w:val="00826E3E"/>
    <w:rsid w:val="008271BA"/>
    <w:rsid w:val="00827AED"/>
    <w:rsid w:val="00827F1C"/>
    <w:rsid w:val="008306C4"/>
    <w:rsid w:val="00830722"/>
    <w:rsid w:val="0083172D"/>
    <w:rsid w:val="00831781"/>
    <w:rsid w:val="00831A1C"/>
    <w:rsid w:val="00832F68"/>
    <w:rsid w:val="0083358D"/>
    <w:rsid w:val="00833661"/>
    <w:rsid w:val="008336B8"/>
    <w:rsid w:val="008338E1"/>
    <w:rsid w:val="00833960"/>
    <w:rsid w:val="00834043"/>
    <w:rsid w:val="008354DA"/>
    <w:rsid w:val="00835A2B"/>
    <w:rsid w:val="00835A51"/>
    <w:rsid w:val="008364A4"/>
    <w:rsid w:val="00837A81"/>
    <w:rsid w:val="008403DE"/>
    <w:rsid w:val="00840832"/>
    <w:rsid w:val="008421A1"/>
    <w:rsid w:val="00842F7D"/>
    <w:rsid w:val="00843E96"/>
    <w:rsid w:val="00846FE9"/>
    <w:rsid w:val="0084728E"/>
    <w:rsid w:val="008507E8"/>
    <w:rsid w:val="00851BE1"/>
    <w:rsid w:val="00851E47"/>
    <w:rsid w:val="008524B3"/>
    <w:rsid w:val="00852551"/>
    <w:rsid w:val="00852EAC"/>
    <w:rsid w:val="00853438"/>
    <w:rsid w:val="0085407B"/>
    <w:rsid w:val="00854C65"/>
    <w:rsid w:val="0085577C"/>
    <w:rsid w:val="00856EED"/>
    <w:rsid w:val="00860FEF"/>
    <w:rsid w:val="00862534"/>
    <w:rsid w:val="008628EB"/>
    <w:rsid w:val="00862AB0"/>
    <w:rsid w:val="00862FBA"/>
    <w:rsid w:val="00864856"/>
    <w:rsid w:val="00864F4D"/>
    <w:rsid w:val="00865624"/>
    <w:rsid w:val="0086570F"/>
    <w:rsid w:val="0086584A"/>
    <w:rsid w:val="00865C4C"/>
    <w:rsid w:val="00866107"/>
    <w:rsid w:val="0086653E"/>
    <w:rsid w:val="0087201A"/>
    <w:rsid w:val="00872791"/>
    <w:rsid w:val="008738AC"/>
    <w:rsid w:val="00873DB0"/>
    <w:rsid w:val="00874E6B"/>
    <w:rsid w:val="0087531B"/>
    <w:rsid w:val="00877061"/>
    <w:rsid w:val="008773CB"/>
    <w:rsid w:val="0087768A"/>
    <w:rsid w:val="00877D58"/>
    <w:rsid w:val="00880C25"/>
    <w:rsid w:val="0088114D"/>
    <w:rsid w:val="00881F99"/>
    <w:rsid w:val="008828D8"/>
    <w:rsid w:val="00883896"/>
    <w:rsid w:val="008840B6"/>
    <w:rsid w:val="00884B22"/>
    <w:rsid w:val="00884FDC"/>
    <w:rsid w:val="00886851"/>
    <w:rsid w:val="0088688C"/>
    <w:rsid w:val="00886C94"/>
    <w:rsid w:val="0088778B"/>
    <w:rsid w:val="00890128"/>
    <w:rsid w:val="0089162F"/>
    <w:rsid w:val="00891FC0"/>
    <w:rsid w:val="00892470"/>
    <w:rsid w:val="008926D5"/>
    <w:rsid w:val="008929BD"/>
    <w:rsid w:val="00892A19"/>
    <w:rsid w:val="00892E18"/>
    <w:rsid w:val="00892F06"/>
    <w:rsid w:val="0089326B"/>
    <w:rsid w:val="00893FB1"/>
    <w:rsid w:val="00894471"/>
    <w:rsid w:val="008949F4"/>
    <w:rsid w:val="00894AB3"/>
    <w:rsid w:val="008957CA"/>
    <w:rsid w:val="00895E1E"/>
    <w:rsid w:val="00895F53"/>
    <w:rsid w:val="008960A8"/>
    <w:rsid w:val="00897A18"/>
    <w:rsid w:val="00897EDF"/>
    <w:rsid w:val="008A1679"/>
    <w:rsid w:val="008A2EEC"/>
    <w:rsid w:val="008A38AE"/>
    <w:rsid w:val="008A3D68"/>
    <w:rsid w:val="008A67A5"/>
    <w:rsid w:val="008A690C"/>
    <w:rsid w:val="008A738C"/>
    <w:rsid w:val="008A7468"/>
    <w:rsid w:val="008B08EE"/>
    <w:rsid w:val="008B1700"/>
    <w:rsid w:val="008B1B9E"/>
    <w:rsid w:val="008B2530"/>
    <w:rsid w:val="008B3008"/>
    <w:rsid w:val="008B41B7"/>
    <w:rsid w:val="008B63F3"/>
    <w:rsid w:val="008B6AD6"/>
    <w:rsid w:val="008B7778"/>
    <w:rsid w:val="008C02FC"/>
    <w:rsid w:val="008C0A3F"/>
    <w:rsid w:val="008C0C56"/>
    <w:rsid w:val="008C1384"/>
    <w:rsid w:val="008C1F02"/>
    <w:rsid w:val="008C3174"/>
    <w:rsid w:val="008C32AC"/>
    <w:rsid w:val="008D03EA"/>
    <w:rsid w:val="008D109B"/>
    <w:rsid w:val="008D1717"/>
    <w:rsid w:val="008D1D3F"/>
    <w:rsid w:val="008D20A0"/>
    <w:rsid w:val="008D4C3A"/>
    <w:rsid w:val="008D5401"/>
    <w:rsid w:val="008D5459"/>
    <w:rsid w:val="008D5A74"/>
    <w:rsid w:val="008D5B64"/>
    <w:rsid w:val="008D5D61"/>
    <w:rsid w:val="008D6188"/>
    <w:rsid w:val="008D698C"/>
    <w:rsid w:val="008D6E0B"/>
    <w:rsid w:val="008D7012"/>
    <w:rsid w:val="008D7FEA"/>
    <w:rsid w:val="008E149D"/>
    <w:rsid w:val="008E24A9"/>
    <w:rsid w:val="008E27E4"/>
    <w:rsid w:val="008E3118"/>
    <w:rsid w:val="008E43BC"/>
    <w:rsid w:val="008E5D20"/>
    <w:rsid w:val="008F0CAE"/>
    <w:rsid w:val="008F134B"/>
    <w:rsid w:val="008F1416"/>
    <w:rsid w:val="008F1596"/>
    <w:rsid w:val="008F3902"/>
    <w:rsid w:val="008F3B31"/>
    <w:rsid w:val="008F4920"/>
    <w:rsid w:val="008F5CF6"/>
    <w:rsid w:val="008F5EB3"/>
    <w:rsid w:val="008F6BFD"/>
    <w:rsid w:val="008F71F2"/>
    <w:rsid w:val="00901533"/>
    <w:rsid w:val="0090167C"/>
    <w:rsid w:val="009021DF"/>
    <w:rsid w:val="00903261"/>
    <w:rsid w:val="009049E1"/>
    <w:rsid w:val="00907718"/>
    <w:rsid w:val="0091023D"/>
    <w:rsid w:val="00910908"/>
    <w:rsid w:val="009129FC"/>
    <w:rsid w:val="00913EEB"/>
    <w:rsid w:val="009145B8"/>
    <w:rsid w:val="0091556E"/>
    <w:rsid w:val="00915759"/>
    <w:rsid w:val="00915C32"/>
    <w:rsid w:val="00915DD9"/>
    <w:rsid w:val="00916066"/>
    <w:rsid w:val="00917037"/>
    <w:rsid w:val="00920686"/>
    <w:rsid w:val="00920EC8"/>
    <w:rsid w:val="00921AEF"/>
    <w:rsid w:val="00921CA6"/>
    <w:rsid w:val="00922BF1"/>
    <w:rsid w:val="00922D08"/>
    <w:rsid w:val="0092375D"/>
    <w:rsid w:val="00923B60"/>
    <w:rsid w:val="00924E2B"/>
    <w:rsid w:val="009257F7"/>
    <w:rsid w:val="009267C2"/>
    <w:rsid w:val="00927CF7"/>
    <w:rsid w:val="00927D89"/>
    <w:rsid w:val="00927F9F"/>
    <w:rsid w:val="00930952"/>
    <w:rsid w:val="00931E8F"/>
    <w:rsid w:val="0093303D"/>
    <w:rsid w:val="00933E22"/>
    <w:rsid w:val="00934993"/>
    <w:rsid w:val="00934C03"/>
    <w:rsid w:val="009353D4"/>
    <w:rsid w:val="00935974"/>
    <w:rsid w:val="00935991"/>
    <w:rsid w:val="009402D5"/>
    <w:rsid w:val="00941D52"/>
    <w:rsid w:val="0094227C"/>
    <w:rsid w:val="009424BF"/>
    <w:rsid w:val="00942BE1"/>
    <w:rsid w:val="00943A83"/>
    <w:rsid w:val="00944CF1"/>
    <w:rsid w:val="009451E4"/>
    <w:rsid w:val="00945906"/>
    <w:rsid w:val="00945E27"/>
    <w:rsid w:val="00946452"/>
    <w:rsid w:val="0094671E"/>
    <w:rsid w:val="009471B2"/>
    <w:rsid w:val="00947671"/>
    <w:rsid w:val="00947B61"/>
    <w:rsid w:val="00952816"/>
    <w:rsid w:val="009530C0"/>
    <w:rsid w:val="009535D3"/>
    <w:rsid w:val="00955786"/>
    <w:rsid w:val="00955A3C"/>
    <w:rsid w:val="009564AC"/>
    <w:rsid w:val="009570C4"/>
    <w:rsid w:val="009579AF"/>
    <w:rsid w:val="00960945"/>
    <w:rsid w:val="00961BE6"/>
    <w:rsid w:val="009646EA"/>
    <w:rsid w:val="00964CF0"/>
    <w:rsid w:val="00965285"/>
    <w:rsid w:val="009655DB"/>
    <w:rsid w:val="0096574E"/>
    <w:rsid w:val="009659C1"/>
    <w:rsid w:val="00965CE3"/>
    <w:rsid w:val="00965F6A"/>
    <w:rsid w:val="009661BB"/>
    <w:rsid w:val="00966F2D"/>
    <w:rsid w:val="009708DC"/>
    <w:rsid w:val="00970AA4"/>
    <w:rsid w:val="00972432"/>
    <w:rsid w:val="009732E1"/>
    <w:rsid w:val="00973D59"/>
    <w:rsid w:val="00973DB8"/>
    <w:rsid w:val="00974373"/>
    <w:rsid w:val="00974A8B"/>
    <w:rsid w:val="009771F7"/>
    <w:rsid w:val="00977453"/>
    <w:rsid w:val="00980609"/>
    <w:rsid w:val="00980A39"/>
    <w:rsid w:val="00981172"/>
    <w:rsid w:val="00981B03"/>
    <w:rsid w:val="00983147"/>
    <w:rsid w:val="009842B7"/>
    <w:rsid w:val="00984B99"/>
    <w:rsid w:val="00984F6C"/>
    <w:rsid w:val="009852FA"/>
    <w:rsid w:val="009858E1"/>
    <w:rsid w:val="009878BF"/>
    <w:rsid w:val="009902C5"/>
    <w:rsid w:val="00991A89"/>
    <w:rsid w:val="00991FB8"/>
    <w:rsid w:val="009942B9"/>
    <w:rsid w:val="009942DB"/>
    <w:rsid w:val="0099449C"/>
    <w:rsid w:val="00994555"/>
    <w:rsid w:val="00995D36"/>
    <w:rsid w:val="00996AA0"/>
    <w:rsid w:val="00997B86"/>
    <w:rsid w:val="009A11A3"/>
    <w:rsid w:val="009A3EDF"/>
    <w:rsid w:val="009A3FD4"/>
    <w:rsid w:val="009A4702"/>
    <w:rsid w:val="009A6E06"/>
    <w:rsid w:val="009A741A"/>
    <w:rsid w:val="009A79E3"/>
    <w:rsid w:val="009B026B"/>
    <w:rsid w:val="009B0273"/>
    <w:rsid w:val="009B08E8"/>
    <w:rsid w:val="009B15C7"/>
    <w:rsid w:val="009B2051"/>
    <w:rsid w:val="009B2657"/>
    <w:rsid w:val="009B2E88"/>
    <w:rsid w:val="009B30BC"/>
    <w:rsid w:val="009B31D8"/>
    <w:rsid w:val="009B440F"/>
    <w:rsid w:val="009B4CEE"/>
    <w:rsid w:val="009B5FE8"/>
    <w:rsid w:val="009B62EB"/>
    <w:rsid w:val="009B6EFE"/>
    <w:rsid w:val="009B7C49"/>
    <w:rsid w:val="009C0901"/>
    <w:rsid w:val="009C302C"/>
    <w:rsid w:val="009C367E"/>
    <w:rsid w:val="009C3B9C"/>
    <w:rsid w:val="009C4253"/>
    <w:rsid w:val="009C4402"/>
    <w:rsid w:val="009C6987"/>
    <w:rsid w:val="009C70B2"/>
    <w:rsid w:val="009C7DBE"/>
    <w:rsid w:val="009D06A4"/>
    <w:rsid w:val="009D1AB4"/>
    <w:rsid w:val="009D1C66"/>
    <w:rsid w:val="009D24FA"/>
    <w:rsid w:val="009D2694"/>
    <w:rsid w:val="009D2E13"/>
    <w:rsid w:val="009D314A"/>
    <w:rsid w:val="009D3405"/>
    <w:rsid w:val="009D36AC"/>
    <w:rsid w:val="009D3889"/>
    <w:rsid w:val="009D3BFF"/>
    <w:rsid w:val="009D5D96"/>
    <w:rsid w:val="009D76C4"/>
    <w:rsid w:val="009D777A"/>
    <w:rsid w:val="009E0175"/>
    <w:rsid w:val="009E1282"/>
    <w:rsid w:val="009E3465"/>
    <w:rsid w:val="009F0432"/>
    <w:rsid w:val="009F05AB"/>
    <w:rsid w:val="009F0CA6"/>
    <w:rsid w:val="009F131F"/>
    <w:rsid w:val="009F1579"/>
    <w:rsid w:val="009F15FC"/>
    <w:rsid w:val="009F1B2D"/>
    <w:rsid w:val="009F20F3"/>
    <w:rsid w:val="009F3342"/>
    <w:rsid w:val="009F4286"/>
    <w:rsid w:val="009F46C8"/>
    <w:rsid w:val="009F490F"/>
    <w:rsid w:val="009F4A86"/>
    <w:rsid w:val="009F4B89"/>
    <w:rsid w:val="009F4B8C"/>
    <w:rsid w:val="009F4E05"/>
    <w:rsid w:val="009F5F62"/>
    <w:rsid w:val="009F6255"/>
    <w:rsid w:val="00A0178A"/>
    <w:rsid w:val="00A01C3C"/>
    <w:rsid w:val="00A01E4E"/>
    <w:rsid w:val="00A025C5"/>
    <w:rsid w:val="00A030EE"/>
    <w:rsid w:val="00A03933"/>
    <w:rsid w:val="00A04092"/>
    <w:rsid w:val="00A041AE"/>
    <w:rsid w:val="00A051D2"/>
    <w:rsid w:val="00A07C15"/>
    <w:rsid w:val="00A1104B"/>
    <w:rsid w:val="00A11D62"/>
    <w:rsid w:val="00A12F05"/>
    <w:rsid w:val="00A14F17"/>
    <w:rsid w:val="00A1681E"/>
    <w:rsid w:val="00A17043"/>
    <w:rsid w:val="00A178BD"/>
    <w:rsid w:val="00A17A8B"/>
    <w:rsid w:val="00A21A14"/>
    <w:rsid w:val="00A22416"/>
    <w:rsid w:val="00A23626"/>
    <w:rsid w:val="00A23EE9"/>
    <w:rsid w:val="00A24E5A"/>
    <w:rsid w:val="00A2587B"/>
    <w:rsid w:val="00A258CE"/>
    <w:rsid w:val="00A258FC"/>
    <w:rsid w:val="00A25AAF"/>
    <w:rsid w:val="00A2606D"/>
    <w:rsid w:val="00A26AD0"/>
    <w:rsid w:val="00A30092"/>
    <w:rsid w:val="00A30596"/>
    <w:rsid w:val="00A31042"/>
    <w:rsid w:val="00A31B3C"/>
    <w:rsid w:val="00A325BE"/>
    <w:rsid w:val="00A35F03"/>
    <w:rsid w:val="00A37E69"/>
    <w:rsid w:val="00A40656"/>
    <w:rsid w:val="00A40938"/>
    <w:rsid w:val="00A40C14"/>
    <w:rsid w:val="00A41305"/>
    <w:rsid w:val="00A4150B"/>
    <w:rsid w:val="00A43C50"/>
    <w:rsid w:val="00A43EE2"/>
    <w:rsid w:val="00A443AF"/>
    <w:rsid w:val="00A448E6"/>
    <w:rsid w:val="00A44C94"/>
    <w:rsid w:val="00A4518B"/>
    <w:rsid w:val="00A45596"/>
    <w:rsid w:val="00A458E5"/>
    <w:rsid w:val="00A46013"/>
    <w:rsid w:val="00A465E3"/>
    <w:rsid w:val="00A46F4C"/>
    <w:rsid w:val="00A47389"/>
    <w:rsid w:val="00A47720"/>
    <w:rsid w:val="00A50C6A"/>
    <w:rsid w:val="00A50E41"/>
    <w:rsid w:val="00A50EEC"/>
    <w:rsid w:val="00A51517"/>
    <w:rsid w:val="00A517E6"/>
    <w:rsid w:val="00A51BF2"/>
    <w:rsid w:val="00A53294"/>
    <w:rsid w:val="00A5339B"/>
    <w:rsid w:val="00A542DD"/>
    <w:rsid w:val="00A547AB"/>
    <w:rsid w:val="00A559F5"/>
    <w:rsid w:val="00A56465"/>
    <w:rsid w:val="00A56F8A"/>
    <w:rsid w:val="00A57272"/>
    <w:rsid w:val="00A61AA9"/>
    <w:rsid w:val="00A61F1B"/>
    <w:rsid w:val="00A626EB"/>
    <w:rsid w:val="00A62782"/>
    <w:rsid w:val="00A62EB1"/>
    <w:rsid w:val="00A64B30"/>
    <w:rsid w:val="00A64DE3"/>
    <w:rsid w:val="00A654D9"/>
    <w:rsid w:val="00A657C7"/>
    <w:rsid w:val="00A66272"/>
    <w:rsid w:val="00A671A8"/>
    <w:rsid w:val="00A67DAC"/>
    <w:rsid w:val="00A67FC9"/>
    <w:rsid w:val="00A7208F"/>
    <w:rsid w:val="00A720A3"/>
    <w:rsid w:val="00A721E2"/>
    <w:rsid w:val="00A7268D"/>
    <w:rsid w:val="00A72804"/>
    <w:rsid w:val="00A72AC1"/>
    <w:rsid w:val="00A73BCC"/>
    <w:rsid w:val="00A74650"/>
    <w:rsid w:val="00A747FB"/>
    <w:rsid w:val="00A7484C"/>
    <w:rsid w:val="00A75025"/>
    <w:rsid w:val="00A75AFB"/>
    <w:rsid w:val="00A76227"/>
    <w:rsid w:val="00A76CD3"/>
    <w:rsid w:val="00A77036"/>
    <w:rsid w:val="00A77F57"/>
    <w:rsid w:val="00A812D3"/>
    <w:rsid w:val="00A812DB"/>
    <w:rsid w:val="00A81C83"/>
    <w:rsid w:val="00A82C0B"/>
    <w:rsid w:val="00A82F60"/>
    <w:rsid w:val="00A83366"/>
    <w:rsid w:val="00A84744"/>
    <w:rsid w:val="00A84DFD"/>
    <w:rsid w:val="00A8501A"/>
    <w:rsid w:val="00A87D89"/>
    <w:rsid w:val="00A87E17"/>
    <w:rsid w:val="00A924F0"/>
    <w:rsid w:val="00A9297B"/>
    <w:rsid w:val="00A930A1"/>
    <w:rsid w:val="00A93932"/>
    <w:rsid w:val="00A9418B"/>
    <w:rsid w:val="00A95DA1"/>
    <w:rsid w:val="00A97494"/>
    <w:rsid w:val="00AA16CF"/>
    <w:rsid w:val="00AA1774"/>
    <w:rsid w:val="00AA2B31"/>
    <w:rsid w:val="00AA3E72"/>
    <w:rsid w:val="00AA4969"/>
    <w:rsid w:val="00AA4AA4"/>
    <w:rsid w:val="00AA52BE"/>
    <w:rsid w:val="00AA6335"/>
    <w:rsid w:val="00AA6B14"/>
    <w:rsid w:val="00AA79F4"/>
    <w:rsid w:val="00AB02F8"/>
    <w:rsid w:val="00AB1813"/>
    <w:rsid w:val="00AB1A51"/>
    <w:rsid w:val="00AB29E6"/>
    <w:rsid w:val="00AB2A10"/>
    <w:rsid w:val="00AB3340"/>
    <w:rsid w:val="00AB4A99"/>
    <w:rsid w:val="00AB617D"/>
    <w:rsid w:val="00AB77DB"/>
    <w:rsid w:val="00AC0943"/>
    <w:rsid w:val="00AC2946"/>
    <w:rsid w:val="00AC32D4"/>
    <w:rsid w:val="00AC4F9F"/>
    <w:rsid w:val="00AC5CC5"/>
    <w:rsid w:val="00AC632D"/>
    <w:rsid w:val="00AC698D"/>
    <w:rsid w:val="00AC6FC8"/>
    <w:rsid w:val="00AD08D2"/>
    <w:rsid w:val="00AD0BA7"/>
    <w:rsid w:val="00AD1C95"/>
    <w:rsid w:val="00AD1F1B"/>
    <w:rsid w:val="00AD37A3"/>
    <w:rsid w:val="00AD4492"/>
    <w:rsid w:val="00AE0283"/>
    <w:rsid w:val="00AE1F37"/>
    <w:rsid w:val="00AE436A"/>
    <w:rsid w:val="00AE6486"/>
    <w:rsid w:val="00AE6D43"/>
    <w:rsid w:val="00AE6E6A"/>
    <w:rsid w:val="00AE6F11"/>
    <w:rsid w:val="00AE7803"/>
    <w:rsid w:val="00AE7AE0"/>
    <w:rsid w:val="00AF0CBE"/>
    <w:rsid w:val="00AF0E72"/>
    <w:rsid w:val="00AF15A8"/>
    <w:rsid w:val="00AF193B"/>
    <w:rsid w:val="00AF24EB"/>
    <w:rsid w:val="00AF341F"/>
    <w:rsid w:val="00AF37E8"/>
    <w:rsid w:val="00AF3995"/>
    <w:rsid w:val="00AF3FBC"/>
    <w:rsid w:val="00AF5AF4"/>
    <w:rsid w:val="00AF76C4"/>
    <w:rsid w:val="00AF7951"/>
    <w:rsid w:val="00B01065"/>
    <w:rsid w:val="00B0132D"/>
    <w:rsid w:val="00B02A9C"/>
    <w:rsid w:val="00B02C48"/>
    <w:rsid w:val="00B070ED"/>
    <w:rsid w:val="00B105CE"/>
    <w:rsid w:val="00B10E34"/>
    <w:rsid w:val="00B1168D"/>
    <w:rsid w:val="00B12EF6"/>
    <w:rsid w:val="00B12FA6"/>
    <w:rsid w:val="00B143BD"/>
    <w:rsid w:val="00B15873"/>
    <w:rsid w:val="00B2029D"/>
    <w:rsid w:val="00B21556"/>
    <w:rsid w:val="00B21950"/>
    <w:rsid w:val="00B226F3"/>
    <w:rsid w:val="00B22CFA"/>
    <w:rsid w:val="00B242C7"/>
    <w:rsid w:val="00B246A7"/>
    <w:rsid w:val="00B2571C"/>
    <w:rsid w:val="00B25BD8"/>
    <w:rsid w:val="00B274A4"/>
    <w:rsid w:val="00B33FC3"/>
    <w:rsid w:val="00B3450F"/>
    <w:rsid w:val="00B34DCC"/>
    <w:rsid w:val="00B35021"/>
    <w:rsid w:val="00B3627E"/>
    <w:rsid w:val="00B36891"/>
    <w:rsid w:val="00B4057E"/>
    <w:rsid w:val="00B40D80"/>
    <w:rsid w:val="00B41498"/>
    <w:rsid w:val="00B41ACA"/>
    <w:rsid w:val="00B41B7F"/>
    <w:rsid w:val="00B43FBA"/>
    <w:rsid w:val="00B4478D"/>
    <w:rsid w:val="00B46547"/>
    <w:rsid w:val="00B465D9"/>
    <w:rsid w:val="00B4692F"/>
    <w:rsid w:val="00B4780A"/>
    <w:rsid w:val="00B4791B"/>
    <w:rsid w:val="00B51018"/>
    <w:rsid w:val="00B5109E"/>
    <w:rsid w:val="00B51157"/>
    <w:rsid w:val="00B5121E"/>
    <w:rsid w:val="00B51856"/>
    <w:rsid w:val="00B52675"/>
    <w:rsid w:val="00B54B69"/>
    <w:rsid w:val="00B5516A"/>
    <w:rsid w:val="00B5729E"/>
    <w:rsid w:val="00B60481"/>
    <w:rsid w:val="00B60C84"/>
    <w:rsid w:val="00B612D8"/>
    <w:rsid w:val="00B62228"/>
    <w:rsid w:val="00B62FF0"/>
    <w:rsid w:val="00B6342F"/>
    <w:rsid w:val="00B63883"/>
    <w:rsid w:val="00B63B07"/>
    <w:rsid w:val="00B640AE"/>
    <w:rsid w:val="00B64BB8"/>
    <w:rsid w:val="00B65665"/>
    <w:rsid w:val="00B65695"/>
    <w:rsid w:val="00B65C2D"/>
    <w:rsid w:val="00B660C1"/>
    <w:rsid w:val="00B66215"/>
    <w:rsid w:val="00B667DD"/>
    <w:rsid w:val="00B668AC"/>
    <w:rsid w:val="00B675C0"/>
    <w:rsid w:val="00B73257"/>
    <w:rsid w:val="00B744F6"/>
    <w:rsid w:val="00B745FC"/>
    <w:rsid w:val="00B746D2"/>
    <w:rsid w:val="00B74A3A"/>
    <w:rsid w:val="00B7529A"/>
    <w:rsid w:val="00B753C5"/>
    <w:rsid w:val="00B806FA"/>
    <w:rsid w:val="00B80CFC"/>
    <w:rsid w:val="00B81023"/>
    <w:rsid w:val="00B8137E"/>
    <w:rsid w:val="00B81DAE"/>
    <w:rsid w:val="00B82534"/>
    <w:rsid w:val="00B8303E"/>
    <w:rsid w:val="00B84EA3"/>
    <w:rsid w:val="00B8556D"/>
    <w:rsid w:val="00B85F3A"/>
    <w:rsid w:val="00B85FF7"/>
    <w:rsid w:val="00B86992"/>
    <w:rsid w:val="00B872B1"/>
    <w:rsid w:val="00B8789A"/>
    <w:rsid w:val="00B87E71"/>
    <w:rsid w:val="00B87F25"/>
    <w:rsid w:val="00B9119C"/>
    <w:rsid w:val="00B91BF7"/>
    <w:rsid w:val="00B92172"/>
    <w:rsid w:val="00B92771"/>
    <w:rsid w:val="00B92A4F"/>
    <w:rsid w:val="00B92C9E"/>
    <w:rsid w:val="00B92FA6"/>
    <w:rsid w:val="00B93D1E"/>
    <w:rsid w:val="00B943D1"/>
    <w:rsid w:val="00B944E8"/>
    <w:rsid w:val="00B95179"/>
    <w:rsid w:val="00B951EE"/>
    <w:rsid w:val="00B956CA"/>
    <w:rsid w:val="00B95BE6"/>
    <w:rsid w:val="00B96D90"/>
    <w:rsid w:val="00B970E8"/>
    <w:rsid w:val="00B97509"/>
    <w:rsid w:val="00BA0FF6"/>
    <w:rsid w:val="00BA1719"/>
    <w:rsid w:val="00BA1EC9"/>
    <w:rsid w:val="00BA1F32"/>
    <w:rsid w:val="00BA36A4"/>
    <w:rsid w:val="00BA3BEE"/>
    <w:rsid w:val="00BA4B03"/>
    <w:rsid w:val="00BA4C7E"/>
    <w:rsid w:val="00BA57E0"/>
    <w:rsid w:val="00BA662C"/>
    <w:rsid w:val="00BB12CF"/>
    <w:rsid w:val="00BB12F5"/>
    <w:rsid w:val="00BB14E7"/>
    <w:rsid w:val="00BB1A5A"/>
    <w:rsid w:val="00BB1E40"/>
    <w:rsid w:val="00BB2919"/>
    <w:rsid w:val="00BB4428"/>
    <w:rsid w:val="00BB4810"/>
    <w:rsid w:val="00BB4C9B"/>
    <w:rsid w:val="00BB4EEA"/>
    <w:rsid w:val="00BB55BB"/>
    <w:rsid w:val="00BB6774"/>
    <w:rsid w:val="00BC1129"/>
    <w:rsid w:val="00BC13D2"/>
    <w:rsid w:val="00BC1D75"/>
    <w:rsid w:val="00BC425B"/>
    <w:rsid w:val="00BC46A8"/>
    <w:rsid w:val="00BC49BF"/>
    <w:rsid w:val="00BC5058"/>
    <w:rsid w:val="00BC5092"/>
    <w:rsid w:val="00BC50B9"/>
    <w:rsid w:val="00BC570D"/>
    <w:rsid w:val="00BC59EA"/>
    <w:rsid w:val="00BC72CF"/>
    <w:rsid w:val="00BC746A"/>
    <w:rsid w:val="00BC7831"/>
    <w:rsid w:val="00BD12F5"/>
    <w:rsid w:val="00BD16BA"/>
    <w:rsid w:val="00BD38EE"/>
    <w:rsid w:val="00BD3D49"/>
    <w:rsid w:val="00BD4D9A"/>
    <w:rsid w:val="00BD5F1F"/>
    <w:rsid w:val="00BD6CA6"/>
    <w:rsid w:val="00BD6FFE"/>
    <w:rsid w:val="00BD7406"/>
    <w:rsid w:val="00BD7D4F"/>
    <w:rsid w:val="00BE1F4C"/>
    <w:rsid w:val="00BE29F6"/>
    <w:rsid w:val="00BE2A30"/>
    <w:rsid w:val="00BE2EA7"/>
    <w:rsid w:val="00BE40F2"/>
    <w:rsid w:val="00BE5B1C"/>
    <w:rsid w:val="00BE5C4F"/>
    <w:rsid w:val="00BE6636"/>
    <w:rsid w:val="00BE7BD9"/>
    <w:rsid w:val="00BF0396"/>
    <w:rsid w:val="00BF0724"/>
    <w:rsid w:val="00BF0EBE"/>
    <w:rsid w:val="00BF1F84"/>
    <w:rsid w:val="00BF1FB8"/>
    <w:rsid w:val="00BF2BFD"/>
    <w:rsid w:val="00BF2ECF"/>
    <w:rsid w:val="00BF34D0"/>
    <w:rsid w:val="00BF3DCD"/>
    <w:rsid w:val="00BF4B2E"/>
    <w:rsid w:val="00BF5612"/>
    <w:rsid w:val="00BF5724"/>
    <w:rsid w:val="00BF6BE6"/>
    <w:rsid w:val="00BF72AF"/>
    <w:rsid w:val="00BF737C"/>
    <w:rsid w:val="00BF74F4"/>
    <w:rsid w:val="00BF7DE8"/>
    <w:rsid w:val="00C02433"/>
    <w:rsid w:val="00C05238"/>
    <w:rsid w:val="00C0539E"/>
    <w:rsid w:val="00C06FD1"/>
    <w:rsid w:val="00C07A4D"/>
    <w:rsid w:val="00C10158"/>
    <w:rsid w:val="00C1085C"/>
    <w:rsid w:val="00C108C6"/>
    <w:rsid w:val="00C10938"/>
    <w:rsid w:val="00C109B9"/>
    <w:rsid w:val="00C10A8E"/>
    <w:rsid w:val="00C143CE"/>
    <w:rsid w:val="00C14737"/>
    <w:rsid w:val="00C15209"/>
    <w:rsid w:val="00C15451"/>
    <w:rsid w:val="00C15D2A"/>
    <w:rsid w:val="00C15D5F"/>
    <w:rsid w:val="00C15E03"/>
    <w:rsid w:val="00C20083"/>
    <w:rsid w:val="00C200B7"/>
    <w:rsid w:val="00C2014B"/>
    <w:rsid w:val="00C204A8"/>
    <w:rsid w:val="00C21CE0"/>
    <w:rsid w:val="00C22169"/>
    <w:rsid w:val="00C22BA7"/>
    <w:rsid w:val="00C23516"/>
    <w:rsid w:val="00C23C7F"/>
    <w:rsid w:val="00C25ECA"/>
    <w:rsid w:val="00C26116"/>
    <w:rsid w:val="00C31605"/>
    <w:rsid w:val="00C31C4F"/>
    <w:rsid w:val="00C33A2C"/>
    <w:rsid w:val="00C33D75"/>
    <w:rsid w:val="00C34BDD"/>
    <w:rsid w:val="00C35758"/>
    <w:rsid w:val="00C3598F"/>
    <w:rsid w:val="00C3689B"/>
    <w:rsid w:val="00C3714D"/>
    <w:rsid w:val="00C4022E"/>
    <w:rsid w:val="00C413E6"/>
    <w:rsid w:val="00C41503"/>
    <w:rsid w:val="00C418B8"/>
    <w:rsid w:val="00C41950"/>
    <w:rsid w:val="00C42C02"/>
    <w:rsid w:val="00C432D0"/>
    <w:rsid w:val="00C44480"/>
    <w:rsid w:val="00C44608"/>
    <w:rsid w:val="00C44D85"/>
    <w:rsid w:val="00C4501C"/>
    <w:rsid w:val="00C45122"/>
    <w:rsid w:val="00C45E8E"/>
    <w:rsid w:val="00C472FB"/>
    <w:rsid w:val="00C50B3C"/>
    <w:rsid w:val="00C50C8B"/>
    <w:rsid w:val="00C50FD4"/>
    <w:rsid w:val="00C5276C"/>
    <w:rsid w:val="00C532F2"/>
    <w:rsid w:val="00C53DC7"/>
    <w:rsid w:val="00C53DFA"/>
    <w:rsid w:val="00C553F8"/>
    <w:rsid w:val="00C55BB2"/>
    <w:rsid w:val="00C57931"/>
    <w:rsid w:val="00C6226B"/>
    <w:rsid w:val="00C62276"/>
    <w:rsid w:val="00C6311A"/>
    <w:rsid w:val="00C63512"/>
    <w:rsid w:val="00C636FE"/>
    <w:rsid w:val="00C65381"/>
    <w:rsid w:val="00C666A2"/>
    <w:rsid w:val="00C7053E"/>
    <w:rsid w:val="00C714D5"/>
    <w:rsid w:val="00C7208B"/>
    <w:rsid w:val="00C72424"/>
    <w:rsid w:val="00C72497"/>
    <w:rsid w:val="00C72EED"/>
    <w:rsid w:val="00C7337C"/>
    <w:rsid w:val="00C74749"/>
    <w:rsid w:val="00C74DE6"/>
    <w:rsid w:val="00C7506A"/>
    <w:rsid w:val="00C75306"/>
    <w:rsid w:val="00C7744D"/>
    <w:rsid w:val="00C77902"/>
    <w:rsid w:val="00C77AA2"/>
    <w:rsid w:val="00C77F9A"/>
    <w:rsid w:val="00C832E7"/>
    <w:rsid w:val="00C83803"/>
    <w:rsid w:val="00C84A34"/>
    <w:rsid w:val="00C84F69"/>
    <w:rsid w:val="00C8578A"/>
    <w:rsid w:val="00C85ADA"/>
    <w:rsid w:val="00C85AEE"/>
    <w:rsid w:val="00C87309"/>
    <w:rsid w:val="00C87F25"/>
    <w:rsid w:val="00C87F2C"/>
    <w:rsid w:val="00C90576"/>
    <w:rsid w:val="00C91FED"/>
    <w:rsid w:val="00C92621"/>
    <w:rsid w:val="00C9359A"/>
    <w:rsid w:val="00C94D01"/>
    <w:rsid w:val="00C952F5"/>
    <w:rsid w:val="00C9649B"/>
    <w:rsid w:val="00C96CB3"/>
    <w:rsid w:val="00C971E4"/>
    <w:rsid w:val="00C976BA"/>
    <w:rsid w:val="00CA02A8"/>
    <w:rsid w:val="00CA0B35"/>
    <w:rsid w:val="00CA2071"/>
    <w:rsid w:val="00CA2F9B"/>
    <w:rsid w:val="00CA42C4"/>
    <w:rsid w:val="00CA7DAE"/>
    <w:rsid w:val="00CB0E33"/>
    <w:rsid w:val="00CB108C"/>
    <w:rsid w:val="00CB16CD"/>
    <w:rsid w:val="00CB1C04"/>
    <w:rsid w:val="00CB1D77"/>
    <w:rsid w:val="00CB2EF5"/>
    <w:rsid w:val="00CB3B34"/>
    <w:rsid w:val="00CB4A7A"/>
    <w:rsid w:val="00CB6432"/>
    <w:rsid w:val="00CB71EB"/>
    <w:rsid w:val="00CB7C36"/>
    <w:rsid w:val="00CB7C37"/>
    <w:rsid w:val="00CC06F3"/>
    <w:rsid w:val="00CC088E"/>
    <w:rsid w:val="00CC0A40"/>
    <w:rsid w:val="00CC1525"/>
    <w:rsid w:val="00CC2596"/>
    <w:rsid w:val="00CC2F04"/>
    <w:rsid w:val="00CC3C4C"/>
    <w:rsid w:val="00CC4752"/>
    <w:rsid w:val="00CC4E6E"/>
    <w:rsid w:val="00CC5799"/>
    <w:rsid w:val="00CC5A85"/>
    <w:rsid w:val="00CC722E"/>
    <w:rsid w:val="00CD0471"/>
    <w:rsid w:val="00CD1389"/>
    <w:rsid w:val="00CD18E5"/>
    <w:rsid w:val="00CD29A1"/>
    <w:rsid w:val="00CD2C3C"/>
    <w:rsid w:val="00CD3AF8"/>
    <w:rsid w:val="00CD400C"/>
    <w:rsid w:val="00CD4985"/>
    <w:rsid w:val="00CD4F61"/>
    <w:rsid w:val="00CD5040"/>
    <w:rsid w:val="00CD6433"/>
    <w:rsid w:val="00CD6E65"/>
    <w:rsid w:val="00CD72C1"/>
    <w:rsid w:val="00CD798E"/>
    <w:rsid w:val="00CE026F"/>
    <w:rsid w:val="00CE15BD"/>
    <w:rsid w:val="00CE1B2D"/>
    <w:rsid w:val="00CE1C8A"/>
    <w:rsid w:val="00CE24DA"/>
    <w:rsid w:val="00CE3244"/>
    <w:rsid w:val="00CE3F43"/>
    <w:rsid w:val="00CE6103"/>
    <w:rsid w:val="00CE651F"/>
    <w:rsid w:val="00CE677F"/>
    <w:rsid w:val="00CE6D1F"/>
    <w:rsid w:val="00CE741B"/>
    <w:rsid w:val="00CE7425"/>
    <w:rsid w:val="00CE7D24"/>
    <w:rsid w:val="00CF029B"/>
    <w:rsid w:val="00CF1C5C"/>
    <w:rsid w:val="00CF22BC"/>
    <w:rsid w:val="00CF2953"/>
    <w:rsid w:val="00CF3A70"/>
    <w:rsid w:val="00CF3BB9"/>
    <w:rsid w:val="00CF4E2D"/>
    <w:rsid w:val="00CF688B"/>
    <w:rsid w:val="00CF6A66"/>
    <w:rsid w:val="00D01A76"/>
    <w:rsid w:val="00D01E85"/>
    <w:rsid w:val="00D02169"/>
    <w:rsid w:val="00D02813"/>
    <w:rsid w:val="00D032A7"/>
    <w:rsid w:val="00D03A2C"/>
    <w:rsid w:val="00D050C3"/>
    <w:rsid w:val="00D0588F"/>
    <w:rsid w:val="00D113AF"/>
    <w:rsid w:val="00D1248E"/>
    <w:rsid w:val="00D1295F"/>
    <w:rsid w:val="00D13B80"/>
    <w:rsid w:val="00D1484D"/>
    <w:rsid w:val="00D14FAA"/>
    <w:rsid w:val="00D16186"/>
    <w:rsid w:val="00D163C9"/>
    <w:rsid w:val="00D20117"/>
    <w:rsid w:val="00D20FFA"/>
    <w:rsid w:val="00D22DC8"/>
    <w:rsid w:val="00D23AFD"/>
    <w:rsid w:val="00D2486D"/>
    <w:rsid w:val="00D24B40"/>
    <w:rsid w:val="00D25155"/>
    <w:rsid w:val="00D255CF"/>
    <w:rsid w:val="00D27609"/>
    <w:rsid w:val="00D27B4C"/>
    <w:rsid w:val="00D27DF7"/>
    <w:rsid w:val="00D27F74"/>
    <w:rsid w:val="00D30609"/>
    <w:rsid w:val="00D31678"/>
    <w:rsid w:val="00D32E57"/>
    <w:rsid w:val="00D364BC"/>
    <w:rsid w:val="00D364F1"/>
    <w:rsid w:val="00D404CA"/>
    <w:rsid w:val="00D407F9"/>
    <w:rsid w:val="00D40B6D"/>
    <w:rsid w:val="00D40EFA"/>
    <w:rsid w:val="00D41632"/>
    <w:rsid w:val="00D4168A"/>
    <w:rsid w:val="00D426A5"/>
    <w:rsid w:val="00D42FB0"/>
    <w:rsid w:val="00D433E6"/>
    <w:rsid w:val="00D43C8E"/>
    <w:rsid w:val="00D45E8A"/>
    <w:rsid w:val="00D473AB"/>
    <w:rsid w:val="00D50DBF"/>
    <w:rsid w:val="00D515D6"/>
    <w:rsid w:val="00D5170A"/>
    <w:rsid w:val="00D5171B"/>
    <w:rsid w:val="00D51E66"/>
    <w:rsid w:val="00D5224B"/>
    <w:rsid w:val="00D532F5"/>
    <w:rsid w:val="00D53F2C"/>
    <w:rsid w:val="00D54048"/>
    <w:rsid w:val="00D5414E"/>
    <w:rsid w:val="00D54F95"/>
    <w:rsid w:val="00D5572C"/>
    <w:rsid w:val="00D56BC0"/>
    <w:rsid w:val="00D56EFE"/>
    <w:rsid w:val="00D577A5"/>
    <w:rsid w:val="00D57C9F"/>
    <w:rsid w:val="00D621E2"/>
    <w:rsid w:val="00D623D1"/>
    <w:rsid w:val="00D6365C"/>
    <w:rsid w:val="00D64270"/>
    <w:rsid w:val="00D64538"/>
    <w:rsid w:val="00D65296"/>
    <w:rsid w:val="00D663DB"/>
    <w:rsid w:val="00D66D13"/>
    <w:rsid w:val="00D66FBA"/>
    <w:rsid w:val="00D672DE"/>
    <w:rsid w:val="00D6752A"/>
    <w:rsid w:val="00D67C71"/>
    <w:rsid w:val="00D7009A"/>
    <w:rsid w:val="00D7048E"/>
    <w:rsid w:val="00D70C55"/>
    <w:rsid w:val="00D72826"/>
    <w:rsid w:val="00D72967"/>
    <w:rsid w:val="00D73A34"/>
    <w:rsid w:val="00D73B67"/>
    <w:rsid w:val="00D73EEC"/>
    <w:rsid w:val="00D74C62"/>
    <w:rsid w:val="00D74D0E"/>
    <w:rsid w:val="00D75FD6"/>
    <w:rsid w:val="00D7745A"/>
    <w:rsid w:val="00D80990"/>
    <w:rsid w:val="00D81391"/>
    <w:rsid w:val="00D83302"/>
    <w:rsid w:val="00D83708"/>
    <w:rsid w:val="00D8785B"/>
    <w:rsid w:val="00D879E4"/>
    <w:rsid w:val="00D90306"/>
    <w:rsid w:val="00D912DE"/>
    <w:rsid w:val="00D920FE"/>
    <w:rsid w:val="00D921B0"/>
    <w:rsid w:val="00D925E8"/>
    <w:rsid w:val="00D929C7"/>
    <w:rsid w:val="00D94815"/>
    <w:rsid w:val="00D94DEC"/>
    <w:rsid w:val="00D97334"/>
    <w:rsid w:val="00DA195C"/>
    <w:rsid w:val="00DA1B9D"/>
    <w:rsid w:val="00DA40FF"/>
    <w:rsid w:val="00DA5DF0"/>
    <w:rsid w:val="00DA5E49"/>
    <w:rsid w:val="00DA6972"/>
    <w:rsid w:val="00DA738A"/>
    <w:rsid w:val="00DB0077"/>
    <w:rsid w:val="00DB0B90"/>
    <w:rsid w:val="00DB1A52"/>
    <w:rsid w:val="00DB2223"/>
    <w:rsid w:val="00DB249D"/>
    <w:rsid w:val="00DB403E"/>
    <w:rsid w:val="00DB4BCD"/>
    <w:rsid w:val="00DB53F4"/>
    <w:rsid w:val="00DB55C2"/>
    <w:rsid w:val="00DB5A02"/>
    <w:rsid w:val="00DB6EA7"/>
    <w:rsid w:val="00DB757D"/>
    <w:rsid w:val="00DC22C2"/>
    <w:rsid w:val="00DC3FE5"/>
    <w:rsid w:val="00DC4FF0"/>
    <w:rsid w:val="00DC5E84"/>
    <w:rsid w:val="00DC7E84"/>
    <w:rsid w:val="00DD0146"/>
    <w:rsid w:val="00DD16A4"/>
    <w:rsid w:val="00DD1822"/>
    <w:rsid w:val="00DD2B6D"/>
    <w:rsid w:val="00DD3455"/>
    <w:rsid w:val="00DD3574"/>
    <w:rsid w:val="00DD39DE"/>
    <w:rsid w:val="00DD3B72"/>
    <w:rsid w:val="00DD40A7"/>
    <w:rsid w:val="00DD4478"/>
    <w:rsid w:val="00DD5DF2"/>
    <w:rsid w:val="00DD677C"/>
    <w:rsid w:val="00DD6CB9"/>
    <w:rsid w:val="00DD70CC"/>
    <w:rsid w:val="00DE05C0"/>
    <w:rsid w:val="00DE1075"/>
    <w:rsid w:val="00DE2135"/>
    <w:rsid w:val="00DE2883"/>
    <w:rsid w:val="00DE3344"/>
    <w:rsid w:val="00DE360F"/>
    <w:rsid w:val="00DE54A3"/>
    <w:rsid w:val="00DE5B72"/>
    <w:rsid w:val="00DE7452"/>
    <w:rsid w:val="00DF074D"/>
    <w:rsid w:val="00DF0A7A"/>
    <w:rsid w:val="00DF1540"/>
    <w:rsid w:val="00DF17DD"/>
    <w:rsid w:val="00DF2197"/>
    <w:rsid w:val="00DF42B5"/>
    <w:rsid w:val="00DF51A8"/>
    <w:rsid w:val="00DF5B2B"/>
    <w:rsid w:val="00DF5C03"/>
    <w:rsid w:val="00DF5FD4"/>
    <w:rsid w:val="00DF6D3F"/>
    <w:rsid w:val="00DF790A"/>
    <w:rsid w:val="00E01887"/>
    <w:rsid w:val="00E01CD6"/>
    <w:rsid w:val="00E02072"/>
    <w:rsid w:val="00E03945"/>
    <w:rsid w:val="00E03A2B"/>
    <w:rsid w:val="00E0427B"/>
    <w:rsid w:val="00E054AD"/>
    <w:rsid w:val="00E069EC"/>
    <w:rsid w:val="00E06AB2"/>
    <w:rsid w:val="00E078D2"/>
    <w:rsid w:val="00E11AD3"/>
    <w:rsid w:val="00E11BD5"/>
    <w:rsid w:val="00E11E6B"/>
    <w:rsid w:val="00E123F0"/>
    <w:rsid w:val="00E1251A"/>
    <w:rsid w:val="00E1255B"/>
    <w:rsid w:val="00E13407"/>
    <w:rsid w:val="00E13B65"/>
    <w:rsid w:val="00E13FA6"/>
    <w:rsid w:val="00E153EB"/>
    <w:rsid w:val="00E15DF3"/>
    <w:rsid w:val="00E16779"/>
    <w:rsid w:val="00E17D14"/>
    <w:rsid w:val="00E21194"/>
    <w:rsid w:val="00E2163D"/>
    <w:rsid w:val="00E21AB1"/>
    <w:rsid w:val="00E21CAC"/>
    <w:rsid w:val="00E2210C"/>
    <w:rsid w:val="00E222E1"/>
    <w:rsid w:val="00E23484"/>
    <w:rsid w:val="00E23EFF"/>
    <w:rsid w:val="00E23F91"/>
    <w:rsid w:val="00E2434A"/>
    <w:rsid w:val="00E257C7"/>
    <w:rsid w:val="00E25F50"/>
    <w:rsid w:val="00E2671D"/>
    <w:rsid w:val="00E26F3F"/>
    <w:rsid w:val="00E27D41"/>
    <w:rsid w:val="00E27D98"/>
    <w:rsid w:val="00E30D9C"/>
    <w:rsid w:val="00E310FE"/>
    <w:rsid w:val="00E32A42"/>
    <w:rsid w:val="00E33942"/>
    <w:rsid w:val="00E33FA9"/>
    <w:rsid w:val="00E3542D"/>
    <w:rsid w:val="00E35706"/>
    <w:rsid w:val="00E35A0A"/>
    <w:rsid w:val="00E3611D"/>
    <w:rsid w:val="00E36A90"/>
    <w:rsid w:val="00E36AC6"/>
    <w:rsid w:val="00E36C94"/>
    <w:rsid w:val="00E37271"/>
    <w:rsid w:val="00E40507"/>
    <w:rsid w:val="00E40DD6"/>
    <w:rsid w:val="00E41016"/>
    <w:rsid w:val="00E4190B"/>
    <w:rsid w:val="00E41CE1"/>
    <w:rsid w:val="00E43709"/>
    <w:rsid w:val="00E438B4"/>
    <w:rsid w:val="00E44CB4"/>
    <w:rsid w:val="00E46F57"/>
    <w:rsid w:val="00E477FE"/>
    <w:rsid w:val="00E478FB"/>
    <w:rsid w:val="00E504E5"/>
    <w:rsid w:val="00E5261D"/>
    <w:rsid w:val="00E53FE0"/>
    <w:rsid w:val="00E54BEE"/>
    <w:rsid w:val="00E55714"/>
    <w:rsid w:val="00E55F09"/>
    <w:rsid w:val="00E55F9E"/>
    <w:rsid w:val="00E564D0"/>
    <w:rsid w:val="00E567A4"/>
    <w:rsid w:val="00E56B20"/>
    <w:rsid w:val="00E575CE"/>
    <w:rsid w:val="00E57A9E"/>
    <w:rsid w:val="00E601BD"/>
    <w:rsid w:val="00E60AA7"/>
    <w:rsid w:val="00E61F68"/>
    <w:rsid w:val="00E624B9"/>
    <w:rsid w:val="00E62B50"/>
    <w:rsid w:val="00E63AED"/>
    <w:rsid w:val="00E65D1E"/>
    <w:rsid w:val="00E65F3F"/>
    <w:rsid w:val="00E664E2"/>
    <w:rsid w:val="00E670BA"/>
    <w:rsid w:val="00E67106"/>
    <w:rsid w:val="00E67766"/>
    <w:rsid w:val="00E707E6"/>
    <w:rsid w:val="00E71550"/>
    <w:rsid w:val="00E71808"/>
    <w:rsid w:val="00E71B5F"/>
    <w:rsid w:val="00E7213E"/>
    <w:rsid w:val="00E72E83"/>
    <w:rsid w:val="00E72F43"/>
    <w:rsid w:val="00E734D1"/>
    <w:rsid w:val="00E75C29"/>
    <w:rsid w:val="00E75DEF"/>
    <w:rsid w:val="00E808AE"/>
    <w:rsid w:val="00E80B5B"/>
    <w:rsid w:val="00E80C74"/>
    <w:rsid w:val="00E81538"/>
    <w:rsid w:val="00E8252D"/>
    <w:rsid w:val="00E82CBE"/>
    <w:rsid w:val="00E82D94"/>
    <w:rsid w:val="00E83584"/>
    <w:rsid w:val="00E83B7D"/>
    <w:rsid w:val="00E83F6F"/>
    <w:rsid w:val="00E85C00"/>
    <w:rsid w:val="00E9006C"/>
    <w:rsid w:val="00E908B9"/>
    <w:rsid w:val="00E913CE"/>
    <w:rsid w:val="00E92C50"/>
    <w:rsid w:val="00E932D5"/>
    <w:rsid w:val="00E950C9"/>
    <w:rsid w:val="00E96230"/>
    <w:rsid w:val="00E9644D"/>
    <w:rsid w:val="00E96FBD"/>
    <w:rsid w:val="00E9719B"/>
    <w:rsid w:val="00EA119B"/>
    <w:rsid w:val="00EA2645"/>
    <w:rsid w:val="00EA4D3D"/>
    <w:rsid w:val="00EA561A"/>
    <w:rsid w:val="00EA5B58"/>
    <w:rsid w:val="00EA6498"/>
    <w:rsid w:val="00EA6EBF"/>
    <w:rsid w:val="00EA728B"/>
    <w:rsid w:val="00EB004F"/>
    <w:rsid w:val="00EB010B"/>
    <w:rsid w:val="00EB05A4"/>
    <w:rsid w:val="00EB1CBF"/>
    <w:rsid w:val="00EB2456"/>
    <w:rsid w:val="00EB2930"/>
    <w:rsid w:val="00EB2F10"/>
    <w:rsid w:val="00EB3404"/>
    <w:rsid w:val="00EB5CDD"/>
    <w:rsid w:val="00EB61AB"/>
    <w:rsid w:val="00EB74DE"/>
    <w:rsid w:val="00EC0461"/>
    <w:rsid w:val="00EC0C28"/>
    <w:rsid w:val="00EC1027"/>
    <w:rsid w:val="00EC2E90"/>
    <w:rsid w:val="00EC32F6"/>
    <w:rsid w:val="00EC50D8"/>
    <w:rsid w:val="00EC571C"/>
    <w:rsid w:val="00EC5B18"/>
    <w:rsid w:val="00EC5E08"/>
    <w:rsid w:val="00EC68D3"/>
    <w:rsid w:val="00EC6B8C"/>
    <w:rsid w:val="00ED102B"/>
    <w:rsid w:val="00ED1380"/>
    <w:rsid w:val="00ED4163"/>
    <w:rsid w:val="00ED4F15"/>
    <w:rsid w:val="00ED5311"/>
    <w:rsid w:val="00ED6334"/>
    <w:rsid w:val="00ED72E8"/>
    <w:rsid w:val="00ED7995"/>
    <w:rsid w:val="00ED7C3D"/>
    <w:rsid w:val="00EE02FE"/>
    <w:rsid w:val="00EE04E3"/>
    <w:rsid w:val="00EE08F9"/>
    <w:rsid w:val="00EE0E5F"/>
    <w:rsid w:val="00EE1529"/>
    <w:rsid w:val="00EE2371"/>
    <w:rsid w:val="00EE2668"/>
    <w:rsid w:val="00EE3092"/>
    <w:rsid w:val="00EE3FA6"/>
    <w:rsid w:val="00EE4364"/>
    <w:rsid w:val="00EE5118"/>
    <w:rsid w:val="00EE6213"/>
    <w:rsid w:val="00EE69A9"/>
    <w:rsid w:val="00EE6F6F"/>
    <w:rsid w:val="00EE76AB"/>
    <w:rsid w:val="00EF04CA"/>
    <w:rsid w:val="00EF06BB"/>
    <w:rsid w:val="00EF1B8F"/>
    <w:rsid w:val="00EF21DE"/>
    <w:rsid w:val="00EF3F8B"/>
    <w:rsid w:val="00EF406F"/>
    <w:rsid w:val="00EF4628"/>
    <w:rsid w:val="00EF47BE"/>
    <w:rsid w:val="00EF521D"/>
    <w:rsid w:val="00EF5902"/>
    <w:rsid w:val="00EF6200"/>
    <w:rsid w:val="00EF6913"/>
    <w:rsid w:val="00EF75A4"/>
    <w:rsid w:val="00EF7A2E"/>
    <w:rsid w:val="00F004B8"/>
    <w:rsid w:val="00F01114"/>
    <w:rsid w:val="00F0135F"/>
    <w:rsid w:val="00F02A71"/>
    <w:rsid w:val="00F0352C"/>
    <w:rsid w:val="00F035BA"/>
    <w:rsid w:val="00F036C2"/>
    <w:rsid w:val="00F03A7D"/>
    <w:rsid w:val="00F03C2C"/>
    <w:rsid w:val="00F0563D"/>
    <w:rsid w:val="00F076F4"/>
    <w:rsid w:val="00F07973"/>
    <w:rsid w:val="00F1061A"/>
    <w:rsid w:val="00F10C1D"/>
    <w:rsid w:val="00F114A1"/>
    <w:rsid w:val="00F11AC2"/>
    <w:rsid w:val="00F11BF6"/>
    <w:rsid w:val="00F11C21"/>
    <w:rsid w:val="00F11FFF"/>
    <w:rsid w:val="00F12D5E"/>
    <w:rsid w:val="00F13E9B"/>
    <w:rsid w:val="00F15095"/>
    <w:rsid w:val="00F15864"/>
    <w:rsid w:val="00F17D8F"/>
    <w:rsid w:val="00F20150"/>
    <w:rsid w:val="00F20616"/>
    <w:rsid w:val="00F21D58"/>
    <w:rsid w:val="00F21D69"/>
    <w:rsid w:val="00F24D33"/>
    <w:rsid w:val="00F25A65"/>
    <w:rsid w:val="00F26636"/>
    <w:rsid w:val="00F318D7"/>
    <w:rsid w:val="00F319BD"/>
    <w:rsid w:val="00F328E0"/>
    <w:rsid w:val="00F32A30"/>
    <w:rsid w:val="00F33E6E"/>
    <w:rsid w:val="00F34088"/>
    <w:rsid w:val="00F34151"/>
    <w:rsid w:val="00F3533A"/>
    <w:rsid w:val="00F357C3"/>
    <w:rsid w:val="00F361AC"/>
    <w:rsid w:val="00F3649F"/>
    <w:rsid w:val="00F36651"/>
    <w:rsid w:val="00F36B04"/>
    <w:rsid w:val="00F36C71"/>
    <w:rsid w:val="00F36ED0"/>
    <w:rsid w:val="00F37A8E"/>
    <w:rsid w:val="00F37F1A"/>
    <w:rsid w:val="00F40727"/>
    <w:rsid w:val="00F40E45"/>
    <w:rsid w:val="00F41385"/>
    <w:rsid w:val="00F4199F"/>
    <w:rsid w:val="00F41F89"/>
    <w:rsid w:val="00F424A6"/>
    <w:rsid w:val="00F42607"/>
    <w:rsid w:val="00F44CB4"/>
    <w:rsid w:val="00F44F8E"/>
    <w:rsid w:val="00F454CC"/>
    <w:rsid w:val="00F47D1B"/>
    <w:rsid w:val="00F47E1F"/>
    <w:rsid w:val="00F47F51"/>
    <w:rsid w:val="00F509D8"/>
    <w:rsid w:val="00F5167A"/>
    <w:rsid w:val="00F518FF"/>
    <w:rsid w:val="00F51EE8"/>
    <w:rsid w:val="00F52F01"/>
    <w:rsid w:val="00F5353E"/>
    <w:rsid w:val="00F56798"/>
    <w:rsid w:val="00F57C3F"/>
    <w:rsid w:val="00F6029E"/>
    <w:rsid w:val="00F602A1"/>
    <w:rsid w:val="00F61D03"/>
    <w:rsid w:val="00F625C1"/>
    <w:rsid w:val="00F62C33"/>
    <w:rsid w:val="00F63756"/>
    <w:rsid w:val="00F63A4F"/>
    <w:rsid w:val="00F64E76"/>
    <w:rsid w:val="00F665F2"/>
    <w:rsid w:val="00F66C26"/>
    <w:rsid w:val="00F6713A"/>
    <w:rsid w:val="00F700F7"/>
    <w:rsid w:val="00F7067A"/>
    <w:rsid w:val="00F713E2"/>
    <w:rsid w:val="00F72D75"/>
    <w:rsid w:val="00F73696"/>
    <w:rsid w:val="00F74079"/>
    <w:rsid w:val="00F74094"/>
    <w:rsid w:val="00F7609D"/>
    <w:rsid w:val="00F76D02"/>
    <w:rsid w:val="00F77618"/>
    <w:rsid w:val="00F8082C"/>
    <w:rsid w:val="00F80ACC"/>
    <w:rsid w:val="00F814F5"/>
    <w:rsid w:val="00F81B72"/>
    <w:rsid w:val="00F82C43"/>
    <w:rsid w:val="00F83AC0"/>
    <w:rsid w:val="00F84103"/>
    <w:rsid w:val="00F844EE"/>
    <w:rsid w:val="00F853E0"/>
    <w:rsid w:val="00F87C85"/>
    <w:rsid w:val="00F9011F"/>
    <w:rsid w:val="00F91687"/>
    <w:rsid w:val="00F92776"/>
    <w:rsid w:val="00F92946"/>
    <w:rsid w:val="00F92FDF"/>
    <w:rsid w:val="00F93242"/>
    <w:rsid w:val="00F93482"/>
    <w:rsid w:val="00F945D1"/>
    <w:rsid w:val="00F9465B"/>
    <w:rsid w:val="00F94AAC"/>
    <w:rsid w:val="00F96B30"/>
    <w:rsid w:val="00FA0C19"/>
    <w:rsid w:val="00FA1507"/>
    <w:rsid w:val="00FA2A0D"/>
    <w:rsid w:val="00FA2E49"/>
    <w:rsid w:val="00FA3E90"/>
    <w:rsid w:val="00FA4598"/>
    <w:rsid w:val="00FA4DDB"/>
    <w:rsid w:val="00FA5846"/>
    <w:rsid w:val="00FA5AD9"/>
    <w:rsid w:val="00FA5CC3"/>
    <w:rsid w:val="00FA75F4"/>
    <w:rsid w:val="00FA7A5B"/>
    <w:rsid w:val="00FB0517"/>
    <w:rsid w:val="00FB0E26"/>
    <w:rsid w:val="00FB0E7D"/>
    <w:rsid w:val="00FB10EC"/>
    <w:rsid w:val="00FB10F2"/>
    <w:rsid w:val="00FB1BC6"/>
    <w:rsid w:val="00FB1F8E"/>
    <w:rsid w:val="00FB2053"/>
    <w:rsid w:val="00FB2A0C"/>
    <w:rsid w:val="00FB360A"/>
    <w:rsid w:val="00FB3FB9"/>
    <w:rsid w:val="00FB547B"/>
    <w:rsid w:val="00FB6621"/>
    <w:rsid w:val="00FB726E"/>
    <w:rsid w:val="00FB74D0"/>
    <w:rsid w:val="00FC234E"/>
    <w:rsid w:val="00FC31F0"/>
    <w:rsid w:val="00FC3587"/>
    <w:rsid w:val="00FC3E9D"/>
    <w:rsid w:val="00FC54E1"/>
    <w:rsid w:val="00FC5CBC"/>
    <w:rsid w:val="00FC6F16"/>
    <w:rsid w:val="00FD10B0"/>
    <w:rsid w:val="00FD26FB"/>
    <w:rsid w:val="00FD2953"/>
    <w:rsid w:val="00FD2F50"/>
    <w:rsid w:val="00FD3629"/>
    <w:rsid w:val="00FD39A8"/>
    <w:rsid w:val="00FD3A85"/>
    <w:rsid w:val="00FD3EF9"/>
    <w:rsid w:val="00FD4CB6"/>
    <w:rsid w:val="00FD66B7"/>
    <w:rsid w:val="00FD7BDA"/>
    <w:rsid w:val="00FE0BBA"/>
    <w:rsid w:val="00FE0D86"/>
    <w:rsid w:val="00FE18B6"/>
    <w:rsid w:val="00FE19A7"/>
    <w:rsid w:val="00FE1DA1"/>
    <w:rsid w:val="00FE3EE1"/>
    <w:rsid w:val="00FE418A"/>
    <w:rsid w:val="00FE459F"/>
    <w:rsid w:val="00FE493E"/>
    <w:rsid w:val="00FE69C2"/>
    <w:rsid w:val="00FE712B"/>
    <w:rsid w:val="00FE7AB3"/>
    <w:rsid w:val="00FF08CD"/>
    <w:rsid w:val="00FF1330"/>
    <w:rsid w:val="00FF2FF1"/>
    <w:rsid w:val="00FF31AE"/>
    <w:rsid w:val="00FF3A59"/>
    <w:rsid w:val="00FF48CD"/>
    <w:rsid w:val="00FF6C1D"/>
    <w:rsid w:val="00FF6D76"/>
    <w:rsid w:val="00FF6EFF"/>
    <w:rsid w:val="00FF776E"/>
    <w:rsid w:val="00FF7B2A"/>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944B7F"/>
  <w15:docId w15:val="{075A2556-B591-4D06-ADBC-9D59AEFF2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iPriority="0"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597562"/>
    <w:pPr>
      <w:spacing w:line="360" w:lineRule="auto"/>
    </w:pPr>
    <w:rPr>
      <w:rFonts w:ascii="Arial" w:eastAsia="MS Mincho" w:hAnsi="Arial" w:cs="Arial"/>
      <w:bCs/>
      <w:sz w:val="22"/>
      <w:lang w:val="en-US" w:eastAsia="ja-JP"/>
    </w:rPr>
  </w:style>
  <w:style w:type="paragraph" w:styleId="1">
    <w:name w:val="heading 1"/>
    <w:basedOn w:val="a1"/>
    <w:next w:val="a0"/>
    <w:link w:val="1Char"/>
    <w:uiPriority w:val="9"/>
    <w:qFormat/>
    <w:rsid w:val="00785906"/>
    <w:pPr>
      <w:keepNext/>
      <w:spacing w:before="360"/>
      <w:ind w:left="0"/>
      <w:outlineLvl w:val="0"/>
    </w:pPr>
    <w:rPr>
      <w:rFonts w:eastAsiaTheme="minorEastAsia"/>
      <w:b/>
      <w:sz w:val="24"/>
      <w:szCs w:val="24"/>
    </w:rPr>
  </w:style>
  <w:style w:type="paragraph" w:styleId="20">
    <w:name w:val="heading 2"/>
    <w:basedOn w:val="1"/>
    <w:next w:val="a0"/>
    <w:link w:val="2Char"/>
    <w:uiPriority w:val="9"/>
    <w:unhideWhenUsed/>
    <w:qFormat/>
    <w:rsid w:val="00785906"/>
    <w:pPr>
      <w:outlineLvl w:val="1"/>
    </w:pPr>
    <w:rPr>
      <w:i/>
      <w:iCs/>
    </w:rPr>
  </w:style>
  <w:style w:type="paragraph" w:styleId="3">
    <w:name w:val="heading 3"/>
    <w:basedOn w:val="20"/>
    <w:next w:val="a0"/>
    <w:link w:val="3Char"/>
    <w:uiPriority w:val="9"/>
    <w:unhideWhenUsed/>
    <w:qFormat/>
    <w:rsid w:val="00597562"/>
    <w:pPr>
      <w:outlineLvl w:val="2"/>
    </w:pPr>
    <w:rPr>
      <w:b w:val="0"/>
      <w:iCs w:val="0"/>
    </w:rPr>
  </w:style>
  <w:style w:type="paragraph" w:styleId="4">
    <w:name w:val="heading 4"/>
    <w:basedOn w:val="3"/>
    <w:next w:val="a0"/>
    <w:link w:val="4Char"/>
    <w:uiPriority w:val="9"/>
    <w:unhideWhenUsed/>
    <w:qFormat/>
    <w:rsid w:val="00597562"/>
    <w:pPr>
      <w:outlineLvl w:val="3"/>
    </w:pPr>
    <w:rPr>
      <w:i w:val="0"/>
      <w:u w:val="single"/>
    </w:rPr>
  </w:style>
  <w:style w:type="paragraph" w:styleId="5">
    <w:name w:val="heading 5"/>
    <w:basedOn w:val="4"/>
    <w:next w:val="a0"/>
    <w:link w:val="5Char"/>
    <w:uiPriority w:val="9"/>
    <w:unhideWhenUsed/>
    <w:rsid w:val="00597562"/>
    <w:pPr>
      <w:outlineLvl w:val="4"/>
    </w:pPr>
    <w:rPr>
      <w:i/>
    </w:rPr>
  </w:style>
  <w:style w:type="paragraph" w:styleId="6">
    <w:name w:val="heading 6"/>
    <w:basedOn w:val="a0"/>
    <w:next w:val="a0"/>
    <w:link w:val="6Char"/>
    <w:uiPriority w:val="9"/>
    <w:unhideWhenUsed/>
    <w:rsid w:val="00597562"/>
    <w:pPr>
      <w:spacing w:before="240"/>
      <w:outlineLvl w:val="5"/>
    </w:pPr>
    <w:rPr>
      <w:i/>
      <w:u w:val="single"/>
    </w:rPr>
  </w:style>
  <w:style w:type="paragraph" w:styleId="7">
    <w:name w:val="heading 7"/>
    <w:basedOn w:val="a0"/>
    <w:next w:val="a0"/>
    <w:link w:val="7Char"/>
    <w:uiPriority w:val="9"/>
    <w:unhideWhenUsed/>
    <w:rsid w:val="00597562"/>
    <w:pPr>
      <w:spacing w:before="200"/>
      <w:outlineLvl w:val="6"/>
    </w:pPr>
    <w:rPr>
      <w:rFonts w:ascii="Cambria" w:eastAsia="MS Gothic" w:hAnsi="Cambria" w:cs="Times New Roman"/>
      <w:caps/>
      <w:color w:val="17365D"/>
      <w:spacing w:val="10"/>
    </w:rPr>
  </w:style>
  <w:style w:type="paragraph" w:styleId="8">
    <w:name w:val="heading 8"/>
    <w:basedOn w:val="a0"/>
    <w:next w:val="a0"/>
    <w:link w:val="8Char"/>
    <w:uiPriority w:val="9"/>
    <w:semiHidden/>
    <w:unhideWhenUsed/>
    <w:rsid w:val="00597562"/>
    <w:pPr>
      <w:spacing w:before="200"/>
      <w:outlineLvl w:val="7"/>
    </w:pPr>
    <w:rPr>
      <w:rFonts w:ascii="Cambria" w:eastAsia="MS Gothic" w:hAnsi="Cambria" w:cs="Times New Roman"/>
      <w:caps/>
      <w:spacing w:val="10"/>
      <w:szCs w:val="18"/>
    </w:rPr>
  </w:style>
  <w:style w:type="paragraph" w:styleId="9">
    <w:name w:val="heading 9"/>
    <w:basedOn w:val="a0"/>
    <w:next w:val="a0"/>
    <w:link w:val="9Char"/>
    <w:uiPriority w:val="9"/>
    <w:semiHidden/>
    <w:unhideWhenUsed/>
    <w:qFormat/>
    <w:rsid w:val="00597562"/>
    <w:pPr>
      <w:spacing w:before="200"/>
      <w:outlineLvl w:val="8"/>
    </w:pPr>
    <w:rPr>
      <w:rFonts w:ascii="Cambria" w:eastAsia="MS Gothic" w:hAnsi="Cambria" w:cs="Times New Roman"/>
      <w:i/>
      <w:iCs/>
      <w:caps/>
      <w:spacing w:val="10"/>
      <w:szCs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 Spacing"/>
    <w:basedOn w:val="a0"/>
    <w:uiPriority w:val="1"/>
    <w:rsid w:val="00D5170A"/>
    <w:pPr>
      <w:spacing w:line="240" w:lineRule="auto"/>
    </w:pPr>
  </w:style>
  <w:style w:type="character" w:styleId="a6">
    <w:name w:val="annotation reference"/>
    <w:uiPriority w:val="99"/>
    <w:unhideWhenUsed/>
    <w:rsid w:val="00597562"/>
    <w:rPr>
      <w:sz w:val="22"/>
      <w:szCs w:val="16"/>
    </w:rPr>
  </w:style>
  <w:style w:type="paragraph" w:styleId="a7">
    <w:name w:val="annotation text"/>
    <w:basedOn w:val="a0"/>
    <w:link w:val="Char"/>
    <w:uiPriority w:val="99"/>
    <w:unhideWhenUsed/>
    <w:rsid w:val="00597562"/>
    <w:pPr>
      <w:spacing w:line="240" w:lineRule="auto"/>
    </w:pPr>
    <w:rPr>
      <w:szCs w:val="20"/>
    </w:rPr>
  </w:style>
  <w:style w:type="character" w:customStyle="1" w:styleId="Char">
    <w:name w:val="메모 텍스트 Char"/>
    <w:link w:val="a7"/>
    <w:uiPriority w:val="99"/>
    <w:rsid w:val="00597562"/>
    <w:rPr>
      <w:rFonts w:ascii="Arial" w:eastAsia="MS Mincho" w:hAnsi="Arial" w:cs="Arial"/>
      <w:bCs/>
      <w:sz w:val="22"/>
      <w:szCs w:val="20"/>
      <w:lang w:val="en-US" w:eastAsia="ja-JP"/>
    </w:rPr>
  </w:style>
  <w:style w:type="paragraph" w:styleId="a8">
    <w:name w:val="Normal (Web)"/>
    <w:basedOn w:val="a0"/>
    <w:uiPriority w:val="99"/>
    <w:unhideWhenUsed/>
    <w:rsid w:val="00597562"/>
    <w:pPr>
      <w:spacing w:before="100" w:beforeAutospacing="1" w:after="100" w:afterAutospacing="1"/>
    </w:pPr>
    <w:rPr>
      <w:rFonts w:cs="Times New Roman"/>
    </w:rPr>
  </w:style>
  <w:style w:type="character" w:styleId="a9">
    <w:name w:val="Hyperlink"/>
    <w:uiPriority w:val="99"/>
    <w:unhideWhenUsed/>
    <w:rsid w:val="00597562"/>
    <w:rPr>
      <w:color w:val="0000FF"/>
      <w:u w:val="single"/>
    </w:rPr>
  </w:style>
  <w:style w:type="character" w:styleId="aa">
    <w:name w:val="FollowedHyperlink"/>
    <w:uiPriority w:val="99"/>
    <w:semiHidden/>
    <w:unhideWhenUsed/>
    <w:rsid w:val="00597562"/>
    <w:rPr>
      <w:color w:val="800080"/>
      <w:u w:val="single"/>
    </w:rPr>
  </w:style>
  <w:style w:type="paragraph" w:styleId="ab">
    <w:name w:val="annotation subject"/>
    <w:basedOn w:val="a7"/>
    <w:next w:val="a7"/>
    <w:link w:val="Char0"/>
    <w:uiPriority w:val="99"/>
    <w:unhideWhenUsed/>
    <w:rsid w:val="00597562"/>
    <w:rPr>
      <w:b/>
      <w:bCs w:val="0"/>
    </w:rPr>
  </w:style>
  <w:style w:type="character" w:customStyle="1" w:styleId="Char0">
    <w:name w:val="메모 주제 Char"/>
    <w:link w:val="ab"/>
    <w:uiPriority w:val="99"/>
    <w:rsid w:val="00597562"/>
    <w:rPr>
      <w:rFonts w:ascii="Arial" w:eastAsia="MS Mincho" w:hAnsi="Arial" w:cs="Arial"/>
      <w:b/>
      <w:sz w:val="22"/>
      <w:szCs w:val="20"/>
      <w:lang w:val="en-US" w:eastAsia="ja-JP"/>
    </w:rPr>
  </w:style>
  <w:style w:type="paragraph" w:styleId="ac">
    <w:name w:val="Balloon Text"/>
    <w:basedOn w:val="a0"/>
    <w:link w:val="Char1"/>
    <w:uiPriority w:val="99"/>
    <w:unhideWhenUsed/>
    <w:rsid w:val="00597562"/>
    <w:pPr>
      <w:spacing w:line="240" w:lineRule="auto"/>
    </w:pPr>
    <w:rPr>
      <w:rFonts w:ascii="Segoe UI" w:hAnsi="Segoe UI" w:cs="Segoe UI"/>
      <w:szCs w:val="18"/>
    </w:rPr>
  </w:style>
  <w:style w:type="character" w:customStyle="1" w:styleId="Char1">
    <w:name w:val="풍선 도움말 텍스트 Char"/>
    <w:link w:val="ac"/>
    <w:uiPriority w:val="99"/>
    <w:rsid w:val="00597562"/>
    <w:rPr>
      <w:rFonts w:ascii="Segoe UI" w:eastAsia="MS Mincho" w:hAnsi="Segoe UI" w:cs="Segoe UI"/>
      <w:bCs/>
      <w:sz w:val="22"/>
      <w:szCs w:val="18"/>
      <w:lang w:val="en-US" w:eastAsia="ja-JP"/>
    </w:rPr>
  </w:style>
  <w:style w:type="table" w:styleId="ad">
    <w:name w:val="Table Grid"/>
    <w:basedOn w:val="a3"/>
    <w:uiPriority w:val="1"/>
    <w:rsid w:val="00597562"/>
    <w:pPr>
      <w:spacing w:before="120"/>
    </w:pPr>
    <w:rPr>
      <w:rFonts w:ascii="Calibri" w:eastAsia="MS Mincho" w:hAnsi="Calibri" w:cs="Arial"/>
      <w:sz w:val="22"/>
      <w:szCs w:val="22"/>
      <w:lang w:val="en-US" w:eastAsia="ja-JP"/>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1">
    <w:name w:val="Table Grid Light1"/>
    <w:basedOn w:val="a3"/>
    <w:uiPriority w:val="40"/>
    <w:rsid w:val="00597562"/>
    <w:rPr>
      <w:rFonts w:ascii="Times New Roman" w:eastAsia="Times New Roman" w:hAnsi="Times New Roman" w:cs="Times New Roman"/>
      <w:sz w:val="20"/>
      <w:szCs w:val="20"/>
      <w:lang w:val="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phone">
    <w:name w:val="phone"/>
    <w:basedOn w:val="a0"/>
    <w:next w:val="a0"/>
    <w:rsid w:val="000F1886"/>
    <w:pPr>
      <w:overflowPunct w:val="0"/>
      <w:autoSpaceDE w:val="0"/>
      <w:autoSpaceDN w:val="0"/>
      <w:adjustRightInd w:val="0"/>
      <w:spacing w:before="120"/>
      <w:textAlignment w:val="baseline"/>
    </w:pPr>
    <w:rPr>
      <w:rFonts w:ascii="Times New Roman" w:hAnsi="Times New Roman" w:cs="Times New Roman"/>
      <w:sz w:val="20"/>
      <w:szCs w:val="20"/>
      <w:lang w:eastAsia="de-DE"/>
    </w:rPr>
  </w:style>
  <w:style w:type="character" w:customStyle="1" w:styleId="1Char">
    <w:name w:val="제목 1 Char"/>
    <w:link w:val="1"/>
    <w:uiPriority w:val="9"/>
    <w:rsid w:val="00785906"/>
    <w:rPr>
      <w:rFonts w:ascii="Arial" w:hAnsi="Arial" w:cs="Arial"/>
      <w:b/>
      <w:bCs/>
      <w:lang w:val="en-US" w:eastAsia="ja-JP"/>
    </w:rPr>
  </w:style>
  <w:style w:type="paragraph" w:styleId="ae">
    <w:name w:val="footer"/>
    <w:basedOn w:val="a0"/>
    <w:link w:val="Char2"/>
    <w:uiPriority w:val="99"/>
    <w:unhideWhenUsed/>
    <w:rsid w:val="00597562"/>
    <w:pPr>
      <w:spacing w:line="240" w:lineRule="auto"/>
    </w:pPr>
  </w:style>
  <w:style w:type="character" w:customStyle="1" w:styleId="Char2">
    <w:name w:val="바닥글 Char"/>
    <w:link w:val="ae"/>
    <w:uiPriority w:val="99"/>
    <w:rsid w:val="00597562"/>
    <w:rPr>
      <w:rFonts w:ascii="Arial" w:eastAsia="MS Mincho" w:hAnsi="Arial" w:cs="Arial"/>
      <w:bCs/>
      <w:sz w:val="22"/>
      <w:lang w:val="en-US" w:eastAsia="ja-JP"/>
    </w:rPr>
  </w:style>
  <w:style w:type="character" w:styleId="af">
    <w:name w:val="page number"/>
    <w:rsid w:val="00597562"/>
  </w:style>
  <w:style w:type="paragraph" w:styleId="a1">
    <w:name w:val="List Paragraph"/>
    <w:aliases w:val="Numbered List level 1"/>
    <w:basedOn w:val="a0"/>
    <w:link w:val="Char3"/>
    <w:uiPriority w:val="99"/>
    <w:rsid w:val="00597562"/>
    <w:pPr>
      <w:ind w:left="720"/>
      <w:contextualSpacing/>
    </w:pPr>
    <w:rPr>
      <w:szCs w:val="21"/>
    </w:rPr>
  </w:style>
  <w:style w:type="paragraph" w:styleId="af0">
    <w:name w:val="Document Map"/>
    <w:basedOn w:val="a0"/>
    <w:link w:val="Char4"/>
    <w:uiPriority w:val="99"/>
    <w:semiHidden/>
    <w:unhideWhenUsed/>
    <w:rsid w:val="00597562"/>
    <w:pPr>
      <w:spacing w:line="240" w:lineRule="auto"/>
    </w:pPr>
    <w:rPr>
      <w:rFonts w:ascii="Segoe UI" w:hAnsi="Segoe UI" w:cs="Segoe UI"/>
      <w:szCs w:val="16"/>
    </w:rPr>
  </w:style>
  <w:style w:type="character" w:customStyle="1" w:styleId="Char4">
    <w:name w:val="문서 구조 Char"/>
    <w:link w:val="af0"/>
    <w:uiPriority w:val="99"/>
    <w:semiHidden/>
    <w:rsid w:val="00597562"/>
    <w:rPr>
      <w:rFonts w:ascii="Segoe UI" w:eastAsia="MS Mincho" w:hAnsi="Segoe UI" w:cs="Segoe UI"/>
      <w:bCs/>
      <w:sz w:val="22"/>
      <w:szCs w:val="16"/>
      <w:lang w:val="en-US" w:eastAsia="ja-JP"/>
    </w:rPr>
  </w:style>
  <w:style w:type="paragraph" w:styleId="af1">
    <w:name w:val="header"/>
    <w:basedOn w:val="a0"/>
    <w:link w:val="Char5"/>
    <w:uiPriority w:val="99"/>
    <w:unhideWhenUsed/>
    <w:rsid w:val="00597562"/>
    <w:pPr>
      <w:spacing w:line="240" w:lineRule="auto"/>
    </w:pPr>
  </w:style>
  <w:style w:type="character" w:customStyle="1" w:styleId="Char5">
    <w:name w:val="머리글 Char"/>
    <w:link w:val="af1"/>
    <w:uiPriority w:val="99"/>
    <w:rsid w:val="00597562"/>
    <w:rPr>
      <w:rFonts w:ascii="Arial" w:eastAsia="MS Mincho" w:hAnsi="Arial" w:cs="Arial"/>
      <w:bCs/>
      <w:sz w:val="22"/>
      <w:lang w:val="en-US" w:eastAsia="ja-JP"/>
    </w:rPr>
  </w:style>
  <w:style w:type="paragraph" w:customStyle="1" w:styleId="EndNoteBibliographyTitle">
    <w:name w:val="EndNote Bibliography Title"/>
    <w:basedOn w:val="a0"/>
    <w:link w:val="EndNoteBibliographyTitleChar"/>
    <w:rsid w:val="00597562"/>
    <w:pPr>
      <w:jc w:val="center"/>
    </w:pPr>
    <w:rPr>
      <w:noProof/>
    </w:rPr>
  </w:style>
  <w:style w:type="paragraph" w:customStyle="1" w:styleId="EndNoteBibliography">
    <w:name w:val="EndNote Bibliography"/>
    <w:basedOn w:val="a0"/>
    <w:link w:val="EndNoteBibliographyChar"/>
    <w:rsid w:val="00597562"/>
    <w:pPr>
      <w:spacing w:line="240" w:lineRule="auto"/>
    </w:pPr>
    <w:rPr>
      <w:noProof/>
    </w:rPr>
  </w:style>
  <w:style w:type="paragraph" w:styleId="af2">
    <w:name w:val="Revision"/>
    <w:hidden/>
    <w:uiPriority w:val="99"/>
    <w:semiHidden/>
    <w:rsid w:val="00597562"/>
    <w:rPr>
      <w:rFonts w:ascii="Times New Roman" w:eastAsia="Calibri" w:hAnsi="Times New Roman" w:cs="Mangal"/>
      <w:szCs w:val="21"/>
      <w:lang w:val="en-US" w:bidi="ne-NP"/>
    </w:rPr>
  </w:style>
  <w:style w:type="character" w:customStyle="1" w:styleId="10">
    <w:name w:val="확인되지 않은 멘션1"/>
    <w:basedOn w:val="a2"/>
    <w:uiPriority w:val="99"/>
    <w:semiHidden/>
    <w:unhideWhenUsed/>
    <w:rsid w:val="006E0D8E"/>
    <w:rPr>
      <w:color w:val="605E5C"/>
      <w:shd w:val="clear" w:color="auto" w:fill="E1DFDD"/>
    </w:rPr>
  </w:style>
  <w:style w:type="character" w:styleId="af3">
    <w:name w:val="Strong"/>
    <w:aliases w:val="Subheading bold"/>
    <w:uiPriority w:val="22"/>
    <w:rsid w:val="00597562"/>
    <w:rPr>
      <w:rFonts w:ascii="Calibri" w:hAnsi="Calibri"/>
      <w:b/>
      <w:bCs/>
    </w:rPr>
  </w:style>
  <w:style w:type="character" w:styleId="af4">
    <w:name w:val="Emphasis"/>
    <w:uiPriority w:val="20"/>
    <w:rsid w:val="00597562"/>
    <w:rPr>
      <w:i/>
      <w:iCs/>
    </w:rPr>
  </w:style>
  <w:style w:type="character" w:customStyle="1" w:styleId="period">
    <w:name w:val="period"/>
    <w:basedOn w:val="a2"/>
    <w:rsid w:val="006D3A3C"/>
  </w:style>
  <w:style w:type="character" w:customStyle="1" w:styleId="cit">
    <w:name w:val="cit"/>
    <w:rsid w:val="00597562"/>
  </w:style>
  <w:style w:type="character" w:customStyle="1" w:styleId="citation-doi">
    <w:name w:val="citation-doi"/>
    <w:basedOn w:val="a2"/>
    <w:rsid w:val="006D3A3C"/>
  </w:style>
  <w:style w:type="paragraph" w:customStyle="1" w:styleId="Heading3">
    <w:name w:val="Heading3"/>
    <w:basedOn w:val="a0"/>
    <w:link w:val="Heading3Char"/>
    <w:rsid w:val="00C77F9A"/>
    <w:pPr>
      <w:spacing w:after="120"/>
      <w:jc w:val="both"/>
    </w:pPr>
    <w:rPr>
      <w:bCs w:val="0"/>
      <w:i/>
      <w:iCs/>
      <w:szCs w:val="22"/>
    </w:rPr>
  </w:style>
  <w:style w:type="character" w:customStyle="1" w:styleId="Heading3Char">
    <w:name w:val="Heading3 Char"/>
    <w:basedOn w:val="a2"/>
    <w:link w:val="Heading3"/>
    <w:rsid w:val="00C77F9A"/>
    <w:rPr>
      <w:rFonts w:ascii="Arial" w:hAnsi="Arial" w:cs="Arial"/>
      <w:bCs/>
      <w:i/>
      <w:iCs/>
      <w:sz w:val="22"/>
      <w:szCs w:val="22"/>
      <w:lang w:val="en-US"/>
    </w:rPr>
  </w:style>
  <w:style w:type="character" w:customStyle="1" w:styleId="UnresolvedMention1">
    <w:name w:val="Unresolved Mention1"/>
    <w:basedOn w:val="a2"/>
    <w:uiPriority w:val="99"/>
    <w:semiHidden/>
    <w:unhideWhenUsed/>
    <w:rsid w:val="00597562"/>
    <w:rPr>
      <w:color w:val="808080"/>
      <w:shd w:val="clear" w:color="auto" w:fill="E6E6E6"/>
    </w:rPr>
  </w:style>
  <w:style w:type="character" w:customStyle="1" w:styleId="21">
    <w:name w:val="확인되지 않은 멘션2"/>
    <w:uiPriority w:val="99"/>
    <w:unhideWhenUsed/>
    <w:rsid w:val="00597562"/>
    <w:rPr>
      <w:color w:val="808080"/>
      <w:shd w:val="clear" w:color="auto" w:fill="E6E6E6"/>
    </w:rPr>
  </w:style>
  <w:style w:type="character" w:customStyle="1" w:styleId="2Char">
    <w:name w:val="제목 2 Char"/>
    <w:link w:val="20"/>
    <w:uiPriority w:val="9"/>
    <w:rsid w:val="00785906"/>
    <w:rPr>
      <w:rFonts w:ascii="Arial" w:hAnsi="Arial" w:cs="Arial"/>
      <w:b/>
      <w:bCs/>
      <w:i/>
      <w:iCs/>
      <w:lang w:val="en-US" w:eastAsia="ja-JP"/>
    </w:rPr>
  </w:style>
  <w:style w:type="character" w:customStyle="1" w:styleId="3Char">
    <w:name w:val="제목 3 Char"/>
    <w:link w:val="3"/>
    <w:uiPriority w:val="9"/>
    <w:rsid w:val="00597562"/>
    <w:rPr>
      <w:rFonts w:ascii="Arial" w:hAnsi="Arial" w:cs="Arial"/>
      <w:bCs/>
      <w:i/>
      <w:sz w:val="26"/>
      <w:szCs w:val="26"/>
      <w:lang w:val="en-US" w:eastAsia="ja-JP"/>
    </w:rPr>
  </w:style>
  <w:style w:type="character" w:customStyle="1" w:styleId="4Char">
    <w:name w:val="제목 4 Char"/>
    <w:link w:val="4"/>
    <w:uiPriority w:val="9"/>
    <w:rsid w:val="00597562"/>
    <w:rPr>
      <w:rFonts w:ascii="Arial" w:hAnsi="Arial" w:cs="Arial"/>
      <w:bCs/>
      <w:sz w:val="26"/>
      <w:szCs w:val="26"/>
      <w:u w:val="single"/>
      <w:lang w:val="en-US" w:eastAsia="ja-JP"/>
    </w:rPr>
  </w:style>
  <w:style w:type="character" w:customStyle="1" w:styleId="5Char">
    <w:name w:val="제목 5 Char"/>
    <w:link w:val="5"/>
    <w:uiPriority w:val="9"/>
    <w:rsid w:val="00597562"/>
    <w:rPr>
      <w:rFonts w:ascii="Arial" w:hAnsi="Arial" w:cs="Arial"/>
      <w:bCs/>
      <w:i/>
      <w:sz w:val="26"/>
      <w:szCs w:val="26"/>
      <w:u w:val="single"/>
      <w:lang w:val="en-US" w:eastAsia="ja-JP"/>
    </w:rPr>
  </w:style>
  <w:style w:type="character" w:customStyle="1" w:styleId="6Char">
    <w:name w:val="제목 6 Char"/>
    <w:link w:val="6"/>
    <w:uiPriority w:val="9"/>
    <w:rsid w:val="00597562"/>
    <w:rPr>
      <w:rFonts w:ascii="Arial" w:eastAsia="MS Mincho" w:hAnsi="Arial" w:cs="Arial"/>
      <w:bCs/>
      <w:i/>
      <w:sz w:val="22"/>
      <w:u w:val="single"/>
      <w:lang w:val="en-US" w:eastAsia="ja-JP"/>
    </w:rPr>
  </w:style>
  <w:style w:type="character" w:customStyle="1" w:styleId="7Char">
    <w:name w:val="제목 7 Char"/>
    <w:link w:val="7"/>
    <w:uiPriority w:val="9"/>
    <w:rsid w:val="00597562"/>
    <w:rPr>
      <w:rFonts w:ascii="Cambria" w:eastAsia="MS Gothic" w:hAnsi="Cambria" w:cs="Times New Roman"/>
      <w:bCs/>
      <w:caps/>
      <w:color w:val="17365D"/>
      <w:spacing w:val="10"/>
      <w:sz w:val="22"/>
      <w:lang w:val="en-US" w:eastAsia="ja-JP"/>
    </w:rPr>
  </w:style>
  <w:style w:type="character" w:customStyle="1" w:styleId="8Char">
    <w:name w:val="제목 8 Char"/>
    <w:link w:val="8"/>
    <w:uiPriority w:val="9"/>
    <w:semiHidden/>
    <w:rsid w:val="00597562"/>
    <w:rPr>
      <w:rFonts w:ascii="Cambria" w:eastAsia="MS Gothic" w:hAnsi="Cambria" w:cs="Times New Roman"/>
      <w:bCs/>
      <w:caps/>
      <w:spacing w:val="10"/>
      <w:sz w:val="22"/>
      <w:szCs w:val="18"/>
      <w:lang w:val="en-US" w:eastAsia="ja-JP"/>
    </w:rPr>
  </w:style>
  <w:style w:type="character" w:customStyle="1" w:styleId="9Char">
    <w:name w:val="제목 9 Char"/>
    <w:link w:val="9"/>
    <w:uiPriority w:val="9"/>
    <w:semiHidden/>
    <w:rsid w:val="00597562"/>
    <w:rPr>
      <w:rFonts w:ascii="Cambria" w:eastAsia="MS Gothic" w:hAnsi="Cambria" w:cs="Times New Roman"/>
      <w:bCs/>
      <w:i/>
      <w:iCs/>
      <w:caps/>
      <w:spacing w:val="10"/>
      <w:sz w:val="22"/>
      <w:szCs w:val="18"/>
      <w:lang w:val="en-US" w:eastAsia="ja-JP"/>
    </w:rPr>
  </w:style>
  <w:style w:type="character" w:customStyle="1" w:styleId="CommentSubjectChar1">
    <w:name w:val="Comment Subject Char1"/>
    <w:basedOn w:val="Char"/>
    <w:uiPriority w:val="99"/>
    <w:semiHidden/>
    <w:rsid w:val="00D5170A"/>
    <w:rPr>
      <w:rFonts w:ascii="Arial" w:eastAsia="Times New Roman" w:hAnsi="Arial" w:cs="Times New Roman"/>
      <w:b/>
      <w:bCs w:val="0"/>
      <w:sz w:val="20"/>
      <w:szCs w:val="20"/>
      <w:lang w:val="en-US" w:eastAsia="ja-JP"/>
    </w:rPr>
  </w:style>
  <w:style w:type="table" w:customStyle="1" w:styleId="LightShading1">
    <w:name w:val="Light Shading1"/>
    <w:uiPriority w:val="99"/>
    <w:rsid w:val="00D5170A"/>
    <w:rPr>
      <w:rFonts w:ascii="Calibri" w:eastAsia="Calibri" w:hAnsi="Calibri" w:cs="Times New Roman"/>
      <w:color w:val="000000"/>
      <w:sz w:val="20"/>
      <w:szCs w:val="20"/>
      <w:lang w:val="en-US" w:eastAsia="en-GB"/>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character" w:customStyle="1" w:styleId="DocumentMapChar1">
    <w:name w:val="Document Map Char1"/>
    <w:basedOn w:val="a2"/>
    <w:uiPriority w:val="99"/>
    <w:semiHidden/>
    <w:rsid w:val="00D5170A"/>
    <w:rPr>
      <w:rFonts w:ascii="Lucida Grande" w:eastAsia="Calibri" w:hAnsi="Lucida Grande" w:cs="Lucida Grande"/>
      <w:sz w:val="24"/>
      <w:szCs w:val="24"/>
    </w:rPr>
  </w:style>
  <w:style w:type="paragraph" w:customStyle="1" w:styleId="Bullet">
    <w:name w:val="Bullet"/>
    <w:basedOn w:val="3"/>
    <w:link w:val="BulletChar"/>
    <w:uiPriority w:val="99"/>
    <w:rsid w:val="00D5170A"/>
    <w:pPr>
      <w:numPr>
        <w:numId w:val="10"/>
      </w:numPr>
      <w:spacing w:before="0"/>
    </w:pPr>
    <w:rPr>
      <w:b/>
      <w:i w:val="0"/>
    </w:rPr>
  </w:style>
  <w:style w:type="character" w:customStyle="1" w:styleId="BulletChar">
    <w:name w:val="Bullet Char"/>
    <w:basedOn w:val="3Char"/>
    <w:link w:val="Bullet"/>
    <w:uiPriority w:val="99"/>
    <w:locked/>
    <w:rsid w:val="00D5170A"/>
    <w:rPr>
      <w:rFonts w:ascii="Arial" w:hAnsi="Arial" w:cs="Arial"/>
      <w:b/>
      <w:bCs/>
      <w:i w:val="0"/>
      <w:sz w:val="26"/>
      <w:szCs w:val="26"/>
      <w:lang w:val="en-US" w:eastAsia="ja-JP"/>
    </w:rPr>
  </w:style>
  <w:style w:type="paragraph" w:customStyle="1" w:styleId="title1">
    <w:name w:val="title1"/>
    <w:basedOn w:val="a0"/>
    <w:rsid w:val="00597562"/>
    <w:pPr>
      <w:spacing w:line="240" w:lineRule="auto"/>
    </w:pPr>
    <w:rPr>
      <w:rFonts w:ascii="Times New Roman" w:eastAsia="Times New Roman" w:hAnsi="Times New Roman" w:cs="Times New Roman"/>
      <w:sz w:val="27"/>
      <w:szCs w:val="27"/>
    </w:rPr>
  </w:style>
  <w:style w:type="paragraph" w:customStyle="1" w:styleId="desc2">
    <w:name w:val="desc2"/>
    <w:basedOn w:val="a0"/>
    <w:rsid w:val="00597562"/>
    <w:pPr>
      <w:spacing w:line="240" w:lineRule="auto"/>
    </w:pPr>
    <w:rPr>
      <w:rFonts w:ascii="Times New Roman" w:eastAsia="Times New Roman" w:hAnsi="Times New Roman" w:cs="Times New Roman"/>
      <w:sz w:val="26"/>
      <w:szCs w:val="26"/>
    </w:rPr>
  </w:style>
  <w:style w:type="paragraph" w:customStyle="1" w:styleId="details1">
    <w:name w:val="details1"/>
    <w:basedOn w:val="a0"/>
    <w:rsid w:val="00597562"/>
    <w:pPr>
      <w:spacing w:line="240" w:lineRule="auto"/>
    </w:pPr>
    <w:rPr>
      <w:rFonts w:ascii="Times New Roman" w:eastAsia="Times New Roman" w:hAnsi="Times New Roman" w:cs="Times New Roman"/>
    </w:rPr>
  </w:style>
  <w:style w:type="character" w:customStyle="1" w:styleId="jrnl">
    <w:name w:val="jrnl"/>
    <w:rsid w:val="00597562"/>
  </w:style>
  <w:style w:type="paragraph" w:customStyle="1" w:styleId="desc1">
    <w:name w:val="desc1"/>
    <w:basedOn w:val="a0"/>
    <w:uiPriority w:val="99"/>
    <w:rsid w:val="00D5170A"/>
    <w:pPr>
      <w:spacing w:line="240" w:lineRule="auto"/>
    </w:pPr>
    <w:rPr>
      <w:rFonts w:ascii="Times New Roman" w:eastAsia="Times New Roman" w:hAnsi="Times New Roman"/>
      <w:sz w:val="26"/>
      <w:szCs w:val="26"/>
      <w:lang w:eastAsia="en-GB"/>
    </w:rPr>
  </w:style>
  <w:style w:type="table" w:customStyle="1" w:styleId="LightShading2">
    <w:name w:val="Light Shading2"/>
    <w:basedOn w:val="a3"/>
    <w:uiPriority w:val="99"/>
    <w:rsid w:val="00D5170A"/>
    <w:rPr>
      <w:rFonts w:ascii="Calibri" w:eastAsia="Calibri" w:hAnsi="Calibri" w:cs="Times New Roman"/>
      <w:color w:val="000000"/>
      <w:sz w:val="20"/>
      <w:szCs w:val="20"/>
      <w:lang w:val="cs-CZ" w:eastAsia="cs-CZ"/>
    </w:rPr>
    <w:tblPr>
      <w:tblStyleRowBandSize w:val="1"/>
      <w:tblStyleColBandSize w:val="1"/>
      <w:tblBorders>
        <w:top w:val="single" w:sz="8" w:space="0" w:color="000000"/>
        <w:bottom w:val="single" w:sz="8" w:space="0" w:color="000000"/>
      </w:tblBorders>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paragraph" w:styleId="af5">
    <w:name w:val="Plain Text"/>
    <w:basedOn w:val="a0"/>
    <w:link w:val="Char6"/>
    <w:uiPriority w:val="99"/>
    <w:unhideWhenUsed/>
    <w:rsid w:val="00597562"/>
    <w:pPr>
      <w:spacing w:line="240" w:lineRule="auto"/>
    </w:pPr>
    <w:rPr>
      <w:rFonts w:ascii="Consolas" w:hAnsi="Consolas"/>
      <w:szCs w:val="21"/>
    </w:rPr>
  </w:style>
  <w:style w:type="character" w:customStyle="1" w:styleId="Char6">
    <w:name w:val="글자만 Char"/>
    <w:link w:val="af5"/>
    <w:uiPriority w:val="99"/>
    <w:rsid w:val="00597562"/>
    <w:rPr>
      <w:rFonts w:ascii="Consolas" w:eastAsia="MS Mincho" w:hAnsi="Consolas" w:cs="Arial"/>
      <w:bCs/>
      <w:sz w:val="22"/>
      <w:szCs w:val="21"/>
      <w:lang w:val="en-US" w:eastAsia="ja-JP"/>
    </w:rPr>
  </w:style>
  <w:style w:type="character" w:customStyle="1" w:styleId="apple-converted-space">
    <w:name w:val="apple-converted-space"/>
    <w:rsid w:val="00597562"/>
  </w:style>
  <w:style w:type="character" w:styleId="HTML">
    <w:name w:val="HTML Cite"/>
    <w:uiPriority w:val="99"/>
    <w:semiHidden/>
    <w:unhideWhenUsed/>
    <w:rsid w:val="00597562"/>
    <w:rPr>
      <w:i/>
      <w:iCs/>
    </w:rPr>
  </w:style>
  <w:style w:type="character" w:styleId="af6">
    <w:name w:val="Placeholder Text"/>
    <w:uiPriority w:val="99"/>
    <w:semiHidden/>
    <w:rsid w:val="00597562"/>
    <w:rPr>
      <w:color w:val="4A442A"/>
    </w:rPr>
  </w:style>
  <w:style w:type="paragraph" w:customStyle="1" w:styleId="Default">
    <w:name w:val="Default"/>
    <w:rsid w:val="00597562"/>
    <w:pPr>
      <w:autoSpaceDE w:val="0"/>
      <w:autoSpaceDN w:val="0"/>
      <w:adjustRightInd w:val="0"/>
    </w:pPr>
    <w:rPr>
      <w:rFonts w:ascii="Times New Roman" w:eastAsia="Calibri" w:hAnsi="Times New Roman" w:cs="Times New Roman"/>
      <w:color w:val="000000"/>
    </w:rPr>
  </w:style>
  <w:style w:type="paragraph" w:styleId="af7">
    <w:name w:val="Body Text"/>
    <w:aliases w:val="Body Text Char1 Char,Body Text Char Char1 Char,Body Text Char1 Char Char Char,Body Text Char Char1 Char Char Char,Body Text Char1 Char2,Body Text Char Char1 Char1,Body Text Char Char1 Char1 Char,BT Char1,BT Char,Body Text Char1"/>
    <w:basedOn w:val="a0"/>
    <w:link w:val="Char7"/>
    <w:rsid w:val="00597562"/>
    <w:pPr>
      <w:spacing w:line="240" w:lineRule="auto"/>
    </w:pPr>
    <w:rPr>
      <w:rFonts w:eastAsia="바탕" w:cs="Times New Roman"/>
    </w:rPr>
  </w:style>
  <w:style w:type="character" w:customStyle="1" w:styleId="Char7">
    <w:name w:val="본문 Char"/>
    <w:aliases w:val="Body Text Char1 Char Char,Body Text Char Char1 Char Char,Body Text Char1 Char Char Char Char,Body Text Char Char1 Char Char Char Char,Body Text Char1 Char2 Char,Body Text Char Char1 Char1 Char1,Body Text Char Char1 Char1 Char Char,BT Char1 Char"/>
    <w:link w:val="af7"/>
    <w:rsid w:val="00597562"/>
    <w:rPr>
      <w:rFonts w:ascii="Arial" w:eastAsia="바탕" w:hAnsi="Arial" w:cs="Times New Roman"/>
      <w:bCs/>
      <w:sz w:val="22"/>
      <w:lang w:val="en-US" w:eastAsia="ja-JP"/>
    </w:rPr>
  </w:style>
  <w:style w:type="paragraph" w:customStyle="1" w:styleId="TableText">
    <w:name w:val="Table:Text"/>
    <w:rsid w:val="00D5170A"/>
    <w:pPr>
      <w:widowControl w:val="0"/>
      <w:spacing w:after="60"/>
    </w:pPr>
    <w:rPr>
      <w:rFonts w:ascii="Times New Roman" w:eastAsia="MS Mincho" w:hAnsi="Times New Roman" w:cs="Times New Roman"/>
      <w:sz w:val="20"/>
      <w:szCs w:val="20"/>
      <w:lang w:val="en-US"/>
    </w:rPr>
  </w:style>
  <w:style w:type="paragraph" w:customStyle="1" w:styleId="TableHeaderC">
    <w:name w:val="Table:Header C"/>
    <w:rsid w:val="00D5170A"/>
    <w:pPr>
      <w:keepNext/>
      <w:keepLines/>
      <w:widowControl w:val="0"/>
      <w:spacing w:after="60"/>
      <w:jc w:val="center"/>
    </w:pPr>
    <w:rPr>
      <w:rFonts w:ascii="Times New Roman" w:eastAsia="MS Mincho" w:hAnsi="Times New Roman" w:cs="Times New Roman"/>
      <w:b/>
      <w:bCs/>
      <w:sz w:val="20"/>
      <w:szCs w:val="20"/>
      <w:lang w:val="en-US"/>
    </w:rPr>
  </w:style>
  <w:style w:type="character" w:customStyle="1" w:styleId="Char3">
    <w:name w:val="목록 단락 Char"/>
    <w:aliases w:val="Numbered List level 1 Char"/>
    <w:link w:val="a1"/>
    <w:uiPriority w:val="99"/>
    <w:rsid w:val="00597562"/>
    <w:rPr>
      <w:rFonts w:ascii="Arial" w:eastAsia="MS Mincho" w:hAnsi="Arial" w:cs="Arial"/>
      <w:bCs/>
      <w:sz w:val="22"/>
      <w:szCs w:val="21"/>
      <w:lang w:val="en-US" w:eastAsia="ja-JP"/>
    </w:rPr>
  </w:style>
  <w:style w:type="character" w:customStyle="1" w:styleId="EndNoteBibliographyTitleChar">
    <w:name w:val="EndNote Bibliography Title Char"/>
    <w:link w:val="EndNoteBibliographyTitle"/>
    <w:rsid w:val="00597562"/>
    <w:rPr>
      <w:rFonts w:ascii="Arial" w:eastAsia="MS Mincho" w:hAnsi="Arial" w:cs="Arial"/>
      <w:bCs/>
      <w:noProof/>
      <w:sz w:val="22"/>
      <w:lang w:val="en-US" w:eastAsia="ja-JP"/>
    </w:rPr>
  </w:style>
  <w:style w:type="character" w:customStyle="1" w:styleId="EndNoteBibliographyChar">
    <w:name w:val="EndNote Bibliography Char"/>
    <w:link w:val="EndNoteBibliography"/>
    <w:rsid w:val="00597562"/>
    <w:rPr>
      <w:rFonts w:ascii="Arial" w:eastAsia="MS Mincho" w:hAnsi="Arial" w:cs="Arial"/>
      <w:bCs/>
      <w:noProof/>
      <w:sz w:val="22"/>
      <w:lang w:val="en-US" w:eastAsia="ja-JP"/>
    </w:rPr>
  </w:style>
  <w:style w:type="character" w:customStyle="1" w:styleId="highlight2">
    <w:name w:val="highlight2"/>
    <w:rsid w:val="00597562"/>
  </w:style>
  <w:style w:type="table" w:customStyle="1" w:styleId="TableGrid2">
    <w:name w:val="Table Grid2"/>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
    <w:name w:val="_normal"/>
    <w:basedOn w:val="a0"/>
    <w:rsid w:val="00597562"/>
    <w:pPr>
      <w:spacing w:line="240" w:lineRule="auto"/>
    </w:pPr>
  </w:style>
  <w:style w:type="character" w:customStyle="1" w:styleId="MediumGrid11">
    <w:name w:val="Medium Grid 11"/>
    <w:uiPriority w:val="99"/>
    <w:semiHidden/>
    <w:rsid w:val="00597562"/>
    <w:rPr>
      <w:color w:val="808080"/>
    </w:rPr>
  </w:style>
  <w:style w:type="paragraph" w:customStyle="1" w:styleId="MediumList2-Accent41">
    <w:name w:val="Medium List 2 - Accent 41"/>
    <w:basedOn w:val="a0"/>
    <w:link w:val="MediumList2-Accent4Char"/>
    <w:uiPriority w:val="34"/>
    <w:rsid w:val="00597562"/>
    <w:pPr>
      <w:ind w:left="720"/>
      <w:contextualSpacing/>
    </w:pPr>
  </w:style>
  <w:style w:type="paragraph" w:customStyle="1" w:styleId="Paragraph">
    <w:name w:val="Paragraph"/>
    <w:basedOn w:val="a0"/>
    <w:next w:val="Newparagraph"/>
    <w:link w:val="ParagraphChar"/>
    <w:rsid w:val="00597562"/>
    <w:pPr>
      <w:widowControl w:val="0"/>
      <w:spacing w:before="240"/>
    </w:pPr>
  </w:style>
  <w:style w:type="character" w:customStyle="1" w:styleId="ParagraphChar">
    <w:name w:val="Paragraph Char"/>
    <w:link w:val="Paragraph"/>
    <w:rsid w:val="00597562"/>
    <w:rPr>
      <w:rFonts w:ascii="Arial" w:eastAsia="MS Mincho" w:hAnsi="Arial" w:cs="Arial"/>
      <w:bCs/>
      <w:sz w:val="22"/>
      <w:lang w:val="en-US" w:eastAsia="ja-JP"/>
    </w:rPr>
  </w:style>
  <w:style w:type="paragraph" w:styleId="a">
    <w:name w:val="List Bullet"/>
    <w:basedOn w:val="a0"/>
    <w:link w:val="Char8"/>
    <w:rsid w:val="00597562"/>
    <w:pPr>
      <w:numPr>
        <w:numId w:val="11"/>
      </w:numPr>
      <w:spacing w:after="100" w:line="280" w:lineRule="atLeast"/>
    </w:pPr>
    <w:rPr>
      <w:rFonts w:eastAsia="SimSun"/>
      <w:lang w:eastAsia="zh-CN"/>
    </w:rPr>
  </w:style>
  <w:style w:type="character" w:customStyle="1" w:styleId="Char8">
    <w:name w:val="글머리 기호 Char"/>
    <w:link w:val="a"/>
    <w:locked/>
    <w:rsid w:val="00597562"/>
    <w:rPr>
      <w:rFonts w:ascii="Arial" w:eastAsia="SimSun" w:hAnsi="Arial" w:cs="Arial"/>
      <w:bCs/>
      <w:sz w:val="22"/>
      <w:lang w:val="en-US" w:eastAsia="zh-CN"/>
    </w:rPr>
  </w:style>
  <w:style w:type="paragraph" w:customStyle="1" w:styleId="TableCell10Left">
    <w:name w:val="Table Cell 10 Left"/>
    <w:basedOn w:val="a0"/>
    <w:link w:val="TableCell10LeftChar"/>
    <w:rsid w:val="00597562"/>
    <w:pPr>
      <w:keepNext/>
      <w:keepLines/>
      <w:spacing w:before="50" w:after="50" w:line="240" w:lineRule="exact"/>
    </w:pPr>
    <w:rPr>
      <w:rFonts w:eastAsia="SimSun"/>
      <w:sz w:val="20"/>
      <w:lang w:eastAsia="zh-CN"/>
    </w:rPr>
  </w:style>
  <w:style w:type="character" w:customStyle="1" w:styleId="TableCell10LeftChar">
    <w:name w:val="Table Cell 10 Left Char"/>
    <w:link w:val="TableCell10Left"/>
    <w:rsid w:val="00597562"/>
    <w:rPr>
      <w:rFonts w:ascii="Arial" w:eastAsia="SimSun" w:hAnsi="Arial" w:cs="Arial"/>
      <w:bCs/>
      <w:sz w:val="20"/>
      <w:lang w:val="en-US" w:eastAsia="zh-CN"/>
    </w:rPr>
  </w:style>
  <w:style w:type="paragraph" w:customStyle="1" w:styleId="MediumList1-Accent41">
    <w:name w:val="Medium List 1 - Accent 41"/>
    <w:hidden/>
    <w:uiPriority w:val="99"/>
    <w:semiHidden/>
    <w:rsid w:val="00597562"/>
    <w:rPr>
      <w:rFonts w:ascii="Calibri" w:eastAsia="Calibri" w:hAnsi="Calibri" w:cs="Times New Roman"/>
      <w:sz w:val="22"/>
      <w:szCs w:val="22"/>
    </w:rPr>
  </w:style>
  <w:style w:type="paragraph" w:customStyle="1" w:styleId="abstracttitle">
    <w:name w:val="_abstract title"/>
    <w:basedOn w:val="a0"/>
    <w:next w:val="normal"/>
    <w:rsid w:val="00597562"/>
    <w:pPr>
      <w:spacing w:before="240" w:line="240" w:lineRule="auto"/>
    </w:pPr>
    <w:rPr>
      <w:b/>
    </w:rPr>
  </w:style>
  <w:style w:type="paragraph" w:customStyle="1" w:styleId="MediumGrid1-Accent21">
    <w:name w:val="Medium Grid 1 - Accent 21"/>
    <w:basedOn w:val="a0"/>
    <w:uiPriority w:val="34"/>
    <w:rsid w:val="00597562"/>
    <w:pPr>
      <w:spacing w:line="240" w:lineRule="auto"/>
      <w:ind w:left="720"/>
    </w:pPr>
    <w:rPr>
      <w:rFonts w:eastAsia="Calibri"/>
    </w:rPr>
  </w:style>
  <w:style w:type="paragraph" w:customStyle="1" w:styleId="ColorfulShading-Accent11">
    <w:name w:val="Colorful Shading - Accent 11"/>
    <w:hidden/>
    <w:uiPriority w:val="99"/>
    <w:semiHidden/>
    <w:rsid w:val="00597562"/>
    <w:rPr>
      <w:rFonts w:ascii="Calibri" w:eastAsia="Calibri" w:hAnsi="Calibri" w:cs="Times New Roman"/>
      <w:sz w:val="22"/>
      <w:szCs w:val="22"/>
    </w:rPr>
  </w:style>
  <w:style w:type="character" w:customStyle="1" w:styleId="MediumList2-Accent4Char">
    <w:name w:val="Medium List 2 - Accent 4 Char"/>
    <w:link w:val="MediumList2-Accent41"/>
    <w:uiPriority w:val="34"/>
    <w:rsid w:val="00597562"/>
    <w:rPr>
      <w:rFonts w:ascii="Arial" w:eastAsia="MS Mincho" w:hAnsi="Arial" w:cs="Arial"/>
      <w:bCs/>
      <w:sz w:val="22"/>
      <w:lang w:val="en-US" w:eastAsia="ja-JP"/>
    </w:rPr>
  </w:style>
  <w:style w:type="character" w:customStyle="1" w:styleId="EndNoteBibliographyTitleChar1">
    <w:name w:val="EndNote Bibliography Title Char1"/>
    <w:rsid w:val="00597562"/>
    <w:rPr>
      <w:rFonts w:ascii="Arial" w:hAnsi="Arial" w:cs="Arial"/>
      <w:sz w:val="22"/>
      <w:szCs w:val="22"/>
      <w:lang w:eastAsia="en-US"/>
    </w:rPr>
  </w:style>
  <w:style w:type="character" w:customStyle="1" w:styleId="EndNoteBibliographyTitleChar2">
    <w:name w:val="EndNote Bibliography Title Char2"/>
    <w:rsid w:val="00597562"/>
    <w:rPr>
      <w:rFonts w:ascii="Arial" w:hAnsi="Arial" w:cs="Arial"/>
      <w:sz w:val="22"/>
      <w:szCs w:val="22"/>
      <w:lang w:eastAsia="en-US"/>
    </w:rPr>
  </w:style>
  <w:style w:type="character" w:customStyle="1" w:styleId="EndNoteBibliographyTitleChar3">
    <w:name w:val="EndNote Bibliography Title Char3"/>
    <w:rsid w:val="00597562"/>
    <w:rPr>
      <w:rFonts w:ascii="Arial" w:hAnsi="Arial" w:cs="Arial"/>
      <w:sz w:val="22"/>
      <w:szCs w:val="22"/>
      <w:lang w:eastAsia="en-US"/>
    </w:rPr>
  </w:style>
  <w:style w:type="character" w:customStyle="1" w:styleId="EndNoteBibliographyTitleChar4">
    <w:name w:val="EndNote Bibliography Title Char4"/>
    <w:rsid w:val="00597562"/>
    <w:rPr>
      <w:rFonts w:ascii="Arial" w:hAnsi="Arial" w:cs="Arial"/>
      <w:sz w:val="22"/>
      <w:szCs w:val="22"/>
      <w:lang w:eastAsia="en-US"/>
    </w:rPr>
  </w:style>
  <w:style w:type="character" w:customStyle="1" w:styleId="EndNoteBibliographyTitleChar5">
    <w:name w:val="EndNote Bibliography Title Char5"/>
    <w:rsid w:val="00597562"/>
    <w:rPr>
      <w:rFonts w:ascii="Arial" w:hAnsi="Arial" w:cs="Arial"/>
      <w:sz w:val="22"/>
      <w:szCs w:val="22"/>
      <w:lang w:eastAsia="en-US"/>
    </w:rPr>
  </w:style>
  <w:style w:type="character" w:customStyle="1" w:styleId="EndNoteBibliographyTitleChar6">
    <w:name w:val="EndNote Bibliography Title Char6"/>
    <w:rsid w:val="00597562"/>
    <w:rPr>
      <w:rFonts w:ascii="Arial" w:hAnsi="Arial" w:cs="Arial"/>
      <w:sz w:val="22"/>
      <w:szCs w:val="22"/>
      <w:lang w:eastAsia="en-US"/>
    </w:rPr>
  </w:style>
  <w:style w:type="character" w:customStyle="1" w:styleId="EndNoteBibliographyTitleChar7">
    <w:name w:val="EndNote Bibliography Title Char7"/>
    <w:rsid w:val="00597562"/>
    <w:rPr>
      <w:rFonts w:ascii="Arial" w:hAnsi="Arial" w:cs="Arial"/>
      <w:sz w:val="22"/>
      <w:szCs w:val="22"/>
      <w:lang w:eastAsia="en-US"/>
    </w:rPr>
  </w:style>
  <w:style w:type="character" w:customStyle="1" w:styleId="EndNoteBibliographyTitleChar8">
    <w:name w:val="EndNote Bibliography Title Char8"/>
    <w:rsid w:val="00597562"/>
    <w:rPr>
      <w:rFonts w:ascii="Arial" w:hAnsi="Arial" w:cs="Arial"/>
      <w:sz w:val="22"/>
      <w:szCs w:val="22"/>
      <w:lang w:eastAsia="en-US"/>
    </w:rPr>
  </w:style>
  <w:style w:type="character" w:customStyle="1" w:styleId="EndNoteBibliographyTitleChar9">
    <w:name w:val="EndNote Bibliography Title Char9"/>
    <w:rsid w:val="00597562"/>
    <w:rPr>
      <w:rFonts w:ascii="Arial" w:hAnsi="Arial" w:cs="Arial"/>
      <w:sz w:val="22"/>
      <w:szCs w:val="22"/>
      <w:lang w:eastAsia="en-US"/>
    </w:rPr>
  </w:style>
  <w:style w:type="character" w:customStyle="1" w:styleId="EndNoteBibliographyTitleChar10">
    <w:name w:val="EndNote Bibliography Title Char10"/>
    <w:rsid w:val="00597562"/>
    <w:rPr>
      <w:rFonts w:ascii="Arial" w:hAnsi="Arial" w:cs="Arial"/>
      <w:sz w:val="22"/>
      <w:szCs w:val="22"/>
      <w:lang w:eastAsia="en-US"/>
    </w:rPr>
  </w:style>
  <w:style w:type="character" w:customStyle="1" w:styleId="EndNoteBibliographyTitleChar11">
    <w:name w:val="EndNote Bibliography Title Char11"/>
    <w:rsid w:val="00597562"/>
    <w:rPr>
      <w:rFonts w:ascii="Arial" w:hAnsi="Arial" w:cs="Arial"/>
      <w:sz w:val="22"/>
      <w:szCs w:val="22"/>
      <w:lang w:eastAsia="en-US"/>
    </w:rPr>
  </w:style>
  <w:style w:type="character" w:customStyle="1" w:styleId="EndNoteBibliographyTitleChar12">
    <w:name w:val="EndNote Bibliography Title Char12"/>
    <w:rsid w:val="00597562"/>
    <w:rPr>
      <w:rFonts w:ascii="Arial" w:hAnsi="Arial" w:cs="Arial"/>
      <w:sz w:val="22"/>
      <w:szCs w:val="22"/>
      <w:lang w:eastAsia="en-US"/>
    </w:rPr>
  </w:style>
  <w:style w:type="character" w:customStyle="1" w:styleId="EndNoteBibliographyTitleChar13">
    <w:name w:val="EndNote Bibliography Title Char13"/>
    <w:rsid w:val="00597562"/>
    <w:rPr>
      <w:rFonts w:ascii="Arial" w:hAnsi="Arial" w:cs="Arial"/>
      <w:sz w:val="22"/>
      <w:szCs w:val="22"/>
      <w:lang w:eastAsia="en-US"/>
    </w:rPr>
  </w:style>
  <w:style w:type="character" w:customStyle="1" w:styleId="EndNoteBibliographyTitleChar14">
    <w:name w:val="EndNote Bibliography Title Char14"/>
    <w:rsid w:val="00597562"/>
    <w:rPr>
      <w:rFonts w:ascii="Arial" w:hAnsi="Arial" w:cs="Arial"/>
      <w:sz w:val="22"/>
      <w:szCs w:val="22"/>
      <w:lang w:eastAsia="en-US"/>
    </w:rPr>
  </w:style>
  <w:style w:type="character" w:customStyle="1" w:styleId="EndNoteBibliographyTitleChar15">
    <w:name w:val="EndNote Bibliography Title Char15"/>
    <w:rsid w:val="00597562"/>
    <w:rPr>
      <w:rFonts w:ascii="Arial" w:hAnsi="Arial" w:cs="Arial"/>
      <w:bCs/>
      <w:sz w:val="22"/>
      <w:szCs w:val="22"/>
      <w:lang w:eastAsia="en-US"/>
    </w:rPr>
  </w:style>
  <w:style w:type="character" w:customStyle="1" w:styleId="EndNoteBibliographyTitleChar16">
    <w:name w:val="EndNote Bibliography Title Char16"/>
    <w:rsid w:val="00597562"/>
    <w:rPr>
      <w:rFonts w:ascii="Arial" w:hAnsi="Arial" w:cs="Arial"/>
      <w:bCs/>
      <w:sz w:val="22"/>
      <w:szCs w:val="22"/>
      <w:lang w:eastAsia="en-US"/>
    </w:rPr>
  </w:style>
  <w:style w:type="character" w:customStyle="1" w:styleId="EndNoteBibliographyTitleChar17">
    <w:name w:val="EndNote Bibliography Title Char17"/>
    <w:rsid w:val="00597562"/>
    <w:rPr>
      <w:rFonts w:ascii="Arial" w:hAnsi="Arial" w:cs="Arial"/>
      <w:bCs/>
      <w:sz w:val="22"/>
      <w:szCs w:val="22"/>
      <w:lang w:eastAsia="en-US"/>
    </w:rPr>
  </w:style>
  <w:style w:type="character" w:customStyle="1" w:styleId="EndNoteBibliographyTitleChar18">
    <w:name w:val="EndNote Bibliography Title Char18"/>
    <w:rsid w:val="00597562"/>
    <w:rPr>
      <w:rFonts w:ascii="Arial" w:hAnsi="Arial" w:cs="Arial"/>
      <w:sz w:val="22"/>
      <w:szCs w:val="22"/>
      <w:lang w:eastAsia="en-US"/>
    </w:rPr>
  </w:style>
  <w:style w:type="character" w:customStyle="1" w:styleId="EndNoteBibliographyTitleChar19">
    <w:name w:val="EndNote Bibliography Title Char19"/>
    <w:rsid w:val="00597562"/>
    <w:rPr>
      <w:rFonts w:ascii="Arial" w:hAnsi="Arial" w:cs="Arial"/>
      <w:bCs/>
      <w:sz w:val="22"/>
      <w:szCs w:val="22"/>
      <w:lang w:eastAsia="en-US"/>
    </w:rPr>
  </w:style>
  <w:style w:type="character" w:customStyle="1" w:styleId="EndNoteBibliographyTitleChar20">
    <w:name w:val="EndNote Bibliography Title Char20"/>
    <w:rsid w:val="00597562"/>
    <w:rPr>
      <w:rFonts w:ascii="Arial" w:hAnsi="Arial" w:cs="Arial"/>
      <w:bCs/>
      <w:sz w:val="22"/>
      <w:szCs w:val="22"/>
      <w:lang w:eastAsia="en-US"/>
    </w:rPr>
  </w:style>
  <w:style w:type="character" w:customStyle="1" w:styleId="EndNoteBibliographyTitleChar21">
    <w:name w:val="EndNote Bibliography Title Char21"/>
    <w:rsid w:val="00597562"/>
    <w:rPr>
      <w:rFonts w:ascii="Arial" w:hAnsi="Arial" w:cs="Arial"/>
      <w:bCs/>
      <w:sz w:val="22"/>
      <w:szCs w:val="22"/>
      <w:lang w:eastAsia="en-US"/>
    </w:rPr>
  </w:style>
  <w:style w:type="character" w:customStyle="1" w:styleId="EndNoteBibliographyTitleChar22">
    <w:name w:val="EndNote Bibliography Title Char22"/>
    <w:rsid w:val="00597562"/>
    <w:rPr>
      <w:rFonts w:ascii="Arial" w:hAnsi="Arial" w:cs="Arial"/>
      <w:sz w:val="22"/>
      <w:szCs w:val="22"/>
      <w:lang w:eastAsia="en-US"/>
    </w:rPr>
  </w:style>
  <w:style w:type="character" w:customStyle="1" w:styleId="EndNoteBibliographyTitleChar23">
    <w:name w:val="EndNote Bibliography Title Char23"/>
    <w:rsid w:val="00597562"/>
    <w:rPr>
      <w:rFonts w:ascii="Arial" w:hAnsi="Arial" w:cs="Arial"/>
      <w:bCs/>
      <w:sz w:val="22"/>
      <w:szCs w:val="22"/>
      <w:lang w:eastAsia="en-US"/>
    </w:rPr>
  </w:style>
  <w:style w:type="character" w:customStyle="1" w:styleId="EndNoteBibliographyTitleChar24">
    <w:name w:val="EndNote Bibliography Title Char24"/>
    <w:rsid w:val="00597562"/>
    <w:rPr>
      <w:rFonts w:ascii="Arial" w:hAnsi="Arial" w:cs="Arial"/>
      <w:bCs/>
      <w:sz w:val="22"/>
      <w:szCs w:val="22"/>
      <w:lang w:eastAsia="en-US"/>
    </w:rPr>
  </w:style>
  <w:style w:type="character" w:customStyle="1" w:styleId="EndNoteBibliographyTitleChar25">
    <w:name w:val="EndNote Bibliography Title Char25"/>
    <w:rsid w:val="00597562"/>
    <w:rPr>
      <w:rFonts w:ascii="Arial" w:hAnsi="Arial" w:cs="Arial"/>
      <w:bCs/>
      <w:sz w:val="22"/>
      <w:szCs w:val="22"/>
      <w:lang w:eastAsia="en-US"/>
    </w:rPr>
  </w:style>
  <w:style w:type="character" w:customStyle="1" w:styleId="EndNoteBibliographyTitleChar26">
    <w:name w:val="EndNote Bibliography Title Char26"/>
    <w:rsid w:val="00597562"/>
    <w:rPr>
      <w:rFonts w:ascii="Arial" w:hAnsi="Arial" w:cs="Arial"/>
      <w:bCs/>
      <w:sz w:val="22"/>
      <w:szCs w:val="22"/>
      <w:lang w:eastAsia="en-US"/>
    </w:rPr>
  </w:style>
  <w:style w:type="character" w:customStyle="1" w:styleId="EndNoteBibliographyTitleChar27">
    <w:name w:val="EndNote Bibliography Title Char27"/>
    <w:rsid w:val="00597562"/>
    <w:rPr>
      <w:rFonts w:ascii="Arial" w:hAnsi="Arial" w:cs="Arial"/>
      <w:sz w:val="22"/>
      <w:szCs w:val="22"/>
      <w:lang w:eastAsia="en-US"/>
    </w:rPr>
  </w:style>
  <w:style w:type="character" w:customStyle="1" w:styleId="EndNoteBibliographyTitleChar28">
    <w:name w:val="EndNote Bibliography Title Char28"/>
    <w:rsid w:val="00597562"/>
    <w:rPr>
      <w:rFonts w:ascii="Arial" w:hAnsi="Arial" w:cs="Arial"/>
      <w:sz w:val="22"/>
      <w:szCs w:val="22"/>
      <w:lang w:eastAsia="en-US"/>
    </w:rPr>
  </w:style>
  <w:style w:type="character" w:customStyle="1" w:styleId="EndNoteBibliographyTitleChar29">
    <w:name w:val="EndNote Bibliography Title Char29"/>
    <w:rsid w:val="00597562"/>
    <w:rPr>
      <w:rFonts w:ascii="Arial" w:hAnsi="Arial" w:cs="Arial"/>
      <w:bCs/>
      <w:sz w:val="22"/>
      <w:szCs w:val="22"/>
      <w:lang w:eastAsia="en-US"/>
    </w:rPr>
  </w:style>
  <w:style w:type="character" w:customStyle="1" w:styleId="EndNoteBibliographyTitleChar30">
    <w:name w:val="EndNote Bibliography Title Char30"/>
    <w:rsid w:val="00597562"/>
    <w:rPr>
      <w:rFonts w:ascii="Arial" w:hAnsi="Arial" w:cs="Arial"/>
      <w:bCs/>
      <w:sz w:val="22"/>
      <w:szCs w:val="22"/>
      <w:lang w:eastAsia="en-US"/>
    </w:rPr>
  </w:style>
  <w:style w:type="character" w:customStyle="1" w:styleId="EndNoteBibliographyTitleChar31">
    <w:name w:val="EndNote Bibliography Title Char31"/>
    <w:rsid w:val="00597562"/>
    <w:rPr>
      <w:rFonts w:ascii="Arial" w:hAnsi="Arial" w:cs="Arial"/>
      <w:bCs/>
      <w:sz w:val="22"/>
      <w:szCs w:val="22"/>
      <w:lang w:eastAsia="en-US"/>
    </w:rPr>
  </w:style>
  <w:style w:type="character" w:customStyle="1" w:styleId="EndNoteBibliographyTitleChar32">
    <w:name w:val="EndNote Bibliography Title Char32"/>
    <w:rsid w:val="00597562"/>
    <w:rPr>
      <w:rFonts w:ascii="Arial" w:hAnsi="Arial" w:cs="Arial"/>
      <w:sz w:val="22"/>
      <w:szCs w:val="22"/>
      <w:lang w:eastAsia="en-US"/>
    </w:rPr>
  </w:style>
  <w:style w:type="character" w:customStyle="1" w:styleId="EndNoteBibliographyTitleChar33">
    <w:name w:val="EndNote Bibliography Title Char33"/>
    <w:rsid w:val="00597562"/>
    <w:rPr>
      <w:rFonts w:ascii="Arial" w:hAnsi="Arial" w:cs="Arial"/>
      <w:bCs/>
      <w:sz w:val="22"/>
      <w:szCs w:val="22"/>
      <w:lang w:eastAsia="en-US"/>
    </w:rPr>
  </w:style>
  <w:style w:type="character" w:customStyle="1" w:styleId="EndNoteBibliographyTitleChar34">
    <w:name w:val="EndNote Bibliography Title Char34"/>
    <w:rsid w:val="00597562"/>
    <w:rPr>
      <w:rFonts w:ascii="Arial" w:hAnsi="Arial" w:cs="Arial"/>
      <w:bCs/>
      <w:sz w:val="22"/>
      <w:szCs w:val="22"/>
      <w:lang w:eastAsia="en-US"/>
    </w:rPr>
  </w:style>
  <w:style w:type="character" w:customStyle="1" w:styleId="EndNoteBibliographyTitleChar35">
    <w:name w:val="EndNote Bibliography Title Char35"/>
    <w:rsid w:val="00597562"/>
    <w:rPr>
      <w:rFonts w:ascii="Arial" w:hAnsi="Arial" w:cs="Arial"/>
      <w:bCs/>
      <w:sz w:val="22"/>
      <w:szCs w:val="22"/>
      <w:lang w:eastAsia="en-US"/>
    </w:rPr>
  </w:style>
  <w:style w:type="character" w:customStyle="1" w:styleId="EndNoteBibliographyTitleChar36">
    <w:name w:val="EndNote Bibliography Title Char36"/>
    <w:rsid w:val="00597562"/>
    <w:rPr>
      <w:rFonts w:ascii="Arial" w:hAnsi="Arial" w:cs="Arial"/>
      <w:bCs/>
      <w:sz w:val="22"/>
      <w:szCs w:val="22"/>
      <w:lang w:eastAsia="en-US"/>
    </w:rPr>
  </w:style>
  <w:style w:type="character" w:customStyle="1" w:styleId="EndNoteBibliographyTitleChar37">
    <w:name w:val="EndNote Bibliography Title Char37"/>
    <w:rsid w:val="00597562"/>
    <w:rPr>
      <w:rFonts w:ascii="Arial" w:hAnsi="Arial" w:cs="Arial"/>
      <w:bCs/>
      <w:sz w:val="22"/>
      <w:szCs w:val="22"/>
      <w:lang w:eastAsia="en-US"/>
    </w:rPr>
  </w:style>
  <w:style w:type="character" w:customStyle="1" w:styleId="EndNoteBibliographyTitleChar38">
    <w:name w:val="EndNote Bibliography Title Char38"/>
    <w:rsid w:val="00597562"/>
    <w:rPr>
      <w:rFonts w:ascii="Arial" w:hAnsi="Arial" w:cs="Arial"/>
      <w:bCs/>
      <w:sz w:val="22"/>
      <w:szCs w:val="22"/>
      <w:lang w:eastAsia="en-US"/>
    </w:rPr>
  </w:style>
  <w:style w:type="character" w:customStyle="1" w:styleId="EndNoteBibliographyTitleChar39">
    <w:name w:val="EndNote Bibliography Title Char39"/>
    <w:rsid w:val="00597562"/>
    <w:rPr>
      <w:rFonts w:ascii="Arial" w:hAnsi="Arial" w:cs="Arial"/>
      <w:bCs/>
      <w:sz w:val="22"/>
      <w:szCs w:val="22"/>
      <w:lang w:eastAsia="en-US"/>
    </w:rPr>
  </w:style>
  <w:style w:type="character" w:customStyle="1" w:styleId="EndNoteBibliographyTitleChar40">
    <w:name w:val="EndNote Bibliography Title Char40"/>
    <w:rsid w:val="00597562"/>
    <w:rPr>
      <w:rFonts w:ascii="Arial" w:hAnsi="Arial" w:cs="Arial"/>
      <w:bCs/>
      <w:sz w:val="22"/>
      <w:szCs w:val="22"/>
      <w:lang w:eastAsia="en-US"/>
    </w:rPr>
  </w:style>
  <w:style w:type="character" w:customStyle="1" w:styleId="EndNoteBibliographyTitleChar41">
    <w:name w:val="EndNote Bibliography Title Char41"/>
    <w:rsid w:val="00597562"/>
    <w:rPr>
      <w:rFonts w:ascii="Arial" w:hAnsi="Arial" w:cs="Arial"/>
      <w:bCs/>
      <w:sz w:val="22"/>
      <w:szCs w:val="22"/>
      <w:lang w:eastAsia="en-US"/>
    </w:rPr>
  </w:style>
  <w:style w:type="character" w:customStyle="1" w:styleId="EndNoteBibliographyTitleChar42">
    <w:name w:val="EndNote Bibliography Title Char42"/>
    <w:rsid w:val="00597562"/>
    <w:rPr>
      <w:rFonts w:ascii="Arial" w:hAnsi="Arial" w:cs="Arial"/>
      <w:sz w:val="22"/>
      <w:szCs w:val="22"/>
      <w:lang w:eastAsia="en-US"/>
    </w:rPr>
  </w:style>
  <w:style w:type="character" w:customStyle="1" w:styleId="EndNoteBibliographyTitleChar43">
    <w:name w:val="EndNote Bibliography Title Char43"/>
    <w:rsid w:val="00597562"/>
    <w:rPr>
      <w:rFonts w:ascii="Arial" w:hAnsi="Arial" w:cs="Arial"/>
      <w:sz w:val="22"/>
      <w:szCs w:val="22"/>
      <w:lang w:eastAsia="en-US"/>
    </w:rPr>
  </w:style>
  <w:style w:type="character" w:customStyle="1" w:styleId="EndNoteBibliographyTitleChar44">
    <w:name w:val="EndNote Bibliography Title Char44"/>
    <w:rsid w:val="00597562"/>
    <w:rPr>
      <w:rFonts w:ascii="Arial" w:hAnsi="Arial" w:cs="Arial"/>
      <w:bCs/>
      <w:sz w:val="22"/>
      <w:szCs w:val="22"/>
      <w:lang w:eastAsia="en-US"/>
    </w:rPr>
  </w:style>
  <w:style w:type="character" w:customStyle="1" w:styleId="EndNoteBibliographyTitleChar45">
    <w:name w:val="EndNote Bibliography Title Char45"/>
    <w:rsid w:val="00597562"/>
    <w:rPr>
      <w:rFonts w:ascii="Arial" w:hAnsi="Arial" w:cs="Arial"/>
      <w:bCs/>
      <w:sz w:val="22"/>
      <w:szCs w:val="22"/>
      <w:lang w:eastAsia="en-US"/>
    </w:rPr>
  </w:style>
  <w:style w:type="character" w:customStyle="1" w:styleId="EndNoteBibliographyTitleChar46">
    <w:name w:val="EndNote Bibliography Title Char46"/>
    <w:rsid w:val="00597562"/>
    <w:rPr>
      <w:rFonts w:ascii="Arial" w:hAnsi="Arial" w:cs="Arial"/>
      <w:bCs/>
      <w:sz w:val="22"/>
      <w:szCs w:val="22"/>
      <w:lang w:eastAsia="en-US"/>
    </w:rPr>
  </w:style>
  <w:style w:type="character" w:customStyle="1" w:styleId="EndNoteBibliographyTitleChar47">
    <w:name w:val="EndNote Bibliography Title Char47"/>
    <w:rsid w:val="00597562"/>
    <w:rPr>
      <w:rFonts w:ascii="Arial" w:hAnsi="Arial" w:cs="Arial"/>
      <w:bCs/>
      <w:sz w:val="22"/>
      <w:szCs w:val="22"/>
      <w:lang w:eastAsia="en-US"/>
    </w:rPr>
  </w:style>
  <w:style w:type="character" w:customStyle="1" w:styleId="EndNoteBibliographyTitleChar48">
    <w:name w:val="EndNote Bibliography Title Char48"/>
    <w:rsid w:val="00597562"/>
    <w:rPr>
      <w:rFonts w:ascii="Arial" w:hAnsi="Arial" w:cs="Arial"/>
      <w:bCs/>
      <w:sz w:val="22"/>
      <w:szCs w:val="22"/>
      <w:lang w:eastAsia="en-US"/>
    </w:rPr>
  </w:style>
  <w:style w:type="character" w:customStyle="1" w:styleId="EndNoteBibliographyTitleChar49">
    <w:name w:val="EndNote Bibliography Title Char49"/>
    <w:rsid w:val="00597562"/>
    <w:rPr>
      <w:rFonts w:ascii="Arial" w:hAnsi="Arial" w:cs="Arial"/>
      <w:bCs/>
      <w:sz w:val="22"/>
      <w:szCs w:val="22"/>
      <w:lang w:eastAsia="en-US"/>
    </w:rPr>
  </w:style>
  <w:style w:type="character" w:customStyle="1" w:styleId="EndNoteBibliographyTitleChar50">
    <w:name w:val="EndNote Bibliography Title Char50"/>
    <w:rsid w:val="00597562"/>
    <w:rPr>
      <w:rFonts w:ascii="Arial" w:hAnsi="Arial" w:cs="Arial"/>
      <w:sz w:val="22"/>
      <w:szCs w:val="22"/>
      <w:lang w:eastAsia="en-US"/>
    </w:rPr>
  </w:style>
  <w:style w:type="character" w:customStyle="1" w:styleId="EndNoteBibliographyTitleChar51">
    <w:name w:val="EndNote Bibliography Title Char51"/>
    <w:rsid w:val="00597562"/>
    <w:rPr>
      <w:noProof/>
      <w:sz w:val="22"/>
      <w:szCs w:val="22"/>
      <w:lang w:val="en-US" w:eastAsia="en-US"/>
    </w:rPr>
  </w:style>
  <w:style w:type="character" w:customStyle="1" w:styleId="A11">
    <w:name w:val="A11"/>
    <w:uiPriority w:val="99"/>
    <w:rsid w:val="00597562"/>
    <w:rPr>
      <w:rFonts w:cs="Minion Pro"/>
      <w:color w:val="000000"/>
      <w:sz w:val="11"/>
      <w:szCs w:val="11"/>
    </w:rPr>
  </w:style>
  <w:style w:type="character" w:customStyle="1" w:styleId="A12">
    <w:name w:val="A12"/>
    <w:uiPriority w:val="99"/>
    <w:rsid w:val="00597562"/>
    <w:rPr>
      <w:rFonts w:cs="Minion Pro"/>
      <w:color w:val="000000"/>
      <w:sz w:val="11"/>
      <w:szCs w:val="11"/>
    </w:rPr>
  </w:style>
  <w:style w:type="paragraph" w:customStyle="1" w:styleId="Textbodyindent">
    <w:name w:val="Text body indent"/>
    <w:basedOn w:val="a0"/>
    <w:uiPriority w:val="99"/>
    <w:rsid w:val="00597562"/>
    <w:pPr>
      <w:widowControl w:val="0"/>
      <w:suppressAutoHyphens/>
      <w:spacing w:line="240" w:lineRule="auto"/>
      <w:ind w:left="283"/>
    </w:pPr>
    <w:rPr>
      <w:rFonts w:ascii="Times New Roman" w:eastAsia="Times New Roman" w:hAnsi="Times New Roman"/>
      <w:kern w:val="16"/>
      <w:lang w:val="de-DE"/>
    </w:rPr>
  </w:style>
  <w:style w:type="character" w:customStyle="1" w:styleId="highlight">
    <w:name w:val="highlight"/>
    <w:rsid w:val="00597562"/>
  </w:style>
  <w:style w:type="character" w:customStyle="1" w:styleId="citationref">
    <w:name w:val="citationref"/>
    <w:rsid w:val="00597562"/>
  </w:style>
  <w:style w:type="paragraph" w:styleId="af8">
    <w:name w:val="Title"/>
    <w:basedOn w:val="1"/>
    <w:link w:val="Char9"/>
    <w:uiPriority w:val="1"/>
    <w:qFormat/>
    <w:rsid w:val="00597562"/>
    <w:pPr>
      <w:spacing w:after="240"/>
    </w:pPr>
    <w:rPr>
      <w:sz w:val="28"/>
      <w:szCs w:val="28"/>
    </w:rPr>
  </w:style>
  <w:style w:type="character" w:customStyle="1" w:styleId="Char9">
    <w:name w:val="제목 Char"/>
    <w:link w:val="af8"/>
    <w:uiPriority w:val="1"/>
    <w:rsid w:val="00597562"/>
    <w:rPr>
      <w:rFonts w:ascii="Arial" w:hAnsi="Arial" w:cs="Arial"/>
      <w:b/>
      <w:bCs/>
      <w:sz w:val="28"/>
      <w:szCs w:val="28"/>
      <w:lang w:val="en-US" w:eastAsia="ja-JP"/>
    </w:rPr>
  </w:style>
  <w:style w:type="paragraph" w:styleId="af9">
    <w:name w:val="Subtitle"/>
    <w:basedOn w:val="a0"/>
    <w:next w:val="a0"/>
    <w:link w:val="Chara"/>
    <w:uiPriority w:val="11"/>
    <w:unhideWhenUsed/>
    <w:rsid w:val="00597562"/>
    <w:pPr>
      <w:numPr>
        <w:ilvl w:val="1"/>
      </w:numPr>
      <w:spacing w:after="160"/>
    </w:pPr>
    <w:rPr>
      <w:color w:val="191919"/>
    </w:rPr>
  </w:style>
  <w:style w:type="character" w:customStyle="1" w:styleId="Chara">
    <w:name w:val="부제 Char"/>
    <w:link w:val="af9"/>
    <w:uiPriority w:val="11"/>
    <w:rsid w:val="00597562"/>
    <w:rPr>
      <w:rFonts w:ascii="Arial" w:eastAsia="MS Mincho" w:hAnsi="Arial" w:cs="Arial"/>
      <w:bCs/>
      <w:color w:val="191919"/>
      <w:sz w:val="22"/>
      <w:lang w:val="en-US" w:eastAsia="ja-JP"/>
    </w:rPr>
  </w:style>
  <w:style w:type="character" w:styleId="afa">
    <w:name w:val="Intense Emphasis"/>
    <w:uiPriority w:val="21"/>
    <w:unhideWhenUsed/>
    <w:rsid w:val="00597562"/>
    <w:rPr>
      <w:i/>
      <w:iCs/>
      <w:color w:val="244061"/>
    </w:rPr>
  </w:style>
  <w:style w:type="paragraph" w:styleId="afb">
    <w:name w:val="Intense Quote"/>
    <w:basedOn w:val="a0"/>
    <w:next w:val="a0"/>
    <w:link w:val="Charb"/>
    <w:uiPriority w:val="30"/>
    <w:unhideWhenUsed/>
    <w:rsid w:val="00597562"/>
    <w:pPr>
      <w:pBdr>
        <w:top w:val="single" w:sz="4" w:space="10" w:color="244061"/>
        <w:bottom w:val="single" w:sz="4" w:space="10" w:color="244061"/>
      </w:pBdr>
      <w:spacing w:before="360" w:after="360"/>
      <w:ind w:left="864" w:right="864"/>
      <w:jc w:val="center"/>
    </w:pPr>
    <w:rPr>
      <w:i/>
      <w:iCs/>
      <w:color w:val="244061"/>
    </w:rPr>
  </w:style>
  <w:style w:type="character" w:customStyle="1" w:styleId="Charb">
    <w:name w:val="강한 인용 Char"/>
    <w:link w:val="afb"/>
    <w:uiPriority w:val="30"/>
    <w:rsid w:val="00597562"/>
    <w:rPr>
      <w:rFonts w:ascii="Arial" w:eastAsia="MS Mincho" w:hAnsi="Arial" w:cs="Arial"/>
      <w:bCs/>
      <w:i/>
      <w:iCs/>
      <w:color w:val="244061"/>
      <w:sz w:val="22"/>
      <w:lang w:val="en-US" w:eastAsia="ja-JP"/>
    </w:rPr>
  </w:style>
  <w:style w:type="character" w:styleId="afc">
    <w:name w:val="Intense Reference"/>
    <w:uiPriority w:val="32"/>
    <w:unhideWhenUsed/>
    <w:rsid w:val="00597562"/>
    <w:rPr>
      <w:b/>
      <w:bCs/>
      <w:caps w:val="0"/>
      <w:smallCaps/>
      <w:color w:val="244061"/>
      <w:spacing w:val="5"/>
    </w:rPr>
  </w:style>
  <w:style w:type="paragraph" w:styleId="afd">
    <w:name w:val="caption"/>
    <w:basedOn w:val="a0"/>
    <w:next w:val="a0"/>
    <w:uiPriority w:val="35"/>
    <w:unhideWhenUsed/>
    <w:rsid w:val="00597562"/>
    <w:rPr>
      <w:b/>
      <w:bCs w:val="0"/>
      <w:color w:val="17365D"/>
      <w:szCs w:val="16"/>
    </w:rPr>
  </w:style>
  <w:style w:type="paragraph" w:styleId="TOC">
    <w:name w:val="TOC Heading"/>
    <w:basedOn w:val="1"/>
    <w:next w:val="a0"/>
    <w:uiPriority w:val="39"/>
    <w:semiHidden/>
    <w:unhideWhenUsed/>
    <w:qFormat/>
    <w:rsid w:val="00597562"/>
    <w:pPr>
      <w:outlineLvl w:val="9"/>
    </w:pPr>
  </w:style>
  <w:style w:type="paragraph" w:styleId="30">
    <w:name w:val="Body Text 3"/>
    <w:basedOn w:val="a0"/>
    <w:link w:val="3Char0"/>
    <w:uiPriority w:val="99"/>
    <w:semiHidden/>
    <w:unhideWhenUsed/>
    <w:rsid w:val="00597562"/>
    <w:rPr>
      <w:szCs w:val="16"/>
    </w:rPr>
  </w:style>
  <w:style w:type="character" w:customStyle="1" w:styleId="3Char0">
    <w:name w:val="본문 3 Char"/>
    <w:link w:val="30"/>
    <w:uiPriority w:val="99"/>
    <w:semiHidden/>
    <w:rsid w:val="00597562"/>
    <w:rPr>
      <w:rFonts w:ascii="Arial" w:eastAsia="MS Mincho" w:hAnsi="Arial" w:cs="Arial"/>
      <w:bCs/>
      <w:sz w:val="22"/>
      <w:szCs w:val="16"/>
      <w:lang w:val="en-US" w:eastAsia="ja-JP"/>
    </w:rPr>
  </w:style>
  <w:style w:type="paragraph" w:styleId="31">
    <w:name w:val="Body Text Indent 3"/>
    <w:basedOn w:val="a0"/>
    <w:link w:val="3Char1"/>
    <w:uiPriority w:val="99"/>
    <w:semiHidden/>
    <w:unhideWhenUsed/>
    <w:rsid w:val="00597562"/>
    <w:pPr>
      <w:ind w:left="360"/>
    </w:pPr>
    <w:rPr>
      <w:szCs w:val="16"/>
    </w:rPr>
  </w:style>
  <w:style w:type="character" w:customStyle="1" w:styleId="3Char1">
    <w:name w:val="본문 들여쓰기 3 Char"/>
    <w:link w:val="31"/>
    <w:uiPriority w:val="99"/>
    <w:semiHidden/>
    <w:rsid w:val="00597562"/>
    <w:rPr>
      <w:rFonts w:ascii="Arial" w:eastAsia="MS Mincho" w:hAnsi="Arial" w:cs="Arial"/>
      <w:bCs/>
      <w:sz w:val="22"/>
      <w:szCs w:val="16"/>
      <w:lang w:val="en-US" w:eastAsia="ja-JP"/>
    </w:rPr>
  </w:style>
  <w:style w:type="paragraph" w:styleId="afe">
    <w:name w:val="endnote text"/>
    <w:basedOn w:val="a0"/>
    <w:link w:val="Charc"/>
    <w:uiPriority w:val="99"/>
    <w:unhideWhenUsed/>
    <w:rsid w:val="00597562"/>
    <w:pPr>
      <w:spacing w:line="240" w:lineRule="auto"/>
    </w:pPr>
    <w:rPr>
      <w:szCs w:val="20"/>
    </w:rPr>
  </w:style>
  <w:style w:type="character" w:customStyle="1" w:styleId="Charc">
    <w:name w:val="미주 텍스트 Char"/>
    <w:link w:val="afe"/>
    <w:uiPriority w:val="99"/>
    <w:rsid w:val="00597562"/>
    <w:rPr>
      <w:rFonts w:ascii="Arial" w:eastAsia="MS Mincho" w:hAnsi="Arial" w:cs="Arial"/>
      <w:bCs/>
      <w:sz w:val="22"/>
      <w:szCs w:val="20"/>
      <w:lang w:val="en-US" w:eastAsia="ja-JP"/>
    </w:rPr>
  </w:style>
  <w:style w:type="paragraph" w:styleId="aff">
    <w:name w:val="envelope return"/>
    <w:basedOn w:val="a0"/>
    <w:uiPriority w:val="99"/>
    <w:semiHidden/>
    <w:unhideWhenUsed/>
    <w:rsid w:val="00597562"/>
    <w:pPr>
      <w:spacing w:line="240" w:lineRule="auto"/>
    </w:pPr>
    <w:rPr>
      <w:rFonts w:ascii="Cambria" w:eastAsia="MS Gothic" w:hAnsi="Cambria" w:cs="Times New Roman"/>
      <w:szCs w:val="20"/>
    </w:rPr>
  </w:style>
  <w:style w:type="paragraph" w:styleId="aff0">
    <w:name w:val="footnote text"/>
    <w:basedOn w:val="a0"/>
    <w:link w:val="Chard"/>
    <w:uiPriority w:val="99"/>
    <w:unhideWhenUsed/>
    <w:rsid w:val="00597562"/>
    <w:pPr>
      <w:spacing w:line="240" w:lineRule="auto"/>
    </w:pPr>
    <w:rPr>
      <w:szCs w:val="20"/>
    </w:rPr>
  </w:style>
  <w:style w:type="character" w:customStyle="1" w:styleId="Chard">
    <w:name w:val="각주 텍스트 Char"/>
    <w:link w:val="aff0"/>
    <w:uiPriority w:val="99"/>
    <w:rsid w:val="00597562"/>
    <w:rPr>
      <w:rFonts w:ascii="Arial" w:eastAsia="MS Mincho" w:hAnsi="Arial" w:cs="Arial"/>
      <w:bCs/>
      <w:sz w:val="22"/>
      <w:szCs w:val="20"/>
      <w:lang w:val="en-US" w:eastAsia="ja-JP"/>
    </w:rPr>
  </w:style>
  <w:style w:type="character" w:styleId="HTML0">
    <w:name w:val="HTML Code"/>
    <w:uiPriority w:val="99"/>
    <w:semiHidden/>
    <w:unhideWhenUsed/>
    <w:rsid w:val="00597562"/>
    <w:rPr>
      <w:rFonts w:ascii="Consolas" w:hAnsi="Consolas"/>
      <w:sz w:val="22"/>
      <w:szCs w:val="20"/>
    </w:rPr>
  </w:style>
  <w:style w:type="character" w:styleId="HTML1">
    <w:name w:val="HTML Keyboard"/>
    <w:uiPriority w:val="99"/>
    <w:semiHidden/>
    <w:unhideWhenUsed/>
    <w:rsid w:val="00597562"/>
    <w:rPr>
      <w:rFonts w:ascii="Consolas" w:hAnsi="Consolas"/>
      <w:sz w:val="22"/>
      <w:szCs w:val="20"/>
    </w:rPr>
  </w:style>
  <w:style w:type="paragraph" w:styleId="HTML2">
    <w:name w:val="HTML Preformatted"/>
    <w:basedOn w:val="a0"/>
    <w:link w:val="HTMLChar"/>
    <w:uiPriority w:val="99"/>
    <w:semiHidden/>
    <w:unhideWhenUsed/>
    <w:rsid w:val="00597562"/>
    <w:pPr>
      <w:spacing w:line="240" w:lineRule="auto"/>
    </w:pPr>
    <w:rPr>
      <w:rFonts w:ascii="Consolas" w:hAnsi="Consolas"/>
      <w:szCs w:val="20"/>
    </w:rPr>
  </w:style>
  <w:style w:type="character" w:customStyle="1" w:styleId="HTMLChar">
    <w:name w:val="미리 서식이 지정된 HTML Char"/>
    <w:link w:val="HTML2"/>
    <w:uiPriority w:val="99"/>
    <w:semiHidden/>
    <w:rsid w:val="00597562"/>
    <w:rPr>
      <w:rFonts w:ascii="Consolas" w:eastAsia="MS Mincho" w:hAnsi="Consolas" w:cs="Arial"/>
      <w:bCs/>
      <w:sz w:val="22"/>
      <w:szCs w:val="20"/>
      <w:lang w:val="en-US" w:eastAsia="ja-JP"/>
    </w:rPr>
  </w:style>
  <w:style w:type="character" w:styleId="HTML3">
    <w:name w:val="HTML Typewriter"/>
    <w:uiPriority w:val="99"/>
    <w:semiHidden/>
    <w:unhideWhenUsed/>
    <w:rsid w:val="00597562"/>
    <w:rPr>
      <w:rFonts w:ascii="Consolas" w:hAnsi="Consolas"/>
      <w:sz w:val="22"/>
      <w:szCs w:val="20"/>
    </w:rPr>
  </w:style>
  <w:style w:type="paragraph" w:styleId="aff1">
    <w:name w:val="macro"/>
    <w:link w:val="Chare"/>
    <w:uiPriority w:val="99"/>
    <w:semiHidden/>
    <w:unhideWhenUsed/>
    <w:rsid w:val="00597562"/>
    <w:pPr>
      <w:tabs>
        <w:tab w:val="left" w:pos="480"/>
        <w:tab w:val="left" w:pos="960"/>
        <w:tab w:val="left" w:pos="1440"/>
        <w:tab w:val="left" w:pos="1920"/>
        <w:tab w:val="left" w:pos="2400"/>
        <w:tab w:val="left" w:pos="2880"/>
        <w:tab w:val="left" w:pos="3360"/>
        <w:tab w:val="left" w:pos="3840"/>
        <w:tab w:val="left" w:pos="4320"/>
      </w:tabs>
      <w:spacing w:before="120" w:line="264" w:lineRule="auto"/>
    </w:pPr>
    <w:rPr>
      <w:rFonts w:ascii="Consolas" w:eastAsia="MS Mincho" w:hAnsi="Consolas" w:cs="Arial"/>
      <w:sz w:val="22"/>
      <w:szCs w:val="20"/>
      <w:lang w:val="en-US" w:eastAsia="ja-JP"/>
    </w:rPr>
  </w:style>
  <w:style w:type="character" w:customStyle="1" w:styleId="Chare">
    <w:name w:val="매크로 텍스트 Char"/>
    <w:link w:val="aff1"/>
    <w:uiPriority w:val="99"/>
    <w:semiHidden/>
    <w:rsid w:val="00597562"/>
    <w:rPr>
      <w:rFonts w:ascii="Consolas" w:eastAsia="MS Mincho" w:hAnsi="Consolas" w:cs="Arial"/>
      <w:sz w:val="22"/>
      <w:szCs w:val="20"/>
      <w:lang w:val="en-US" w:eastAsia="ja-JP"/>
    </w:rPr>
  </w:style>
  <w:style w:type="paragraph" w:styleId="aff2">
    <w:name w:val="Block Text"/>
    <w:basedOn w:val="a0"/>
    <w:uiPriority w:val="99"/>
    <w:semiHidden/>
    <w:unhideWhenUsed/>
    <w:rsid w:val="00597562"/>
    <w:pPr>
      <w:pBdr>
        <w:top w:val="single" w:sz="2" w:space="10" w:color="244061" w:shadow="1"/>
        <w:left w:val="single" w:sz="2" w:space="10" w:color="244061" w:shadow="1"/>
        <w:bottom w:val="single" w:sz="2" w:space="10" w:color="244061" w:shadow="1"/>
        <w:right w:val="single" w:sz="2" w:space="10" w:color="244061" w:shadow="1"/>
      </w:pBdr>
      <w:ind w:left="1152" w:right="1152"/>
    </w:pPr>
    <w:rPr>
      <w:i/>
      <w:iCs/>
      <w:color w:val="244061"/>
    </w:rPr>
  </w:style>
  <w:style w:type="paragraph" w:customStyle="1" w:styleId="Newpara">
    <w:name w:val="New para"/>
    <w:basedOn w:val="a0"/>
    <w:link w:val="NewparaChar"/>
    <w:qFormat/>
    <w:rsid w:val="00597562"/>
    <w:pPr>
      <w:ind w:firstLine="567"/>
    </w:pPr>
  </w:style>
  <w:style w:type="paragraph" w:customStyle="1" w:styleId="Authors">
    <w:name w:val="Authors"/>
    <w:basedOn w:val="af8"/>
    <w:link w:val="AuthorsChar"/>
    <w:rsid w:val="00597562"/>
    <w:rPr>
      <w:b w:val="0"/>
      <w:sz w:val="24"/>
    </w:rPr>
  </w:style>
  <w:style w:type="character" w:customStyle="1" w:styleId="NewparaChar">
    <w:name w:val="New para Char"/>
    <w:link w:val="Newpara"/>
    <w:rsid w:val="00597562"/>
    <w:rPr>
      <w:rFonts w:ascii="Arial" w:eastAsia="MS Mincho" w:hAnsi="Arial" w:cs="Arial"/>
      <w:bCs/>
      <w:sz w:val="22"/>
      <w:lang w:val="en-US" w:eastAsia="ja-JP"/>
    </w:rPr>
  </w:style>
  <w:style w:type="paragraph" w:customStyle="1" w:styleId="Affiliations">
    <w:name w:val="Affiliations"/>
    <w:basedOn w:val="a0"/>
    <w:link w:val="AffiliationsChar"/>
    <w:rsid w:val="00597562"/>
    <w:rPr>
      <w:i/>
    </w:rPr>
  </w:style>
  <w:style w:type="character" w:customStyle="1" w:styleId="AuthorsChar">
    <w:name w:val="Authors Char"/>
    <w:link w:val="Authors"/>
    <w:rsid w:val="00597562"/>
    <w:rPr>
      <w:rFonts w:ascii="Arial" w:hAnsi="Arial" w:cs="Arial"/>
      <w:bCs/>
      <w:szCs w:val="28"/>
      <w:lang w:val="en-US" w:eastAsia="ja-JP"/>
    </w:rPr>
  </w:style>
  <w:style w:type="paragraph" w:customStyle="1" w:styleId="References">
    <w:name w:val="References"/>
    <w:basedOn w:val="Newpara"/>
    <w:link w:val="ReferencesChar"/>
    <w:qFormat/>
    <w:rsid w:val="00597562"/>
    <w:pPr>
      <w:ind w:left="567" w:hanging="567"/>
    </w:pPr>
  </w:style>
  <w:style w:type="character" w:customStyle="1" w:styleId="AffiliationsChar">
    <w:name w:val="Affiliations Char"/>
    <w:link w:val="Affiliations"/>
    <w:rsid w:val="00597562"/>
    <w:rPr>
      <w:rFonts w:ascii="Arial" w:eastAsia="MS Mincho" w:hAnsi="Arial" w:cs="Arial"/>
      <w:bCs/>
      <w:i/>
      <w:sz w:val="22"/>
      <w:lang w:val="en-US" w:eastAsia="ja-JP"/>
    </w:rPr>
  </w:style>
  <w:style w:type="paragraph" w:customStyle="1" w:styleId="Bulletedlist">
    <w:name w:val="Bulleted list"/>
    <w:basedOn w:val="a1"/>
    <w:link w:val="BulletedlistChar"/>
    <w:rsid w:val="00597562"/>
    <w:pPr>
      <w:numPr>
        <w:numId w:val="43"/>
      </w:numPr>
    </w:pPr>
  </w:style>
  <w:style w:type="character" w:customStyle="1" w:styleId="ReferencesChar">
    <w:name w:val="References Char"/>
    <w:link w:val="References"/>
    <w:rsid w:val="00597562"/>
    <w:rPr>
      <w:rFonts w:ascii="Arial" w:eastAsia="MS Mincho" w:hAnsi="Arial" w:cs="Arial"/>
      <w:bCs/>
      <w:sz w:val="22"/>
      <w:lang w:val="en-US" w:eastAsia="ja-JP"/>
    </w:rPr>
  </w:style>
  <w:style w:type="paragraph" w:customStyle="1" w:styleId="Highlightbullet">
    <w:name w:val="Highlight bullet"/>
    <w:basedOn w:val="a0"/>
    <w:link w:val="HighlightbulletChar"/>
    <w:rsid w:val="00597562"/>
    <w:pPr>
      <w:numPr>
        <w:numId w:val="13"/>
      </w:numPr>
    </w:pPr>
  </w:style>
  <w:style w:type="character" w:customStyle="1" w:styleId="BulletedlistChar">
    <w:name w:val="Bulleted list Char"/>
    <w:link w:val="Bulletedlist"/>
    <w:rsid w:val="00597562"/>
    <w:rPr>
      <w:rFonts w:ascii="Arial" w:eastAsia="MS Mincho" w:hAnsi="Arial" w:cs="Arial"/>
      <w:bCs/>
      <w:sz w:val="22"/>
      <w:szCs w:val="21"/>
      <w:lang w:val="en-US" w:eastAsia="ja-JP"/>
    </w:rPr>
  </w:style>
  <w:style w:type="paragraph" w:customStyle="1" w:styleId="Subbullets">
    <w:name w:val="Sub bullets"/>
    <w:basedOn w:val="Highlightbullet"/>
    <w:link w:val="SubbulletsChar"/>
    <w:rsid w:val="00597562"/>
  </w:style>
  <w:style w:type="character" w:customStyle="1" w:styleId="HighlightbulletChar">
    <w:name w:val="Highlight bullet Char"/>
    <w:link w:val="Highlightbullet"/>
    <w:rsid w:val="00597562"/>
    <w:rPr>
      <w:rFonts w:ascii="Arial" w:eastAsia="MS Mincho" w:hAnsi="Arial" w:cs="Arial"/>
      <w:bCs/>
      <w:sz w:val="22"/>
      <w:lang w:val="en-US" w:eastAsia="ja-JP"/>
    </w:rPr>
  </w:style>
  <w:style w:type="character" w:customStyle="1" w:styleId="SubbulletsChar">
    <w:name w:val="Sub bullets Char"/>
    <w:link w:val="Subbullets"/>
    <w:rsid w:val="00597562"/>
    <w:rPr>
      <w:rFonts w:ascii="Arial" w:eastAsia="MS Mincho" w:hAnsi="Arial" w:cs="Arial"/>
      <w:bCs/>
      <w:sz w:val="22"/>
      <w:lang w:val="en-US" w:eastAsia="ja-JP"/>
    </w:rPr>
  </w:style>
  <w:style w:type="paragraph" w:customStyle="1" w:styleId="Spacedpara">
    <w:name w:val="Spaced para"/>
    <w:basedOn w:val="a0"/>
    <w:link w:val="SpacedparaChar"/>
    <w:qFormat/>
    <w:rsid w:val="00597562"/>
    <w:pPr>
      <w:spacing w:before="360"/>
    </w:pPr>
    <w:rPr>
      <w:bCs w:val="0"/>
    </w:rPr>
  </w:style>
  <w:style w:type="character" w:customStyle="1" w:styleId="SpacedparaChar">
    <w:name w:val="Spaced para Char"/>
    <w:link w:val="Spacedpara"/>
    <w:rsid w:val="00597562"/>
    <w:rPr>
      <w:rFonts w:ascii="Arial" w:eastAsia="MS Mincho" w:hAnsi="Arial" w:cs="Arial"/>
      <w:sz w:val="22"/>
      <w:lang w:val="en-US" w:eastAsia="ja-JP"/>
    </w:rPr>
  </w:style>
  <w:style w:type="paragraph" w:customStyle="1" w:styleId="Referencesnumberedlist">
    <w:name w:val="References numbered list"/>
    <w:basedOn w:val="References"/>
    <w:link w:val="ReferencesnumberedlistChar"/>
    <w:qFormat/>
    <w:rsid w:val="00597562"/>
    <w:pPr>
      <w:numPr>
        <w:numId w:val="14"/>
      </w:numPr>
    </w:pPr>
  </w:style>
  <w:style w:type="character" w:customStyle="1" w:styleId="ReferencesnumberedlistChar">
    <w:name w:val="References numbered list Char"/>
    <w:link w:val="Referencesnumberedlist"/>
    <w:rsid w:val="00597562"/>
    <w:rPr>
      <w:rFonts w:ascii="Arial" w:eastAsia="MS Mincho" w:hAnsi="Arial" w:cs="Arial"/>
      <w:bCs/>
      <w:sz w:val="22"/>
      <w:lang w:val="en-US" w:eastAsia="ja-JP"/>
    </w:rPr>
  </w:style>
  <w:style w:type="paragraph" w:customStyle="1" w:styleId="BulletsNormalShortHeading3">
    <w:name w:val="Bullets + NormalShort Heading 3"/>
    <w:basedOn w:val="a0"/>
    <w:link w:val="BulletsNormalShortHeading3Char"/>
    <w:rsid w:val="00D5170A"/>
    <w:pPr>
      <w:numPr>
        <w:ilvl w:val="1"/>
        <w:numId w:val="15"/>
      </w:numPr>
    </w:pPr>
  </w:style>
  <w:style w:type="paragraph" w:customStyle="1" w:styleId="Bulletslevel2">
    <w:name w:val="Bullets level 2"/>
    <w:basedOn w:val="BulletsNormalShortHeading3"/>
    <w:link w:val="Bulletslevel2Char"/>
    <w:qFormat/>
    <w:rsid w:val="00D5170A"/>
    <w:pPr>
      <w:ind w:left="851"/>
    </w:pPr>
  </w:style>
  <w:style w:type="paragraph" w:customStyle="1" w:styleId="Supplfigtabletitle">
    <w:name w:val="Suppl fig/table title"/>
    <w:basedOn w:val="20"/>
    <w:link w:val="SupplfigtabletitleChar"/>
    <w:qFormat/>
    <w:rsid w:val="00D5170A"/>
    <w:pPr>
      <w:spacing w:after="120"/>
    </w:pPr>
  </w:style>
  <w:style w:type="character" w:customStyle="1" w:styleId="BulletsNormalShortHeading3Char">
    <w:name w:val="Bullets + NormalShort Heading 3 Char"/>
    <w:basedOn w:val="a2"/>
    <w:link w:val="BulletsNormalShortHeading3"/>
    <w:rsid w:val="00D5170A"/>
    <w:rPr>
      <w:rFonts w:ascii="Arial" w:eastAsia="MS Mincho" w:hAnsi="Arial" w:cs="Arial"/>
      <w:sz w:val="22"/>
      <w:szCs w:val="22"/>
      <w:lang w:val="en-US" w:eastAsia="ja-JP"/>
    </w:rPr>
  </w:style>
  <w:style w:type="character" w:customStyle="1" w:styleId="Bulletslevel2Char">
    <w:name w:val="Bullets level 2 Char"/>
    <w:basedOn w:val="BulletsNormalShortHeading3Char"/>
    <w:link w:val="Bulletslevel2"/>
    <w:rsid w:val="00D5170A"/>
    <w:rPr>
      <w:rFonts w:ascii="Arial" w:eastAsia="MS Mincho" w:hAnsi="Arial" w:cs="Arial"/>
      <w:sz w:val="22"/>
      <w:szCs w:val="22"/>
      <w:lang w:val="en-US" w:eastAsia="ja-JP"/>
    </w:rPr>
  </w:style>
  <w:style w:type="character" w:customStyle="1" w:styleId="SupplfigtabletitleChar">
    <w:name w:val="Suppl fig/table title Char"/>
    <w:basedOn w:val="2Char"/>
    <w:link w:val="Supplfigtabletitle"/>
    <w:rsid w:val="00D5170A"/>
    <w:rPr>
      <w:rFonts w:ascii="Arial" w:hAnsi="Arial" w:cs="Arial"/>
      <w:b/>
      <w:bCs/>
      <w:i/>
      <w:iCs/>
      <w:lang w:val="en-US" w:eastAsia="ja-JP"/>
    </w:rPr>
  </w:style>
  <w:style w:type="paragraph" w:customStyle="1" w:styleId="Titlepageinfo">
    <w:name w:val="Title page info"/>
    <w:basedOn w:val="a0"/>
    <w:link w:val="TitlepageinfoChar"/>
    <w:rsid w:val="00597562"/>
    <w:pPr>
      <w:spacing w:before="240"/>
    </w:pPr>
  </w:style>
  <w:style w:type="character" w:customStyle="1" w:styleId="TitlepageinfoChar">
    <w:name w:val="Title page info Char"/>
    <w:link w:val="Titlepageinfo"/>
    <w:rsid w:val="00597562"/>
    <w:rPr>
      <w:rFonts w:ascii="Arial" w:eastAsia="MS Mincho" w:hAnsi="Arial" w:cs="Arial"/>
      <w:bCs/>
      <w:sz w:val="22"/>
      <w:lang w:val="en-US" w:eastAsia="ja-JP"/>
    </w:rPr>
  </w:style>
  <w:style w:type="character" w:customStyle="1" w:styleId="highwire-citation-author">
    <w:name w:val="highwire-citation-author"/>
    <w:basedOn w:val="a2"/>
    <w:rsid w:val="00597562"/>
  </w:style>
  <w:style w:type="character" w:customStyle="1" w:styleId="nlm-given-names">
    <w:name w:val="nlm-given-names"/>
    <w:basedOn w:val="a2"/>
    <w:rsid w:val="00597562"/>
  </w:style>
  <w:style w:type="character" w:customStyle="1" w:styleId="nlm-surname">
    <w:name w:val="nlm-surname"/>
    <w:basedOn w:val="a2"/>
    <w:rsid w:val="00597562"/>
  </w:style>
  <w:style w:type="character" w:customStyle="1" w:styleId="citation">
    <w:name w:val="citation"/>
    <w:basedOn w:val="a2"/>
    <w:rsid w:val="00597562"/>
  </w:style>
  <w:style w:type="character" w:customStyle="1" w:styleId="ref-journal">
    <w:name w:val="ref-journal"/>
    <w:rsid w:val="00597562"/>
  </w:style>
  <w:style w:type="character" w:customStyle="1" w:styleId="ref-vol">
    <w:name w:val="ref-vol"/>
    <w:rsid w:val="00597562"/>
  </w:style>
  <w:style w:type="character" w:customStyle="1" w:styleId="element-citation">
    <w:name w:val="element-citation"/>
    <w:basedOn w:val="a2"/>
    <w:rsid w:val="00597562"/>
  </w:style>
  <w:style w:type="character" w:styleId="aff3">
    <w:name w:val="endnote reference"/>
    <w:rsid w:val="00597562"/>
    <w:rPr>
      <w:vertAlign w:val="superscript"/>
    </w:rPr>
  </w:style>
  <w:style w:type="character" w:customStyle="1" w:styleId="UnresolvedMention2">
    <w:name w:val="Unresolved Mention2"/>
    <w:basedOn w:val="a2"/>
    <w:uiPriority w:val="99"/>
    <w:semiHidden/>
    <w:unhideWhenUsed/>
    <w:rsid w:val="00597562"/>
    <w:rPr>
      <w:color w:val="605E5C"/>
      <w:shd w:val="clear" w:color="auto" w:fill="E1DFDD"/>
    </w:rPr>
  </w:style>
  <w:style w:type="paragraph" w:customStyle="1" w:styleId="Body">
    <w:name w:val="Body"/>
    <w:rsid w:val="00597562"/>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lang w:val="en-US" w:eastAsia="en-GB"/>
    </w:rPr>
  </w:style>
  <w:style w:type="character" w:customStyle="1" w:styleId="highlight1">
    <w:name w:val="highlight1"/>
    <w:basedOn w:val="a2"/>
    <w:rsid w:val="00597562"/>
  </w:style>
  <w:style w:type="character" w:customStyle="1" w:styleId="st1">
    <w:name w:val="st1"/>
    <w:rsid w:val="00597562"/>
  </w:style>
  <w:style w:type="character" w:styleId="aff4">
    <w:name w:val="line number"/>
    <w:uiPriority w:val="99"/>
    <w:semiHidden/>
    <w:unhideWhenUsed/>
    <w:rsid w:val="00597562"/>
  </w:style>
  <w:style w:type="paragraph" w:customStyle="1" w:styleId="Title10">
    <w:name w:val="Title1"/>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desc">
    <w:name w:val="desc"/>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details">
    <w:name w:val="details"/>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Title2">
    <w:name w:val="Title2"/>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Title3">
    <w:name w:val="Title3"/>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Title4">
    <w:name w:val="Title4"/>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Title5">
    <w:name w:val="Title5"/>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paragraph" w:customStyle="1" w:styleId="Title6">
    <w:name w:val="Title6"/>
    <w:basedOn w:val="a0"/>
    <w:rsid w:val="00597562"/>
    <w:pPr>
      <w:spacing w:before="100" w:beforeAutospacing="1" w:after="100" w:afterAutospacing="1" w:line="240" w:lineRule="auto"/>
    </w:pPr>
    <w:rPr>
      <w:rFonts w:ascii="Times New Roman" w:eastAsia="Times New Roman" w:hAnsi="Times New Roman" w:cs="Times New Roman"/>
      <w:lang w:eastAsia="en-GB"/>
    </w:rPr>
  </w:style>
  <w:style w:type="character" w:customStyle="1" w:styleId="bumpedfont15">
    <w:name w:val="bumpedfont15"/>
    <w:basedOn w:val="a2"/>
    <w:rsid w:val="00597562"/>
  </w:style>
  <w:style w:type="paragraph" w:customStyle="1" w:styleId="Text">
    <w:name w:val="Text"/>
    <w:basedOn w:val="a0"/>
    <w:link w:val="TextChar1"/>
    <w:rsid w:val="00597562"/>
    <w:pPr>
      <w:spacing w:line="240" w:lineRule="auto"/>
      <w:jc w:val="both"/>
    </w:pPr>
    <w:rPr>
      <w:rFonts w:ascii="Times New Roman" w:hAnsi="Times New Roman" w:cs="Times New Roman"/>
      <w:szCs w:val="20"/>
      <w:lang w:eastAsia="zh-CN"/>
    </w:rPr>
  </w:style>
  <w:style w:type="character" w:customStyle="1" w:styleId="TextChar1">
    <w:name w:val="Text Char1"/>
    <w:link w:val="Text"/>
    <w:rsid w:val="00597562"/>
    <w:rPr>
      <w:rFonts w:ascii="Times New Roman" w:eastAsia="MS Mincho" w:hAnsi="Times New Roman" w:cs="Times New Roman"/>
      <w:bCs/>
      <w:sz w:val="22"/>
      <w:szCs w:val="20"/>
      <w:lang w:val="en-US" w:eastAsia="zh-CN"/>
    </w:rPr>
  </w:style>
  <w:style w:type="character" w:customStyle="1" w:styleId="A70">
    <w:name w:val="A7"/>
    <w:uiPriority w:val="99"/>
    <w:rsid w:val="00597562"/>
    <w:rPr>
      <w:rFonts w:ascii="Garamond Premr Pro" w:hAnsi="Garamond Premr Pro" w:cs="Garamond Premr Pro"/>
      <w:color w:val="221E1F"/>
      <w:sz w:val="14"/>
      <w:szCs w:val="14"/>
    </w:rPr>
  </w:style>
  <w:style w:type="paragraph" w:customStyle="1" w:styleId="p">
    <w:name w:val="p"/>
    <w:basedOn w:val="a0"/>
    <w:rsid w:val="00597562"/>
    <w:pPr>
      <w:spacing w:before="100" w:beforeAutospacing="1" w:after="100" w:afterAutospacing="1" w:line="240" w:lineRule="auto"/>
    </w:pPr>
    <w:rPr>
      <w:rFonts w:ascii="Times New Roman" w:eastAsia="Times New Roman" w:hAnsi="Times New Roman" w:cs="Times New Roman"/>
    </w:rPr>
  </w:style>
  <w:style w:type="paragraph" w:customStyle="1" w:styleId="EndNoteCategoryHeading">
    <w:name w:val="EndNote Category Heading"/>
    <w:basedOn w:val="a0"/>
    <w:link w:val="EndNoteCategoryHeadingChar"/>
    <w:rsid w:val="00597562"/>
    <w:rPr>
      <w:b/>
      <w:noProof/>
    </w:rPr>
  </w:style>
  <w:style w:type="character" w:customStyle="1" w:styleId="EndNoteCategoryHeadingChar">
    <w:name w:val="EndNote Category Heading Char"/>
    <w:basedOn w:val="a2"/>
    <w:link w:val="EndNoteCategoryHeading"/>
    <w:rsid w:val="00597562"/>
    <w:rPr>
      <w:rFonts w:ascii="Arial" w:eastAsia="MS Mincho" w:hAnsi="Arial" w:cs="Arial"/>
      <w:b/>
      <w:bCs/>
      <w:noProof/>
      <w:sz w:val="22"/>
      <w:lang w:val="en-US" w:eastAsia="ja-JP"/>
    </w:rPr>
  </w:style>
  <w:style w:type="paragraph" w:customStyle="1" w:styleId="Listlevel1">
    <w:name w:val="List level 1"/>
    <w:basedOn w:val="a0"/>
    <w:link w:val="Listlevel1Char"/>
    <w:rsid w:val="00597562"/>
    <w:pPr>
      <w:spacing w:before="40" w:line="240" w:lineRule="auto"/>
      <w:ind w:left="432" w:hanging="432"/>
    </w:pPr>
    <w:rPr>
      <w:rFonts w:ascii="Times New Roman" w:hAnsi="Times New Roman" w:cs="Times New Roman"/>
      <w:szCs w:val="20"/>
    </w:rPr>
  </w:style>
  <w:style w:type="character" w:customStyle="1" w:styleId="Listlevel1Char">
    <w:name w:val="List level 1 Char"/>
    <w:link w:val="Listlevel1"/>
    <w:rsid w:val="00597562"/>
    <w:rPr>
      <w:rFonts w:ascii="Times New Roman" w:eastAsia="MS Mincho" w:hAnsi="Times New Roman" w:cs="Times New Roman"/>
      <w:bCs/>
      <w:sz w:val="22"/>
      <w:szCs w:val="20"/>
      <w:lang w:val="en-US" w:eastAsia="ja-JP"/>
    </w:rPr>
  </w:style>
  <w:style w:type="table" w:styleId="22">
    <w:name w:val="Plain Table 2"/>
    <w:basedOn w:val="a3"/>
    <w:uiPriority w:val="42"/>
    <w:rsid w:val="00597562"/>
    <w:rPr>
      <w:rFonts w:eastAsiaTheme="minorHAnsi"/>
      <w:sz w:val="22"/>
      <w:szCs w:val="22"/>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Synopsis">
    <w:name w:val="Synopsis"/>
    <w:basedOn w:val="a0"/>
    <w:locked/>
    <w:rsid w:val="00597562"/>
    <w:pPr>
      <w:tabs>
        <w:tab w:val="left" w:pos="2880"/>
      </w:tabs>
      <w:spacing w:line="288" w:lineRule="auto"/>
      <w:jc w:val="both"/>
    </w:pPr>
    <w:rPr>
      <w:rFonts w:ascii="Times New Roman" w:eastAsia="Times New Roman" w:hAnsi="Times New Roman" w:cs="Times New Roman"/>
      <w:sz w:val="20"/>
      <w:szCs w:val="20"/>
    </w:rPr>
  </w:style>
  <w:style w:type="table" w:customStyle="1" w:styleId="TableGrid1">
    <w:name w:val="Table Grid1"/>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a3"/>
    <w:next w:val="ad"/>
    <w:rsid w:val="00597562"/>
    <w:rPr>
      <w:rFonts w:ascii="Times New Roman" w:eastAsiaTheme="minorHAns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Footer">
    <w:name w:val="Header/Footer"/>
    <w:basedOn w:val="ae"/>
    <w:link w:val="HeaderFooterChar"/>
    <w:rsid w:val="00597562"/>
    <w:pPr>
      <w:tabs>
        <w:tab w:val="left" w:pos="0"/>
        <w:tab w:val="left" w:pos="4820"/>
        <w:tab w:val="right" w:pos="9356"/>
      </w:tabs>
      <w:jc w:val="center"/>
    </w:pPr>
    <w:rPr>
      <w:i/>
    </w:rPr>
  </w:style>
  <w:style w:type="paragraph" w:customStyle="1" w:styleId="Coversheet">
    <w:name w:val="Coversheet"/>
    <w:link w:val="CoversheetChar"/>
    <w:rsid w:val="00597562"/>
    <w:pPr>
      <w:framePr w:hSpace="180" w:wrap="around" w:vAnchor="text" w:hAnchor="margin" w:y="63"/>
      <w:spacing w:after="120"/>
    </w:pPr>
    <w:rPr>
      <w:rFonts w:ascii="Calibri" w:eastAsia="Times New Roman" w:hAnsi="Calibri" w:cs="Times New Roman"/>
      <w:b/>
      <w:sz w:val="22"/>
      <w:szCs w:val="22"/>
      <w:lang w:val="en-US"/>
    </w:rPr>
  </w:style>
  <w:style w:type="character" w:customStyle="1" w:styleId="HeaderFooterChar">
    <w:name w:val="Header/Footer Char"/>
    <w:link w:val="HeaderFooter"/>
    <w:rsid w:val="00597562"/>
    <w:rPr>
      <w:rFonts w:ascii="Arial" w:eastAsia="MS Mincho" w:hAnsi="Arial" w:cs="Arial"/>
      <w:bCs/>
      <w:i/>
      <w:sz w:val="22"/>
      <w:lang w:val="en-US" w:eastAsia="ja-JP"/>
    </w:rPr>
  </w:style>
  <w:style w:type="paragraph" w:customStyle="1" w:styleId="Coversheet2">
    <w:name w:val="Coversheet 2"/>
    <w:link w:val="Coversheet2Char"/>
    <w:rsid w:val="00597562"/>
    <w:pPr>
      <w:framePr w:hSpace="180" w:wrap="around" w:vAnchor="text" w:hAnchor="margin" w:y="63"/>
      <w:jc w:val="center"/>
    </w:pPr>
    <w:rPr>
      <w:rFonts w:ascii="Calibri" w:eastAsia="Times New Roman" w:hAnsi="Calibri" w:cs="Times New Roman"/>
      <w:sz w:val="18"/>
      <w:szCs w:val="18"/>
      <w:lang w:val="en-US"/>
    </w:rPr>
  </w:style>
  <w:style w:type="character" w:customStyle="1" w:styleId="CoversheetChar">
    <w:name w:val="Coversheet Char"/>
    <w:link w:val="Coversheet"/>
    <w:rsid w:val="00597562"/>
    <w:rPr>
      <w:rFonts w:ascii="Calibri" w:eastAsia="Times New Roman" w:hAnsi="Calibri" w:cs="Times New Roman"/>
      <w:b/>
      <w:sz w:val="22"/>
      <w:szCs w:val="22"/>
      <w:lang w:val="en-US"/>
    </w:rPr>
  </w:style>
  <w:style w:type="paragraph" w:customStyle="1" w:styleId="Coversheettitle">
    <w:name w:val="Coversheet title"/>
    <w:link w:val="CoversheettitleChar"/>
    <w:rsid w:val="00597562"/>
    <w:pPr>
      <w:ind w:right="72"/>
      <w:jc w:val="center"/>
    </w:pPr>
    <w:rPr>
      <w:rFonts w:ascii="Calibri" w:eastAsia="Times New Roman" w:hAnsi="Calibri" w:cs="Times New Roman"/>
      <w:b/>
      <w:color w:val="FFFFFF"/>
      <w:lang w:val="en-US"/>
    </w:rPr>
  </w:style>
  <w:style w:type="character" w:customStyle="1" w:styleId="Coversheet2Char">
    <w:name w:val="Coversheet 2 Char"/>
    <w:link w:val="Coversheet2"/>
    <w:rsid w:val="00597562"/>
    <w:rPr>
      <w:rFonts w:ascii="Calibri" w:eastAsia="Times New Roman" w:hAnsi="Calibri" w:cs="Times New Roman"/>
      <w:sz w:val="18"/>
      <w:szCs w:val="18"/>
      <w:lang w:val="en-US"/>
    </w:rPr>
  </w:style>
  <w:style w:type="character" w:customStyle="1" w:styleId="CoversheettitleChar">
    <w:name w:val="Coversheet title Char"/>
    <w:link w:val="Coversheettitle"/>
    <w:rsid w:val="00597562"/>
    <w:rPr>
      <w:rFonts w:ascii="Calibri" w:eastAsia="Times New Roman" w:hAnsi="Calibri" w:cs="Times New Roman"/>
      <w:b/>
      <w:color w:val="FFFFFF"/>
      <w:lang w:val="en-US"/>
    </w:rPr>
  </w:style>
  <w:style w:type="paragraph" w:customStyle="1" w:styleId="DecimalAligned">
    <w:name w:val="Decimal Aligned"/>
    <w:basedOn w:val="a0"/>
    <w:uiPriority w:val="40"/>
    <w:rsid w:val="00597562"/>
    <w:pPr>
      <w:tabs>
        <w:tab w:val="decimal" w:pos="360"/>
      </w:tabs>
      <w:spacing w:after="200" w:line="276" w:lineRule="auto"/>
    </w:pPr>
  </w:style>
  <w:style w:type="character" w:styleId="aff5">
    <w:name w:val="Subtle Emphasis"/>
    <w:uiPriority w:val="19"/>
    <w:rsid w:val="00597562"/>
    <w:rPr>
      <w:i/>
      <w:iCs/>
    </w:rPr>
  </w:style>
  <w:style w:type="table" w:styleId="-1">
    <w:name w:val="Light Shading Accent 1"/>
    <w:basedOn w:val="a3"/>
    <w:uiPriority w:val="60"/>
    <w:rsid w:val="00597562"/>
    <w:rPr>
      <w:rFonts w:ascii="Calibri" w:eastAsia="MS Mincho" w:hAnsi="Calibri" w:cs="Arial"/>
      <w:color w:val="365F91"/>
      <w:sz w:val="22"/>
      <w:szCs w:val="22"/>
      <w:lang w:val="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ListTable7Colorful1">
    <w:name w:val="List Table 7 Colorful1"/>
    <w:basedOn w:val="a3"/>
    <w:uiPriority w:val="52"/>
    <w:rsid w:val="00597562"/>
    <w:rPr>
      <w:rFonts w:ascii="Times New Roman" w:eastAsia="Times New Roman" w:hAnsi="Times New Roman" w:cs="Times New Roman"/>
      <w:color w:val="000000"/>
      <w:sz w:val="20"/>
      <w:szCs w:val="20"/>
      <w:lang w:val="en-US"/>
    </w:rPr>
    <w:tblPr>
      <w:tblStyleRowBandSize w:val="1"/>
      <w:tblStyleColBandSize w:val="1"/>
    </w:tblPr>
    <w:tblStylePr w:type="firstRow">
      <w:rPr>
        <w:rFonts w:ascii="Cambria" w:eastAsia="MS Gothic" w:hAnsi="Cambria" w:cs="Times New Roman"/>
        <w:i/>
        <w:iCs/>
        <w:sz w:val="26"/>
      </w:rPr>
      <w:tblPr/>
      <w:tcPr>
        <w:tcBorders>
          <w:bottom w:val="single" w:sz="4" w:space="0" w:color="000000"/>
        </w:tcBorders>
        <w:shd w:val="clear" w:color="auto" w:fill="FFFFFF"/>
      </w:tcPr>
    </w:tblStylePr>
    <w:tblStylePr w:type="lastRow">
      <w:rPr>
        <w:rFonts w:ascii="Cambria" w:eastAsia="MS Gothic" w:hAnsi="Cambria" w:cs="Times New Roman"/>
        <w:i/>
        <w:iCs/>
        <w:sz w:val="26"/>
      </w:rPr>
      <w:tblPr/>
      <w:tcPr>
        <w:tcBorders>
          <w:top w:val="single" w:sz="4" w:space="0" w:color="000000"/>
        </w:tcBorders>
        <w:shd w:val="clear" w:color="auto" w:fill="FFFFFF"/>
      </w:tcPr>
    </w:tblStylePr>
    <w:tblStylePr w:type="firstCol">
      <w:pPr>
        <w:jc w:val="right"/>
      </w:pPr>
      <w:rPr>
        <w:rFonts w:ascii="Cambria" w:eastAsia="MS Gothic" w:hAnsi="Cambria" w:cs="Times New Roman"/>
        <w:i/>
        <w:iCs/>
        <w:sz w:val="26"/>
      </w:rPr>
      <w:tblPr/>
      <w:tcPr>
        <w:tcBorders>
          <w:right w:val="single" w:sz="4" w:space="0" w:color="000000"/>
        </w:tcBorders>
        <w:shd w:val="clear" w:color="auto" w:fill="FFFFFF"/>
      </w:tcPr>
    </w:tblStylePr>
    <w:tblStylePr w:type="lastCol">
      <w:rPr>
        <w:rFonts w:ascii="Cambria" w:eastAsia="MS Gothic" w:hAnsi="Cambria"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2-1">
    <w:name w:val="Medium List 2 Accent 1"/>
    <w:basedOn w:val="a3"/>
    <w:uiPriority w:val="66"/>
    <w:rsid w:val="00597562"/>
    <w:rPr>
      <w:rFonts w:ascii="Cambria" w:eastAsia="MS Gothic" w:hAnsi="Cambria" w:cs="Times New Roman"/>
      <w:color w:val="000000"/>
      <w:sz w:val="22"/>
      <w:szCs w:val="22"/>
      <w:lang w:val="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customStyle="1" w:styleId="BulletsL1">
    <w:name w:val="Bullets L1"/>
    <w:basedOn w:val="a1"/>
    <w:link w:val="BulletsL1Char"/>
    <w:qFormat/>
    <w:rsid w:val="00597562"/>
    <w:pPr>
      <w:numPr>
        <w:numId w:val="35"/>
      </w:numPr>
      <w:ind w:left="567" w:hanging="357"/>
    </w:pPr>
  </w:style>
  <w:style w:type="character" w:customStyle="1" w:styleId="BulletsL1Char">
    <w:name w:val="Bullets L1 Char"/>
    <w:link w:val="BulletsL1"/>
    <w:rsid w:val="00597562"/>
    <w:rPr>
      <w:rFonts w:ascii="Arial" w:eastAsia="MS Mincho" w:hAnsi="Arial" w:cs="Arial"/>
      <w:bCs/>
      <w:sz w:val="22"/>
      <w:szCs w:val="21"/>
      <w:lang w:val="en-US" w:eastAsia="ja-JP"/>
    </w:rPr>
  </w:style>
  <w:style w:type="paragraph" w:customStyle="1" w:styleId="BulletedListlevel2">
    <w:name w:val="Bulleted List level 2"/>
    <w:basedOn w:val="BulletsL1"/>
    <w:link w:val="BulletedListlevel2Char"/>
    <w:rsid w:val="00597562"/>
    <w:pPr>
      <w:numPr>
        <w:ilvl w:val="1"/>
      </w:numPr>
      <w:ind w:left="714" w:hanging="357"/>
    </w:pPr>
  </w:style>
  <w:style w:type="character" w:styleId="aff6">
    <w:name w:val="footnote reference"/>
    <w:rsid w:val="00597562"/>
    <w:rPr>
      <w:vertAlign w:val="superscript"/>
    </w:rPr>
  </w:style>
  <w:style w:type="character" w:customStyle="1" w:styleId="BulletedListlevel2Char">
    <w:name w:val="Bulleted List level 2 Char"/>
    <w:link w:val="BulletedListlevel2"/>
    <w:rsid w:val="00597562"/>
    <w:rPr>
      <w:rFonts w:ascii="Arial" w:eastAsia="MS Mincho" w:hAnsi="Arial" w:cs="Arial"/>
      <w:bCs/>
      <w:sz w:val="22"/>
      <w:szCs w:val="21"/>
      <w:lang w:val="en-US" w:eastAsia="ja-JP"/>
    </w:rPr>
  </w:style>
  <w:style w:type="paragraph" w:customStyle="1" w:styleId="ListParagraphlevel2">
    <w:name w:val="List Paragraph level 2"/>
    <w:basedOn w:val="a1"/>
    <w:link w:val="ListParagraphlevel2Char"/>
    <w:rsid w:val="00597562"/>
    <w:pPr>
      <w:numPr>
        <w:ilvl w:val="1"/>
        <w:numId w:val="34"/>
      </w:numPr>
      <w:ind w:left="714" w:hanging="357"/>
    </w:pPr>
  </w:style>
  <w:style w:type="character" w:customStyle="1" w:styleId="ListParagraphlevel2Char">
    <w:name w:val="List Paragraph level 2 Char"/>
    <w:link w:val="ListParagraphlevel2"/>
    <w:rsid w:val="00597562"/>
    <w:rPr>
      <w:rFonts w:ascii="Arial" w:eastAsia="MS Mincho" w:hAnsi="Arial" w:cs="Arial"/>
      <w:bCs/>
      <w:sz w:val="22"/>
      <w:szCs w:val="21"/>
      <w:lang w:val="en-US" w:eastAsia="ja-JP"/>
    </w:rPr>
  </w:style>
  <w:style w:type="character" w:customStyle="1" w:styleId="hi8">
    <w:name w:val="hi8"/>
    <w:rsid w:val="00597562"/>
    <w:rPr>
      <w:color w:val="DC003C"/>
      <w:shd w:val="clear" w:color="auto" w:fill="auto"/>
    </w:rPr>
  </w:style>
  <w:style w:type="character" w:customStyle="1" w:styleId="hi1">
    <w:name w:val="hi1"/>
    <w:rsid w:val="00597562"/>
    <w:rPr>
      <w:color w:val="DC003C"/>
      <w:shd w:val="clear" w:color="auto" w:fill="auto"/>
    </w:rPr>
  </w:style>
  <w:style w:type="character" w:customStyle="1" w:styleId="journalname1">
    <w:name w:val="journalname1"/>
    <w:rsid w:val="00597562"/>
    <w:rPr>
      <w:i/>
      <w:iCs/>
    </w:rPr>
  </w:style>
  <w:style w:type="character" w:customStyle="1" w:styleId="journalnumber">
    <w:name w:val="journalnumber"/>
    <w:rsid w:val="00597562"/>
    <w:rPr>
      <w:b/>
      <w:bCs/>
    </w:rPr>
  </w:style>
  <w:style w:type="character" w:customStyle="1" w:styleId="cite-pages">
    <w:name w:val="cite-pages"/>
    <w:rsid w:val="00597562"/>
  </w:style>
  <w:style w:type="character" w:customStyle="1" w:styleId="mixed-citation">
    <w:name w:val="mixed-citation"/>
    <w:rsid w:val="00597562"/>
  </w:style>
  <w:style w:type="character" w:customStyle="1" w:styleId="ref-title">
    <w:name w:val="ref-title"/>
    <w:rsid w:val="00597562"/>
  </w:style>
  <w:style w:type="paragraph" w:customStyle="1" w:styleId="Stata">
    <w:name w:val="Stata"/>
    <w:basedOn w:val="a0"/>
    <w:rsid w:val="00597562"/>
    <w:rPr>
      <w:rFonts w:ascii="Consolas" w:hAnsi="Consolas"/>
      <w:sz w:val="16"/>
    </w:rPr>
  </w:style>
  <w:style w:type="paragraph" w:customStyle="1" w:styleId="Style1">
    <w:name w:val="Style1"/>
    <w:basedOn w:val="1"/>
    <w:next w:val="20"/>
    <w:rsid w:val="00597562"/>
    <w:pPr>
      <w:spacing w:before="0"/>
    </w:pPr>
    <w:rPr>
      <w:i/>
    </w:rPr>
  </w:style>
  <w:style w:type="paragraph" w:customStyle="1" w:styleId="TitleHeadings">
    <w:name w:val="Title Headings"/>
    <w:basedOn w:val="a0"/>
    <w:link w:val="TitleHeadingsChar"/>
    <w:rsid w:val="00597562"/>
    <w:pPr>
      <w:spacing w:before="240"/>
    </w:pPr>
    <w:rPr>
      <w:b/>
    </w:rPr>
  </w:style>
  <w:style w:type="character" w:customStyle="1" w:styleId="TitleHeadingsChar">
    <w:name w:val="Title Headings Char"/>
    <w:link w:val="TitleHeadings"/>
    <w:rsid w:val="00597562"/>
    <w:rPr>
      <w:rFonts w:ascii="Arial" w:eastAsia="MS Mincho" w:hAnsi="Arial" w:cs="Arial"/>
      <w:b/>
      <w:bCs/>
      <w:sz w:val="22"/>
      <w:lang w:val="en-US" w:eastAsia="ja-JP"/>
    </w:rPr>
  </w:style>
  <w:style w:type="table" w:styleId="33">
    <w:name w:val="Table 3D effects 3"/>
    <w:basedOn w:val="a3"/>
    <w:rsid w:val="00597562"/>
    <w:pPr>
      <w:spacing w:line="360" w:lineRule="auto"/>
    </w:pPr>
    <w:rPr>
      <w:rFonts w:ascii="Times New Roman" w:eastAsia="Times New Roman" w:hAnsi="Times New Roman" w:cs="Times New Roman"/>
      <w:sz w:val="20"/>
      <w:szCs w:val="20"/>
      <w:lang w:val="en-US"/>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TableTextColHead">
    <w:name w:val="TableText Col Head"/>
    <w:rsid w:val="00597562"/>
    <w:pPr>
      <w:jc w:val="center"/>
    </w:pPr>
    <w:rPr>
      <w:rFonts w:ascii="Times New Roman" w:eastAsia="Times New Roman" w:hAnsi="Times New Roman" w:cs="Times New Roman"/>
      <w:b/>
      <w:sz w:val="20"/>
      <w:szCs w:val="20"/>
      <w:lang w:val="en-US"/>
    </w:rPr>
  </w:style>
  <w:style w:type="paragraph" w:customStyle="1" w:styleId="TableText0">
    <w:name w:val="TableText"/>
    <w:link w:val="TableTextChar"/>
    <w:rsid w:val="00597562"/>
    <w:rPr>
      <w:rFonts w:ascii="Times New Roman" w:eastAsia="Times New Roman" w:hAnsi="Times New Roman" w:cs="Arial"/>
      <w:sz w:val="20"/>
      <w:szCs w:val="20"/>
      <w:lang w:val="en-US"/>
    </w:rPr>
  </w:style>
  <w:style w:type="character" w:customStyle="1" w:styleId="TableTextChar">
    <w:name w:val="TableText Char"/>
    <w:link w:val="TableText0"/>
    <w:rsid w:val="00597562"/>
    <w:rPr>
      <w:rFonts w:ascii="Times New Roman" w:eastAsia="Times New Roman" w:hAnsi="Times New Roman" w:cs="Arial"/>
      <w:sz w:val="20"/>
      <w:szCs w:val="20"/>
      <w:lang w:val="en-US"/>
    </w:rPr>
  </w:style>
  <w:style w:type="character" w:customStyle="1" w:styleId="TableText9">
    <w:name w:val="TableText 9"/>
    <w:rsid w:val="00597562"/>
    <w:rPr>
      <w:rFonts w:ascii="Times New Roman" w:hAnsi="Times New Roman"/>
      <w:sz w:val="18"/>
    </w:rPr>
  </w:style>
  <w:style w:type="table" w:customStyle="1" w:styleId="PlainTable31">
    <w:name w:val="Plain Table 31"/>
    <w:basedOn w:val="a3"/>
    <w:uiPriority w:val="43"/>
    <w:rsid w:val="00597562"/>
    <w:rPr>
      <w:rFonts w:ascii="Times New Roman" w:eastAsia="Times New Roman" w:hAnsi="Times New Roman" w:cs="Times New Roman"/>
      <w:sz w:val="20"/>
      <w:szCs w:val="20"/>
      <w:lang w:val="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21">
    <w:name w:val="Plain Table 21"/>
    <w:basedOn w:val="a3"/>
    <w:uiPriority w:val="42"/>
    <w:rsid w:val="00597562"/>
    <w:rPr>
      <w:rFonts w:ascii="Times New Roman" w:eastAsia="Times New Roman" w:hAnsi="Times New Roman" w:cs="Times New Roman"/>
      <w:sz w:val="20"/>
      <w:szCs w:val="20"/>
      <w:lang w:val="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2">
    <w:name w:val="List Bullet 2"/>
    <w:link w:val="2Char0"/>
    <w:rsid w:val="00597562"/>
    <w:pPr>
      <w:numPr>
        <w:numId w:val="36"/>
      </w:numPr>
      <w:spacing w:after="240"/>
    </w:pPr>
    <w:rPr>
      <w:rFonts w:ascii="Times New Roman" w:eastAsia="Times New Roman" w:hAnsi="Times New Roman" w:cs="Times New Roman"/>
      <w:lang w:val="en-US"/>
    </w:rPr>
  </w:style>
  <w:style w:type="character" w:customStyle="1" w:styleId="2Char0">
    <w:name w:val="글머리 기호 2 Char"/>
    <w:link w:val="2"/>
    <w:rsid w:val="00597562"/>
    <w:rPr>
      <w:rFonts w:ascii="Times New Roman" w:eastAsia="Times New Roman" w:hAnsi="Times New Roman" w:cs="Times New Roman"/>
      <w:lang w:val="en-US"/>
    </w:rPr>
  </w:style>
  <w:style w:type="paragraph" w:customStyle="1" w:styleId="Appendix1">
    <w:name w:val="Appendix 1"/>
    <w:next w:val="Paragraph"/>
    <w:rsid w:val="00597562"/>
    <w:pPr>
      <w:keepNext/>
      <w:numPr>
        <w:numId w:val="37"/>
      </w:numPr>
      <w:tabs>
        <w:tab w:val="clear" w:pos="0"/>
      </w:tabs>
      <w:spacing w:after="240"/>
    </w:pPr>
    <w:rPr>
      <w:rFonts w:ascii="Times New Roman" w:eastAsia="Times New Roman" w:hAnsi="Times New Roman" w:cs="Times New Roman"/>
      <w:b/>
      <w:lang w:val="en-US"/>
    </w:rPr>
  </w:style>
  <w:style w:type="paragraph" w:customStyle="1" w:styleId="Appendix2">
    <w:name w:val="Appendix 2"/>
    <w:next w:val="Paragraph"/>
    <w:rsid w:val="00597562"/>
    <w:pPr>
      <w:keepNext/>
      <w:numPr>
        <w:ilvl w:val="1"/>
        <w:numId w:val="37"/>
      </w:numPr>
      <w:tabs>
        <w:tab w:val="clear" w:pos="0"/>
      </w:tabs>
      <w:spacing w:after="240"/>
    </w:pPr>
    <w:rPr>
      <w:rFonts w:ascii="Times New Roman" w:eastAsia="Times New Roman" w:hAnsi="Times New Roman" w:cs="Arial"/>
      <w:b/>
      <w:lang w:val="en-US"/>
    </w:rPr>
  </w:style>
  <w:style w:type="paragraph" w:customStyle="1" w:styleId="Appendix3">
    <w:name w:val="Appendix 3"/>
    <w:next w:val="Paragraph"/>
    <w:rsid w:val="00597562"/>
    <w:pPr>
      <w:keepNext/>
      <w:numPr>
        <w:ilvl w:val="2"/>
        <w:numId w:val="37"/>
      </w:numPr>
      <w:tabs>
        <w:tab w:val="clear" w:pos="0"/>
      </w:tabs>
      <w:spacing w:after="240"/>
    </w:pPr>
    <w:rPr>
      <w:rFonts w:ascii="Times New Roman" w:eastAsia="Times New Roman" w:hAnsi="Times New Roman" w:cs="Arial"/>
      <w:b/>
      <w:bCs/>
      <w:lang w:val="en-US"/>
    </w:rPr>
  </w:style>
  <w:style w:type="paragraph" w:customStyle="1" w:styleId="TableTextCenterSpace">
    <w:name w:val="TableText Center Space"/>
    <w:rsid w:val="00597562"/>
    <w:pPr>
      <w:spacing w:before="60" w:after="60"/>
      <w:jc w:val="center"/>
    </w:pPr>
    <w:rPr>
      <w:rFonts w:ascii="Times New Roman" w:eastAsia="Times New Roman" w:hAnsi="Times New Roman" w:cs="Times New Roman"/>
      <w:sz w:val="20"/>
      <w:szCs w:val="20"/>
      <w:lang w:val="en-US"/>
    </w:rPr>
  </w:style>
  <w:style w:type="paragraph" w:customStyle="1" w:styleId="Bullets1">
    <w:name w:val="Bullets1"/>
    <w:basedOn w:val="a1"/>
    <w:rsid w:val="00597562"/>
    <w:pPr>
      <w:numPr>
        <w:numId w:val="38"/>
      </w:numPr>
    </w:pPr>
  </w:style>
  <w:style w:type="paragraph" w:customStyle="1" w:styleId="Articletitle">
    <w:name w:val="Article title"/>
    <w:basedOn w:val="a0"/>
    <w:next w:val="a0"/>
    <w:link w:val="ArticletitleChar"/>
    <w:rsid w:val="00597562"/>
    <w:rPr>
      <w:b/>
      <w:sz w:val="28"/>
    </w:rPr>
  </w:style>
  <w:style w:type="paragraph" w:customStyle="1" w:styleId="Authornames">
    <w:name w:val="Author names"/>
    <w:basedOn w:val="a0"/>
    <w:next w:val="a0"/>
    <w:rsid w:val="00597562"/>
    <w:pPr>
      <w:spacing w:before="240"/>
    </w:pPr>
  </w:style>
  <w:style w:type="paragraph" w:customStyle="1" w:styleId="Affiliation">
    <w:name w:val="Affiliation"/>
    <w:basedOn w:val="a0"/>
    <w:rsid w:val="00597562"/>
    <w:pPr>
      <w:spacing w:before="240"/>
    </w:pPr>
    <w:rPr>
      <w:i/>
    </w:rPr>
  </w:style>
  <w:style w:type="paragraph" w:customStyle="1" w:styleId="Receiveddates">
    <w:name w:val="Received dates"/>
    <w:basedOn w:val="Affiliation"/>
    <w:next w:val="a0"/>
    <w:rsid w:val="00597562"/>
  </w:style>
  <w:style w:type="paragraph" w:customStyle="1" w:styleId="Abstract">
    <w:name w:val="Abstract"/>
    <w:basedOn w:val="a0"/>
    <w:next w:val="Keywords"/>
    <w:rsid w:val="00597562"/>
    <w:pPr>
      <w:spacing w:before="360" w:after="300"/>
      <w:ind w:left="720" w:right="567"/>
    </w:pPr>
  </w:style>
  <w:style w:type="paragraph" w:customStyle="1" w:styleId="Keywords">
    <w:name w:val="Keywords"/>
    <w:basedOn w:val="a0"/>
    <w:next w:val="Paragraph"/>
    <w:rsid w:val="00597562"/>
    <w:pPr>
      <w:spacing w:before="240" w:after="240"/>
      <w:ind w:left="720" w:right="567"/>
    </w:pPr>
  </w:style>
  <w:style w:type="paragraph" w:customStyle="1" w:styleId="Correspondencedetails">
    <w:name w:val="Correspondence details"/>
    <w:basedOn w:val="a0"/>
    <w:rsid w:val="00597562"/>
    <w:pPr>
      <w:spacing w:before="240"/>
    </w:pPr>
  </w:style>
  <w:style w:type="paragraph" w:customStyle="1" w:styleId="Displayedquotation">
    <w:name w:val="Displayed quotation"/>
    <w:basedOn w:val="a0"/>
    <w:rsid w:val="00597562"/>
    <w:pPr>
      <w:tabs>
        <w:tab w:val="left" w:pos="1077"/>
        <w:tab w:val="left" w:pos="1440"/>
        <w:tab w:val="left" w:pos="1797"/>
        <w:tab w:val="left" w:pos="2155"/>
        <w:tab w:val="left" w:pos="2512"/>
      </w:tabs>
      <w:spacing w:before="240" w:after="360"/>
      <w:ind w:left="709" w:right="425"/>
      <w:contextualSpacing/>
    </w:pPr>
  </w:style>
  <w:style w:type="paragraph" w:customStyle="1" w:styleId="Numberedlist">
    <w:name w:val="Numbered list"/>
    <w:basedOn w:val="Paragraph"/>
    <w:next w:val="Paragraph"/>
    <w:rsid w:val="00597562"/>
    <w:pPr>
      <w:widowControl/>
      <w:numPr>
        <w:numId w:val="39"/>
      </w:numPr>
      <w:spacing w:after="240"/>
      <w:contextualSpacing/>
    </w:pPr>
  </w:style>
  <w:style w:type="paragraph" w:customStyle="1" w:styleId="Displayedequation">
    <w:name w:val="Displayed equation"/>
    <w:basedOn w:val="a0"/>
    <w:next w:val="Paragraph"/>
    <w:rsid w:val="00597562"/>
    <w:pPr>
      <w:tabs>
        <w:tab w:val="center" w:pos="4253"/>
        <w:tab w:val="right" w:pos="8222"/>
      </w:tabs>
      <w:spacing w:before="240" w:after="240"/>
      <w:jc w:val="center"/>
    </w:pPr>
  </w:style>
  <w:style w:type="paragraph" w:customStyle="1" w:styleId="Acknowledgements">
    <w:name w:val="Acknowledgements"/>
    <w:basedOn w:val="a0"/>
    <w:next w:val="a0"/>
    <w:rsid w:val="00597562"/>
  </w:style>
  <w:style w:type="paragraph" w:customStyle="1" w:styleId="Tabletitle">
    <w:name w:val="Table title"/>
    <w:basedOn w:val="Heading4Paragraph"/>
    <w:next w:val="a0"/>
    <w:rsid w:val="00597562"/>
    <w:pPr>
      <w:spacing w:before="0"/>
    </w:pPr>
  </w:style>
  <w:style w:type="paragraph" w:customStyle="1" w:styleId="Figurecaption">
    <w:name w:val="Figure caption"/>
    <w:basedOn w:val="a0"/>
    <w:next w:val="a0"/>
    <w:rsid w:val="00597562"/>
    <w:pPr>
      <w:spacing w:before="240"/>
    </w:pPr>
  </w:style>
  <w:style w:type="paragraph" w:customStyle="1" w:styleId="Footnotes">
    <w:name w:val="Footnotes"/>
    <w:basedOn w:val="a0"/>
    <w:rsid w:val="00597562"/>
    <w:pPr>
      <w:ind w:left="482" w:hanging="482"/>
      <w:contextualSpacing/>
    </w:pPr>
  </w:style>
  <w:style w:type="paragraph" w:customStyle="1" w:styleId="Notesoncontributors">
    <w:name w:val="Notes on contributors"/>
    <w:basedOn w:val="a0"/>
    <w:rsid w:val="00597562"/>
    <w:pPr>
      <w:spacing w:before="240"/>
    </w:pPr>
  </w:style>
  <w:style w:type="paragraph" w:customStyle="1" w:styleId="Normalparagraphstyle">
    <w:name w:val="Normal paragraph style"/>
    <w:basedOn w:val="a0"/>
    <w:next w:val="a0"/>
    <w:rsid w:val="00597562"/>
  </w:style>
  <w:style w:type="paragraph" w:customStyle="1" w:styleId="Newparagraph">
    <w:name w:val="New paragraph"/>
    <w:basedOn w:val="a0"/>
    <w:rsid w:val="00597562"/>
    <w:pPr>
      <w:ind w:firstLine="720"/>
    </w:pPr>
  </w:style>
  <w:style w:type="paragraph" w:styleId="aff7">
    <w:name w:val="Normal Indent"/>
    <w:basedOn w:val="a0"/>
    <w:rsid w:val="00597562"/>
    <w:pPr>
      <w:ind w:left="720"/>
    </w:pPr>
  </w:style>
  <w:style w:type="paragraph" w:customStyle="1" w:styleId="Subjectcodes">
    <w:name w:val="Subject codes"/>
    <w:basedOn w:val="Keywords"/>
    <w:next w:val="Paragraph"/>
    <w:rsid w:val="00597562"/>
  </w:style>
  <w:style w:type="paragraph" w:customStyle="1" w:styleId="Heading4Paragraph">
    <w:name w:val="Heading 4 + Paragraph"/>
    <w:basedOn w:val="Paragraph"/>
    <w:next w:val="Newparagraph"/>
    <w:rsid w:val="00597562"/>
    <w:pPr>
      <w:widowControl/>
      <w:spacing w:before="360"/>
    </w:pPr>
  </w:style>
  <w:style w:type="paragraph" w:customStyle="1" w:styleId="HeaderFooter0">
    <w:name w:val="Header &amp; Footer"/>
    <w:rsid w:val="00597562"/>
    <w:pPr>
      <w:pBdr>
        <w:top w:val="nil"/>
        <w:left w:val="nil"/>
        <w:bottom w:val="nil"/>
        <w:right w:val="nil"/>
        <w:between w:val="nil"/>
        <w:bar w:val="nil"/>
      </w:pBdr>
      <w:tabs>
        <w:tab w:val="right" w:pos="9020"/>
      </w:tabs>
    </w:pPr>
    <w:rPr>
      <w:rFonts w:ascii="Helvetica" w:eastAsia="Arial Unicode MS" w:hAnsi="Arial Unicode MS" w:cs="Arial Unicode MS"/>
      <w:color w:val="000000"/>
      <w:bdr w:val="nil"/>
      <w:lang w:val="en-US"/>
    </w:rPr>
  </w:style>
  <w:style w:type="paragraph" w:customStyle="1" w:styleId="FreeForm">
    <w:name w:val="Free Form"/>
    <w:rsid w:val="00597562"/>
    <w:pPr>
      <w:pBdr>
        <w:top w:val="nil"/>
        <w:left w:val="nil"/>
        <w:bottom w:val="nil"/>
        <w:right w:val="nil"/>
        <w:between w:val="nil"/>
        <w:bar w:val="nil"/>
      </w:pBdr>
    </w:pPr>
    <w:rPr>
      <w:rFonts w:ascii="Times New Roman" w:eastAsia="Arial Unicode MS" w:hAnsi="Arial Unicode MS" w:cs="Arial Unicode MS"/>
      <w:color w:val="000000"/>
      <w:sz w:val="20"/>
      <w:szCs w:val="20"/>
      <w:u w:color="000000"/>
      <w:bdr w:val="nil"/>
      <w:lang w:val="en-US"/>
    </w:rPr>
  </w:style>
  <w:style w:type="paragraph" w:customStyle="1" w:styleId="HeaderFooterA">
    <w:name w:val="Header &amp; Footer A"/>
    <w:rsid w:val="00597562"/>
    <w:pPr>
      <w:pBdr>
        <w:top w:val="nil"/>
        <w:left w:val="nil"/>
        <w:bottom w:val="nil"/>
        <w:right w:val="nil"/>
        <w:between w:val="nil"/>
        <w:bar w:val="nil"/>
      </w:pBdr>
      <w:tabs>
        <w:tab w:val="right" w:pos="9360"/>
      </w:tabs>
    </w:pPr>
    <w:rPr>
      <w:rFonts w:ascii="Helvetica" w:eastAsia="Arial Unicode MS" w:hAnsi="Arial Unicode MS" w:cs="Arial Unicode MS"/>
      <w:color w:val="000000"/>
      <w:sz w:val="20"/>
      <w:szCs w:val="20"/>
      <w:u w:color="000000"/>
      <w:bdr w:val="nil"/>
      <w:lang w:val="en-US"/>
    </w:rPr>
  </w:style>
  <w:style w:type="paragraph" w:customStyle="1" w:styleId="BodyA">
    <w:name w:val="Body A"/>
    <w:rsid w:val="00597562"/>
    <w:pPr>
      <w:pBdr>
        <w:top w:val="nil"/>
        <w:left w:val="nil"/>
        <w:bottom w:val="nil"/>
        <w:right w:val="nil"/>
        <w:between w:val="nil"/>
        <w:bar w:val="nil"/>
      </w:pBdr>
    </w:pPr>
    <w:rPr>
      <w:rFonts w:ascii="Helvetica" w:eastAsia="Helvetica" w:hAnsi="Helvetica" w:cs="Helvetica"/>
      <w:color w:val="000000"/>
      <w:u w:color="000000"/>
      <w:bdr w:val="nil"/>
      <w:lang w:val="en-US"/>
    </w:rPr>
  </w:style>
  <w:style w:type="character" w:customStyle="1" w:styleId="Link">
    <w:name w:val="Link"/>
    <w:rsid w:val="00597562"/>
    <w:rPr>
      <w:color w:val="0000FF"/>
      <w:u w:val="single" w:color="0000FF"/>
    </w:rPr>
  </w:style>
  <w:style w:type="character" w:customStyle="1" w:styleId="Hyperlink0">
    <w:name w:val="Hyperlink.0"/>
    <w:rsid w:val="00597562"/>
    <w:rPr>
      <w:rFonts w:ascii="Times Roman" w:eastAsia="Times Roman" w:hAnsi="Times Roman" w:cs="Times Roman"/>
      <w:color w:val="000000"/>
      <w:sz w:val="20"/>
      <w:szCs w:val="20"/>
      <w:u w:val="none" w:color="000000"/>
    </w:rPr>
  </w:style>
  <w:style w:type="character" w:customStyle="1" w:styleId="Hyperlink1">
    <w:name w:val="Hyperlink.1"/>
    <w:rsid w:val="00597562"/>
    <w:rPr>
      <w:rFonts w:ascii="Times Roman" w:eastAsia="Times Roman" w:hAnsi="Times Roman" w:cs="Times Roman"/>
      <w:smallCaps/>
      <w:color w:val="1122CC"/>
      <w:sz w:val="20"/>
      <w:szCs w:val="20"/>
      <w:u w:val="single" w:color="1122CC"/>
      <w:shd w:val="clear" w:color="auto" w:fill="FFFFFF"/>
    </w:rPr>
  </w:style>
  <w:style w:type="character" w:customStyle="1" w:styleId="Hyperlink2">
    <w:name w:val="Hyperlink.2"/>
    <w:rsid w:val="00597562"/>
    <w:rPr>
      <w:rFonts w:ascii="Times Roman" w:eastAsia="Times Roman" w:hAnsi="Times Roman" w:cs="Times Roman"/>
      <w:color w:val="000000"/>
      <w:sz w:val="24"/>
      <w:szCs w:val="24"/>
      <w:u w:val="none" w:color="000000"/>
    </w:rPr>
  </w:style>
  <w:style w:type="character" w:customStyle="1" w:styleId="Hyperlink3">
    <w:name w:val="Hyperlink.3"/>
    <w:rsid w:val="00597562"/>
    <w:rPr>
      <w:rFonts w:ascii="Times Roman" w:eastAsia="Times Roman" w:hAnsi="Times Roman" w:cs="Times Roman"/>
      <w:color w:val="0000FF"/>
      <w:sz w:val="24"/>
      <w:szCs w:val="24"/>
      <w:u w:val="single" w:color="0000FF"/>
      <w:lang w:val="en-US"/>
    </w:rPr>
  </w:style>
  <w:style w:type="paragraph" w:customStyle="1" w:styleId="Biosketch">
    <w:name w:val="Biosketch"/>
    <w:basedOn w:val="a0"/>
    <w:link w:val="BiosketchChar"/>
    <w:rsid w:val="00597562"/>
    <w:pPr>
      <w:pBdr>
        <w:top w:val="single" w:sz="8" w:space="6" w:color="808080"/>
        <w:left w:val="single" w:sz="8" w:space="6" w:color="808080"/>
        <w:bottom w:val="single" w:sz="8" w:space="6" w:color="808080"/>
        <w:right w:val="single" w:sz="8" w:space="6" w:color="808080"/>
      </w:pBdr>
    </w:pPr>
  </w:style>
  <w:style w:type="paragraph" w:customStyle="1" w:styleId="Articlesubtitle">
    <w:name w:val="Article subtitle"/>
    <w:basedOn w:val="Articletitle"/>
    <w:link w:val="ArticlesubtitleChar"/>
    <w:rsid w:val="00597562"/>
  </w:style>
  <w:style w:type="character" w:customStyle="1" w:styleId="BiosketchChar">
    <w:name w:val="Biosketch Char"/>
    <w:link w:val="Biosketch"/>
    <w:rsid w:val="00597562"/>
    <w:rPr>
      <w:rFonts w:ascii="Arial" w:eastAsia="MS Mincho" w:hAnsi="Arial" w:cs="Arial"/>
      <w:bCs/>
      <w:sz w:val="22"/>
      <w:lang w:val="en-US" w:eastAsia="ja-JP"/>
    </w:rPr>
  </w:style>
  <w:style w:type="character" w:customStyle="1" w:styleId="ArticletitleChar">
    <w:name w:val="Article title Char"/>
    <w:link w:val="Articletitle"/>
    <w:rsid w:val="00597562"/>
    <w:rPr>
      <w:rFonts w:ascii="Arial" w:eastAsia="MS Mincho" w:hAnsi="Arial" w:cs="Arial"/>
      <w:b/>
      <w:bCs/>
      <w:sz w:val="28"/>
      <w:lang w:val="en-US" w:eastAsia="ja-JP"/>
    </w:rPr>
  </w:style>
  <w:style w:type="character" w:customStyle="1" w:styleId="ArticlesubtitleChar">
    <w:name w:val="Article subtitle Char"/>
    <w:link w:val="Articlesubtitle"/>
    <w:rsid w:val="00597562"/>
    <w:rPr>
      <w:rFonts w:ascii="Arial" w:eastAsia="MS Mincho" w:hAnsi="Arial" w:cs="Arial"/>
      <w:b/>
      <w:bCs/>
      <w:sz w:val="28"/>
      <w:lang w:val="en-US" w:eastAsia="ja-JP"/>
    </w:rPr>
  </w:style>
  <w:style w:type="paragraph" w:customStyle="1" w:styleId="Notes">
    <w:name w:val="Notes"/>
    <w:basedOn w:val="a1"/>
    <w:link w:val="NotesChar"/>
    <w:rsid w:val="00597562"/>
    <w:pPr>
      <w:numPr>
        <w:numId w:val="40"/>
      </w:numPr>
    </w:pPr>
  </w:style>
  <w:style w:type="character" w:customStyle="1" w:styleId="NotesChar">
    <w:name w:val="Notes Char"/>
    <w:link w:val="Notes"/>
    <w:rsid w:val="00597562"/>
    <w:rPr>
      <w:rFonts w:ascii="Arial" w:eastAsia="MS Mincho" w:hAnsi="Arial" w:cs="Arial"/>
      <w:bCs/>
      <w:sz w:val="22"/>
      <w:szCs w:val="21"/>
      <w:lang w:val="en-US" w:eastAsia="ja-JP"/>
    </w:rPr>
  </w:style>
  <w:style w:type="character" w:customStyle="1" w:styleId="Mention1">
    <w:name w:val="Mention1"/>
    <w:uiPriority w:val="99"/>
    <w:semiHidden/>
    <w:unhideWhenUsed/>
    <w:rsid w:val="00597562"/>
    <w:rPr>
      <w:color w:val="2B579A"/>
      <w:shd w:val="clear" w:color="auto" w:fill="E6E6E6"/>
    </w:rPr>
  </w:style>
  <w:style w:type="paragraph" w:customStyle="1" w:styleId="Refslist">
    <w:name w:val="Refs list"/>
    <w:basedOn w:val="a0"/>
    <w:link w:val="RefslistChar"/>
    <w:rsid w:val="00597562"/>
    <w:pPr>
      <w:spacing w:before="60" w:line="240" w:lineRule="auto"/>
      <w:ind w:left="567" w:hanging="567"/>
    </w:pPr>
    <w:rPr>
      <w:sz w:val="21"/>
      <w:szCs w:val="21"/>
    </w:rPr>
  </w:style>
  <w:style w:type="character" w:customStyle="1" w:styleId="RefslistChar">
    <w:name w:val="Refs list Char"/>
    <w:link w:val="Refslist"/>
    <w:rsid w:val="00597562"/>
    <w:rPr>
      <w:rFonts w:ascii="Arial" w:eastAsia="MS Mincho" w:hAnsi="Arial" w:cs="Arial"/>
      <w:bCs/>
      <w:sz w:val="21"/>
      <w:szCs w:val="21"/>
      <w:lang w:val="en-US" w:eastAsia="ja-JP"/>
    </w:rPr>
  </w:style>
  <w:style w:type="paragraph" w:customStyle="1" w:styleId="Normalpara">
    <w:name w:val="Normal para"/>
    <w:basedOn w:val="a0"/>
    <w:link w:val="NormalparaChar"/>
    <w:rsid w:val="00597562"/>
    <w:pPr>
      <w:overflowPunct w:val="0"/>
      <w:autoSpaceDE w:val="0"/>
      <w:autoSpaceDN w:val="0"/>
      <w:adjustRightInd w:val="0"/>
      <w:spacing w:line="240" w:lineRule="auto"/>
      <w:textAlignment w:val="baseline"/>
    </w:pPr>
    <w:rPr>
      <w:rFonts w:eastAsia="Times New Roman"/>
    </w:rPr>
  </w:style>
  <w:style w:type="character" w:customStyle="1" w:styleId="NormalparaChar">
    <w:name w:val="Normal para Char"/>
    <w:link w:val="Normalpara"/>
    <w:rsid w:val="00597562"/>
    <w:rPr>
      <w:rFonts w:ascii="Arial" w:eastAsia="Times New Roman" w:hAnsi="Arial" w:cs="Arial"/>
      <w:bCs/>
      <w:sz w:val="22"/>
      <w:lang w:val="en-US" w:eastAsia="ja-JP"/>
    </w:rPr>
  </w:style>
  <w:style w:type="paragraph" w:customStyle="1" w:styleId="Subbullet">
    <w:name w:val="Sub bullet"/>
    <w:basedOn w:val="Bulletedlist"/>
    <w:link w:val="SubbulletChar"/>
    <w:rsid w:val="00597562"/>
    <w:pPr>
      <w:numPr>
        <w:ilvl w:val="1"/>
        <w:numId w:val="41"/>
      </w:numPr>
      <w:ind w:left="1134" w:hanging="357"/>
    </w:pPr>
  </w:style>
  <w:style w:type="character" w:customStyle="1" w:styleId="SubbulletChar">
    <w:name w:val="Sub bullet Char"/>
    <w:link w:val="Subbullet"/>
    <w:rsid w:val="00597562"/>
    <w:rPr>
      <w:rFonts w:ascii="Arial" w:eastAsia="MS Mincho" w:hAnsi="Arial" w:cs="Arial"/>
      <w:bCs/>
      <w:sz w:val="22"/>
      <w:szCs w:val="21"/>
      <w:lang w:val="en-US" w:eastAsia="ja-JP"/>
    </w:rPr>
  </w:style>
  <w:style w:type="paragraph" w:customStyle="1" w:styleId="Bodytextafterfiguretable">
    <w:name w:val="Body text after figure/table"/>
    <w:basedOn w:val="af7"/>
    <w:link w:val="BodytextafterfiguretableChar"/>
    <w:rsid w:val="00597562"/>
    <w:pPr>
      <w:spacing w:before="240"/>
    </w:pPr>
  </w:style>
  <w:style w:type="character" w:customStyle="1" w:styleId="BodytextafterfiguretableChar">
    <w:name w:val="Body text after figure/table Char"/>
    <w:link w:val="Bodytextafterfiguretable"/>
    <w:rsid w:val="00597562"/>
    <w:rPr>
      <w:rFonts w:ascii="Arial" w:eastAsia="바탕" w:hAnsi="Arial" w:cs="Times New Roman"/>
      <w:bCs/>
      <w:sz w:val="22"/>
      <w:lang w:val="en-US" w:eastAsia="ja-JP"/>
    </w:rPr>
  </w:style>
  <w:style w:type="paragraph" w:customStyle="1" w:styleId="Tablefigurefootnotes">
    <w:name w:val="Table/figure footnotes"/>
    <w:basedOn w:val="a0"/>
    <w:link w:val="TablefigurefootnotesChar"/>
    <w:rsid w:val="00597562"/>
    <w:pPr>
      <w:keepLines/>
      <w:spacing w:after="60" w:line="240" w:lineRule="auto"/>
    </w:pPr>
    <w:rPr>
      <w:rFonts w:eastAsia="바탕" w:cs="Times New Roman"/>
      <w:color w:val="7F7F7F"/>
      <w:sz w:val="18"/>
    </w:rPr>
  </w:style>
  <w:style w:type="character" w:customStyle="1" w:styleId="TablefigurefootnotesChar">
    <w:name w:val="Table/figure footnotes Char"/>
    <w:link w:val="Tablefigurefootnotes"/>
    <w:rsid w:val="00597562"/>
    <w:rPr>
      <w:rFonts w:ascii="Arial" w:eastAsia="바탕" w:hAnsi="Arial" w:cs="Times New Roman"/>
      <w:bCs/>
      <w:color w:val="7F7F7F"/>
      <w:sz w:val="18"/>
      <w:lang w:val="en-US" w:eastAsia="ja-JP"/>
    </w:rPr>
  </w:style>
  <w:style w:type="paragraph" w:customStyle="1" w:styleId="Figuretitle">
    <w:name w:val="Figure title"/>
    <w:basedOn w:val="a0"/>
    <w:link w:val="FiguretitleChar"/>
    <w:rsid w:val="00597562"/>
    <w:pPr>
      <w:spacing w:before="360" w:line="240" w:lineRule="auto"/>
    </w:pPr>
    <w:rPr>
      <w:rFonts w:eastAsia="바탕" w:cs="Times New Roman"/>
      <w:b/>
    </w:rPr>
  </w:style>
  <w:style w:type="character" w:customStyle="1" w:styleId="FiguretitleChar">
    <w:name w:val="Figure title Char"/>
    <w:link w:val="Figuretitle"/>
    <w:rsid w:val="00597562"/>
    <w:rPr>
      <w:rFonts w:ascii="Arial" w:eastAsia="바탕" w:hAnsi="Arial" w:cs="Times New Roman"/>
      <w:b/>
      <w:bCs/>
      <w:sz w:val="22"/>
      <w:lang w:val="en-US" w:eastAsia="ja-JP"/>
    </w:rPr>
  </w:style>
  <w:style w:type="paragraph" w:customStyle="1" w:styleId="TableText1">
    <w:name w:val="Table Text"/>
    <w:basedOn w:val="a0"/>
    <w:link w:val="TableTextZchn"/>
    <w:rsid w:val="00597562"/>
    <w:pPr>
      <w:spacing w:before="40" w:after="20" w:line="240" w:lineRule="auto"/>
      <w:jc w:val="both"/>
    </w:pPr>
    <w:rPr>
      <w:rFonts w:ascii="Minion" w:eastAsia="Times New Roman" w:hAnsi="Minion" w:cs="Times New Roman"/>
      <w:szCs w:val="20"/>
      <w:lang w:eastAsia="zh-CN"/>
    </w:rPr>
  </w:style>
  <w:style w:type="character" w:customStyle="1" w:styleId="TableTextZchn">
    <w:name w:val="Table Text Zchn"/>
    <w:link w:val="TableText1"/>
    <w:rsid w:val="00597562"/>
    <w:rPr>
      <w:rFonts w:ascii="Minion" w:eastAsia="Times New Roman" w:hAnsi="Minion" w:cs="Times New Roman"/>
      <w:bCs/>
      <w:sz w:val="22"/>
      <w:szCs w:val="20"/>
      <w:lang w:val="en-US" w:eastAsia="zh-CN"/>
    </w:rPr>
  </w:style>
  <w:style w:type="character" w:customStyle="1" w:styleId="author">
    <w:name w:val="author"/>
    <w:rsid w:val="00597562"/>
  </w:style>
  <w:style w:type="character" w:customStyle="1" w:styleId="pubyear">
    <w:name w:val="pubyear"/>
    <w:rsid w:val="00597562"/>
  </w:style>
  <w:style w:type="character" w:customStyle="1" w:styleId="articletitle0">
    <w:name w:val="articletitle"/>
    <w:rsid w:val="00597562"/>
  </w:style>
  <w:style w:type="character" w:customStyle="1" w:styleId="journaltitle">
    <w:name w:val="journaltitle"/>
    <w:rsid w:val="00597562"/>
  </w:style>
  <w:style w:type="character" w:customStyle="1" w:styleId="vol">
    <w:name w:val="vol"/>
    <w:rsid w:val="00597562"/>
  </w:style>
  <w:style w:type="character" w:customStyle="1" w:styleId="pagefirst">
    <w:name w:val="pagefirst"/>
    <w:rsid w:val="00597562"/>
  </w:style>
  <w:style w:type="character" w:customStyle="1" w:styleId="pagelast">
    <w:name w:val="pagelast"/>
    <w:rsid w:val="00597562"/>
  </w:style>
  <w:style w:type="character" w:customStyle="1" w:styleId="doi">
    <w:name w:val="doi"/>
    <w:rsid w:val="00597562"/>
  </w:style>
  <w:style w:type="character" w:customStyle="1" w:styleId="fm-citation-ids-label">
    <w:name w:val="fm-citation-ids-label"/>
    <w:rsid w:val="00597562"/>
  </w:style>
  <w:style w:type="character" w:customStyle="1" w:styleId="Heading2Char1">
    <w:name w:val="Heading 2 Char1"/>
    <w:uiPriority w:val="9"/>
    <w:rsid w:val="00597562"/>
    <w:rPr>
      <w:rFonts w:eastAsia="MS Gothic" w:cs="Times New Roman"/>
      <w:b/>
      <w:bCs/>
      <w:sz w:val="28"/>
      <w:szCs w:val="26"/>
      <w:lang w:eastAsia="ja-JP"/>
    </w:rPr>
  </w:style>
  <w:style w:type="character" w:customStyle="1" w:styleId="tgc">
    <w:name w:val="_tgc"/>
    <w:rsid w:val="00597562"/>
  </w:style>
  <w:style w:type="character" w:customStyle="1" w:styleId="issue-title">
    <w:name w:val="issue-title"/>
    <w:rsid w:val="00597562"/>
  </w:style>
  <w:style w:type="paragraph" w:customStyle="1" w:styleId="Pa5">
    <w:name w:val="Pa5"/>
    <w:basedOn w:val="a0"/>
    <w:next w:val="a0"/>
    <w:uiPriority w:val="99"/>
    <w:rsid w:val="00597562"/>
    <w:pPr>
      <w:widowControl w:val="0"/>
      <w:autoSpaceDE w:val="0"/>
      <w:autoSpaceDN w:val="0"/>
      <w:adjustRightInd w:val="0"/>
      <w:spacing w:before="360" w:line="561" w:lineRule="atLeast"/>
    </w:pPr>
    <w:rPr>
      <w:rFonts w:ascii="BI Sans" w:hAnsi="BI Sans" w:cs="BI Sans"/>
    </w:rPr>
  </w:style>
  <w:style w:type="paragraph" w:customStyle="1" w:styleId="Sinespaciado1">
    <w:name w:val="Sin espaciado1"/>
    <w:uiPriority w:val="99"/>
    <w:rsid w:val="00597562"/>
    <w:rPr>
      <w:rFonts w:ascii="Times New Roman" w:eastAsia="MS Mincho" w:hAnsi="Times New Roman" w:cs="Times New Roman"/>
      <w:lang w:val="en-US" w:eastAsia="ja-JP"/>
    </w:rPr>
  </w:style>
  <w:style w:type="paragraph" w:customStyle="1" w:styleId="Pa7">
    <w:name w:val="Pa7"/>
    <w:basedOn w:val="a0"/>
    <w:next w:val="a0"/>
    <w:uiPriority w:val="99"/>
    <w:rsid w:val="00597562"/>
    <w:pPr>
      <w:autoSpaceDE w:val="0"/>
      <w:autoSpaceDN w:val="0"/>
      <w:adjustRightInd w:val="0"/>
      <w:spacing w:line="201" w:lineRule="atLeast"/>
    </w:pPr>
    <w:rPr>
      <w:rFonts w:ascii="AGaramond" w:hAnsi="AGaramond"/>
    </w:rPr>
  </w:style>
  <w:style w:type="character" w:customStyle="1" w:styleId="A10">
    <w:name w:val="A1"/>
    <w:uiPriority w:val="99"/>
    <w:rsid w:val="00597562"/>
    <w:rPr>
      <w:rFonts w:ascii="Myriad Pro Light" w:hAnsi="Myriad Pro Light" w:cs="Myriad Pro Light"/>
      <w:b/>
      <w:bCs/>
      <w:color w:val="223289"/>
      <w:sz w:val="16"/>
      <w:szCs w:val="16"/>
    </w:rPr>
  </w:style>
  <w:style w:type="character" w:customStyle="1" w:styleId="A17">
    <w:name w:val="A17"/>
    <w:uiPriority w:val="99"/>
    <w:rsid w:val="00597562"/>
    <w:rPr>
      <w:rFonts w:cs="AGaramond"/>
      <w:color w:val="221E1F"/>
      <w:sz w:val="14"/>
      <w:szCs w:val="14"/>
    </w:rPr>
  </w:style>
  <w:style w:type="character" w:customStyle="1" w:styleId="A16">
    <w:name w:val="A16"/>
    <w:uiPriority w:val="99"/>
    <w:rsid w:val="00597562"/>
    <w:rPr>
      <w:rFonts w:cs="Minion Pro"/>
      <w:color w:val="000000"/>
    </w:rPr>
  </w:style>
  <w:style w:type="paragraph" w:customStyle="1" w:styleId="Tabletext2">
    <w:name w:val="Table text"/>
    <w:basedOn w:val="a0"/>
    <w:link w:val="TabletextChar0"/>
    <w:rsid w:val="00597562"/>
    <w:pPr>
      <w:spacing w:before="40" w:after="40" w:line="240" w:lineRule="auto"/>
    </w:pPr>
    <w:rPr>
      <w:sz w:val="21"/>
      <w:szCs w:val="21"/>
      <w:lang w:bidi="th-TH"/>
    </w:rPr>
  </w:style>
  <w:style w:type="paragraph" w:customStyle="1" w:styleId="Tablebullets">
    <w:name w:val="Table bullets"/>
    <w:basedOn w:val="Tabletext2"/>
    <w:link w:val="TablebulletsChar"/>
    <w:rsid w:val="00597562"/>
    <w:pPr>
      <w:numPr>
        <w:numId w:val="42"/>
      </w:numPr>
      <w:ind w:left="185" w:hanging="185"/>
    </w:pPr>
  </w:style>
  <w:style w:type="character" w:customStyle="1" w:styleId="TabletextChar0">
    <w:name w:val="Table text Char"/>
    <w:link w:val="Tabletext2"/>
    <w:rsid w:val="00597562"/>
    <w:rPr>
      <w:rFonts w:ascii="Arial" w:eastAsia="MS Mincho" w:hAnsi="Arial" w:cs="Arial"/>
      <w:bCs/>
      <w:sz w:val="21"/>
      <w:szCs w:val="21"/>
      <w:lang w:val="en-US" w:eastAsia="ja-JP" w:bidi="th-TH"/>
    </w:rPr>
  </w:style>
  <w:style w:type="paragraph" w:customStyle="1" w:styleId="Tablefootnotes">
    <w:name w:val="Table footnotes"/>
    <w:basedOn w:val="Tabletext2"/>
    <w:link w:val="TablefootnotesChar"/>
    <w:rsid w:val="00597562"/>
  </w:style>
  <w:style w:type="character" w:customStyle="1" w:styleId="TablebulletsChar">
    <w:name w:val="Table bullets Char"/>
    <w:link w:val="Tablebullets"/>
    <w:rsid w:val="00597562"/>
    <w:rPr>
      <w:rFonts w:ascii="Arial" w:eastAsia="MS Mincho" w:hAnsi="Arial" w:cs="Arial"/>
      <w:bCs/>
      <w:sz w:val="21"/>
      <w:szCs w:val="21"/>
      <w:lang w:val="en-US" w:eastAsia="ja-JP" w:bidi="th-TH"/>
    </w:rPr>
  </w:style>
  <w:style w:type="paragraph" w:customStyle="1" w:styleId="Tablecolumnheaders">
    <w:name w:val="Table column headers"/>
    <w:basedOn w:val="Tablefootnotes"/>
    <w:link w:val="TablecolumnheadersChar"/>
    <w:rsid w:val="00597562"/>
    <w:rPr>
      <w:b/>
    </w:rPr>
  </w:style>
  <w:style w:type="character" w:customStyle="1" w:styleId="TablefootnotesChar">
    <w:name w:val="Table footnotes Char"/>
    <w:link w:val="Tablefootnotes"/>
    <w:rsid w:val="00597562"/>
    <w:rPr>
      <w:rFonts w:ascii="Arial" w:eastAsia="MS Mincho" w:hAnsi="Arial" w:cs="Arial"/>
      <w:bCs/>
      <w:sz w:val="21"/>
      <w:szCs w:val="21"/>
      <w:lang w:val="en-US" w:eastAsia="ja-JP" w:bidi="th-TH"/>
    </w:rPr>
  </w:style>
  <w:style w:type="character" w:customStyle="1" w:styleId="TablecolumnheadersChar">
    <w:name w:val="Table column headers Char"/>
    <w:link w:val="Tablecolumnheaders"/>
    <w:rsid w:val="00597562"/>
    <w:rPr>
      <w:rFonts w:ascii="Arial" w:eastAsia="MS Mincho" w:hAnsi="Arial" w:cs="Arial"/>
      <w:b/>
      <w:bCs/>
      <w:sz w:val="21"/>
      <w:szCs w:val="21"/>
      <w:lang w:val="en-US" w:eastAsia="ja-JP" w:bidi="th-TH"/>
    </w:rPr>
  </w:style>
  <w:style w:type="paragraph" w:customStyle="1" w:styleId="Headingunnumbered">
    <w:name w:val="Heading unnumbered"/>
    <w:basedOn w:val="1"/>
    <w:link w:val="HeadingunnumberedChar"/>
    <w:rsid w:val="00597562"/>
  </w:style>
  <w:style w:type="character" w:customStyle="1" w:styleId="HeadingunnumberedChar">
    <w:name w:val="Heading unnumbered Char"/>
    <w:link w:val="Headingunnumbered"/>
    <w:rsid w:val="00597562"/>
    <w:rPr>
      <w:rFonts w:ascii="Arial" w:hAnsi="Arial" w:cs="Arial"/>
      <w:b/>
      <w:bCs/>
      <w:sz w:val="26"/>
      <w:szCs w:val="26"/>
      <w:lang w:val="en-US" w:eastAsia="ja-JP"/>
    </w:rPr>
  </w:style>
  <w:style w:type="table" w:styleId="aff8">
    <w:name w:val="Light Shading"/>
    <w:basedOn w:val="a3"/>
    <w:uiPriority w:val="60"/>
    <w:rsid w:val="00597562"/>
    <w:rPr>
      <w:rFonts w:ascii="Calibri" w:eastAsia="Calibri" w:hAnsi="Calibri" w:cs="Arial"/>
      <w:color w:val="000000"/>
      <w:sz w:val="22"/>
      <w:szCs w:val="22"/>
      <w:lang w:val="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11">
    <w:name w:val="toc 1"/>
    <w:basedOn w:val="a0"/>
    <w:next w:val="a0"/>
    <w:autoRedefine/>
    <w:uiPriority w:val="39"/>
    <w:unhideWhenUsed/>
    <w:rsid w:val="00597562"/>
    <w:rPr>
      <w:rFonts w:eastAsia="PMingLiU" w:cs="Calibri"/>
      <w:bCs w:val="0"/>
      <w:lang w:eastAsia="zh-TW"/>
    </w:rPr>
  </w:style>
  <w:style w:type="paragraph" w:styleId="32">
    <w:name w:val="toc 3"/>
    <w:basedOn w:val="a0"/>
    <w:next w:val="a0"/>
    <w:autoRedefine/>
    <w:uiPriority w:val="39"/>
    <w:unhideWhenUsed/>
    <w:rsid w:val="00597562"/>
    <w:pPr>
      <w:spacing w:after="100"/>
      <w:ind w:left="440"/>
    </w:pPr>
  </w:style>
  <w:style w:type="paragraph" w:styleId="23">
    <w:name w:val="toc 2"/>
    <w:basedOn w:val="a0"/>
    <w:next w:val="a0"/>
    <w:autoRedefine/>
    <w:uiPriority w:val="39"/>
    <w:unhideWhenUsed/>
    <w:rsid w:val="00597562"/>
    <w:pPr>
      <w:spacing w:after="100"/>
      <w:ind w:left="220"/>
    </w:pPr>
  </w:style>
  <w:style w:type="table" w:customStyle="1" w:styleId="C-Table">
    <w:name w:val="C-Table"/>
    <w:basedOn w:val="a3"/>
    <w:rsid w:val="00597562"/>
    <w:rPr>
      <w:rFonts w:ascii="Times New Roman" w:eastAsia="Times New Roman" w:hAnsi="Times New Roman" w:cs="Times New Roman"/>
      <w:sz w:val="20"/>
      <w:szCs w:val="20"/>
      <w:lang w:val="en-US"/>
    </w:rPr>
    <w:tblP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rPr>
      <w:cantSplit/>
    </w:trPr>
  </w:style>
  <w:style w:type="character" w:customStyle="1" w:styleId="C-Hyperlink">
    <w:name w:val="C-Hyperlink"/>
    <w:rsid w:val="00597562"/>
    <w:rPr>
      <w:color w:val="0000FF"/>
    </w:rPr>
  </w:style>
  <w:style w:type="paragraph" w:customStyle="1" w:styleId="TablecontentL">
    <w:name w:val="Table content L"/>
    <w:basedOn w:val="a0"/>
    <w:link w:val="TablecontentLChar"/>
    <w:rsid w:val="00597562"/>
    <w:pPr>
      <w:spacing w:before="40" w:after="40"/>
      <w:ind w:left="35"/>
    </w:pPr>
    <w:rPr>
      <w:rFonts w:eastAsia="Times New Roman" w:cs="Calibri"/>
      <w:bCs w:val="0"/>
      <w:spacing w:val="-6"/>
      <w:sz w:val="20"/>
      <w:szCs w:val="20"/>
      <w:lang w:eastAsia="de-DE"/>
    </w:rPr>
  </w:style>
  <w:style w:type="character" w:customStyle="1" w:styleId="TablecontentLChar">
    <w:name w:val="Table content L Char"/>
    <w:link w:val="TablecontentL"/>
    <w:rsid w:val="00597562"/>
    <w:rPr>
      <w:rFonts w:ascii="Arial" w:eastAsia="Times New Roman" w:hAnsi="Arial" w:cs="Calibri"/>
      <w:spacing w:val="-6"/>
      <w:sz w:val="20"/>
      <w:szCs w:val="20"/>
      <w:lang w:val="en-US" w:eastAsia="de-DE"/>
    </w:rPr>
  </w:style>
  <w:style w:type="paragraph" w:customStyle="1" w:styleId="TablecolumnheaderL">
    <w:name w:val="Table column header L"/>
    <w:basedOn w:val="a0"/>
    <w:link w:val="TablecolumnheaderLChar"/>
    <w:rsid w:val="00597562"/>
    <w:pPr>
      <w:spacing w:before="40" w:after="40"/>
    </w:pPr>
    <w:rPr>
      <w:rFonts w:eastAsia="Times New Roman"/>
      <w:b/>
      <w:bCs w:val="0"/>
      <w:color w:val="FFFFFF"/>
      <w:szCs w:val="18"/>
      <w:lang w:eastAsia="de-DE"/>
    </w:rPr>
  </w:style>
  <w:style w:type="character" w:customStyle="1" w:styleId="TablecolumnheaderLChar">
    <w:name w:val="Table column header L Char"/>
    <w:link w:val="TablecolumnheaderL"/>
    <w:rsid w:val="00597562"/>
    <w:rPr>
      <w:rFonts w:ascii="Arial" w:eastAsia="Times New Roman" w:hAnsi="Arial" w:cs="Arial"/>
      <w:b/>
      <w:color w:val="FFFFFF"/>
      <w:sz w:val="22"/>
      <w:szCs w:val="18"/>
      <w:lang w:val="en-US" w:eastAsia="de-DE"/>
    </w:rPr>
  </w:style>
  <w:style w:type="paragraph" w:styleId="aff9">
    <w:name w:val="table of figures"/>
    <w:basedOn w:val="a0"/>
    <w:next w:val="a0"/>
    <w:uiPriority w:val="99"/>
    <w:rsid w:val="00597562"/>
    <w:pPr>
      <w:tabs>
        <w:tab w:val="right" w:leader="dot" w:pos="9016"/>
      </w:tabs>
      <w:spacing w:after="80"/>
    </w:pPr>
    <w:rPr>
      <w:noProof/>
      <w:szCs w:val="20"/>
    </w:rPr>
  </w:style>
  <w:style w:type="paragraph" w:customStyle="1" w:styleId="Tablefiguretitle">
    <w:name w:val="Table/figure title"/>
    <w:basedOn w:val="20"/>
    <w:link w:val="TablefiguretitleChar"/>
    <w:qFormat/>
    <w:rsid w:val="00785906"/>
    <w:pPr>
      <w:spacing w:before="120" w:after="240" w:line="276" w:lineRule="auto"/>
      <w:contextualSpacing w:val="0"/>
    </w:pPr>
    <w:rPr>
      <w:b w:val="0"/>
      <w:bCs w:val="0"/>
      <w:i w:val="0"/>
      <w:iCs w:val="0"/>
      <w:lang w:eastAsia="ko-KR"/>
    </w:rPr>
  </w:style>
  <w:style w:type="paragraph" w:customStyle="1" w:styleId="Tablefigurefootnote">
    <w:name w:val="Table/figure footnote"/>
    <w:basedOn w:val="a0"/>
    <w:link w:val="TablefigurefootnoteChar"/>
    <w:qFormat/>
    <w:rsid w:val="00597562"/>
    <w:pPr>
      <w:spacing w:before="120" w:line="276" w:lineRule="auto"/>
    </w:pPr>
    <w:rPr>
      <w:sz w:val="20"/>
      <w:szCs w:val="20"/>
    </w:rPr>
  </w:style>
  <w:style w:type="character" w:customStyle="1" w:styleId="TablefiguretitleChar">
    <w:name w:val="Table/figure title Char"/>
    <w:basedOn w:val="2Char"/>
    <w:link w:val="Tablefiguretitle"/>
    <w:rsid w:val="00785906"/>
    <w:rPr>
      <w:rFonts w:ascii="Arial" w:hAnsi="Arial" w:cs="Arial"/>
      <w:b w:val="0"/>
      <w:bCs w:val="0"/>
      <w:i w:val="0"/>
      <w:iCs w:val="0"/>
      <w:lang w:val="en-US" w:eastAsia="ko-KR"/>
    </w:rPr>
  </w:style>
  <w:style w:type="character" w:customStyle="1" w:styleId="TablefigurefootnoteChar">
    <w:name w:val="Table/figure footnote Char"/>
    <w:basedOn w:val="a2"/>
    <w:link w:val="Tablefigurefootnote"/>
    <w:rsid w:val="00597562"/>
    <w:rPr>
      <w:rFonts w:ascii="Arial" w:eastAsia="MS Mincho" w:hAnsi="Arial" w:cs="Arial"/>
      <w:bCs/>
      <w:sz w:val="20"/>
      <w:szCs w:val="20"/>
      <w:lang w:val="en-US" w:eastAsia="ja-JP"/>
    </w:rPr>
  </w:style>
  <w:style w:type="paragraph" w:customStyle="1" w:styleId="BulletsL2">
    <w:name w:val="Bullets L2"/>
    <w:basedOn w:val="a1"/>
    <w:link w:val="BulletsL2Char"/>
    <w:qFormat/>
    <w:rsid w:val="00597562"/>
    <w:pPr>
      <w:numPr>
        <w:ilvl w:val="1"/>
        <w:numId w:val="32"/>
      </w:numPr>
      <w:spacing w:after="200"/>
      <w:ind w:left="1134" w:hanging="524"/>
    </w:pPr>
  </w:style>
  <w:style w:type="character" w:customStyle="1" w:styleId="BulletsL2Char">
    <w:name w:val="Bullets L2 Char"/>
    <w:basedOn w:val="Char3"/>
    <w:link w:val="BulletsL2"/>
    <w:rsid w:val="00597562"/>
    <w:rPr>
      <w:rFonts w:ascii="Arial" w:eastAsia="MS Mincho" w:hAnsi="Arial" w:cs="Arial"/>
      <w:bCs/>
      <w:sz w:val="22"/>
      <w:szCs w:val="21"/>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2158531">
      <w:bodyDiv w:val="1"/>
      <w:marLeft w:val="0"/>
      <w:marRight w:val="0"/>
      <w:marTop w:val="0"/>
      <w:marBottom w:val="0"/>
      <w:divBdr>
        <w:top w:val="none" w:sz="0" w:space="0" w:color="auto"/>
        <w:left w:val="none" w:sz="0" w:space="0" w:color="auto"/>
        <w:bottom w:val="none" w:sz="0" w:space="0" w:color="auto"/>
        <w:right w:val="none" w:sz="0" w:space="0" w:color="auto"/>
      </w:divBdr>
    </w:div>
    <w:div w:id="758448476">
      <w:bodyDiv w:val="1"/>
      <w:marLeft w:val="0"/>
      <w:marRight w:val="0"/>
      <w:marTop w:val="0"/>
      <w:marBottom w:val="0"/>
      <w:divBdr>
        <w:top w:val="none" w:sz="0" w:space="0" w:color="auto"/>
        <w:left w:val="none" w:sz="0" w:space="0" w:color="auto"/>
        <w:bottom w:val="none" w:sz="0" w:space="0" w:color="auto"/>
        <w:right w:val="none" w:sz="0" w:space="0" w:color="auto"/>
      </w:divBdr>
    </w:div>
    <w:div w:id="956447395">
      <w:bodyDiv w:val="1"/>
      <w:marLeft w:val="0"/>
      <w:marRight w:val="0"/>
      <w:marTop w:val="0"/>
      <w:marBottom w:val="0"/>
      <w:divBdr>
        <w:top w:val="none" w:sz="0" w:space="0" w:color="auto"/>
        <w:left w:val="none" w:sz="0" w:space="0" w:color="auto"/>
        <w:bottom w:val="none" w:sz="0" w:space="0" w:color="auto"/>
        <w:right w:val="none" w:sz="0" w:space="0" w:color="auto"/>
      </w:divBdr>
    </w:div>
    <w:div w:id="993877415">
      <w:bodyDiv w:val="1"/>
      <w:marLeft w:val="0"/>
      <w:marRight w:val="0"/>
      <w:marTop w:val="0"/>
      <w:marBottom w:val="0"/>
      <w:divBdr>
        <w:top w:val="none" w:sz="0" w:space="0" w:color="auto"/>
        <w:left w:val="none" w:sz="0" w:space="0" w:color="auto"/>
        <w:bottom w:val="none" w:sz="0" w:space="0" w:color="auto"/>
        <w:right w:val="none" w:sz="0" w:space="0" w:color="auto"/>
      </w:divBdr>
    </w:div>
    <w:div w:id="1012418480">
      <w:bodyDiv w:val="1"/>
      <w:marLeft w:val="0"/>
      <w:marRight w:val="0"/>
      <w:marTop w:val="0"/>
      <w:marBottom w:val="0"/>
      <w:divBdr>
        <w:top w:val="none" w:sz="0" w:space="0" w:color="auto"/>
        <w:left w:val="none" w:sz="0" w:space="0" w:color="auto"/>
        <w:bottom w:val="none" w:sz="0" w:space="0" w:color="auto"/>
        <w:right w:val="none" w:sz="0" w:space="0" w:color="auto"/>
      </w:divBdr>
      <w:divsChild>
        <w:div w:id="1432622086">
          <w:marLeft w:val="0"/>
          <w:marRight w:val="0"/>
          <w:marTop w:val="0"/>
          <w:marBottom w:val="0"/>
          <w:divBdr>
            <w:top w:val="none" w:sz="0" w:space="0" w:color="auto"/>
            <w:left w:val="none" w:sz="0" w:space="0" w:color="auto"/>
            <w:bottom w:val="none" w:sz="0" w:space="0" w:color="auto"/>
            <w:right w:val="none" w:sz="0" w:space="0" w:color="auto"/>
          </w:divBdr>
          <w:divsChild>
            <w:div w:id="771440793">
              <w:marLeft w:val="0"/>
              <w:marRight w:val="0"/>
              <w:marTop w:val="0"/>
              <w:marBottom w:val="0"/>
              <w:divBdr>
                <w:top w:val="none" w:sz="0" w:space="0" w:color="auto"/>
                <w:left w:val="none" w:sz="0" w:space="0" w:color="auto"/>
                <w:bottom w:val="none" w:sz="0" w:space="0" w:color="auto"/>
                <w:right w:val="none" w:sz="0" w:space="0" w:color="auto"/>
              </w:divBdr>
              <w:divsChild>
                <w:div w:id="856505596">
                  <w:marLeft w:val="0"/>
                  <w:marRight w:val="0"/>
                  <w:marTop w:val="0"/>
                  <w:marBottom w:val="0"/>
                  <w:divBdr>
                    <w:top w:val="none" w:sz="0" w:space="0" w:color="auto"/>
                    <w:left w:val="none" w:sz="0" w:space="0" w:color="auto"/>
                    <w:bottom w:val="none" w:sz="0" w:space="0" w:color="auto"/>
                    <w:right w:val="none" w:sz="0" w:space="0" w:color="auto"/>
                  </w:divBdr>
                  <w:divsChild>
                    <w:div w:id="1561985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214990">
      <w:bodyDiv w:val="1"/>
      <w:marLeft w:val="0"/>
      <w:marRight w:val="0"/>
      <w:marTop w:val="0"/>
      <w:marBottom w:val="0"/>
      <w:divBdr>
        <w:top w:val="none" w:sz="0" w:space="0" w:color="auto"/>
        <w:left w:val="none" w:sz="0" w:space="0" w:color="auto"/>
        <w:bottom w:val="none" w:sz="0" w:space="0" w:color="auto"/>
        <w:right w:val="none" w:sz="0" w:space="0" w:color="auto"/>
      </w:divBdr>
    </w:div>
    <w:div w:id="1523670298">
      <w:bodyDiv w:val="1"/>
      <w:marLeft w:val="0"/>
      <w:marRight w:val="0"/>
      <w:marTop w:val="0"/>
      <w:marBottom w:val="0"/>
      <w:divBdr>
        <w:top w:val="none" w:sz="0" w:space="0" w:color="auto"/>
        <w:left w:val="none" w:sz="0" w:space="0" w:color="auto"/>
        <w:bottom w:val="none" w:sz="0" w:space="0" w:color="auto"/>
        <w:right w:val="none" w:sz="0" w:space="0" w:color="auto"/>
      </w:divBdr>
    </w:div>
    <w:div w:id="1576042272">
      <w:bodyDiv w:val="1"/>
      <w:marLeft w:val="0"/>
      <w:marRight w:val="0"/>
      <w:marTop w:val="0"/>
      <w:marBottom w:val="0"/>
      <w:divBdr>
        <w:top w:val="none" w:sz="0" w:space="0" w:color="auto"/>
        <w:left w:val="none" w:sz="0" w:space="0" w:color="auto"/>
        <w:bottom w:val="none" w:sz="0" w:space="0" w:color="auto"/>
        <w:right w:val="none" w:sz="0" w:space="0" w:color="auto"/>
      </w:divBdr>
    </w:div>
    <w:div w:id="1607351539">
      <w:bodyDiv w:val="1"/>
      <w:marLeft w:val="0"/>
      <w:marRight w:val="0"/>
      <w:marTop w:val="0"/>
      <w:marBottom w:val="0"/>
      <w:divBdr>
        <w:top w:val="none" w:sz="0" w:space="0" w:color="auto"/>
        <w:left w:val="none" w:sz="0" w:space="0" w:color="auto"/>
        <w:bottom w:val="none" w:sz="0" w:space="0" w:color="auto"/>
        <w:right w:val="none" w:sz="0" w:space="0" w:color="auto"/>
      </w:divBdr>
    </w:div>
    <w:div w:id="2065719090">
      <w:bodyDiv w:val="1"/>
      <w:marLeft w:val="0"/>
      <w:marRight w:val="0"/>
      <w:marTop w:val="0"/>
      <w:marBottom w:val="0"/>
      <w:divBdr>
        <w:top w:val="none" w:sz="0" w:space="0" w:color="auto"/>
        <w:left w:val="none" w:sz="0" w:space="0" w:color="auto"/>
        <w:bottom w:val="none" w:sz="0" w:space="0" w:color="auto"/>
        <w:right w:val="none" w:sz="0" w:space="0" w:color="auto"/>
      </w:divBdr>
      <w:divsChild>
        <w:div w:id="34543060">
          <w:marLeft w:val="0"/>
          <w:marRight w:val="0"/>
          <w:marTop w:val="0"/>
          <w:marBottom w:val="0"/>
          <w:divBdr>
            <w:top w:val="none" w:sz="0" w:space="0" w:color="auto"/>
            <w:left w:val="none" w:sz="0" w:space="0" w:color="auto"/>
            <w:bottom w:val="none" w:sz="0" w:space="0" w:color="auto"/>
            <w:right w:val="none" w:sz="0" w:space="0" w:color="auto"/>
          </w:divBdr>
          <w:divsChild>
            <w:div w:id="148639985">
              <w:marLeft w:val="0"/>
              <w:marRight w:val="0"/>
              <w:marTop w:val="0"/>
              <w:marBottom w:val="0"/>
              <w:divBdr>
                <w:top w:val="none" w:sz="0" w:space="0" w:color="auto"/>
                <w:left w:val="none" w:sz="0" w:space="0" w:color="auto"/>
                <w:bottom w:val="none" w:sz="0" w:space="0" w:color="auto"/>
                <w:right w:val="none" w:sz="0" w:space="0" w:color="auto"/>
              </w:divBdr>
              <w:divsChild>
                <w:div w:id="1665861389">
                  <w:marLeft w:val="0"/>
                  <w:marRight w:val="0"/>
                  <w:marTop w:val="0"/>
                  <w:marBottom w:val="0"/>
                  <w:divBdr>
                    <w:top w:val="none" w:sz="0" w:space="0" w:color="auto"/>
                    <w:left w:val="none" w:sz="0" w:space="0" w:color="auto"/>
                    <w:bottom w:val="none" w:sz="0" w:space="0" w:color="auto"/>
                    <w:right w:val="none" w:sz="0" w:space="0" w:color="auto"/>
                  </w:divBdr>
                  <w:divsChild>
                    <w:div w:id="110226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ison\OneDrive\Documents\Custom%20Office%20Templates\Unnumbered%20headings\Arial%2011pt%20MS%201.5%20spp%20US%20sp.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52A455B93A1EE43936356104911AB54" ma:contentTypeVersion="0" ma:contentTypeDescription="Create a new document." ma:contentTypeScope="" ma:versionID="707d5d8ab808edb6f8fc6569b5ee0201">
  <xsd:schema xmlns:xsd="http://www.w3.org/2001/XMLSchema" xmlns:xs="http://www.w3.org/2001/XMLSchema" xmlns:p="http://schemas.microsoft.com/office/2006/metadata/properties" targetNamespace="http://schemas.microsoft.com/office/2006/metadata/properties" ma:root="true" ma:fieldsID="dadbb792f4d3437e4c214d0dd8fc7a1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77465F8-D2F8-4C4B-AA90-AC8472E9B43B}">
  <ds:schemaRefs>
    <ds:schemaRef ds:uri="http://schemas.openxmlformats.org/officeDocument/2006/bibliography"/>
  </ds:schemaRefs>
</ds:datastoreItem>
</file>

<file path=customXml/itemProps2.xml><?xml version="1.0" encoding="utf-8"?>
<ds:datastoreItem xmlns:ds="http://schemas.openxmlformats.org/officeDocument/2006/customXml" ds:itemID="{1919B1B1-923F-463E-A9B3-37991A22FB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12D87A3-34E8-4A5D-819F-FB63F9FD972E}">
  <ds:schemaRefs>
    <ds:schemaRef ds:uri="http://schemas.microsoft.com/sharepoint/v3/contenttype/forms"/>
  </ds:schemaRefs>
</ds:datastoreItem>
</file>

<file path=customXml/itemProps4.xml><?xml version="1.0" encoding="utf-8"?>
<ds:datastoreItem xmlns:ds="http://schemas.openxmlformats.org/officeDocument/2006/customXml" ds:itemID="{B90442D3-11BE-434A-82D0-E95D3A76170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Arial 11pt MS 1.5 spp US sp</Template>
  <TotalTime>3</TotalTime>
  <Pages>1</Pages>
  <Words>43</Words>
  <Characters>248</Characters>
  <Application>Microsoft Office Word</Application>
  <DocSecurity>0</DocSecurity>
  <Lines>2</Lines>
  <Paragraphs>1</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Louisa Lyon</dc:creator>
  <cp:lastModifiedBy>Kim JeeHung</cp:lastModifiedBy>
  <cp:revision>3</cp:revision>
  <cp:lastPrinted>2020-08-17T08:46:00Z</cp:lastPrinted>
  <dcterms:created xsi:type="dcterms:W3CDTF">2021-02-24T05:40:00Z</dcterms:created>
  <dcterms:modified xsi:type="dcterms:W3CDTF">2021-02-24T05:51:00Z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0x010100052A455B93A1EE43936356104911AB54</vt:lpwstr>
  </property>
</Properties>
</file>