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07D08C" w14:textId="72191E77" w:rsidR="00C0539E" w:rsidRPr="00B1168D" w:rsidRDefault="00384FEE" w:rsidP="00324F6E">
      <w:pPr>
        <w:spacing w:after="240"/>
        <w:rPr>
          <w:rFonts w:ascii="Times New Roman" w:hAnsi="Times New Roman" w:cs="Times New Roman"/>
          <w:b/>
          <w:bCs w:val="0"/>
          <w:sz w:val="28"/>
          <w:szCs w:val="32"/>
        </w:rPr>
      </w:pPr>
      <w:r>
        <w:rPr>
          <w:rFonts w:ascii="Times New Roman" w:hAnsi="Times New Roman" w:cs="Times New Roman"/>
          <w:b/>
          <w:bCs w:val="0"/>
          <w:sz w:val="28"/>
          <w:szCs w:val="32"/>
        </w:rPr>
        <w:t>SUPPLEMENTARY MATERIAL</w:t>
      </w:r>
      <w:r w:rsidR="00332D6B">
        <w:rPr>
          <w:rFonts w:ascii="Times New Roman" w:hAnsi="Times New Roman" w:cs="Times New Roman"/>
          <w:b/>
          <w:bCs w:val="0"/>
          <w:sz w:val="28"/>
          <w:szCs w:val="32"/>
        </w:rPr>
        <w:t>S</w:t>
      </w:r>
    </w:p>
    <w:p w14:paraId="2091FD6F" w14:textId="6EA7901E" w:rsidR="00031EFF" w:rsidRPr="00B1168D" w:rsidRDefault="00420535" w:rsidP="00785906">
      <w:pPr>
        <w:pStyle w:val="Tablefiguretitle"/>
        <w:rPr>
          <w:rFonts w:ascii="Times New Roman" w:hAnsi="Times New Roman" w:cs="Times New Roman"/>
        </w:rPr>
      </w:pPr>
      <w:bookmarkStart w:id="0" w:name="_Hlk46663092"/>
      <w:r>
        <w:rPr>
          <w:rFonts w:ascii="Times New Roman" w:hAnsi="Times New Roman" w:cs="Times New Roman"/>
          <w:b/>
          <w:bCs/>
        </w:rPr>
        <w:t>Additional file 4</w:t>
      </w:r>
      <w:r w:rsidR="00031EFF" w:rsidRPr="00B1168D">
        <w:rPr>
          <w:rFonts w:ascii="Times New Roman" w:hAnsi="Times New Roman" w:cs="Times New Roman"/>
          <w:b/>
          <w:bCs/>
        </w:rPr>
        <w:t>.</w:t>
      </w:r>
      <w:r w:rsidR="00031EFF" w:rsidRPr="00B1168D">
        <w:rPr>
          <w:rFonts w:ascii="Times New Roman" w:hAnsi="Times New Roman" w:cs="Times New Roman"/>
        </w:rPr>
        <w:t xml:space="preserve"> Change in LVEF over time </w:t>
      </w:r>
      <w:r w:rsidR="00315184" w:rsidRPr="00B1168D">
        <w:rPr>
          <w:rFonts w:ascii="Times New Roman" w:hAnsi="Times New Roman" w:cs="Times New Roman"/>
        </w:rPr>
        <w:t xml:space="preserve">for </w:t>
      </w:r>
      <w:r w:rsidR="00031EFF" w:rsidRPr="00B1168D">
        <w:rPr>
          <w:rFonts w:ascii="Times New Roman" w:hAnsi="Times New Roman" w:cs="Times New Roman"/>
        </w:rPr>
        <w:t xml:space="preserve">patients with HER2-positive </w:t>
      </w:r>
      <w:r w:rsidR="00215CCD" w:rsidRPr="00B1168D">
        <w:rPr>
          <w:rFonts w:ascii="Times New Roman" w:hAnsi="Times New Roman" w:cs="Times New Roman"/>
        </w:rPr>
        <w:t xml:space="preserve">metastatic breast cancer </w:t>
      </w:r>
      <w:r w:rsidR="00031EFF" w:rsidRPr="00B1168D">
        <w:rPr>
          <w:rFonts w:ascii="Times New Roman" w:hAnsi="Times New Roman" w:cs="Times New Roman"/>
        </w:rPr>
        <w:t>who received palliative treatment with CT-P6 or RTZ</w:t>
      </w:r>
      <w:r w:rsidR="00F51EE8" w:rsidRPr="00B1168D">
        <w:rPr>
          <w:rFonts w:ascii="Times New Roman" w:hAnsi="Times New Roman" w:cs="Times New Roman"/>
        </w:rPr>
        <w:t>.</w:t>
      </w:r>
    </w:p>
    <w:p w14:paraId="1BB43ECD" w14:textId="4EC2141E" w:rsidR="00031EFF" w:rsidRPr="00B1168D" w:rsidRDefault="00031EFF" w:rsidP="00A448E6">
      <w:pPr>
        <w:rPr>
          <w:rFonts w:ascii="Times New Roman" w:hAnsi="Times New Roman" w:cs="Times New Roman"/>
          <w:b/>
          <w:szCs w:val="22"/>
        </w:rPr>
      </w:pPr>
    </w:p>
    <w:p w14:paraId="03A51840" w14:textId="7CA8DA63" w:rsidR="00A5339B" w:rsidRPr="00B1168D" w:rsidRDefault="00A5339B" w:rsidP="00A448E6">
      <w:pPr>
        <w:rPr>
          <w:rFonts w:ascii="Times New Roman" w:hAnsi="Times New Roman" w:cs="Times New Roman"/>
          <w:b/>
          <w:szCs w:val="22"/>
        </w:rPr>
      </w:pPr>
    </w:p>
    <w:p w14:paraId="6CDA1024" w14:textId="523806CB" w:rsidR="00031EFF" w:rsidRPr="00B1168D" w:rsidRDefault="00A5339B" w:rsidP="00A448E6">
      <w:pPr>
        <w:rPr>
          <w:rFonts w:ascii="Times New Roman" w:hAnsi="Times New Roman" w:cs="Times New Roman"/>
          <w:b/>
          <w:szCs w:val="22"/>
          <w:lang w:bidi="en-US"/>
        </w:rPr>
      </w:pPr>
      <w:r w:rsidRPr="00B1168D">
        <w:rPr>
          <w:rFonts w:ascii="Times New Roman" w:hAnsi="Times New Roman" w:cs="Times New Roman"/>
          <w:b/>
          <w:noProof/>
          <w:szCs w:val="22"/>
          <w:lang w:eastAsia="ko-KR"/>
        </w:rPr>
        <w:drawing>
          <wp:inline distT="0" distB="0" distL="0" distR="0" wp14:anchorId="4A696F2A" wp14:editId="7DC3BAFE">
            <wp:extent cx="4905017" cy="3241964"/>
            <wp:effectExtent l="0" t="0" r="0" b="0"/>
            <wp:docPr id="8" name="Picture 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ELL144 Bae App fig03.tif"/>
                    <pic:cNvPicPr/>
                  </pic:nvPicPr>
                  <pic:blipFill>
                    <a:blip r:embed="rId11">
                      <a:extLst>
                        <a:ext uri="{28A0092B-C50C-407E-A947-70E740481C1C}">
                          <a14:useLocalDpi xmlns:a14="http://schemas.microsoft.com/office/drawing/2010/main" val="0"/>
                        </a:ext>
                      </a:extLst>
                    </a:blip>
                    <a:stretch>
                      <a:fillRect/>
                    </a:stretch>
                  </pic:blipFill>
                  <pic:spPr>
                    <a:xfrm>
                      <a:off x="0" y="0"/>
                      <a:ext cx="4920240" cy="3252026"/>
                    </a:xfrm>
                    <a:prstGeom prst="rect">
                      <a:avLst/>
                    </a:prstGeom>
                  </pic:spPr>
                </pic:pic>
              </a:graphicData>
            </a:graphic>
          </wp:inline>
        </w:drawing>
      </w:r>
    </w:p>
    <w:p w14:paraId="0BFFC1B5" w14:textId="25C689CB" w:rsidR="00031EFF" w:rsidRPr="00B1168D" w:rsidRDefault="00031EFF" w:rsidP="00785906">
      <w:pPr>
        <w:pStyle w:val="Tablefigurefootnote"/>
        <w:rPr>
          <w:rFonts w:ascii="Times New Roman" w:hAnsi="Times New Roman" w:cs="Times New Roman"/>
        </w:rPr>
      </w:pPr>
      <w:r w:rsidRPr="00B1168D">
        <w:rPr>
          <w:rFonts w:ascii="Times New Roman" w:hAnsi="Times New Roman" w:cs="Times New Roman"/>
        </w:rPr>
        <w:t>HER2, human epidermal growth factor receptor 2; LVEF, left ventricular ejection fraction;</w:t>
      </w:r>
      <w:r w:rsidRPr="00B1168D">
        <w:rPr>
          <w:rFonts w:ascii="Times New Roman" w:hAnsi="Times New Roman" w:cs="Times New Roman"/>
          <w:b/>
        </w:rPr>
        <w:t xml:space="preserve"> </w:t>
      </w:r>
      <w:r w:rsidRPr="00B1168D">
        <w:rPr>
          <w:rFonts w:ascii="Times New Roman" w:hAnsi="Times New Roman" w:cs="Times New Roman"/>
        </w:rPr>
        <w:t>RTZ, reference trastuzumab.</w:t>
      </w:r>
      <w:bookmarkEnd w:id="0"/>
    </w:p>
    <w:sectPr w:rsidR="00031EFF" w:rsidRPr="00B1168D" w:rsidSect="00187D5D">
      <w:headerReference w:type="default" r:id="rId12"/>
      <w:footerReference w:type="even" r:id="rId13"/>
      <w:footerReference w:type="default" r:id="rId14"/>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6884CD" w14:textId="77777777" w:rsidR="00CA3BF0" w:rsidRDefault="00CA3BF0" w:rsidP="002E40B1">
      <w:r>
        <w:separator/>
      </w:r>
    </w:p>
    <w:p w14:paraId="7BBB6AE2" w14:textId="77777777" w:rsidR="00CA3BF0" w:rsidRDefault="00CA3BF0"/>
  </w:endnote>
  <w:endnote w:type="continuationSeparator" w:id="0">
    <w:p w14:paraId="0B3EADB5" w14:textId="77777777" w:rsidR="00CA3BF0" w:rsidRDefault="00CA3BF0" w:rsidP="002E40B1">
      <w:r>
        <w:continuationSeparator/>
      </w:r>
    </w:p>
    <w:p w14:paraId="7E9AB0F2" w14:textId="77777777" w:rsidR="00CA3BF0" w:rsidRDefault="00CA3B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Lucida Grande">
    <w:altName w:val="Times New Roman"/>
    <w:charset w:val="00"/>
    <w:family w:val="auto"/>
    <w:pitch w:val="variable"/>
    <w:sig w:usb0="20000A87"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바탕">
    <w:altName w:val="Batang"/>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Minion Pro">
    <w:panose1 w:val="00000000000000000000"/>
    <w:charset w:val="00"/>
    <w:family w:val="roman"/>
    <w:notTrueType/>
    <w:pitch w:val="variable"/>
    <w:sig w:usb0="60000287" w:usb1="00000001" w:usb2="00000000" w:usb3="00000000" w:csb0="0000019F" w:csb1="00000000"/>
  </w:font>
  <w:font w:name="Garamond Premr Pro">
    <w:altName w:val="Cambria"/>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1"/>
    <w:family w:val="modern"/>
    <w:pitch w:val="variable"/>
    <w:sig w:usb0="F7FFAFFF" w:usb1="E9DFFFFF" w:usb2="0000003F" w:usb3="00000000" w:csb0="003F01FF" w:csb1="00000000"/>
  </w:font>
  <w:font w:name="Times Roman">
    <w:altName w:val="Times New Roman"/>
    <w:charset w:val="00"/>
    <w:family w:val="roman"/>
    <w:pitch w:val="default"/>
  </w:font>
  <w:font w:name="Minion">
    <w:charset w:val="00"/>
    <w:family w:val="auto"/>
    <w:pitch w:val="variable"/>
    <w:sig w:usb0="00000003" w:usb1="00000000" w:usb2="00000000" w:usb3="00000000" w:csb0="00000001" w:csb1="00000000"/>
  </w:font>
  <w:font w:name="BI Sans">
    <w:altName w:val="Arial"/>
    <w:panose1 w:val="00000000000000000000"/>
    <w:charset w:val="00"/>
    <w:family w:val="swiss"/>
    <w:notTrueType/>
    <w:pitch w:val="default"/>
    <w:sig w:usb0="00000003" w:usb1="00000000" w:usb2="00000000" w:usb3="00000000" w:csb0="00000001" w:csb1="00000000"/>
  </w:font>
  <w:font w:name="AGaramond">
    <w:altName w:val="Cambria"/>
    <w:panose1 w:val="00000000000000000000"/>
    <w:charset w:val="00"/>
    <w:family w:val="roman"/>
    <w:notTrueType/>
    <w:pitch w:val="default"/>
    <w:sig w:usb0="00000003" w:usb1="00000000" w:usb2="00000000" w:usb3="00000000" w:csb0="00000001" w:csb1="00000000"/>
  </w:font>
  <w:font w:name="Myriad Pro Light">
    <w:panose1 w:val="00000000000000000000"/>
    <w:charset w:val="00"/>
    <w:family w:val="swiss"/>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B662AC" w14:textId="77777777" w:rsidR="00A51517" w:rsidRDefault="00A51517" w:rsidP="004B79E1">
    <w:pPr>
      <w:pStyle w:val="ae"/>
      <w:framePr w:wrap="none" w:vAnchor="text" w:hAnchor="margin" w:xAlign="center" w:y="1"/>
      <w:rPr>
        <w:rStyle w:val="af"/>
      </w:rPr>
    </w:pPr>
    <w:r>
      <w:rPr>
        <w:rStyle w:val="af"/>
      </w:rPr>
      <w:fldChar w:fldCharType="begin"/>
    </w:r>
    <w:r>
      <w:rPr>
        <w:rStyle w:val="af"/>
      </w:rPr>
      <w:instrText xml:space="preserve">PAGE  </w:instrText>
    </w:r>
    <w:r>
      <w:rPr>
        <w:rStyle w:val="af"/>
      </w:rPr>
      <w:fldChar w:fldCharType="end"/>
    </w:r>
  </w:p>
  <w:p w14:paraId="4B28C264" w14:textId="77777777" w:rsidR="00A51517" w:rsidRDefault="00A51517">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8772134"/>
      <w:docPartObj>
        <w:docPartGallery w:val="Page Numbers (Bottom of Page)"/>
        <w:docPartUnique/>
      </w:docPartObj>
    </w:sdtPr>
    <w:sdtEndPr>
      <w:rPr>
        <w:noProof/>
      </w:rPr>
    </w:sdtEndPr>
    <w:sdtContent>
      <w:p w14:paraId="682E68B4" w14:textId="1C296A7F" w:rsidR="00A51517" w:rsidRPr="00AD1F1B" w:rsidRDefault="00A51517" w:rsidP="00AD1F1B">
        <w:pPr>
          <w:pStyle w:val="ae"/>
          <w:jc w:val="center"/>
        </w:pPr>
        <w:r>
          <w:fldChar w:fldCharType="begin"/>
        </w:r>
        <w:r>
          <w:instrText xml:space="preserve"> PAGE   \* MERGEFORMAT </w:instrText>
        </w:r>
        <w:r>
          <w:fldChar w:fldCharType="separate"/>
        </w:r>
        <w:r w:rsidR="00332D6B">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CFAA54" w14:textId="77777777" w:rsidR="00CA3BF0" w:rsidRDefault="00CA3BF0" w:rsidP="002E40B1">
      <w:r>
        <w:separator/>
      </w:r>
    </w:p>
    <w:p w14:paraId="41C621CC" w14:textId="77777777" w:rsidR="00CA3BF0" w:rsidRDefault="00CA3BF0"/>
  </w:footnote>
  <w:footnote w:type="continuationSeparator" w:id="0">
    <w:p w14:paraId="73BADB7C" w14:textId="77777777" w:rsidR="00CA3BF0" w:rsidRDefault="00CA3BF0" w:rsidP="002E40B1">
      <w:r>
        <w:continuationSeparator/>
      </w:r>
    </w:p>
    <w:p w14:paraId="62831290" w14:textId="77777777" w:rsidR="00CA3BF0" w:rsidRDefault="00CA3BF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AF631B" w14:textId="4B1AD753" w:rsidR="00A51517" w:rsidRPr="00332D6B" w:rsidRDefault="00A51517">
    <w:pPr>
      <w:pStyle w:val="af1"/>
      <w:rPr>
        <w:rFonts w:ascii="Times New Roman" w:hAnsi="Times New Roman" w:cs="Times New Roman"/>
      </w:rPr>
    </w:pPr>
    <w:r w:rsidRPr="00332D6B">
      <w:rPr>
        <w:rFonts w:ascii="Times New Roman" w:hAnsi="Times New Roman" w:cs="Times New Roman"/>
      </w:rPr>
      <w:t>Real-world comparison of CT-P6 and reference trastuzumab</w:t>
    </w:r>
    <w:r w:rsidRPr="00332D6B">
      <w:rPr>
        <w:rFonts w:ascii="Times New Roman" w:hAnsi="Times New Roman" w:cs="Times New Roman"/>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701CCF"/>
    <w:multiLevelType w:val="hybridMultilevel"/>
    <w:tmpl w:val="3F6C68E8"/>
    <w:lvl w:ilvl="0" w:tplc="0A12B71C">
      <w:start w:val="1"/>
      <w:numFmt w:val="bullet"/>
      <w:pStyle w:val="a"/>
      <w:lvlText w:val=""/>
      <w:lvlJc w:val="left"/>
      <w:pPr>
        <w:tabs>
          <w:tab w:val="num" w:pos="432"/>
        </w:tabs>
        <w:ind w:left="432" w:hanging="432"/>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22393A"/>
    <w:multiLevelType w:val="hybridMultilevel"/>
    <w:tmpl w:val="496050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955CFA"/>
    <w:multiLevelType w:val="singleLevel"/>
    <w:tmpl w:val="2BE8B33A"/>
    <w:lvl w:ilvl="0">
      <w:start w:val="1"/>
      <w:numFmt w:val="bullet"/>
      <w:lvlRestart w:val="0"/>
      <w:pStyle w:val="2"/>
      <w:lvlText w:val=""/>
      <w:lvlJc w:val="left"/>
      <w:pPr>
        <w:tabs>
          <w:tab w:val="num" w:pos="720"/>
        </w:tabs>
        <w:ind w:left="720" w:hanging="360"/>
      </w:pPr>
      <w:rPr>
        <w:rFonts w:ascii="Symbol" w:hAnsi="Symbol" w:hint="default"/>
        <w:caps w:val="0"/>
        <w:u w:val="none"/>
      </w:rPr>
    </w:lvl>
  </w:abstractNum>
  <w:abstractNum w:abstractNumId="3" w15:restartNumberingAfterBreak="0">
    <w:nsid w:val="0E2A1976"/>
    <w:multiLevelType w:val="hybridMultilevel"/>
    <w:tmpl w:val="0784D4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50433D"/>
    <w:multiLevelType w:val="hybridMultilevel"/>
    <w:tmpl w:val="7A34AD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13672C5"/>
    <w:multiLevelType w:val="hybridMultilevel"/>
    <w:tmpl w:val="024206C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33F17F6"/>
    <w:multiLevelType w:val="hybridMultilevel"/>
    <w:tmpl w:val="557497B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EB3900"/>
    <w:multiLevelType w:val="hybridMultilevel"/>
    <w:tmpl w:val="C05048A6"/>
    <w:lvl w:ilvl="0" w:tplc="9C76F340">
      <w:start w:val="1"/>
      <w:numFmt w:val="decimal"/>
      <w:pStyle w:val="Notes"/>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8567CB"/>
    <w:multiLevelType w:val="hybridMultilevel"/>
    <w:tmpl w:val="EBB646EE"/>
    <w:lvl w:ilvl="0" w:tplc="A46076C0">
      <w:start w:val="13"/>
      <w:numFmt w:val="bullet"/>
      <w:lvlText w:val="-"/>
      <w:lvlJc w:val="left"/>
      <w:pPr>
        <w:ind w:left="360" w:hanging="360"/>
      </w:pPr>
      <w:rPr>
        <w:rFonts w:ascii="Arial" w:eastAsia="Calibri" w:hAnsi="Arial" w:cs="Arial" w:hint="default"/>
      </w:rPr>
    </w:lvl>
    <w:lvl w:ilvl="1" w:tplc="AD8A17B2">
      <w:start w:val="1"/>
      <w:numFmt w:val="bullet"/>
      <w:pStyle w:val="BulletsNormalShortHeading3"/>
      <w:lvlText w:val="‒"/>
      <w:lvlJc w:val="left"/>
      <w:pPr>
        <w:ind w:left="1080" w:hanging="360"/>
      </w:pPr>
      <w:rPr>
        <w:rFonts w:ascii="Calibri" w:hAnsi="Calibr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4E1073A"/>
    <w:multiLevelType w:val="hybridMultilevel"/>
    <w:tmpl w:val="BD7493FE"/>
    <w:lvl w:ilvl="0" w:tplc="217E66E8">
      <w:start w:val="1"/>
      <w:numFmt w:val="bullet"/>
      <w:lvlText w:val=""/>
      <w:lvlJc w:val="left"/>
      <w:pPr>
        <w:ind w:left="720" w:hanging="360"/>
      </w:pPr>
      <w:rPr>
        <w:rFonts w:ascii="Wingdings" w:hAnsi="Wingdings" w:hint="default"/>
        <w:b w:val="0"/>
        <w:i w:val="0"/>
        <w:caps w:val="0"/>
        <w:strike w:val="0"/>
        <w:dstrike w:val="0"/>
        <w:vanish w:val="0"/>
        <w:color w:val="7F7F7F" w:themeColor="text1" w:themeTint="80"/>
        <w:sz w:val="20"/>
        <w:u w:val="none" w:color="FFFFFF"/>
        <w:vertAlign w:val="baseline"/>
      </w:rPr>
    </w:lvl>
    <w:lvl w:ilvl="1" w:tplc="EE3C32F0">
      <w:start w:val="1"/>
      <w:numFmt w:val="bullet"/>
      <w:pStyle w:val="Subbullet"/>
      <w:lvlText w:val="—"/>
      <w:lvlJc w:val="left"/>
      <w:pPr>
        <w:ind w:left="1440" w:hanging="360"/>
      </w:pPr>
      <w:rPr>
        <w:rFonts w:ascii="Calibri" w:hAnsi="Calibri" w:hint="default"/>
        <w:color w:val="7F7F7F" w:themeColor="text1" w:themeTint="80"/>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085ED7"/>
    <w:multiLevelType w:val="hybridMultilevel"/>
    <w:tmpl w:val="8A929E72"/>
    <w:lvl w:ilvl="0" w:tplc="235E2F02">
      <w:start w:val="1"/>
      <w:numFmt w:val="bullet"/>
      <w:pStyle w:val="Bullets1"/>
      <w:lvlText w:val=""/>
      <w:lvlJc w:val="left"/>
      <w:pPr>
        <w:ind w:left="720" w:hanging="360"/>
      </w:pPr>
      <w:rPr>
        <w:rFonts w:ascii="Wingdings" w:hAnsi="Wingdings" w:hint="default"/>
        <w:color w:val="1F497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CF0B6D"/>
    <w:multiLevelType w:val="hybridMultilevel"/>
    <w:tmpl w:val="37309D5C"/>
    <w:lvl w:ilvl="0" w:tplc="0409000F">
      <w:start w:val="1"/>
      <w:numFmt w:val="decimal"/>
      <w:lvlText w:val="%1."/>
      <w:lvlJc w:val="left"/>
      <w:pPr>
        <w:ind w:left="720" w:hanging="360"/>
      </w:pPr>
    </w:lvl>
    <w:lvl w:ilvl="1" w:tplc="4D066612">
      <w:start w:val="1"/>
      <w:numFmt w:val="lowerLetter"/>
      <w:pStyle w:val="ListParagraphlevel2"/>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6C1B26"/>
    <w:multiLevelType w:val="hybridMultilevel"/>
    <w:tmpl w:val="0B1C958E"/>
    <w:lvl w:ilvl="0" w:tplc="F58C8750">
      <w:start w:val="1"/>
      <w:numFmt w:val="bullet"/>
      <w:pStyle w:val="BulletsL1"/>
      <w:lvlText w:val=""/>
      <w:lvlJc w:val="left"/>
      <w:pPr>
        <w:ind w:left="720" w:hanging="360"/>
      </w:pPr>
      <w:rPr>
        <w:rFonts w:ascii="Symbol" w:hAnsi="Symbol" w:hint="default"/>
      </w:rPr>
    </w:lvl>
    <w:lvl w:ilvl="1" w:tplc="DA86D2E4">
      <w:start w:val="1"/>
      <w:numFmt w:val="bullet"/>
      <w:pStyle w:val="BulletedListlevel2"/>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CB7598"/>
    <w:multiLevelType w:val="hybridMultilevel"/>
    <w:tmpl w:val="39BC40E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E3142F2"/>
    <w:multiLevelType w:val="hybridMultilevel"/>
    <w:tmpl w:val="E0129600"/>
    <w:lvl w:ilvl="0" w:tplc="0809000F">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2B1774B"/>
    <w:multiLevelType w:val="hybridMultilevel"/>
    <w:tmpl w:val="872E96B6"/>
    <w:lvl w:ilvl="0" w:tplc="04090001">
      <w:start w:val="1"/>
      <w:numFmt w:val="bullet"/>
      <w:lvlText w:val=""/>
      <w:lvlJc w:val="left"/>
      <w:pPr>
        <w:ind w:left="1080" w:hanging="360"/>
      </w:pPr>
      <w:rPr>
        <w:rFonts w:ascii="Symbol" w:hAnsi="Symbol" w:hint="default"/>
      </w:rPr>
    </w:lvl>
    <w:lvl w:ilvl="1" w:tplc="67384C98">
      <w:start w:val="1"/>
      <w:numFmt w:val="bullet"/>
      <w:pStyle w:val="BulletsL2"/>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3F467C0"/>
    <w:multiLevelType w:val="hybridMultilevel"/>
    <w:tmpl w:val="5F3C02F8"/>
    <w:lvl w:ilvl="0" w:tplc="3714685E">
      <w:numFmt w:val="decimal"/>
      <w:lvlText w:val="%1."/>
      <w:lvlJc w:val="left"/>
      <w:pPr>
        <w:ind w:left="800" w:hanging="44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6C43CE1"/>
    <w:multiLevelType w:val="multilevel"/>
    <w:tmpl w:val="753C1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405EFC"/>
    <w:multiLevelType w:val="multilevel"/>
    <w:tmpl w:val="45869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48193A"/>
    <w:multiLevelType w:val="hybridMultilevel"/>
    <w:tmpl w:val="F9CCAC48"/>
    <w:lvl w:ilvl="0" w:tplc="23D4E8F0">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0762B5D"/>
    <w:multiLevelType w:val="hybridMultilevel"/>
    <w:tmpl w:val="7CFC4E5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533751A"/>
    <w:multiLevelType w:val="hybridMultilevel"/>
    <w:tmpl w:val="4A0C3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8E7FF6"/>
    <w:multiLevelType w:val="hybridMultilevel"/>
    <w:tmpl w:val="C09488E2"/>
    <w:lvl w:ilvl="0" w:tplc="BC28D18A">
      <w:start w:val="1"/>
      <w:numFmt w:val="decimal"/>
      <w:pStyle w:val="Referencesnumberedlist"/>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C203B50"/>
    <w:multiLevelType w:val="hybridMultilevel"/>
    <w:tmpl w:val="4F22414C"/>
    <w:lvl w:ilvl="0" w:tplc="98CE88D2">
      <w:start w:val="1"/>
      <w:numFmt w:val="lowerRoman"/>
      <w:lvlText w:val="%1)"/>
      <w:lvlJc w:val="left"/>
      <w:pPr>
        <w:ind w:left="1845" w:hanging="720"/>
      </w:pPr>
      <w:rPr>
        <w:rFonts w:hint="default"/>
      </w:rPr>
    </w:lvl>
    <w:lvl w:ilvl="1" w:tplc="08090019" w:tentative="1">
      <w:start w:val="1"/>
      <w:numFmt w:val="lowerLetter"/>
      <w:lvlText w:val="%2."/>
      <w:lvlJc w:val="left"/>
      <w:pPr>
        <w:ind w:left="2205" w:hanging="360"/>
      </w:pPr>
    </w:lvl>
    <w:lvl w:ilvl="2" w:tplc="0809001B" w:tentative="1">
      <w:start w:val="1"/>
      <w:numFmt w:val="lowerRoman"/>
      <w:lvlText w:val="%3."/>
      <w:lvlJc w:val="right"/>
      <w:pPr>
        <w:ind w:left="2925" w:hanging="180"/>
      </w:pPr>
    </w:lvl>
    <w:lvl w:ilvl="3" w:tplc="0809000F" w:tentative="1">
      <w:start w:val="1"/>
      <w:numFmt w:val="decimal"/>
      <w:lvlText w:val="%4."/>
      <w:lvlJc w:val="left"/>
      <w:pPr>
        <w:ind w:left="3645" w:hanging="360"/>
      </w:pPr>
    </w:lvl>
    <w:lvl w:ilvl="4" w:tplc="08090019" w:tentative="1">
      <w:start w:val="1"/>
      <w:numFmt w:val="lowerLetter"/>
      <w:lvlText w:val="%5."/>
      <w:lvlJc w:val="left"/>
      <w:pPr>
        <w:ind w:left="4365" w:hanging="360"/>
      </w:pPr>
    </w:lvl>
    <w:lvl w:ilvl="5" w:tplc="0809001B" w:tentative="1">
      <w:start w:val="1"/>
      <w:numFmt w:val="lowerRoman"/>
      <w:lvlText w:val="%6."/>
      <w:lvlJc w:val="right"/>
      <w:pPr>
        <w:ind w:left="5085" w:hanging="180"/>
      </w:pPr>
    </w:lvl>
    <w:lvl w:ilvl="6" w:tplc="0809000F" w:tentative="1">
      <w:start w:val="1"/>
      <w:numFmt w:val="decimal"/>
      <w:lvlText w:val="%7."/>
      <w:lvlJc w:val="left"/>
      <w:pPr>
        <w:ind w:left="5805" w:hanging="360"/>
      </w:pPr>
    </w:lvl>
    <w:lvl w:ilvl="7" w:tplc="08090019" w:tentative="1">
      <w:start w:val="1"/>
      <w:numFmt w:val="lowerLetter"/>
      <w:lvlText w:val="%8."/>
      <w:lvlJc w:val="left"/>
      <w:pPr>
        <w:ind w:left="6525" w:hanging="360"/>
      </w:pPr>
    </w:lvl>
    <w:lvl w:ilvl="8" w:tplc="0809001B" w:tentative="1">
      <w:start w:val="1"/>
      <w:numFmt w:val="lowerRoman"/>
      <w:lvlText w:val="%9."/>
      <w:lvlJc w:val="right"/>
      <w:pPr>
        <w:ind w:left="7245" w:hanging="180"/>
      </w:pPr>
    </w:lvl>
  </w:abstractNum>
  <w:abstractNum w:abstractNumId="25" w15:restartNumberingAfterBreak="0">
    <w:nsid w:val="4E433627"/>
    <w:multiLevelType w:val="hybridMultilevel"/>
    <w:tmpl w:val="580C5B1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3B8007B"/>
    <w:multiLevelType w:val="hybridMultilevel"/>
    <w:tmpl w:val="5E3818B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61E01BD"/>
    <w:multiLevelType w:val="hybridMultilevel"/>
    <w:tmpl w:val="B6488A4A"/>
    <w:lvl w:ilvl="0" w:tplc="B8123FA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B5875D9"/>
    <w:multiLevelType w:val="hybridMultilevel"/>
    <w:tmpl w:val="8E54CE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5C0536"/>
    <w:multiLevelType w:val="hybridMultilevel"/>
    <w:tmpl w:val="FFBEC982"/>
    <w:lvl w:ilvl="0" w:tplc="0C070011">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0" w15:restartNumberingAfterBreak="0">
    <w:nsid w:val="5FD95F7A"/>
    <w:multiLevelType w:val="hybridMultilevel"/>
    <w:tmpl w:val="ACC817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11A6340"/>
    <w:multiLevelType w:val="hybridMultilevel"/>
    <w:tmpl w:val="C930F416"/>
    <w:lvl w:ilvl="0" w:tplc="C348190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2" w15:restartNumberingAfterBreak="0">
    <w:nsid w:val="64EB5547"/>
    <w:multiLevelType w:val="hybridMultilevel"/>
    <w:tmpl w:val="A620AE64"/>
    <w:lvl w:ilvl="0" w:tplc="9EE8C06E">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3" w15:restartNumberingAfterBreak="0">
    <w:nsid w:val="65400A66"/>
    <w:multiLevelType w:val="hybridMultilevel"/>
    <w:tmpl w:val="444C9136"/>
    <w:lvl w:ilvl="0" w:tplc="B094A78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4" w15:restartNumberingAfterBreak="0">
    <w:nsid w:val="67E346BA"/>
    <w:multiLevelType w:val="hybridMultilevel"/>
    <w:tmpl w:val="4BA67DAC"/>
    <w:lvl w:ilvl="0" w:tplc="705A8C68">
      <w:start w:val="1"/>
      <w:numFmt w:val="bullet"/>
      <w:pStyle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ADA0526"/>
    <w:multiLevelType w:val="hybridMultilevel"/>
    <w:tmpl w:val="001C8484"/>
    <w:lvl w:ilvl="0" w:tplc="2C90D5A6">
      <w:start w:val="1"/>
      <w:numFmt w:val="bullet"/>
      <w:pStyle w:val="Tablebullets"/>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E075446"/>
    <w:multiLevelType w:val="hybridMultilevel"/>
    <w:tmpl w:val="71D0CC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E3D7B8A"/>
    <w:multiLevelType w:val="hybridMultilevel"/>
    <w:tmpl w:val="6CE85DA6"/>
    <w:lvl w:ilvl="0" w:tplc="BCDA6D1C">
      <w:start w:val="1"/>
      <w:numFmt w:val="low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8" w15:restartNumberingAfterBreak="0">
    <w:nsid w:val="77705C5A"/>
    <w:multiLevelType w:val="hybridMultilevel"/>
    <w:tmpl w:val="4FC83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E83B1A"/>
    <w:multiLevelType w:val="hybridMultilevel"/>
    <w:tmpl w:val="4B161E90"/>
    <w:lvl w:ilvl="0" w:tplc="051411E6">
      <w:start w:val="1"/>
      <w:numFmt w:val="bullet"/>
      <w:pStyle w:val="Highlightbullet"/>
      <w:lvlText w:val="–"/>
      <w:lvlJc w:val="left"/>
      <w:pPr>
        <w:ind w:left="1800" w:hanging="360"/>
      </w:pPr>
      <w:rPr>
        <w:rFonts w:ascii="Calibri" w:hAnsi="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0" w15:restartNumberingAfterBreak="0">
    <w:nsid w:val="7C5645FA"/>
    <w:multiLevelType w:val="multilevel"/>
    <w:tmpl w:val="71425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C9B2603"/>
    <w:multiLevelType w:val="multilevel"/>
    <w:tmpl w:val="FC04A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083F62"/>
    <w:multiLevelType w:val="multilevel"/>
    <w:tmpl w:val="E7AAF62C"/>
    <w:name w:val="dtMLAppendix0"/>
    <w:lvl w:ilvl="0">
      <w:start w:val="1"/>
      <w:numFmt w:val="decimal"/>
      <w:lvlRestart w:val="0"/>
      <w:pStyle w:val="Appendix1"/>
      <w:suff w:val="space"/>
      <w:lvlText w:val="Appendix %1."/>
      <w:lvlJc w:val="left"/>
      <w:pPr>
        <w:tabs>
          <w:tab w:val="num" w:pos="0"/>
        </w:tabs>
        <w:ind w:left="0" w:firstLine="0"/>
      </w:pPr>
      <w:rPr>
        <w:rFonts w:ascii="Times New Roman" w:hAnsi="Times New Roman" w:cs="Times New Roman"/>
        <w:b/>
        <w:i w:val="0"/>
        <w:caps w:val="0"/>
        <w:sz w:val="24"/>
        <w:u w:val="none"/>
      </w:rPr>
    </w:lvl>
    <w:lvl w:ilvl="1">
      <w:start w:val="1"/>
      <w:numFmt w:val="decimal"/>
      <w:pStyle w:val="Appendix2"/>
      <w:suff w:val="space"/>
      <w:lvlText w:val="Appendix %1.%2."/>
      <w:lvlJc w:val="left"/>
      <w:pPr>
        <w:tabs>
          <w:tab w:val="num" w:pos="0"/>
        </w:tabs>
        <w:ind w:left="0" w:firstLine="0"/>
      </w:pPr>
      <w:rPr>
        <w:rFonts w:ascii="Times New Roman" w:hAnsi="Times New Roman" w:cs="Times New Roman"/>
        <w:b/>
        <w:i w:val="0"/>
        <w:caps w:val="0"/>
        <w:sz w:val="24"/>
        <w:u w:val="none"/>
      </w:rPr>
    </w:lvl>
    <w:lvl w:ilvl="2">
      <w:start w:val="1"/>
      <w:numFmt w:val="decimal"/>
      <w:pStyle w:val="Appendix3"/>
      <w:suff w:val="space"/>
      <w:lvlText w:val="Appendix %1.%2.%3."/>
      <w:lvlJc w:val="left"/>
      <w:pPr>
        <w:tabs>
          <w:tab w:val="num" w:pos="0"/>
        </w:tabs>
        <w:ind w:left="0" w:firstLine="0"/>
      </w:pPr>
      <w:rPr>
        <w:rFonts w:ascii="Times New Roman" w:hAnsi="Times New Roman" w:cs="Times New Roman"/>
        <w:b/>
        <w:i w:val="0"/>
        <w:caps w:val="0"/>
        <w:sz w:val="24"/>
        <w:u w:val="no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40"/>
  </w:num>
  <w:num w:numId="2">
    <w:abstractNumId w:val="17"/>
  </w:num>
  <w:num w:numId="3">
    <w:abstractNumId w:val="38"/>
  </w:num>
  <w:num w:numId="4">
    <w:abstractNumId w:val="19"/>
  </w:num>
  <w:num w:numId="5">
    <w:abstractNumId w:val="37"/>
  </w:num>
  <w:num w:numId="6">
    <w:abstractNumId w:val="33"/>
  </w:num>
  <w:num w:numId="7">
    <w:abstractNumId w:val="41"/>
  </w:num>
  <w:num w:numId="8">
    <w:abstractNumId w:val="18"/>
  </w:num>
  <w:num w:numId="9">
    <w:abstractNumId w:val="31"/>
  </w:num>
  <w:num w:numId="10">
    <w:abstractNumId w:val="34"/>
  </w:num>
  <w:num w:numId="11">
    <w:abstractNumId w:val="0"/>
  </w:num>
  <w:num w:numId="12">
    <w:abstractNumId w:val="32"/>
  </w:num>
  <w:num w:numId="13">
    <w:abstractNumId w:val="39"/>
  </w:num>
  <w:num w:numId="14">
    <w:abstractNumId w:val="23"/>
  </w:num>
  <w:num w:numId="15">
    <w:abstractNumId w:val="8"/>
  </w:num>
  <w:num w:numId="16">
    <w:abstractNumId w:val="13"/>
  </w:num>
  <w:num w:numId="17">
    <w:abstractNumId w:val="21"/>
  </w:num>
  <w:num w:numId="18">
    <w:abstractNumId w:val="26"/>
  </w:num>
  <w:num w:numId="19">
    <w:abstractNumId w:val="5"/>
  </w:num>
  <w:num w:numId="20">
    <w:abstractNumId w:val="28"/>
  </w:num>
  <w:num w:numId="21">
    <w:abstractNumId w:val="24"/>
  </w:num>
  <w:num w:numId="22">
    <w:abstractNumId w:val="3"/>
  </w:num>
  <w:num w:numId="23">
    <w:abstractNumId w:val="1"/>
  </w:num>
  <w:num w:numId="24">
    <w:abstractNumId w:val="4"/>
  </w:num>
  <w:num w:numId="25">
    <w:abstractNumId w:val="25"/>
  </w:num>
  <w:num w:numId="26">
    <w:abstractNumId w:val="16"/>
  </w:num>
  <w:num w:numId="27">
    <w:abstractNumId w:val="36"/>
  </w:num>
  <w:num w:numId="28">
    <w:abstractNumId w:val="14"/>
  </w:num>
  <w:num w:numId="29">
    <w:abstractNumId w:val="29"/>
  </w:num>
  <w:num w:numId="30">
    <w:abstractNumId w:val="6"/>
  </w:num>
  <w:num w:numId="31">
    <w:abstractNumId w:val="30"/>
  </w:num>
  <w:num w:numId="32">
    <w:abstractNumId w:val="15"/>
  </w:num>
  <w:num w:numId="33">
    <w:abstractNumId w:val="22"/>
  </w:num>
  <w:num w:numId="34">
    <w:abstractNumId w:val="11"/>
  </w:num>
  <w:num w:numId="35">
    <w:abstractNumId w:val="12"/>
  </w:num>
  <w:num w:numId="36">
    <w:abstractNumId w:val="2"/>
  </w:num>
  <w:num w:numId="37">
    <w:abstractNumId w:val="42"/>
  </w:num>
  <w:num w:numId="38">
    <w:abstractNumId w:val="10"/>
  </w:num>
  <w:num w:numId="39">
    <w:abstractNumId w:val="20"/>
  </w:num>
  <w:num w:numId="40">
    <w:abstractNumId w:val="7"/>
  </w:num>
  <w:num w:numId="41">
    <w:abstractNumId w:val="9"/>
  </w:num>
  <w:num w:numId="42">
    <w:abstractNumId w:val="35"/>
  </w:num>
  <w:num w:numId="4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attachedTemplate r:id="rId1"/>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U2NzEwsrAwtzA2MTRU0lEKTi0uzszPAykwrAUAEVWz0SwAAAA="/>
    <w:docVar w:name="EN.InstantFormat" w:val="&lt;ENInstantFormat&gt;&lt;Enabled&gt;1&lt;/Enabled&gt;&lt;ScanUnformatted&gt;1&lt;/ScanUnformatted&gt;&lt;ScanChanges&gt;1&lt;/ScanChanges&gt;&lt;Suspended&gt;1&lt;/Suspended&gt;&lt;/ENInstantFormat&gt;"/>
    <w:docVar w:name="EN.Layout" w:val="&lt;ENLayout&gt;&lt;Style&gt;Annals of Oncology_Aspire amends_Sept 2020&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rss2xrl9rxapevd9mvzepo5srzvrdrxpzs&quot;&gt;Herzuma real world-Converted&lt;record-ids&gt;&lt;item&gt;1&lt;/item&gt;&lt;item&gt;2&lt;/item&gt;&lt;item&gt;3&lt;/item&gt;&lt;item&gt;4&lt;/item&gt;&lt;item&gt;5&lt;/item&gt;&lt;item&gt;6&lt;/item&gt;&lt;item&gt;7&lt;/item&gt;&lt;item&gt;9&lt;/item&gt;&lt;item&gt;10&lt;/item&gt;&lt;item&gt;11&lt;/item&gt;&lt;item&gt;12&lt;/item&gt;&lt;item&gt;13&lt;/item&gt;&lt;item&gt;14&lt;/item&gt;&lt;item&gt;15&lt;/item&gt;&lt;item&gt;16&lt;/item&gt;&lt;item&gt;17&lt;/item&gt;&lt;item&gt;18&lt;/item&gt;&lt;item&gt;19&lt;/item&gt;&lt;item&gt;21&lt;/item&gt;&lt;item&gt;23&lt;/item&gt;&lt;item&gt;24&lt;/item&gt;&lt;item&gt;25&lt;/item&gt;&lt;item&gt;26&lt;/item&gt;&lt;item&gt;28&lt;/item&gt;&lt;item&gt;29&lt;/item&gt;&lt;item&gt;31&lt;/item&gt;&lt;item&gt;37&lt;/item&gt;&lt;item&gt;38&lt;/item&gt;&lt;/record-ids&gt;&lt;/item&gt;&lt;/Libraries&gt;"/>
  </w:docVars>
  <w:rsids>
    <w:rsidRoot w:val="00B274A4"/>
    <w:rsid w:val="000002F5"/>
    <w:rsid w:val="00000854"/>
    <w:rsid w:val="00000D88"/>
    <w:rsid w:val="000015B4"/>
    <w:rsid w:val="00001CD0"/>
    <w:rsid w:val="000022B1"/>
    <w:rsid w:val="0000341E"/>
    <w:rsid w:val="000045FF"/>
    <w:rsid w:val="00004A0F"/>
    <w:rsid w:val="00005080"/>
    <w:rsid w:val="00005A5D"/>
    <w:rsid w:val="000065AA"/>
    <w:rsid w:val="0000670D"/>
    <w:rsid w:val="00007DCF"/>
    <w:rsid w:val="000109F1"/>
    <w:rsid w:val="0001141A"/>
    <w:rsid w:val="000124CD"/>
    <w:rsid w:val="00012D93"/>
    <w:rsid w:val="00013657"/>
    <w:rsid w:val="00016480"/>
    <w:rsid w:val="00016AE4"/>
    <w:rsid w:val="00017BE7"/>
    <w:rsid w:val="00017CB7"/>
    <w:rsid w:val="000207F1"/>
    <w:rsid w:val="00021085"/>
    <w:rsid w:val="0002117F"/>
    <w:rsid w:val="00024872"/>
    <w:rsid w:val="00025005"/>
    <w:rsid w:val="00026967"/>
    <w:rsid w:val="00031EFF"/>
    <w:rsid w:val="00032E61"/>
    <w:rsid w:val="000336F3"/>
    <w:rsid w:val="00033B6A"/>
    <w:rsid w:val="000346AE"/>
    <w:rsid w:val="00035879"/>
    <w:rsid w:val="0003600F"/>
    <w:rsid w:val="0003610B"/>
    <w:rsid w:val="000364CA"/>
    <w:rsid w:val="00036878"/>
    <w:rsid w:val="00040261"/>
    <w:rsid w:val="00042309"/>
    <w:rsid w:val="0004238E"/>
    <w:rsid w:val="0004448E"/>
    <w:rsid w:val="00047006"/>
    <w:rsid w:val="000510DA"/>
    <w:rsid w:val="000515CA"/>
    <w:rsid w:val="00051792"/>
    <w:rsid w:val="00052A8C"/>
    <w:rsid w:val="00052C59"/>
    <w:rsid w:val="00052C65"/>
    <w:rsid w:val="00053654"/>
    <w:rsid w:val="00053A0E"/>
    <w:rsid w:val="00054CD0"/>
    <w:rsid w:val="00055278"/>
    <w:rsid w:val="000558CB"/>
    <w:rsid w:val="00055ABD"/>
    <w:rsid w:val="00055C3D"/>
    <w:rsid w:val="00056605"/>
    <w:rsid w:val="00057357"/>
    <w:rsid w:val="0006020A"/>
    <w:rsid w:val="00060B53"/>
    <w:rsid w:val="0006215B"/>
    <w:rsid w:val="0006366C"/>
    <w:rsid w:val="00063EED"/>
    <w:rsid w:val="0006605A"/>
    <w:rsid w:val="000667C7"/>
    <w:rsid w:val="000670FF"/>
    <w:rsid w:val="0007074D"/>
    <w:rsid w:val="00070D8F"/>
    <w:rsid w:val="00071EC2"/>
    <w:rsid w:val="00073D6A"/>
    <w:rsid w:val="00076CCE"/>
    <w:rsid w:val="00080AA7"/>
    <w:rsid w:val="00080BFA"/>
    <w:rsid w:val="00080CFF"/>
    <w:rsid w:val="00081BF9"/>
    <w:rsid w:val="00081FC2"/>
    <w:rsid w:val="00083696"/>
    <w:rsid w:val="00084487"/>
    <w:rsid w:val="00084509"/>
    <w:rsid w:val="00084CD0"/>
    <w:rsid w:val="00085994"/>
    <w:rsid w:val="00086EB8"/>
    <w:rsid w:val="00087969"/>
    <w:rsid w:val="00087E22"/>
    <w:rsid w:val="0009000A"/>
    <w:rsid w:val="000908EF"/>
    <w:rsid w:val="000928AF"/>
    <w:rsid w:val="00092FB5"/>
    <w:rsid w:val="000942A2"/>
    <w:rsid w:val="000943D8"/>
    <w:rsid w:val="00096665"/>
    <w:rsid w:val="000975BF"/>
    <w:rsid w:val="000A052A"/>
    <w:rsid w:val="000A0E0A"/>
    <w:rsid w:val="000A0FD1"/>
    <w:rsid w:val="000A17E4"/>
    <w:rsid w:val="000A27B1"/>
    <w:rsid w:val="000A333C"/>
    <w:rsid w:val="000A3D57"/>
    <w:rsid w:val="000A4F19"/>
    <w:rsid w:val="000A5072"/>
    <w:rsid w:val="000A5881"/>
    <w:rsid w:val="000A69FF"/>
    <w:rsid w:val="000A6EEF"/>
    <w:rsid w:val="000A72FC"/>
    <w:rsid w:val="000A7DBF"/>
    <w:rsid w:val="000B13B1"/>
    <w:rsid w:val="000B3981"/>
    <w:rsid w:val="000B4562"/>
    <w:rsid w:val="000B64C1"/>
    <w:rsid w:val="000B6CC4"/>
    <w:rsid w:val="000B6F8A"/>
    <w:rsid w:val="000B700C"/>
    <w:rsid w:val="000B755D"/>
    <w:rsid w:val="000B7BB4"/>
    <w:rsid w:val="000C08FF"/>
    <w:rsid w:val="000C3261"/>
    <w:rsid w:val="000C364F"/>
    <w:rsid w:val="000C3EB1"/>
    <w:rsid w:val="000C45FB"/>
    <w:rsid w:val="000C4830"/>
    <w:rsid w:val="000C5AAE"/>
    <w:rsid w:val="000C5F24"/>
    <w:rsid w:val="000C637C"/>
    <w:rsid w:val="000C6D07"/>
    <w:rsid w:val="000C79D9"/>
    <w:rsid w:val="000D032D"/>
    <w:rsid w:val="000D03EF"/>
    <w:rsid w:val="000D1505"/>
    <w:rsid w:val="000D1FFB"/>
    <w:rsid w:val="000D2E2C"/>
    <w:rsid w:val="000D2E7A"/>
    <w:rsid w:val="000D35FE"/>
    <w:rsid w:val="000D39F2"/>
    <w:rsid w:val="000D3F2B"/>
    <w:rsid w:val="000D4113"/>
    <w:rsid w:val="000D4259"/>
    <w:rsid w:val="000D47F0"/>
    <w:rsid w:val="000D503C"/>
    <w:rsid w:val="000D517B"/>
    <w:rsid w:val="000D542B"/>
    <w:rsid w:val="000D6CCC"/>
    <w:rsid w:val="000D7445"/>
    <w:rsid w:val="000D74EC"/>
    <w:rsid w:val="000D7BD5"/>
    <w:rsid w:val="000E0759"/>
    <w:rsid w:val="000E19A4"/>
    <w:rsid w:val="000E25BA"/>
    <w:rsid w:val="000E2E64"/>
    <w:rsid w:val="000E2EF6"/>
    <w:rsid w:val="000E41A2"/>
    <w:rsid w:val="000E6265"/>
    <w:rsid w:val="000F02E2"/>
    <w:rsid w:val="000F181D"/>
    <w:rsid w:val="000F1886"/>
    <w:rsid w:val="000F18E2"/>
    <w:rsid w:val="000F23B9"/>
    <w:rsid w:val="000F3542"/>
    <w:rsid w:val="000F3925"/>
    <w:rsid w:val="000F3FC3"/>
    <w:rsid w:val="000F43A9"/>
    <w:rsid w:val="000F470B"/>
    <w:rsid w:val="000F5CC7"/>
    <w:rsid w:val="000F6145"/>
    <w:rsid w:val="000F6CAF"/>
    <w:rsid w:val="000F78F0"/>
    <w:rsid w:val="000F79BD"/>
    <w:rsid w:val="00100C2C"/>
    <w:rsid w:val="001010C8"/>
    <w:rsid w:val="00101FA7"/>
    <w:rsid w:val="00103477"/>
    <w:rsid w:val="001034A8"/>
    <w:rsid w:val="00103EB9"/>
    <w:rsid w:val="00104352"/>
    <w:rsid w:val="00104D81"/>
    <w:rsid w:val="00105936"/>
    <w:rsid w:val="00106B3C"/>
    <w:rsid w:val="001076A4"/>
    <w:rsid w:val="00111784"/>
    <w:rsid w:val="00111B57"/>
    <w:rsid w:val="0011379B"/>
    <w:rsid w:val="001147DA"/>
    <w:rsid w:val="0011508F"/>
    <w:rsid w:val="0011544B"/>
    <w:rsid w:val="001157AE"/>
    <w:rsid w:val="001157F6"/>
    <w:rsid w:val="001164AD"/>
    <w:rsid w:val="00116536"/>
    <w:rsid w:val="00117851"/>
    <w:rsid w:val="00117F29"/>
    <w:rsid w:val="00120609"/>
    <w:rsid w:val="00120A24"/>
    <w:rsid w:val="00120F3E"/>
    <w:rsid w:val="001212AF"/>
    <w:rsid w:val="00121322"/>
    <w:rsid w:val="00121D0D"/>
    <w:rsid w:val="00122041"/>
    <w:rsid w:val="00122663"/>
    <w:rsid w:val="00123745"/>
    <w:rsid w:val="00123A3B"/>
    <w:rsid w:val="00123E07"/>
    <w:rsid w:val="0012440C"/>
    <w:rsid w:val="001257EE"/>
    <w:rsid w:val="001274E4"/>
    <w:rsid w:val="001279BD"/>
    <w:rsid w:val="00127B49"/>
    <w:rsid w:val="0013043C"/>
    <w:rsid w:val="00131789"/>
    <w:rsid w:val="0013194A"/>
    <w:rsid w:val="00131E1A"/>
    <w:rsid w:val="00131F2F"/>
    <w:rsid w:val="001323B1"/>
    <w:rsid w:val="00133336"/>
    <w:rsid w:val="0013389E"/>
    <w:rsid w:val="00133A3A"/>
    <w:rsid w:val="00133B8E"/>
    <w:rsid w:val="00134A5F"/>
    <w:rsid w:val="00134F65"/>
    <w:rsid w:val="001351CC"/>
    <w:rsid w:val="00135817"/>
    <w:rsid w:val="00136F1C"/>
    <w:rsid w:val="00140627"/>
    <w:rsid w:val="00140A13"/>
    <w:rsid w:val="00141A11"/>
    <w:rsid w:val="00142298"/>
    <w:rsid w:val="00142897"/>
    <w:rsid w:val="00143B55"/>
    <w:rsid w:val="00144F9A"/>
    <w:rsid w:val="0014566A"/>
    <w:rsid w:val="001458F9"/>
    <w:rsid w:val="0014590C"/>
    <w:rsid w:val="001465CE"/>
    <w:rsid w:val="00150508"/>
    <w:rsid w:val="00150C8F"/>
    <w:rsid w:val="00150C9A"/>
    <w:rsid w:val="00150F10"/>
    <w:rsid w:val="001513CD"/>
    <w:rsid w:val="0015205B"/>
    <w:rsid w:val="00152171"/>
    <w:rsid w:val="00152826"/>
    <w:rsid w:val="00152C0E"/>
    <w:rsid w:val="00152D3E"/>
    <w:rsid w:val="00153BA8"/>
    <w:rsid w:val="00153CB0"/>
    <w:rsid w:val="0015428B"/>
    <w:rsid w:val="0015554B"/>
    <w:rsid w:val="00156CB0"/>
    <w:rsid w:val="001577FC"/>
    <w:rsid w:val="00157EA8"/>
    <w:rsid w:val="0016080B"/>
    <w:rsid w:val="00160B0D"/>
    <w:rsid w:val="001613C7"/>
    <w:rsid w:val="00162405"/>
    <w:rsid w:val="00162D60"/>
    <w:rsid w:val="00163452"/>
    <w:rsid w:val="00166924"/>
    <w:rsid w:val="001702E6"/>
    <w:rsid w:val="00170B09"/>
    <w:rsid w:val="0017338E"/>
    <w:rsid w:val="00173448"/>
    <w:rsid w:val="00173AF6"/>
    <w:rsid w:val="001742A6"/>
    <w:rsid w:val="00174901"/>
    <w:rsid w:val="00174F88"/>
    <w:rsid w:val="001756F2"/>
    <w:rsid w:val="00176D0B"/>
    <w:rsid w:val="00182FF5"/>
    <w:rsid w:val="00184570"/>
    <w:rsid w:val="00184922"/>
    <w:rsid w:val="001855C1"/>
    <w:rsid w:val="0018632F"/>
    <w:rsid w:val="00187494"/>
    <w:rsid w:val="00187D5D"/>
    <w:rsid w:val="00191400"/>
    <w:rsid w:val="00191519"/>
    <w:rsid w:val="00191FC1"/>
    <w:rsid w:val="0019284F"/>
    <w:rsid w:val="00193542"/>
    <w:rsid w:val="00193DCA"/>
    <w:rsid w:val="001956F3"/>
    <w:rsid w:val="001966D4"/>
    <w:rsid w:val="00197017"/>
    <w:rsid w:val="0019732E"/>
    <w:rsid w:val="00197494"/>
    <w:rsid w:val="00197DB5"/>
    <w:rsid w:val="001A013F"/>
    <w:rsid w:val="001A164D"/>
    <w:rsid w:val="001A1970"/>
    <w:rsid w:val="001A1E59"/>
    <w:rsid w:val="001A21A2"/>
    <w:rsid w:val="001A2C5C"/>
    <w:rsid w:val="001A418D"/>
    <w:rsid w:val="001A60A8"/>
    <w:rsid w:val="001A6133"/>
    <w:rsid w:val="001A6435"/>
    <w:rsid w:val="001A66EA"/>
    <w:rsid w:val="001A7D19"/>
    <w:rsid w:val="001B0A4F"/>
    <w:rsid w:val="001B0A59"/>
    <w:rsid w:val="001B0A5B"/>
    <w:rsid w:val="001B193C"/>
    <w:rsid w:val="001B1B03"/>
    <w:rsid w:val="001B1E44"/>
    <w:rsid w:val="001B2A67"/>
    <w:rsid w:val="001B4186"/>
    <w:rsid w:val="001B42C4"/>
    <w:rsid w:val="001B5331"/>
    <w:rsid w:val="001B6840"/>
    <w:rsid w:val="001B6D32"/>
    <w:rsid w:val="001B6EA7"/>
    <w:rsid w:val="001B6EF7"/>
    <w:rsid w:val="001C2746"/>
    <w:rsid w:val="001C28E5"/>
    <w:rsid w:val="001C34AF"/>
    <w:rsid w:val="001C3603"/>
    <w:rsid w:val="001C3A0B"/>
    <w:rsid w:val="001C3CFD"/>
    <w:rsid w:val="001C4C3B"/>
    <w:rsid w:val="001C4D75"/>
    <w:rsid w:val="001C5401"/>
    <w:rsid w:val="001C6478"/>
    <w:rsid w:val="001C7908"/>
    <w:rsid w:val="001D29D7"/>
    <w:rsid w:val="001D2D33"/>
    <w:rsid w:val="001D302F"/>
    <w:rsid w:val="001D3524"/>
    <w:rsid w:val="001D5F45"/>
    <w:rsid w:val="001E07FC"/>
    <w:rsid w:val="001E3A03"/>
    <w:rsid w:val="001E4048"/>
    <w:rsid w:val="001E62E2"/>
    <w:rsid w:val="001F0FC6"/>
    <w:rsid w:val="001F2A46"/>
    <w:rsid w:val="001F2D0C"/>
    <w:rsid w:val="001F4D4F"/>
    <w:rsid w:val="001F55F9"/>
    <w:rsid w:val="00201C08"/>
    <w:rsid w:val="0020208A"/>
    <w:rsid w:val="00202D36"/>
    <w:rsid w:val="00203735"/>
    <w:rsid w:val="00203CF1"/>
    <w:rsid w:val="00204438"/>
    <w:rsid w:val="002052AB"/>
    <w:rsid w:val="00205CC3"/>
    <w:rsid w:val="00205D15"/>
    <w:rsid w:val="002070F8"/>
    <w:rsid w:val="002079E1"/>
    <w:rsid w:val="00207B03"/>
    <w:rsid w:val="0021009B"/>
    <w:rsid w:val="0021202D"/>
    <w:rsid w:val="00213593"/>
    <w:rsid w:val="002142DE"/>
    <w:rsid w:val="00214539"/>
    <w:rsid w:val="002150F1"/>
    <w:rsid w:val="00215CCD"/>
    <w:rsid w:val="00217ED0"/>
    <w:rsid w:val="00220FE6"/>
    <w:rsid w:val="00223024"/>
    <w:rsid w:val="002246C3"/>
    <w:rsid w:val="00225DBE"/>
    <w:rsid w:val="00225DC3"/>
    <w:rsid w:val="00225EC9"/>
    <w:rsid w:val="0022645E"/>
    <w:rsid w:val="00226520"/>
    <w:rsid w:val="0022748A"/>
    <w:rsid w:val="002278CF"/>
    <w:rsid w:val="00227CBA"/>
    <w:rsid w:val="002307C0"/>
    <w:rsid w:val="002309D6"/>
    <w:rsid w:val="00230B3A"/>
    <w:rsid w:val="00230DCE"/>
    <w:rsid w:val="002318F3"/>
    <w:rsid w:val="00231B44"/>
    <w:rsid w:val="00232B6B"/>
    <w:rsid w:val="00232CC6"/>
    <w:rsid w:val="00233D8D"/>
    <w:rsid w:val="00235526"/>
    <w:rsid w:val="002356F4"/>
    <w:rsid w:val="00235DD5"/>
    <w:rsid w:val="00236510"/>
    <w:rsid w:val="002374D3"/>
    <w:rsid w:val="00237B95"/>
    <w:rsid w:val="00241885"/>
    <w:rsid w:val="00241A86"/>
    <w:rsid w:val="00243281"/>
    <w:rsid w:val="00243636"/>
    <w:rsid w:val="00244D17"/>
    <w:rsid w:val="00246200"/>
    <w:rsid w:val="002475E1"/>
    <w:rsid w:val="00247656"/>
    <w:rsid w:val="00247ABB"/>
    <w:rsid w:val="0025138E"/>
    <w:rsid w:val="0025362B"/>
    <w:rsid w:val="002545CF"/>
    <w:rsid w:val="00256D19"/>
    <w:rsid w:val="00257D2D"/>
    <w:rsid w:val="0026149E"/>
    <w:rsid w:val="0026162C"/>
    <w:rsid w:val="002617B6"/>
    <w:rsid w:val="00261FF3"/>
    <w:rsid w:val="002628AF"/>
    <w:rsid w:val="002634D9"/>
    <w:rsid w:val="00264A80"/>
    <w:rsid w:val="00266291"/>
    <w:rsid w:val="002664C5"/>
    <w:rsid w:val="00266B67"/>
    <w:rsid w:val="00267787"/>
    <w:rsid w:val="00273146"/>
    <w:rsid w:val="002736E1"/>
    <w:rsid w:val="0027504E"/>
    <w:rsid w:val="0027557D"/>
    <w:rsid w:val="00276FE3"/>
    <w:rsid w:val="00277942"/>
    <w:rsid w:val="00280435"/>
    <w:rsid w:val="002809B0"/>
    <w:rsid w:val="002829DE"/>
    <w:rsid w:val="00283870"/>
    <w:rsid w:val="00284B4D"/>
    <w:rsid w:val="00285049"/>
    <w:rsid w:val="00285187"/>
    <w:rsid w:val="002852E5"/>
    <w:rsid w:val="002875A3"/>
    <w:rsid w:val="002909CC"/>
    <w:rsid w:val="00290E58"/>
    <w:rsid w:val="00291EB0"/>
    <w:rsid w:val="00292D4B"/>
    <w:rsid w:val="00293476"/>
    <w:rsid w:val="002942DC"/>
    <w:rsid w:val="00294F4F"/>
    <w:rsid w:val="00295192"/>
    <w:rsid w:val="002958FE"/>
    <w:rsid w:val="002A028D"/>
    <w:rsid w:val="002A09AB"/>
    <w:rsid w:val="002A16E8"/>
    <w:rsid w:val="002A1785"/>
    <w:rsid w:val="002A1A09"/>
    <w:rsid w:val="002A520C"/>
    <w:rsid w:val="002A7C00"/>
    <w:rsid w:val="002A7D2A"/>
    <w:rsid w:val="002B0B49"/>
    <w:rsid w:val="002B184A"/>
    <w:rsid w:val="002B1A09"/>
    <w:rsid w:val="002B1F68"/>
    <w:rsid w:val="002B25E4"/>
    <w:rsid w:val="002B3FDE"/>
    <w:rsid w:val="002B401D"/>
    <w:rsid w:val="002B46D5"/>
    <w:rsid w:val="002B49A4"/>
    <w:rsid w:val="002B4D49"/>
    <w:rsid w:val="002B5764"/>
    <w:rsid w:val="002B5A6E"/>
    <w:rsid w:val="002B62DE"/>
    <w:rsid w:val="002B64DA"/>
    <w:rsid w:val="002B73B7"/>
    <w:rsid w:val="002B74CB"/>
    <w:rsid w:val="002B7D79"/>
    <w:rsid w:val="002C1C50"/>
    <w:rsid w:val="002C43AA"/>
    <w:rsid w:val="002C444B"/>
    <w:rsid w:val="002C49A9"/>
    <w:rsid w:val="002C5EFA"/>
    <w:rsid w:val="002C670E"/>
    <w:rsid w:val="002C70C3"/>
    <w:rsid w:val="002C733A"/>
    <w:rsid w:val="002C753F"/>
    <w:rsid w:val="002D0185"/>
    <w:rsid w:val="002D03EA"/>
    <w:rsid w:val="002D090C"/>
    <w:rsid w:val="002D0CEC"/>
    <w:rsid w:val="002D0DEE"/>
    <w:rsid w:val="002D1AE8"/>
    <w:rsid w:val="002D2D0A"/>
    <w:rsid w:val="002D3317"/>
    <w:rsid w:val="002D4898"/>
    <w:rsid w:val="002D4DAF"/>
    <w:rsid w:val="002D66BE"/>
    <w:rsid w:val="002D7D13"/>
    <w:rsid w:val="002E04D4"/>
    <w:rsid w:val="002E0821"/>
    <w:rsid w:val="002E1ECB"/>
    <w:rsid w:val="002E3CA7"/>
    <w:rsid w:val="002E40B1"/>
    <w:rsid w:val="002E4EFA"/>
    <w:rsid w:val="002E4F86"/>
    <w:rsid w:val="002E7BA3"/>
    <w:rsid w:val="002F09B9"/>
    <w:rsid w:val="002F0BCD"/>
    <w:rsid w:val="002F11A6"/>
    <w:rsid w:val="002F3E2B"/>
    <w:rsid w:val="002F4A30"/>
    <w:rsid w:val="002F4AD1"/>
    <w:rsid w:val="002F4F38"/>
    <w:rsid w:val="002F6130"/>
    <w:rsid w:val="0030009E"/>
    <w:rsid w:val="00301159"/>
    <w:rsid w:val="00301681"/>
    <w:rsid w:val="00303122"/>
    <w:rsid w:val="00303DB9"/>
    <w:rsid w:val="00303DED"/>
    <w:rsid w:val="00304761"/>
    <w:rsid w:val="00304930"/>
    <w:rsid w:val="003052E5"/>
    <w:rsid w:val="003064F2"/>
    <w:rsid w:val="00307AC9"/>
    <w:rsid w:val="0031168C"/>
    <w:rsid w:val="0031429A"/>
    <w:rsid w:val="00314D04"/>
    <w:rsid w:val="00315184"/>
    <w:rsid w:val="0031756A"/>
    <w:rsid w:val="003200DE"/>
    <w:rsid w:val="003223E0"/>
    <w:rsid w:val="00322924"/>
    <w:rsid w:val="00323800"/>
    <w:rsid w:val="00323843"/>
    <w:rsid w:val="00324CDD"/>
    <w:rsid w:val="00324F6E"/>
    <w:rsid w:val="00325A8E"/>
    <w:rsid w:val="00326060"/>
    <w:rsid w:val="0032614B"/>
    <w:rsid w:val="00326647"/>
    <w:rsid w:val="00330D62"/>
    <w:rsid w:val="00330E1B"/>
    <w:rsid w:val="00331F29"/>
    <w:rsid w:val="003322AD"/>
    <w:rsid w:val="00332D6B"/>
    <w:rsid w:val="00333431"/>
    <w:rsid w:val="003356E5"/>
    <w:rsid w:val="003358ED"/>
    <w:rsid w:val="00337143"/>
    <w:rsid w:val="00337421"/>
    <w:rsid w:val="003378C8"/>
    <w:rsid w:val="00337945"/>
    <w:rsid w:val="00340983"/>
    <w:rsid w:val="00341FFC"/>
    <w:rsid w:val="00342081"/>
    <w:rsid w:val="00343373"/>
    <w:rsid w:val="00343E1B"/>
    <w:rsid w:val="00350165"/>
    <w:rsid w:val="00350944"/>
    <w:rsid w:val="00350E6C"/>
    <w:rsid w:val="0035258A"/>
    <w:rsid w:val="00353843"/>
    <w:rsid w:val="00354C84"/>
    <w:rsid w:val="00355236"/>
    <w:rsid w:val="00355617"/>
    <w:rsid w:val="00356D70"/>
    <w:rsid w:val="0035767B"/>
    <w:rsid w:val="00357B96"/>
    <w:rsid w:val="003607DA"/>
    <w:rsid w:val="00363155"/>
    <w:rsid w:val="00363504"/>
    <w:rsid w:val="00363BEE"/>
    <w:rsid w:val="00366555"/>
    <w:rsid w:val="00366B42"/>
    <w:rsid w:val="00366DAB"/>
    <w:rsid w:val="00367BB7"/>
    <w:rsid w:val="0037017E"/>
    <w:rsid w:val="003703D5"/>
    <w:rsid w:val="00370DB0"/>
    <w:rsid w:val="00372C04"/>
    <w:rsid w:val="00372C18"/>
    <w:rsid w:val="00372ED6"/>
    <w:rsid w:val="00373E35"/>
    <w:rsid w:val="00374C04"/>
    <w:rsid w:val="00376491"/>
    <w:rsid w:val="00377814"/>
    <w:rsid w:val="00377B20"/>
    <w:rsid w:val="00377FD6"/>
    <w:rsid w:val="00381514"/>
    <w:rsid w:val="00382102"/>
    <w:rsid w:val="00382400"/>
    <w:rsid w:val="0038325F"/>
    <w:rsid w:val="00384FEE"/>
    <w:rsid w:val="00386C2B"/>
    <w:rsid w:val="0038759C"/>
    <w:rsid w:val="003878BC"/>
    <w:rsid w:val="003925BB"/>
    <w:rsid w:val="00393BE8"/>
    <w:rsid w:val="00394954"/>
    <w:rsid w:val="00394EE3"/>
    <w:rsid w:val="00395200"/>
    <w:rsid w:val="00395459"/>
    <w:rsid w:val="003954C3"/>
    <w:rsid w:val="00395ADA"/>
    <w:rsid w:val="00395D16"/>
    <w:rsid w:val="00396B4B"/>
    <w:rsid w:val="003971DE"/>
    <w:rsid w:val="003A0598"/>
    <w:rsid w:val="003A14A8"/>
    <w:rsid w:val="003A2F0E"/>
    <w:rsid w:val="003A672D"/>
    <w:rsid w:val="003A727D"/>
    <w:rsid w:val="003A7595"/>
    <w:rsid w:val="003B1BB1"/>
    <w:rsid w:val="003B1D8F"/>
    <w:rsid w:val="003B22A3"/>
    <w:rsid w:val="003B3C21"/>
    <w:rsid w:val="003B4382"/>
    <w:rsid w:val="003B525B"/>
    <w:rsid w:val="003B6597"/>
    <w:rsid w:val="003B662F"/>
    <w:rsid w:val="003C192F"/>
    <w:rsid w:val="003C2216"/>
    <w:rsid w:val="003C28A6"/>
    <w:rsid w:val="003C5252"/>
    <w:rsid w:val="003C60DB"/>
    <w:rsid w:val="003C629F"/>
    <w:rsid w:val="003C64A1"/>
    <w:rsid w:val="003C65F3"/>
    <w:rsid w:val="003C7106"/>
    <w:rsid w:val="003C7761"/>
    <w:rsid w:val="003D4DDC"/>
    <w:rsid w:val="003D4E9F"/>
    <w:rsid w:val="003D61CF"/>
    <w:rsid w:val="003D6BDC"/>
    <w:rsid w:val="003E0C69"/>
    <w:rsid w:val="003E0D11"/>
    <w:rsid w:val="003E10F9"/>
    <w:rsid w:val="003E2360"/>
    <w:rsid w:val="003E23E0"/>
    <w:rsid w:val="003E4812"/>
    <w:rsid w:val="003E5EB0"/>
    <w:rsid w:val="003E5F85"/>
    <w:rsid w:val="003E7BC2"/>
    <w:rsid w:val="003E7D33"/>
    <w:rsid w:val="003F03A2"/>
    <w:rsid w:val="003F0AE6"/>
    <w:rsid w:val="003F1967"/>
    <w:rsid w:val="003F2BF0"/>
    <w:rsid w:val="003F35BE"/>
    <w:rsid w:val="003F4633"/>
    <w:rsid w:val="003F4803"/>
    <w:rsid w:val="003F4C85"/>
    <w:rsid w:val="003F529C"/>
    <w:rsid w:val="003F55A7"/>
    <w:rsid w:val="003F59D8"/>
    <w:rsid w:val="003F5B89"/>
    <w:rsid w:val="003F5EB3"/>
    <w:rsid w:val="003F5FC7"/>
    <w:rsid w:val="003F6722"/>
    <w:rsid w:val="003F6A91"/>
    <w:rsid w:val="003F7127"/>
    <w:rsid w:val="003F780F"/>
    <w:rsid w:val="003F7AAA"/>
    <w:rsid w:val="003F7C77"/>
    <w:rsid w:val="003F7FAA"/>
    <w:rsid w:val="00401965"/>
    <w:rsid w:val="00402CDC"/>
    <w:rsid w:val="004037E2"/>
    <w:rsid w:val="004041D7"/>
    <w:rsid w:val="0040472A"/>
    <w:rsid w:val="00405270"/>
    <w:rsid w:val="00407745"/>
    <w:rsid w:val="00410514"/>
    <w:rsid w:val="00410571"/>
    <w:rsid w:val="004108EB"/>
    <w:rsid w:val="00410EAA"/>
    <w:rsid w:val="00411D78"/>
    <w:rsid w:val="00412C58"/>
    <w:rsid w:val="00412F9B"/>
    <w:rsid w:val="0041338B"/>
    <w:rsid w:val="00413737"/>
    <w:rsid w:val="00414008"/>
    <w:rsid w:val="004141A1"/>
    <w:rsid w:val="004156D0"/>
    <w:rsid w:val="004158B8"/>
    <w:rsid w:val="00417105"/>
    <w:rsid w:val="00420535"/>
    <w:rsid w:val="00421091"/>
    <w:rsid w:val="004227F4"/>
    <w:rsid w:val="00424137"/>
    <w:rsid w:val="00424D53"/>
    <w:rsid w:val="00424F51"/>
    <w:rsid w:val="00425419"/>
    <w:rsid w:val="00426536"/>
    <w:rsid w:val="00426665"/>
    <w:rsid w:val="0043021C"/>
    <w:rsid w:val="00430630"/>
    <w:rsid w:val="0043194A"/>
    <w:rsid w:val="00431E35"/>
    <w:rsid w:val="0043306F"/>
    <w:rsid w:val="004333F3"/>
    <w:rsid w:val="00434811"/>
    <w:rsid w:val="00434A9A"/>
    <w:rsid w:val="00434EAE"/>
    <w:rsid w:val="00435432"/>
    <w:rsid w:val="00435B5A"/>
    <w:rsid w:val="00435D34"/>
    <w:rsid w:val="00435F7E"/>
    <w:rsid w:val="00436A8A"/>
    <w:rsid w:val="0043701B"/>
    <w:rsid w:val="00437936"/>
    <w:rsid w:val="0044070B"/>
    <w:rsid w:val="004419F4"/>
    <w:rsid w:val="00442896"/>
    <w:rsid w:val="00443456"/>
    <w:rsid w:val="00443610"/>
    <w:rsid w:val="004447A0"/>
    <w:rsid w:val="0044486D"/>
    <w:rsid w:val="0044716B"/>
    <w:rsid w:val="004507E1"/>
    <w:rsid w:val="004521F0"/>
    <w:rsid w:val="004528AF"/>
    <w:rsid w:val="00453481"/>
    <w:rsid w:val="00454142"/>
    <w:rsid w:val="004546FB"/>
    <w:rsid w:val="00454FEA"/>
    <w:rsid w:val="00455727"/>
    <w:rsid w:val="00456A60"/>
    <w:rsid w:val="004603EA"/>
    <w:rsid w:val="00460742"/>
    <w:rsid w:val="00460BA3"/>
    <w:rsid w:val="00461732"/>
    <w:rsid w:val="00461A94"/>
    <w:rsid w:val="00461CE7"/>
    <w:rsid w:val="00461DD1"/>
    <w:rsid w:val="0046219A"/>
    <w:rsid w:val="00463B40"/>
    <w:rsid w:val="00463BDA"/>
    <w:rsid w:val="00464EFD"/>
    <w:rsid w:val="00465156"/>
    <w:rsid w:val="0046621B"/>
    <w:rsid w:val="0046630A"/>
    <w:rsid w:val="00466503"/>
    <w:rsid w:val="00467227"/>
    <w:rsid w:val="0046788B"/>
    <w:rsid w:val="00471671"/>
    <w:rsid w:val="00472004"/>
    <w:rsid w:val="004726C4"/>
    <w:rsid w:val="0047286E"/>
    <w:rsid w:val="00473151"/>
    <w:rsid w:val="00474603"/>
    <w:rsid w:val="00474F41"/>
    <w:rsid w:val="00475BA3"/>
    <w:rsid w:val="00475C59"/>
    <w:rsid w:val="00476230"/>
    <w:rsid w:val="004767C6"/>
    <w:rsid w:val="00477AED"/>
    <w:rsid w:val="00477EC6"/>
    <w:rsid w:val="00480203"/>
    <w:rsid w:val="00480A2E"/>
    <w:rsid w:val="00480AB7"/>
    <w:rsid w:val="00480E9F"/>
    <w:rsid w:val="004811DA"/>
    <w:rsid w:val="00482170"/>
    <w:rsid w:val="004827F6"/>
    <w:rsid w:val="00482A81"/>
    <w:rsid w:val="004839A0"/>
    <w:rsid w:val="00484160"/>
    <w:rsid w:val="00484EF4"/>
    <w:rsid w:val="00492015"/>
    <w:rsid w:val="00492A84"/>
    <w:rsid w:val="004934BD"/>
    <w:rsid w:val="00493891"/>
    <w:rsid w:val="00494EF1"/>
    <w:rsid w:val="00495661"/>
    <w:rsid w:val="0049588C"/>
    <w:rsid w:val="004973B6"/>
    <w:rsid w:val="00497AD3"/>
    <w:rsid w:val="004A1631"/>
    <w:rsid w:val="004A2EA9"/>
    <w:rsid w:val="004A2FC7"/>
    <w:rsid w:val="004A3375"/>
    <w:rsid w:val="004A36BD"/>
    <w:rsid w:val="004A4269"/>
    <w:rsid w:val="004A50EE"/>
    <w:rsid w:val="004A5FC6"/>
    <w:rsid w:val="004B0579"/>
    <w:rsid w:val="004B0EFC"/>
    <w:rsid w:val="004B4410"/>
    <w:rsid w:val="004B5937"/>
    <w:rsid w:val="004B62F4"/>
    <w:rsid w:val="004B720D"/>
    <w:rsid w:val="004B79E1"/>
    <w:rsid w:val="004C395B"/>
    <w:rsid w:val="004C40C3"/>
    <w:rsid w:val="004C464C"/>
    <w:rsid w:val="004C48FE"/>
    <w:rsid w:val="004C5CC3"/>
    <w:rsid w:val="004C5E0C"/>
    <w:rsid w:val="004C7B35"/>
    <w:rsid w:val="004D094F"/>
    <w:rsid w:val="004D0E8B"/>
    <w:rsid w:val="004D1038"/>
    <w:rsid w:val="004D1098"/>
    <w:rsid w:val="004D15C7"/>
    <w:rsid w:val="004D1764"/>
    <w:rsid w:val="004D1EA3"/>
    <w:rsid w:val="004D27DA"/>
    <w:rsid w:val="004D2B70"/>
    <w:rsid w:val="004D2E70"/>
    <w:rsid w:val="004D3238"/>
    <w:rsid w:val="004D5DEC"/>
    <w:rsid w:val="004E0938"/>
    <w:rsid w:val="004E0D33"/>
    <w:rsid w:val="004E15A8"/>
    <w:rsid w:val="004E164A"/>
    <w:rsid w:val="004E1868"/>
    <w:rsid w:val="004E2967"/>
    <w:rsid w:val="004E2DBF"/>
    <w:rsid w:val="004E3350"/>
    <w:rsid w:val="004E4998"/>
    <w:rsid w:val="004E5409"/>
    <w:rsid w:val="004E5DBE"/>
    <w:rsid w:val="004E5F2E"/>
    <w:rsid w:val="004E6698"/>
    <w:rsid w:val="004E71C4"/>
    <w:rsid w:val="004F1055"/>
    <w:rsid w:val="004F1088"/>
    <w:rsid w:val="004F167F"/>
    <w:rsid w:val="004F1C87"/>
    <w:rsid w:val="004F2F04"/>
    <w:rsid w:val="004F3FCF"/>
    <w:rsid w:val="004F4578"/>
    <w:rsid w:val="004F459E"/>
    <w:rsid w:val="004F55A7"/>
    <w:rsid w:val="004F5716"/>
    <w:rsid w:val="004F63C1"/>
    <w:rsid w:val="004F6746"/>
    <w:rsid w:val="004F7C00"/>
    <w:rsid w:val="00501F3B"/>
    <w:rsid w:val="00502CE9"/>
    <w:rsid w:val="00505002"/>
    <w:rsid w:val="00505B6A"/>
    <w:rsid w:val="00506C85"/>
    <w:rsid w:val="005106C7"/>
    <w:rsid w:val="00512657"/>
    <w:rsid w:val="0051475B"/>
    <w:rsid w:val="00514D75"/>
    <w:rsid w:val="00516FF7"/>
    <w:rsid w:val="0051726C"/>
    <w:rsid w:val="005208C0"/>
    <w:rsid w:val="00520E4C"/>
    <w:rsid w:val="00521C30"/>
    <w:rsid w:val="00523C82"/>
    <w:rsid w:val="00524BEC"/>
    <w:rsid w:val="005267AB"/>
    <w:rsid w:val="00526E4D"/>
    <w:rsid w:val="005273B1"/>
    <w:rsid w:val="005277F6"/>
    <w:rsid w:val="005279D5"/>
    <w:rsid w:val="005300FD"/>
    <w:rsid w:val="00530638"/>
    <w:rsid w:val="00530726"/>
    <w:rsid w:val="005324F2"/>
    <w:rsid w:val="0053267E"/>
    <w:rsid w:val="005335EA"/>
    <w:rsid w:val="005345B6"/>
    <w:rsid w:val="00535016"/>
    <w:rsid w:val="00536AAD"/>
    <w:rsid w:val="0053713A"/>
    <w:rsid w:val="005371E8"/>
    <w:rsid w:val="005400C6"/>
    <w:rsid w:val="005419C5"/>
    <w:rsid w:val="00541E89"/>
    <w:rsid w:val="005426B2"/>
    <w:rsid w:val="00544E0B"/>
    <w:rsid w:val="00545317"/>
    <w:rsid w:val="0054587A"/>
    <w:rsid w:val="00545FA7"/>
    <w:rsid w:val="005524F4"/>
    <w:rsid w:val="005525BB"/>
    <w:rsid w:val="005531C9"/>
    <w:rsid w:val="0055378A"/>
    <w:rsid w:val="00553EA2"/>
    <w:rsid w:val="0055531E"/>
    <w:rsid w:val="00557B18"/>
    <w:rsid w:val="005603E3"/>
    <w:rsid w:val="005627B7"/>
    <w:rsid w:val="0056304F"/>
    <w:rsid w:val="0056326C"/>
    <w:rsid w:val="005639CA"/>
    <w:rsid w:val="00563A9D"/>
    <w:rsid w:val="0056423E"/>
    <w:rsid w:val="00564BC9"/>
    <w:rsid w:val="00564C0A"/>
    <w:rsid w:val="00565679"/>
    <w:rsid w:val="00565851"/>
    <w:rsid w:val="00566C01"/>
    <w:rsid w:val="00566FCB"/>
    <w:rsid w:val="00567452"/>
    <w:rsid w:val="0057155D"/>
    <w:rsid w:val="005716DA"/>
    <w:rsid w:val="005716F5"/>
    <w:rsid w:val="00571CFC"/>
    <w:rsid w:val="0057240E"/>
    <w:rsid w:val="0057255A"/>
    <w:rsid w:val="00572C9C"/>
    <w:rsid w:val="005731D7"/>
    <w:rsid w:val="00573753"/>
    <w:rsid w:val="00573D5A"/>
    <w:rsid w:val="005754F6"/>
    <w:rsid w:val="00575A49"/>
    <w:rsid w:val="00576400"/>
    <w:rsid w:val="00576E3C"/>
    <w:rsid w:val="0057759F"/>
    <w:rsid w:val="0057792E"/>
    <w:rsid w:val="00580D73"/>
    <w:rsid w:val="00580E90"/>
    <w:rsid w:val="00581D75"/>
    <w:rsid w:val="00581F07"/>
    <w:rsid w:val="00582D70"/>
    <w:rsid w:val="00582ED9"/>
    <w:rsid w:val="0058453F"/>
    <w:rsid w:val="0058487B"/>
    <w:rsid w:val="00584AE6"/>
    <w:rsid w:val="005859BF"/>
    <w:rsid w:val="005867F8"/>
    <w:rsid w:val="005869F1"/>
    <w:rsid w:val="00587CEF"/>
    <w:rsid w:val="00590240"/>
    <w:rsid w:val="0059088B"/>
    <w:rsid w:val="00590AA9"/>
    <w:rsid w:val="00590F26"/>
    <w:rsid w:val="005911BE"/>
    <w:rsid w:val="0059165F"/>
    <w:rsid w:val="00592032"/>
    <w:rsid w:val="00593A73"/>
    <w:rsid w:val="00594E31"/>
    <w:rsid w:val="0059570A"/>
    <w:rsid w:val="00596EBD"/>
    <w:rsid w:val="00596F36"/>
    <w:rsid w:val="00597562"/>
    <w:rsid w:val="005A01EC"/>
    <w:rsid w:val="005A0954"/>
    <w:rsid w:val="005A0A0B"/>
    <w:rsid w:val="005A27BA"/>
    <w:rsid w:val="005A2EF4"/>
    <w:rsid w:val="005A3C58"/>
    <w:rsid w:val="005A3E67"/>
    <w:rsid w:val="005A4F1B"/>
    <w:rsid w:val="005A6CDF"/>
    <w:rsid w:val="005A6DF5"/>
    <w:rsid w:val="005A6E27"/>
    <w:rsid w:val="005A6EB3"/>
    <w:rsid w:val="005A6FEC"/>
    <w:rsid w:val="005B0558"/>
    <w:rsid w:val="005B1DA9"/>
    <w:rsid w:val="005B4378"/>
    <w:rsid w:val="005B4688"/>
    <w:rsid w:val="005B5789"/>
    <w:rsid w:val="005B6571"/>
    <w:rsid w:val="005B74F4"/>
    <w:rsid w:val="005C4930"/>
    <w:rsid w:val="005C6649"/>
    <w:rsid w:val="005C7C98"/>
    <w:rsid w:val="005D0949"/>
    <w:rsid w:val="005D094B"/>
    <w:rsid w:val="005D240B"/>
    <w:rsid w:val="005D281E"/>
    <w:rsid w:val="005D44F3"/>
    <w:rsid w:val="005D4FD6"/>
    <w:rsid w:val="005D5338"/>
    <w:rsid w:val="005D6336"/>
    <w:rsid w:val="005D665F"/>
    <w:rsid w:val="005D6805"/>
    <w:rsid w:val="005D79F1"/>
    <w:rsid w:val="005D7AC4"/>
    <w:rsid w:val="005E0BEF"/>
    <w:rsid w:val="005E0EDD"/>
    <w:rsid w:val="005E3160"/>
    <w:rsid w:val="005E3ADC"/>
    <w:rsid w:val="005E3B7D"/>
    <w:rsid w:val="005E5CA1"/>
    <w:rsid w:val="005E6C49"/>
    <w:rsid w:val="005E71DC"/>
    <w:rsid w:val="005E733B"/>
    <w:rsid w:val="005E7C8D"/>
    <w:rsid w:val="005E7EA4"/>
    <w:rsid w:val="005E7F69"/>
    <w:rsid w:val="005F0636"/>
    <w:rsid w:val="005F0BF9"/>
    <w:rsid w:val="005F1A17"/>
    <w:rsid w:val="005F2346"/>
    <w:rsid w:val="005F2658"/>
    <w:rsid w:val="005F30A1"/>
    <w:rsid w:val="005F3312"/>
    <w:rsid w:val="005F3613"/>
    <w:rsid w:val="005F55CC"/>
    <w:rsid w:val="005F692A"/>
    <w:rsid w:val="005F7376"/>
    <w:rsid w:val="005F7FE7"/>
    <w:rsid w:val="00600114"/>
    <w:rsid w:val="00600585"/>
    <w:rsid w:val="00601224"/>
    <w:rsid w:val="00602151"/>
    <w:rsid w:val="0060278B"/>
    <w:rsid w:val="00602B54"/>
    <w:rsid w:val="0060417D"/>
    <w:rsid w:val="00604425"/>
    <w:rsid w:val="0060541B"/>
    <w:rsid w:val="006059AD"/>
    <w:rsid w:val="00605C09"/>
    <w:rsid w:val="00606294"/>
    <w:rsid w:val="0060651B"/>
    <w:rsid w:val="00607341"/>
    <w:rsid w:val="0060766E"/>
    <w:rsid w:val="00610CD1"/>
    <w:rsid w:val="006117AB"/>
    <w:rsid w:val="006134B4"/>
    <w:rsid w:val="00613FEB"/>
    <w:rsid w:val="006140C4"/>
    <w:rsid w:val="00614DD0"/>
    <w:rsid w:val="0061666C"/>
    <w:rsid w:val="00616C1C"/>
    <w:rsid w:val="00621553"/>
    <w:rsid w:val="00621C47"/>
    <w:rsid w:val="00623B00"/>
    <w:rsid w:val="0062402B"/>
    <w:rsid w:val="00624466"/>
    <w:rsid w:val="00625CDA"/>
    <w:rsid w:val="006263E4"/>
    <w:rsid w:val="00626488"/>
    <w:rsid w:val="006264F0"/>
    <w:rsid w:val="0062651A"/>
    <w:rsid w:val="0062765A"/>
    <w:rsid w:val="0062770A"/>
    <w:rsid w:val="006301A5"/>
    <w:rsid w:val="006309FB"/>
    <w:rsid w:val="006314AA"/>
    <w:rsid w:val="00631C52"/>
    <w:rsid w:val="006329A4"/>
    <w:rsid w:val="00633413"/>
    <w:rsid w:val="00634D11"/>
    <w:rsid w:val="00635F25"/>
    <w:rsid w:val="006366F4"/>
    <w:rsid w:val="00637416"/>
    <w:rsid w:val="0064005C"/>
    <w:rsid w:val="00640F69"/>
    <w:rsid w:val="00641261"/>
    <w:rsid w:val="00642539"/>
    <w:rsid w:val="0064275C"/>
    <w:rsid w:val="00643E22"/>
    <w:rsid w:val="00645A71"/>
    <w:rsid w:val="00646458"/>
    <w:rsid w:val="006479D2"/>
    <w:rsid w:val="00647E81"/>
    <w:rsid w:val="00650904"/>
    <w:rsid w:val="00652342"/>
    <w:rsid w:val="006523BE"/>
    <w:rsid w:val="00652EA4"/>
    <w:rsid w:val="00654048"/>
    <w:rsid w:val="00654503"/>
    <w:rsid w:val="00654C3D"/>
    <w:rsid w:val="00655BE3"/>
    <w:rsid w:val="00656603"/>
    <w:rsid w:val="00656892"/>
    <w:rsid w:val="00656ACD"/>
    <w:rsid w:val="00656FD9"/>
    <w:rsid w:val="006571C5"/>
    <w:rsid w:val="00657C54"/>
    <w:rsid w:val="00657C9B"/>
    <w:rsid w:val="00657CA0"/>
    <w:rsid w:val="00660BB7"/>
    <w:rsid w:val="006616B1"/>
    <w:rsid w:val="00663FEA"/>
    <w:rsid w:val="00664C0C"/>
    <w:rsid w:val="006664BD"/>
    <w:rsid w:val="00666626"/>
    <w:rsid w:val="006668E6"/>
    <w:rsid w:val="00667768"/>
    <w:rsid w:val="00667FC8"/>
    <w:rsid w:val="00670356"/>
    <w:rsid w:val="00671021"/>
    <w:rsid w:val="006710B8"/>
    <w:rsid w:val="00671427"/>
    <w:rsid w:val="0067325E"/>
    <w:rsid w:val="00675D7E"/>
    <w:rsid w:val="00676201"/>
    <w:rsid w:val="006771D7"/>
    <w:rsid w:val="00677425"/>
    <w:rsid w:val="00677C84"/>
    <w:rsid w:val="00677F29"/>
    <w:rsid w:val="006815C7"/>
    <w:rsid w:val="00681847"/>
    <w:rsid w:val="00681C3B"/>
    <w:rsid w:val="00681CDD"/>
    <w:rsid w:val="00681F4B"/>
    <w:rsid w:val="0068216C"/>
    <w:rsid w:val="006833B0"/>
    <w:rsid w:val="00683B8A"/>
    <w:rsid w:val="00683BBC"/>
    <w:rsid w:val="006849E2"/>
    <w:rsid w:val="00684E27"/>
    <w:rsid w:val="00686B34"/>
    <w:rsid w:val="00687F02"/>
    <w:rsid w:val="00690C83"/>
    <w:rsid w:val="00692BAC"/>
    <w:rsid w:val="006943F3"/>
    <w:rsid w:val="0069488A"/>
    <w:rsid w:val="00694D60"/>
    <w:rsid w:val="0069546D"/>
    <w:rsid w:val="006964DD"/>
    <w:rsid w:val="006972B9"/>
    <w:rsid w:val="006A0310"/>
    <w:rsid w:val="006A05FD"/>
    <w:rsid w:val="006A0C4A"/>
    <w:rsid w:val="006A0FDA"/>
    <w:rsid w:val="006A2A93"/>
    <w:rsid w:val="006A2D38"/>
    <w:rsid w:val="006A36D0"/>
    <w:rsid w:val="006A4055"/>
    <w:rsid w:val="006A4C3D"/>
    <w:rsid w:val="006A4C73"/>
    <w:rsid w:val="006A4EA2"/>
    <w:rsid w:val="006A5D08"/>
    <w:rsid w:val="006B0445"/>
    <w:rsid w:val="006B0AE6"/>
    <w:rsid w:val="006B138E"/>
    <w:rsid w:val="006B20D4"/>
    <w:rsid w:val="006B220D"/>
    <w:rsid w:val="006B22AD"/>
    <w:rsid w:val="006B2C7F"/>
    <w:rsid w:val="006B4512"/>
    <w:rsid w:val="006B4675"/>
    <w:rsid w:val="006B5942"/>
    <w:rsid w:val="006B634C"/>
    <w:rsid w:val="006B6561"/>
    <w:rsid w:val="006B6C54"/>
    <w:rsid w:val="006C1A80"/>
    <w:rsid w:val="006C1D42"/>
    <w:rsid w:val="006C32AD"/>
    <w:rsid w:val="006C4097"/>
    <w:rsid w:val="006C5095"/>
    <w:rsid w:val="006C5358"/>
    <w:rsid w:val="006C539F"/>
    <w:rsid w:val="006C5712"/>
    <w:rsid w:val="006D0A02"/>
    <w:rsid w:val="006D0EAD"/>
    <w:rsid w:val="006D15FC"/>
    <w:rsid w:val="006D1DE0"/>
    <w:rsid w:val="006D3A3C"/>
    <w:rsid w:val="006D53A9"/>
    <w:rsid w:val="006D5AE6"/>
    <w:rsid w:val="006D6C01"/>
    <w:rsid w:val="006D720F"/>
    <w:rsid w:val="006D7685"/>
    <w:rsid w:val="006E0D0E"/>
    <w:rsid w:val="006E0D8E"/>
    <w:rsid w:val="006E1698"/>
    <w:rsid w:val="006E2E86"/>
    <w:rsid w:val="006E413E"/>
    <w:rsid w:val="006E41DE"/>
    <w:rsid w:val="006E5644"/>
    <w:rsid w:val="006E795A"/>
    <w:rsid w:val="006E7E01"/>
    <w:rsid w:val="006F144C"/>
    <w:rsid w:val="006F1490"/>
    <w:rsid w:val="006F15CD"/>
    <w:rsid w:val="006F2686"/>
    <w:rsid w:val="006F28B5"/>
    <w:rsid w:val="006F2ABC"/>
    <w:rsid w:val="006F2AF1"/>
    <w:rsid w:val="006F2B37"/>
    <w:rsid w:val="006F34D8"/>
    <w:rsid w:val="006F3DB0"/>
    <w:rsid w:val="006F43D4"/>
    <w:rsid w:val="006F4BFF"/>
    <w:rsid w:val="006F531A"/>
    <w:rsid w:val="006F5349"/>
    <w:rsid w:val="006F5444"/>
    <w:rsid w:val="006F575D"/>
    <w:rsid w:val="006F6BEF"/>
    <w:rsid w:val="006F7908"/>
    <w:rsid w:val="006F79FD"/>
    <w:rsid w:val="006F7CE7"/>
    <w:rsid w:val="00700136"/>
    <w:rsid w:val="00700B42"/>
    <w:rsid w:val="0070164D"/>
    <w:rsid w:val="007017E9"/>
    <w:rsid w:val="0070274E"/>
    <w:rsid w:val="00704358"/>
    <w:rsid w:val="00705BF6"/>
    <w:rsid w:val="007062DB"/>
    <w:rsid w:val="007069AA"/>
    <w:rsid w:val="00706A77"/>
    <w:rsid w:val="007077F8"/>
    <w:rsid w:val="00707CA8"/>
    <w:rsid w:val="00707E29"/>
    <w:rsid w:val="007107AD"/>
    <w:rsid w:val="00711546"/>
    <w:rsid w:val="007117BF"/>
    <w:rsid w:val="00712950"/>
    <w:rsid w:val="00714CC4"/>
    <w:rsid w:val="007157E3"/>
    <w:rsid w:val="00716385"/>
    <w:rsid w:val="00716AD8"/>
    <w:rsid w:val="00716FAB"/>
    <w:rsid w:val="00720CAA"/>
    <w:rsid w:val="0072122B"/>
    <w:rsid w:val="00721E95"/>
    <w:rsid w:val="00721FF2"/>
    <w:rsid w:val="007224E4"/>
    <w:rsid w:val="00722C15"/>
    <w:rsid w:val="007238AB"/>
    <w:rsid w:val="00724418"/>
    <w:rsid w:val="0072635F"/>
    <w:rsid w:val="00727660"/>
    <w:rsid w:val="00727E27"/>
    <w:rsid w:val="0073087E"/>
    <w:rsid w:val="007322A9"/>
    <w:rsid w:val="00732D9D"/>
    <w:rsid w:val="00733B8F"/>
    <w:rsid w:val="00734CA9"/>
    <w:rsid w:val="00735B2F"/>
    <w:rsid w:val="00736286"/>
    <w:rsid w:val="007363EB"/>
    <w:rsid w:val="00736AA1"/>
    <w:rsid w:val="007371FE"/>
    <w:rsid w:val="007377C9"/>
    <w:rsid w:val="00742EA8"/>
    <w:rsid w:val="007439D5"/>
    <w:rsid w:val="007447CD"/>
    <w:rsid w:val="00744CA5"/>
    <w:rsid w:val="00745D4A"/>
    <w:rsid w:val="00746BB4"/>
    <w:rsid w:val="00746FCD"/>
    <w:rsid w:val="007474A5"/>
    <w:rsid w:val="00747D6A"/>
    <w:rsid w:val="0075067A"/>
    <w:rsid w:val="00751991"/>
    <w:rsid w:val="00751AAF"/>
    <w:rsid w:val="007520CE"/>
    <w:rsid w:val="007530A6"/>
    <w:rsid w:val="00753917"/>
    <w:rsid w:val="00754BE1"/>
    <w:rsid w:val="00754BFE"/>
    <w:rsid w:val="00755119"/>
    <w:rsid w:val="00757288"/>
    <w:rsid w:val="00764391"/>
    <w:rsid w:val="00764A31"/>
    <w:rsid w:val="00766C2D"/>
    <w:rsid w:val="00770C8C"/>
    <w:rsid w:val="007712B6"/>
    <w:rsid w:val="00771798"/>
    <w:rsid w:val="0077299F"/>
    <w:rsid w:val="0077504D"/>
    <w:rsid w:val="007750B5"/>
    <w:rsid w:val="0077567A"/>
    <w:rsid w:val="00776725"/>
    <w:rsid w:val="00776AD5"/>
    <w:rsid w:val="0078040D"/>
    <w:rsid w:val="00781D90"/>
    <w:rsid w:val="0078333C"/>
    <w:rsid w:val="00783535"/>
    <w:rsid w:val="0078534E"/>
    <w:rsid w:val="00785906"/>
    <w:rsid w:val="007875CA"/>
    <w:rsid w:val="00787DBF"/>
    <w:rsid w:val="007905FD"/>
    <w:rsid w:val="007913C3"/>
    <w:rsid w:val="007920B1"/>
    <w:rsid w:val="00792DBC"/>
    <w:rsid w:val="00793E95"/>
    <w:rsid w:val="007943AA"/>
    <w:rsid w:val="007954B4"/>
    <w:rsid w:val="007955C6"/>
    <w:rsid w:val="00797D89"/>
    <w:rsid w:val="007A067F"/>
    <w:rsid w:val="007A1325"/>
    <w:rsid w:val="007A2DA8"/>
    <w:rsid w:val="007A2DAA"/>
    <w:rsid w:val="007A5207"/>
    <w:rsid w:val="007A564D"/>
    <w:rsid w:val="007A74E3"/>
    <w:rsid w:val="007B100F"/>
    <w:rsid w:val="007B2928"/>
    <w:rsid w:val="007B2977"/>
    <w:rsid w:val="007B2B30"/>
    <w:rsid w:val="007B393E"/>
    <w:rsid w:val="007B4122"/>
    <w:rsid w:val="007B41A1"/>
    <w:rsid w:val="007B70E9"/>
    <w:rsid w:val="007B7270"/>
    <w:rsid w:val="007B7AA9"/>
    <w:rsid w:val="007B7FEF"/>
    <w:rsid w:val="007C0DBD"/>
    <w:rsid w:val="007C0FCD"/>
    <w:rsid w:val="007C1EAE"/>
    <w:rsid w:val="007C237C"/>
    <w:rsid w:val="007C27F9"/>
    <w:rsid w:val="007C3851"/>
    <w:rsid w:val="007C410E"/>
    <w:rsid w:val="007C532F"/>
    <w:rsid w:val="007C67E4"/>
    <w:rsid w:val="007C6812"/>
    <w:rsid w:val="007C7E09"/>
    <w:rsid w:val="007C7FC7"/>
    <w:rsid w:val="007D0C05"/>
    <w:rsid w:val="007D10EB"/>
    <w:rsid w:val="007D136F"/>
    <w:rsid w:val="007D279B"/>
    <w:rsid w:val="007D36D4"/>
    <w:rsid w:val="007D46F7"/>
    <w:rsid w:val="007D4C0D"/>
    <w:rsid w:val="007D4C87"/>
    <w:rsid w:val="007D588E"/>
    <w:rsid w:val="007D61A6"/>
    <w:rsid w:val="007D644E"/>
    <w:rsid w:val="007D73F5"/>
    <w:rsid w:val="007D7D75"/>
    <w:rsid w:val="007D7F84"/>
    <w:rsid w:val="007E089F"/>
    <w:rsid w:val="007E3F2D"/>
    <w:rsid w:val="007E3FAC"/>
    <w:rsid w:val="007E4C3B"/>
    <w:rsid w:val="007E4EB9"/>
    <w:rsid w:val="007E509F"/>
    <w:rsid w:val="007E57AF"/>
    <w:rsid w:val="007E6812"/>
    <w:rsid w:val="007E690B"/>
    <w:rsid w:val="007E71A2"/>
    <w:rsid w:val="007E7C4C"/>
    <w:rsid w:val="007F1503"/>
    <w:rsid w:val="007F1CEE"/>
    <w:rsid w:val="007F1DAB"/>
    <w:rsid w:val="007F2415"/>
    <w:rsid w:val="007F2EA5"/>
    <w:rsid w:val="007F377E"/>
    <w:rsid w:val="007F43C8"/>
    <w:rsid w:val="007F50A0"/>
    <w:rsid w:val="007F65BF"/>
    <w:rsid w:val="007F65D5"/>
    <w:rsid w:val="0080027A"/>
    <w:rsid w:val="00800A37"/>
    <w:rsid w:val="00800BA0"/>
    <w:rsid w:val="00801837"/>
    <w:rsid w:val="00802001"/>
    <w:rsid w:val="008029BD"/>
    <w:rsid w:val="00803407"/>
    <w:rsid w:val="00803585"/>
    <w:rsid w:val="008035D8"/>
    <w:rsid w:val="00803EC1"/>
    <w:rsid w:val="0080405F"/>
    <w:rsid w:val="00804933"/>
    <w:rsid w:val="0080538F"/>
    <w:rsid w:val="00810F2A"/>
    <w:rsid w:val="00811E6F"/>
    <w:rsid w:val="00811EAD"/>
    <w:rsid w:val="008128A7"/>
    <w:rsid w:val="00812901"/>
    <w:rsid w:val="00814363"/>
    <w:rsid w:val="008145A1"/>
    <w:rsid w:val="00814672"/>
    <w:rsid w:val="0081514C"/>
    <w:rsid w:val="00815165"/>
    <w:rsid w:val="00816AFC"/>
    <w:rsid w:val="00817404"/>
    <w:rsid w:val="00817BAD"/>
    <w:rsid w:val="00817D6D"/>
    <w:rsid w:val="0082023D"/>
    <w:rsid w:val="0082159B"/>
    <w:rsid w:val="00822725"/>
    <w:rsid w:val="00823C67"/>
    <w:rsid w:val="008243DB"/>
    <w:rsid w:val="008268C7"/>
    <w:rsid w:val="00826E3E"/>
    <w:rsid w:val="008271BA"/>
    <w:rsid w:val="00827AED"/>
    <w:rsid w:val="00827F1C"/>
    <w:rsid w:val="008306C4"/>
    <w:rsid w:val="00830722"/>
    <w:rsid w:val="0083172D"/>
    <w:rsid w:val="00831781"/>
    <w:rsid w:val="00831A1C"/>
    <w:rsid w:val="00832F68"/>
    <w:rsid w:val="0083358D"/>
    <w:rsid w:val="00833661"/>
    <w:rsid w:val="008336B8"/>
    <w:rsid w:val="008338E1"/>
    <w:rsid w:val="00833960"/>
    <w:rsid w:val="00834043"/>
    <w:rsid w:val="008354DA"/>
    <w:rsid w:val="00835A2B"/>
    <w:rsid w:val="00835A51"/>
    <w:rsid w:val="008364A4"/>
    <w:rsid w:val="00837A81"/>
    <w:rsid w:val="008403DE"/>
    <w:rsid w:val="00840832"/>
    <w:rsid w:val="008421A1"/>
    <w:rsid w:val="00842F7D"/>
    <w:rsid w:val="00843E96"/>
    <w:rsid w:val="00846FE9"/>
    <w:rsid w:val="0084728E"/>
    <w:rsid w:val="008507E8"/>
    <w:rsid w:val="00851BE1"/>
    <w:rsid w:val="00851E47"/>
    <w:rsid w:val="008524B3"/>
    <w:rsid w:val="00852551"/>
    <w:rsid w:val="00852EAC"/>
    <w:rsid w:val="00853438"/>
    <w:rsid w:val="0085407B"/>
    <w:rsid w:val="00854C65"/>
    <w:rsid w:val="0085577C"/>
    <w:rsid w:val="00856EED"/>
    <w:rsid w:val="00860FEF"/>
    <w:rsid w:val="00862534"/>
    <w:rsid w:val="008628EB"/>
    <w:rsid w:val="00862AB0"/>
    <w:rsid w:val="00862FBA"/>
    <w:rsid w:val="00864856"/>
    <w:rsid w:val="00864F4D"/>
    <w:rsid w:val="00865624"/>
    <w:rsid w:val="0086570F"/>
    <w:rsid w:val="0086584A"/>
    <w:rsid w:val="00865C4C"/>
    <w:rsid w:val="00866107"/>
    <w:rsid w:val="0086653E"/>
    <w:rsid w:val="0087201A"/>
    <w:rsid w:val="00872791"/>
    <w:rsid w:val="008738AC"/>
    <w:rsid w:val="00873DB0"/>
    <w:rsid w:val="00874E6B"/>
    <w:rsid w:val="0087531B"/>
    <w:rsid w:val="00877061"/>
    <w:rsid w:val="008773CB"/>
    <w:rsid w:val="0087768A"/>
    <w:rsid w:val="00877D58"/>
    <w:rsid w:val="00880C25"/>
    <w:rsid w:val="0088114D"/>
    <w:rsid w:val="00881F99"/>
    <w:rsid w:val="008828D8"/>
    <w:rsid w:val="00883896"/>
    <w:rsid w:val="008840B6"/>
    <w:rsid w:val="00884B22"/>
    <w:rsid w:val="00884FDC"/>
    <w:rsid w:val="00886851"/>
    <w:rsid w:val="0088688C"/>
    <w:rsid w:val="00886C94"/>
    <w:rsid w:val="0088778B"/>
    <w:rsid w:val="00890128"/>
    <w:rsid w:val="0089162F"/>
    <w:rsid w:val="00891FC0"/>
    <w:rsid w:val="00892470"/>
    <w:rsid w:val="008926D5"/>
    <w:rsid w:val="008929BD"/>
    <w:rsid w:val="00892A19"/>
    <w:rsid w:val="00892E18"/>
    <w:rsid w:val="00892F06"/>
    <w:rsid w:val="0089326B"/>
    <w:rsid w:val="00893FB1"/>
    <w:rsid w:val="00894471"/>
    <w:rsid w:val="008949F4"/>
    <w:rsid w:val="00894AB3"/>
    <w:rsid w:val="008957CA"/>
    <w:rsid w:val="00895E1E"/>
    <w:rsid w:val="00895F53"/>
    <w:rsid w:val="008960A8"/>
    <w:rsid w:val="00897A18"/>
    <w:rsid w:val="00897EDF"/>
    <w:rsid w:val="008A1679"/>
    <w:rsid w:val="008A2EEC"/>
    <w:rsid w:val="008A38AE"/>
    <w:rsid w:val="008A3D68"/>
    <w:rsid w:val="008A67A5"/>
    <w:rsid w:val="008A690C"/>
    <w:rsid w:val="008A738C"/>
    <w:rsid w:val="008A7468"/>
    <w:rsid w:val="008B08EE"/>
    <w:rsid w:val="008B1700"/>
    <w:rsid w:val="008B1B9E"/>
    <w:rsid w:val="008B2530"/>
    <w:rsid w:val="008B3008"/>
    <w:rsid w:val="008B41B7"/>
    <w:rsid w:val="008B63F3"/>
    <w:rsid w:val="008B6AD6"/>
    <w:rsid w:val="008B7778"/>
    <w:rsid w:val="008C02FC"/>
    <w:rsid w:val="008C0A3F"/>
    <w:rsid w:val="008C0C56"/>
    <w:rsid w:val="008C1384"/>
    <w:rsid w:val="008C1F02"/>
    <w:rsid w:val="008C3174"/>
    <w:rsid w:val="008C32AC"/>
    <w:rsid w:val="008D03EA"/>
    <w:rsid w:val="008D109B"/>
    <w:rsid w:val="008D1717"/>
    <w:rsid w:val="008D1D3F"/>
    <w:rsid w:val="008D20A0"/>
    <w:rsid w:val="008D4C3A"/>
    <w:rsid w:val="008D5401"/>
    <w:rsid w:val="008D5459"/>
    <w:rsid w:val="008D5A74"/>
    <w:rsid w:val="008D5B64"/>
    <w:rsid w:val="008D5D61"/>
    <w:rsid w:val="008D6188"/>
    <w:rsid w:val="008D698C"/>
    <w:rsid w:val="008D6E0B"/>
    <w:rsid w:val="008D7012"/>
    <w:rsid w:val="008D7FEA"/>
    <w:rsid w:val="008E149D"/>
    <w:rsid w:val="008E24A9"/>
    <w:rsid w:val="008E27E4"/>
    <w:rsid w:val="008E3118"/>
    <w:rsid w:val="008E43BC"/>
    <w:rsid w:val="008E5D20"/>
    <w:rsid w:val="008F0CAE"/>
    <w:rsid w:val="008F134B"/>
    <w:rsid w:val="008F1416"/>
    <w:rsid w:val="008F1596"/>
    <w:rsid w:val="008F3902"/>
    <w:rsid w:val="008F3B31"/>
    <w:rsid w:val="008F4920"/>
    <w:rsid w:val="008F5CF6"/>
    <w:rsid w:val="008F5EB3"/>
    <w:rsid w:val="008F6BFD"/>
    <w:rsid w:val="008F71F2"/>
    <w:rsid w:val="00901533"/>
    <w:rsid w:val="0090167C"/>
    <w:rsid w:val="009021DF"/>
    <w:rsid w:val="00903261"/>
    <w:rsid w:val="009049E1"/>
    <w:rsid w:val="00907718"/>
    <w:rsid w:val="0091023D"/>
    <w:rsid w:val="00910908"/>
    <w:rsid w:val="009129FC"/>
    <w:rsid w:val="00913EEB"/>
    <w:rsid w:val="009145B8"/>
    <w:rsid w:val="0091556E"/>
    <w:rsid w:val="00915759"/>
    <w:rsid w:val="00915C32"/>
    <w:rsid w:val="00915DD9"/>
    <w:rsid w:val="00916066"/>
    <w:rsid w:val="00917037"/>
    <w:rsid w:val="00920686"/>
    <w:rsid w:val="00920EC8"/>
    <w:rsid w:val="00921AEF"/>
    <w:rsid w:val="00921CA6"/>
    <w:rsid w:val="00922BF1"/>
    <w:rsid w:val="00922D08"/>
    <w:rsid w:val="0092375D"/>
    <w:rsid w:val="00923B60"/>
    <w:rsid w:val="00924E2B"/>
    <w:rsid w:val="009257F7"/>
    <w:rsid w:val="009267C2"/>
    <w:rsid w:val="00927CF7"/>
    <w:rsid w:val="00927D89"/>
    <w:rsid w:val="00927F9F"/>
    <w:rsid w:val="00930952"/>
    <w:rsid w:val="00931E8F"/>
    <w:rsid w:val="0093303D"/>
    <w:rsid w:val="00933E22"/>
    <w:rsid w:val="00934993"/>
    <w:rsid w:val="00934C03"/>
    <w:rsid w:val="009353D4"/>
    <w:rsid w:val="00935974"/>
    <w:rsid w:val="00935991"/>
    <w:rsid w:val="009402D5"/>
    <w:rsid w:val="00941D52"/>
    <w:rsid w:val="0094227C"/>
    <w:rsid w:val="009424BF"/>
    <w:rsid w:val="00942BE1"/>
    <w:rsid w:val="00943A83"/>
    <w:rsid w:val="00944CF1"/>
    <w:rsid w:val="009451E4"/>
    <w:rsid w:val="00945906"/>
    <w:rsid w:val="00945E27"/>
    <w:rsid w:val="00946452"/>
    <w:rsid w:val="0094671E"/>
    <w:rsid w:val="009471B2"/>
    <w:rsid w:val="00947671"/>
    <w:rsid w:val="00947B61"/>
    <w:rsid w:val="00952816"/>
    <w:rsid w:val="009530C0"/>
    <w:rsid w:val="009535D3"/>
    <w:rsid w:val="00955786"/>
    <w:rsid w:val="00955A3C"/>
    <w:rsid w:val="009564AC"/>
    <w:rsid w:val="009570C4"/>
    <w:rsid w:val="009579AF"/>
    <w:rsid w:val="00960945"/>
    <w:rsid w:val="00961BE6"/>
    <w:rsid w:val="009646EA"/>
    <w:rsid w:val="00964CF0"/>
    <w:rsid w:val="00965285"/>
    <w:rsid w:val="009655DB"/>
    <w:rsid w:val="0096574E"/>
    <w:rsid w:val="009659C1"/>
    <w:rsid w:val="00965CE3"/>
    <w:rsid w:val="00965F6A"/>
    <w:rsid w:val="009661BB"/>
    <w:rsid w:val="00966F2D"/>
    <w:rsid w:val="009708DC"/>
    <w:rsid w:val="00970AA4"/>
    <w:rsid w:val="00972432"/>
    <w:rsid w:val="009732E1"/>
    <w:rsid w:val="00973D59"/>
    <w:rsid w:val="00973DB8"/>
    <w:rsid w:val="00974373"/>
    <w:rsid w:val="00974A8B"/>
    <w:rsid w:val="009771F7"/>
    <w:rsid w:val="00977453"/>
    <w:rsid w:val="00980609"/>
    <w:rsid w:val="00980A39"/>
    <w:rsid w:val="00981172"/>
    <w:rsid w:val="00981B03"/>
    <w:rsid w:val="00983147"/>
    <w:rsid w:val="009842B7"/>
    <w:rsid w:val="00984B99"/>
    <w:rsid w:val="00984F6C"/>
    <w:rsid w:val="009852FA"/>
    <w:rsid w:val="009858E1"/>
    <w:rsid w:val="009878BF"/>
    <w:rsid w:val="009902C5"/>
    <w:rsid w:val="00991A89"/>
    <w:rsid w:val="00991FB8"/>
    <w:rsid w:val="009942B9"/>
    <w:rsid w:val="009942DB"/>
    <w:rsid w:val="0099449C"/>
    <w:rsid w:val="00994555"/>
    <w:rsid w:val="00995D36"/>
    <w:rsid w:val="00996AA0"/>
    <w:rsid w:val="00997B86"/>
    <w:rsid w:val="009A11A3"/>
    <w:rsid w:val="009A3EDF"/>
    <w:rsid w:val="009A3FD4"/>
    <w:rsid w:val="009A4702"/>
    <w:rsid w:val="009A6E06"/>
    <w:rsid w:val="009A741A"/>
    <w:rsid w:val="009A79E3"/>
    <w:rsid w:val="009B026B"/>
    <w:rsid w:val="009B0273"/>
    <w:rsid w:val="009B08E8"/>
    <w:rsid w:val="009B15C7"/>
    <w:rsid w:val="009B2051"/>
    <w:rsid w:val="009B2657"/>
    <w:rsid w:val="009B2E88"/>
    <w:rsid w:val="009B30BC"/>
    <w:rsid w:val="009B31D8"/>
    <w:rsid w:val="009B440F"/>
    <w:rsid w:val="009B4CEE"/>
    <w:rsid w:val="009B5FE8"/>
    <w:rsid w:val="009B62EB"/>
    <w:rsid w:val="009B6EFE"/>
    <w:rsid w:val="009B7C49"/>
    <w:rsid w:val="009C0901"/>
    <w:rsid w:val="009C302C"/>
    <w:rsid w:val="009C367E"/>
    <w:rsid w:val="009C3B9C"/>
    <w:rsid w:val="009C4253"/>
    <w:rsid w:val="009C4402"/>
    <w:rsid w:val="009C6987"/>
    <w:rsid w:val="009C70B2"/>
    <w:rsid w:val="009C7DBE"/>
    <w:rsid w:val="009D06A4"/>
    <w:rsid w:val="009D1AB4"/>
    <w:rsid w:val="009D1C66"/>
    <w:rsid w:val="009D24FA"/>
    <w:rsid w:val="009D2694"/>
    <w:rsid w:val="009D2E13"/>
    <w:rsid w:val="009D314A"/>
    <w:rsid w:val="009D3405"/>
    <w:rsid w:val="009D36AC"/>
    <w:rsid w:val="009D3889"/>
    <w:rsid w:val="009D3BFF"/>
    <w:rsid w:val="009D5D96"/>
    <w:rsid w:val="009D76C4"/>
    <w:rsid w:val="009D777A"/>
    <w:rsid w:val="009E0175"/>
    <w:rsid w:val="009E1282"/>
    <w:rsid w:val="009E2581"/>
    <w:rsid w:val="009E3465"/>
    <w:rsid w:val="009F0432"/>
    <w:rsid w:val="009F05AB"/>
    <w:rsid w:val="009F0CA6"/>
    <w:rsid w:val="009F131F"/>
    <w:rsid w:val="009F1579"/>
    <w:rsid w:val="009F15FC"/>
    <w:rsid w:val="009F1B2D"/>
    <w:rsid w:val="009F20F3"/>
    <w:rsid w:val="009F3342"/>
    <w:rsid w:val="009F4286"/>
    <w:rsid w:val="009F46C8"/>
    <w:rsid w:val="009F490F"/>
    <w:rsid w:val="009F4A86"/>
    <w:rsid w:val="009F4B89"/>
    <w:rsid w:val="009F4B8C"/>
    <w:rsid w:val="009F4E05"/>
    <w:rsid w:val="009F5F62"/>
    <w:rsid w:val="009F6255"/>
    <w:rsid w:val="00A0178A"/>
    <w:rsid w:val="00A01C3C"/>
    <w:rsid w:val="00A01E4E"/>
    <w:rsid w:val="00A025C5"/>
    <w:rsid w:val="00A030EE"/>
    <w:rsid w:val="00A03933"/>
    <w:rsid w:val="00A04092"/>
    <w:rsid w:val="00A041AE"/>
    <w:rsid w:val="00A051D2"/>
    <w:rsid w:val="00A07C15"/>
    <w:rsid w:val="00A1104B"/>
    <w:rsid w:val="00A11D62"/>
    <w:rsid w:val="00A12F05"/>
    <w:rsid w:val="00A14F17"/>
    <w:rsid w:val="00A1681E"/>
    <w:rsid w:val="00A17043"/>
    <w:rsid w:val="00A178BD"/>
    <w:rsid w:val="00A17A8B"/>
    <w:rsid w:val="00A21A14"/>
    <w:rsid w:val="00A22416"/>
    <w:rsid w:val="00A23626"/>
    <w:rsid w:val="00A23EE9"/>
    <w:rsid w:val="00A24E5A"/>
    <w:rsid w:val="00A2587B"/>
    <w:rsid w:val="00A258CE"/>
    <w:rsid w:val="00A258FC"/>
    <w:rsid w:val="00A25AAF"/>
    <w:rsid w:val="00A2606D"/>
    <w:rsid w:val="00A26AD0"/>
    <w:rsid w:val="00A30092"/>
    <w:rsid w:val="00A30596"/>
    <w:rsid w:val="00A31042"/>
    <w:rsid w:val="00A31B3C"/>
    <w:rsid w:val="00A325BE"/>
    <w:rsid w:val="00A35F03"/>
    <w:rsid w:val="00A37E69"/>
    <w:rsid w:val="00A40656"/>
    <w:rsid w:val="00A40938"/>
    <w:rsid w:val="00A40C14"/>
    <w:rsid w:val="00A41305"/>
    <w:rsid w:val="00A4150B"/>
    <w:rsid w:val="00A43C50"/>
    <w:rsid w:val="00A43EE2"/>
    <w:rsid w:val="00A443AF"/>
    <w:rsid w:val="00A448E6"/>
    <w:rsid w:val="00A44C94"/>
    <w:rsid w:val="00A4518B"/>
    <w:rsid w:val="00A45596"/>
    <w:rsid w:val="00A458E5"/>
    <w:rsid w:val="00A46013"/>
    <w:rsid w:val="00A465E3"/>
    <w:rsid w:val="00A46F4C"/>
    <w:rsid w:val="00A47389"/>
    <w:rsid w:val="00A47720"/>
    <w:rsid w:val="00A50C6A"/>
    <w:rsid w:val="00A50E41"/>
    <w:rsid w:val="00A50EEC"/>
    <w:rsid w:val="00A51517"/>
    <w:rsid w:val="00A517E6"/>
    <w:rsid w:val="00A51BF2"/>
    <w:rsid w:val="00A53294"/>
    <w:rsid w:val="00A5339B"/>
    <w:rsid w:val="00A542DD"/>
    <w:rsid w:val="00A547AB"/>
    <w:rsid w:val="00A559F5"/>
    <w:rsid w:val="00A56465"/>
    <w:rsid w:val="00A56F8A"/>
    <w:rsid w:val="00A57272"/>
    <w:rsid w:val="00A61AA9"/>
    <w:rsid w:val="00A61F1B"/>
    <w:rsid w:val="00A626EB"/>
    <w:rsid w:val="00A62782"/>
    <w:rsid w:val="00A62EB1"/>
    <w:rsid w:val="00A64B30"/>
    <w:rsid w:val="00A64DE3"/>
    <w:rsid w:val="00A654D9"/>
    <w:rsid w:val="00A657C7"/>
    <w:rsid w:val="00A66272"/>
    <w:rsid w:val="00A671A8"/>
    <w:rsid w:val="00A67DAC"/>
    <w:rsid w:val="00A67FC9"/>
    <w:rsid w:val="00A7208F"/>
    <w:rsid w:val="00A720A3"/>
    <w:rsid w:val="00A721E2"/>
    <w:rsid w:val="00A7268D"/>
    <w:rsid w:val="00A72804"/>
    <w:rsid w:val="00A72AC1"/>
    <w:rsid w:val="00A73BCC"/>
    <w:rsid w:val="00A74650"/>
    <w:rsid w:val="00A747FB"/>
    <w:rsid w:val="00A7484C"/>
    <w:rsid w:val="00A75025"/>
    <w:rsid w:val="00A75AFB"/>
    <w:rsid w:val="00A76227"/>
    <w:rsid w:val="00A76CD3"/>
    <w:rsid w:val="00A77036"/>
    <w:rsid w:val="00A77F57"/>
    <w:rsid w:val="00A812D3"/>
    <w:rsid w:val="00A812DB"/>
    <w:rsid w:val="00A81C83"/>
    <w:rsid w:val="00A82C0B"/>
    <w:rsid w:val="00A82F60"/>
    <w:rsid w:val="00A83366"/>
    <w:rsid w:val="00A84744"/>
    <w:rsid w:val="00A84DFD"/>
    <w:rsid w:val="00A8501A"/>
    <w:rsid w:val="00A87D89"/>
    <w:rsid w:val="00A87E17"/>
    <w:rsid w:val="00A924F0"/>
    <w:rsid w:val="00A9297B"/>
    <w:rsid w:val="00A930A1"/>
    <w:rsid w:val="00A93932"/>
    <w:rsid w:val="00A9418B"/>
    <w:rsid w:val="00A95DA1"/>
    <w:rsid w:val="00A97494"/>
    <w:rsid w:val="00AA16CF"/>
    <w:rsid w:val="00AA1774"/>
    <w:rsid w:val="00AA2B31"/>
    <w:rsid w:val="00AA3E72"/>
    <w:rsid w:val="00AA4969"/>
    <w:rsid w:val="00AA4AA4"/>
    <w:rsid w:val="00AA52BE"/>
    <w:rsid w:val="00AA6335"/>
    <w:rsid w:val="00AA6B14"/>
    <w:rsid w:val="00AA79F4"/>
    <w:rsid w:val="00AB02F8"/>
    <w:rsid w:val="00AB1813"/>
    <w:rsid w:val="00AB1A51"/>
    <w:rsid w:val="00AB29E6"/>
    <w:rsid w:val="00AB2A10"/>
    <w:rsid w:val="00AB3340"/>
    <w:rsid w:val="00AB4A99"/>
    <w:rsid w:val="00AB617D"/>
    <w:rsid w:val="00AB77DB"/>
    <w:rsid w:val="00AC0943"/>
    <w:rsid w:val="00AC2946"/>
    <w:rsid w:val="00AC32D4"/>
    <w:rsid w:val="00AC4F9F"/>
    <w:rsid w:val="00AC5CC5"/>
    <w:rsid w:val="00AC632D"/>
    <w:rsid w:val="00AC698D"/>
    <w:rsid w:val="00AC6FC8"/>
    <w:rsid w:val="00AD08D2"/>
    <w:rsid w:val="00AD0BA7"/>
    <w:rsid w:val="00AD1C95"/>
    <w:rsid w:val="00AD1F1B"/>
    <w:rsid w:val="00AD37A3"/>
    <w:rsid w:val="00AD4492"/>
    <w:rsid w:val="00AE0283"/>
    <w:rsid w:val="00AE1F37"/>
    <w:rsid w:val="00AE436A"/>
    <w:rsid w:val="00AE6486"/>
    <w:rsid w:val="00AE6D43"/>
    <w:rsid w:val="00AE6E6A"/>
    <w:rsid w:val="00AE6F11"/>
    <w:rsid w:val="00AE7803"/>
    <w:rsid w:val="00AE7AE0"/>
    <w:rsid w:val="00AF0CBE"/>
    <w:rsid w:val="00AF0E72"/>
    <w:rsid w:val="00AF15A8"/>
    <w:rsid w:val="00AF193B"/>
    <w:rsid w:val="00AF24EB"/>
    <w:rsid w:val="00AF341F"/>
    <w:rsid w:val="00AF37E8"/>
    <w:rsid w:val="00AF3995"/>
    <w:rsid w:val="00AF3FBC"/>
    <w:rsid w:val="00AF5AF4"/>
    <w:rsid w:val="00AF76C4"/>
    <w:rsid w:val="00AF7951"/>
    <w:rsid w:val="00B01065"/>
    <w:rsid w:val="00B0132D"/>
    <w:rsid w:val="00B02A9C"/>
    <w:rsid w:val="00B02C48"/>
    <w:rsid w:val="00B070ED"/>
    <w:rsid w:val="00B105CE"/>
    <w:rsid w:val="00B10E34"/>
    <w:rsid w:val="00B1168D"/>
    <w:rsid w:val="00B12EF6"/>
    <w:rsid w:val="00B12FA6"/>
    <w:rsid w:val="00B143BD"/>
    <w:rsid w:val="00B15873"/>
    <w:rsid w:val="00B2029D"/>
    <w:rsid w:val="00B21556"/>
    <w:rsid w:val="00B21950"/>
    <w:rsid w:val="00B226F3"/>
    <w:rsid w:val="00B22CFA"/>
    <w:rsid w:val="00B242C7"/>
    <w:rsid w:val="00B246A7"/>
    <w:rsid w:val="00B2571C"/>
    <w:rsid w:val="00B25BD8"/>
    <w:rsid w:val="00B274A4"/>
    <w:rsid w:val="00B33FC3"/>
    <w:rsid w:val="00B3450F"/>
    <w:rsid w:val="00B34DCC"/>
    <w:rsid w:val="00B35021"/>
    <w:rsid w:val="00B3627E"/>
    <w:rsid w:val="00B36891"/>
    <w:rsid w:val="00B4057E"/>
    <w:rsid w:val="00B40D80"/>
    <w:rsid w:val="00B41498"/>
    <w:rsid w:val="00B41ACA"/>
    <w:rsid w:val="00B41B7F"/>
    <w:rsid w:val="00B43FBA"/>
    <w:rsid w:val="00B4478D"/>
    <w:rsid w:val="00B46547"/>
    <w:rsid w:val="00B465D9"/>
    <w:rsid w:val="00B4692F"/>
    <w:rsid w:val="00B4780A"/>
    <w:rsid w:val="00B4791B"/>
    <w:rsid w:val="00B51018"/>
    <w:rsid w:val="00B5109E"/>
    <w:rsid w:val="00B51157"/>
    <w:rsid w:val="00B5121E"/>
    <w:rsid w:val="00B51856"/>
    <w:rsid w:val="00B52675"/>
    <w:rsid w:val="00B54B69"/>
    <w:rsid w:val="00B5516A"/>
    <w:rsid w:val="00B5729E"/>
    <w:rsid w:val="00B60481"/>
    <w:rsid w:val="00B60C84"/>
    <w:rsid w:val="00B612D8"/>
    <w:rsid w:val="00B62228"/>
    <w:rsid w:val="00B62FF0"/>
    <w:rsid w:val="00B6342F"/>
    <w:rsid w:val="00B63883"/>
    <w:rsid w:val="00B63B07"/>
    <w:rsid w:val="00B640AE"/>
    <w:rsid w:val="00B64BB8"/>
    <w:rsid w:val="00B65665"/>
    <w:rsid w:val="00B65695"/>
    <w:rsid w:val="00B65C2D"/>
    <w:rsid w:val="00B660C1"/>
    <w:rsid w:val="00B66215"/>
    <w:rsid w:val="00B667DD"/>
    <w:rsid w:val="00B668AC"/>
    <w:rsid w:val="00B675C0"/>
    <w:rsid w:val="00B73257"/>
    <w:rsid w:val="00B744F6"/>
    <w:rsid w:val="00B745FC"/>
    <w:rsid w:val="00B746D2"/>
    <w:rsid w:val="00B74A3A"/>
    <w:rsid w:val="00B7529A"/>
    <w:rsid w:val="00B753C5"/>
    <w:rsid w:val="00B806FA"/>
    <w:rsid w:val="00B80CFC"/>
    <w:rsid w:val="00B81023"/>
    <w:rsid w:val="00B8137E"/>
    <w:rsid w:val="00B81DAE"/>
    <w:rsid w:val="00B82534"/>
    <w:rsid w:val="00B8303E"/>
    <w:rsid w:val="00B84EA3"/>
    <w:rsid w:val="00B8556D"/>
    <w:rsid w:val="00B85F3A"/>
    <w:rsid w:val="00B85FF7"/>
    <w:rsid w:val="00B86992"/>
    <w:rsid w:val="00B872B1"/>
    <w:rsid w:val="00B8789A"/>
    <w:rsid w:val="00B87E71"/>
    <w:rsid w:val="00B87F25"/>
    <w:rsid w:val="00B9119C"/>
    <w:rsid w:val="00B91BF7"/>
    <w:rsid w:val="00B92172"/>
    <w:rsid w:val="00B92771"/>
    <w:rsid w:val="00B92A4F"/>
    <w:rsid w:val="00B92C9E"/>
    <w:rsid w:val="00B92FA6"/>
    <w:rsid w:val="00B93D1E"/>
    <w:rsid w:val="00B943D1"/>
    <w:rsid w:val="00B944E8"/>
    <w:rsid w:val="00B95179"/>
    <w:rsid w:val="00B951EE"/>
    <w:rsid w:val="00B956CA"/>
    <w:rsid w:val="00B95BE6"/>
    <w:rsid w:val="00B96D90"/>
    <w:rsid w:val="00B970E8"/>
    <w:rsid w:val="00B97509"/>
    <w:rsid w:val="00BA0FF6"/>
    <w:rsid w:val="00BA1719"/>
    <w:rsid w:val="00BA1EC9"/>
    <w:rsid w:val="00BA1F32"/>
    <w:rsid w:val="00BA36A4"/>
    <w:rsid w:val="00BA3BEE"/>
    <w:rsid w:val="00BA4B03"/>
    <w:rsid w:val="00BA4C7E"/>
    <w:rsid w:val="00BA57E0"/>
    <w:rsid w:val="00BA662C"/>
    <w:rsid w:val="00BB12CF"/>
    <w:rsid w:val="00BB12F5"/>
    <w:rsid w:val="00BB14E7"/>
    <w:rsid w:val="00BB1A5A"/>
    <w:rsid w:val="00BB1E40"/>
    <w:rsid w:val="00BB2919"/>
    <w:rsid w:val="00BB4428"/>
    <w:rsid w:val="00BB4810"/>
    <w:rsid w:val="00BB4C9B"/>
    <w:rsid w:val="00BB4EEA"/>
    <w:rsid w:val="00BB55BB"/>
    <w:rsid w:val="00BB6774"/>
    <w:rsid w:val="00BC1129"/>
    <w:rsid w:val="00BC13D2"/>
    <w:rsid w:val="00BC1D75"/>
    <w:rsid w:val="00BC425B"/>
    <w:rsid w:val="00BC46A8"/>
    <w:rsid w:val="00BC49BF"/>
    <w:rsid w:val="00BC5058"/>
    <w:rsid w:val="00BC5092"/>
    <w:rsid w:val="00BC50B9"/>
    <w:rsid w:val="00BC570D"/>
    <w:rsid w:val="00BC59EA"/>
    <w:rsid w:val="00BC72CF"/>
    <w:rsid w:val="00BC746A"/>
    <w:rsid w:val="00BC7831"/>
    <w:rsid w:val="00BD12F5"/>
    <w:rsid w:val="00BD16BA"/>
    <w:rsid w:val="00BD38EE"/>
    <w:rsid w:val="00BD3D49"/>
    <w:rsid w:val="00BD4D9A"/>
    <w:rsid w:val="00BD5F1F"/>
    <w:rsid w:val="00BD6CA6"/>
    <w:rsid w:val="00BD6FFE"/>
    <w:rsid w:val="00BD7406"/>
    <w:rsid w:val="00BD7D4F"/>
    <w:rsid w:val="00BE1F4C"/>
    <w:rsid w:val="00BE29F6"/>
    <w:rsid w:val="00BE2A30"/>
    <w:rsid w:val="00BE2EA7"/>
    <w:rsid w:val="00BE40F2"/>
    <w:rsid w:val="00BE5B1C"/>
    <w:rsid w:val="00BE5C4F"/>
    <w:rsid w:val="00BE6636"/>
    <w:rsid w:val="00BE7BD9"/>
    <w:rsid w:val="00BF0396"/>
    <w:rsid w:val="00BF0724"/>
    <w:rsid w:val="00BF0EBE"/>
    <w:rsid w:val="00BF1F84"/>
    <w:rsid w:val="00BF1FB8"/>
    <w:rsid w:val="00BF2BFD"/>
    <w:rsid w:val="00BF2ECF"/>
    <w:rsid w:val="00BF34D0"/>
    <w:rsid w:val="00BF3DCD"/>
    <w:rsid w:val="00BF4B2E"/>
    <w:rsid w:val="00BF5612"/>
    <w:rsid w:val="00BF5724"/>
    <w:rsid w:val="00BF6BE6"/>
    <w:rsid w:val="00BF72AF"/>
    <w:rsid w:val="00BF737C"/>
    <w:rsid w:val="00BF74F4"/>
    <w:rsid w:val="00BF7DE8"/>
    <w:rsid w:val="00C02433"/>
    <w:rsid w:val="00C05238"/>
    <w:rsid w:val="00C0539E"/>
    <w:rsid w:val="00C06FD1"/>
    <w:rsid w:val="00C07A4D"/>
    <w:rsid w:val="00C10158"/>
    <w:rsid w:val="00C1085C"/>
    <w:rsid w:val="00C108C6"/>
    <w:rsid w:val="00C10938"/>
    <w:rsid w:val="00C109B9"/>
    <w:rsid w:val="00C10A8E"/>
    <w:rsid w:val="00C143CE"/>
    <w:rsid w:val="00C14737"/>
    <w:rsid w:val="00C15209"/>
    <w:rsid w:val="00C15451"/>
    <w:rsid w:val="00C15D2A"/>
    <w:rsid w:val="00C15D5F"/>
    <w:rsid w:val="00C15E03"/>
    <w:rsid w:val="00C20083"/>
    <w:rsid w:val="00C200B7"/>
    <w:rsid w:val="00C2014B"/>
    <w:rsid w:val="00C204A8"/>
    <w:rsid w:val="00C21CE0"/>
    <w:rsid w:val="00C22169"/>
    <w:rsid w:val="00C22BA7"/>
    <w:rsid w:val="00C23516"/>
    <w:rsid w:val="00C23C7F"/>
    <w:rsid w:val="00C25ECA"/>
    <w:rsid w:val="00C26116"/>
    <w:rsid w:val="00C31605"/>
    <w:rsid w:val="00C31C4F"/>
    <w:rsid w:val="00C33A2C"/>
    <w:rsid w:val="00C33D75"/>
    <w:rsid w:val="00C34BDD"/>
    <w:rsid w:val="00C35758"/>
    <w:rsid w:val="00C3598F"/>
    <w:rsid w:val="00C3689B"/>
    <w:rsid w:val="00C3714D"/>
    <w:rsid w:val="00C4022E"/>
    <w:rsid w:val="00C413E6"/>
    <w:rsid w:val="00C41503"/>
    <w:rsid w:val="00C418B8"/>
    <w:rsid w:val="00C41950"/>
    <w:rsid w:val="00C42C02"/>
    <w:rsid w:val="00C432D0"/>
    <w:rsid w:val="00C44480"/>
    <w:rsid w:val="00C44608"/>
    <w:rsid w:val="00C44D85"/>
    <w:rsid w:val="00C4501C"/>
    <w:rsid w:val="00C45122"/>
    <w:rsid w:val="00C45E8E"/>
    <w:rsid w:val="00C472FB"/>
    <w:rsid w:val="00C50B3C"/>
    <w:rsid w:val="00C50C8B"/>
    <w:rsid w:val="00C50FD4"/>
    <w:rsid w:val="00C5276C"/>
    <w:rsid w:val="00C532F2"/>
    <w:rsid w:val="00C53DC7"/>
    <w:rsid w:val="00C53DFA"/>
    <w:rsid w:val="00C553F8"/>
    <w:rsid w:val="00C55BB2"/>
    <w:rsid w:val="00C57931"/>
    <w:rsid w:val="00C6226B"/>
    <w:rsid w:val="00C62276"/>
    <w:rsid w:val="00C6311A"/>
    <w:rsid w:val="00C63512"/>
    <w:rsid w:val="00C636FE"/>
    <w:rsid w:val="00C65381"/>
    <w:rsid w:val="00C666A2"/>
    <w:rsid w:val="00C7053E"/>
    <w:rsid w:val="00C714D5"/>
    <w:rsid w:val="00C7208B"/>
    <w:rsid w:val="00C72424"/>
    <w:rsid w:val="00C72497"/>
    <w:rsid w:val="00C72EED"/>
    <w:rsid w:val="00C7337C"/>
    <w:rsid w:val="00C74749"/>
    <w:rsid w:val="00C74DE6"/>
    <w:rsid w:val="00C7506A"/>
    <w:rsid w:val="00C75306"/>
    <w:rsid w:val="00C7744D"/>
    <w:rsid w:val="00C77902"/>
    <w:rsid w:val="00C77AA2"/>
    <w:rsid w:val="00C77F9A"/>
    <w:rsid w:val="00C832E7"/>
    <w:rsid w:val="00C83803"/>
    <w:rsid w:val="00C84A34"/>
    <w:rsid w:val="00C84F69"/>
    <w:rsid w:val="00C8578A"/>
    <w:rsid w:val="00C85ADA"/>
    <w:rsid w:val="00C85AEE"/>
    <w:rsid w:val="00C87309"/>
    <w:rsid w:val="00C87F25"/>
    <w:rsid w:val="00C87F2C"/>
    <w:rsid w:val="00C90576"/>
    <w:rsid w:val="00C91FED"/>
    <w:rsid w:val="00C92621"/>
    <w:rsid w:val="00C9359A"/>
    <w:rsid w:val="00C94D01"/>
    <w:rsid w:val="00C952F5"/>
    <w:rsid w:val="00C9649B"/>
    <w:rsid w:val="00C96CB3"/>
    <w:rsid w:val="00C971E4"/>
    <w:rsid w:val="00C976BA"/>
    <w:rsid w:val="00CA02A8"/>
    <w:rsid w:val="00CA0B35"/>
    <w:rsid w:val="00CA2071"/>
    <w:rsid w:val="00CA2F9B"/>
    <w:rsid w:val="00CA3BF0"/>
    <w:rsid w:val="00CA42C4"/>
    <w:rsid w:val="00CA7DAE"/>
    <w:rsid w:val="00CB0E33"/>
    <w:rsid w:val="00CB108C"/>
    <w:rsid w:val="00CB16CD"/>
    <w:rsid w:val="00CB1C04"/>
    <w:rsid w:val="00CB1D77"/>
    <w:rsid w:val="00CB2EF5"/>
    <w:rsid w:val="00CB3B34"/>
    <w:rsid w:val="00CB4A7A"/>
    <w:rsid w:val="00CB6432"/>
    <w:rsid w:val="00CB71EB"/>
    <w:rsid w:val="00CB7C36"/>
    <w:rsid w:val="00CB7C37"/>
    <w:rsid w:val="00CC06F3"/>
    <w:rsid w:val="00CC088E"/>
    <w:rsid w:val="00CC0A40"/>
    <w:rsid w:val="00CC1525"/>
    <w:rsid w:val="00CC2596"/>
    <w:rsid w:val="00CC2F04"/>
    <w:rsid w:val="00CC3C4C"/>
    <w:rsid w:val="00CC4752"/>
    <w:rsid w:val="00CC4E6E"/>
    <w:rsid w:val="00CC5799"/>
    <w:rsid w:val="00CC5A85"/>
    <w:rsid w:val="00CC722E"/>
    <w:rsid w:val="00CD0471"/>
    <w:rsid w:val="00CD1389"/>
    <w:rsid w:val="00CD18E5"/>
    <w:rsid w:val="00CD29A1"/>
    <w:rsid w:val="00CD2C3C"/>
    <w:rsid w:val="00CD3AF8"/>
    <w:rsid w:val="00CD400C"/>
    <w:rsid w:val="00CD4985"/>
    <w:rsid w:val="00CD4F61"/>
    <w:rsid w:val="00CD5040"/>
    <w:rsid w:val="00CD6433"/>
    <w:rsid w:val="00CD6E65"/>
    <w:rsid w:val="00CD72C1"/>
    <w:rsid w:val="00CD798E"/>
    <w:rsid w:val="00CE026F"/>
    <w:rsid w:val="00CE15BD"/>
    <w:rsid w:val="00CE1B2D"/>
    <w:rsid w:val="00CE1C8A"/>
    <w:rsid w:val="00CE24DA"/>
    <w:rsid w:val="00CE3244"/>
    <w:rsid w:val="00CE3F43"/>
    <w:rsid w:val="00CE6103"/>
    <w:rsid w:val="00CE651F"/>
    <w:rsid w:val="00CE677F"/>
    <w:rsid w:val="00CE6D1F"/>
    <w:rsid w:val="00CE741B"/>
    <w:rsid w:val="00CE7425"/>
    <w:rsid w:val="00CE7D24"/>
    <w:rsid w:val="00CF029B"/>
    <w:rsid w:val="00CF1C5C"/>
    <w:rsid w:val="00CF22BC"/>
    <w:rsid w:val="00CF2953"/>
    <w:rsid w:val="00CF3A70"/>
    <w:rsid w:val="00CF3BB9"/>
    <w:rsid w:val="00CF4E2D"/>
    <w:rsid w:val="00CF688B"/>
    <w:rsid w:val="00CF6A66"/>
    <w:rsid w:val="00D01A76"/>
    <w:rsid w:val="00D01E85"/>
    <w:rsid w:val="00D02169"/>
    <w:rsid w:val="00D02813"/>
    <w:rsid w:val="00D032A7"/>
    <w:rsid w:val="00D03A2C"/>
    <w:rsid w:val="00D050C3"/>
    <w:rsid w:val="00D0588F"/>
    <w:rsid w:val="00D113AF"/>
    <w:rsid w:val="00D1248E"/>
    <w:rsid w:val="00D1295F"/>
    <w:rsid w:val="00D13B80"/>
    <w:rsid w:val="00D1484D"/>
    <w:rsid w:val="00D14FAA"/>
    <w:rsid w:val="00D16186"/>
    <w:rsid w:val="00D163C9"/>
    <w:rsid w:val="00D20117"/>
    <w:rsid w:val="00D20FFA"/>
    <w:rsid w:val="00D22DC8"/>
    <w:rsid w:val="00D23AFD"/>
    <w:rsid w:val="00D2486D"/>
    <w:rsid w:val="00D24B40"/>
    <w:rsid w:val="00D25155"/>
    <w:rsid w:val="00D255CF"/>
    <w:rsid w:val="00D27609"/>
    <w:rsid w:val="00D27B4C"/>
    <w:rsid w:val="00D27DF7"/>
    <w:rsid w:val="00D27F74"/>
    <w:rsid w:val="00D30609"/>
    <w:rsid w:val="00D31678"/>
    <w:rsid w:val="00D32E57"/>
    <w:rsid w:val="00D364BC"/>
    <w:rsid w:val="00D364F1"/>
    <w:rsid w:val="00D404CA"/>
    <w:rsid w:val="00D407F9"/>
    <w:rsid w:val="00D40B6D"/>
    <w:rsid w:val="00D40EFA"/>
    <w:rsid w:val="00D41632"/>
    <w:rsid w:val="00D4168A"/>
    <w:rsid w:val="00D426A5"/>
    <w:rsid w:val="00D42FB0"/>
    <w:rsid w:val="00D433E6"/>
    <w:rsid w:val="00D43C8E"/>
    <w:rsid w:val="00D45E8A"/>
    <w:rsid w:val="00D473AB"/>
    <w:rsid w:val="00D50DBF"/>
    <w:rsid w:val="00D515D6"/>
    <w:rsid w:val="00D5170A"/>
    <w:rsid w:val="00D5171B"/>
    <w:rsid w:val="00D51E66"/>
    <w:rsid w:val="00D5224B"/>
    <w:rsid w:val="00D532F5"/>
    <w:rsid w:val="00D53F2C"/>
    <w:rsid w:val="00D54048"/>
    <w:rsid w:val="00D5414E"/>
    <w:rsid w:val="00D54F95"/>
    <w:rsid w:val="00D5572C"/>
    <w:rsid w:val="00D56BC0"/>
    <w:rsid w:val="00D56EFE"/>
    <w:rsid w:val="00D577A5"/>
    <w:rsid w:val="00D57C9F"/>
    <w:rsid w:val="00D621E2"/>
    <w:rsid w:val="00D623D1"/>
    <w:rsid w:val="00D6365C"/>
    <w:rsid w:val="00D64270"/>
    <w:rsid w:val="00D64538"/>
    <w:rsid w:val="00D65296"/>
    <w:rsid w:val="00D663DB"/>
    <w:rsid w:val="00D66D13"/>
    <w:rsid w:val="00D66FBA"/>
    <w:rsid w:val="00D672DE"/>
    <w:rsid w:val="00D6752A"/>
    <w:rsid w:val="00D67C71"/>
    <w:rsid w:val="00D7009A"/>
    <w:rsid w:val="00D7048E"/>
    <w:rsid w:val="00D70C55"/>
    <w:rsid w:val="00D72826"/>
    <w:rsid w:val="00D72967"/>
    <w:rsid w:val="00D73A34"/>
    <w:rsid w:val="00D73B67"/>
    <w:rsid w:val="00D73EEC"/>
    <w:rsid w:val="00D74C62"/>
    <w:rsid w:val="00D74D0E"/>
    <w:rsid w:val="00D75FD6"/>
    <w:rsid w:val="00D7745A"/>
    <w:rsid w:val="00D80990"/>
    <w:rsid w:val="00D81391"/>
    <w:rsid w:val="00D83302"/>
    <w:rsid w:val="00D83708"/>
    <w:rsid w:val="00D8785B"/>
    <w:rsid w:val="00D879E4"/>
    <w:rsid w:val="00D90306"/>
    <w:rsid w:val="00D912DE"/>
    <w:rsid w:val="00D920FE"/>
    <w:rsid w:val="00D921B0"/>
    <w:rsid w:val="00D925E8"/>
    <w:rsid w:val="00D929C7"/>
    <w:rsid w:val="00D94815"/>
    <w:rsid w:val="00D94DEC"/>
    <w:rsid w:val="00D97334"/>
    <w:rsid w:val="00DA195C"/>
    <w:rsid w:val="00DA1B9D"/>
    <w:rsid w:val="00DA40FF"/>
    <w:rsid w:val="00DA5DF0"/>
    <w:rsid w:val="00DA5E49"/>
    <w:rsid w:val="00DA6972"/>
    <w:rsid w:val="00DA738A"/>
    <w:rsid w:val="00DB0077"/>
    <w:rsid w:val="00DB0B90"/>
    <w:rsid w:val="00DB1A52"/>
    <w:rsid w:val="00DB2223"/>
    <w:rsid w:val="00DB249D"/>
    <w:rsid w:val="00DB403E"/>
    <w:rsid w:val="00DB4BCD"/>
    <w:rsid w:val="00DB53F4"/>
    <w:rsid w:val="00DB55C2"/>
    <w:rsid w:val="00DB5A02"/>
    <w:rsid w:val="00DB6EA7"/>
    <w:rsid w:val="00DB757D"/>
    <w:rsid w:val="00DC22C2"/>
    <w:rsid w:val="00DC3FE5"/>
    <w:rsid w:val="00DC4FF0"/>
    <w:rsid w:val="00DC5E84"/>
    <w:rsid w:val="00DC7E84"/>
    <w:rsid w:val="00DD0146"/>
    <w:rsid w:val="00DD16A4"/>
    <w:rsid w:val="00DD1822"/>
    <w:rsid w:val="00DD2B6D"/>
    <w:rsid w:val="00DD3455"/>
    <w:rsid w:val="00DD3574"/>
    <w:rsid w:val="00DD39DE"/>
    <w:rsid w:val="00DD3B72"/>
    <w:rsid w:val="00DD40A7"/>
    <w:rsid w:val="00DD4478"/>
    <w:rsid w:val="00DD5DF2"/>
    <w:rsid w:val="00DD677C"/>
    <w:rsid w:val="00DD6CB9"/>
    <w:rsid w:val="00DD70CC"/>
    <w:rsid w:val="00DE05C0"/>
    <w:rsid w:val="00DE1075"/>
    <w:rsid w:val="00DE2135"/>
    <w:rsid w:val="00DE2883"/>
    <w:rsid w:val="00DE3344"/>
    <w:rsid w:val="00DE360F"/>
    <w:rsid w:val="00DE54A3"/>
    <w:rsid w:val="00DE5B72"/>
    <w:rsid w:val="00DE7452"/>
    <w:rsid w:val="00DF074D"/>
    <w:rsid w:val="00DF0A7A"/>
    <w:rsid w:val="00DF1540"/>
    <w:rsid w:val="00DF17DD"/>
    <w:rsid w:val="00DF2197"/>
    <w:rsid w:val="00DF42B5"/>
    <w:rsid w:val="00DF51A8"/>
    <w:rsid w:val="00DF5B2B"/>
    <w:rsid w:val="00DF5C03"/>
    <w:rsid w:val="00DF5FD4"/>
    <w:rsid w:val="00DF6D3F"/>
    <w:rsid w:val="00DF790A"/>
    <w:rsid w:val="00E01887"/>
    <w:rsid w:val="00E01CD6"/>
    <w:rsid w:val="00E02072"/>
    <w:rsid w:val="00E03945"/>
    <w:rsid w:val="00E03A2B"/>
    <w:rsid w:val="00E0427B"/>
    <w:rsid w:val="00E054AD"/>
    <w:rsid w:val="00E069EC"/>
    <w:rsid w:val="00E06AB2"/>
    <w:rsid w:val="00E078D2"/>
    <w:rsid w:val="00E11AD3"/>
    <w:rsid w:val="00E11BD5"/>
    <w:rsid w:val="00E11E6B"/>
    <w:rsid w:val="00E123F0"/>
    <w:rsid w:val="00E1251A"/>
    <w:rsid w:val="00E1255B"/>
    <w:rsid w:val="00E13407"/>
    <w:rsid w:val="00E13B65"/>
    <w:rsid w:val="00E13FA6"/>
    <w:rsid w:val="00E153EB"/>
    <w:rsid w:val="00E15DF3"/>
    <w:rsid w:val="00E16779"/>
    <w:rsid w:val="00E17D14"/>
    <w:rsid w:val="00E21194"/>
    <w:rsid w:val="00E2163D"/>
    <w:rsid w:val="00E21AB1"/>
    <w:rsid w:val="00E21CAC"/>
    <w:rsid w:val="00E2210C"/>
    <w:rsid w:val="00E222E1"/>
    <w:rsid w:val="00E23484"/>
    <w:rsid w:val="00E23EFF"/>
    <w:rsid w:val="00E23F91"/>
    <w:rsid w:val="00E2434A"/>
    <w:rsid w:val="00E257C7"/>
    <w:rsid w:val="00E25F50"/>
    <w:rsid w:val="00E2671D"/>
    <w:rsid w:val="00E26F3F"/>
    <w:rsid w:val="00E27D41"/>
    <w:rsid w:val="00E27D98"/>
    <w:rsid w:val="00E30D9C"/>
    <w:rsid w:val="00E310FE"/>
    <w:rsid w:val="00E32A42"/>
    <w:rsid w:val="00E33942"/>
    <w:rsid w:val="00E33FA9"/>
    <w:rsid w:val="00E3542D"/>
    <w:rsid w:val="00E35706"/>
    <w:rsid w:val="00E35A0A"/>
    <w:rsid w:val="00E3611D"/>
    <w:rsid w:val="00E36A90"/>
    <w:rsid w:val="00E36AC6"/>
    <w:rsid w:val="00E36C94"/>
    <w:rsid w:val="00E37271"/>
    <w:rsid w:val="00E40507"/>
    <w:rsid w:val="00E40DD6"/>
    <w:rsid w:val="00E41016"/>
    <w:rsid w:val="00E4190B"/>
    <w:rsid w:val="00E41CE1"/>
    <w:rsid w:val="00E43709"/>
    <w:rsid w:val="00E438B4"/>
    <w:rsid w:val="00E44CB4"/>
    <w:rsid w:val="00E46F57"/>
    <w:rsid w:val="00E477FE"/>
    <w:rsid w:val="00E478FB"/>
    <w:rsid w:val="00E504E5"/>
    <w:rsid w:val="00E5261D"/>
    <w:rsid w:val="00E53FE0"/>
    <w:rsid w:val="00E54BEE"/>
    <w:rsid w:val="00E55714"/>
    <w:rsid w:val="00E55F09"/>
    <w:rsid w:val="00E55F9E"/>
    <w:rsid w:val="00E564D0"/>
    <w:rsid w:val="00E567A4"/>
    <w:rsid w:val="00E56B20"/>
    <w:rsid w:val="00E575CE"/>
    <w:rsid w:val="00E57A9E"/>
    <w:rsid w:val="00E601BD"/>
    <w:rsid w:val="00E60AA7"/>
    <w:rsid w:val="00E61F68"/>
    <w:rsid w:val="00E624B9"/>
    <w:rsid w:val="00E62B50"/>
    <w:rsid w:val="00E63AED"/>
    <w:rsid w:val="00E65D1E"/>
    <w:rsid w:val="00E65F3F"/>
    <w:rsid w:val="00E664E2"/>
    <w:rsid w:val="00E670BA"/>
    <w:rsid w:val="00E67106"/>
    <w:rsid w:val="00E67766"/>
    <w:rsid w:val="00E707E6"/>
    <w:rsid w:val="00E71550"/>
    <w:rsid w:val="00E71808"/>
    <w:rsid w:val="00E71B5F"/>
    <w:rsid w:val="00E7213E"/>
    <w:rsid w:val="00E72E83"/>
    <w:rsid w:val="00E72F43"/>
    <w:rsid w:val="00E734D1"/>
    <w:rsid w:val="00E75C29"/>
    <w:rsid w:val="00E75DEF"/>
    <w:rsid w:val="00E808AE"/>
    <w:rsid w:val="00E80B5B"/>
    <w:rsid w:val="00E80C74"/>
    <w:rsid w:val="00E81538"/>
    <w:rsid w:val="00E8252D"/>
    <w:rsid w:val="00E82CBE"/>
    <w:rsid w:val="00E82D94"/>
    <w:rsid w:val="00E83584"/>
    <w:rsid w:val="00E83B7D"/>
    <w:rsid w:val="00E83F6F"/>
    <w:rsid w:val="00E85C00"/>
    <w:rsid w:val="00E9006C"/>
    <w:rsid w:val="00E908B9"/>
    <w:rsid w:val="00E913CE"/>
    <w:rsid w:val="00E92C50"/>
    <w:rsid w:val="00E932D5"/>
    <w:rsid w:val="00E950C9"/>
    <w:rsid w:val="00E96230"/>
    <w:rsid w:val="00E9644D"/>
    <w:rsid w:val="00E96FBD"/>
    <w:rsid w:val="00E9719B"/>
    <w:rsid w:val="00EA119B"/>
    <w:rsid w:val="00EA2645"/>
    <w:rsid w:val="00EA4D3D"/>
    <w:rsid w:val="00EA561A"/>
    <w:rsid w:val="00EA5B58"/>
    <w:rsid w:val="00EA6498"/>
    <w:rsid w:val="00EA6EBF"/>
    <w:rsid w:val="00EA728B"/>
    <w:rsid w:val="00EB004F"/>
    <w:rsid w:val="00EB010B"/>
    <w:rsid w:val="00EB05A4"/>
    <w:rsid w:val="00EB1CBF"/>
    <w:rsid w:val="00EB2456"/>
    <w:rsid w:val="00EB2930"/>
    <w:rsid w:val="00EB2F10"/>
    <w:rsid w:val="00EB3404"/>
    <w:rsid w:val="00EB5CDD"/>
    <w:rsid w:val="00EB61AB"/>
    <w:rsid w:val="00EB74DE"/>
    <w:rsid w:val="00EC0461"/>
    <w:rsid w:val="00EC0C28"/>
    <w:rsid w:val="00EC1027"/>
    <w:rsid w:val="00EC2E90"/>
    <w:rsid w:val="00EC32F6"/>
    <w:rsid w:val="00EC50D8"/>
    <w:rsid w:val="00EC571C"/>
    <w:rsid w:val="00EC5B18"/>
    <w:rsid w:val="00EC5E08"/>
    <w:rsid w:val="00EC68D3"/>
    <w:rsid w:val="00EC6B8C"/>
    <w:rsid w:val="00ED102B"/>
    <w:rsid w:val="00ED1380"/>
    <w:rsid w:val="00ED4163"/>
    <w:rsid w:val="00ED4F15"/>
    <w:rsid w:val="00ED5311"/>
    <w:rsid w:val="00ED6334"/>
    <w:rsid w:val="00ED72E8"/>
    <w:rsid w:val="00ED7995"/>
    <w:rsid w:val="00ED7C3D"/>
    <w:rsid w:val="00EE02FE"/>
    <w:rsid w:val="00EE04E3"/>
    <w:rsid w:val="00EE08F9"/>
    <w:rsid w:val="00EE0E5F"/>
    <w:rsid w:val="00EE1529"/>
    <w:rsid w:val="00EE2371"/>
    <w:rsid w:val="00EE2668"/>
    <w:rsid w:val="00EE3092"/>
    <w:rsid w:val="00EE3FA6"/>
    <w:rsid w:val="00EE4364"/>
    <w:rsid w:val="00EE5118"/>
    <w:rsid w:val="00EE6213"/>
    <w:rsid w:val="00EE69A9"/>
    <w:rsid w:val="00EE6F6F"/>
    <w:rsid w:val="00EE76AB"/>
    <w:rsid w:val="00EF04CA"/>
    <w:rsid w:val="00EF06BB"/>
    <w:rsid w:val="00EF1B8F"/>
    <w:rsid w:val="00EF21DE"/>
    <w:rsid w:val="00EF3F8B"/>
    <w:rsid w:val="00EF406F"/>
    <w:rsid w:val="00EF4628"/>
    <w:rsid w:val="00EF47BE"/>
    <w:rsid w:val="00EF521D"/>
    <w:rsid w:val="00EF5902"/>
    <w:rsid w:val="00EF6200"/>
    <w:rsid w:val="00EF6913"/>
    <w:rsid w:val="00EF75A4"/>
    <w:rsid w:val="00EF7A2E"/>
    <w:rsid w:val="00F004B8"/>
    <w:rsid w:val="00F01114"/>
    <w:rsid w:val="00F0135F"/>
    <w:rsid w:val="00F02A71"/>
    <w:rsid w:val="00F0352C"/>
    <w:rsid w:val="00F035BA"/>
    <w:rsid w:val="00F036C2"/>
    <w:rsid w:val="00F03A7D"/>
    <w:rsid w:val="00F03C2C"/>
    <w:rsid w:val="00F0563D"/>
    <w:rsid w:val="00F076F4"/>
    <w:rsid w:val="00F07973"/>
    <w:rsid w:val="00F1061A"/>
    <w:rsid w:val="00F10C1D"/>
    <w:rsid w:val="00F114A1"/>
    <w:rsid w:val="00F11AC2"/>
    <w:rsid w:val="00F11BF6"/>
    <w:rsid w:val="00F11C21"/>
    <w:rsid w:val="00F11FFF"/>
    <w:rsid w:val="00F12D5E"/>
    <w:rsid w:val="00F13E9B"/>
    <w:rsid w:val="00F15095"/>
    <w:rsid w:val="00F15864"/>
    <w:rsid w:val="00F17D8F"/>
    <w:rsid w:val="00F20150"/>
    <w:rsid w:val="00F20616"/>
    <w:rsid w:val="00F21D58"/>
    <w:rsid w:val="00F21D69"/>
    <w:rsid w:val="00F24D33"/>
    <w:rsid w:val="00F25A65"/>
    <w:rsid w:val="00F26636"/>
    <w:rsid w:val="00F318D7"/>
    <w:rsid w:val="00F319BD"/>
    <w:rsid w:val="00F328E0"/>
    <w:rsid w:val="00F32A30"/>
    <w:rsid w:val="00F33E6E"/>
    <w:rsid w:val="00F34088"/>
    <w:rsid w:val="00F34151"/>
    <w:rsid w:val="00F357C3"/>
    <w:rsid w:val="00F361AC"/>
    <w:rsid w:val="00F3649F"/>
    <w:rsid w:val="00F36651"/>
    <w:rsid w:val="00F36B04"/>
    <w:rsid w:val="00F36C71"/>
    <w:rsid w:val="00F36ED0"/>
    <w:rsid w:val="00F37A8E"/>
    <w:rsid w:val="00F37F1A"/>
    <w:rsid w:val="00F40727"/>
    <w:rsid w:val="00F40E45"/>
    <w:rsid w:val="00F41385"/>
    <w:rsid w:val="00F4199F"/>
    <w:rsid w:val="00F41F89"/>
    <w:rsid w:val="00F424A6"/>
    <w:rsid w:val="00F42607"/>
    <w:rsid w:val="00F44CB4"/>
    <w:rsid w:val="00F44F8E"/>
    <w:rsid w:val="00F454CC"/>
    <w:rsid w:val="00F47D1B"/>
    <w:rsid w:val="00F47E1F"/>
    <w:rsid w:val="00F47F51"/>
    <w:rsid w:val="00F509D8"/>
    <w:rsid w:val="00F5167A"/>
    <w:rsid w:val="00F518FF"/>
    <w:rsid w:val="00F51EE8"/>
    <w:rsid w:val="00F52F01"/>
    <w:rsid w:val="00F5353E"/>
    <w:rsid w:val="00F56798"/>
    <w:rsid w:val="00F57C3F"/>
    <w:rsid w:val="00F6029E"/>
    <w:rsid w:val="00F602A1"/>
    <w:rsid w:val="00F61D03"/>
    <w:rsid w:val="00F625C1"/>
    <w:rsid w:val="00F62C33"/>
    <w:rsid w:val="00F63756"/>
    <w:rsid w:val="00F63A4F"/>
    <w:rsid w:val="00F64E76"/>
    <w:rsid w:val="00F665F2"/>
    <w:rsid w:val="00F66C26"/>
    <w:rsid w:val="00F6713A"/>
    <w:rsid w:val="00F700F7"/>
    <w:rsid w:val="00F7067A"/>
    <w:rsid w:val="00F713E2"/>
    <w:rsid w:val="00F72D75"/>
    <w:rsid w:val="00F73696"/>
    <w:rsid w:val="00F74079"/>
    <w:rsid w:val="00F74094"/>
    <w:rsid w:val="00F7609D"/>
    <w:rsid w:val="00F76D02"/>
    <w:rsid w:val="00F77618"/>
    <w:rsid w:val="00F8082C"/>
    <w:rsid w:val="00F80ACC"/>
    <w:rsid w:val="00F814F5"/>
    <w:rsid w:val="00F81B72"/>
    <w:rsid w:val="00F82C43"/>
    <w:rsid w:val="00F83AC0"/>
    <w:rsid w:val="00F84103"/>
    <w:rsid w:val="00F844EE"/>
    <w:rsid w:val="00F853E0"/>
    <w:rsid w:val="00F87C85"/>
    <w:rsid w:val="00F9011F"/>
    <w:rsid w:val="00F91687"/>
    <w:rsid w:val="00F92776"/>
    <w:rsid w:val="00F92946"/>
    <w:rsid w:val="00F92FDF"/>
    <w:rsid w:val="00F93242"/>
    <w:rsid w:val="00F93482"/>
    <w:rsid w:val="00F945D1"/>
    <w:rsid w:val="00F9465B"/>
    <w:rsid w:val="00F94AAC"/>
    <w:rsid w:val="00F96B30"/>
    <w:rsid w:val="00FA0C19"/>
    <w:rsid w:val="00FA1507"/>
    <w:rsid w:val="00FA2A0D"/>
    <w:rsid w:val="00FA2E49"/>
    <w:rsid w:val="00FA3E90"/>
    <w:rsid w:val="00FA4598"/>
    <w:rsid w:val="00FA4DDB"/>
    <w:rsid w:val="00FA5846"/>
    <w:rsid w:val="00FA5AD9"/>
    <w:rsid w:val="00FA5CC3"/>
    <w:rsid w:val="00FA75F4"/>
    <w:rsid w:val="00FA7A5B"/>
    <w:rsid w:val="00FB0517"/>
    <w:rsid w:val="00FB0E26"/>
    <w:rsid w:val="00FB0E7D"/>
    <w:rsid w:val="00FB10EC"/>
    <w:rsid w:val="00FB10F2"/>
    <w:rsid w:val="00FB1BC6"/>
    <w:rsid w:val="00FB1F8E"/>
    <w:rsid w:val="00FB2053"/>
    <w:rsid w:val="00FB2A0C"/>
    <w:rsid w:val="00FB360A"/>
    <w:rsid w:val="00FB3FB9"/>
    <w:rsid w:val="00FB547B"/>
    <w:rsid w:val="00FB6621"/>
    <w:rsid w:val="00FB726E"/>
    <w:rsid w:val="00FB74D0"/>
    <w:rsid w:val="00FC234E"/>
    <w:rsid w:val="00FC31F0"/>
    <w:rsid w:val="00FC3587"/>
    <w:rsid w:val="00FC3E9D"/>
    <w:rsid w:val="00FC54E1"/>
    <w:rsid w:val="00FC5CBC"/>
    <w:rsid w:val="00FC6F16"/>
    <w:rsid w:val="00FD10B0"/>
    <w:rsid w:val="00FD26FB"/>
    <w:rsid w:val="00FD2953"/>
    <w:rsid w:val="00FD2F50"/>
    <w:rsid w:val="00FD3629"/>
    <w:rsid w:val="00FD39A8"/>
    <w:rsid w:val="00FD3A85"/>
    <w:rsid w:val="00FD3EF9"/>
    <w:rsid w:val="00FD4CB6"/>
    <w:rsid w:val="00FD66B7"/>
    <w:rsid w:val="00FD7BDA"/>
    <w:rsid w:val="00FE0BBA"/>
    <w:rsid w:val="00FE0D86"/>
    <w:rsid w:val="00FE18B6"/>
    <w:rsid w:val="00FE19A7"/>
    <w:rsid w:val="00FE1DA1"/>
    <w:rsid w:val="00FE3EE1"/>
    <w:rsid w:val="00FE418A"/>
    <w:rsid w:val="00FE459F"/>
    <w:rsid w:val="00FE493E"/>
    <w:rsid w:val="00FE69C2"/>
    <w:rsid w:val="00FE712B"/>
    <w:rsid w:val="00FE7769"/>
    <w:rsid w:val="00FE7AB3"/>
    <w:rsid w:val="00FF08CD"/>
    <w:rsid w:val="00FF1330"/>
    <w:rsid w:val="00FF2FF1"/>
    <w:rsid w:val="00FF31AE"/>
    <w:rsid w:val="00FF3A59"/>
    <w:rsid w:val="00FF48CD"/>
    <w:rsid w:val="00FF6C1D"/>
    <w:rsid w:val="00FF6D76"/>
    <w:rsid w:val="00FF6EFF"/>
    <w:rsid w:val="00FF776E"/>
    <w:rsid w:val="00FF7B2A"/>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944B7F"/>
  <w15:docId w15:val="{075A2556-B591-4D06-ADBC-9D59AEFF2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iPriority="0"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597562"/>
    <w:pPr>
      <w:spacing w:line="360" w:lineRule="auto"/>
    </w:pPr>
    <w:rPr>
      <w:rFonts w:ascii="Arial" w:eastAsia="MS Mincho" w:hAnsi="Arial" w:cs="Arial"/>
      <w:bCs/>
      <w:sz w:val="22"/>
      <w:lang w:val="en-US" w:eastAsia="ja-JP"/>
    </w:rPr>
  </w:style>
  <w:style w:type="paragraph" w:styleId="1">
    <w:name w:val="heading 1"/>
    <w:basedOn w:val="a1"/>
    <w:next w:val="a0"/>
    <w:link w:val="1Char"/>
    <w:uiPriority w:val="9"/>
    <w:qFormat/>
    <w:rsid w:val="00785906"/>
    <w:pPr>
      <w:keepNext/>
      <w:spacing w:before="360"/>
      <w:ind w:left="0"/>
      <w:outlineLvl w:val="0"/>
    </w:pPr>
    <w:rPr>
      <w:rFonts w:eastAsiaTheme="minorEastAsia"/>
      <w:b/>
      <w:sz w:val="24"/>
      <w:szCs w:val="24"/>
    </w:rPr>
  </w:style>
  <w:style w:type="paragraph" w:styleId="20">
    <w:name w:val="heading 2"/>
    <w:basedOn w:val="1"/>
    <w:next w:val="a0"/>
    <w:link w:val="2Char"/>
    <w:uiPriority w:val="9"/>
    <w:unhideWhenUsed/>
    <w:qFormat/>
    <w:rsid w:val="00785906"/>
    <w:pPr>
      <w:outlineLvl w:val="1"/>
    </w:pPr>
    <w:rPr>
      <w:i/>
      <w:iCs/>
    </w:rPr>
  </w:style>
  <w:style w:type="paragraph" w:styleId="3">
    <w:name w:val="heading 3"/>
    <w:basedOn w:val="20"/>
    <w:next w:val="a0"/>
    <w:link w:val="3Char"/>
    <w:uiPriority w:val="9"/>
    <w:unhideWhenUsed/>
    <w:qFormat/>
    <w:rsid w:val="00597562"/>
    <w:pPr>
      <w:outlineLvl w:val="2"/>
    </w:pPr>
    <w:rPr>
      <w:b w:val="0"/>
      <w:iCs w:val="0"/>
    </w:rPr>
  </w:style>
  <w:style w:type="paragraph" w:styleId="4">
    <w:name w:val="heading 4"/>
    <w:basedOn w:val="3"/>
    <w:next w:val="a0"/>
    <w:link w:val="4Char"/>
    <w:uiPriority w:val="9"/>
    <w:unhideWhenUsed/>
    <w:qFormat/>
    <w:rsid w:val="00597562"/>
    <w:pPr>
      <w:outlineLvl w:val="3"/>
    </w:pPr>
    <w:rPr>
      <w:i w:val="0"/>
      <w:u w:val="single"/>
    </w:rPr>
  </w:style>
  <w:style w:type="paragraph" w:styleId="5">
    <w:name w:val="heading 5"/>
    <w:basedOn w:val="4"/>
    <w:next w:val="a0"/>
    <w:link w:val="5Char"/>
    <w:uiPriority w:val="9"/>
    <w:unhideWhenUsed/>
    <w:rsid w:val="00597562"/>
    <w:pPr>
      <w:outlineLvl w:val="4"/>
    </w:pPr>
    <w:rPr>
      <w:i/>
    </w:rPr>
  </w:style>
  <w:style w:type="paragraph" w:styleId="6">
    <w:name w:val="heading 6"/>
    <w:basedOn w:val="a0"/>
    <w:next w:val="a0"/>
    <w:link w:val="6Char"/>
    <w:uiPriority w:val="9"/>
    <w:unhideWhenUsed/>
    <w:rsid w:val="00597562"/>
    <w:pPr>
      <w:spacing w:before="240"/>
      <w:outlineLvl w:val="5"/>
    </w:pPr>
    <w:rPr>
      <w:i/>
      <w:u w:val="single"/>
    </w:rPr>
  </w:style>
  <w:style w:type="paragraph" w:styleId="7">
    <w:name w:val="heading 7"/>
    <w:basedOn w:val="a0"/>
    <w:next w:val="a0"/>
    <w:link w:val="7Char"/>
    <w:uiPriority w:val="9"/>
    <w:unhideWhenUsed/>
    <w:rsid w:val="00597562"/>
    <w:pPr>
      <w:spacing w:before="200"/>
      <w:outlineLvl w:val="6"/>
    </w:pPr>
    <w:rPr>
      <w:rFonts w:ascii="Cambria" w:eastAsia="MS Gothic" w:hAnsi="Cambria" w:cs="Times New Roman"/>
      <w:caps/>
      <w:color w:val="17365D"/>
      <w:spacing w:val="10"/>
    </w:rPr>
  </w:style>
  <w:style w:type="paragraph" w:styleId="8">
    <w:name w:val="heading 8"/>
    <w:basedOn w:val="a0"/>
    <w:next w:val="a0"/>
    <w:link w:val="8Char"/>
    <w:uiPriority w:val="9"/>
    <w:semiHidden/>
    <w:unhideWhenUsed/>
    <w:rsid w:val="00597562"/>
    <w:pPr>
      <w:spacing w:before="200"/>
      <w:outlineLvl w:val="7"/>
    </w:pPr>
    <w:rPr>
      <w:rFonts w:ascii="Cambria" w:eastAsia="MS Gothic" w:hAnsi="Cambria" w:cs="Times New Roman"/>
      <w:caps/>
      <w:spacing w:val="10"/>
      <w:szCs w:val="18"/>
    </w:rPr>
  </w:style>
  <w:style w:type="paragraph" w:styleId="9">
    <w:name w:val="heading 9"/>
    <w:basedOn w:val="a0"/>
    <w:next w:val="a0"/>
    <w:link w:val="9Char"/>
    <w:uiPriority w:val="9"/>
    <w:semiHidden/>
    <w:unhideWhenUsed/>
    <w:qFormat/>
    <w:rsid w:val="00597562"/>
    <w:pPr>
      <w:spacing w:before="200"/>
      <w:outlineLvl w:val="8"/>
    </w:pPr>
    <w:rPr>
      <w:rFonts w:ascii="Cambria" w:eastAsia="MS Gothic" w:hAnsi="Cambria" w:cs="Times New Roman"/>
      <w:i/>
      <w:iCs/>
      <w:caps/>
      <w:spacing w:val="10"/>
      <w:szCs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 Spacing"/>
    <w:basedOn w:val="a0"/>
    <w:uiPriority w:val="1"/>
    <w:rsid w:val="00D5170A"/>
    <w:pPr>
      <w:spacing w:line="240" w:lineRule="auto"/>
    </w:pPr>
  </w:style>
  <w:style w:type="character" w:styleId="a6">
    <w:name w:val="annotation reference"/>
    <w:uiPriority w:val="99"/>
    <w:unhideWhenUsed/>
    <w:rsid w:val="00597562"/>
    <w:rPr>
      <w:sz w:val="22"/>
      <w:szCs w:val="16"/>
    </w:rPr>
  </w:style>
  <w:style w:type="paragraph" w:styleId="a7">
    <w:name w:val="annotation text"/>
    <w:basedOn w:val="a0"/>
    <w:link w:val="Char"/>
    <w:uiPriority w:val="99"/>
    <w:unhideWhenUsed/>
    <w:rsid w:val="00597562"/>
    <w:pPr>
      <w:spacing w:line="240" w:lineRule="auto"/>
    </w:pPr>
    <w:rPr>
      <w:szCs w:val="20"/>
    </w:rPr>
  </w:style>
  <w:style w:type="character" w:customStyle="1" w:styleId="Char">
    <w:name w:val="메모 텍스트 Char"/>
    <w:link w:val="a7"/>
    <w:uiPriority w:val="99"/>
    <w:rsid w:val="00597562"/>
    <w:rPr>
      <w:rFonts w:ascii="Arial" w:eastAsia="MS Mincho" w:hAnsi="Arial" w:cs="Arial"/>
      <w:bCs/>
      <w:sz w:val="22"/>
      <w:szCs w:val="20"/>
      <w:lang w:val="en-US" w:eastAsia="ja-JP"/>
    </w:rPr>
  </w:style>
  <w:style w:type="paragraph" w:styleId="a8">
    <w:name w:val="Normal (Web)"/>
    <w:basedOn w:val="a0"/>
    <w:uiPriority w:val="99"/>
    <w:unhideWhenUsed/>
    <w:rsid w:val="00597562"/>
    <w:pPr>
      <w:spacing w:before="100" w:beforeAutospacing="1" w:after="100" w:afterAutospacing="1"/>
    </w:pPr>
    <w:rPr>
      <w:rFonts w:cs="Times New Roman"/>
    </w:rPr>
  </w:style>
  <w:style w:type="character" w:styleId="a9">
    <w:name w:val="Hyperlink"/>
    <w:uiPriority w:val="99"/>
    <w:unhideWhenUsed/>
    <w:rsid w:val="00597562"/>
    <w:rPr>
      <w:color w:val="0000FF"/>
      <w:u w:val="single"/>
    </w:rPr>
  </w:style>
  <w:style w:type="character" w:styleId="aa">
    <w:name w:val="FollowedHyperlink"/>
    <w:uiPriority w:val="99"/>
    <w:semiHidden/>
    <w:unhideWhenUsed/>
    <w:rsid w:val="00597562"/>
    <w:rPr>
      <w:color w:val="800080"/>
      <w:u w:val="single"/>
    </w:rPr>
  </w:style>
  <w:style w:type="paragraph" w:styleId="ab">
    <w:name w:val="annotation subject"/>
    <w:basedOn w:val="a7"/>
    <w:next w:val="a7"/>
    <w:link w:val="Char0"/>
    <w:uiPriority w:val="99"/>
    <w:unhideWhenUsed/>
    <w:rsid w:val="00597562"/>
    <w:rPr>
      <w:b/>
      <w:bCs w:val="0"/>
    </w:rPr>
  </w:style>
  <w:style w:type="character" w:customStyle="1" w:styleId="Char0">
    <w:name w:val="메모 주제 Char"/>
    <w:link w:val="ab"/>
    <w:uiPriority w:val="99"/>
    <w:rsid w:val="00597562"/>
    <w:rPr>
      <w:rFonts w:ascii="Arial" w:eastAsia="MS Mincho" w:hAnsi="Arial" w:cs="Arial"/>
      <w:b/>
      <w:sz w:val="22"/>
      <w:szCs w:val="20"/>
      <w:lang w:val="en-US" w:eastAsia="ja-JP"/>
    </w:rPr>
  </w:style>
  <w:style w:type="paragraph" w:styleId="ac">
    <w:name w:val="Balloon Text"/>
    <w:basedOn w:val="a0"/>
    <w:link w:val="Char1"/>
    <w:uiPriority w:val="99"/>
    <w:unhideWhenUsed/>
    <w:rsid w:val="00597562"/>
    <w:pPr>
      <w:spacing w:line="240" w:lineRule="auto"/>
    </w:pPr>
    <w:rPr>
      <w:rFonts w:ascii="Segoe UI" w:hAnsi="Segoe UI" w:cs="Segoe UI"/>
      <w:szCs w:val="18"/>
    </w:rPr>
  </w:style>
  <w:style w:type="character" w:customStyle="1" w:styleId="Char1">
    <w:name w:val="풍선 도움말 텍스트 Char"/>
    <w:link w:val="ac"/>
    <w:uiPriority w:val="99"/>
    <w:rsid w:val="00597562"/>
    <w:rPr>
      <w:rFonts w:ascii="Segoe UI" w:eastAsia="MS Mincho" w:hAnsi="Segoe UI" w:cs="Segoe UI"/>
      <w:bCs/>
      <w:sz w:val="22"/>
      <w:szCs w:val="18"/>
      <w:lang w:val="en-US" w:eastAsia="ja-JP"/>
    </w:rPr>
  </w:style>
  <w:style w:type="table" w:styleId="ad">
    <w:name w:val="Table Grid"/>
    <w:basedOn w:val="a3"/>
    <w:uiPriority w:val="1"/>
    <w:rsid w:val="00597562"/>
    <w:pPr>
      <w:spacing w:before="120"/>
    </w:pPr>
    <w:rPr>
      <w:rFonts w:ascii="Calibri" w:eastAsia="MS Mincho" w:hAnsi="Calibri" w:cs="Arial"/>
      <w:sz w:val="22"/>
      <w:szCs w:val="22"/>
      <w:lang w:val="en-US"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1">
    <w:name w:val="Table Grid Light1"/>
    <w:basedOn w:val="a3"/>
    <w:uiPriority w:val="40"/>
    <w:rsid w:val="00597562"/>
    <w:rPr>
      <w:rFonts w:ascii="Times New Roman" w:eastAsia="Times New Roman" w:hAnsi="Times New Roman" w:cs="Times New Roman"/>
      <w:sz w:val="20"/>
      <w:szCs w:val="20"/>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phone">
    <w:name w:val="phone"/>
    <w:basedOn w:val="a0"/>
    <w:next w:val="a0"/>
    <w:rsid w:val="000F1886"/>
    <w:pPr>
      <w:overflowPunct w:val="0"/>
      <w:autoSpaceDE w:val="0"/>
      <w:autoSpaceDN w:val="0"/>
      <w:adjustRightInd w:val="0"/>
      <w:spacing w:before="120"/>
      <w:textAlignment w:val="baseline"/>
    </w:pPr>
    <w:rPr>
      <w:rFonts w:ascii="Times New Roman" w:hAnsi="Times New Roman" w:cs="Times New Roman"/>
      <w:sz w:val="20"/>
      <w:szCs w:val="20"/>
      <w:lang w:eastAsia="de-DE"/>
    </w:rPr>
  </w:style>
  <w:style w:type="character" w:customStyle="1" w:styleId="1Char">
    <w:name w:val="제목 1 Char"/>
    <w:link w:val="1"/>
    <w:uiPriority w:val="9"/>
    <w:rsid w:val="00785906"/>
    <w:rPr>
      <w:rFonts w:ascii="Arial" w:hAnsi="Arial" w:cs="Arial"/>
      <w:b/>
      <w:bCs/>
      <w:lang w:val="en-US" w:eastAsia="ja-JP"/>
    </w:rPr>
  </w:style>
  <w:style w:type="paragraph" w:styleId="ae">
    <w:name w:val="footer"/>
    <w:basedOn w:val="a0"/>
    <w:link w:val="Char2"/>
    <w:uiPriority w:val="99"/>
    <w:unhideWhenUsed/>
    <w:rsid w:val="00597562"/>
    <w:pPr>
      <w:spacing w:line="240" w:lineRule="auto"/>
    </w:pPr>
  </w:style>
  <w:style w:type="character" w:customStyle="1" w:styleId="Char2">
    <w:name w:val="바닥글 Char"/>
    <w:link w:val="ae"/>
    <w:uiPriority w:val="99"/>
    <w:rsid w:val="00597562"/>
    <w:rPr>
      <w:rFonts w:ascii="Arial" w:eastAsia="MS Mincho" w:hAnsi="Arial" w:cs="Arial"/>
      <w:bCs/>
      <w:sz w:val="22"/>
      <w:lang w:val="en-US" w:eastAsia="ja-JP"/>
    </w:rPr>
  </w:style>
  <w:style w:type="character" w:styleId="af">
    <w:name w:val="page number"/>
    <w:rsid w:val="00597562"/>
  </w:style>
  <w:style w:type="paragraph" w:styleId="a1">
    <w:name w:val="List Paragraph"/>
    <w:aliases w:val="Numbered List level 1"/>
    <w:basedOn w:val="a0"/>
    <w:link w:val="Char3"/>
    <w:uiPriority w:val="99"/>
    <w:rsid w:val="00597562"/>
    <w:pPr>
      <w:ind w:left="720"/>
      <w:contextualSpacing/>
    </w:pPr>
    <w:rPr>
      <w:szCs w:val="21"/>
    </w:rPr>
  </w:style>
  <w:style w:type="paragraph" w:styleId="af0">
    <w:name w:val="Document Map"/>
    <w:basedOn w:val="a0"/>
    <w:link w:val="Char4"/>
    <w:uiPriority w:val="99"/>
    <w:semiHidden/>
    <w:unhideWhenUsed/>
    <w:rsid w:val="00597562"/>
    <w:pPr>
      <w:spacing w:line="240" w:lineRule="auto"/>
    </w:pPr>
    <w:rPr>
      <w:rFonts w:ascii="Segoe UI" w:hAnsi="Segoe UI" w:cs="Segoe UI"/>
      <w:szCs w:val="16"/>
    </w:rPr>
  </w:style>
  <w:style w:type="character" w:customStyle="1" w:styleId="Char4">
    <w:name w:val="문서 구조 Char"/>
    <w:link w:val="af0"/>
    <w:uiPriority w:val="99"/>
    <w:semiHidden/>
    <w:rsid w:val="00597562"/>
    <w:rPr>
      <w:rFonts w:ascii="Segoe UI" w:eastAsia="MS Mincho" w:hAnsi="Segoe UI" w:cs="Segoe UI"/>
      <w:bCs/>
      <w:sz w:val="22"/>
      <w:szCs w:val="16"/>
      <w:lang w:val="en-US" w:eastAsia="ja-JP"/>
    </w:rPr>
  </w:style>
  <w:style w:type="paragraph" w:styleId="af1">
    <w:name w:val="header"/>
    <w:basedOn w:val="a0"/>
    <w:link w:val="Char5"/>
    <w:uiPriority w:val="99"/>
    <w:unhideWhenUsed/>
    <w:rsid w:val="00597562"/>
    <w:pPr>
      <w:spacing w:line="240" w:lineRule="auto"/>
    </w:pPr>
  </w:style>
  <w:style w:type="character" w:customStyle="1" w:styleId="Char5">
    <w:name w:val="머리글 Char"/>
    <w:link w:val="af1"/>
    <w:uiPriority w:val="99"/>
    <w:rsid w:val="00597562"/>
    <w:rPr>
      <w:rFonts w:ascii="Arial" w:eastAsia="MS Mincho" w:hAnsi="Arial" w:cs="Arial"/>
      <w:bCs/>
      <w:sz w:val="22"/>
      <w:lang w:val="en-US" w:eastAsia="ja-JP"/>
    </w:rPr>
  </w:style>
  <w:style w:type="paragraph" w:customStyle="1" w:styleId="EndNoteBibliographyTitle">
    <w:name w:val="EndNote Bibliography Title"/>
    <w:basedOn w:val="a0"/>
    <w:link w:val="EndNoteBibliographyTitleChar"/>
    <w:rsid w:val="00597562"/>
    <w:pPr>
      <w:jc w:val="center"/>
    </w:pPr>
    <w:rPr>
      <w:noProof/>
    </w:rPr>
  </w:style>
  <w:style w:type="paragraph" w:customStyle="1" w:styleId="EndNoteBibliography">
    <w:name w:val="EndNote Bibliography"/>
    <w:basedOn w:val="a0"/>
    <w:link w:val="EndNoteBibliographyChar"/>
    <w:rsid w:val="00597562"/>
    <w:pPr>
      <w:spacing w:line="240" w:lineRule="auto"/>
    </w:pPr>
    <w:rPr>
      <w:noProof/>
    </w:rPr>
  </w:style>
  <w:style w:type="paragraph" w:styleId="af2">
    <w:name w:val="Revision"/>
    <w:hidden/>
    <w:uiPriority w:val="99"/>
    <w:semiHidden/>
    <w:rsid w:val="00597562"/>
    <w:rPr>
      <w:rFonts w:ascii="Times New Roman" w:eastAsia="Calibri" w:hAnsi="Times New Roman" w:cs="Mangal"/>
      <w:szCs w:val="21"/>
      <w:lang w:val="en-US" w:bidi="ne-NP"/>
    </w:rPr>
  </w:style>
  <w:style w:type="character" w:customStyle="1" w:styleId="10">
    <w:name w:val="확인되지 않은 멘션1"/>
    <w:basedOn w:val="a2"/>
    <w:uiPriority w:val="99"/>
    <w:semiHidden/>
    <w:unhideWhenUsed/>
    <w:rsid w:val="006E0D8E"/>
    <w:rPr>
      <w:color w:val="605E5C"/>
      <w:shd w:val="clear" w:color="auto" w:fill="E1DFDD"/>
    </w:rPr>
  </w:style>
  <w:style w:type="character" w:styleId="af3">
    <w:name w:val="Strong"/>
    <w:aliases w:val="Subheading bold"/>
    <w:uiPriority w:val="22"/>
    <w:rsid w:val="00597562"/>
    <w:rPr>
      <w:rFonts w:ascii="Calibri" w:hAnsi="Calibri"/>
      <w:b/>
      <w:bCs/>
    </w:rPr>
  </w:style>
  <w:style w:type="character" w:styleId="af4">
    <w:name w:val="Emphasis"/>
    <w:uiPriority w:val="20"/>
    <w:rsid w:val="00597562"/>
    <w:rPr>
      <w:i/>
      <w:iCs/>
    </w:rPr>
  </w:style>
  <w:style w:type="character" w:customStyle="1" w:styleId="period">
    <w:name w:val="period"/>
    <w:basedOn w:val="a2"/>
    <w:rsid w:val="006D3A3C"/>
  </w:style>
  <w:style w:type="character" w:customStyle="1" w:styleId="cit">
    <w:name w:val="cit"/>
    <w:rsid w:val="00597562"/>
  </w:style>
  <w:style w:type="character" w:customStyle="1" w:styleId="citation-doi">
    <w:name w:val="citation-doi"/>
    <w:basedOn w:val="a2"/>
    <w:rsid w:val="006D3A3C"/>
  </w:style>
  <w:style w:type="paragraph" w:customStyle="1" w:styleId="Heading3">
    <w:name w:val="Heading3"/>
    <w:basedOn w:val="a0"/>
    <w:link w:val="Heading3Char"/>
    <w:rsid w:val="00C77F9A"/>
    <w:pPr>
      <w:spacing w:after="120"/>
      <w:jc w:val="both"/>
    </w:pPr>
    <w:rPr>
      <w:bCs w:val="0"/>
      <w:i/>
      <w:iCs/>
      <w:szCs w:val="22"/>
    </w:rPr>
  </w:style>
  <w:style w:type="character" w:customStyle="1" w:styleId="Heading3Char">
    <w:name w:val="Heading3 Char"/>
    <w:basedOn w:val="a2"/>
    <w:link w:val="Heading3"/>
    <w:rsid w:val="00C77F9A"/>
    <w:rPr>
      <w:rFonts w:ascii="Arial" w:hAnsi="Arial" w:cs="Arial"/>
      <w:bCs/>
      <w:i/>
      <w:iCs/>
      <w:sz w:val="22"/>
      <w:szCs w:val="22"/>
      <w:lang w:val="en-US"/>
    </w:rPr>
  </w:style>
  <w:style w:type="character" w:customStyle="1" w:styleId="UnresolvedMention1">
    <w:name w:val="Unresolved Mention1"/>
    <w:basedOn w:val="a2"/>
    <w:uiPriority w:val="99"/>
    <w:semiHidden/>
    <w:unhideWhenUsed/>
    <w:rsid w:val="00597562"/>
    <w:rPr>
      <w:color w:val="808080"/>
      <w:shd w:val="clear" w:color="auto" w:fill="E6E6E6"/>
    </w:rPr>
  </w:style>
  <w:style w:type="character" w:customStyle="1" w:styleId="21">
    <w:name w:val="확인되지 않은 멘션2"/>
    <w:uiPriority w:val="99"/>
    <w:unhideWhenUsed/>
    <w:rsid w:val="00597562"/>
    <w:rPr>
      <w:color w:val="808080"/>
      <w:shd w:val="clear" w:color="auto" w:fill="E6E6E6"/>
    </w:rPr>
  </w:style>
  <w:style w:type="character" w:customStyle="1" w:styleId="2Char">
    <w:name w:val="제목 2 Char"/>
    <w:link w:val="20"/>
    <w:uiPriority w:val="9"/>
    <w:rsid w:val="00785906"/>
    <w:rPr>
      <w:rFonts w:ascii="Arial" w:hAnsi="Arial" w:cs="Arial"/>
      <w:b/>
      <w:bCs/>
      <w:i/>
      <w:iCs/>
      <w:lang w:val="en-US" w:eastAsia="ja-JP"/>
    </w:rPr>
  </w:style>
  <w:style w:type="character" w:customStyle="1" w:styleId="3Char">
    <w:name w:val="제목 3 Char"/>
    <w:link w:val="3"/>
    <w:uiPriority w:val="9"/>
    <w:rsid w:val="00597562"/>
    <w:rPr>
      <w:rFonts w:ascii="Arial" w:hAnsi="Arial" w:cs="Arial"/>
      <w:bCs/>
      <w:i/>
      <w:sz w:val="26"/>
      <w:szCs w:val="26"/>
      <w:lang w:val="en-US" w:eastAsia="ja-JP"/>
    </w:rPr>
  </w:style>
  <w:style w:type="character" w:customStyle="1" w:styleId="4Char">
    <w:name w:val="제목 4 Char"/>
    <w:link w:val="4"/>
    <w:uiPriority w:val="9"/>
    <w:rsid w:val="00597562"/>
    <w:rPr>
      <w:rFonts w:ascii="Arial" w:hAnsi="Arial" w:cs="Arial"/>
      <w:bCs/>
      <w:sz w:val="26"/>
      <w:szCs w:val="26"/>
      <w:u w:val="single"/>
      <w:lang w:val="en-US" w:eastAsia="ja-JP"/>
    </w:rPr>
  </w:style>
  <w:style w:type="character" w:customStyle="1" w:styleId="5Char">
    <w:name w:val="제목 5 Char"/>
    <w:link w:val="5"/>
    <w:uiPriority w:val="9"/>
    <w:rsid w:val="00597562"/>
    <w:rPr>
      <w:rFonts w:ascii="Arial" w:hAnsi="Arial" w:cs="Arial"/>
      <w:bCs/>
      <w:i/>
      <w:sz w:val="26"/>
      <w:szCs w:val="26"/>
      <w:u w:val="single"/>
      <w:lang w:val="en-US" w:eastAsia="ja-JP"/>
    </w:rPr>
  </w:style>
  <w:style w:type="character" w:customStyle="1" w:styleId="6Char">
    <w:name w:val="제목 6 Char"/>
    <w:link w:val="6"/>
    <w:uiPriority w:val="9"/>
    <w:rsid w:val="00597562"/>
    <w:rPr>
      <w:rFonts w:ascii="Arial" w:eastAsia="MS Mincho" w:hAnsi="Arial" w:cs="Arial"/>
      <w:bCs/>
      <w:i/>
      <w:sz w:val="22"/>
      <w:u w:val="single"/>
      <w:lang w:val="en-US" w:eastAsia="ja-JP"/>
    </w:rPr>
  </w:style>
  <w:style w:type="character" w:customStyle="1" w:styleId="7Char">
    <w:name w:val="제목 7 Char"/>
    <w:link w:val="7"/>
    <w:uiPriority w:val="9"/>
    <w:rsid w:val="00597562"/>
    <w:rPr>
      <w:rFonts w:ascii="Cambria" w:eastAsia="MS Gothic" w:hAnsi="Cambria" w:cs="Times New Roman"/>
      <w:bCs/>
      <w:caps/>
      <w:color w:val="17365D"/>
      <w:spacing w:val="10"/>
      <w:sz w:val="22"/>
      <w:lang w:val="en-US" w:eastAsia="ja-JP"/>
    </w:rPr>
  </w:style>
  <w:style w:type="character" w:customStyle="1" w:styleId="8Char">
    <w:name w:val="제목 8 Char"/>
    <w:link w:val="8"/>
    <w:uiPriority w:val="9"/>
    <w:semiHidden/>
    <w:rsid w:val="00597562"/>
    <w:rPr>
      <w:rFonts w:ascii="Cambria" w:eastAsia="MS Gothic" w:hAnsi="Cambria" w:cs="Times New Roman"/>
      <w:bCs/>
      <w:caps/>
      <w:spacing w:val="10"/>
      <w:sz w:val="22"/>
      <w:szCs w:val="18"/>
      <w:lang w:val="en-US" w:eastAsia="ja-JP"/>
    </w:rPr>
  </w:style>
  <w:style w:type="character" w:customStyle="1" w:styleId="9Char">
    <w:name w:val="제목 9 Char"/>
    <w:link w:val="9"/>
    <w:uiPriority w:val="9"/>
    <w:semiHidden/>
    <w:rsid w:val="00597562"/>
    <w:rPr>
      <w:rFonts w:ascii="Cambria" w:eastAsia="MS Gothic" w:hAnsi="Cambria" w:cs="Times New Roman"/>
      <w:bCs/>
      <w:i/>
      <w:iCs/>
      <w:caps/>
      <w:spacing w:val="10"/>
      <w:sz w:val="22"/>
      <w:szCs w:val="18"/>
      <w:lang w:val="en-US" w:eastAsia="ja-JP"/>
    </w:rPr>
  </w:style>
  <w:style w:type="character" w:customStyle="1" w:styleId="CommentSubjectChar1">
    <w:name w:val="Comment Subject Char1"/>
    <w:basedOn w:val="Char"/>
    <w:uiPriority w:val="99"/>
    <w:semiHidden/>
    <w:rsid w:val="00D5170A"/>
    <w:rPr>
      <w:rFonts w:ascii="Arial" w:eastAsia="Times New Roman" w:hAnsi="Arial" w:cs="Times New Roman"/>
      <w:b/>
      <w:bCs w:val="0"/>
      <w:sz w:val="20"/>
      <w:szCs w:val="20"/>
      <w:lang w:val="en-US" w:eastAsia="ja-JP"/>
    </w:rPr>
  </w:style>
  <w:style w:type="table" w:customStyle="1" w:styleId="LightShading1">
    <w:name w:val="Light Shading1"/>
    <w:uiPriority w:val="99"/>
    <w:rsid w:val="00D5170A"/>
    <w:rPr>
      <w:rFonts w:ascii="Calibri" w:eastAsia="Calibri" w:hAnsi="Calibri" w:cs="Times New Roman"/>
      <w:color w:val="000000"/>
      <w:sz w:val="20"/>
      <w:szCs w:val="20"/>
      <w:lang w:val="en-US" w:eastAsia="en-GB"/>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character" w:customStyle="1" w:styleId="DocumentMapChar1">
    <w:name w:val="Document Map Char1"/>
    <w:basedOn w:val="a2"/>
    <w:uiPriority w:val="99"/>
    <w:semiHidden/>
    <w:rsid w:val="00D5170A"/>
    <w:rPr>
      <w:rFonts w:ascii="Lucida Grande" w:eastAsia="Calibri" w:hAnsi="Lucida Grande" w:cs="Lucida Grande"/>
      <w:sz w:val="24"/>
      <w:szCs w:val="24"/>
    </w:rPr>
  </w:style>
  <w:style w:type="paragraph" w:customStyle="1" w:styleId="Bullet">
    <w:name w:val="Bullet"/>
    <w:basedOn w:val="3"/>
    <w:link w:val="BulletChar"/>
    <w:uiPriority w:val="99"/>
    <w:rsid w:val="00D5170A"/>
    <w:pPr>
      <w:numPr>
        <w:numId w:val="10"/>
      </w:numPr>
      <w:spacing w:before="0"/>
    </w:pPr>
    <w:rPr>
      <w:b/>
      <w:i w:val="0"/>
    </w:rPr>
  </w:style>
  <w:style w:type="character" w:customStyle="1" w:styleId="BulletChar">
    <w:name w:val="Bullet Char"/>
    <w:basedOn w:val="3Char"/>
    <w:link w:val="Bullet"/>
    <w:uiPriority w:val="99"/>
    <w:locked/>
    <w:rsid w:val="00D5170A"/>
    <w:rPr>
      <w:rFonts w:ascii="Arial" w:hAnsi="Arial" w:cs="Arial"/>
      <w:b/>
      <w:bCs/>
      <w:i w:val="0"/>
      <w:sz w:val="26"/>
      <w:szCs w:val="26"/>
      <w:lang w:val="en-US" w:eastAsia="ja-JP"/>
    </w:rPr>
  </w:style>
  <w:style w:type="paragraph" w:customStyle="1" w:styleId="title1">
    <w:name w:val="title1"/>
    <w:basedOn w:val="a0"/>
    <w:rsid w:val="00597562"/>
    <w:pPr>
      <w:spacing w:line="240" w:lineRule="auto"/>
    </w:pPr>
    <w:rPr>
      <w:rFonts w:ascii="Times New Roman" w:eastAsia="Times New Roman" w:hAnsi="Times New Roman" w:cs="Times New Roman"/>
      <w:sz w:val="27"/>
      <w:szCs w:val="27"/>
    </w:rPr>
  </w:style>
  <w:style w:type="paragraph" w:customStyle="1" w:styleId="desc2">
    <w:name w:val="desc2"/>
    <w:basedOn w:val="a0"/>
    <w:rsid w:val="00597562"/>
    <w:pPr>
      <w:spacing w:line="240" w:lineRule="auto"/>
    </w:pPr>
    <w:rPr>
      <w:rFonts w:ascii="Times New Roman" w:eastAsia="Times New Roman" w:hAnsi="Times New Roman" w:cs="Times New Roman"/>
      <w:sz w:val="26"/>
      <w:szCs w:val="26"/>
    </w:rPr>
  </w:style>
  <w:style w:type="paragraph" w:customStyle="1" w:styleId="details1">
    <w:name w:val="details1"/>
    <w:basedOn w:val="a0"/>
    <w:rsid w:val="00597562"/>
    <w:pPr>
      <w:spacing w:line="240" w:lineRule="auto"/>
    </w:pPr>
    <w:rPr>
      <w:rFonts w:ascii="Times New Roman" w:eastAsia="Times New Roman" w:hAnsi="Times New Roman" w:cs="Times New Roman"/>
    </w:rPr>
  </w:style>
  <w:style w:type="character" w:customStyle="1" w:styleId="jrnl">
    <w:name w:val="jrnl"/>
    <w:rsid w:val="00597562"/>
  </w:style>
  <w:style w:type="paragraph" w:customStyle="1" w:styleId="desc1">
    <w:name w:val="desc1"/>
    <w:basedOn w:val="a0"/>
    <w:uiPriority w:val="99"/>
    <w:rsid w:val="00D5170A"/>
    <w:pPr>
      <w:spacing w:line="240" w:lineRule="auto"/>
    </w:pPr>
    <w:rPr>
      <w:rFonts w:ascii="Times New Roman" w:eastAsia="Times New Roman" w:hAnsi="Times New Roman"/>
      <w:sz w:val="26"/>
      <w:szCs w:val="26"/>
      <w:lang w:eastAsia="en-GB"/>
    </w:rPr>
  </w:style>
  <w:style w:type="table" w:customStyle="1" w:styleId="LightShading2">
    <w:name w:val="Light Shading2"/>
    <w:basedOn w:val="a3"/>
    <w:uiPriority w:val="99"/>
    <w:rsid w:val="00D5170A"/>
    <w:rPr>
      <w:rFonts w:ascii="Calibri" w:eastAsia="Calibri" w:hAnsi="Calibri" w:cs="Times New Roman"/>
      <w:color w:val="000000"/>
      <w:sz w:val="20"/>
      <w:szCs w:val="20"/>
      <w:lang w:val="cs-CZ" w:eastAsia="cs-CZ"/>
    </w:rPr>
    <w:tblPr>
      <w:tblStyleRowBandSize w:val="1"/>
      <w:tblStyleColBandSize w:val="1"/>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paragraph" w:styleId="af5">
    <w:name w:val="Plain Text"/>
    <w:basedOn w:val="a0"/>
    <w:link w:val="Char6"/>
    <w:uiPriority w:val="99"/>
    <w:unhideWhenUsed/>
    <w:rsid w:val="00597562"/>
    <w:pPr>
      <w:spacing w:line="240" w:lineRule="auto"/>
    </w:pPr>
    <w:rPr>
      <w:rFonts w:ascii="Consolas" w:hAnsi="Consolas"/>
      <w:szCs w:val="21"/>
    </w:rPr>
  </w:style>
  <w:style w:type="character" w:customStyle="1" w:styleId="Char6">
    <w:name w:val="글자만 Char"/>
    <w:link w:val="af5"/>
    <w:uiPriority w:val="99"/>
    <w:rsid w:val="00597562"/>
    <w:rPr>
      <w:rFonts w:ascii="Consolas" w:eastAsia="MS Mincho" w:hAnsi="Consolas" w:cs="Arial"/>
      <w:bCs/>
      <w:sz w:val="22"/>
      <w:szCs w:val="21"/>
      <w:lang w:val="en-US" w:eastAsia="ja-JP"/>
    </w:rPr>
  </w:style>
  <w:style w:type="character" w:customStyle="1" w:styleId="apple-converted-space">
    <w:name w:val="apple-converted-space"/>
    <w:rsid w:val="00597562"/>
  </w:style>
  <w:style w:type="character" w:styleId="HTML">
    <w:name w:val="HTML Cite"/>
    <w:uiPriority w:val="99"/>
    <w:semiHidden/>
    <w:unhideWhenUsed/>
    <w:rsid w:val="00597562"/>
    <w:rPr>
      <w:i/>
      <w:iCs/>
    </w:rPr>
  </w:style>
  <w:style w:type="character" w:styleId="af6">
    <w:name w:val="Placeholder Text"/>
    <w:uiPriority w:val="99"/>
    <w:semiHidden/>
    <w:rsid w:val="00597562"/>
    <w:rPr>
      <w:color w:val="4A442A"/>
    </w:rPr>
  </w:style>
  <w:style w:type="paragraph" w:customStyle="1" w:styleId="Default">
    <w:name w:val="Default"/>
    <w:rsid w:val="00597562"/>
    <w:pPr>
      <w:autoSpaceDE w:val="0"/>
      <w:autoSpaceDN w:val="0"/>
      <w:adjustRightInd w:val="0"/>
    </w:pPr>
    <w:rPr>
      <w:rFonts w:ascii="Times New Roman" w:eastAsia="Calibri" w:hAnsi="Times New Roman" w:cs="Times New Roman"/>
      <w:color w:val="000000"/>
    </w:rPr>
  </w:style>
  <w:style w:type="paragraph" w:styleId="af7">
    <w:name w:val="Body Text"/>
    <w:aliases w:val="Body Text Char1 Char,Body Text Char Char1 Char,Body Text Char1 Char Char Char,Body Text Char Char1 Char Char Char,Body Text Char1 Char2,Body Text Char Char1 Char1,Body Text Char Char1 Char1 Char,BT Char1,BT Char,Body Text Char1"/>
    <w:basedOn w:val="a0"/>
    <w:link w:val="Char7"/>
    <w:rsid w:val="00597562"/>
    <w:pPr>
      <w:spacing w:line="240" w:lineRule="auto"/>
    </w:pPr>
    <w:rPr>
      <w:rFonts w:eastAsia="바탕" w:cs="Times New Roman"/>
    </w:rPr>
  </w:style>
  <w:style w:type="character" w:customStyle="1" w:styleId="Char7">
    <w:name w:val="본문 Char"/>
    <w:aliases w:val="Body Text Char1 Char Char,Body Text Char Char1 Char Char,Body Text Char1 Char Char Char Char,Body Text Char Char1 Char Char Char Char,Body Text Char1 Char2 Char,Body Text Char Char1 Char1 Char1,Body Text Char Char1 Char1 Char Char,BT Char1 Char"/>
    <w:link w:val="af7"/>
    <w:rsid w:val="00597562"/>
    <w:rPr>
      <w:rFonts w:ascii="Arial" w:eastAsia="바탕" w:hAnsi="Arial" w:cs="Times New Roman"/>
      <w:bCs/>
      <w:sz w:val="22"/>
      <w:lang w:val="en-US" w:eastAsia="ja-JP"/>
    </w:rPr>
  </w:style>
  <w:style w:type="paragraph" w:customStyle="1" w:styleId="TableText">
    <w:name w:val="Table:Text"/>
    <w:rsid w:val="00D5170A"/>
    <w:pPr>
      <w:widowControl w:val="0"/>
      <w:spacing w:after="60"/>
    </w:pPr>
    <w:rPr>
      <w:rFonts w:ascii="Times New Roman" w:eastAsia="MS Mincho" w:hAnsi="Times New Roman" w:cs="Times New Roman"/>
      <w:sz w:val="20"/>
      <w:szCs w:val="20"/>
      <w:lang w:val="en-US"/>
    </w:rPr>
  </w:style>
  <w:style w:type="paragraph" w:customStyle="1" w:styleId="TableHeaderC">
    <w:name w:val="Table:Header C"/>
    <w:rsid w:val="00D5170A"/>
    <w:pPr>
      <w:keepNext/>
      <w:keepLines/>
      <w:widowControl w:val="0"/>
      <w:spacing w:after="60"/>
      <w:jc w:val="center"/>
    </w:pPr>
    <w:rPr>
      <w:rFonts w:ascii="Times New Roman" w:eastAsia="MS Mincho" w:hAnsi="Times New Roman" w:cs="Times New Roman"/>
      <w:b/>
      <w:bCs/>
      <w:sz w:val="20"/>
      <w:szCs w:val="20"/>
      <w:lang w:val="en-US"/>
    </w:rPr>
  </w:style>
  <w:style w:type="character" w:customStyle="1" w:styleId="Char3">
    <w:name w:val="목록 단락 Char"/>
    <w:aliases w:val="Numbered List level 1 Char"/>
    <w:link w:val="a1"/>
    <w:uiPriority w:val="99"/>
    <w:rsid w:val="00597562"/>
    <w:rPr>
      <w:rFonts w:ascii="Arial" w:eastAsia="MS Mincho" w:hAnsi="Arial" w:cs="Arial"/>
      <w:bCs/>
      <w:sz w:val="22"/>
      <w:szCs w:val="21"/>
      <w:lang w:val="en-US" w:eastAsia="ja-JP"/>
    </w:rPr>
  </w:style>
  <w:style w:type="character" w:customStyle="1" w:styleId="EndNoteBibliographyTitleChar">
    <w:name w:val="EndNote Bibliography Title Char"/>
    <w:link w:val="EndNoteBibliographyTitle"/>
    <w:rsid w:val="00597562"/>
    <w:rPr>
      <w:rFonts w:ascii="Arial" w:eastAsia="MS Mincho" w:hAnsi="Arial" w:cs="Arial"/>
      <w:bCs/>
      <w:noProof/>
      <w:sz w:val="22"/>
      <w:lang w:val="en-US" w:eastAsia="ja-JP"/>
    </w:rPr>
  </w:style>
  <w:style w:type="character" w:customStyle="1" w:styleId="EndNoteBibliographyChar">
    <w:name w:val="EndNote Bibliography Char"/>
    <w:link w:val="EndNoteBibliography"/>
    <w:rsid w:val="00597562"/>
    <w:rPr>
      <w:rFonts w:ascii="Arial" w:eastAsia="MS Mincho" w:hAnsi="Arial" w:cs="Arial"/>
      <w:bCs/>
      <w:noProof/>
      <w:sz w:val="22"/>
      <w:lang w:val="en-US" w:eastAsia="ja-JP"/>
    </w:rPr>
  </w:style>
  <w:style w:type="character" w:customStyle="1" w:styleId="highlight2">
    <w:name w:val="highlight2"/>
    <w:rsid w:val="00597562"/>
  </w:style>
  <w:style w:type="table" w:customStyle="1" w:styleId="TableGrid2">
    <w:name w:val="Table Grid2"/>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
    <w:name w:val="_normal"/>
    <w:basedOn w:val="a0"/>
    <w:rsid w:val="00597562"/>
    <w:pPr>
      <w:spacing w:line="240" w:lineRule="auto"/>
    </w:pPr>
  </w:style>
  <w:style w:type="character" w:customStyle="1" w:styleId="MediumGrid11">
    <w:name w:val="Medium Grid 11"/>
    <w:uiPriority w:val="99"/>
    <w:semiHidden/>
    <w:rsid w:val="00597562"/>
    <w:rPr>
      <w:color w:val="808080"/>
    </w:rPr>
  </w:style>
  <w:style w:type="paragraph" w:customStyle="1" w:styleId="MediumList2-Accent41">
    <w:name w:val="Medium List 2 - Accent 41"/>
    <w:basedOn w:val="a0"/>
    <w:link w:val="MediumList2-Accent4Char"/>
    <w:uiPriority w:val="34"/>
    <w:rsid w:val="00597562"/>
    <w:pPr>
      <w:ind w:left="720"/>
      <w:contextualSpacing/>
    </w:pPr>
  </w:style>
  <w:style w:type="paragraph" w:customStyle="1" w:styleId="Paragraph">
    <w:name w:val="Paragraph"/>
    <w:basedOn w:val="a0"/>
    <w:next w:val="Newparagraph"/>
    <w:link w:val="ParagraphChar"/>
    <w:rsid w:val="00597562"/>
    <w:pPr>
      <w:widowControl w:val="0"/>
      <w:spacing w:before="240"/>
    </w:pPr>
  </w:style>
  <w:style w:type="character" w:customStyle="1" w:styleId="ParagraphChar">
    <w:name w:val="Paragraph Char"/>
    <w:link w:val="Paragraph"/>
    <w:rsid w:val="00597562"/>
    <w:rPr>
      <w:rFonts w:ascii="Arial" w:eastAsia="MS Mincho" w:hAnsi="Arial" w:cs="Arial"/>
      <w:bCs/>
      <w:sz w:val="22"/>
      <w:lang w:val="en-US" w:eastAsia="ja-JP"/>
    </w:rPr>
  </w:style>
  <w:style w:type="paragraph" w:styleId="a">
    <w:name w:val="List Bullet"/>
    <w:basedOn w:val="a0"/>
    <w:link w:val="Char8"/>
    <w:rsid w:val="00597562"/>
    <w:pPr>
      <w:numPr>
        <w:numId w:val="11"/>
      </w:numPr>
      <w:spacing w:after="100" w:line="280" w:lineRule="atLeast"/>
    </w:pPr>
    <w:rPr>
      <w:rFonts w:eastAsia="SimSun"/>
      <w:lang w:eastAsia="zh-CN"/>
    </w:rPr>
  </w:style>
  <w:style w:type="character" w:customStyle="1" w:styleId="Char8">
    <w:name w:val="글머리 기호 Char"/>
    <w:link w:val="a"/>
    <w:locked/>
    <w:rsid w:val="00597562"/>
    <w:rPr>
      <w:rFonts w:ascii="Arial" w:eastAsia="SimSun" w:hAnsi="Arial" w:cs="Arial"/>
      <w:bCs/>
      <w:sz w:val="22"/>
      <w:lang w:val="en-US" w:eastAsia="zh-CN"/>
    </w:rPr>
  </w:style>
  <w:style w:type="paragraph" w:customStyle="1" w:styleId="TableCell10Left">
    <w:name w:val="Table Cell 10 Left"/>
    <w:basedOn w:val="a0"/>
    <w:link w:val="TableCell10LeftChar"/>
    <w:rsid w:val="00597562"/>
    <w:pPr>
      <w:keepNext/>
      <w:keepLines/>
      <w:spacing w:before="50" w:after="50" w:line="240" w:lineRule="exact"/>
    </w:pPr>
    <w:rPr>
      <w:rFonts w:eastAsia="SimSun"/>
      <w:sz w:val="20"/>
      <w:lang w:eastAsia="zh-CN"/>
    </w:rPr>
  </w:style>
  <w:style w:type="character" w:customStyle="1" w:styleId="TableCell10LeftChar">
    <w:name w:val="Table Cell 10 Left Char"/>
    <w:link w:val="TableCell10Left"/>
    <w:rsid w:val="00597562"/>
    <w:rPr>
      <w:rFonts w:ascii="Arial" w:eastAsia="SimSun" w:hAnsi="Arial" w:cs="Arial"/>
      <w:bCs/>
      <w:sz w:val="20"/>
      <w:lang w:val="en-US" w:eastAsia="zh-CN"/>
    </w:rPr>
  </w:style>
  <w:style w:type="paragraph" w:customStyle="1" w:styleId="MediumList1-Accent41">
    <w:name w:val="Medium List 1 - Accent 41"/>
    <w:hidden/>
    <w:uiPriority w:val="99"/>
    <w:semiHidden/>
    <w:rsid w:val="00597562"/>
    <w:rPr>
      <w:rFonts w:ascii="Calibri" w:eastAsia="Calibri" w:hAnsi="Calibri" w:cs="Times New Roman"/>
      <w:sz w:val="22"/>
      <w:szCs w:val="22"/>
    </w:rPr>
  </w:style>
  <w:style w:type="paragraph" w:customStyle="1" w:styleId="abstracttitle">
    <w:name w:val="_abstract title"/>
    <w:basedOn w:val="a0"/>
    <w:next w:val="normal"/>
    <w:rsid w:val="00597562"/>
    <w:pPr>
      <w:spacing w:before="240" w:line="240" w:lineRule="auto"/>
    </w:pPr>
    <w:rPr>
      <w:b/>
    </w:rPr>
  </w:style>
  <w:style w:type="paragraph" w:customStyle="1" w:styleId="MediumGrid1-Accent21">
    <w:name w:val="Medium Grid 1 - Accent 21"/>
    <w:basedOn w:val="a0"/>
    <w:uiPriority w:val="34"/>
    <w:rsid w:val="00597562"/>
    <w:pPr>
      <w:spacing w:line="240" w:lineRule="auto"/>
      <w:ind w:left="720"/>
    </w:pPr>
    <w:rPr>
      <w:rFonts w:eastAsia="Calibri"/>
    </w:rPr>
  </w:style>
  <w:style w:type="paragraph" w:customStyle="1" w:styleId="ColorfulShading-Accent11">
    <w:name w:val="Colorful Shading - Accent 11"/>
    <w:hidden/>
    <w:uiPriority w:val="99"/>
    <w:semiHidden/>
    <w:rsid w:val="00597562"/>
    <w:rPr>
      <w:rFonts w:ascii="Calibri" w:eastAsia="Calibri" w:hAnsi="Calibri" w:cs="Times New Roman"/>
      <w:sz w:val="22"/>
      <w:szCs w:val="22"/>
    </w:rPr>
  </w:style>
  <w:style w:type="character" w:customStyle="1" w:styleId="MediumList2-Accent4Char">
    <w:name w:val="Medium List 2 - Accent 4 Char"/>
    <w:link w:val="MediumList2-Accent41"/>
    <w:uiPriority w:val="34"/>
    <w:rsid w:val="00597562"/>
    <w:rPr>
      <w:rFonts w:ascii="Arial" w:eastAsia="MS Mincho" w:hAnsi="Arial" w:cs="Arial"/>
      <w:bCs/>
      <w:sz w:val="22"/>
      <w:lang w:val="en-US" w:eastAsia="ja-JP"/>
    </w:rPr>
  </w:style>
  <w:style w:type="character" w:customStyle="1" w:styleId="EndNoteBibliographyTitleChar1">
    <w:name w:val="EndNote Bibliography Title Char1"/>
    <w:rsid w:val="00597562"/>
    <w:rPr>
      <w:rFonts w:ascii="Arial" w:hAnsi="Arial" w:cs="Arial"/>
      <w:sz w:val="22"/>
      <w:szCs w:val="22"/>
      <w:lang w:eastAsia="en-US"/>
    </w:rPr>
  </w:style>
  <w:style w:type="character" w:customStyle="1" w:styleId="EndNoteBibliographyTitleChar2">
    <w:name w:val="EndNote Bibliography Title Char2"/>
    <w:rsid w:val="00597562"/>
    <w:rPr>
      <w:rFonts w:ascii="Arial" w:hAnsi="Arial" w:cs="Arial"/>
      <w:sz w:val="22"/>
      <w:szCs w:val="22"/>
      <w:lang w:eastAsia="en-US"/>
    </w:rPr>
  </w:style>
  <w:style w:type="character" w:customStyle="1" w:styleId="EndNoteBibliographyTitleChar3">
    <w:name w:val="EndNote Bibliography Title Char3"/>
    <w:rsid w:val="00597562"/>
    <w:rPr>
      <w:rFonts w:ascii="Arial" w:hAnsi="Arial" w:cs="Arial"/>
      <w:sz w:val="22"/>
      <w:szCs w:val="22"/>
      <w:lang w:eastAsia="en-US"/>
    </w:rPr>
  </w:style>
  <w:style w:type="character" w:customStyle="1" w:styleId="EndNoteBibliographyTitleChar4">
    <w:name w:val="EndNote Bibliography Title Char4"/>
    <w:rsid w:val="00597562"/>
    <w:rPr>
      <w:rFonts w:ascii="Arial" w:hAnsi="Arial" w:cs="Arial"/>
      <w:sz w:val="22"/>
      <w:szCs w:val="22"/>
      <w:lang w:eastAsia="en-US"/>
    </w:rPr>
  </w:style>
  <w:style w:type="character" w:customStyle="1" w:styleId="EndNoteBibliographyTitleChar5">
    <w:name w:val="EndNote Bibliography Title Char5"/>
    <w:rsid w:val="00597562"/>
    <w:rPr>
      <w:rFonts w:ascii="Arial" w:hAnsi="Arial" w:cs="Arial"/>
      <w:sz w:val="22"/>
      <w:szCs w:val="22"/>
      <w:lang w:eastAsia="en-US"/>
    </w:rPr>
  </w:style>
  <w:style w:type="character" w:customStyle="1" w:styleId="EndNoteBibliographyTitleChar6">
    <w:name w:val="EndNote Bibliography Title Char6"/>
    <w:rsid w:val="00597562"/>
    <w:rPr>
      <w:rFonts w:ascii="Arial" w:hAnsi="Arial" w:cs="Arial"/>
      <w:sz w:val="22"/>
      <w:szCs w:val="22"/>
      <w:lang w:eastAsia="en-US"/>
    </w:rPr>
  </w:style>
  <w:style w:type="character" w:customStyle="1" w:styleId="EndNoteBibliographyTitleChar7">
    <w:name w:val="EndNote Bibliography Title Char7"/>
    <w:rsid w:val="00597562"/>
    <w:rPr>
      <w:rFonts w:ascii="Arial" w:hAnsi="Arial" w:cs="Arial"/>
      <w:sz w:val="22"/>
      <w:szCs w:val="22"/>
      <w:lang w:eastAsia="en-US"/>
    </w:rPr>
  </w:style>
  <w:style w:type="character" w:customStyle="1" w:styleId="EndNoteBibliographyTitleChar8">
    <w:name w:val="EndNote Bibliography Title Char8"/>
    <w:rsid w:val="00597562"/>
    <w:rPr>
      <w:rFonts w:ascii="Arial" w:hAnsi="Arial" w:cs="Arial"/>
      <w:sz w:val="22"/>
      <w:szCs w:val="22"/>
      <w:lang w:eastAsia="en-US"/>
    </w:rPr>
  </w:style>
  <w:style w:type="character" w:customStyle="1" w:styleId="EndNoteBibliographyTitleChar9">
    <w:name w:val="EndNote Bibliography Title Char9"/>
    <w:rsid w:val="00597562"/>
    <w:rPr>
      <w:rFonts w:ascii="Arial" w:hAnsi="Arial" w:cs="Arial"/>
      <w:sz w:val="22"/>
      <w:szCs w:val="22"/>
      <w:lang w:eastAsia="en-US"/>
    </w:rPr>
  </w:style>
  <w:style w:type="character" w:customStyle="1" w:styleId="EndNoteBibliographyTitleChar10">
    <w:name w:val="EndNote Bibliography Title Char10"/>
    <w:rsid w:val="00597562"/>
    <w:rPr>
      <w:rFonts w:ascii="Arial" w:hAnsi="Arial" w:cs="Arial"/>
      <w:sz w:val="22"/>
      <w:szCs w:val="22"/>
      <w:lang w:eastAsia="en-US"/>
    </w:rPr>
  </w:style>
  <w:style w:type="character" w:customStyle="1" w:styleId="EndNoteBibliographyTitleChar11">
    <w:name w:val="EndNote Bibliography Title Char11"/>
    <w:rsid w:val="00597562"/>
    <w:rPr>
      <w:rFonts w:ascii="Arial" w:hAnsi="Arial" w:cs="Arial"/>
      <w:sz w:val="22"/>
      <w:szCs w:val="22"/>
      <w:lang w:eastAsia="en-US"/>
    </w:rPr>
  </w:style>
  <w:style w:type="character" w:customStyle="1" w:styleId="EndNoteBibliographyTitleChar12">
    <w:name w:val="EndNote Bibliography Title Char12"/>
    <w:rsid w:val="00597562"/>
    <w:rPr>
      <w:rFonts w:ascii="Arial" w:hAnsi="Arial" w:cs="Arial"/>
      <w:sz w:val="22"/>
      <w:szCs w:val="22"/>
      <w:lang w:eastAsia="en-US"/>
    </w:rPr>
  </w:style>
  <w:style w:type="character" w:customStyle="1" w:styleId="EndNoteBibliographyTitleChar13">
    <w:name w:val="EndNote Bibliography Title Char13"/>
    <w:rsid w:val="00597562"/>
    <w:rPr>
      <w:rFonts w:ascii="Arial" w:hAnsi="Arial" w:cs="Arial"/>
      <w:sz w:val="22"/>
      <w:szCs w:val="22"/>
      <w:lang w:eastAsia="en-US"/>
    </w:rPr>
  </w:style>
  <w:style w:type="character" w:customStyle="1" w:styleId="EndNoteBibliographyTitleChar14">
    <w:name w:val="EndNote Bibliography Title Char14"/>
    <w:rsid w:val="00597562"/>
    <w:rPr>
      <w:rFonts w:ascii="Arial" w:hAnsi="Arial" w:cs="Arial"/>
      <w:sz w:val="22"/>
      <w:szCs w:val="22"/>
      <w:lang w:eastAsia="en-US"/>
    </w:rPr>
  </w:style>
  <w:style w:type="character" w:customStyle="1" w:styleId="EndNoteBibliographyTitleChar15">
    <w:name w:val="EndNote Bibliography Title Char15"/>
    <w:rsid w:val="00597562"/>
    <w:rPr>
      <w:rFonts w:ascii="Arial" w:hAnsi="Arial" w:cs="Arial"/>
      <w:bCs/>
      <w:sz w:val="22"/>
      <w:szCs w:val="22"/>
      <w:lang w:eastAsia="en-US"/>
    </w:rPr>
  </w:style>
  <w:style w:type="character" w:customStyle="1" w:styleId="EndNoteBibliographyTitleChar16">
    <w:name w:val="EndNote Bibliography Title Char16"/>
    <w:rsid w:val="00597562"/>
    <w:rPr>
      <w:rFonts w:ascii="Arial" w:hAnsi="Arial" w:cs="Arial"/>
      <w:bCs/>
      <w:sz w:val="22"/>
      <w:szCs w:val="22"/>
      <w:lang w:eastAsia="en-US"/>
    </w:rPr>
  </w:style>
  <w:style w:type="character" w:customStyle="1" w:styleId="EndNoteBibliographyTitleChar17">
    <w:name w:val="EndNote Bibliography Title Char17"/>
    <w:rsid w:val="00597562"/>
    <w:rPr>
      <w:rFonts w:ascii="Arial" w:hAnsi="Arial" w:cs="Arial"/>
      <w:bCs/>
      <w:sz w:val="22"/>
      <w:szCs w:val="22"/>
      <w:lang w:eastAsia="en-US"/>
    </w:rPr>
  </w:style>
  <w:style w:type="character" w:customStyle="1" w:styleId="EndNoteBibliographyTitleChar18">
    <w:name w:val="EndNote Bibliography Title Char18"/>
    <w:rsid w:val="00597562"/>
    <w:rPr>
      <w:rFonts w:ascii="Arial" w:hAnsi="Arial" w:cs="Arial"/>
      <w:sz w:val="22"/>
      <w:szCs w:val="22"/>
      <w:lang w:eastAsia="en-US"/>
    </w:rPr>
  </w:style>
  <w:style w:type="character" w:customStyle="1" w:styleId="EndNoteBibliographyTitleChar19">
    <w:name w:val="EndNote Bibliography Title Char19"/>
    <w:rsid w:val="00597562"/>
    <w:rPr>
      <w:rFonts w:ascii="Arial" w:hAnsi="Arial" w:cs="Arial"/>
      <w:bCs/>
      <w:sz w:val="22"/>
      <w:szCs w:val="22"/>
      <w:lang w:eastAsia="en-US"/>
    </w:rPr>
  </w:style>
  <w:style w:type="character" w:customStyle="1" w:styleId="EndNoteBibliographyTitleChar20">
    <w:name w:val="EndNote Bibliography Title Char20"/>
    <w:rsid w:val="00597562"/>
    <w:rPr>
      <w:rFonts w:ascii="Arial" w:hAnsi="Arial" w:cs="Arial"/>
      <w:bCs/>
      <w:sz w:val="22"/>
      <w:szCs w:val="22"/>
      <w:lang w:eastAsia="en-US"/>
    </w:rPr>
  </w:style>
  <w:style w:type="character" w:customStyle="1" w:styleId="EndNoteBibliographyTitleChar21">
    <w:name w:val="EndNote Bibliography Title Char21"/>
    <w:rsid w:val="00597562"/>
    <w:rPr>
      <w:rFonts w:ascii="Arial" w:hAnsi="Arial" w:cs="Arial"/>
      <w:bCs/>
      <w:sz w:val="22"/>
      <w:szCs w:val="22"/>
      <w:lang w:eastAsia="en-US"/>
    </w:rPr>
  </w:style>
  <w:style w:type="character" w:customStyle="1" w:styleId="EndNoteBibliographyTitleChar22">
    <w:name w:val="EndNote Bibliography Title Char22"/>
    <w:rsid w:val="00597562"/>
    <w:rPr>
      <w:rFonts w:ascii="Arial" w:hAnsi="Arial" w:cs="Arial"/>
      <w:sz w:val="22"/>
      <w:szCs w:val="22"/>
      <w:lang w:eastAsia="en-US"/>
    </w:rPr>
  </w:style>
  <w:style w:type="character" w:customStyle="1" w:styleId="EndNoteBibliographyTitleChar23">
    <w:name w:val="EndNote Bibliography Title Char23"/>
    <w:rsid w:val="00597562"/>
    <w:rPr>
      <w:rFonts w:ascii="Arial" w:hAnsi="Arial" w:cs="Arial"/>
      <w:bCs/>
      <w:sz w:val="22"/>
      <w:szCs w:val="22"/>
      <w:lang w:eastAsia="en-US"/>
    </w:rPr>
  </w:style>
  <w:style w:type="character" w:customStyle="1" w:styleId="EndNoteBibliographyTitleChar24">
    <w:name w:val="EndNote Bibliography Title Char24"/>
    <w:rsid w:val="00597562"/>
    <w:rPr>
      <w:rFonts w:ascii="Arial" w:hAnsi="Arial" w:cs="Arial"/>
      <w:bCs/>
      <w:sz w:val="22"/>
      <w:szCs w:val="22"/>
      <w:lang w:eastAsia="en-US"/>
    </w:rPr>
  </w:style>
  <w:style w:type="character" w:customStyle="1" w:styleId="EndNoteBibliographyTitleChar25">
    <w:name w:val="EndNote Bibliography Title Char25"/>
    <w:rsid w:val="00597562"/>
    <w:rPr>
      <w:rFonts w:ascii="Arial" w:hAnsi="Arial" w:cs="Arial"/>
      <w:bCs/>
      <w:sz w:val="22"/>
      <w:szCs w:val="22"/>
      <w:lang w:eastAsia="en-US"/>
    </w:rPr>
  </w:style>
  <w:style w:type="character" w:customStyle="1" w:styleId="EndNoteBibliographyTitleChar26">
    <w:name w:val="EndNote Bibliography Title Char26"/>
    <w:rsid w:val="00597562"/>
    <w:rPr>
      <w:rFonts w:ascii="Arial" w:hAnsi="Arial" w:cs="Arial"/>
      <w:bCs/>
      <w:sz w:val="22"/>
      <w:szCs w:val="22"/>
      <w:lang w:eastAsia="en-US"/>
    </w:rPr>
  </w:style>
  <w:style w:type="character" w:customStyle="1" w:styleId="EndNoteBibliographyTitleChar27">
    <w:name w:val="EndNote Bibliography Title Char27"/>
    <w:rsid w:val="00597562"/>
    <w:rPr>
      <w:rFonts w:ascii="Arial" w:hAnsi="Arial" w:cs="Arial"/>
      <w:sz w:val="22"/>
      <w:szCs w:val="22"/>
      <w:lang w:eastAsia="en-US"/>
    </w:rPr>
  </w:style>
  <w:style w:type="character" w:customStyle="1" w:styleId="EndNoteBibliographyTitleChar28">
    <w:name w:val="EndNote Bibliography Title Char28"/>
    <w:rsid w:val="00597562"/>
    <w:rPr>
      <w:rFonts w:ascii="Arial" w:hAnsi="Arial" w:cs="Arial"/>
      <w:sz w:val="22"/>
      <w:szCs w:val="22"/>
      <w:lang w:eastAsia="en-US"/>
    </w:rPr>
  </w:style>
  <w:style w:type="character" w:customStyle="1" w:styleId="EndNoteBibliographyTitleChar29">
    <w:name w:val="EndNote Bibliography Title Char29"/>
    <w:rsid w:val="00597562"/>
    <w:rPr>
      <w:rFonts w:ascii="Arial" w:hAnsi="Arial" w:cs="Arial"/>
      <w:bCs/>
      <w:sz w:val="22"/>
      <w:szCs w:val="22"/>
      <w:lang w:eastAsia="en-US"/>
    </w:rPr>
  </w:style>
  <w:style w:type="character" w:customStyle="1" w:styleId="EndNoteBibliographyTitleChar30">
    <w:name w:val="EndNote Bibliography Title Char30"/>
    <w:rsid w:val="00597562"/>
    <w:rPr>
      <w:rFonts w:ascii="Arial" w:hAnsi="Arial" w:cs="Arial"/>
      <w:bCs/>
      <w:sz w:val="22"/>
      <w:szCs w:val="22"/>
      <w:lang w:eastAsia="en-US"/>
    </w:rPr>
  </w:style>
  <w:style w:type="character" w:customStyle="1" w:styleId="EndNoteBibliographyTitleChar31">
    <w:name w:val="EndNote Bibliography Title Char31"/>
    <w:rsid w:val="00597562"/>
    <w:rPr>
      <w:rFonts w:ascii="Arial" w:hAnsi="Arial" w:cs="Arial"/>
      <w:bCs/>
      <w:sz w:val="22"/>
      <w:szCs w:val="22"/>
      <w:lang w:eastAsia="en-US"/>
    </w:rPr>
  </w:style>
  <w:style w:type="character" w:customStyle="1" w:styleId="EndNoteBibliographyTitleChar32">
    <w:name w:val="EndNote Bibliography Title Char32"/>
    <w:rsid w:val="00597562"/>
    <w:rPr>
      <w:rFonts w:ascii="Arial" w:hAnsi="Arial" w:cs="Arial"/>
      <w:sz w:val="22"/>
      <w:szCs w:val="22"/>
      <w:lang w:eastAsia="en-US"/>
    </w:rPr>
  </w:style>
  <w:style w:type="character" w:customStyle="1" w:styleId="EndNoteBibliographyTitleChar33">
    <w:name w:val="EndNote Bibliography Title Char33"/>
    <w:rsid w:val="00597562"/>
    <w:rPr>
      <w:rFonts w:ascii="Arial" w:hAnsi="Arial" w:cs="Arial"/>
      <w:bCs/>
      <w:sz w:val="22"/>
      <w:szCs w:val="22"/>
      <w:lang w:eastAsia="en-US"/>
    </w:rPr>
  </w:style>
  <w:style w:type="character" w:customStyle="1" w:styleId="EndNoteBibliographyTitleChar34">
    <w:name w:val="EndNote Bibliography Title Char34"/>
    <w:rsid w:val="00597562"/>
    <w:rPr>
      <w:rFonts w:ascii="Arial" w:hAnsi="Arial" w:cs="Arial"/>
      <w:bCs/>
      <w:sz w:val="22"/>
      <w:szCs w:val="22"/>
      <w:lang w:eastAsia="en-US"/>
    </w:rPr>
  </w:style>
  <w:style w:type="character" w:customStyle="1" w:styleId="EndNoteBibliographyTitleChar35">
    <w:name w:val="EndNote Bibliography Title Char35"/>
    <w:rsid w:val="00597562"/>
    <w:rPr>
      <w:rFonts w:ascii="Arial" w:hAnsi="Arial" w:cs="Arial"/>
      <w:bCs/>
      <w:sz w:val="22"/>
      <w:szCs w:val="22"/>
      <w:lang w:eastAsia="en-US"/>
    </w:rPr>
  </w:style>
  <w:style w:type="character" w:customStyle="1" w:styleId="EndNoteBibliographyTitleChar36">
    <w:name w:val="EndNote Bibliography Title Char36"/>
    <w:rsid w:val="00597562"/>
    <w:rPr>
      <w:rFonts w:ascii="Arial" w:hAnsi="Arial" w:cs="Arial"/>
      <w:bCs/>
      <w:sz w:val="22"/>
      <w:szCs w:val="22"/>
      <w:lang w:eastAsia="en-US"/>
    </w:rPr>
  </w:style>
  <w:style w:type="character" w:customStyle="1" w:styleId="EndNoteBibliographyTitleChar37">
    <w:name w:val="EndNote Bibliography Title Char37"/>
    <w:rsid w:val="00597562"/>
    <w:rPr>
      <w:rFonts w:ascii="Arial" w:hAnsi="Arial" w:cs="Arial"/>
      <w:bCs/>
      <w:sz w:val="22"/>
      <w:szCs w:val="22"/>
      <w:lang w:eastAsia="en-US"/>
    </w:rPr>
  </w:style>
  <w:style w:type="character" w:customStyle="1" w:styleId="EndNoteBibliographyTitleChar38">
    <w:name w:val="EndNote Bibliography Title Char38"/>
    <w:rsid w:val="00597562"/>
    <w:rPr>
      <w:rFonts w:ascii="Arial" w:hAnsi="Arial" w:cs="Arial"/>
      <w:bCs/>
      <w:sz w:val="22"/>
      <w:szCs w:val="22"/>
      <w:lang w:eastAsia="en-US"/>
    </w:rPr>
  </w:style>
  <w:style w:type="character" w:customStyle="1" w:styleId="EndNoteBibliographyTitleChar39">
    <w:name w:val="EndNote Bibliography Title Char39"/>
    <w:rsid w:val="00597562"/>
    <w:rPr>
      <w:rFonts w:ascii="Arial" w:hAnsi="Arial" w:cs="Arial"/>
      <w:bCs/>
      <w:sz w:val="22"/>
      <w:szCs w:val="22"/>
      <w:lang w:eastAsia="en-US"/>
    </w:rPr>
  </w:style>
  <w:style w:type="character" w:customStyle="1" w:styleId="EndNoteBibliographyTitleChar40">
    <w:name w:val="EndNote Bibliography Title Char40"/>
    <w:rsid w:val="00597562"/>
    <w:rPr>
      <w:rFonts w:ascii="Arial" w:hAnsi="Arial" w:cs="Arial"/>
      <w:bCs/>
      <w:sz w:val="22"/>
      <w:szCs w:val="22"/>
      <w:lang w:eastAsia="en-US"/>
    </w:rPr>
  </w:style>
  <w:style w:type="character" w:customStyle="1" w:styleId="EndNoteBibliographyTitleChar41">
    <w:name w:val="EndNote Bibliography Title Char41"/>
    <w:rsid w:val="00597562"/>
    <w:rPr>
      <w:rFonts w:ascii="Arial" w:hAnsi="Arial" w:cs="Arial"/>
      <w:bCs/>
      <w:sz w:val="22"/>
      <w:szCs w:val="22"/>
      <w:lang w:eastAsia="en-US"/>
    </w:rPr>
  </w:style>
  <w:style w:type="character" w:customStyle="1" w:styleId="EndNoteBibliographyTitleChar42">
    <w:name w:val="EndNote Bibliography Title Char42"/>
    <w:rsid w:val="00597562"/>
    <w:rPr>
      <w:rFonts w:ascii="Arial" w:hAnsi="Arial" w:cs="Arial"/>
      <w:sz w:val="22"/>
      <w:szCs w:val="22"/>
      <w:lang w:eastAsia="en-US"/>
    </w:rPr>
  </w:style>
  <w:style w:type="character" w:customStyle="1" w:styleId="EndNoteBibliographyTitleChar43">
    <w:name w:val="EndNote Bibliography Title Char43"/>
    <w:rsid w:val="00597562"/>
    <w:rPr>
      <w:rFonts w:ascii="Arial" w:hAnsi="Arial" w:cs="Arial"/>
      <w:sz w:val="22"/>
      <w:szCs w:val="22"/>
      <w:lang w:eastAsia="en-US"/>
    </w:rPr>
  </w:style>
  <w:style w:type="character" w:customStyle="1" w:styleId="EndNoteBibliographyTitleChar44">
    <w:name w:val="EndNote Bibliography Title Char44"/>
    <w:rsid w:val="00597562"/>
    <w:rPr>
      <w:rFonts w:ascii="Arial" w:hAnsi="Arial" w:cs="Arial"/>
      <w:bCs/>
      <w:sz w:val="22"/>
      <w:szCs w:val="22"/>
      <w:lang w:eastAsia="en-US"/>
    </w:rPr>
  </w:style>
  <w:style w:type="character" w:customStyle="1" w:styleId="EndNoteBibliographyTitleChar45">
    <w:name w:val="EndNote Bibliography Title Char45"/>
    <w:rsid w:val="00597562"/>
    <w:rPr>
      <w:rFonts w:ascii="Arial" w:hAnsi="Arial" w:cs="Arial"/>
      <w:bCs/>
      <w:sz w:val="22"/>
      <w:szCs w:val="22"/>
      <w:lang w:eastAsia="en-US"/>
    </w:rPr>
  </w:style>
  <w:style w:type="character" w:customStyle="1" w:styleId="EndNoteBibliographyTitleChar46">
    <w:name w:val="EndNote Bibliography Title Char46"/>
    <w:rsid w:val="00597562"/>
    <w:rPr>
      <w:rFonts w:ascii="Arial" w:hAnsi="Arial" w:cs="Arial"/>
      <w:bCs/>
      <w:sz w:val="22"/>
      <w:szCs w:val="22"/>
      <w:lang w:eastAsia="en-US"/>
    </w:rPr>
  </w:style>
  <w:style w:type="character" w:customStyle="1" w:styleId="EndNoteBibliographyTitleChar47">
    <w:name w:val="EndNote Bibliography Title Char47"/>
    <w:rsid w:val="00597562"/>
    <w:rPr>
      <w:rFonts w:ascii="Arial" w:hAnsi="Arial" w:cs="Arial"/>
      <w:bCs/>
      <w:sz w:val="22"/>
      <w:szCs w:val="22"/>
      <w:lang w:eastAsia="en-US"/>
    </w:rPr>
  </w:style>
  <w:style w:type="character" w:customStyle="1" w:styleId="EndNoteBibliographyTitleChar48">
    <w:name w:val="EndNote Bibliography Title Char48"/>
    <w:rsid w:val="00597562"/>
    <w:rPr>
      <w:rFonts w:ascii="Arial" w:hAnsi="Arial" w:cs="Arial"/>
      <w:bCs/>
      <w:sz w:val="22"/>
      <w:szCs w:val="22"/>
      <w:lang w:eastAsia="en-US"/>
    </w:rPr>
  </w:style>
  <w:style w:type="character" w:customStyle="1" w:styleId="EndNoteBibliographyTitleChar49">
    <w:name w:val="EndNote Bibliography Title Char49"/>
    <w:rsid w:val="00597562"/>
    <w:rPr>
      <w:rFonts w:ascii="Arial" w:hAnsi="Arial" w:cs="Arial"/>
      <w:bCs/>
      <w:sz w:val="22"/>
      <w:szCs w:val="22"/>
      <w:lang w:eastAsia="en-US"/>
    </w:rPr>
  </w:style>
  <w:style w:type="character" w:customStyle="1" w:styleId="EndNoteBibliographyTitleChar50">
    <w:name w:val="EndNote Bibliography Title Char50"/>
    <w:rsid w:val="00597562"/>
    <w:rPr>
      <w:rFonts w:ascii="Arial" w:hAnsi="Arial" w:cs="Arial"/>
      <w:sz w:val="22"/>
      <w:szCs w:val="22"/>
      <w:lang w:eastAsia="en-US"/>
    </w:rPr>
  </w:style>
  <w:style w:type="character" w:customStyle="1" w:styleId="EndNoteBibliographyTitleChar51">
    <w:name w:val="EndNote Bibliography Title Char51"/>
    <w:rsid w:val="00597562"/>
    <w:rPr>
      <w:noProof/>
      <w:sz w:val="22"/>
      <w:szCs w:val="22"/>
      <w:lang w:val="en-US" w:eastAsia="en-US"/>
    </w:rPr>
  </w:style>
  <w:style w:type="character" w:customStyle="1" w:styleId="A11">
    <w:name w:val="A11"/>
    <w:uiPriority w:val="99"/>
    <w:rsid w:val="00597562"/>
    <w:rPr>
      <w:rFonts w:cs="Minion Pro"/>
      <w:color w:val="000000"/>
      <w:sz w:val="11"/>
      <w:szCs w:val="11"/>
    </w:rPr>
  </w:style>
  <w:style w:type="character" w:customStyle="1" w:styleId="A12">
    <w:name w:val="A12"/>
    <w:uiPriority w:val="99"/>
    <w:rsid w:val="00597562"/>
    <w:rPr>
      <w:rFonts w:cs="Minion Pro"/>
      <w:color w:val="000000"/>
      <w:sz w:val="11"/>
      <w:szCs w:val="11"/>
    </w:rPr>
  </w:style>
  <w:style w:type="paragraph" w:customStyle="1" w:styleId="Textbodyindent">
    <w:name w:val="Text body indent"/>
    <w:basedOn w:val="a0"/>
    <w:uiPriority w:val="99"/>
    <w:rsid w:val="00597562"/>
    <w:pPr>
      <w:widowControl w:val="0"/>
      <w:suppressAutoHyphens/>
      <w:spacing w:line="240" w:lineRule="auto"/>
      <w:ind w:left="283"/>
    </w:pPr>
    <w:rPr>
      <w:rFonts w:ascii="Times New Roman" w:eastAsia="Times New Roman" w:hAnsi="Times New Roman"/>
      <w:kern w:val="16"/>
      <w:lang w:val="de-DE"/>
    </w:rPr>
  </w:style>
  <w:style w:type="character" w:customStyle="1" w:styleId="highlight">
    <w:name w:val="highlight"/>
    <w:rsid w:val="00597562"/>
  </w:style>
  <w:style w:type="character" w:customStyle="1" w:styleId="citationref">
    <w:name w:val="citationref"/>
    <w:rsid w:val="00597562"/>
  </w:style>
  <w:style w:type="paragraph" w:styleId="af8">
    <w:name w:val="Title"/>
    <w:basedOn w:val="1"/>
    <w:link w:val="Char9"/>
    <w:uiPriority w:val="1"/>
    <w:qFormat/>
    <w:rsid w:val="00597562"/>
    <w:pPr>
      <w:spacing w:after="240"/>
    </w:pPr>
    <w:rPr>
      <w:sz w:val="28"/>
      <w:szCs w:val="28"/>
    </w:rPr>
  </w:style>
  <w:style w:type="character" w:customStyle="1" w:styleId="Char9">
    <w:name w:val="제목 Char"/>
    <w:link w:val="af8"/>
    <w:uiPriority w:val="1"/>
    <w:rsid w:val="00597562"/>
    <w:rPr>
      <w:rFonts w:ascii="Arial" w:hAnsi="Arial" w:cs="Arial"/>
      <w:b/>
      <w:bCs/>
      <w:sz w:val="28"/>
      <w:szCs w:val="28"/>
      <w:lang w:val="en-US" w:eastAsia="ja-JP"/>
    </w:rPr>
  </w:style>
  <w:style w:type="paragraph" w:styleId="af9">
    <w:name w:val="Subtitle"/>
    <w:basedOn w:val="a0"/>
    <w:next w:val="a0"/>
    <w:link w:val="Chara"/>
    <w:uiPriority w:val="11"/>
    <w:unhideWhenUsed/>
    <w:rsid w:val="00597562"/>
    <w:pPr>
      <w:numPr>
        <w:ilvl w:val="1"/>
      </w:numPr>
      <w:spacing w:after="160"/>
    </w:pPr>
    <w:rPr>
      <w:color w:val="191919"/>
    </w:rPr>
  </w:style>
  <w:style w:type="character" w:customStyle="1" w:styleId="Chara">
    <w:name w:val="부제 Char"/>
    <w:link w:val="af9"/>
    <w:uiPriority w:val="11"/>
    <w:rsid w:val="00597562"/>
    <w:rPr>
      <w:rFonts w:ascii="Arial" w:eastAsia="MS Mincho" w:hAnsi="Arial" w:cs="Arial"/>
      <w:bCs/>
      <w:color w:val="191919"/>
      <w:sz w:val="22"/>
      <w:lang w:val="en-US" w:eastAsia="ja-JP"/>
    </w:rPr>
  </w:style>
  <w:style w:type="character" w:styleId="afa">
    <w:name w:val="Intense Emphasis"/>
    <w:uiPriority w:val="21"/>
    <w:unhideWhenUsed/>
    <w:rsid w:val="00597562"/>
    <w:rPr>
      <w:i/>
      <w:iCs/>
      <w:color w:val="244061"/>
    </w:rPr>
  </w:style>
  <w:style w:type="paragraph" w:styleId="afb">
    <w:name w:val="Intense Quote"/>
    <w:basedOn w:val="a0"/>
    <w:next w:val="a0"/>
    <w:link w:val="Charb"/>
    <w:uiPriority w:val="30"/>
    <w:unhideWhenUsed/>
    <w:rsid w:val="00597562"/>
    <w:pPr>
      <w:pBdr>
        <w:top w:val="single" w:sz="4" w:space="10" w:color="244061"/>
        <w:bottom w:val="single" w:sz="4" w:space="10" w:color="244061"/>
      </w:pBdr>
      <w:spacing w:before="360" w:after="360"/>
      <w:ind w:left="864" w:right="864"/>
      <w:jc w:val="center"/>
    </w:pPr>
    <w:rPr>
      <w:i/>
      <w:iCs/>
      <w:color w:val="244061"/>
    </w:rPr>
  </w:style>
  <w:style w:type="character" w:customStyle="1" w:styleId="Charb">
    <w:name w:val="강한 인용 Char"/>
    <w:link w:val="afb"/>
    <w:uiPriority w:val="30"/>
    <w:rsid w:val="00597562"/>
    <w:rPr>
      <w:rFonts w:ascii="Arial" w:eastAsia="MS Mincho" w:hAnsi="Arial" w:cs="Arial"/>
      <w:bCs/>
      <w:i/>
      <w:iCs/>
      <w:color w:val="244061"/>
      <w:sz w:val="22"/>
      <w:lang w:val="en-US" w:eastAsia="ja-JP"/>
    </w:rPr>
  </w:style>
  <w:style w:type="character" w:styleId="afc">
    <w:name w:val="Intense Reference"/>
    <w:uiPriority w:val="32"/>
    <w:unhideWhenUsed/>
    <w:rsid w:val="00597562"/>
    <w:rPr>
      <w:b/>
      <w:bCs/>
      <w:caps w:val="0"/>
      <w:smallCaps/>
      <w:color w:val="244061"/>
      <w:spacing w:val="5"/>
    </w:rPr>
  </w:style>
  <w:style w:type="paragraph" w:styleId="afd">
    <w:name w:val="caption"/>
    <w:basedOn w:val="a0"/>
    <w:next w:val="a0"/>
    <w:uiPriority w:val="35"/>
    <w:unhideWhenUsed/>
    <w:rsid w:val="00597562"/>
    <w:rPr>
      <w:b/>
      <w:bCs w:val="0"/>
      <w:color w:val="17365D"/>
      <w:szCs w:val="16"/>
    </w:rPr>
  </w:style>
  <w:style w:type="paragraph" w:styleId="TOC">
    <w:name w:val="TOC Heading"/>
    <w:basedOn w:val="1"/>
    <w:next w:val="a0"/>
    <w:uiPriority w:val="39"/>
    <w:semiHidden/>
    <w:unhideWhenUsed/>
    <w:qFormat/>
    <w:rsid w:val="00597562"/>
    <w:pPr>
      <w:outlineLvl w:val="9"/>
    </w:pPr>
  </w:style>
  <w:style w:type="paragraph" w:styleId="30">
    <w:name w:val="Body Text 3"/>
    <w:basedOn w:val="a0"/>
    <w:link w:val="3Char0"/>
    <w:uiPriority w:val="99"/>
    <w:semiHidden/>
    <w:unhideWhenUsed/>
    <w:rsid w:val="00597562"/>
    <w:rPr>
      <w:szCs w:val="16"/>
    </w:rPr>
  </w:style>
  <w:style w:type="character" w:customStyle="1" w:styleId="3Char0">
    <w:name w:val="본문 3 Char"/>
    <w:link w:val="30"/>
    <w:uiPriority w:val="99"/>
    <w:semiHidden/>
    <w:rsid w:val="00597562"/>
    <w:rPr>
      <w:rFonts w:ascii="Arial" w:eastAsia="MS Mincho" w:hAnsi="Arial" w:cs="Arial"/>
      <w:bCs/>
      <w:sz w:val="22"/>
      <w:szCs w:val="16"/>
      <w:lang w:val="en-US" w:eastAsia="ja-JP"/>
    </w:rPr>
  </w:style>
  <w:style w:type="paragraph" w:styleId="31">
    <w:name w:val="Body Text Indent 3"/>
    <w:basedOn w:val="a0"/>
    <w:link w:val="3Char1"/>
    <w:uiPriority w:val="99"/>
    <w:semiHidden/>
    <w:unhideWhenUsed/>
    <w:rsid w:val="00597562"/>
    <w:pPr>
      <w:ind w:left="360"/>
    </w:pPr>
    <w:rPr>
      <w:szCs w:val="16"/>
    </w:rPr>
  </w:style>
  <w:style w:type="character" w:customStyle="1" w:styleId="3Char1">
    <w:name w:val="본문 들여쓰기 3 Char"/>
    <w:link w:val="31"/>
    <w:uiPriority w:val="99"/>
    <w:semiHidden/>
    <w:rsid w:val="00597562"/>
    <w:rPr>
      <w:rFonts w:ascii="Arial" w:eastAsia="MS Mincho" w:hAnsi="Arial" w:cs="Arial"/>
      <w:bCs/>
      <w:sz w:val="22"/>
      <w:szCs w:val="16"/>
      <w:lang w:val="en-US" w:eastAsia="ja-JP"/>
    </w:rPr>
  </w:style>
  <w:style w:type="paragraph" w:styleId="afe">
    <w:name w:val="endnote text"/>
    <w:basedOn w:val="a0"/>
    <w:link w:val="Charc"/>
    <w:uiPriority w:val="99"/>
    <w:unhideWhenUsed/>
    <w:rsid w:val="00597562"/>
    <w:pPr>
      <w:spacing w:line="240" w:lineRule="auto"/>
    </w:pPr>
    <w:rPr>
      <w:szCs w:val="20"/>
    </w:rPr>
  </w:style>
  <w:style w:type="character" w:customStyle="1" w:styleId="Charc">
    <w:name w:val="미주 텍스트 Char"/>
    <w:link w:val="afe"/>
    <w:uiPriority w:val="99"/>
    <w:rsid w:val="00597562"/>
    <w:rPr>
      <w:rFonts w:ascii="Arial" w:eastAsia="MS Mincho" w:hAnsi="Arial" w:cs="Arial"/>
      <w:bCs/>
      <w:sz w:val="22"/>
      <w:szCs w:val="20"/>
      <w:lang w:val="en-US" w:eastAsia="ja-JP"/>
    </w:rPr>
  </w:style>
  <w:style w:type="paragraph" w:styleId="aff">
    <w:name w:val="envelope return"/>
    <w:basedOn w:val="a0"/>
    <w:uiPriority w:val="99"/>
    <w:semiHidden/>
    <w:unhideWhenUsed/>
    <w:rsid w:val="00597562"/>
    <w:pPr>
      <w:spacing w:line="240" w:lineRule="auto"/>
    </w:pPr>
    <w:rPr>
      <w:rFonts w:ascii="Cambria" w:eastAsia="MS Gothic" w:hAnsi="Cambria" w:cs="Times New Roman"/>
      <w:szCs w:val="20"/>
    </w:rPr>
  </w:style>
  <w:style w:type="paragraph" w:styleId="aff0">
    <w:name w:val="footnote text"/>
    <w:basedOn w:val="a0"/>
    <w:link w:val="Chard"/>
    <w:uiPriority w:val="99"/>
    <w:unhideWhenUsed/>
    <w:rsid w:val="00597562"/>
    <w:pPr>
      <w:spacing w:line="240" w:lineRule="auto"/>
    </w:pPr>
    <w:rPr>
      <w:szCs w:val="20"/>
    </w:rPr>
  </w:style>
  <w:style w:type="character" w:customStyle="1" w:styleId="Chard">
    <w:name w:val="각주 텍스트 Char"/>
    <w:link w:val="aff0"/>
    <w:uiPriority w:val="99"/>
    <w:rsid w:val="00597562"/>
    <w:rPr>
      <w:rFonts w:ascii="Arial" w:eastAsia="MS Mincho" w:hAnsi="Arial" w:cs="Arial"/>
      <w:bCs/>
      <w:sz w:val="22"/>
      <w:szCs w:val="20"/>
      <w:lang w:val="en-US" w:eastAsia="ja-JP"/>
    </w:rPr>
  </w:style>
  <w:style w:type="character" w:styleId="HTML0">
    <w:name w:val="HTML Code"/>
    <w:uiPriority w:val="99"/>
    <w:semiHidden/>
    <w:unhideWhenUsed/>
    <w:rsid w:val="00597562"/>
    <w:rPr>
      <w:rFonts w:ascii="Consolas" w:hAnsi="Consolas"/>
      <w:sz w:val="22"/>
      <w:szCs w:val="20"/>
    </w:rPr>
  </w:style>
  <w:style w:type="character" w:styleId="HTML1">
    <w:name w:val="HTML Keyboard"/>
    <w:uiPriority w:val="99"/>
    <w:semiHidden/>
    <w:unhideWhenUsed/>
    <w:rsid w:val="00597562"/>
    <w:rPr>
      <w:rFonts w:ascii="Consolas" w:hAnsi="Consolas"/>
      <w:sz w:val="22"/>
      <w:szCs w:val="20"/>
    </w:rPr>
  </w:style>
  <w:style w:type="paragraph" w:styleId="HTML2">
    <w:name w:val="HTML Preformatted"/>
    <w:basedOn w:val="a0"/>
    <w:link w:val="HTMLChar"/>
    <w:uiPriority w:val="99"/>
    <w:semiHidden/>
    <w:unhideWhenUsed/>
    <w:rsid w:val="00597562"/>
    <w:pPr>
      <w:spacing w:line="240" w:lineRule="auto"/>
    </w:pPr>
    <w:rPr>
      <w:rFonts w:ascii="Consolas" w:hAnsi="Consolas"/>
      <w:szCs w:val="20"/>
    </w:rPr>
  </w:style>
  <w:style w:type="character" w:customStyle="1" w:styleId="HTMLChar">
    <w:name w:val="미리 서식이 지정된 HTML Char"/>
    <w:link w:val="HTML2"/>
    <w:uiPriority w:val="99"/>
    <w:semiHidden/>
    <w:rsid w:val="00597562"/>
    <w:rPr>
      <w:rFonts w:ascii="Consolas" w:eastAsia="MS Mincho" w:hAnsi="Consolas" w:cs="Arial"/>
      <w:bCs/>
      <w:sz w:val="22"/>
      <w:szCs w:val="20"/>
      <w:lang w:val="en-US" w:eastAsia="ja-JP"/>
    </w:rPr>
  </w:style>
  <w:style w:type="character" w:styleId="HTML3">
    <w:name w:val="HTML Typewriter"/>
    <w:uiPriority w:val="99"/>
    <w:semiHidden/>
    <w:unhideWhenUsed/>
    <w:rsid w:val="00597562"/>
    <w:rPr>
      <w:rFonts w:ascii="Consolas" w:hAnsi="Consolas"/>
      <w:sz w:val="22"/>
      <w:szCs w:val="20"/>
    </w:rPr>
  </w:style>
  <w:style w:type="paragraph" w:styleId="aff1">
    <w:name w:val="macro"/>
    <w:link w:val="Chare"/>
    <w:uiPriority w:val="99"/>
    <w:semiHidden/>
    <w:unhideWhenUsed/>
    <w:rsid w:val="00597562"/>
    <w:pPr>
      <w:tabs>
        <w:tab w:val="left" w:pos="480"/>
        <w:tab w:val="left" w:pos="960"/>
        <w:tab w:val="left" w:pos="1440"/>
        <w:tab w:val="left" w:pos="1920"/>
        <w:tab w:val="left" w:pos="2400"/>
        <w:tab w:val="left" w:pos="2880"/>
        <w:tab w:val="left" w:pos="3360"/>
        <w:tab w:val="left" w:pos="3840"/>
        <w:tab w:val="left" w:pos="4320"/>
      </w:tabs>
      <w:spacing w:before="120" w:line="264" w:lineRule="auto"/>
    </w:pPr>
    <w:rPr>
      <w:rFonts w:ascii="Consolas" w:eastAsia="MS Mincho" w:hAnsi="Consolas" w:cs="Arial"/>
      <w:sz w:val="22"/>
      <w:szCs w:val="20"/>
      <w:lang w:val="en-US" w:eastAsia="ja-JP"/>
    </w:rPr>
  </w:style>
  <w:style w:type="character" w:customStyle="1" w:styleId="Chare">
    <w:name w:val="매크로 텍스트 Char"/>
    <w:link w:val="aff1"/>
    <w:uiPriority w:val="99"/>
    <w:semiHidden/>
    <w:rsid w:val="00597562"/>
    <w:rPr>
      <w:rFonts w:ascii="Consolas" w:eastAsia="MS Mincho" w:hAnsi="Consolas" w:cs="Arial"/>
      <w:sz w:val="22"/>
      <w:szCs w:val="20"/>
      <w:lang w:val="en-US" w:eastAsia="ja-JP"/>
    </w:rPr>
  </w:style>
  <w:style w:type="paragraph" w:styleId="aff2">
    <w:name w:val="Block Text"/>
    <w:basedOn w:val="a0"/>
    <w:uiPriority w:val="99"/>
    <w:semiHidden/>
    <w:unhideWhenUsed/>
    <w:rsid w:val="00597562"/>
    <w:pPr>
      <w:pBdr>
        <w:top w:val="single" w:sz="2" w:space="10" w:color="244061" w:shadow="1"/>
        <w:left w:val="single" w:sz="2" w:space="10" w:color="244061" w:shadow="1"/>
        <w:bottom w:val="single" w:sz="2" w:space="10" w:color="244061" w:shadow="1"/>
        <w:right w:val="single" w:sz="2" w:space="10" w:color="244061" w:shadow="1"/>
      </w:pBdr>
      <w:ind w:left="1152" w:right="1152"/>
    </w:pPr>
    <w:rPr>
      <w:i/>
      <w:iCs/>
      <w:color w:val="244061"/>
    </w:rPr>
  </w:style>
  <w:style w:type="paragraph" w:customStyle="1" w:styleId="Newpara">
    <w:name w:val="New para"/>
    <w:basedOn w:val="a0"/>
    <w:link w:val="NewparaChar"/>
    <w:qFormat/>
    <w:rsid w:val="00597562"/>
    <w:pPr>
      <w:ind w:firstLine="567"/>
    </w:pPr>
  </w:style>
  <w:style w:type="paragraph" w:customStyle="1" w:styleId="Authors">
    <w:name w:val="Authors"/>
    <w:basedOn w:val="af8"/>
    <w:link w:val="AuthorsChar"/>
    <w:rsid w:val="00597562"/>
    <w:rPr>
      <w:b w:val="0"/>
      <w:sz w:val="24"/>
    </w:rPr>
  </w:style>
  <w:style w:type="character" w:customStyle="1" w:styleId="NewparaChar">
    <w:name w:val="New para Char"/>
    <w:link w:val="Newpara"/>
    <w:rsid w:val="00597562"/>
    <w:rPr>
      <w:rFonts w:ascii="Arial" w:eastAsia="MS Mincho" w:hAnsi="Arial" w:cs="Arial"/>
      <w:bCs/>
      <w:sz w:val="22"/>
      <w:lang w:val="en-US" w:eastAsia="ja-JP"/>
    </w:rPr>
  </w:style>
  <w:style w:type="paragraph" w:customStyle="1" w:styleId="Affiliations">
    <w:name w:val="Affiliations"/>
    <w:basedOn w:val="a0"/>
    <w:link w:val="AffiliationsChar"/>
    <w:rsid w:val="00597562"/>
    <w:rPr>
      <w:i/>
    </w:rPr>
  </w:style>
  <w:style w:type="character" w:customStyle="1" w:styleId="AuthorsChar">
    <w:name w:val="Authors Char"/>
    <w:link w:val="Authors"/>
    <w:rsid w:val="00597562"/>
    <w:rPr>
      <w:rFonts w:ascii="Arial" w:hAnsi="Arial" w:cs="Arial"/>
      <w:bCs/>
      <w:szCs w:val="28"/>
      <w:lang w:val="en-US" w:eastAsia="ja-JP"/>
    </w:rPr>
  </w:style>
  <w:style w:type="paragraph" w:customStyle="1" w:styleId="References">
    <w:name w:val="References"/>
    <w:basedOn w:val="Newpara"/>
    <w:link w:val="ReferencesChar"/>
    <w:qFormat/>
    <w:rsid w:val="00597562"/>
    <w:pPr>
      <w:ind w:left="567" w:hanging="567"/>
    </w:pPr>
  </w:style>
  <w:style w:type="character" w:customStyle="1" w:styleId="AffiliationsChar">
    <w:name w:val="Affiliations Char"/>
    <w:link w:val="Affiliations"/>
    <w:rsid w:val="00597562"/>
    <w:rPr>
      <w:rFonts w:ascii="Arial" w:eastAsia="MS Mincho" w:hAnsi="Arial" w:cs="Arial"/>
      <w:bCs/>
      <w:i/>
      <w:sz w:val="22"/>
      <w:lang w:val="en-US" w:eastAsia="ja-JP"/>
    </w:rPr>
  </w:style>
  <w:style w:type="paragraph" w:customStyle="1" w:styleId="Bulletedlist">
    <w:name w:val="Bulleted list"/>
    <w:basedOn w:val="a1"/>
    <w:link w:val="BulletedlistChar"/>
    <w:rsid w:val="00597562"/>
    <w:pPr>
      <w:numPr>
        <w:numId w:val="43"/>
      </w:numPr>
    </w:pPr>
  </w:style>
  <w:style w:type="character" w:customStyle="1" w:styleId="ReferencesChar">
    <w:name w:val="References Char"/>
    <w:link w:val="References"/>
    <w:rsid w:val="00597562"/>
    <w:rPr>
      <w:rFonts w:ascii="Arial" w:eastAsia="MS Mincho" w:hAnsi="Arial" w:cs="Arial"/>
      <w:bCs/>
      <w:sz w:val="22"/>
      <w:lang w:val="en-US" w:eastAsia="ja-JP"/>
    </w:rPr>
  </w:style>
  <w:style w:type="paragraph" w:customStyle="1" w:styleId="Highlightbullet">
    <w:name w:val="Highlight bullet"/>
    <w:basedOn w:val="a0"/>
    <w:link w:val="HighlightbulletChar"/>
    <w:rsid w:val="00597562"/>
    <w:pPr>
      <w:numPr>
        <w:numId w:val="13"/>
      </w:numPr>
    </w:pPr>
  </w:style>
  <w:style w:type="character" w:customStyle="1" w:styleId="BulletedlistChar">
    <w:name w:val="Bulleted list Char"/>
    <w:link w:val="Bulletedlist"/>
    <w:rsid w:val="00597562"/>
    <w:rPr>
      <w:rFonts w:ascii="Arial" w:eastAsia="MS Mincho" w:hAnsi="Arial" w:cs="Arial"/>
      <w:bCs/>
      <w:sz w:val="22"/>
      <w:szCs w:val="21"/>
      <w:lang w:val="en-US" w:eastAsia="ja-JP"/>
    </w:rPr>
  </w:style>
  <w:style w:type="paragraph" w:customStyle="1" w:styleId="Subbullets">
    <w:name w:val="Sub bullets"/>
    <w:basedOn w:val="Highlightbullet"/>
    <w:link w:val="SubbulletsChar"/>
    <w:rsid w:val="00597562"/>
  </w:style>
  <w:style w:type="character" w:customStyle="1" w:styleId="HighlightbulletChar">
    <w:name w:val="Highlight bullet Char"/>
    <w:link w:val="Highlightbullet"/>
    <w:rsid w:val="00597562"/>
    <w:rPr>
      <w:rFonts w:ascii="Arial" w:eastAsia="MS Mincho" w:hAnsi="Arial" w:cs="Arial"/>
      <w:bCs/>
      <w:sz w:val="22"/>
      <w:lang w:val="en-US" w:eastAsia="ja-JP"/>
    </w:rPr>
  </w:style>
  <w:style w:type="character" w:customStyle="1" w:styleId="SubbulletsChar">
    <w:name w:val="Sub bullets Char"/>
    <w:link w:val="Subbullets"/>
    <w:rsid w:val="00597562"/>
    <w:rPr>
      <w:rFonts w:ascii="Arial" w:eastAsia="MS Mincho" w:hAnsi="Arial" w:cs="Arial"/>
      <w:bCs/>
      <w:sz w:val="22"/>
      <w:lang w:val="en-US" w:eastAsia="ja-JP"/>
    </w:rPr>
  </w:style>
  <w:style w:type="paragraph" w:customStyle="1" w:styleId="Spacedpara">
    <w:name w:val="Spaced para"/>
    <w:basedOn w:val="a0"/>
    <w:link w:val="SpacedparaChar"/>
    <w:qFormat/>
    <w:rsid w:val="00597562"/>
    <w:pPr>
      <w:spacing w:before="360"/>
    </w:pPr>
    <w:rPr>
      <w:bCs w:val="0"/>
    </w:rPr>
  </w:style>
  <w:style w:type="character" w:customStyle="1" w:styleId="SpacedparaChar">
    <w:name w:val="Spaced para Char"/>
    <w:link w:val="Spacedpara"/>
    <w:rsid w:val="00597562"/>
    <w:rPr>
      <w:rFonts w:ascii="Arial" w:eastAsia="MS Mincho" w:hAnsi="Arial" w:cs="Arial"/>
      <w:sz w:val="22"/>
      <w:lang w:val="en-US" w:eastAsia="ja-JP"/>
    </w:rPr>
  </w:style>
  <w:style w:type="paragraph" w:customStyle="1" w:styleId="Referencesnumberedlist">
    <w:name w:val="References numbered list"/>
    <w:basedOn w:val="References"/>
    <w:link w:val="ReferencesnumberedlistChar"/>
    <w:qFormat/>
    <w:rsid w:val="00597562"/>
    <w:pPr>
      <w:numPr>
        <w:numId w:val="14"/>
      </w:numPr>
    </w:pPr>
  </w:style>
  <w:style w:type="character" w:customStyle="1" w:styleId="ReferencesnumberedlistChar">
    <w:name w:val="References numbered list Char"/>
    <w:link w:val="Referencesnumberedlist"/>
    <w:rsid w:val="00597562"/>
    <w:rPr>
      <w:rFonts w:ascii="Arial" w:eastAsia="MS Mincho" w:hAnsi="Arial" w:cs="Arial"/>
      <w:bCs/>
      <w:sz w:val="22"/>
      <w:lang w:val="en-US" w:eastAsia="ja-JP"/>
    </w:rPr>
  </w:style>
  <w:style w:type="paragraph" w:customStyle="1" w:styleId="BulletsNormalShortHeading3">
    <w:name w:val="Bullets + NormalShort Heading 3"/>
    <w:basedOn w:val="a0"/>
    <w:link w:val="BulletsNormalShortHeading3Char"/>
    <w:rsid w:val="00D5170A"/>
    <w:pPr>
      <w:numPr>
        <w:ilvl w:val="1"/>
        <w:numId w:val="15"/>
      </w:numPr>
    </w:pPr>
  </w:style>
  <w:style w:type="paragraph" w:customStyle="1" w:styleId="Bulletslevel2">
    <w:name w:val="Bullets level 2"/>
    <w:basedOn w:val="BulletsNormalShortHeading3"/>
    <w:link w:val="Bulletslevel2Char"/>
    <w:qFormat/>
    <w:rsid w:val="00D5170A"/>
    <w:pPr>
      <w:ind w:left="851"/>
    </w:pPr>
  </w:style>
  <w:style w:type="paragraph" w:customStyle="1" w:styleId="Supplfigtabletitle">
    <w:name w:val="Suppl fig/table title"/>
    <w:basedOn w:val="20"/>
    <w:link w:val="SupplfigtabletitleChar"/>
    <w:qFormat/>
    <w:rsid w:val="00D5170A"/>
    <w:pPr>
      <w:spacing w:after="120"/>
    </w:pPr>
  </w:style>
  <w:style w:type="character" w:customStyle="1" w:styleId="BulletsNormalShortHeading3Char">
    <w:name w:val="Bullets + NormalShort Heading 3 Char"/>
    <w:basedOn w:val="a2"/>
    <w:link w:val="BulletsNormalShortHeading3"/>
    <w:rsid w:val="00D5170A"/>
    <w:rPr>
      <w:rFonts w:ascii="Arial" w:eastAsia="MS Mincho" w:hAnsi="Arial" w:cs="Arial"/>
      <w:sz w:val="22"/>
      <w:szCs w:val="22"/>
      <w:lang w:val="en-US" w:eastAsia="ja-JP"/>
    </w:rPr>
  </w:style>
  <w:style w:type="character" w:customStyle="1" w:styleId="Bulletslevel2Char">
    <w:name w:val="Bullets level 2 Char"/>
    <w:basedOn w:val="BulletsNormalShortHeading3Char"/>
    <w:link w:val="Bulletslevel2"/>
    <w:rsid w:val="00D5170A"/>
    <w:rPr>
      <w:rFonts w:ascii="Arial" w:eastAsia="MS Mincho" w:hAnsi="Arial" w:cs="Arial"/>
      <w:sz w:val="22"/>
      <w:szCs w:val="22"/>
      <w:lang w:val="en-US" w:eastAsia="ja-JP"/>
    </w:rPr>
  </w:style>
  <w:style w:type="character" w:customStyle="1" w:styleId="SupplfigtabletitleChar">
    <w:name w:val="Suppl fig/table title Char"/>
    <w:basedOn w:val="2Char"/>
    <w:link w:val="Supplfigtabletitle"/>
    <w:rsid w:val="00D5170A"/>
    <w:rPr>
      <w:rFonts w:ascii="Arial" w:hAnsi="Arial" w:cs="Arial"/>
      <w:b/>
      <w:bCs/>
      <w:i/>
      <w:iCs/>
      <w:lang w:val="en-US" w:eastAsia="ja-JP"/>
    </w:rPr>
  </w:style>
  <w:style w:type="paragraph" w:customStyle="1" w:styleId="Titlepageinfo">
    <w:name w:val="Title page info"/>
    <w:basedOn w:val="a0"/>
    <w:link w:val="TitlepageinfoChar"/>
    <w:rsid w:val="00597562"/>
    <w:pPr>
      <w:spacing w:before="240"/>
    </w:pPr>
  </w:style>
  <w:style w:type="character" w:customStyle="1" w:styleId="TitlepageinfoChar">
    <w:name w:val="Title page info Char"/>
    <w:link w:val="Titlepageinfo"/>
    <w:rsid w:val="00597562"/>
    <w:rPr>
      <w:rFonts w:ascii="Arial" w:eastAsia="MS Mincho" w:hAnsi="Arial" w:cs="Arial"/>
      <w:bCs/>
      <w:sz w:val="22"/>
      <w:lang w:val="en-US" w:eastAsia="ja-JP"/>
    </w:rPr>
  </w:style>
  <w:style w:type="character" w:customStyle="1" w:styleId="highwire-citation-author">
    <w:name w:val="highwire-citation-author"/>
    <w:basedOn w:val="a2"/>
    <w:rsid w:val="00597562"/>
  </w:style>
  <w:style w:type="character" w:customStyle="1" w:styleId="nlm-given-names">
    <w:name w:val="nlm-given-names"/>
    <w:basedOn w:val="a2"/>
    <w:rsid w:val="00597562"/>
  </w:style>
  <w:style w:type="character" w:customStyle="1" w:styleId="nlm-surname">
    <w:name w:val="nlm-surname"/>
    <w:basedOn w:val="a2"/>
    <w:rsid w:val="00597562"/>
  </w:style>
  <w:style w:type="character" w:customStyle="1" w:styleId="citation">
    <w:name w:val="citation"/>
    <w:basedOn w:val="a2"/>
    <w:rsid w:val="00597562"/>
  </w:style>
  <w:style w:type="character" w:customStyle="1" w:styleId="ref-journal">
    <w:name w:val="ref-journal"/>
    <w:rsid w:val="00597562"/>
  </w:style>
  <w:style w:type="character" w:customStyle="1" w:styleId="ref-vol">
    <w:name w:val="ref-vol"/>
    <w:rsid w:val="00597562"/>
  </w:style>
  <w:style w:type="character" w:customStyle="1" w:styleId="element-citation">
    <w:name w:val="element-citation"/>
    <w:basedOn w:val="a2"/>
    <w:rsid w:val="00597562"/>
  </w:style>
  <w:style w:type="character" w:styleId="aff3">
    <w:name w:val="endnote reference"/>
    <w:rsid w:val="00597562"/>
    <w:rPr>
      <w:vertAlign w:val="superscript"/>
    </w:rPr>
  </w:style>
  <w:style w:type="character" w:customStyle="1" w:styleId="UnresolvedMention2">
    <w:name w:val="Unresolved Mention2"/>
    <w:basedOn w:val="a2"/>
    <w:uiPriority w:val="99"/>
    <w:semiHidden/>
    <w:unhideWhenUsed/>
    <w:rsid w:val="00597562"/>
    <w:rPr>
      <w:color w:val="605E5C"/>
      <w:shd w:val="clear" w:color="auto" w:fill="E1DFDD"/>
    </w:rPr>
  </w:style>
  <w:style w:type="paragraph" w:customStyle="1" w:styleId="Body">
    <w:name w:val="Body"/>
    <w:rsid w:val="00597562"/>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US" w:eastAsia="en-GB"/>
    </w:rPr>
  </w:style>
  <w:style w:type="character" w:customStyle="1" w:styleId="highlight1">
    <w:name w:val="highlight1"/>
    <w:basedOn w:val="a2"/>
    <w:rsid w:val="00597562"/>
  </w:style>
  <w:style w:type="character" w:customStyle="1" w:styleId="st1">
    <w:name w:val="st1"/>
    <w:rsid w:val="00597562"/>
  </w:style>
  <w:style w:type="character" w:styleId="aff4">
    <w:name w:val="line number"/>
    <w:uiPriority w:val="99"/>
    <w:semiHidden/>
    <w:unhideWhenUsed/>
    <w:rsid w:val="00597562"/>
  </w:style>
  <w:style w:type="paragraph" w:customStyle="1" w:styleId="Title10">
    <w:name w:val="Title1"/>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desc">
    <w:name w:val="desc"/>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details">
    <w:name w:val="details"/>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2">
    <w:name w:val="Title2"/>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3">
    <w:name w:val="Title3"/>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4">
    <w:name w:val="Title4"/>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5">
    <w:name w:val="Title5"/>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6">
    <w:name w:val="Title6"/>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character" w:customStyle="1" w:styleId="bumpedfont15">
    <w:name w:val="bumpedfont15"/>
    <w:basedOn w:val="a2"/>
    <w:rsid w:val="00597562"/>
  </w:style>
  <w:style w:type="paragraph" w:customStyle="1" w:styleId="Text">
    <w:name w:val="Text"/>
    <w:basedOn w:val="a0"/>
    <w:link w:val="TextChar1"/>
    <w:rsid w:val="00597562"/>
    <w:pPr>
      <w:spacing w:line="240" w:lineRule="auto"/>
      <w:jc w:val="both"/>
    </w:pPr>
    <w:rPr>
      <w:rFonts w:ascii="Times New Roman" w:hAnsi="Times New Roman" w:cs="Times New Roman"/>
      <w:szCs w:val="20"/>
      <w:lang w:eastAsia="zh-CN"/>
    </w:rPr>
  </w:style>
  <w:style w:type="character" w:customStyle="1" w:styleId="TextChar1">
    <w:name w:val="Text Char1"/>
    <w:link w:val="Text"/>
    <w:rsid w:val="00597562"/>
    <w:rPr>
      <w:rFonts w:ascii="Times New Roman" w:eastAsia="MS Mincho" w:hAnsi="Times New Roman" w:cs="Times New Roman"/>
      <w:bCs/>
      <w:sz w:val="22"/>
      <w:szCs w:val="20"/>
      <w:lang w:val="en-US" w:eastAsia="zh-CN"/>
    </w:rPr>
  </w:style>
  <w:style w:type="character" w:customStyle="1" w:styleId="A70">
    <w:name w:val="A7"/>
    <w:uiPriority w:val="99"/>
    <w:rsid w:val="00597562"/>
    <w:rPr>
      <w:rFonts w:ascii="Garamond Premr Pro" w:hAnsi="Garamond Premr Pro" w:cs="Garamond Premr Pro"/>
      <w:color w:val="221E1F"/>
      <w:sz w:val="14"/>
      <w:szCs w:val="14"/>
    </w:rPr>
  </w:style>
  <w:style w:type="paragraph" w:customStyle="1" w:styleId="p">
    <w:name w:val="p"/>
    <w:basedOn w:val="a0"/>
    <w:rsid w:val="00597562"/>
    <w:pPr>
      <w:spacing w:before="100" w:beforeAutospacing="1" w:after="100" w:afterAutospacing="1" w:line="240" w:lineRule="auto"/>
    </w:pPr>
    <w:rPr>
      <w:rFonts w:ascii="Times New Roman" w:eastAsia="Times New Roman" w:hAnsi="Times New Roman" w:cs="Times New Roman"/>
    </w:rPr>
  </w:style>
  <w:style w:type="paragraph" w:customStyle="1" w:styleId="EndNoteCategoryHeading">
    <w:name w:val="EndNote Category Heading"/>
    <w:basedOn w:val="a0"/>
    <w:link w:val="EndNoteCategoryHeadingChar"/>
    <w:rsid w:val="00597562"/>
    <w:rPr>
      <w:b/>
      <w:noProof/>
    </w:rPr>
  </w:style>
  <w:style w:type="character" w:customStyle="1" w:styleId="EndNoteCategoryHeadingChar">
    <w:name w:val="EndNote Category Heading Char"/>
    <w:basedOn w:val="a2"/>
    <w:link w:val="EndNoteCategoryHeading"/>
    <w:rsid w:val="00597562"/>
    <w:rPr>
      <w:rFonts w:ascii="Arial" w:eastAsia="MS Mincho" w:hAnsi="Arial" w:cs="Arial"/>
      <w:b/>
      <w:bCs/>
      <w:noProof/>
      <w:sz w:val="22"/>
      <w:lang w:val="en-US" w:eastAsia="ja-JP"/>
    </w:rPr>
  </w:style>
  <w:style w:type="paragraph" w:customStyle="1" w:styleId="Listlevel1">
    <w:name w:val="List level 1"/>
    <w:basedOn w:val="a0"/>
    <w:link w:val="Listlevel1Char"/>
    <w:rsid w:val="00597562"/>
    <w:pPr>
      <w:spacing w:before="40" w:line="240" w:lineRule="auto"/>
      <w:ind w:left="432" w:hanging="432"/>
    </w:pPr>
    <w:rPr>
      <w:rFonts w:ascii="Times New Roman" w:hAnsi="Times New Roman" w:cs="Times New Roman"/>
      <w:szCs w:val="20"/>
    </w:rPr>
  </w:style>
  <w:style w:type="character" w:customStyle="1" w:styleId="Listlevel1Char">
    <w:name w:val="List level 1 Char"/>
    <w:link w:val="Listlevel1"/>
    <w:rsid w:val="00597562"/>
    <w:rPr>
      <w:rFonts w:ascii="Times New Roman" w:eastAsia="MS Mincho" w:hAnsi="Times New Roman" w:cs="Times New Roman"/>
      <w:bCs/>
      <w:sz w:val="22"/>
      <w:szCs w:val="20"/>
      <w:lang w:val="en-US" w:eastAsia="ja-JP"/>
    </w:rPr>
  </w:style>
  <w:style w:type="table" w:styleId="22">
    <w:name w:val="Plain Table 2"/>
    <w:basedOn w:val="a3"/>
    <w:uiPriority w:val="42"/>
    <w:rsid w:val="00597562"/>
    <w:rPr>
      <w:rFonts w:eastAsiaTheme="minorHAnsi"/>
      <w:sz w:val="22"/>
      <w:szCs w:val="22"/>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Synopsis">
    <w:name w:val="Synopsis"/>
    <w:basedOn w:val="a0"/>
    <w:locked/>
    <w:rsid w:val="00597562"/>
    <w:pPr>
      <w:tabs>
        <w:tab w:val="left" w:pos="2880"/>
      </w:tabs>
      <w:spacing w:line="288" w:lineRule="auto"/>
      <w:jc w:val="both"/>
    </w:pPr>
    <w:rPr>
      <w:rFonts w:ascii="Times New Roman" w:eastAsia="Times New Roman" w:hAnsi="Times New Roman" w:cs="Times New Roman"/>
      <w:sz w:val="20"/>
      <w:szCs w:val="20"/>
    </w:rPr>
  </w:style>
  <w:style w:type="table" w:customStyle="1" w:styleId="TableGrid1">
    <w:name w:val="Table Grid1"/>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Footer">
    <w:name w:val="Header/Footer"/>
    <w:basedOn w:val="ae"/>
    <w:link w:val="HeaderFooterChar"/>
    <w:rsid w:val="00597562"/>
    <w:pPr>
      <w:tabs>
        <w:tab w:val="left" w:pos="0"/>
        <w:tab w:val="left" w:pos="4820"/>
        <w:tab w:val="right" w:pos="9356"/>
      </w:tabs>
      <w:jc w:val="center"/>
    </w:pPr>
    <w:rPr>
      <w:i/>
    </w:rPr>
  </w:style>
  <w:style w:type="paragraph" w:customStyle="1" w:styleId="Coversheet">
    <w:name w:val="Coversheet"/>
    <w:link w:val="CoversheetChar"/>
    <w:rsid w:val="00597562"/>
    <w:pPr>
      <w:framePr w:hSpace="180" w:wrap="around" w:vAnchor="text" w:hAnchor="margin" w:y="63"/>
      <w:spacing w:after="120"/>
    </w:pPr>
    <w:rPr>
      <w:rFonts w:ascii="Calibri" w:eastAsia="Times New Roman" w:hAnsi="Calibri" w:cs="Times New Roman"/>
      <w:b/>
      <w:sz w:val="22"/>
      <w:szCs w:val="22"/>
      <w:lang w:val="en-US"/>
    </w:rPr>
  </w:style>
  <w:style w:type="character" w:customStyle="1" w:styleId="HeaderFooterChar">
    <w:name w:val="Header/Footer Char"/>
    <w:link w:val="HeaderFooter"/>
    <w:rsid w:val="00597562"/>
    <w:rPr>
      <w:rFonts w:ascii="Arial" w:eastAsia="MS Mincho" w:hAnsi="Arial" w:cs="Arial"/>
      <w:bCs/>
      <w:i/>
      <w:sz w:val="22"/>
      <w:lang w:val="en-US" w:eastAsia="ja-JP"/>
    </w:rPr>
  </w:style>
  <w:style w:type="paragraph" w:customStyle="1" w:styleId="Coversheet2">
    <w:name w:val="Coversheet 2"/>
    <w:link w:val="Coversheet2Char"/>
    <w:rsid w:val="00597562"/>
    <w:pPr>
      <w:framePr w:hSpace="180" w:wrap="around" w:vAnchor="text" w:hAnchor="margin" w:y="63"/>
      <w:jc w:val="center"/>
    </w:pPr>
    <w:rPr>
      <w:rFonts w:ascii="Calibri" w:eastAsia="Times New Roman" w:hAnsi="Calibri" w:cs="Times New Roman"/>
      <w:sz w:val="18"/>
      <w:szCs w:val="18"/>
      <w:lang w:val="en-US"/>
    </w:rPr>
  </w:style>
  <w:style w:type="character" w:customStyle="1" w:styleId="CoversheetChar">
    <w:name w:val="Coversheet Char"/>
    <w:link w:val="Coversheet"/>
    <w:rsid w:val="00597562"/>
    <w:rPr>
      <w:rFonts w:ascii="Calibri" w:eastAsia="Times New Roman" w:hAnsi="Calibri" w:cs="Times New Roman"/>
      <w:b/>
      <w:sz w:val="22"/>
      <w:szCs w:val="22"/>
      <w:lang w:val="en-US"/>
    </w:rPr>
  </w:style>
  <w:style w:type="paragraph" w:customStyle="1" w:styleId="Coversheettitle">
    <w:name w:val="Coversheet title"/>
    <w:link w:val="CoversheettitleChar"/>
    <w:rsid w:val="00597562"/>
    <w:pPr>
      <w:ind w:right="72"/>
      <w:jc w:val="center"/>
    </w:pPr>
    <w:rPr>
      <w:rFonts w:ascii="Calibri" w:eastAsia="Times New Roman" w:hAnsi="Calibri" w:cs="Times New Roman"/>
      <w:b/>
      <w:color w:val="FFFFFF"/>
      <w:lang w:val="en-US"/>
    </w:rPr>
  </w:style>
  <w:style w:type="character" w:customStyle="1" w:styleId="Coversheet2Char">
    <w:name w:val="Coversheet 2 Char"/>
    <w:link w:val="Coversheet2"/>
    <w:rsid w:val="00597562"/>
    <w:rPr>
      <w:rFonts w:ascii="Calibri" w:eastAsia="Times New Roman" w:hAnsi="Calibri" w:cs="Times New Roman"/>
      <w:sz w:val="18"/>
      <w:szCs w:val="18"/>
      <w:lang w:val="en-US"/>
    </w:rPr>
  </w:style>
  <w:style w:type="character" w:customStyle="1" w:styleId="CoversheettitleChar">
    <w:name w:val="Coversheet title Char"/>
    <w:link w:val="Coversheettitle"/>
    <w:rsid w:val="00597562"/>
    <w:rPr>
      <w:rFonts w:ascii="Calibri" w:eastAsia="Times New Roman" w:hAnsi="Calibri" w:cs="Times New Roman"/>
      <w:b/>
      <w:color w:val="FFFFFF"/>
      <w:lang w:val="en-US"/>
    </w:rPr>
  </w:style>
  <w:style w:type="paragraph" w:customStyle="1" w:styleId="DecimalAligned">
    <w:name w:val="Decimal Aligned"/>
    <w:basedOn w:val="a0"/>
    <w:uiPriority w:val="40"/>
    <w:rsid w:val="00597562"/>
    <w:pPr>
      <w:tabs>
        <w:tab w:val="decimal" w:pos="360"/>
      </w:tabs>
      <w:spacing w:after="200" w:line="276" w:lineRule="auto"/>
    </w:pPr>
  </w:style>
  <w:style w:type="character" w:styleId="aff5">
    <w:name w:val="Subtle Emphasis"/>
    <w:uiPriority w:val="19"/>
    <w:rsid w:val="00597562"/>
    <w:rPr>
      <w:i/>
      <w:iCs/>
    </w:rPr>
  </w:style>
  <w:style w:type="table" w:styleId="-1">
    <w:name w:val="Light Shading Accent 1"/>
    <w:basedOn w:val="a3"/>
    <w:uiPriority w:val="60"/>
    <w:rsid w:val="00597562"/>
    <w:rPr>
      <w:rFonts w:ascii="Calibri" w:eastAsia="MS Mincho" w:hAnsi="Calibri" w:cs="Arial"/>
      <w:color w:val="365F91"/>
      <w:sz w:val="22"/>
      <w:szCs w:val="22"/>
      <w:lang w:val="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stTable7Colorful1">
    <w:name w:val="List Table 7 Colorful1"/>
    <w:basedOn w:val="a3"/>
    <w:uiPriority w:val="52"/>
    <w:rsid w:val="00597562"/>
    <w:rPr>
      <w:rFonts w:ascii="Times New Roman" w:eastAsia="Times New Roman" w:hAnsi="Times New Roman" w:cs="Times New Roman"/>
      <w:color w:val="000000"/>
      <w:sz w:val="20"/>
      <w:szCs w:val="20"/>
      <w:lang w:val="en-US"/>
    </w:rPr>
    <w:tblPr>
      <w:tblStyleRowBandSize w:val="1"/>
      <w:tblStyleColBandSize w:val="1"/>
    </w:tblPr>
    <w:tblStylePr w:type="firstRow">
      <w:rPr>
        <w:rFonts w:ascii="Cambria" w:eastAsia="MS Gothic" w:hAnsi="Cambria" w:cs="Times New Roman"/>
        <w:i/>
        <w:iCs/>
        <w:sz w:val="26"/>
      </w:rPr>
      <w:tblPr/>
      <w:tcPr>
        <w:tcBorders>
          <w:bottom w:val="single" w:sz="4" w:space="0" w:color="000000"/>
        </w:tcBorders>
        <w:shd w:val="clear" w:color="auto" w:fill="FFFFFF"/>
      </w:tcPr>
    </w:tblStylePr>
    <w:tblStylePr w:type="lastRow">
      <w:rPr>
        <w:rFonts w:ascii="Cambria" w:eastAsia="MS Gothic" w:hAnsi="Cambria" w:cs="Times New Roman"/>
        <w:i/>
        <w:iCs/>
        <w:sz w:val="26"/>
      </w:rPr>
      <w:tblPr/>
      <w:tcPr>
        <w:tcBorders>
          <w:top w:val="single" w:sz="4" w:space="0" w:color="000000"/>
        </w:tcBorders>
        <w:shd w:val="clear" w:color="auto" w:fill="FFFFFF"/>
      </w:tcPr>
    </w:tblStylePr>
    <w:tblStylePr w:type="firstCol">
      <w:pPr>
        <w:jc w:val="right"/>
      </w:pPr>
      <w:rPr>
        <w:rFonts w:ascii="Cambria" w:eastAsia="MS Gothic" w:hAnsi="Cambria" w:cs="Times New Roman"/>
        <w:i/>
        <w:iCs/>
        <w:sz w:val="26"/>
      </w:rPr>
      <w:tblPr/>
      <w:tcPr>
        <w:tcBorders>
          <w:right w:val="single" w:sz="4" w:space="0" w:color="000000"/>
        </w:tcBorders>
        <w:shd w:val="clear" w:color="auto" w:fill="FFFFFF"/>
      </w:tcPr>
    </w:tblStylePr>
    <w:tblStylePr w:type="lastCol">
      <w:rPr>
        <w:rFonts w:ascii="Cambria" w:eastAsia="MS Gothic" w:hAnsi="Cambria"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2-1">
    <w:name w:val="Medium List 2 Accent 1"/>
    <w:basedOn w:val="a3"/>
    <w:uiPriority w:val="66"/>
    <w:rsid w:val="00597562"/>
    <w:rPr>
      <w:rFonts w:ascii="Cambria" w:eastAsia="MS Gothic" w:hAnsi="Cambria" w:cs="Times New Roman"/>
      <w:color w:val="000000"/>
      <w:sz w:val="22"/>
      <w:szCs w:val="22"/>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customStyle="1" w:styleId="BulletsL1">
    <w:name w:val="Bullets L1"/>
    <w:basedOn w:val="a1"/>
    <w:link w:val="BulletsL1Char"/>
    <w:qFormat/>
    <w:rsid w:val="00597562"/>
    <w:pPr>
      <w:numPr>
        <w:numId w:val="35"/>
      </w:numPr>
      <w:ind w:left="567" w:hanging="357"/>
    </w:pPr>
  </w:style>
  <w:style w:type="character" w:customStyle="1" w:styleId="BulletsL1Char">
    <w:name w:val="Bullets L1 Char"/>
    <w:link w:val="BulletsL1"/>
    <w:rsid w:val="00597562"/>
    <w:rPr>
      <w:rFonts w:ascii="Arial" w:eastAsia="MS Mincho" w:hAnsi="Arial" w:cs="Arial"/>
      <w:bCs/>
      <w:sz w:val="22"/>
      <w:szCs w:val="21"/>
      <w:lang w:val="en-US" w:eastAsia="ja-JP"/>
    </w:rPr>
  </w:style>
  <w:style w:type="paragraph" w:customStyle="1" w:styleId="BulletedListlevel2">
    <w:name w:val="Bulleted List level 2"/>
    <w:basedOn w:val="BulletsL1"/>
    <w:link w:val="BulletedListlevel2Char"/>
    <w:rsid w:val="00597562"/>
    <w:pPr>
      <w:numPr>
        <w:ilvl w:val="1"/>
      </w:numPr>
      <w:ind w:left="714" w:hanging="357"/>
    </w:pPr>
  </w:style>
  <w:style w:type="character" w:styleId="aff6">
    <w:name w:val="footnote reference"/>
    <w:rsid w:val="00597562"/>
    <w:rPr>
      <w:vertAlign w:val="superscript"/>
    </w:rPr>
  </w:style>
  <w:style w:type="character" w:customStyle="1" w:styleId="BulletedListlevel2Char">
    <w:name w:val="Bulleted List level 2 Char"/>
    <w:link w:val="BulletedListlevel2"/>
    <w:rsid w:val="00597562"/>
    <w:rPr>
      <w:rFonts w:ascii="Arial" w:eastAsia="MS Mincho" w:hAnsi="Arial" w:cs="Arial"/>
      <w:bCs/>
      <w:sz w:val="22"/>
      <w:szCs w:val="21"/>
      <w:lang w:val="en-US" w:eastAsia="ja-JP"/>
    </w:rPr>
  </w:style>
  <w:style w:type="paragraph" w:customStyle="1" w:styleId="ListParagraphlevel2">
    <w:name w:val="List Paragraph level 2"/>
    <w:basedOn w:val="a1"/>
    <w:link w:val="ListParagraphlevel2Char"/>
    <w:rsid w:val="00597562"/>
    <w:pPr>
      <w:numPr>
        <w:ilvl w:val="1"/>
        <w:numId w:val="34"/>
      </w:numPr>
      <w:ind w:left="714" w:hanging="357"/>
    </w:pPr>
  </w:style>
  <w:style w:type="character" w:customStyle="1" w:styleId="ListParagraphlevel2Char">
    <w:name w:val="List Paragraph level 2 Char"/>
    <w:link w:val="ListParagraphlevel2"/>
    <w:rsid w:val="00597562"/>
    <w:rPr>
      <w:rFonts w:ascii="Arial" w:eastAsia="MS Mincho" w:hAnsi="Arial" w:cs="Arial"/>
      <w:bCs/>
      <w:sz w:val="22"/>
      <w:szCs w:val="21"/>
      <w:lang w:val="en-US" w:eastAsia="ja-JP"/>
    </w:rPr>
  </w:style>
  <w:style w:type="character" w:customStyle="1" w:styleId="hi8">
    <w:name w:val="hi8"/>
    <w:rsid w:val="00597562"/>
    <w:rPr>
      <w:color w:val="DC003C"/>
      <w:shd w:val="clear" w:color="auto" w:fill="auto"/>
    </w:rPr>
  </w:style>
  <w:style w:type="character" w:customStyle="1" w:styleId="hi1">
    <w:name w:val="hi1"/>
    <w:rsid w:val="00597562"/>
    <w:rPr>
      <w:color w:val="DC003C"/>
      <w:shd w:val="clear" w:color="auto" w:fill="auto"/>
    </w:rPr>
  </w:style>
  <w:style w:type="character" w:customStyle="1" w:styleId="journalname1">
    <w:name w:val="journalname1"/>
    <w:rsid w:val="00597562"/>
    <w:rPr>
      <w:i/>
      <w:iCs/>
    </w:rPr>
  </w:style>
  <w:style w:type="character" w:customStyle="1" w:styleId="journalnumber">
    <w:name w:val="journalnumber"/>
    <w:rsid w:val="00597562"/>
    <w:rPr>
      <w:b/>
      <w:bCs/>
    </w:rPr>
  </w:style>
  <w:style w:type="character" w:customStyle="1" w:styleId="cite-pages">
    <w:name w:val="cite-pages"/>
    <w:rsid w:val="00597562"/>
  </w:style>
  <w:style w:type="character" w:customStyle="1" w:styleId="mixed-citation">
    <w:name w:val="mixed-citation"/>
    <w:rsid w:val="00597562"/>
  </w:style>
  <w:style w:type="character" w:customStyle="1" w:styleId="ref-title">
    <w:name w:val="ref-title"/>
    <w:rsid w:val="00597562"/>
  </w:style>
  <w:style w:type="paragraph" w:customStyle="1" w:styleId="Stata">
    <w:name w:val="Stata"/>
    <w:basedOn w:val="a0"/>
    <w:rsid w:val="00597562"/>
    <w:rPr>
      <w:rFonts w:ascii="Consolas" w:hAnsi="Consolas"/>
      <w:sz w:val="16"/>
    </w:rPr>
  </w:style>
  <w:style w:type="paragraph" w:customStyle="1" w:styleId="Style1">
    <w:name w:val="Style1"/>
    <w:basedOn w:val="1"/>
    <w:next w:val="20"/>
    <w:rsid w:val="00597562"/>
    <w:pPr>
      <w:spacing w:before="0"/>
    </w:pPr>
    <w:rPr>
      <w:i/>
    </w:rPr>
  </w:style>
  <w:style w:type="paragraph" w:customStyle="1" w:styleId="TitleHeadings">
    <w:name w:val="Title Headings"/>
    <w:basedOn w:val="a0"/>
    <w:link w:val="TitleHeadingsChar"/>
    <w:rsid w:val="00597562"/>
    <w:pPr>
      <w:spacing w:before="240"/>
    </w:pPr>
    <w:rPr>
      <w:b/>
    </w:rPr>
  </w:style>
  <w:style w:type="character" w:customStyle="1" w:styleId="TitleHeadingsChar">
    <w:name w:val="Title Headings Char"/>
    <w:link w:val="TitleHeadings"/>
    <w:rsid w:val="00597562"/>
    <w:rPr>
      <w:rFonts w:ascii="Arial" w:eastAsia="MS Mincho" w:hAnsi="Arial" w:cs="Arial"/>
      <w:b/>
      <w:bCs/>
      <w:sz w:val="22"/>
      <w:lang w:val="en-US" w:eastAsia="ja-JP"/>
    </w:rPr>
  </w:style>
  <w:style w:type="table" w:styleId="33">
    <w:name w:val="Table 3D effects 3"/>
    <w:basedOn w:val="a3"/>
    <w:rsid w:val="00597562"/>
    <w:pPr>
      <w:spacing w:line="360" w:lineRule="auto"/>
    </w:pPr>
    <w:rPr>
      <w:rFonts w:ascii="Times New Roman" w:eastAsia="Times New Roman" w:hAnsi="Times New Roman" w:cs="Times New Roman"/>
      <w:sz w:val="20"/>
      <w:szCs w:val="20"/>
      <w:lang w:val="en-US"/>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TextColHead">
    <w:name w:val="TableText Col Head"/>
    <w:rsid w:val="00597562"/>
    <w:pPr>
      <w:jc w:val="center"/>
    </w:pPr>
    <w:rPr>
      <w:rFonts w:ascii="Times New Roman" w:eastAsia="Times New Roman" w:hAnsi="Times New Roman" w:cs="Times New Roman"/>
      <w:b/>
      <w:sz w:val="20"/>
      <w:szCs w:val="20"/>
      <w:lang w:val="en-US"/>
    </w:rPr>
  </w:style>
  <w:style w:type="paragraph" w:customStyle="1" w:styleId="TableText0">
    <w:name w:val="TableText"/>
    <w:link w:val="TableTextChar"/>
    <w:rsid w:val="00597562"/>
    <w:rPr>
      <w:rFonts w:ascii="Times New Roman" w:eastAsia="Times New Roman" w:hAnsi="Times New Roman" w:cs="Arial"/>
      <w:sz w:val="20"/>
      <w:szCs w:val="20"/>
      <w:lang w:val="en-US"/>
    </w:rPr>
  </w:style>
  <w:style w:type="character" w:customStyle="1" w:styleId="TableTextChar">
    <w:name w:val="TableText Char"/>
    <w:link w:val="TableText0"/>
    <w:rsid w:val="00597562"/>
    <w:rPr>
      <w:rFonts w:ascii="Times New Roman" w:eastAsia="Times New Roman" w:hAnsi="Times New Roman" w:cs="Arial"/>
      <w:sz w:val="20"/>
      <w:szCs w:val="20"/>
      <w:lang w:val="en-US"/>
    </w:rPr>
  </w:style>
  <w:style w:type="character" w:customStyle="1" w:styleId="TableText9">
    <w:name w:val="TableText 9"/>
    <w:rsid w:val="00597562"/>
    <w:rPr>
      <w:rFonts w:ascii="Times New Roman" w:hAnsi="Times New Roman"/>
      <w:sz w:val="18"/>
    </w:rPr>
  </w:style>
  <w:style w:type="table" w:customStyle="1" w:styleId="PlainTable31">
    <w:name w:val="Plain Table 31"/>
    <w:basedOn w:val="a3"/>
    <w:uiPriority w:val="43"/>
    <w:rsid w:val="00597562"/>
    <w:rPr>
      <w:rFonts w:ascii="Times New Roman" w:eastAsia="Times New Roman" w:hAnsi="Times New Roman" w:cs="Times New Roman"/>
      <w:sz w:val="20"/>
      <w:szCs w:val="20"/>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21">
    <w:name w:val="Plain Table 21"/>
    <w:basedOn w:val="a3"/>
    <w:uiPriority w:val="42"/>
    <w:rsid w:val="00597562"/>
    <w:rPr>
      <w:rFonts w:ascii="Times New Roman" w:eastAsia="Times New Roman" w:hAnsi="Times New Roman" w:cs="Times New Roman"/>
      <w:sz w:val="20"/>
      <w:szCs w:val="20"/>
      <w:lang w:val="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2">
    <w:name w:val="List Bullet 2"/>
    <w:link w:val="2Char0"/>
    <w:rsid w:val="00597562"/>
    <w:pPr>
      <w:numPr>
        <w:numId w:val="36"/>
      </w:numPr>
      <w:spacing w:after="240"/>
    </w:pPr>
    <w:rPr>
      <w:rFonts w:ascii="Times New Roman" w:eastAsia="Times New Roman" w:hAnsi="Times New Roman" w:cs="Times New Roman"/>
      <w:lang w:val="en-US"/>
    </w:rPr>
  </w:style>
  <w:style w:type="character" w:customStyle="1" w:styleId="2Char0">
    <w:name w:val="글머리 기호 2 Char"/>
    <w:link w:val="2"/>
    <w:rsid w:val="00597562"/>
    <w:rPr>
      <w:rFonts w:ascii="Times New Roman" w:eastAsia="Times New Roman" w:hAnsi="Times New Roman" w:cs="Times New Roman"/>
      <w:lang w:val="en-US"/>
    </w:rPr>
  </w:style>
  <w:style w:type="paragraph" w:customStyle="1" w:styleId="Appendix1">
    <w:name w:val="Appendix 1"/>
    <w:next w:val="Paragraph"/>
    <w:rsid w:val="00597562"/>
    <w:pPr>
      <w:keepNext/>
      <w:numPr>
        <w:numId w:val="37"/>
      </w:numPr>
      <w:tabs>
        <w:tab w:val="clear" w:pos="0"/>
      </w:tabs>
      <w:spacing w:after="240"/>
    </w:pPr>
    <w:rPr>
      <w:rFonts w:ascii="Times New Roman" w:eastAsia="Times New Roman" w:hAnsi="Times New Roman" w:cs="Times New Roman"/>
      <w:b/>
      <w:lang w:val="en-US"/>
    </w:rPr>
  </w:style>
  <w:style w:type="paragraph" w:customStyle="1" w:styleId="Appendix2">
    <w:name w:val="Appendix 2"/>
    <w:next w:val="Paragraph"/>
    <w:rsid w:val="00597562"/>
    <w:pPr>
      <w:keepNext/>
      <w:numPr>
        <w:ilvl w:val="1"/>
        <w:numId w:val="37"/>
      </w:numPr>
      <w:tabs>
        <w:tab w:val="clear" w:pos="0"/>
      </w:tabs>
      <w:spacing w:after="240"/>
    </w:pPr>
    <w:rPr>
      <w:rFonts w:ascii="Times New Roman" w:eastAsia="Times New Roman" w:hAnsi="Times New Roman" w:cs="Arial"/>
      <w:b/>
      <w:lang w:val="en-US"/>
    </w:rPr>
  </w:style>
  <w:style w:type="paragraph" w:customStyle="1" w:styleId="Appendix3">
    <w:name w:val="Appendix 3"/>
    <w:next w:val="Paragraph"/>
    <w:rsid w:val="00597562"/>
    <w:pPr>
      <w:keepNext/>
      <w:numPr>
        <w:ilvl w:val="2"/>
        <w:numId w:val="37"/>
      </w:numPr>
      <w:tabs>
        <w:tab w:val="clear" w:pos="0"/>
      </w:tabs>
      <w:spacing w:after="240"/>
    </w:pPr>
    <w:rPr>
      <w:rFonts w:ascii="Times New Roman" w:eastAsia="Times New Roman" w:hAnsi="Times New Roman" w:cs="Arial"/>
      <w:b/>
      <w:bCs/>
      <w:lang w:val="en-US"/>
    </w:rPr>
  </w:style>
  <w:style w:type="paragraph" w:customStyle="1" w:styleId="TableTextCenterSpace">
    <w:name w:val="TableText Center Space"/>
    <w:rsid w:val="00597562"/>
    <w:pPr>
      <w:spacing w:before="60" w:after="60"/>
      <w:jc w:val="center"/>
    </w:pPr>
    <w:rPr>
      <w:rFonts w:ascii="Times New Roman" w:eastAsia="Times New Roman" w:hAnsi="Times New Roman" w:cs="Times New Roman"/>
      <w:sz w:val="20"/>
      <w:szCs w:val="20"/>
      <w:lang w:val="en-US"/>
    </w:rPr>
  </w:style>
  <w:style w:type="paragraph" w:customStyle="1" w:styleId="Bullets1">
    <w:name w:val="Bullets1"/>
    <w:basedOn w:val="a1"/>
    <w:rsid w:val="00597562"/>
    <w:pPr>
      <w:numPr>
        <w:numId w:val="38"/>
      </w:numPr>
    </w:pPr>
  </w:style>
  <w:style w:type="paragraph" w:customStyle="1" w:styleId="Articletitle">
    <w:name w:val="Article title"/>
    <w:basedOn w:val="a0"/>
    <w:next w:val="a0"/>
    <w:link w:val="ArticletitleChar"/>
    <w:rsid w:val="00597562"/>
    <w:rPr>
      <w:b/>
      <w:sz w:val="28"/>
    </w:rPr>
  </w:style>
  <w:style w:type="paragraph" w:customStyle="1" w:styleId="Authornames">
    <w:name w:val="Author names"/>
    <w:basedOn w:val="a0"/>
    <w:next w:val="a0"/>
    <w:rsid w:val="00597562"/>
    <w:pPr>
      <w:spacing w:before="240"/>
    </w:pPr>
  </w:style>
  <w:style w:type="paragraph" w:customStyle="1" w:styleId="Affiliation">
    <w:name w:val="Affiliation"/>
    <w:basedOn w:val="a0"/>
    <w:rsid w:val="00597562"/>
    <w:pPr>
      <w:spacing w:before="240"/>
    </w:pPr>
    <w:rPr>
      <w:i/>
    </w:rPr>
  </w:style>
  <w:style w:type="paragraph" w:customStyle="1" w:styleId="Receiveddates">
    <w:name w:val="Received dates"/>
    <w:basedOn w:val="Affiliation"/>
    <w:next w:val="a0"/>
    <w:rsid w:val="00597562"/>
  </w:style>
  <w:style w:type="paragraph" w:customStyle="1" w:styleId="Abstract">
    <w:name w:val="Abstract"/>
    <w:basedOn w:val="a0"/>
    <w:next w:val="Keywords"/>
    <w:rsid w:val="00597562"/>
    <w:pPr>
      <w:spacing w:before="360" w:after="300"/>
      <w:ind w:left="720" w:right="567"/>
    </w:pPr>
  </w:style>
  <w:style w:type="paragraph" w:customStyle="1" w:styleId="Keywords">
    <w:name w:val="Keywords"/>
    <w:basedOn w:val="a0"/>
    <w:next w:val="Paragraph"/>
    <w:rsid w:val="00597562"/>
    <w:pPr>
      <w:spacing w:before="240" w:after="240"/>
      <w:ind w:left="720" w:right="567"/>
    </w:pPr>
  </w:style>
  <w:style w:type="paragraph" w:customStyle="1" w:styleId="Correspondencedetails">
    <w:name w:val="Correspondence details"/>
    <w:basedOn w:val="a0"/>
    <w:rsid w:val="00597562"/>
    <w:pPr>
      <w:spacing w:before="240"/>
    </w:pPr>
  </w:style>
  <w:style w:type="paragraph" w:customStyle="1" w:styleId="Displayedquotation">
    <w:name w:val="Displayed quotation"/>
    <w:basedOn w:val="a0"/>
    <w:rsid w:val="00597562"/>
    <w:pPr>
      <w:tabs>
        <w:tab w:val="left" w:pos="1077"/>
        <w:tab w:val="left" w:pos="1440"/>
        <w:tab w:val="left" w:pos="1797"/>
        <w:tab w:val="left" w:pos="2155"/>
        <w:tab w:val="left" w:pos="2512"/>
      </w:tabs>
      <w:spacing w:before="240" w:after="360"/>
      <w:ind w:left="709" w:right="425"/>
      <w:contextualSpacing/>
    </w:pPr>
  </w:style>
  <w:style w:type="paragraph" w:customStyle="1" w:styleId="Numberedlist">
    <w:name w:val="Numbered list"/>
    <w:basedOn w:val="Paragraph"/>
    <w:next w:val="Paragraph"/>
    <w:rsid w:val="00597562"/>
    <w:pPr>
      <w:widowControl/>
      <w:numPr>
        <w:numId w:val="39"/>
      </w:numPr>
      <w:spacing w:after="240"/>
      <w:contextualSpacing/>
    </w:pPr>
  </w:style>
  <w:style w:type="paragraph" w:customStyle="1" w:styleId="Displayedequation">
    <w:name w:val="Displayed equation"/>
    <w:basedOn w:val="a0"/>
    <w:next w:val="Paragraph"/>
    <w:rsid w:val="00597562"/>
    <w:pPr>
      <w:tabs>
        <w:tab w:val="center" w:pos="4253"/>
        <w:tab w:val="right" w:pos="8222"/>
      </w:tabs>
      <w:spacing w:before="240" w:after="240"/>
      <w:jc w:val="center"/>
    </w:pPr>
  </w:style>
  <w:style w:type="paragraph" w:customStyle="1" w:styleId="Acknowledgements">
    <w:name w:val="Acknowledgements"/>
    <w:basedOn w:val="a0"/>
    <w:next w:val="a0"/>
    <w:rsid w:val="00597562"/>
  </w:style>
  <w:style w:type="paragraph" w:customStyle="1" w:styleId="Tabletitle">
    <w:name w:val="Table title"/>
    <w:basedOn w:val="Heading4Paragraph"/>
    <w:next w:val="a0"/>
    <w:rsid w:val="00597562"/>
    <w:pPr>
      <w:spacing w:before="0"/>
    </w:pPr>
  </w:style>
  <w:style w:type="paragraph" w:customStyle="1" w:styleId="Figurecaption">
    <w:name w:val="Figure caption"/>
    <w:basedOn w:val="a0"/>
    <w:next w:val="a0"/>
    <w:rsid w:val="00597562"/>
    <w:pPr>
      <w:spacing w:before="240"/>
    </w:pPr>
  </w:style>
  <w:style w:type="paragraph" w:customStyle="1" w:styleId="Footnotes">
    <w:name w:val="Footnotes"/>
    <w:basedOn w:val="a0"/>
    <w:rsid w:val="00597562"/>
    <w:pPr>
      <w:ind w:left="482" w:hanging="482"/>
      <w:contextualSpacing/>
    </w:pPr>
  </w:style>
  <w:style w:type="paragraph" w:customStyle="1" w:styleId="Notesoncontributors">
    <w:name w:val="Notes on contributors"/>
    <w:basedOn w:val="a0"/>
    <w:rsid w:val="00597562"/>
    <w:pPr>
      <w:spacing w:before="240"/>
    </w:pPr>
  </w:style>
  <w:style w:type="paragraph" w:customStyle="1" w:styleId="Normalparagraphstyle">
    <w:name w:val="Normal paragraph style"/>
    <w:basedOn w:val="a0"/>
    <w:next w:val="a0"/>
    <w:rsid w:val="00597562"/>
  </w:style>
  <w:style w:type="paragraph" w:customStyle="1" w:styleId="Newparagraph">
    <w:name w:val="New paragraph"/>
    <w:basedOn w:val="a0"/>
    <w:rsid w:val="00597562"/>
    <w:pPr>
      <w:ind w:firstLine="720"/>
    </w:pPr>
  </w:style>
  <w:style w:type="paragraph" w:styleId="aff7">
    <w:name w:val="Normal Indent"/>
    <w:basedOn w:val="a0"/>
    <w:rsid w:val="00597562"/>
    <w:pPr>
      <w:ind w:left="720"/>
    </w:pPr>
  </w:style>
  <w:style w:type="paragraph" w:customStyle="1" w:styleId="Subjectcodes">
    <w:name w:val="Subject codes"/>
    <w:basedOn w:val="Keywords"/>
    <w:next w:val="Paragraph"/>
    <w:rsid w:val="00597562"/>
  </w:style>
  <w:style w:type="paragraph" w:customStyle="1" w:styleId="Heading4Paragraph">
    <w:name w:val="Heading 4 + Paragraph"/>
    <w:basedOn w:val="Paragraph"/>
    <w:next w:val="Newparagraph"/>
    <w:rsid w:val="00597562"/>
    <w:pPr>
      <w:widowControl/>
      <w:spacing w:before="360"/>
    </w:pPr>
  </w:style>
  <w:style w:type="paragraph" w:customStyle="1" w:styleId="HeaderFooter0">
    <w:name w:val="Header &amp; Footer"/>
    <w:rsid w:val="00597562"/>
    <w:pPr>
      <w:pBdr>
        <w:top w:val="nil"/>
        <w:left w:val="nil"/>
        <w:bottom w:val="nil"/>
        <w:right w:val="nil"/>
        <w:between w:val="nil"/>
        <w:bar w:val="nil"/>
      </w:pBdr>
      <w:tabs>
        <w:tab w:val="right" w:pos="9020"/>
      </w:tabs>
    </w:pPr>
    <w:rPr>
      <w:rFonts w:ascii="Helvetica" w:eastAsia="Arial Unicode MS" w:hAnsi="Arial Unicode MS" w:cs="Arial Unicode MS"/>
      <w:color w:val="000000"/>
      <w:bdr w:val="nil"/>
      <w:lang w:val="en-US"/>
    </w:rPr>
  </w:style>
  <w:style w:type="paragraph" w:customStyle="1" w:styleId="FreeForm">
    <w:name w:val="Free Form"/>
    <w:rsid w:val="00597562"/>
    <w:pPr>
      <w:pBdr>
        <w:top w:val="nil"/>
        <w:left w:val="nil"/>
        <w:bottom w:val="nil"/>
        <w:right w:val="nil"/>
        <w:between w:val="nil"/>
        <w:bar w:val="nil"/>
      </w:pBdr>
    </w:pPr>
    <w:rPr>
      <w:rFonts w:ascii="Times New Roman" w:eastAsia="Arial Unicode MS" w:hAnsi="Arial Unicode MS" w:cs="Arial Unicode MS"/>
      <w:color w:val="000000"/>
      <w:sz w:val="20"/>
      <w:szCs w:val="20"/>
      <w:u w:color="000000"/>
      <w:bdr w:val="nil"/>
      <w:lang w:val="en-US"/>
    </w:rPr>
  </w:style>
  <w:style w:type="paragraph" w:customStyle="1" w:styleId="HeaderFooterA">
    <w:name w:val="Header &amp; Footer A"/>
    <w:rsid w:val="00597562"/>
    <w:pPr>
      <w:pBdr>
        <w:top w:val="nil"/>
        <w:left w:val="nil"/>
        <w:bottom w:val="nil"/>
        <w:right w:val="nil"/>
        <w:between w:val="nil"/>
        <w:bar w:val="nil"/>
      </w:pBdr>
      <w:tabs>
        <w:tab w:val="right" w:pos="9360"/>
      </w:tabs>
    </w:pPr>
    <w:rPr>
      <w:rFonts w:ascii="Helvetica" w:eastAsia="Arial Unicode MS" w:hAnsi="Arial Unicode MS" w:cs="Arial Unicode MS"/>
      <w:color w:val="000000"/>
      <w:sz w:val="20"/>
      <w:szCs w:val="20"/>
      <w:u w:color="000000"/>
      <w:bdr w:val="nil"/>
      <w:lang w:val="en-US"/>
    </w:rPr>
  </w:style>
  <w:style w:type="paragraph" w:customStyle="1" w:styleId="BodyA">
    <w:name w:val="Body A"/>
    <w:rsid w:val="00597562"/>
    <w:pPr>
      <w:pBdr>
        <w:top w:val="nil"/>
        <w:left w:val="nil"/>
        <w:bottom w:val="nil"/>
        <w:right w:val="nil"/>
        <w:between w:val="nil"/>
        <w:bar w:val="nil"/>
      </w:pBdr>
    </w:pPr>
    <w:rPr>
      <w:rFonts w:ascii="Helvetica" w:eastAsia="Helvetica" w:hAnsi="Helvetica" w:cs="Helvetica"/>
      <w:color w:val="000000"/>
      <w:u w:color="000000"/>
      <w:bdr w:val="nil"/>
      <w:lang w:val="en-US"/>
    </w:rPr>
  </w:style>
  <w:style w:type="character" w:customStyle="1" w:styleId="Link">
    <w:name w:val="Link"/>
    <w:rsid w:val="00597562"/>
    <w:rPr>
      <w:color w:val="0000FF"/>
      <w:u w:val="single" w:color="0000FF"/>
    </w:rPr>
  </w:style>
  <w:style w:type="character" w:customStyle="1" w:styleId="Hyperlink0">
    <w:name w:val="Hyperlink.0"/>
    <w:rsid w:val="00597562"/>
    <w:rPr>
      <w:rFonts w:ascii="Times Roman" w:eastAsia="Times Roman" w:hAnsi="Times Roman" w:cs="Times Roman"/>
      <w:color w:val="000000"/>
      <w:sz w:val="20"/>
      <w:szCs w:val="20"/>
      <w:u w:val="none" w:color="000000"/>
    </w:rPr>
  </w:style>
  <w:style w:type="character" w:customStyle="1" w:styleId="Hyperlink1">
    <w:name w:val="Hyperlink.1"/>
    <w:rsid w:val="00597562"/>
    <w:rPr>
      <w:rFonts w:ascii="Times Roman" w:eastAsia="Times Roman" w:hAnsi="Times Roman" w:cs="Times Roman"/>
      <w:smallCaps/>
      <w:color w:val="1122CC"/>
      <w:sz w:val="20"/>
      <w:szCs w:val="20"/>
      <w:u w:val="single" w:color="1122CC"/>
      <w:shd w:val="clear" w:color="auto" w:fill="FFFFFF"/>
    </w:rPr>
  </w:style>
  <w:style w:type="character" w:customStyle="1" w:styleId="Hyperlink2">
    <w:name w:val="Hyperlink.2"/>
    <w:rsid w:val="00597562"/>
    <w:rPr>
      <w:rFonts w:ascii="Times Roman" w:eastAsia="Times Roman" w:hAnsi="Times Roman" w:cs="Times Roman"/>
      <w:color w:val="000000"/>
      <w:sz w:val="24"/>
      <w:szCs w:val="24"/>
      <w:u w:val="none" w:color="000000"/>
    </w:rPr>
  </w:style>
  <w:style w:type="character" w:customStyle="1" w:styleId="Hyperlink3">
    <w:name w:val="Hyperlink.3"/>
    <w:rsid w:val="00597562"/>
    <w:rPr>
      <w:rFonts w:ascii="Times Roman" w:eastAsia="Times Roman" w:hAnsi="Times Roman" w:cs="Times Roman"/>
      <w:color w:val="0000FF"/>
      <w:sz w:val="24"/>
      <w:szCs w:val="24"/>
      <w:u w:val="single" w:color="0000FF"/>
      <w:lang w:val="en-US"/>
    </w:rPr>
  </w:style>
  <w:style w:type="paragraph" w:customStyle="1" w:styleId="Biosketch">
    <w:name w:val="Biosketch"/>
    <w:basedOn w:val="a0"/>
    <w:link w:val="BiosketchChar"/>
    <w:rsid w:val="00597562"/>
    <w:pPr>
      <w:pBdr>
        <w:top w:val="single" w:sz="8" w:space="6" w:color="808080"/>
        <w:left w:val="single" w:sz="8" w:space="6" w:color="808080"/>
        <w:bottom w:val="single" w:sz="8" w:space="6" w:color="808080"/>
        <w:right w:val="single" w:sz="8" w:space="6" w:color="808080"/>
      </w:pBdr>
    </w:pPr>
  </w:style>
  <w:style w:type="paragraph" w:customStyle="1" w:styleId="Articlesubtitle">
    <w:name w:val="Article subtitle"/>
    <w:basedOn w:val="Articletitle"/>
    <w:link w:val="ArticlesubtitleChar"/>
    <w:rsid w:val="00597562"/>
  </w:style>
  <w:style w:type="character" w:customStyle="1" w:styleId="BiosketchChar">
    <w:name w:val="Biosketch Char"/>
    <w:link w:val="Biosketch"/>
    <w:rsid w:val="00597562"/>
    <w:rPr>
      <w:rFonts w:ascii="Arial" w:eastAsia="MS Mincho" w:hAnsi="Arial" w:cs="Arial"/>
      <w:bCs/>
      <w:sz w:val="22"/>
      <w:lang w:val="en-US" w:eastAsia="ja-JP"/>
    </w:rPr>
  </w:style>
  <w:style w:type="character" w:customStyle="1" w:styleId="ArticletitleChar">
    <w:name w:val="Article title Char"/>
    <w:link w:val="Articletitle"/>
    <w:rsid w:val="00597562"/>
    <w:rPr>
      <w:rFonts w:ascii="Arial" w:eastAsia="MS Mincho" w:hAnsi="Arial" w:cs="Arial"/>
      <w:b/>
      <w:bCs/>
      <w:sz w:val="28"/>
      <w:lang w:val="en-US" w:eastAsia="ja-JP"/>
    </w:rPr>
  </w:style>
  <w:style w:type="character" w:customStyle="1" w:styleId="ArticlesubtitleChar">
    <w:name w:val="Article subtitle Char"/>
    <w:link w:val="Articlesubtitle"/>
    <w:rsid w:val="00597562"/>
    <w:rPr>
      <w:rFonts w:ascii="Arial" w:eastAsia="MS Mincho" w:hAnsi="Arial" w:cs="Arial"/>
      <w:b/>
      <w:bCs/>
      <w:sz w:val="28"/>
      <w:lang w:val="en-US" w:eastAsia="ja-JP"/>
    </w:rPr>
  </w:style>
  <w:style w:type="paragraph" w:customStyle="1" w:styleId="Notes">
    <w:name w:val="Notes"/>
    <w:basedOn w:val="a1"/>
    <w:link w:val="NotesChar"/>
    <w:rsid w:val="00597562"/>
    <w:pPr>
      <w:numPr>
        <w:numId w:val="40"/>
      </w:numPr>
    </w:pPr>
  </w:style>
  <w:style w:type="character" w:customStyle="1" w:styleId="NotesChar">
    <w:name w:val="Notes Char"/>
    <w:link w:val="Notes"/>
    <w:rsid w:val="00597562"/>
    <w:rPr>
      <w:rFonts w:ascii="Arial" w:eastAsia="MS Mincho" w:hAnsi="Arial" w:cs="Arial"/>
      <w:bCs/>
      <w:sz w:val="22"/>
      <w:szCs w:val="21"/>
      <w:lang w:val="en-US" w:eastAsia="ja-JP"/>
    </w:rPr>
  </w:style>
  <w:style w:type="character" w:customStyle="1" w:styleId="Mention1">
    <w:name w:val="Mention1"/>
    <w:uiPriority w:val="99"/>
    <w:semiHidden/>
    <w:unhideWhenUsed/>
    <w:rsid w:val="00597562"/>
    <w:rPr>
      <w:color w:val="2B579A"/>
      <w:shd w:val="clear" w:color="auto" w:fill="E6E6E6"/>
    </w:rPr>
  </w:style>
  <w:style w:type="paragraph" w:customStyle="1" w:styleId="Refslist">
    <w:name w:val="Refs list"/>
    <w:basedOn w:val="a0"/>
    <w:link w:val="RefslistChar"/>
    <w:rsid w:val="00597562"/>
    <w:pPr>
      <w:spacing w:before="60" w:line="240" w:lineRule="auto"/>
      <w:ind w:left="567" w:hanging="567"/>
    </w:pPr>
    <w:rPr>
      <w:sz w:val="21"/>
      <w:szCs w:val="21"/>
    </w:rPr>
  </w:style>
  <w:style w:type="character" w:customStyle="1" w:styleId="RefslistChar">
    <w:name w:val="Refs list Char"/>
    <w:link w:val="Refslist"/>
    <w:rsid w:val="00597562"/>
    <w:rPr>
      <w:rFonts w:ascii="Arial" w:eastAsia="MS Mincho" w:hAnsi="Arial" w:cs="Arial"/>
      <w:bCs/>
      <w:sz w:val="21"/>
      <w:szCs w:val="21"/>
      <w:lang w:val="en-US" w:eastAsia="ja-JP"/>
    </w:rPr>
  </w:style>
  <w:style w:type="paragraph" w:customStyle="1" w:styleId="Normalpara">
    <w:name w:val="Normal para"/>
    <w:basedOn w:val="a0"/>
    <w:link w:val="NormalparaChar"/>
    <w:rsid w:val="00597562"/>
    <w:pPr>
      <w:overflowPunct w:val="0"/>
      <w:autoSpaceDE w:val="0"/>
      <w:autoSpaceDN w:val="0"/>
      <w:adjustRightInd w:val="0"/>
      <w:spacing w:line="240" w:lineRule="auto"/>
      <w:textAlignment w:val="baseline"/>
    </w:pPr>
    <w:rPr>
      <w:rFonts w:eastAsia="Times New Roman"/>
    </w:rPr>
  </w:style>
  <w:style w:type="character" w:customStyle="1" w:styleId="NormalparaChar">
    <w:name w:val="Normal para Char"/>
    <w:link w:val="Normalpara"/>
    <w:rsid w:val="00597562"/>
    <w:rPr>
      <w:rFonts w:ascii="Arial" w:eastAsia="Times New Roman" w:hAnsi="Arial" w:cs="Arial"/>
      <w:bCs/>
      <w:sz w:val="22"/>
      <w:lang w:val="en-US" w:eastAsia="ja-JP"/>
    </w:rPr>
  </w:style>
  <w:style w:type="paragraph" w:customStyle="1" w:styleId="Subbullet">
    <w:name w:val="Sub bullet"/>
    <w:basedOn w:val="Bulletedlist"/>
    <w:link w:val="SubbulletChar"/>
    <w:rsid w:val="00597562"/>
    <w:pPr>
      <w:numPr>
        <w:ilvl w:val="1"/>
        <w:numId w:val="41"/>
      </w:numPr>
      <w:ind w:left="1134" w:hanging="357"/>
    </w:pPr>
  </w:style>
  <w:style w:type="character" w:customStyle="1" w:styleId="SubbulletChar">
    <w:name w:val="Sub bullet Char"/>
    <w:link w:val="Subbullet"/>
    <w:rsid w:val="00597562"/>
    <w:rPr>
      <w:rFonts w:ascii="Arial" w:eastAsia="MS Mincho" w:hAnsi="Arial" w:cs="Arial"/>
      <w:bCs/>
      <w:sz w:val="22"/>
      <w:szCs w:val="21"/>
      <w:lang w:val="en-US" w:eastAsia="ja-JP"/>
    </w:rPr>
  </w:style>
  <w:style w:type="paragraph" w:customStyle="1" w:styleId="Bodytextafterfiguretable">
    <w:name w:val="Body text after figure/table"/>
    <w:basedOn w:val="af7"/>
    <w:link w:val="BodytextafterfiguretableChar"/>
    <w:rsid w:val="00597562"/>
    <w:pPr>
      <w:spacing w:before="240"/>
    </w:pPr>
  </w:style>
  <w:style w:type="character" w:customStyle="1" w:styleId="BodytextafterfiguretableChar">
    <w:name w:val="Body text after figure/table Char"/>
    <w:link w:val="Bodytextafterfiguretable"/>
    <w:rsid w:val="00597562"/>
    <w:rPr>
      <w:rFonts w:ascii="Arial" w:eastAsia="바탕" w:hAnsi="Arial" w:cs="Times New Roman"/>
      <w:bCs/>
      <w:sz w:val="22"/>
      <w:lang w:val="en-US" w:eastAsia="ja-JP"/>
    </w:rPr>
  </w:style>
  <w:style w:type="paragraph" w:customStyle="1" w:styleId="Tablefigurefootnotes">
    <w:name w:val="Table/figure footnotes"/>
    <w:basedOn w:val="a0"/>
    <w:link w:val="TablefigurefootnotesChar"/>
    <w:rsid w:val="00597562"/>
    <w:pPr>
      <w:keepLines/>
      <w:spacing w:after="60" w:line="240" w:lineRule="auto"/>
    </w:pPr>
    <w:rPr>
      <w:rFonts w:eastAsia="바탕" w:cs="Times New Roman"/>
      <w:color w:val="7F7F7F"/>
      <w:sz w:val="18"/>
    </w:rPr>
  </w:style>
  <w:style w:type="character" w:customStyle="1" w:styleId="TablefigurefootnotesChar">
    <w:name w:val="Table/figure footnotes Char"/>
    <w:link w:val="Tablefigurefootnotes"/>
    <w:rsid w:val="00597562"/>
    <w:rPr>
      <w:rFonts w:ascii="Arial" w:eastAsia="바탕" w:hAnsi="Arial" w:cs="Times New Roman"/>
      <w:bCs/>
      <w:color w:val="7F7F7F"/>
      <w:sz w:val="18"/>
      <w:lang w:val="en-US" w:eastAsia="ja-JP"/>
    </w:rPr>
  </w:style>
  <w:style w:type="paragraph" w:customStyle="1" w:styleId="Figuretitle">
    <w:name w:val="Figure title"/>
    <w:basedOn w:val="a0"/>
    <w:link w:val="FiguretitleChar"/>
    <w:rsid w:val="00597562"/>
    <w:pPr>
      <w:spacing w:before="360" w:line="240" w:lineRule="auto"/>
    </w:pPr>
    <w:rPr>
      <w:rFonts w:eastAsia="바탕" w:cs="Times New Roman"/>
      <w:b/>
    </w:rPr>
  </w:style>
  <w:style w:type="character" w:customStyle="1" w:styleId="FiguretitleChar">
    <w:name w:val="Figure title Char"/>
    <w:link w:val="Figuretitle"/>
    <w:rsid w:val="00597562"/>
    <w:rPr>
      <w:rFonts w:ascii="Arial" w:eastAsia="바탕" w:hAnsi="Arial" w:cs="Times New Roman"/>
      <w:b/>
      <w:bCs/>
      <w:sz w:val="22"/>
      <w:lang w:val="en-US" w:eastAsia="ja-JP"/>
    </w:rPr>
  </w:style>
  <w:style w:type="paragraph" w:customStyle="1" w:styleId="TableText1">
    <w:name w:val="Table Text"/>
    <w:basedOn w:val="a0"/>
    <w:link w:val="TableTextZchn"/>
    <w:rsid w:val="00597562"/>
    <w:pPr>
      <w:spacing w:before="40" w:after="20" w:line="240" w:lineRule="auto"/>
      <w:jc w:val="both"/>
    </w:pPr>
    <w:rPr>
      <w:rFonts w:ascii="Minion" w:eastAsia="Times New Roman" w:hAnsi="Minion" w:cs="Times New Roman"/>
      <w:szCs w:val="20"/>
      <w:lang w:eastAsia="zh-CN"/>
    </w:rPr>
  </w:style>
  <w:style w:type="character" w:customStyle="1" w:styleId="TableTextZchn">
    <w:name w:val="Table Text Zchn"/>
    <w:link w:val="TableText1"/>
    <w:rsid w:val="00597562"/>
    <w:rPr>
      <w:rFonts w:ascii="Minion" w:eastAsia="Times New Roman" w:hAnsi="Minion" w:cs="Times New Roman"/>
      <w:bCs/>
      <w:sz w:val="22"/>
      <w:szCs w:val="20"/>
      <w:lang w:val="en-US" w:eastAsia="zh-CN"/>
    </w:rPr>
  </w:style>
  <w:style w:type="character" w:customStyle="1" w:styleId="author">
    <w:name w:val="author"/>
    <w:rsid w:val="00597562"/>
  </w:style>
  <w:style w:type="character" w:customStyle="1" w:styleId="pubyear">
    <w:name w:val="pubyear"/>
    <w:rsid w:val="00597562"/>
  </w:style>
  <w:style w:type="character" w:customStyle="1" w:styleId="articletitle0">
    <w:name w:val="articletitle"/>
    <w:rsid w:val="00597562"/>
  </w:style>
  <w:style w:type="character" w:customStyle="1" w:styleId="journaltitle">
    <w:name w:val="journaltitle"/>
    <w:rsid w:val="00597562"/>
  </w:style>
  <w:style w:type="character" w:customStyle="1" w:styleId="vol">
    <w:name w:val="vol"/>
    <w:rsid w:val="00597562"/>
  </w:style>
  <w:style w:type="character" w:customStyle="1" w:styleId="pagefirst">
    <w:name w:val="pagefirst"/>
    <w:rsid w:val="00597562"/>
  </w:style>
  <w:style w:type="character" w:customStyle="1" w:styleId="pagelast">
    <w:name w:val="pagelast"/>
    <w:rsid w:val="00597562"/>
  </w:style>
  <w:style w:type="character" w:customStyle="1" w:styleId="doi">
    <w:name w:val="doi"/>
    <w:rsid w:val="00597562"/>
  </w:style>
  <w:style w:type="character" w:customStyle="1" w:styleId="fm-citation-ids-label">
    <w:name w:val="fm-citation-ids-label"/>
    <w:rsid w:val="00597562"/>
  </w:style>
  <w:style w:type="character" w:customStyle="1" w:styleId="Heading2Char1">
    <w:name w:val="Heading 2 Char1"/>
    <w:uiPriority w:val="9"/>
    <w:rsid w:val="00597562"/>
    <w:rPr>
      <w:rFonts w:eastAsia="MS Gothic" w:cs="Times New Roman"/>
      <w:b/>
      <w:bCs/>
      <w:sz w:val="28"/>
      <w:szCs w:val="26"/>
      <w:lang w:eastAsia="ja-JP"/>
    </w:rPr>
  </w:style>
  <w:style w:type="character" w:customStyle="1" w:styleId="tgc">
    <w:name w:val="_tgc"/>
    <w:rsid w:val="00597562"/>
  </w:style>
  <w:style w:type="character" w:customStyle="1" w:styleId="issue-title">
    <w:name w:val="issue-title"/>
    <w:rsid w:val="00597562"/>
  </w:style>
  <w:style w:type="paragraph" w:customStyle="1" w:styleId="Pa5">
    <w:name w:val="Pa5"/>
    <w:basedOn w:val="a0"/>
    <w:next w:val="a0"/>
    <w:uiPriority w:val="99"/>
    <w:rsid w:val="00597562"/>
    <w:pPr>
      <w:widowControl w:val="0"/>
      <w:autoSpaceDE w:val="0"/>
      <w:autoSpaceDN w:val="0"/>
      <w:adjustRightInd w:val="0"/>
      <w:spacing w:before="360" w:line="561" w:lineRule="atLeast"/>
    </w:pPr>
    <w:rPr>
      <w:rFonts w:ascii="BI Sans" w:hAnsi="BI Sans" w:cs="BI Sans"/>
    </w:rPr>
  </w:style>
  <w:style w:type="paragraph" w:customStyle="1" w:styleId="Sinespaciado1">
    <w:name w:val="Sin espaciado1"/>
    <w:uiPriority w:val="99"/>
    <w:rsid w:val="00597562"/>
    <w:rPr>
      <w:rFonts w:ascii="Times New Roman" w:eastAsia="MS Mincho" w:hAnsi="Times New Roman" w:cs="Times New Roman"/>
      <w:lang w:val="en-US" w:eastAsia="ja-JP"/>
    </w:rPr>
  </w:style>
  <w:style w:type="paragraph" w:customStyle="1" w:styleId="Pa7">
    <w:name w:val="Pa7"/>
    <w:basedOn w:val="a0"/>
    <w:next w:val="a0"/>
    <w:uiPriority w:val="99"/>
    <w:rsid w:val="00597562"/>
    <w:pPr>
      <w:autoSpaceDE w:val="0"/>
      <w:autoSpaceDN w:val="0"/>
      <w:adjustRightInd w:val="0"/>
      <w:spacing w:line="201" w:lineRule="atLeast"/>
    </w:pPr>
    <w:rPr>
      <w:rFonts w:ascii="AGaramond" w:hAnsi="AGaramond"/>
    </w:rPr>
  </w:style>
  <w:style w:type="character" w:customStyle="1" w:styleId="A10">
    <w:name w:val="A1"/>
    <w:uiPriority w:val="99"/>
    <w:rsid w:val="00597562"/>
    <w:rPr>
      <w:rFonts w:ascii="Myriad Pro Light" w:hAnsi="Myriad Pro Light" w:cs="Myriad Pro Light"/>
      <w:b/>
      <w:bCs/>
      <w:color w:val="223289"/>
      <w:sz w:val="16"/>
      <w:szCs w:val="16"/>
    </w:rPr>
  </w:style>
  <w:style w:type="character" w:customStyle="1" w:styleId="A17">
    <w:name w:val="A17"/>
    <w:uiPriority w:val="99"/>
    <w:rsid w:val="00597562"/>
    <w:rPr>
      <w:rFonts w:cs="AGaramond"/>
      <w:color w:val="221E1F"/>
      <w:sz w:val="14"/>
      <w:szCs w:val="14"/>
    </w:rPr>
  </w:style>
  <w:style w:type="character" w:customStyle="1" w:styleId="A16">
    <w:name w:val="A16"/>
    <w:uiPriority w:val="99"/>
    <w:rsid w:val="00597562"/>
    <w:rPr>
      <w:rFonts w:cs="Minion Pro"/>
      <w:color w:val="000000"/>
    </w:rPr>
  </w:style>
  <w:style w:type="paragraph" w:customStyle="1" w:styleId="Tabletext2">
    <w:name w:val="Table text"/>
    <w:basedOn w:val="a0"/>
    <w:link w:val="TabletextChar0"/>
    <w:rsid w:val="00597562"/>
    <w:pPr>
      <w:spacing w:before="40" w:after="40" w:line="240" w:lineRule="auto"/>
    </w:pPr>
    <w:rPr>
      <w:sz w:val="21"/>
      <w:szCs w:val="21"/>
      <w:lang w:bidi="th-TH"/>
    </w:rPr>
  </w:style>
  <w:style w:type="paragraph" w:customStyle="1" w:styleId="Tablebullets">
    <w:name w:val="Table bullets"/>
    <w:basedOn w:val="Tabletext2"/>
    <w:link w:val="TablebulletsChar"/>
    <w:rsid w:val="00597562"/>
    <w:pPr>
      <w:numPr>
        <w:numId w:val="42"/>
      </w:numPr>
      <w:ind w:left="185" w:hanging="185"/>
    </w:pPr>
  </w:style>
  <w:style w:type="character" w:customStyle="1" w:styleId="TabletextChar0">
    <w:name w:val="Table text Char"/>
    <w:link w:val="Tabletext2"/>
    <w:rsid w:val="00597562"/>
    <w:rPr>
      <w:rFonts w:ascii="Arial" w:eastAsia="MS Mincho" w:hAnsi="Arial" w:cs="Arial"/>
      <w:bCs/>
      <w:sz w:val="21"/>
      <w:szCs w:val="21"/>
      <w:lang w:val="en-US" w:eastAsia="ja-JP" w:bidi="th-TH"/>
    </w:rPr>
  </w:style>
  <w:style w:type="paragraph" w:customStyle="1" w:styleId="Tablefootnotes">
    <w:name w:val="Table footnotes"/>
    <w:basedOn w:val="Tabletext2"/>
    <w:link w:val="TablefootnotesChar"/>
    <w:rsid w:val="00597562"/>
  </w:style>
  <w:style w:type="character" w:customStyle="1" w:styleId="TablebulletsChar">
    <w:name w:val="Table bullets Char"/>
    <w:link w:val="Tablebullets"/>
    <w:rsid w:val="00597562"/>
    <w:rPr>
      <w:rFonts w:ascii="Arial" w:eastAsia="MS Mincho" w:hAnsi="Arial" w:cs="Arial"/>
      <w:bCs/>
      <w:sz w:val="21"/>
      <w:szCs w:val="21"/>
      <w:lang w:val="en-US" w:eastAsia="ja-JP" w:bidi="th-TH"/>
    </w:rPr>
  </w:style>
  <w:style w:type="paragraph" w:customStyle="1" w:styleId="Tablecolumnheaders">
    <w:name w:val="Table column headers"/>
    <w:basedOn w:val="Tablefootnotes"/>
    <w:link w:val="TablecolumnheadersChar"/>
    <w:rsid w:val="00597562"/>
    <w:rPr>
      <w:b/>
    </w:rPr>
  </w:style>
  <w:style w:type="character" w:customStyle="1" w:styleId="TablefootnotesChar">
    <w:name w:val="Table footnotes Char"/>
    <w:link w:val="Tablefootnotes"/>
    <w:rsid w:val="00597562"/>
    <w:rPr>
      <w:rFonts w:ascii="Arial" w:eastAsia="MS Mincho" w:hAnsi="Arial" w:cs="Arial"/>
      <w:bCs/>
      <w:sz w:val="21"/>
      <w:szCs w:val="21"/>
      <w:lang w:val="en-US" w:eastAsia="ja-JP" w:bidi="th-TH"/>
    </w:rPr>
  </w:style>
  <w:style w:type="character" w:customStyle="1" w:styleId="TablecolumnheadersChar">
    <w:name w:val="Table column headers Char"/>
    <w:link w:val="Tablecolumnheaders"/>
    <w:rsid w:val="00597562"/>
    <w:rPr>
      <w:rFonts w:ascii="Arial" w:eastAsia="MS Mincho" w:hAnsi="Arial" w:cs="Arial"/>
      <w:b/>
      <w:bCs/>
      <w:sz w:val="21"/>
      <w:szCs w:val="21"/>
      <w:lang w:val="en-US" w:eastAsia="ja-JP" w:bidi="th-TH"/>
    </w:rPr>
  </w:style>
  <w:style w:type="paragraph" w:customStyle="1" w:styleId="Headingunnumbered">
    <w:name w:val="Heading unnumbered"/>
    <w:basedOn w:val="1"/>
    <w:link w:val="HeadingunnumberedChar"/>
    <w:rsid w:val="00597562"/>
  </w:style>
  <w:style w:type="character" w:customStyle="1" w:styleId="HeadingunnumberedChar">
    <w:name w:val="Heading unnumbered Char"/>
    <w:link w:val="Headingunnumbered"/>
    <w:rsid w:val="00597562"/>
    <w:rPr>
      <w:rFonts w:ascii="Arial" w:hAnsi="Arial" w:cs="Arial"/>
      <w:b/>
      <w:bCs/>
      <w:sz w:val="26"/>
      <w:szCs w:val="26"/>
      <w:lang w:val="en-US" w:eastAsia="ja-JP"/>
    </w:rPr>
  </w:style>
  <w:style w:type="table" w:styleId="aff8">
    <w:name w:val="Light Shading"/>
    <w:basedOn w:val="a3"/>
    <w:uiPriority w:val="60"/>
    <w:rsid w:val="00597562"/>
    <w:rPr>
      <w:rFonts w:ascii="Calibri" w:eastAsia="Calibri" w:hAnsi="Calibri" w:cs="Arial"/>
      <w:color w:val="000000"/>
      <w:sz w:val="22"/>
      <w:szCs w:val="22"/>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11">
    <w:name w:val="toc 1"/>
    <w:basedOn w:val="a0"/>
    <w:next w:val="a0"/>
    <w:autoRedefine/>
    <w:uiPriority w:val="39"/>
    <w:unhideWhenUsed/>
    <w:rsid w:val="00597562"/>
    <w:rPr>
      <w:rFonts w:eastAsia="PMingLiU" w:cs="Calibri"/>
      <w:bCs w:val="0"/>
      <w:lang w:eastAsia="zh-TW"/>
    </w:rPr>
  </w:style>
  <w:style w:type="paragraph" w:styleId="32">
    <w:name w:val="toc 3"/>
    <w:basedOn w:val="a0"/>
    <w:next w:val="a0"/>
    <w:autoRedefine/>
    <w:uiPriority w:val="39"/>
    <w:unhideWhenUsed/>
    <w:rsid w:val="00597562"/>
    <w:pPr>
      <w:spacing w:after="100"/>
      <w:ind w:left="440"/>
    </w:pPr>
  </w:style>
  <w:style w:type="paragraph" w:styleId="23">
    <w:name w:val="toc 2"/>
    <w:basedOn w:val="a0"/>
    <w:next w:val="a0"/>
    <w:autoRedefine/>
    <w:uiPriority w:val="39"/>
    <w:unhideWhenUsed/>
    <w:rsid w:val="00597562"/>
    <w:pPr>
      <w:spacing w:after="100"/>
      <w:ind w:left="220"/>
    </w:pPr>
  </w:style>
  <w:style w:type="table" w:customStyle="1" w:styleId="C-Table">
    <w:name w:val="C-Table"/>
    <w:basedOn w:val="a3"/>
    <w:rsid w:val="00597562"/>
    <w:rPr>
      <w:rFonts w:ascii="Times New Roman" w:eastAsia="Times New Roman" w:hAnsi="Times New Roman" w:cs="Times New Roman"/>
      <w:sz w:val="20"/>
      <w:szCs w:val="20"/>
      <w:lang w:val="en-US"/>
    </w:rPr>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rPr>
      <w:cantSplit/>
    </w:trPr>
  </w:style>
  <w:style w:type="character" w:customStyle="1" w:styleId="C-Hyperlink">
    <w:name w:val="C-Hyperlink"/>
    <w:rsid w:val="00597562"/>
    <w:rPr>
      <w:color w:val="0000FF"/>
    </w:rPr>
  </w:style>
  <w:style w:type="paragraph" w:customStyle="1" w:styleId="TablecontentL">
    <w:name w:val="Table content L"/>
    <w:basedOn w:val="a0"/>
    <w:link w:val="TablecontentLChar"/>
    <w:rsid w:val="00597562"/>
    <w:pPr>
      <w:spacing w:before="40" w:after="40"/>
      <w:ind w:left="35"/>
    </w:pPr>
    <w:rPr>
      <w:rFonts w:eastAsia="Times New Roman" w:cs="Calibri"/>
      <w:bCs w:val="0"/>
      <w:spacing w:val="-6"/>
      <w:sz w:val="20"/>
      <w:szCs w:val="20"/>
      <w:lang w:eastAsia="de-DE"/>
    </w:rPr>
  </w:style>
  <w:style w:type="character" w:customStyle="1" w:styleId="TablecontentLChar">
    <w:name w:val="Table content L Char"/>
    <w:link w:val="TablecontentL"/>
    <w:rsid w:val="00597562"/>
    <w:rPr>
      <w:rFonts w:ascii="Arial" w:eastAsia="Times New Roman" w:hAnsi="Arial" w:cs="Calibri"/>
      <w:spacing w:val="-6"/>
      <w:sz w:val="20"/>
      <w:szCs w:val="20"/>
      <w:lang w:val="en-US" w:eastAsia="de-DE"/>
    </w:rPr>
  </w:style>
  <w:style w:type="paragraph" w:customStyle="1" w:styleId="TablecolumnheaderL">
    <w:name w:val="Table column header L"/>
    <w:basedOn w:val="a0"/>
    <w:link w:val="TablecolumnheaderLChar"/>
    <w:rsid w:val="00597562"/>
    <w:pPr>
      <w:spacing w:before="40" w:after="40"/>
    </w:pPr>
    <w:rPr>
      <w:rFonts w:eastAsia="Times New Roman"/>
      <w:b/>
      <w:bCs w:val="0"/>
      <w:color w:val="FFFFFF"/>
      <w:szCs w:val="18"/>
      <w:lang w:eastAsia="de-DE"/>
    </w:rPr>
  </w:style>
  <w:style w:type="character" w:customStyle="1" w:styleId="TablecolumnheaderLChar">
    <w:name w:val="Table column header L Char"/>
    <w:link w:val="TablecolumnheaderL"/>
    <w:rsid w:val="00597562"/>
    <w:rPr>
      <w:rFonts w:ascii="Arial" w:eastAsia="Times New Roman" w:hAnsi="Arial" w:cs="Arial"/>
      <w:b/>
      <w:color w:val="FFFFFF"/>
      <w:sz w:val="22"/>
      <w:szCs w:val="18"/>
      <w:lang w:val="en-US" w:eastAsia="de-DE"/>
    </w:rPr>
  </w:style>
  <w:style w:type="paragraph" w:styleId="aff9">
    <w:name w:val="table of figures"/>
    <w:basedOn w:val="a0"/>
    <w:next w:val="a0"/>
    <w:uiPriority w:val="99"/>
    <w:rsid w:val="00597562"/>
    <w:pPr>
      <w:tabs>
        <w:tab w:val="right" w:leader="dot" w:pos="9016"/>
      </w:tabs>
      <w:spacing w:after="80"/>
    </w:pPr>
    <w:rPr>
      <w:noProof/>
      <w:szCs w:val="20"/>
    </w:rPr>
  </w:style>
  <w:style w:type="paragraph" w:customStyle="1" w:styleId="Tablefiguretitle">
    <w:name w:val="Table/figure title"/>
    <w:basedOn w:val="20"/>
    <w:link w:val="TablefiguretitleChar"/>
    <w:qFormat/>
    <w:rsid w:val="00785906"/>
    <w:pPr>
      <w:spacing w:before="120" w:after="240" w:line="276" w:lineRule="auto"/>
      <w:contextualSpacing w:val="0"/>
    </w:pPr>
    <w:rPr>
      <w:b w:val="0"/>
      <w:bCs w:val="0"/>
      <w:i w:val="0"/>
      <w:iCs w:val="0"/>
      <w:lang w:eastAsia="ko-KR"/>
    </w:rPr>
  </w:style>
  <w:style w:type="paragraph" w:customStyle="1" w:styleId="Tablefigurefootnote">
    <w:name w:val="Table/figure footnote"/>
    <w:basedOn w:val="a0"/>
    <w:link w:val="TablefigurefootnoteChar"/>
    <w:qFormat/>
    <w:rsid w:val="00597562"/>
    <w:pPr>
      <w:spacing w:before="120" w:line="276" w:lineRule="auto"/>
    </w:pPr>
    <w:rPr>
      <w:sz w:val="20"/>
      <w:szCs w:val="20"/>
    </w:rPr>
  </w:style>
  <w:style w:type="character" w:customStyle="1" w:styleId="TablefiguretitleChar">
    <w:name w:val="Table/figure title Char"/>
    <w:basedOn w:val="2Char"/>
    <w:link w:val="Tablefiguretitle"/>
    <w:rsid w:val="00785906"/>
    <w:rPr>
      <w:rFonts w:ascii="Arial" w:hAnsi="Arial" w:cs="Arial"/>
      <w:b w:val="0"/>
      <w:bCs w:val="0"/>
      <w:i w:val="0"/>
      <w:iCs w:val="0"/>
      <w:lang w:val="en-US" w:eastAsia="ko-KR"/>
    </w:rPr>
  </w:style>
  <w:style w:type="character" w:customStyle="1" w:styleId="TablefigurefootnoteChar">
    <w:name w:val="Table/figure footnote Char"/>
    <w:basedOn w:val="a2"/>
    <w:link w:val="Tablefigurefootnote"/>
    <w:rsid w:val="00597562"/>
    <w:rPr>
      <w:rFonts w:ascii="Arial" w:eastAsia="MS Mincho" w:hAnsi="Arial" w:cs="Arial"/>
      <w:bCs/>
      <w:sz w:val="20"/>
      <w:szCs w:val="20"/>
      <w:lang w:val="en-US" w:eastAsia="ja-JP"/>
    </w:rPr>
  </w:style>
  <w:style w:type="paragraph" w:customStyle="1" w:styleId="BulletsL2">
    <w:name w:val="Bullets L2"/>
    <w:basedOn w:val="a1"/>
    <w:link w:val="BulletsL2Char"/>
    <w:qFormat/>
    <w:rsid w:val="00597562"/>
    <w:pPr>
      <w:numPr>
        <w:ilvl w:val="1"/>
        <w:numId w:val="32"/>
      </w:numPr>
      <w:spacing w:after="200"/>
      <w:ind w:left="1134" w:hanging="524"/>
    </w:pPr>
  </w:style>
  <w:style w:type="character" w:customStyle="1" w:styleId="BulletsL2Char">
    <w:name w:val="Bullets L2 Char"/>
    <w:basedOn w:val="Char3"/>
    <w:link w:val="BulletsL2"/>
    <w:rsid w:val="00597562"/>
    <w:rPr>
      <w:rFonts w:ascii="Arial" w:eastAsia="MS Mincho" w:hAnsi="Arial" w:cs="Arial"/>
      <w:bCs/>
      <w:sz w:val="22"/>
      <w:szCs w:val="21"/>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2158531">
      <w:bodyDiv w:val="1"/>
      <w:marLeft w:val="0"/>
      <w:marRight w:val="0"/>
      <w:marTop w:val="0"/>
      <w:marBottom w:val="0"/>
      <w:divBdr>
        <w:top w:val="none" w:sz="0" w:space="0" w:color="auto"/>
        <w:left w:val="none" w:sz="0" w:space="0" w:color="auto"/>
        <w:bottom w:val="none" w:sz="0" w:space="0" w:color="auto"/>
        <w:right w:val="none" w:sz="0" w:space="0" w:color="auto"/>
      </w:divBdr>
    </w:div>
    <w:div w:id="758448476">
      <w:bodyDiv w:val="1"/>
      <w:marLeft w:val="0"/>
      <w:marRight w:val="0"/>
      <w:marTop w:val="0"/>
      <w:marBottom w:val="0"/>
      <w:divBdr>
        <w:top w:val="none" w:sz="0" w:space="0" w:color="auto"/>
        <w:left w:val="none" w:sz="0" w:space="0" w:color="auto"/>
        <w:bottom w:val="none" w:sz="0" w:space="0" w:color="auto"/>
        <w:right w:val="none" w:sz="0" w:space="0" w:color="auto"/>
      </w:divBdr>
    </w:div>
    <w:div w:id="956447395">
      <w:bodyDiv w:val="1"/>
      <w:marLeft w:val="0"/>
      <w:marRight w:val="0"/>
      <w:marTop w:val="0"/>
      <w:marBottom w:val="0"/>
      <w:divBdr>
        <w:top w:val="none" w:sz="0" w:space="0" w:color="auto"/>
        <w:left w:val="none" w:sz="0" w:space="0" w:color="auto"/>
        <w:bottom w:val="none" w:sz="0" w:space="0" w:color="auto"/>
        <w:right w:val="none" w:sz="0" w:space="0" w:color="auto"/>
      </w:divBdr>
    </w:div>
    <w:div w:id="993877415">
      <w:bodyDiv w:val="1"/>
      <w:marLeft w:val="0"/>
      <w:marRight w:val="0"/>
      <w:marTop w:val="0"/>
      <w:marBottom w:val="0"/>
      <w:divBdr>
        <w:top w:val="none" w:sz="0" w:space="0" w:color="auto"/>
        <w:left w:val="none" w:sz="0" w:space="0" w:color="auto"/>
        <w:bottom w:val="none" w:sz="0" w:space="0" w:color="auto"/>
        <w:right w:val="none" w:sz="0" w:space="0" w:color="auto"/>
      </w:divBdr>
    </w:div>
    <w:div w:id="1012418480">
      <w:bodyDiv w:val="1"/>
      <w:marLeft w:val="0"/>
      <w:marRight w:val="0"/>
      <w:marTop w:val="0"/>
      <w:marBottom w:val="0"/>
      <w:divBdr>
        <w:top w:val="none" w:sz="0" w:space="0" w:color="auto"/>
        <w:left w:val="none" w:sz="0" w:space="0" w:color="auto"/>
        <w:bottom w:val="none" w:sz="0" w:space="0" w:color="auto"/>
        <w:right w:val="none" w:sz="0" w:space="0" w:color="auto"/>
      </w:divBdr>
      <w:divsChild>
        <w:div w:id="1432622086">
          <w:marLeft w:val="0"/>
          <w:marRight w:val="0"/>
          <w:marTop w:val="0"/>
          <w:marBottom w:val="0"/>
          <w:divBdr>
            <w:top w:val="none" w:sz="0" w:space="0" w:color="auto"/>
            <w:left w:val="none" w:sz="0" w:space="0" w:color="auto"/>
            <w:bottom w:val="none" w:sz="0" w:space="0" w:color="auto"/>
            <w:right w:val="none" w:sz="0" w:space="0" w:color="auto"/>
          </w:divBdr>
          <w:divsChild>
            <w:div w:id="771440793">
              <w:marLeft w:val="0"/>
              <w:marRight w:val="0"/>
              <w:marTop w:val="0"/>
              <w:marBottom w:val="0"/>
              <w:divBdr>
                <w:top w:val="none" w:sz="0" w:space="0" w:color="auto"/>
                <w:left w:val="none" w:sz="0" w:space="0" w:color="auto"/>
                <w:bottom w:val="none" w:sz="0" w:space="0" w:color="auto"/>
                <w:right w:val="none" w:sz="0" w:space="0" w:color="auto"/>
              </w:divBdr>
              <w:divsChild>
                <w:div w:id="856505596">
                  <w:marLeft w:val="0"/>
                  <w:marRight w:val="0"/>
                  <w:marTop w:val="0"/>
                  <w:marBottom w:val="0"/>
                  <w:divBdr>
                    <w:top w:val="none" w:sz="0" w:space="0" w:color="auto"/>
                    <w:left w:val="none" w:sz="0" w:space="0" w:color="auto"/>
                    <w:bottom w:val="none" w:sz="0" w:space="0" w:color="auto"/>
                    <w:right w:val="none" w:sz="0" w:space="0" w:color="auto"/>
                  </w:divBdr>
                  <w:divsChild>
                    <w:div w:id="156198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214990">
      <w:bodyDiv w:val="1"/>
      <w:marLeft w:val="0"/>
      <w:marRight w:val="0"/>
      <w:marTop w:val="0"/>
      <w:marBottom w:val="0"/>
      <w:divBdr>
        <w:top w:val="none" w:sz="0" w:space="0" w:color="auto"/>
        <w:left w:val="none" w:sz="0" w:space="0" w:color="auto"/>
        <w:bottom w:val="none" w:sz="0" w:space="0" w:color="auto"/>
        <w:right w:val="none" w:sz="0" w:space="0" w:color="auto"/>
      </w:divBdr>
    </w:div>
    <w:div w:id="1523670298">
      <w:bodyDiv w:val="1"/>
      <w:marLeft w:val="0"/>
      <w:marRight w:val="0"/>
      <w:marTop w:val="0"/>
      <w:marBottom w:val="0"/>
      <w:divBdr>
        <w:top w:val="none" w:sz="0" w:space="0" w:color="auto"/>
        <w:left w:val="none" w:sz="0" w:space="0" w:color="auto"/>
        <w:bottom w:val="none" w:sz="0" w:space="0" w:color="auto"/>
        <w:right w:val="none" w:sz="0" w:space="0" w:color="auto"/>
      </w:divBdr>
    </w:div>
    <w:div w:id="1576042272">
      <w:bodyDiv w:val="1"/>
      <w:marLeft w:val="0"/>
      <w:marRight w:val="0"/>
      <w:marTop w:val="0"/>
      <w:marBottom w:val="0"/>
      <w:divBdr>
        <w:top w:val="none" w:sz="0" w:space="0" w:color="auto"/>
        <w:left w:val="none" w:sz="0" w:space="0" w:color="auto"/>
        <w:bottom w:val="none" w:sz="0" w:space="0" w:color="auto"/>
        <w:right w:val="none" w:sz="0" w:space="0" w:color="auto"/>
      </w:divBdr>
    </w:div>
    <w:div w:id="1607351539">
      <w:bodyDiv w:val="1"/>
      <w:marLeft w:val="0"/>
      <w:marRight w:val="0"/>
      <w:marTop w:val="0"/>
      <w:marBottom w:val="0"/>
      <w:divBdr>
        <w:top w:val="none" w:sz="0" w:space="0" w:color="auto"/>
        <w:left w:val="none" w:sz="0" w:space="0" w:color="auto"/>
        <w:bottom w:val="none" w:sz="0" w:space="0" w:color="auto"/>
        <w:right w:val="none" w:sz="0" w:space="0" w:color="auto"/>
      </w:divBdr>
    </w:div>
    <w:div w:id="2065719090">
      <w:bodyDiv w:val="1"/>
      <w:marLeft w:val="0"/>
      <w:marRight w:val="0"/>
      <w:marTop w:val="0"/>
      <w:marBottom w:val="0"/>
      <w:divBdr>
        <w:top w:val="none" w:sz="0" w:space="0" w:color="auto"/>
        <w:left w:val="none" w:sz="0" w:space="0" w:color="auto"/>
        <w:bottom w:val="none" w:sz="0" w:space="0" w:color="auto"/>
        <w:right w:val="none" w:sz="0" w:space="0" w:color="auto"/>
      </w:divBdr>
      <w:divsChild>
        <w:div w:id="34543060">
          <w:marLeft w:val="0"/>
          <w:marRight w:val="0"/>
          <w:marTop w:val="0"/>
          <w:marBottom w:val="0"/>
          <w:divBdr>
            <w:top w:val="none" w:sz="0" w:space="0" w:color="auto"/>
            <w:left w:val="none" w:sz="0" w:space="0" w:color="auto"/>
            <w:bottom w:val="none" w:sz="0" w:space="0" w:color="auto"/>
            <w:right w:val="none" w:sz="0" w:space="0" w:color="auto"/>
          </w:divBdr>
          <w:divsChild>
            <w:div w:id="148639985">
              <w:marLeft w:val="0"/>
              <w:marRight w:val="0"/>
              <w:marTop w:val="0"/>
              <w:marBottom w:val="0"/>
              <w:divBdr>
                <w:top w:val="none" w:sz="0" w:space="0" w:color="auto"/>
                <w:left w:val="none" w:sz="0" w:space="0" w:color="auto"/>
                <w:bottom w:val="none" w:sz="0" w:space="0" w:color="auto"/>
                <w:right w:val="none" w:sz="0" w:space="0" w:color="auto"/>
              </w:divBdr>
              <w:divsChild>
                <w:div w:id="1665861389">
                  <w:marLeft w:val="0"/>
                  <w:marRight w:val="0"/>
                  <w:marTop w:val="0"/>
                  <w:marBottom w:val="0"/>
                  <w:divBdr>
                    <w:top w:val="none" w:sz="0" w:space="0" w:color="auto"/>
                    <w:left w:val="none" w:sz="0" w:space="0" w:color="auto"/>
                    <w:bottom w:val="none" w:sz="0" w:space="0" w:color="auto"/>
                    <w:right w:val="none" w:sz="0" w:space="0" w:color="auto"/>
                  </w:divBdr>
                  <w:divsChild>
                    <w:div w:id="110226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ison\OneDrive\Documents\Custom%20Office%20Templates\Unnumbered%20headings\Arial%2011pt%20MS%201.5%20spp%20US%20sp.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52A455B93A1EE43936356104911AB54" ma:contentTypeVersion="0" ma:contentTypeDescription="Create a new document." ma:contentTypeScope="" ma:versionID="707d5d8ab808edb6f8fc6569b5ee0201">
  <xsd:schema xmlns:xsd="http://www.w3.org/2001/XMLSchema" xmlns:xs="http://www.w3.org/2001/XMLSchema" xmlns:p="http://schemas.microsoft.com/office/2006/metadata/properties" targetNamespace="http://schemas.microsoft.com/office/2006/metadata/properties" ma:root="true" ma:fieldsID="dadbb792f4d3437e4c214d0dd8fc7a1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919B1B1-923F-463E-A9B3-37991A22FB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B77465F8-D2F8-4C4B-AA90-AC8472E9B43B}">
  <ds:schemaRefs>
    <ds:schemaRef ds:uri="http://schemas.openxmlformats.org/officeDocument/2006/bibliography"/>
  </ds:schemaRefs>
</ds:datastoreItem>
</file>

<file path=customXml/itemProps3.xml><?xml version="1.0" encoding="utf-8"?>
<ds:datastoreItem xmlns:ds="http://schemas.openxmlformats.org/officeDocument/2006/customXml" ds:itemID="{B90442D3-11BE-434A-82D0-E95D3A76170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12D87A3-34E8-4A5D-819F-FB63F9FD972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Arial 11pt MS 1.5 spp US sp</Template>
  <TotalTime>6</TotalTime>
  <Pages>1</Pages>
  <Words>44</Words>
  <Characters>256</Characters>
  <Application>Microsoft Office Word</Application>
  <DocSecurity>0</DocSecurity>
  <Lines>2</Lines>
  <Paragraphs>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Louisa Lyon</dc:creator>
  <cp:lastModifiedBy>Kim JeeHung</cp:lastModifiedBy>
  <cp:revision>3</cp:revision>
  <cp:lastPrinted>2020-08-17T08:46:00Z</cp:lastPrinted>
  <dcterms:created xsi:type="dcterms:W3CDTF">2021-02-24T05:40:00Z</dcterms:created>
  <dcterms:modified xsi:type="dcterms:W3CDTF">2021-02-24T05:46:00Z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0x010100052A455B93A1EE43936356104911AB54</vt:lpwstr>
  </property>
</Properties>
</file>