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B950E" w14:textId="4EBCD067" w:rsidR="00F646D2" w:rsidRPr="00CD6FAA" w:rsidRDefault="0049612C" w:rsidP="0049612C">
      <w:pPr>
        <w:spacing w:line="480" w:lineRule="auto"/>
        <w:jc w:val="center"/>
        <w:rPr>
          <w:rFonts w:ascii="Times New Roman" w:hAnsi="Times New Roman"/>
          <w:color w:val="000000" w:themeColor="text1"/>
          <w:szCs w:val="24"/>
        </w:rPr>
      </w:pPr>
      <w:r w:rsidRPr="00CD6FAA">
        <w:rPr>
          <w:rFonts w:ascii="Times New Roman" w:hAnsi="Times New Roman"/>
          <w:color w:val="000000" w:themeColor="text1"/>
          <w:szCs w:val="24"/>
          <w:lang w:val="en-GB"/>
        </w:rPr>
        <w:t>Additional file 1</w:t>
      </w:r>
    </w:p>
    <w:p w14:paraId="1B32003F" w14:textId="47ADDFF7" w:rsidR="009F162B" w:rsidRPr="008170F6" w:rsidRDefault="009F162B" w:rsidP="00EB7391">
      <w:pPr>
        <w:rPr>
          <w:rFonts w:ascii="Times New Roman" w:hAnsi="Times New Roman"/>
          <w:b/>
          <w:bCs/>
          <w:iCs/>
          <w:sz w:val="44"/>
          <w:szCs w:val="44"/>
          <w:lang w:val="en-GB"/>
        </w:rPr>
      </w:pPr>
      <w:r w:rsidRPr="008170F6">
        <w:rPr>
          <w:rFonts w:ascii="Times New Roman" w:hAnsi="Times New Roman"/>
          <w:b/>
          <w:bCs/>
          <w:sz w:val="44"/>
          <w:szCs w:val="44"/>
          <w:lang w:val="en-GB"/>
        </w:rPr>
        <w:t>A non-classical route of efficient plant uptake verified with fluorescent nanoparticles and root adhesion forces investigated using AFM</w:t>
      </w:r>
      <w:r w:rsidRPr="008170F6">
        <w:rPr>
          <w:rFonts w:ascii="Times New Roman" w:hAnsi="Times New Roman"/>
          <w:b/>
          <w:bCs/>
          <w:iCs/>
          <w:sz w:val="44"/>
          <w:szCs w:val="44"/>
          <w:lang w:val="en-GB"/>
        </w:rPr>
        <w:t xml:space="preserve"> </w:t>
      </w:r>
    </w:p>
    <w:p w14:paraId="1B25BC29" w14:textId="77777777" w:rsidR="008170F6" w:rsidRPr="00836677" w:rsidRDefault="008170F6" w:rsidP="008170F6">
      <w:pPr>
        <w:spacing w:line="360" w:lineRule="auto"/>
        <w:rPr>
          <w:rFonts w:ascii="Times New Roman" w:hAnsi="Times New Roman"/>
          <w:iCs/>
          <w:szCs w:val="24"/>
          <w:lang w:val="en-GB"/>
        </w:rPr>
      </w:pPr>
      <w:r w:rsidRPr="00836677">
        <w:rPr>
          <w:rFonts w:ascii="Times New Roman" w:hAnsi="Times New Roman"/>
          <w:iCs/>
          <w:szCs w:val="24"/>
          <w:lang w:val="en-GB"/>
        </w:rPr>
        <w:t>Sandeep Sharma,</w:t>
      </w:r>
      <w:r w:rsidRPr="00836677">
        <w:rPr>
          <w:rFonts w:ascii="Times New Roman" w:hAnsi="Times New Roman"/>
          <w:iCs/>
          <w:szCs w:val="24"/>
          <w:vertAlign w:val="superscript"/>
          <w:lang w:val="en-GB"/>
        </w:rPr>
        <w:t xml:space="preserve">1 </w:t>
      </w:r>
      <w:r w:rsidRPr="00836677">
        <w:rPr>
          <w:rFonts w:ascii="Times New Roman" w:hAnsi="Times New Roman"/>
          <w:iCs/>
          <w:szCs w:val="24"/>
          <w:lang w:val="en-GB"/>
        </w:rPr>
        <w:t>Mohd. Muddassir,</w:t>
      </w:r>
      <w:r w:rsidRPr="00836677">
        <w:rPr>
          <w:rFonts w:ascii="Times New Roman" w:hAnsi="Times New Roman"/>
          <w:iCs/>
          <w:szCs w:val="24"/>
          <w:vertAlign w:val="superscript"/>
          <w:lang w:val="en-GB"/>
        </w:rPr>
        <w:t xml:space="preserve">2 </w:t>
      </w:r>
      <w:r w:rsidRPr="00836677">
        <w:rPr>
          <w:rFonts w:ascii="Times New Roman" w:hAnsi="Times New Roman"/>
          <w:iCs/>
          <w:szCs w:val="24"/>
          <w:lang w:val="en-GB"/>
        </w:rPr>
        <w:t>Saraladevi Muthusamy,</w:t>
      </w:r>
      <w:r w:rsidRPr="00836677">
        <w:rPr>
          <w:rFonts w:ascii="Times New Roman" w:hAnsi="Times New Roman"/>
          <w:iCs/>
          <w:szCs w:val="24"/>
          <w:vertAlign w:val="superscript"/>
          <w:lang w:val="en-GB"/>
        </w:rPr>
        <w:t xml:space="preserve">3 </w:t>
      </w:r>
      <w:r w:rsidRPr="00836677">
        <w:rPr>
          <w:rFonts w:ascii="Times New Roman" w:hAnsi="Times New Roman"/>
          <w:iCs/>
          <w:color w:val="000000" w:themeColor="text1"/>
          <w:szCs w:val="24"/>
          <w:lang w:val="en-GB"/>
        </w:rPr>
        <w:t>Pardeep Kumar Vaishnav,</w:t>
      </w:r>
      <w:r w:rsidRPr="00836677">
        <w:rPr>
          <w:rFonts w:ascii="Times New Roman" w:hAnsi="Times New Roman"/>
          <w:iCs/>
          <w:color w:val="000000" w:themeColor="text1"/>
          <w:szCs w:val="24"/>
          <w:vertAlign w:val="superscript"/>
          <w:lang w:val="en-GB"/>
        </w:rPr>
        <w:t xml:space="preserve">4 </w:t>
      </w:r>
      <w:r w:rsidRPr="00836677">
        <w:rPr>
          <w:rFonts w:ascii="Times New Roman" w:hAnsi="Times New Roman"/>
          <w:iCs/>
          <w:color w:val="000000" w:themeColor="text1"/>
          <w:szCs w:val="24"/>
          <w:lang w:val="en-GB"/>
        </w:rPr>
        <w:t>Manish Singh,</w:t>
      </w:r>
      <w:r w:rsidRPr="00836677">
        <w:rPr>
          <w:rFonts w:ascii="Times New Roman" w:hAnsi="Times New Roman"/>
          <w:iCs/>
          <w:color w:val="000000" w:themeColor="text1"/>
          <w:szCs w:val="24"/>
          <w:vertAlign w:val="superscript"/>
          <w:lang w:val="en-GB"/>
        </w:rPr>
        <w:t xml:space="preserve">1 </w:t>
      </w:r>
      <w:r w:rsidRPr="00836677">
        <w:rPr>
          <w:rFonts w:ascii="Times New Roman" w:hAnsi="Times New Roman"/>
          <w:iCs/>
          <w:szCs w:val="24"/>
          <w:lang w:val="en-GB"/>
        </w:rPr>
        <w:t>Selvaraju Kanagarajan,</w:t>
      </w:r>
      <w:r w:rsidRPr="00836677">
        <w:rPr>
          <w:rFonts w:ascii="Times New Roman" w:hAnsi="Times New Roman"/>
          <w:iCs/>
          <w:szCs w:val="24"/>
          <w:vertAlign w:val="superscript"/>
          <w:lang w:val="en-GB"/>
        </w:rPr>
        <w:t>5</w:t>
      </w:r>
      <w:r w:rsidRPr="00836677">
        <w:rPr>
          <w:rFonts w:ascii="Times New Roman" w:hAnsi="Times New Roman"/>
          <w:iCs/>
          <w:szCs w:val="24"/>
          <w:lang w:val="en-GB"/>
        </w:rPr>
        <w:t>* Deepak Sharma</w:t>
      </w:r>
      <w:r w:rsidRPr="00836677">
        <w:rPr>
          <w:rFonts w:ascii="Times New Roman" w:hAnsi="Times New Roman"/>
          <w:iCs/>
          <w:szCs w:val="24"/>
          <w:vertAlign w:val="superscript"/>
          <w:lang w:val="en-GB"/>
        </w:rPr>
        <w:t>2</w:t>
      </w:r>
      <w:r w:rsidRPr="00836677">
        <w:rPr>
          <w:rFonts w:ascii="Times New Roman" w:hAnsi="Times New Roman"/>
          <w:iCs/>
          <w:szCs w:val="24"/>
          <w:lang w:val="en-GB"/>
        </w:rPr>
        <w:t xml:space="preserve"> and Vijayakumar Shanmugam</w:t>
      </w:r>
      <w:r w:rsidRPr="00836677">
        <w:rPr>
          <w:rFonts w:ascii="Times New Roman" w:hAnsi="Times New Roman"/>
          <w:iCs/>
          <w:szCs w:val="24"/>
          <w:vertAlign w:val="superscript"/>
          <w:lang w:val="en-GB"/>
        </w:rPr>
        <w:t>1</w:t>
      </w:r>
      <w:r w:rsidRPr="00836677">
        <w:rPr>
          <w:rFonts w:ascii="Times New Roman" w:hAnsi="Times New Roman"/>
          <w:iCs/>
          <w:szCs w:val="24"/>
          <w:lang w:val="en-GB"/>
        </w:rPr>
        <w:t>*</w:t>
      </w:r>
    </w:p>
    <w:p w14:paraId="11B0335C" w14:textId="77777777" w:rsidR="008170F6" w:rsidRPr="00836677" w:rsidRDefault="008170F6" w:rsidP="008170F6">
      <w:pPr>
        <w:rPr>
          <w:rFonts w:ascii="Times New Roman" w:hAnsi="Times New Roman"/>
          <w:iCs/>
          <w:szCs w:val="24"/>
          <w:lang w:val="en-GB"/>
        </w:rPr>
      </w:pPr>
      <w:r w:rsidRPr="00836677">
        <w:rPr>
          <w:rFonts w:ascii="Times New Roman" w:hAnsi="Times New Roman"/>
          <w:b/>
          <w:iCs/>
          <w:szCs w:val="24"/>
          <w:vertAlign w:val="superscript"/>
          <w:lang w:val="en-GB"/>
        </w:rPr>
        <w:t>1</w:t>
      </w:r>
      <w:r w:rsidRPr="00836677">
        <w:rPr>
          <w:rFonts w:ascii="Times New Roman" w:hAnsi="Times New Roman"/>
          <w:iCs/>
          <w:szCs w:val="24"/>
          <w:lang w:val="en-GB"/>
        </w:rPr>
        <w:t>Institute of Nano Science and Technology, Habitat Centre, Phase- 10, Sector- 64, Mohali, Punjab – 160062, India.</w:t>
      </w:r>
    </w:p>
    <w:p w14:paraId="2FAF0852" w14:textId="77777777" w:rsidR="008170F6" w:rsidRPr="00836677" w:rsidRDefault="008170F6" w:rsidP="008170F6">
      <w:pPr>
        <w:rPr>
          <w:rFonts w:ascii="Times New Roman" w:hAnsi="Times New Roman"/>
          <w:iCs/>
          <w:szCs w:val="24"/>
          <w:lang w:val="en-GB"/>
        </w:rPr>
      </w:pPr>
      <w:r w:rsidRPr="00836677">
        <w:rPr>
          <w:rFonts w:ascii="Times New Roman" w:hAnsi="Times New Roman"/>
          <w:b/>
          <w:iCs/>
          <w:szCs w:val="24"/>
          <w:vertAlign w:val="superscript"/>
          <w:lang w:val="en-GB"/>
        </w:rPr>
        <w:t>2</w:t>
      </w:r>
      <w:r w:rsidRPr="00836677">
        <w:rPr>
          <w:rFonts w:ascii="Times New Roman" w:hAnsi="Times New Roman"/>
          <w:iCs/>
          <w:szCs w:val="24"/>
          <w:lang w:val="en-GB"/>
        </w:rPr>
        <w:t>CSIR-Institute of Microbial Technology, Chandigarh, India.</w:t>
      </w:r>
    </w:p>
    <w:p w14:paraId="68DEF898" w14:textId="77777777" w:rsidR="008170F6" w:rsidRPr="00836677" w:rsidRDefault="008170F6" w:rsidP="008170F6">
      <w:pPr>
        <w:rPr>
          <w:rFonts w:ascii="Times New Roman" w:hAnsi="Times New Roman"/>
          <w:iCs/>
          <w:szCs w:val="24"/>
          <w:lang w:val="en-GB"/>
        </w:rPr>
      </w:pPr>
      <w:r w:rsidRPr="00836677">
        <w:rPr>
          <w:rFonts w:ascii="Times New Roman" w:hAnsi="Times New Roman"/>
          <w:b/>
          <w:iCs/>
          <w:szCs w:val="24"/>
          <w:vertAlign w:val="superscript"/>
          <w:lang w:val="en-GB"/>
        </w:rPr>
        <w:t>3</w:t>
      </w:r>
      <w:r w:rsidRPr="00836677">
        <w:rPr>
          <w:rFonts w:ascii="Times New Roman" w:hAnsi="Times New Roman"/>
          <w:iCs/>
          <w:szCs w:val="24"/>
          <w:lang w:val="en-GB"/>
        </w:rPr>
        <w:t>Applied Microbiology, Department of Chemistry, Lund University, Sweden.</w:t>
      </w:r>
    </w:p>
    <w:p w14:paraId="4CF3D202" w14:textId="77777777" w:rsidR="008170F6" w:rsidRPr="00836677" w:rsidRDefault="008170F6" w:rsidP="008170F6">
      <w:pPr>
        <w:rPr>
          <w:rFonts w:ascii="Times New Roman" w:hAnsi="Times New Roman"/>
          <w:iCs/>
          <w:szCs w:val="24"/>
          <w:lang w:val="en-GB"/>
        </w:rPr>
      </w:pPr>
      <w:r w:rsidRPr="00836677">
        <w:rPr>
          <w:rFonts w:ascii="Times New Roman" w:hAnsi="Times New Roman"/>
          <w:iCs/>
          <w:szCs w:val="24"/>
          <w:vertAlign w:val="superscript"/>
          <w:lang w:val="en-GB"/>
        </w:rPr>
        <w:t>4</w:t>
      </w:r>
      <w:r w:rsidRPr="00836677">
        <w:rPr>
          <w:rFonts w:ascii="Times New Roman" w:hAnsi="Times New Roman"/>
          <w:iCs/>
          <w:szCs w:val="24"/>
          <w:lang w:val="en-GB"/>
        </w:rPr>
        <w:t>Microscopy division, AIIMS, New Delhi.</w:t>
      </w:r>
    </w:p>
    <w:p w14:paraId="40CC7B0E" w14:textId="77777777" w:rsidR="008170F6" w:rsidRPr="00836677" w:rsidRDefault="008170F6" w:rsidP="008170F6">
      <w:pPr>
        <w:spacing w:after="0"/>
        <w:rPr>
          <w:rFonts w:ascii="Times New Roman" w:hAnsi="Times New Roman"/>
          <w:iCs/>
          <w:szCs w:val="24"/>
          <w:lang w:val="en-GB"/>
        </w:rPr>
      </w:pPr>
      <w:r w:rsidRPr="00836677">
        <w:rPr>
          <w:rFonts w:ascii="Times New Roman" w:hAnsi="Times New Roman"/>
          <w:iCs/>
          <w:szCs w:val="24"/>
          <w:vertAlign w:val="superscript"/>
          <w:lang w:val="en-GB"/>
        </w:rPr>
        <w:t>5</w:t>
      </w:r>
      <w:r w:rsidRPr="00836677">
        <w:rPr>
          <w:rFonts w:ascii="Times New Roman" w:hAnsi="Times New Roman"/>
          <w:iCs/>
          <w:color w:val="000000"/>
          <w:spacing w:val="-5"/>
          <w:szCs w:val="24"/>
          <w:shd w:val="clear" w:color="auto" w:fill="FFFFFF"/>
          <w:lang w:val="en-GB"/>
        </w:rPr>
        <w:t>Department of Plant Breeding, Swedish University of Agricultural Sciences, Alnarp, S</w:t>
      </w:r>
      <w:r w:rsidRPr="00836677">
        <w:rPr>
          <w:rFonts w:ascii="Times New Roman" w:hAnsi="Times New Roman"/>
          <w:iCs/>
          <w:szCs w:val="24"/>
          <w:lang w:val="en-GB"/>
        </w:rPr>
        <w:t>weden.</w:t>
      </w:r>
    </w:p>
    <w:p w14:paraId="7F99AA3D" w14:textId="77777777" w:rsidR="008170F6" w:rsidRPr="00836677" w:rsidRDefault="008170F6" w:rsidP="008170F6">
      <w:pPr>
        <w:spacing w:after="0"/>
        <w:rPr>
          <w:rFonts w:ascii="Times New Roman" w:hAnsi="Times New Roman"/>
          <w:iCs/>
          <w:szCs w:val="24"/>
          <w:lang w:val="en-GB"/>
        </w:rPr>
      </w:pPr>
    </w:p>
    <w:p w14:paraId="4524E46A" w14:textId="77777777" w:rsidR="008170F6" w:rsidRPr="00836677" w:rsidRDefault="008170F6" w:rsidP="008170F6">
      <w:pPr>
        <w:spacing w:after="0" w:line="360" w:lineRule="auto"/>
        <w:rPr>
          <w:rFonts w:ascii="Times New Roman" w:hAnsi="Times New Roman"/>
          <w:szCs w:val="24"/>
        </w:rPr>
      </w:pPr>
      <w:r w:rsidRPr="00836677">
        <w:rPr>
          <w:rFonts w:ascii="Times New Roman" w:hAnsi="Times New Roman"/>
          <w:iCs/>
          <w:szCs w:val="24"/>
          <w:lang w:val="en-GB"/>
        </w:rPr>
        <w:t>*</w:t>
      </w:r>
      <w:r w:rsidRPr="00836677">
        <w:rPr>
          <w:rFonts w:ascii="Times New Roman" w:hAnsi="Times New Roman"/>
          <w:b/>
          <w:bCs/>
          <w:szCs w:val="24"/>
        </w:rPr>
        <w:t>Corresponding Authors</w:t>
      </w:r>
    </w:p>
    <w:p w14:paraId="74838F0B" w14:textId="285E7742" w:rsidR="00772188" w:rsidRPr="008170F6" w:rsidRDefault="008170F6" w:rsidP="008170F6">
      <w:pPr>
        <w:spacing w:after="0" w:line="360" w:lineRule="auto"/>
        <w:rPr>
          <w:rFonts w:ascii="Times New Roman" w:hAnsi="Times New Roman"/>
          <w:color w:val="494A4C"/>
          <w:szCs w:val="24"/>
          <w:shd w:val="clear" w:color="auto" w:fill="FFFFFF"/>
        </w:rPr>
      </w:pPr>
      <w:r w:rsidRPr="00836677">
        <w:rPr>
          <w:rFonts w:ascii="Times New Roman" w:hAnsi="Times New Roman"/>
          <w:iCs/>
          <w:szCs w:val="24"/>
          <w:lang w:val="en-GB"/>
        </w:rPr>
        <w:t>Selvaraju Kanagarajan</w:t>
      </w:r>
      <w:r w:rsidRPr="00836677">
        <w:rPr>
          <w:rFonts w:ascii="Times New Roman" w:hAnsi="Times New Roman"/>
          <w:color w:val="494A4C"/>
          <w:szCs w:val="24"/>
          <w:shd w:val="clear" w:color="auto" w:fill="FFFFFF"/>
        </w:rPr>
        <w:t xml:space="preserve"> (</w:t>
      </w:r>
      <w:hyperlink r:id="rId8" w:history="1">
        <w:r w:rsidRPr="00836677">
          <w:rPr>
            <w:rStyle w:val="Hyperlink"/>
            <w:rFonts w:ascii="Times New Roman" w:hAnsi="Times New Roman"/>
            <w:szCs w:val="24"/>
            <w:shd w:val="clear" w:color="auto" w:fill="FFFFFF"/>
          </w:rPr>
          <w:t>selvaraju.kanagarajan@slu.se</w:t>
        </w:r>
      </w:hyperlink>
      <w:r w:rsidRPr="00836677">
        <w:rPr>
          <w:rFonts w:ascii="Times New Roman" w:hAnsi="Times New Roman"/>
          <w:color w:val="494A4C"/>
          <w:szCs w:val="24"/>
          <w:shd w:val="clear" w:color="auto" w:fill="FFFFFF"/>
        </w:rPr>
        <w:t xml:space="preserve">); </w:t>
      </w:r>
      <w:r w:rsidRPr="00836677">
        <w:rPr>
          <w:rFonts w:ascii="Times New Roman" w:hAnsi="Times New Roman"/>
          <w:iCs/>
          <w:szCs w:val="24"/>
          <w:lang w:val="en-GB"/>
        </w:rPr>
        <w:t>Vijayakumar Shanmugam</w:t>
      </w:r>
      <w:r w:rsidRPr="00836677">
        <w:rPr>
          <w:rFonts w:ascii="Times New Roman" w:hAnsi="Times New Roman"/>
          <w:color w:val="494A4C"/>
          <w:szCs w:val="24"/>
          <w:shd w:val="clear" w:color="auto" w:fill="FFFFFF"/>
        </w:rPr>
        <w:t xml:space="preserve"> (</w:t>
      </w:r>
      <w:hyperlink r:id="rId9" w:history="1">
        <w:r w:rsidRPr="00836677">
          <w:rPr>
            <w:rStyle w:val="Hyperlink"/>
            <w:rFonts w:ascii="Times New Roman" w:hAnsi="Times New Roman"/>
            <w:szCs w:val="24"/>
          </w:rPr>
          <w:t>vijayakumarshanmugham@gmail.com</w:t>
        </w:r>
      </w:hyperlink>
      <w:r w:rsidRPr="00836677">
        <w:rPr>
          <w:rFonts w:ascii="Times New Roman" w:hAnsi="Times New Roman"/>
          <w:szCs w:val="24"/>
        </w:rPr>
        <w:t>).</w:t>
      </w:r>
    </w:p>
    <w:p w14:paraId="76137C7F" w14:textId="77777777" w:rsidR="00772188" w:rsidRPr="00BF560D" w:rsidRDefault="00772188" w:rsidP="00EB45CE">
      <w:pPr>
        <w:spacing w:line="480" w:lineRule="auto"/>
        <w:jc w:val="left"/>
        <w:rPr>
          <w:rFonts w:ascii="Times New Roman" w:hAnsi="Times New Roman"/>
          <w:szCs w:val="24"/>
        </w:rPr>
      </w:pPr>
    </w:p>
    <w:p w14:paraId="649C1CBB" w14:textId="77777777" w:rsidR="00772188" w:rsidRPr="00BF560D" w:rsidRDefault="00772188" w:rsidP="00EB45CE">
      <w:pPr>
        <w:spacing w:line="480" w:lineRule="auto"/>
        <w:jc w:val="left"/>
        <w:rPr>
          <w:rFonts w:ascii="Times New Roman" w:hAnsi="Times New Roman"/>
          <w:szCs w:val="24"/>
        </w:rPr>
      </w:pPr>
    </w:p>
    <w:p w14:paraId="540710DE" w14:textId="77777777" w:rsidR="00772188" w:rsidRPr="00BF560D" w:rsidRDefault="00772188" w:rsidP="00EB45CE">
      <w:pPr>
        <w:spacing w:line="480" w:lineRule="auto"/>
        <w:jc w:val="left"/>
        <w:rPr>
          <w:rFonts w:ascii="Times New Roman" w:hAnsi="Times New Roman"/>
          <w:szCs w:val="24"/>
        </w:rPr>
      </w:pPr>
    </w:p>
    <w:p w14:paraId="42EB4633" w14:textId="77777777" w:rsidR="00772188" w:rsidRPr="00BF560D" w:rsidRDefault="00772188" w:rsidP="00EB45CE">
      <w:pPr>
        <w:spacing w:line="480" w:lineRule="auto"/>
        <w:jc w:val="left"/>
        <w:rPr>
          <w:rFonts w:ascii="Times New Roman" w:hAnsi="Times New Roman"/>
          <w:szCs w:val="24"/>
        </w:rPr>
      </w:pPr>
    </w:p>
    <w:p w14:paraId="56F0F4C2" w14:textId="77777777" w:rsidR="00B454D0" w:rsidRPr="00BF560D" w:rsidRDefault="00B454D0" w:rsidP="00EB45CE">
      <w:pPr>
        <w:spacing w:line="480" w:lineRule="auto"/>
        <w:jc w:val="left"/>
        <w:rPr>
          <w:rFonts w:ascii="Times New Roman" w:hAnsi="Times New Roman"/>
          <w:szCs w:val="24"/>
        </w:rPr>
      </w:pPr>
    </w:p>
    <w:p w14:paraId="74EA9555" w14:textId="77777777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666FDC6E" w14:textId="77777777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6C686038" w14:textId="77777777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7B4032A3" w14:textId="77777777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68E37F70" w14:textId="77777777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7A9CDF00" w14:textId="77777777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6F23F1BE" w14:textId="77777777" w:rsidR="00096033" w:rsidRPr="00BF560D" w:rsidRDefault="00096033" w:rsidP="00B454D0">
      <w:pPr>
        <w:pStyle w:val="TAMainText"/>
        <w:rPr>
          <w:rFonts w:ascii="Times New Roman" w:hAnsi="Times New Roman"/>
          <w:szCs w:val="24"/>
        </w:rPr>
      </w:pPr>
    </w:p>
    <w:p w14:paraId="50FDF1D8" w14:textId="601C2FFE" w:rsidR="00096033" w:rsidRPr="00BF560D" w:rsidRDefault="004342CE" w:rsidP="00B454D0">
      <w:pPr>
        <w:pStyle w:val="TAMainText"/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44416" behindDoc="0" locked="0" layoutInCell="1" allowOverlap="1" wp14:anchorId="2055311B" wp14:editId="3A771A9F">
            <wp:simplePos x="0" y="0"/>
            <wp:positionH relativeFrom="margin">
              <wp:posOffset>363855</wp:posOffset>
            </wp:positionH>
            <wp:positionV relativeFrom="margin">
              <wp:posOffset>1592580</wp:posOffset>
            </wp:positionV>
            <wp:extent cx="5234940" cy="4572000"/>
            <wp:effectExtent l="19050" t="0" r="3810" b="0"/>
            <wp:wrapSquare wrapText="bothSides"/>
            <wp:docPr id="1" name="Picture 0" descr="SI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-1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3D3FF" w14:textId="77777777" w:rsidR="00380D03" w:rsidRPr="00BF560D" w:rsidRDefault="00380D03" w:rsidP="00B454D0">
      <w:pPr>
        <w:pStyle w:val="TAMainText"/>
        <w:rPr>
          <w:rFonts w:ascii="Times New Roman" w:hAnsi="Times New Roman"/>
          <w:szCs w:val="24"/>
        </w:rPr>
      </w:pPr>
    </w:p>
    <w:p w14:paraId="1458A007" w14:textId="77777777" w:rsidR="00380D03" w:rsidRPr="00BF560D" w:rsidRDefault="00380D03" w:rsidP="00380D03">
      <w:pPr>
        <w:rPr>
          <w:rFonts w:ascii="Times New Roman" w:hAnsi="Times New Roman"/>
          <w:szCs w:val="24"/>
        </w:rPr>
      </w:pPr>
    </w:p>
    <w:p w14:paraId="26FFDD79" w14:textId="77777777" w:rsidR="00380D03" w:rsidRPr="00BF560D" w:rsidRDefault="00380D03" w:rsidP="00380D03">
      <w:pPr>
        <w:rPr>
          <w:rFonts w:ascii="Times New Roman" w:hAnsi="Times New Roman"/>
          <w:szCs w:val="24"/>
        </w:rPr>
      </w:pPr>
    </w:p>
    <w:p w14:paraId="40E035E3" w14:textId="77777777" w:rsidR="00380D03" w:rsidRPr="00BF560D" w:rsidRDefault="00380D03" w:rsidP="00380D03">
      <w:pPr>
        <w:rPr>
          <w:rFonts w:ascii="Times New Roman" w:hAnsi="Times New Roman"/>
          <w:szCs w:val="24"/>
        </w:rPr>
      </w:pPr>
    </w:p>
    <w:p w14:paraId="74801184" w14:textId="77777777" w:rsidR="00F56B35" w:rsidRPr="00BF560D" w:rsidRDefault="00F56B35" w:rsidP="00F56B35">
      <w:pPr>
        <w:rPr>
          <w:rFonts w:ascii="Times New Roman" w:hAnsi="Times New Roman"/>
          <w:szCs w:val="24"/>
        </w:rPr>
      </w:pPr>
    </w:p>
    <w:p w14:paraId="276E11A1" w14:textId="77777777" w:rsidR="00BD73CD" w:rsidRDefault="00BD73CD" w:rsidP="00F56B35">
      <w:pPr>
        <w:rPr>
          <w:rFonts w:ascii="Times New Roman" w:hAnsi="Times New Roman"/>
          <w:szCs w:val="24"/>
        </w:rPr>
      </w:pPr>
    </w:p>
    <w:p w14:paraId="17556191" w14:textId="77777777" w:rsidR="00E97E71" w:rsidRDefault="00E97E71" w:rsidP="00F56B35">
      <w:pPr>
        <w:rPr>
          <w:rFonts w:ascii="Times New Roman" w:hAnsi="Times New Roman"/>
          <w:szCs w:val="24"/>
        </w:rPr>
      </w:pPr>
    </w:p>
    <w:p w14:paraId="504BFDC6" w14:textId="77777777" w:rsidR="00E97E71" w:rsidRDefault="00E97E71" w:rsidP="00F56B35">
      <w:pPr>
        <w:rPr>
          <w:rFonts w:ascii="Times New Roman" w:hAnsi="Times New Roman"/>
          <w:szCs w:val="24"/>
        </w:rPr>
      </w:pPr>
    </w:p>
    <w:p w14:paraId="330C5EE2" w14:textId="77777777" w:rsidR="00E97E71" w:rsidRDefault="00E97E71" w:rsidP="00F56B35">
      <w:pPr>
        <w:rPr>
          <w:rFonts w:ascii="Times New Roman" w:hAnsi="Times New Roman"/>
          <w:szCs w:val="24"/>
        </w:rPr>
      </w:pPr>
    </w:p>
    <w:p w14:paraId="42CE13F4" w14:textId="77777777" w:rsidR="00E97E71" w:rsidRDefault="00E97E71" w:rsidP="00F56B35">
      <w:pPr>
        <w:rPr>
          <w:rFonts w:ascii="Times New Roman" w:hAnsi="Times New Roman"/>
          <w:szCs w:val="24"/>
        </w:rPr>
      </w:pPr>
    </w:p>
    <w:p w14:paraId="19320FDF" w14:textId="77777777" w:rsidR="00E97E71" w:rsidRDefault="00E97E71" w:rsidP="00F56B35">
      <w:pPr>
        <w:rPr>
          <w:rFonts w:ascii="Times New Roman" w:hAnsi="Times New Roman"/>
          <w:szCs w:val="24"/>
        </w:rPr>
      </w:pPr>
    </w:p>
    <w:p w14:paraId="449518FA" w14:textId="77777777" w:rsidR="00E97E71" w:rsidRDefault="00E97E71" w:rsidP="00F56B35">
      <w:pPr>
        <w:rPr>
          <w:rFonts w:ascii="Times New Roman" w:hAnsi="Times New Roman"/>
          <w:szCs w:val="24"/>
        </w:rPr>
      </w:pPr>
    </w:p>
    <w:p w14:paraId="4523EEF3" w14:textId="77777777" w:rsidR="00E97E71" w:rsidRDefault="00E97E71" w:rsidP="00F56B35">
      <w:pPr>
        <w:rPr>
          <w:rFonts w:ascii="Times New Roman" w:hAnsi="Times New Roman"/>
          <w:szCs w:val="24"/>
        </w:rPr>
      </w:pPr>
    </w:p>
    <w:p w14:paraId="2EBE59C7" w14:textId="77777777" w:rsidR="00E97E71" w:rsidRDefault="00E97E71" w:rsidP="00F56B35">
      <w:pPr>
        <w:rPr>
          <w:rFonts w:ascii="Times New Roman" w:hAnsi="Times New Roman"/>
          <w:szCs w:val="24"/>
        </w:rPr>
      </w:pPr>
    </w:p>
    <w:p w14:paraId="6F719BF9" w14:textId="77777777" w:rsidR="00E97E71" w:rsidRDefault="00E97E71" w:rsidP="00F56B35">
      <w:pPr>
        <w:rPr>
          <w:rFonts w:ascii="Times New Roman" w:hAnsi="Times New Roman"/>
          <w:szCs w:val="24"/>
        </w:rPr>
      </w:pPr>
    </w:p>
    <w:p w14:paraId="702CDCCD" w14:textId="4A029508" w:rsidR="00380D03" w:rsidRPr="00BF560D" w:rsidRDefault="00380D03" w:rsidP="00F56B35">
      <w:pPr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>Figure S1</w:t>
      </w:r>
      <w:r w:rsidRPr="00BF560D">
        <w:rPr>
          <w:rFonts w:ascii="Times New Roman" w:hAnsi="Times New Roman"/>
          <w:b/>
          <w:szCs w:val="24"/>
        </w:rPr>
        <w:t xml:space="preserve">. </w:t>
      </w:r>
      <w:r w:rsidRPr="00BF560D">
        <w:rPr>
          <w:rFonts w:ascii="Times New Roman" w:hAnsi="Times New Roman"/>
          <w:szCs w:val="24"/>
        </w:rPr>
        <w:t>FTIR spectra of CS@OA and CS@CH NPs</w:t>
      </w:r>
      <w:r w:rsidRPr="00BF560D">
        <w:rPr>
          <w:rFonts w:ascii="Times New Roman" w:hAnsi="Times New Roman"/>
          <w:b/>
          <w:szCs w:val="24"/>
        </w:rPr>
        <w:t>.</w:t>
      </w:r>
    </w:p>
    <w:p w14:paraId="041F9B63" w14:textId="77777777" w:rsidR="0069325E" w:rsidRPr="00BF560D" w:rsidRDefault="0069325E" w:rsidP="00380D03">
      <w:pPr>
        <w:pStyle w:val="TAMainText"/>
        <w:ind w:firstLine="0"/>
        <w:rPr>
          <w:rFonts w:ascii="Times New Roman" w:hAnsi="Times New Roman"/>
          <w:b/>
          <w:szCs w:val="24"/>
        </w:rPr>
      </w:pPr>
    </w:p>
    <w:p w14:paraId="4B98E2A1" w14:textId="77777777" w:rsidR="0069325E" w:rsidRPr="00BF560D" w:rsidRDefault="0069325E" w:rsidP="00380D03">
      <w:pPr>
        <w:pStyle w:val="TAMainText"/>
        <w:ind w:firstLine="0"/>
        <w:rPr>
          <w:rFonts w:ascii="Times New Roman" w:hAnsi="Times New Roman"/>
          <w:b/>
          <w:szCs w:val="24"/>
        </w:rPr>
      </w:pPr>
    </w:p>
    <w:p w14:paraId="433B2722" w14:textId="77777777" w:rsidR="0069325E" w:rsidRPr="00BF560D" w:rsidRDefault="0069325E" w:rsidP="00380D03">
      <w:pPr>
        <w:pStyle w:val="TAMainText"/>
        <w:ind w:firstLine="0"/>
        <w:rPr>
          <w:rFonts w:ascii="Times New Roman" w:hAnsi="Times New Roman"/>
          <w:b/>
          <w:szCs w:val="24"/>
        </w:rPr>
      </w:pPr>
    </w:p>
    <w:p w14:paraId="4F592BBA" w14:textId="77777777" w:rsidR="0069325E" w:rsidRPr="00BF560D" w:rsidRDefault="0069325E" w:rsidP="00380D03">
      <w:pPr>
        <w:pStyle w:val="TAMainText"/>
        <w:ind w:firstLine="0"/>
        <w:rPr>
          <w:rFonts w:ascii="Times New Roman" w:hAnsi="Times New Roman"/>
          <w:b/>
          <w:szCs w:val="24"/>
        </w:rPr>
      </w:pPr>
    </w:p>
    <w:p w14:paraId="2AEF5963" w14:textId="77777777" w:rsidR="0069325E" w:rsidRPr="00BF560D" w:rsidRDefault="0069325E" w:rsidP="00380D03">
      <w:pPr>
        <w:pStyle w:val="TAMainText"/>
        <w:ind w:firstLine="0"/>
        <w:rPr>
          <w:rFonts w:ascii="Times New Roman" w:hAnsi="Times New Roman"/>
          <w:b/>
          <w:szCs w:val="24"/>
        </w:rPr>
      </w:pPr>
    </w:p>
    <w:p w14:paraId="3B44E423" w14:textId="77777777" w:rsidR="00096033" w:rsidRPr="00BF560D" w:rsidRDefault="00096033" w:rsidP="00380D03">
      <w:pPr>
        <w:tabs>
          <w:tab w:val="left" w:pos="6945"/>
        </w:tabs>
        <w:rPr>
          <w:rFonts w:ascii="Times New Roman" w:hAnsi="Times New Roman"/>
          <w:szCs w:val="24"/>
        </w:rPr>
      </w:pPr>
    </w:p>
    <w:p w14:paraId="5CF0DCE4" w14:textId="77777777" w:rsidR="00B454D0" w:rsidRPr="00BF560D" w:rsidRDefault="00B454D0" w:rsidP="00380D03">
      <w:pPr>
        <w:pStyle w:val="TAMainText"/>
        <w:rPr>
          <w:rFonts w:ascii="Times New Roman" w:hAnsi="Times New Roman"/>
          <w:szCs w:val="24"/>
        </w:rPr>
      </w:pPr>
    </w:p>
    <w:p w14:paraId="1F57104A" w14:textId="73FE8EA3" w:rsidR="00B454D0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07B2F0D7" w14:textId="7F7F6EBF" w:rsidR="004342CE" w:rsidRPr="00BF560D" w:rsidRDefault="004342CE" w:rsidP="00B454D0">
      <w:pPr>
        <w:pStyle w:val="TAMainText"/>
        <w:rPr>
          <w:rFonts w:ascii="Times New Roman" w:hAnsi="Times New Roman"/>
          <w:szCs w:val="24"/>
        </w:rPr>
      </w:pPr>
    </w:p>
    <w:p w14:paraId="6A18AB37" w14:textId="56C8A45A" w:rsidR="00380D03" w:rsidRPr="00BF560D" w:rsidRDefault="004342CE" w:rsidP="008B1D10">
      <w:pPr>
        <w:pStyle w:val="TAMainText"/>
        <w:ind w:firstLine="0"/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48512" behindDoc="0" locked="0" layoutInCell="1" allowOverlap="1" wp14:anchorId="452A0C16" wp14:editId="4B0E4AB6">
            <wp:simplePos x="0" y="0"/>
            <wp:positionH relativeFrom="margin">
              <wp:posOffset>834390</wp:posOffset>
            </wp:positionH>
            <wp:positionV relativeFrom="margin">
              <wp:posOffset>1546860</wp:posOffset>
            </wp:positionV>
            <wp:extent cx="4286250" cy="3905250"/>
            <wp:effectExtent l="19050" t="0" r="0" b="0"/>
            <wp:wrapSquare wrapText="bothSides"/>
            <wp:docPr id="5" name="Picture 1" descr="C:\Users\Admin\Desktop\Pict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icture3.t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6D4FFF" w14:textId="77777777" w:rsidR="00A650FD" w:rsidRPr="00BF560D" w:rsidRDefault="00A650FD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2FA2BC82" w14:textId="77777777" w:rsidR="00A650FD" w:rsidRPr="00BF560D" w:rsidRDefault="00A650FD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11269D06" w14:textId="77777777" w:rsidR="00A650FD" w:rsidRPr="00BF560D" w:rsidRDefault="00A650FD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1162A1D6" w14:textId="77777777" w:rsidR="00A650FD" w:rsidRPr="00BF560D" w:rsidRDefault="00A650FD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0FE73A21" w14:textId="77777777" w:rsidR="00F82D59" w:rsidRPr="00BF560D" w:rsidRDefault="00F82D59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34ADBDFC" w14:textId="77777777" w:rsidR="00525FEC" w:rsidRPr="00BF560D" w:rsidRDefault="00525FEC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085E36A8" w14:textId="77777777" w:rsidR="00525FEC" w:rsidRPr="00BF560D" w:rsidRDefault="00525FEC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216370CC" w14:textId="77777777" w:rsidR="00525FEC" w:rsidRPr="00BF560D" w:rsidRDefault="00525FEC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7EEB0A90" w14:textId="5A85DFA4" w:rsidR="00525FEC" w:rsidRPr="00BF560D" w:rsidRDefault="00525FEC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58C833C7" w14:textId="77777777" w:rsidR="00BD73CD" w:rsidRDefault="00BD73CD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5F47AD24" w14:textId="77777777" w:rsidR="00BD73CD" w:rsidRDefault="00BD73CD" w:rsidP="008B1D10">
      <w:pPr>
        <w:pStyle w:val="TAMainText"/>
        <w:ind w:firstLine="0"/>
        <w:rPr>
          <w:rFonts w:ascii="Times New Roman" w:hAnsi="Times New Roman"/>
          <w:szCs w:val="24"/>
        </w:rPr>
      </w:pPr>
    </w:p>
    <w:p w14:paraId="7CC2DF0F" w14:textId="77777777" w:rsidR="004342CE" w:rsidRDefault="004342CE" w:rsidP="002746B7">
      <w:pPr>
        <w:pStyle w:val="TAMainText"/>
        <w:spacing w:line="240" w:lineRule="auto"/>
        <w:ind w:firstLine="0"/>
        <w:rPr>
          <w:rFonts w:ascii="Times New Roman" w:hAnsi="Times New Roman"/>
          <w:szCs w:val="24"/>
        </w:rPr>
      </w:pPr>
    </w:p>
    <w:p w14:paraId="398CEF2F" w14:textId="6A55E86F" w:rsidR="005D78E0" w:rsidRPr="00BF560D" w:rsidRDefault="005D78E0" w:rsidP="002746B7">
      <w:pPr>
        <w:pStyle w:val="TAMainText"/>
        <w:spacing w:line="240" w:lineRule="auto"/>
        <w:ind w:firstLine="0"/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 xml:space="preserve">Figure S2. </w:t>
      </w:r>
      <w:r w:rsidR="00A650FD" w:rsidRPr="00BF560D">
        <w:rPr>
          <w:rFonts w:ascii="Times New Roman" w:hAnsi="Times New Roman"/>
          <w:szCs w:val="24"/>
        </w:rPr>
        <w:t>Fluorescent images</w:t>
      </w:r>
      <w:r w:rsidR="009E6A95" w:rsidRPr="00BF560D">
        <w:rPr>
          <w:rFonts w:ascii="Times New Roman" w:hAnsi="Times New Roman"/>
          <w:szCs w:val="24"/>
        </w:rPr>
        <w:t xml:space="preserve"> of</w:t>
      </w:r>
      <w:r w:rsidR="008B1D10" w:rsidRPr="00BF560D">
        <w:rPr>
          <w:rFonts w:ascii="Times New Roman" w:hAnsi="Times New Roman"/>
          <w:szCs w:val="24"/>
        </w:rPr>
        <w:t>;</w:t>
      </w:r>
      <w:r w:rsidR="00096033" w:rsidRPr="00BF560D">
        <w:rPr>
          <w:rFonts w:ascii="Times New Roman" w:hAnsi="Times New Roman"/>
          <w:szCs w:val="24"/>
        </w:rPr>
        <w:t xml:space="preserve"> </w:t>
      </w:r>
      <w:r w:rsidR="00A650FD" w:rsidRPr="00BF560D">
        <w:rPr>
          <w:rFonts w:ascii="Times New Roman" w:hAnsi="Times New Roman"/>
          <w:szCs w:val="24"/>
        </w:rPr>
        <w:t>(A</w:t>
      </w:r>
      <w:r w:rsidR="00F82D59" w:rsidRPr="00BF560D">
        <w:rPr>
          <w:rFonts w:ascii="Times New Roman" w:hAnsi="Times New Roman"/>
          <w:szCs w:val="24"/>
        </w:rPr>
        <w:t>) dispersion of CS@OA NPs in ethanol, (B) aggregation of hydrophobic CS@OA NPs in distilled water, (C) dispersion of CS@CH NPs in distilled water.</w:t>
      </w:r>
    </w:p>
    <w:p w14:paraId="6EC0B00B" w14:textId="77777777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712E8B42" w14:textId="77777777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21A14728" w14:textId="77777777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43339DD3" w14:textId="77777777" w:rsidR="00B454D0" w:rsidRPr="00BF560D" w:rsidRDefault="00B454D0" w:rsidP="0069325E">
      <w:pPr>
        <w:pStyle w:val="TAMainText"/>
        <w:ind w:firstLine="0"/>
        <w:rPr>
          <w:rFonts w:ascii="Times New Roman" w:hAnsi="Times New Roman"/>
          <w:szCs w:val="24"/>
        </w:rPr>
      </w:pPr>
    </w:p>
    <w:p w14:paraId="2E3A8EC1" w14:textId="77777777" w:rsidR="0069325E" w:rsidRPr="00BF560D" w:rsidRDefault="0069325E" w:rsidP="0069325E">
      <w:pPr>
        <w:pStyle w:val="TAMainText"/>
        <w:ind w:firstLine="0"/>
        <w:rPr>
          <w:rFonts w:ascii="Times New Roman" w:hAnsi="Times New Roman"/>
          <w:szCs w:val="24"/>
        </w:rPr>
      </w:pPr>
    </w:p>
    <w:p w14:paraId="1783598F" w14:textId="77777777" w:rsidR="00525FEC" w:rsidRPr="00BF560D" w:rsidRDefault="00525FEC" w:rsidP="0069325E">
      <w:pPr>
        <w:pStyle w:val="TAMainText"/>
        <w:ind w:firstLine="0"/>
        <w:rPr>
          <w:rFonts w:ascii="Times New Roman" w:hAnsi="Times New Roman"/>
          <w:szCs w:val="24"/>
        </w:rPr>
      </w:pPr>
    </w:p>
    <w:p w14:paraId="250F7574" w14:textId="77777777" w:rsidR="00525FEC" w:rsidRPr="00BF560D" w:rsidRDefault="00525FEC" w:rsidP="0069325E">
      <w:pPr>
        <w:pStyle w:val="TAMainText"/>
        <w:ind w:firstLine="0"/>
        <w:rPr>
          <w:rFonts w:ascii="Times New Roman" w:hAnsi="Times New Roman"/>
          <w:szCs w:val="24"/>
        </w:rPr>
      </w:pPr>
    </w:p>
    <w:p w14:paraId="5D19A6F3" w14:textId="010633E9" w:rsidR="00525FEC" w:rsidRDefault="00525FEC" w:rsidP="0069325E">
      <w:pPr>
        <w:pStyle w:val="TAMainText"/>
        <w:ind w:firstLine="0"/>
        <w:rPr>
          <w:rFonts w:ascii="Times New Roman" w:hAnsi="Times New Roman"/>
          <w:szCs w:val="24"/>
        </w:rPr>
      </w:pPr>
    </w:p>
    <w:p w14:paraId="6602348E" w14:textId="77777777" w:rsidR="00A54AEF" w:rsidRPr="00BF560D" w:rsidRDefault="00A54AEF" w:rsidP="0069325E">
      <w:pPr>
        <w:pStyle w:val="TAMainText"/>
        <w:ind w:firstLine="0"/>
        <w:rPr>
          <w:rFonts w:ascii="Times New Roman" w:hAnsi="Times New Roman"/>
          <w:szCs w:val="24"/>
        </w:rPr>
      </w:pPr>
    </w:p>
    <w:p w14:paraId="3C26A0E1" w14:textId="27F4FE3B" w:rsidR="0069325E" w:rsidRPr="00BF560D" w:rsidRDefault="004342CE" w:rsidP="0069325E">
      <w:pPr>
        <w:pStyle w:val="TAMainText"/>
        <w:ind w:firstLine="0"/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0560" behindDoc="0" locked="0" layoutInCell="1" allowOverlap="1" wp14:anchorId="22229D28" wp14:editId="317186DF">
            <wp:simplePos x="0" y="0"/>
            <wp:positionH relativeFrom="column">
              <wp:posOffset>369570</wp:posOffset>
            </wp:positionH>
            <wp:positionV relativeFrom="paragraph">
              <wp:posOffset>495300</wp:posOffset>
            </wp:positionV>
            <wp:extent cx="5196205" cy="4572000"/>
            <wp:effectExtent l="0" t="0" r="0" b="0"/>
            <wp:wrapTopAndBottom/>
            <wp:docPr id="3" name="Picture 2" descr="SI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-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6A118" w14:textId="119BFAE6" w:rsidR="00B454D0" w:rsidRPr="00BF560D" w:rsidRDefault="00B454D0" w:rsidP="00B454D0">
      <w:pPr>
        <w:pStyle w:val="TAMainText"/>
        <w:rPr>
          <w:rFonts w:ascii="Times New Roman" w:hAnsi="Times New Roman"/>
          <w:szCs w:val="24"/>
        </w:rPr>
      </w:pPr>
    </w:p>
    <w:p w14:paraId="008EE8E5" w14:textId="128902E1" w:rsidR="00B454D0" w:rsidRPr="00BF560D" w:rsidRDefault="005D78E0" w:rsidP="00B454D0">
      <w:pPr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>Figure S3. UV-Visi</w:t>
      </w:r>
      <w:r w:rsidR="00B01F6C" w:rsidRPr="00BF560D">
        <w:rPr>
          <w:rFonts w:ascii="Times New Roman" w:hAnsi="Times New Roman"/>
          <w:szCs w:val="24"/>
        </w:rPr>
        <w:t>ble spectra of CS@OA and CS@CH</w:t>
      </w:r>
      <w:r w:rsidR="00AB354B" w:rsidRPr="00BF560D">
        <w:rPr>
          <w:rFonts w:ascii="Times New Roman" w:hAnsi="Times New Roman"/>
          <w:szCs w:val="24"/>
        </w:rPr>
        <w:t xml:space="preserve"> in 1:1 </w:t>
      </w:r>
      <w:r w:rsidR="00096033" w:rsidRPr="00BF560D">
        <w:rPr>
          <w:rFonts w:ascii="Times New Roman" w:hAnsi="Times New Roman"/>
          <w:szCs w:val="24"/>
        </w:rPr>
        <w:t xml:space="preserve">ratio </w:t>
      </w:r>
      <w:r w:rsidR="00B01F6C" w:rsidRPr="00BF560D">
        <w:rPr>
          <w:rFonts w:ascii="Times New Roman" w:hAnsi="Times New Roman"/>
          <w:szCs w:val="24"/>
        </w:rPr>
        <w:t xml:space="preserve">of </w:t>
      </w:r>
      <w:r w:rsidR="00096033" w:rsidRPr="00BF560D">
        <w:rPr>
          <w:rFonts w:ascii="Times New Roman" w:hAnsi="Times New Roman"/>
          <w:szCs w:val="24"/>
        </w:rPr>
        <w:t>ethanol/</w:t>
      </w:r>
      <w:r w:rsidR="00B01F6C" w:rsidRPr="00BF560D">
        <w:rPr>
          <w:rFonts w:ascii="Times New Roman" w:hAnsi="Times New Roman"/>
          <w:szCs w:val="24"/>
        </w:rPr>
        <w:t>water mixture.</w:t>
      </w:r>
    </w:p>
    <w:p w14:paraId="05893E23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ab/>
      </w:r>
    </w:p>
    <w:p w14:paraId="7D2166E1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0574CAD9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6C9699DB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68995B25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5E4A8C8E" w14:textId="77777777" w:rsidR="0069325E" w:rsidRPr="00BF560D" w:rsidRDefault="0069325E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6CFF15ED" w14:textId="77777777" w:rsidR="0069325E" w:rsidRPr="00BF560D" w:rsidRDefault="0069325E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10F905FC" w14:textId="77777777" w:rsidR="0069325E" w:rsidRPr="00BF560D" w:rsidRDefault="0069325E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3C6742C7" w14:textId="7EBC8E1A" w:rsidR="0069325E" w:rsidRPr="00BF560D" w:rsidRDefault="0069325E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6079A8E7" w14:textId="23A13E62" w:rsidR="0069325E" w:rsidRPr="00BF560D" w:rsidRDefault="004342CE" w:rsidP="00B454D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2608" behindDoc="0" locked="0" layoutInCell="1" allowOverlap="1" wp14:anchorId="38A167A3" wp14:editId="78E1EE48">
            <wp:simplePos x="0" y="0"/>
            <wp:positionH relativeFrom="column">
              <wp:posOffset>-3810</wp:posOffset>
            </wp:positionH>
            <wp:positionV relativeFrom="paragraph">
              <wp:posOffset>421640</wp:posOffset>
            </wp:positionV>
            <wp:extent cx="5943600" cy="4859655"/>
            <wp:effectExtent l="0" t="0" r="0" b="0"/>
            <wp:wrapTopAndBottom/>
            <wp:docPr id="2" name="Picture 1" descr="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1933D" w14:textId="2AD40A70" w:rsidR="00B454D0" w:rsidRPr="00BF560D" w:rsidRDefault="00B454D0" w:rsidP="00032B69">
      <w:pPr>
        <w:tabs>
          <w:tab w:val="left" w:pos="7950"/>
        </w:tabs>
        <w:jc w:val="center"/>
        <w:rPr>
          <w:rFonts w:ascii="Times New Roman" w:hAnsi="Times New Roman"/>
          <w:szCs w:val="24"/>
        </w:rPr>
      </w:pPr>
    </w:p>
    <w:p w14:paraId="4265A1C4" w14:textId="77777777" w:rsidR="00B454D0" w:rsidRPr="00BF560D" w:rsidRDefault="005D78E0" w:rsidP="00B454D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>Figure S4. DLS</w:t>
      </w:r>
      <w:r w:rsidR="00F777CC" w:rsidRPr="00BF560D">
        <w:rPr>
          <w:rFonts w:ascii="Times New Roman" w:hAnsi="Times New Roman"/>
          <w:szCs w:val="24"/>
        </w:rPr>
        <w:t xml:space="preserve"> of CS@OA and CS@CH</w:t>
      </w:r>
      <w:r w:rsidR="00096033" w:rsidRPr="00BF560D">
        <w:rPr>
          <w:rFonts w:ascii="Times New Roman" w:hAnsi="Times New Roman"/>
          <w:szCs w:val="24"/>
        </w:rPr>
        <w:t xml:space="preserve"> NPs</w:t>
      </w:r>
      <w:r w:rsidR="00F777CC" w:rsidRPr="00BF560D">
        <w:rPr>
          <w:rFonts w:ascii="Times New Roman" w:hAnsi="Times New Roman"/>
          <w:szCs w:val="24"/>
        </w:rPr>
        <w:t>.</w:t>
      </w:r>
    </w:p>
    <w:p w14:paraId="4FFBBF2F" w14:textId="77777777" w:rsidR="0069325E" w:rsidRPr="00BF560D" w:rsidRDefault="0069325E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07E245E5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0EA0112D" w14:textId="77777777" w:rsidR="00032B69" w:rsidRPr="00BF560D" w:rsidRDefault="00032B69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2DBF9A8E" w14:textId="77777777" w:rsidR="00F17251" w:rsidRPr="00BF560D" w:rsidRDefault="00F1725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2A98FDB3" w14:textId="77777777" w:rsidR="00F17251" w:rsidRPr="00BF560D" w:rsidRDefault="00F1725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4A4973C6" w14:textId="5BCA354A" w:rsidR="00F17251" w:rsidRDefault="00F1725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776B3158" w14:textId="6650F886" w:rsidR="00BD73CD" w:rsidRDefault="00BD73CD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4B5B1AC0" w14:textId="011E0B13" w:rsidR="00BD73CD" w:rsidRDefault="00BD73CD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789B8AC7" w14:textId="77777777" w:rsidR="00BD73CD" w:rsidRPr="00BF560D" w:rsidRDefault="00BD73CD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7EEB5229" w14:textId="77777777" w:rsidR="00F17251" w:rsidRPr="00BF560D" w:rsidRDefault="00F1725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24BBE9EE" w14:textId="1DB968CB" w:rsidR="00F17251" w:rsidRPr="00BF560D" w:rsidRDefault="00F1725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580A0CD3" w14:textId="6CF60437" w:rsidR="00F17251" w:rsidRPr="00BF560D" w:rsidRDefault="004342CE" w:rsidP="00B454D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5680" behindDoc="0" locked="0" layoutInCell="1" allowOverlap="1" wp14:anchorId="76BAEDD8" wp14:editId="60E6626C">
            <wp:simplePos x="0" y="0"/>
            <wp:positionH relativeFrom="column">
              <wp:posOffset>3810</wp:posOffset>
            </wp:positionH>
            <wp:positionV relativeFrom="paragraph">
              <wp:posOffset>414020</wp:posOffset>
            </wp:positionV>
            <wp:extent cx="5943600" cy="2373630"/>
            <wp:effectExtent l="0" t="0" r="0" b="0"/>
            <wp:wrapTopAndBottom/>
            <wp:docPr id="6" name="Picture 5" descr="Ima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54164" w14:textId="77777777" w:rsidR="004342CE" w:rsidRDefault="004342CE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173AA4E2" w14:textId="350CB555" w:rsidR="0069325E" w:rsidRPr="00BF560D" w:rsidRDefault="00F17251" w:rsidP="00B454D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>Figure S5. SEM image of the roots not washed with 0.1M HNO</w:t>
      </w:r>
      <w:r w:rsidRPr="00BF560D">
        <w:rPr>
          <w:rFonts w:ascii="Times New Roman" w:hAnsi="Times New Roman"/>
          <w:szCs w:val="24"/>
          <w:vertAlign w:val="subscript"/>
        </w:rPr>
        <w:t xml:space="preserve">3 </w:t>
      </w:r>
      <w:r w:rsidRPr="00BF560D">
        <w:rPr>
          <w:rFonts w:ascii="Times New Roman" w:hAnsi="Times New Roman"/>
          <w:szCs w:val="24"/>
        </w:rPr>
        <w:t>after incubation with (A) CS@OA and (B) CS@CH NPs.</w:t>
      </w:r>
    </w:p>
    <w:p w14:paraId="3FD4250E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489E5158" w14:textId="77777777" w:rsidR="00EB45CE" w:rsidRPr="00BF560D" w:rsidRDefault="00EB45CE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7CA36CD7" w14:textId="77777777" w:rsidR="00EB45CE" w:rsidRPr="00BF560D" w:rsidRDefault="00EB45CE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24936613" w14:textId="77777777" w:rsidR="005D78E0" w:rsidRPr="00BF560D" w:rsidRDefault="005D78E0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45BFA505" w14:textId="77777777" w:rsidR="00F56B35" w:rsidRPr="00BF560D" w:rsidRDefault="00F56B35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642A7A8B" w14:textId="77777777" w:rsidR="00F56B35" w:rsidRPr="00BF560D" w:rsidRDefault="00F56B35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4CAC1C82" w14:textId="77777777" w:rsidR="00F56B35" w:rsidRPr="00BF560D" w:rsidRDefault="00F56B35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01CE844B" w14:textId="77777777" w:rsidR="00F56B35" w:rsidRPr="00BF560D" w:rsidRDefault="00F56B35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6AB5D549" w14:textId="77777777" w:rsidR="00F56B35" w:rsidRPr="00BF560D" w:rsidRDefault="00F56B35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5CC43985" w14:textId="77777777" w:rsidR="00F56B35" w:rsidRPr="00BF560D" w:rsidRDefault="00F56B35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6EDF98A7" w14:textId="77777777" w:rsidR="00F56B35" w:rsidRPr="00BF560D" w:rsidRDefault="00F56B35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12F029BE" w14:textId="77777777" w:rsidR="00F56B35" w:rsidRPr="00BF560D" w:rsidRDefault="00F56B35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227E273B" w14:textId="4B55A0BD" w:rsidR="00F56B35" w:rsidRPr="00BF560D" w:rsidRDefault="004342CE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8752" behindDoc="0" locked="0" layoutInCell="1" allowOverlap="1" wp14:anchorId="4255DE9D" wp14:editId="79DDD41B">
            <wp:simplePos x="0" y="0"/>
            <wp:positionH relativeFrom="column">
              <wp:posOffset>0</wp:posOffset>
            </wp:positionH>
            <wp:positionV relativeFrom="paragraph">
              <wp:posOffset>406400</wp:posOffset>
            </wp:positionV>
            <wp:extent cx="5943600" cy="4555857"/>
            <wp:effectExtent l="0" t="0" r="0" b="0"/>
            <wp:wrapTopAndBottom/>
            <wp:docPr id="8" name="Picture 1" descr="C:\Users\Admin\Desktop\Pict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icture3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3C7AA" w14:textId="7D7D4F3C" w:rsidR="00F56B35" w:rsidRPr="00BF560D" w:rsidRDefault="00F56B35" w:rsidP="00413E3A">
      <w:pPr>
        <w:tabs>
          <w:tab w:val="left" w:pos="7950"/>
        </w:tabs>
        <w:jc w:val="left"/>
        <w:rPr>
          <w:rFonts w:ascii="Times New Roman" w:hAnsi="Times New Roman"/>
          <w:szCs w:val="24"/>
        </w:rPr>
      </w:pPr>
    </w:p>
    <w:p w14:paraId="747F115B" w14:textId="2AF0C0BF" w:rsidR="00B454D0" w:rsidRPr="00BF560D" w:rsidRDefault="00885261" w:rsidP="005D78E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>Figure S6</w:t>
      </w:r>
      <w:r w:rsidR="000E70AC" w:rsidRPr="00BF560D">
        <w:rPr>
          <w:rFonts w:ascii="Times New Roman" w:hAnsi="Times New Roman"/>
          <w:szCs w:val="24"/>
        </w:rPr>
        <w:t>. SEM image of; (A</w:t>
      </w:r>
      <w:r w:rsidR="0019716C" w:rsidRPr="00BF560D">
        <w:rPr>
          <w:rFonts w:ascii="Times New Roman" w:hAnsi="Times New Roman"/>
          <w:szCs w:val="24"/>
        </w:rPr>
        <w:t>,</w:t>
      </w:r>
      <w:r w:rsidR="00E97E71">
        <w:rPr>
          <w:rFonts w:ascii="Times New Roman" w:hAnsi="Times New Roman"/>
          <w:szCs w:val="24"/>
        </w:rPr>
        <w:t xml:space="preserve"> </w:t>
      </w:r>
      <w:r w:rsidR="0019716C" w:rsidRPr="00BF560D">
        <w:rPr>
          <w:rFonts w:ascii="Times New Roman" w:hAnsi="Times New Roman"/>
          <w:szCs w:val="24"/>
        </w:rPr>
        <w:t xml:space="preserve">B) </w:t>
      </w:r>
      <w:r w:rsidR="000E70AC" w:rsidRPr="00BF560D">
        <w:rPr>
          <w:rFonts w:ascii="Times New Roman" w:hAnsi="Times New Roman"/>
          <w:szCs w:val="24"/>
        </w:rPr>
        <w:t>Root washed with 0.1M HNO</w:t>
      </w:r>
      <w:r w:rsidR="000E70AC" w:rsidRPr="00BF560D">
        <w:rPr>
          <w:rFonts w:ascii="Times New Roman" w:hAnsi="Times New Roman"/>
          <w:szCs w:val="24"/>
          <w:vertAlign w:val="subscript"/>
        </w:rPr>
        <w:t xml:space="preserve">3 </w:t>
      </w:r>
      <w:r w:rsidR="000E70AC" w:rsidRPr="00BF560D">
        <w:rPr>
          <w:rFonts w:ascii="Times New Roman" w:hAnsi="Times New Roman"/>
          <w:szCs w:val="24"/>
        </w:rPr>
        <w:t xml:space="preserve">after incubation with </w:t>
      </w:r>
      <w:r w:rsidR="0019716C" w:rsidRPr="00BF560D">
        <w:rPr>
          <w:rFonts w:ascii="Times New Roman" w:hAnsi="Times New Roman"/>
          <w:szCs w:val="24"/>
        </w:rPr>
        <w:t>CS@OA and (C,</w:t>
      </w:r>
      <w:r w:rsidR="00E97E71">
        <w:rPr>
          <w:rFonts w:ascii="Times New Roman" w:hAnsi="Times New Roman"/>
          <w:szCs w:val="24"/>
        </w:rPr>
        <w:t xml:space="preserve"> </w:t>
      </w:r>
      <w:r w:rsidR="0019716C" w:rsidRPr="00BF560D">
        <w:rPr>
          <w:rFonts w:ascii="Times New Roman" w:hAnsi="Times New Roman"/>
          <w:szCs w:val="24"/>
        </w:rPr>
        <w:t xml:space="preserve">D) CS@CH </w:t>
      </w:r>
      <w:r w:rsidR="000E70AC" w:rsidRPr="00BF560D">
        <w:rPr>
          <w:rFonts w:ascii="Times New Roman" w:hAnsi="Times New Roman"/>
          <w:szCs w:val="24"/>
        </w:rPr>
        <w:t xml:space="preserve">NPs (Images are capture at two different area and different </w:t>
      </w:r>
      <w:r w:rsidR="0019716C" w:rsidRPr="00BF560D">
        <w:rPr>
          <w:rFonts w:ascii="Times New Roman" w:hAnsi="Times New Roman"/>
          <w:szCs w:val="24"/>
        </w:rPr>
        <w:t xml:space="preserve">scale bar of </w:t>
      </w:r>
      <w:r w:rsidR="00381BF3" w:rsidRPr="00BF560D">
        <w:rPr>
          <w:rFonts w:ascii="Times New Roman" w:hAnsi="Times New Roman"/>
          <w:szCs w:val="24"/>
        </w:rPr>
        <w:t>10 µm, 2 µm and 500 nm</w:t>
      </w:r>
      <w:r w:rsidR="000E70AC" w:rsidRPr="00BF560D">
        <w:rPr>
          <w:rFonts w:ascii="Times New Roman" w:hAnsi="Times New Roman"/>
          <w:szCs w:val="24"/>
        </w:rPr>
        <w:t xml:space="preserve">).                                                               </w:t>
      </w:r>
    </w:p>
    <w:p w14:paraId="49C9B31D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59E93E78" w14:textId="77777777" w:rsidR="0050713A" w:rsidRPr="00BF560D" w:rsidRDefault="0050713A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640E60C0" w14:textId="77777777" w:rsidR="0050713A" w:rsidRPr="00BF560D" w:rsidRDefault="0050713A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16A299D1" w14:textId="77777777" w:rsidR="0050713A" w:rsidRPr="00BF560D" w:rsidRDefault="0050713A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76F3A843" w14:textId="77777777" w:rsidR="0050713A" w:rsidRPr="00BF560D" w:rsidRDefault="0050713A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7C8AFB29" w14:textId="708FA468" w:rsidR="0050713A" w:rsidRPr="00BF560D" w:rsidRDefault="00B454A2" w:rsidP="00B454D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824" behindDoc="0" locked="0" layoutInCell="1" allowOverlap="1" wp14:anchorId="77CEA9E0" wp14:editId="3AE1B37A">
            <wp:simplePos x="0" y="0"/>
            <wp:positionH relativeFrom="column">
              <wp:posOffset>323850</wp:posOffset>
            </wp:positionH>
            <wp:positionV relativeFrom="paragraph">
              <wp:posOffset>391160</wp:posOffset>
            </wp:positionV>
            <wp:extent cx="5295900" cy="6191250"/>
            <wp:effectExtent l="0" t="0" r="0" b="0"/>
            <wp:wrapTopAndBottom/>
            <wp:docPr id="10" name="Picture 1" descr="C:\Users\Admin\Desktop\Pict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icture3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25897" w14:textId="53B56279" w:rsidR="0050713A" w:rsidRPr="00BF560D" w:rsidRDefault="0050713A" w:rsidP="0050713A">
      <w:pPr>
        <w:tabs>
          <w:tab w:val="left" w:pos="7950"/>
        </w:tabs>
        <w:jc w:val="center"/>
        <w:rPr>
          <w:rFonts w:ascii="Times New Roman" w:hAnsi="Times New Roman"/>
          <w:noProof/>
          <w:szCs w:val="24"/>
        </w:rPr>
      </w:pPr>
    </w:p>
    <w:p w14:paraId="3EC37E17" w14:textId="189AD978" w:rsidR="0050713A" w:rsidRPr="00BF560D" w:rsidRDefault="00885261" w:rsidP="0050713A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>Figure S7</w:t>
      </w:r>
      <w:r w:rsidR="002746B7">
        <w:rPr>
          <w:rFonts w:ascii="Times New Roman" w:hAnsi="Times New Roman"/>
          <w:szCs w:val="24"/>
        </w:rPr>
        <w:t>.</w:t>
      </w:r>
      <w:r w:rsidR="00C75437" w:rsidRPr="00BF560D">
        <w:rPr>
          <w:rFonts w:ascii="Times New Roman" w:hAnsi="Times New Roman"/>
          <w:szCs w:val="24"/>
        </w:rPr>
        <w:t xml:space="preserve"> Point EDX performed on various NPs showing the signal for copper.</w:t>
      </w:r>
    </w:p>
    <w:p w14:paraId="6CC91A36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79FF6BFF" w14:textId="77777777" w:rsidR="00B454D0" w:rsidRPr="00BF560D" w:rsidRDefault="00B454D0" w:rsidP="00B454D0">
      <w:pPr>
        <w:tabs>
          <w:tab w:val="left" w:pos="7950"/>
        </w:tabs>
        <w:rPr>
          <w:rFonts w:ascii="Times New Roman" w:hAnsi="Times New Roman"/>
          <w:noProof/>
          <w:szCs w:val="24"/>
        </w:rPr>
      </w:pPr>
    </w:p>
    <w:p w14:paraId="56DF0282" w14:textId="77777777" w:rsidR="00EB45CE" w:rsidRPr="00BF560D" w:rsidRDefault="00EB45CE" w:rsidP="00B454D0">
      <w:pPr>
        <w:tabs>
          <w:tab w:val="left" w:pos="7950"/>
        </w:tabs>
        <w:rPr>
          <w:rFonts w:ascii="Times New Roman" w:hAnsi="Times New Roman"/>
          <w:noProof/>
          <w:szCs w:val="24"/>
        </w:rPr>
      </w:pPr>
    </w:p>
    <w:p w14:paraId="44700C38" w14:textId="77777777" w:rsidR="00EB45CE" w:rsidRPr="00BF560D" w:rsidRDefault="00EB45CE" w:rsidP="00B454D0">
      <w:pPr>
        <w:tabs>
          <w:tab w:val="left" w:pos="7950"/>
        </w:tabs>
        <w:rPr>
          <w:rFonts w:ascii="Times New Roman" w:hAnsi="Times New Roman"/>
          <w:noProof/>
          <w:szCs w:val="24"/>
        </w:rPr>
      </w:pPr>
    </w:p>
    <w:p w14:paraId="199195C4" w14:textId="77777777" w:rsidR="00082A4C" w:rsidRPr="00BF560D" w:rsidRDefault="00082A4C" w:rsidP="00032B69">
      <w:pPr>
        <w:tabs>
          <w:tab w:val="left" w:pos="7950"/>
        </w:tabs>
        <w:jc w:val="center"/>
        <w:rPr>
          <w:rFonts w:ascii="Times New Roman" w:hAnsi="Times New Roman"/>
          <w:noProof/>
          <w:szCs w:val="24"/>
        </w:rPr>
      </w:pPr>
    </w:p>
    <w:p w14:paraId="012B3661" w14:textId="3D562059" w:rsidR="00082A4C" w:rsidRPr="00BF560D" w:rsidRDefault="000815E2" w:rsidP="00032B69">
      <w:pPr>
        <w:tabs>
          <w:tab w:val="left" w:pos="7950"/>
        </w:tabs>
        <w:jc w:val="center"/>
        <w:rPr>
          <w:rFonts w:ascii="Times New Roman" w:hAnsi="Times New Roman"/>
          <w:noProof/>
          <w:szCs w:val="24"/>
        </w:rPr>
      </w:pPr>
      <w:r w:rsidRPr="00BF560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4896" behindDoc="0" locked="0" layoutInCell="1" allowOverlap="1" wp14:anchorId="1D67F6DD" wp14:editId="546B01EF">
            <wp:simplePos x="0" y="0"/>
            <wp:positionH relativeFrom="column">
              <wp:posOffset>529590</wp:posOffset>
            </wp:positionH>
            <wp:positionV relativeFrom="paragraph">
              <wp:posOffset>563880</wp:posOffset>
            </wp:positionV>
            <wp:extent cx="4868478" cy="4572000"/>
            <wp:effectExtent l="0" t="0" r="0" b="0"/>
            <wp:wrapTopAndBottom/>
            <wp:docPr id="4" name="Picture 1" descr="C:\Users\Admin\Desktop\Picture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icture6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78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1E739" w14:textId="5FCC57EE" w:rsidR="00082A4C" w:rsidRPr="00BF560D" w:rsidRDefault="00082A4C" w:rsidP="00032B69">
      <w:pPr>
        <w:tabs>
          <w:tab w:val="left" w:pos="7950"/>
        </w:tabs>
        <w:jc w:val="center"/>
        <w:rPr>
          <w:rFonts w:ascii="Times New Roman" w:hAnsi="Times New Roman"/>
          <w:noProof/>
          <w:szCs w:val="24"/>
        </w:rPr>
      </w:pPr>
    </w:p>
    <w:p w14:paraId="6D961AC6" w14:textId="77777777" w:rsidR="00B454D0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>Figure S8</w:t>
      </w:r>
      <w:r w:rsidR="005D78E0" w:rsidRPr="00BF560D">
        <w:rPr>
          <w:rFonts w:ascii="Times New Roman" w:hAnsi="Times New Roman"/>
          <w:szCs w:val="24"/>
        </w:rPr>
        <w:t>.</w:t>
      </w:r>
      <w:r w:rsidR="00096033" w:rsidRPr="00BF560D">
        <w:rPr>
          <w:rFonts w:ascii="Times New Roman" w:hAnsi="Times New Roman"/>
          <w:szCs w:val="24"/>
        </w:rPr>
        <w:t xml:space="preserve"> </w:t>
      </w:r>
      <w:r w:rsidR="00FD40CC" w:rsidRPr="00BF560D">
        <w:rPr>
          <w:rFonts w:ascii="Times New Roman" w:hAnsi="Times New Roman"/>
          <w:szCs w:val="24"/>
        </w:rPr>
        <w:t xml:space="preserve">Particle size distribution </w:t>
      </w:r>
      <w:r w:rsidR="00096033" w:rsidRPr="00BF560D">
        <w:rPr>
          <w:rFonts w:ascii="Times New Roman" w:hAnsi="Times New Roman"/>
          <w:szCs w:val="24"/>
        </w:rPr>
        <w:t xml:space="preserve">of CS@OA and CS@CH NPs </w:t>
      </w:r>
      <w:r w:rsidR="00FD40CC" w:rsidRPr="00BF560D">
        <w:rPr>
          <w:rFonts w:ascii="Times New Roman" w:hAnsi="Times New Roman"/>
          <w:szCs w:val="24"/>
        </w:rPr>
        <w:t xml:space="preserve">in plant </w:t>
      </w:r>
      <w:r w:rsidR="00C3781F" w:rsidRPr="00BF560D">
        <w:rPr>
          <w:rFonts w:ascii="Times New Roman" w:hAnsi="Times New Roman"/>
          <w:szCs w:val="24"/>
        </w:rPr>
        <w:t xml:space="preserve">root </w:t>
      </w:r>
      <w:r w:rsidR="00FD40CC" w:rsidRPr="00BF560D">
        <w:rPr>
          <w:rFonts w:ascii="Times New Roman" w:hAnsi="Times New Roman"/>
          <w:szCs w:val="24"/>
        </w:rPr>
        <w:t>tissue</w:t>
      </w:r>
      <w:r w:rsidR="00096033" w:rsidRPr="00BF560D">
        <w:rPr>
          <w:rFonts w:ascii="Times New Roman" w:hAnsi="Times New Roman"/>
          <w:szCs w:val="24"/>
        </w:rPr>
        <w:t>.</w:t>
      </w:r>
    </w:p>
    <w:p w14:paraId="328E093A" w14:textId="77777777" w:rsidR="00885261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0E04D41C" w14:textId="77777777" w:rsidR="00885261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6A49E812" w14:textId="77777777" w:rsidR="00885261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3058F9B2" w14:textId="77777777" w:rsidR="00885261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606FDE81" w14:textId="77777777" w:rsidR="00525FEC" w:rsidRPr="00BF560D" w:rsidRDefault="00525FEC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3EB7E796" w14:textId="77777777" w:rsidR="00885261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303C2E79" w14:textId="77777777" w:rsidR="00885261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0FCFAEA7" w14:textId="7A018415" w:rsidR="00885261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2D6BF637" w14:textId="71F47970" w:rsidR="00885261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64F18844" w14:textId="497AA97C" w:rsidR="00154B32" w:rsidRDefault="000815E2" w:rsidP="00B454D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70016" behindDoc="0" locked="0" layoutInCell="1" allowOverlap="1" wp14:anchorId="2A5DAEA4" wp14:editId="23D4B288">
            <wp:simplePos x="0" y="0"/>
            <wp:positionH relativeFrom="column">
              <wp:posOffset>400050</wp:posOffset>
            </wp:positionH>
            <wp:positionV relativeFrom="paragraph">
              <wp:posOffset>474980</wp:posOffset>
            </wp:positionV>
            <wp:extent cx="5149780" cy="3905250"/>
            <wp:effectExtent l="0" t="0" r="0" b="0"/>
            <wp:wrapTopAndBottom/>
            <wp:docPr id="9" name="Picture 8" descr="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78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2C6FE" w14:textId="77777777" w:rsidR="000815E2" w:rsidRDefault="000815E2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21D162A4" w14:textId="26428205" w:rsidR="008F454D" w:rsidRPr="00BF560D" w:rsidRDefault="00885261" w:rsidP="00B454D0">
      <w:pPr>
        <w:tabs>
          <w:tab w:val="left" w:pos="7950"/>
        </w:tabs>
        <w:rPr>
          <w:rFonts w:ascii="Times New Roman" w:hAnsi="Times New Roman"/>
          <w:szCs w:val="24"/>
        </w:rPr>
      </w:pPr>
      <w:r w:rsidRPr="00BF560D">
        <w:rPr>
          <w:rFonts w:ascii="Times New Roman" w:hAnsi="Times New Roman"/>
          <w:szCs w:val="24"/>
        </w:rPr>
        <w:t xml:space="preserve">Figure S9. The </w:t>
      </w:r>
      <w:r w:rsidR="00D20A57" w:rsidRPr="00BF560D">
        <w:rPr>
          <w:rFonts w:ascii="Times New Roman" w:hAnsi="Times New Roman"/>
          <w:szCs w:val="24"/>
        </w:rPr>
        <w:t>MTT assay showing the root viability after 24 h of treatment with CS@OA and CS@CH NPs.</w:t>
      </w:r>
    </w:p>
    <w:p w14:paraId="78C1EC11" w14:textId="77777777" w:rsidR="008F454D" w:rsidRPr="00BF560D" w:rsidRDefault="008F454D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428A34BF" w14:textId="77777777" w:rsidR="00D20A57" w:rsidRPr="00BF560D" w:rsidRDefault="00D20A57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4B1664DE" w14:textId="77777777" w:rsidR="00D20A57" w:rsidRPr="00BF560D" w:rsidRDefault="00D20A57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35287E8D" w14:textId="77777777" w:rsidR="00525FEC" w:rsidRPr="00BF560D" w:rsidRDefault="00525FEC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6D8BC242" w14:textId="77777777" w:rsidR="00082A4C" w:rsidRPr="00BF560D" w:rsidRDefault="00082A4C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p w14:paraId="7D14C1A1" w14:textId="77777777" w:rsidR="00BC65A0" w:rsidRPr="00BF560D" w:rsidRDefault="00BC65A0" w:rsidP="00B454D0">
      <w:pPr>
        <w:tabs>
          <w:tab w:val="left" w:pos="7950"/>
        </w:tabs>
        <w:rPr>
          <w:rFonts w:ascii="Times New Roman" w:hAnsi="Times New Roman"/>
          <w:szCs w:val="24"/>
        </w:rPr>
      </w:pPr>
    </w:p>
    <w:sectPr w:rsidR="00BC65A0" w:rsidRPr="00BF560D" w:rsidSect="000B5610">
      <w:footerReference w:type="even" r:id="rId19"/>
      <w:footerReference w:type="default" r:id="rId20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3E585" w14:textId="77777777" w:rsidR="00582FE5" w:rsidRDefault="00582FE5">
      <w:r>
        <w:separator/>
      </w:r>
    </w:p>
  </w:endnote>
  <w:endnote w:type="continuationSeparator" w:id="0">
    <w:p w14:paraId="7BF6A393" w14:textId="77777777" w:rsidR="00582FE5" w:rsidRDefault="0058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4B06" w14:textId="77777777" w:rsidR="003B4AF3" w:rsidRDefault="001765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4AF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AF3">
      <w:rPr>
        <w:rStyle w:val="PageNumber"/>
        <w:noProof/>
      </w:rPr>
      <w:t>1</w:t>
    </w:r>
    <w:r>
      <w:rPr>
        <w:rStyle w:val="PageNumber"/>
      </w:rPr>
      <w:fldChar w:fldCharType="end"/>
    </w:r>
  </w:p>
  <w:p w14:paraId="0C73DE94" w14:textId="77777777" w:rsidR="003B4AF3" w:rsidRDefault="003B4A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05E25" w14:textId="77777777" w:rsidR="003B4AF3" w:rsidRDefault="001765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4AF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3FDE">
      <w:rPr>
        <w:rStyle w:val="PageNumber"/>
        <w:noProof/>
      </w:rPr>
      <w:t>1</w:t>
    </w:r>
    <w:r>
      <w:rPr>
        <w:rStyle w:val="PageNumber"/>
      </w:rPr>
      <w:fldChar w:fldCharType="end"/>
    </w:r>
  </w:p>
  <w:p w14:paraId="0CB876E7" w14:textId="77777777" w:rsidR="003B4AF3" w:rsidRDefault="003B4A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BB244" w14:textId="77777777" w:rsidR="00582FE5" w:rsidRDefault="00582FE5">
      <w:r>
        <w:separator/>
      </w:r>
    </w:p>
  </w:footnote>
  <w:footnote w:type="continuationSeparator" w:id="0">
    <w:p w14:paraId="667D54A8" w14:textId="77777777" w:rsidR="00582FE5" w:rsidRDefault="0058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2733355"/>
    <w:multiLevelType w:val="hybridMultilevel"/>
    <w:tmpl w:val="825A1FC6"/>
    <w:lvl w:ilvl="0" w:tplc="8D764C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9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1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7E276E83"/>
    <w:multiLevelType w:val="hybridMultilevel"/>
    <w:tmpl w:val="D9A6332A"/>
    <w:lvl w:ilvl="0" w:tplc="671C2F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1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ADF"/>
    <w:rsid w:val="000002F2"/>
    <w:rsid w:val="00001CFB"/>
    <w:rsid w:val="00005738"/>
    <w:rsid w:val="00032B69"/>
    <w:rsid w:val="0005660F"/>
    <w:rsid w:val="00066F36"/>
    <w:rsid w:val="000702AD"/>
    <w:rsid w:val="000725E7"/>
    <w:rsid w:val="000815E2"/>
    <w:rsid w:val="00082A4C"/>
    <w:rsid w:val="00096033"/>
    <w:rsid w:val="000B2EEB"/>
    <w:rsid w:val="000B5610"/>
    <w:rsid w:val="000C05CC"/>
    <w:rsid w:val="000C52FE"/>
    <w:rsid w:val="000E70AC"/>
    <w:rsid w:val="00105057"/>
    <w:rsid w:val="00106BB2"/>
    <w:rsid w:val="001166C3"/>
    <w:rsid w:val="00126489"/>
    <w:rsid w:val="001426DE"/>
    <w:rsid w:val="00154B32"/>
    <w:rsid w:val="00156FBC"/>
    <w:rsid w:val="00157415"/>
    <w:rsid w:val="00166EF7"/>
    <w:rsid w:val="00176560"/>
    <w:rsid w:val="00183E13"/>
    <w:rsid w:val="00185AA2"/>
    <w:rsid w:val="00195ACA"/>
    <w:rsid w:val="0019716C"/>
    <w:rsid w:val="001A7A90"/>
    <w:rsid w:val="001D2333"/>
    <w:rsid w:val="001E1115"/>
    <w:rsid w:val="001F386A"/>
    <w:rsid w:val="00212B1D"/>
    <w:rsid w:val="00212E37"/>
    <w:rsid w:val="0022070C"/>
    <w:rsid w:val="00231F00"/>
    <w:rsid w:val="00246292"/>
    <w:rsid w:val="00253978"/>
    <w:rsid w:val="00264A86"/>
    <w:rsid w:val="0027028E"/>
    <w:rsid w:val="00271A02"/>
    <w:rsid w:val="002746B7"/>
    <w:rsid w:val="0028122F"/>
    <w:rsid w:val="002A7493"/>
    <w:rsid w:val="002C3431"/>
    <w:rsid w:val="00303C42"/>
    <w:rsid w:val="0031373B"/>
    <w:rsid w:val="00324128"/>
    <w:rsid w:val="003424D1"/>
    <w:rsid w:val="00361E35"/>
    <w:rsid w:val="00362E90"/>
    <w:rsid w:val="003664E9"/>
    <w:rsid w:val="003679A1"/>
    <w:rsid w:val="003732A0"/>
    <w:rsid w:val="00375318"/>
    <w:rsid w:val="00375FEF"/>
    <w:rsid w:val="00377AB1"/>
    <w:rsid w:val="00380D03"/>
    <w:rsid w:val="00381BF3"/>
    <w:rsid w:val="0038311C"/>
    <w:rsid w:val="003A42F0"/>
    <w:rsid w:val="003B0009"/>
    <w:rsid w:val="003B0087"/>
    <w:rsid w:val="003B03BA"/>
    <w:rsid w:val="003B4AF3"/>
    <w:rsid w:val="003E1F76"/>
    <w:rsid w:val="003F603B"/>
    <w:rsid w:val="004073D6"/>
    <w:rsid w:val="00413E3A"/>
    <w:rsid w:val="004342CE"/>
    <w:rsid w:val="00435259"/>
    <w:rsid w:val="0043531A"/>
    <w:rsid w:val="00463947"/>
    <w:rsid w:val="00474516"/>
    <w:rsid w:val="00475FD2"/>
    <w:rsid w:val="004837ED"/>
    <w:rsid w:val="00490987"/>
    <w:rsid w:val="0049612C"/>
    <w:rsid w:val="004A0BC3"/>
    <w:rsid w:val="004A24E5"/>
    <w:rsid w:val="004A5D3C"/>
    <w:rsid w:val="004B55F3"/>
    <w:rsid w:val="004C5FF7"/>
    <w:rsid w:val="004E283C"/>
    <w:rsid w:val="004E2EB1"/>
    <w:rsid w:val="004E7185"/>
    <w:rsid w:val="004F56D8"/>
    <w:rsid w:val="004F7017"/>
    <w:rsid w:val="00506508"/>
    <w:rsid w:val="0050713A"/>
    <w:rsid w:val="00525FEC"/>
    <w:rsid w:val="00534572"/>
    <w:rsid w:val="00534830"/>
    <w:rsid w:val="00534DD3"/>
    <w:rsid w:val="00541592"/>
    <w:rsid w:val="00545149"/>
    <w:rsid w:val="005553EF"/>
    <w:rsid w:val="00567E81"/>
    <w:rsid w:val="00582FE5"/>
    <w:rsid w:val="00591A57"/>
    <w:rsid w:val="005A5571"/>
    <w:rsid w:val="005D0C10"/>
    <w:rsid w:val="005D78E0"/>
    <w:rsid w:val="005E35C2"/>
    <w:rsid w:val="005F0B4D"/>
    <w:rsid w:val="006141D0"/>
    <w:rsid w:val="00617128"/>
    <w:rsid w:val="006455A5"/>
    <w:rsid w:val="0067529C"/>
    <w:rsid w:val="00683131"/>
    <w:rsid w:val="00686FA5"/>
    <w:rsid w:val="0069325E"/>
    <w:rsid w:val="006A3E34"/>
    <w:rsid w:val="006B2581"/>
    <w:rsid w:val="006C279F"/>
    <w:rsid w:val="006D4470"/>
    <w:rsid w:val="006D4705"/>
    <w:rsid w:val="006E50DE"/>
    <w:rsid w:val="006F15B6"/>
    <w:rsid w:val="007000D9"/>
    <w:rsid w:val="00703CF6"/>
    <w:rsid w:val="00747701"/>
    <w:rsid w:val="007629D3"/>
    <w:rsid w:val="00765226"/>
    <w:rsid w:val="00772188"/>
    <w:rsid w:val="00780F5B"/>
    <w:rsid w:val="00794616"/>
    <w:rsid w:val="007A11AD"/>
    <w:rsid w:val="007F3F93"/>
    <w:rsid w:val="008047DE"/>
    <w:rsid w:val="008069AE"/>
    <w:rsid w:val="00810E1E"/>
    <w:rsid w:val="008170F6"/>
    <w:rsid w:val="00826C52"/>
    <w:rsid w:val="008633FA"/>
    <w:rsid w:val="008655C0"/>
    <w:rsid w:val="00881C9B"/>
    <w:rsid w:val="008821CE"/>
    <w:rsid w:val="00885261"/>
    <w:rsid w:val="00893FDE"/>
    <w:rsid w:val="008B1D10"/>
    <w:rsid w:val="008C2936"/>
    <w:rsid w:val="008C59E8"/>
    <w:rsid w:val="008C6474"/>
    <w:rsid w:val="008D30F9"/>
    <w:rsid w:val="008D53B2"/>
    <w:rsid w:val="008E74F9"/>
    <w:rsid w:val="008F454D"/>
    <w:rsid w:val="00912169"/>
    <w:rsid w:val="009127B2"/>
    <w:rsid w:val="0092037A"/>
    <w:rsid w:val="009246AD"/>
    <w:rsid w:val="00925E1F"/>
    <w:rsid w:val="00926D3A"/>
    <w:rsid w:val="00985450"/>
    <w:rsid w:val="0099286D"/>
    <w:rsid w:val="009C1956"/>
    <w:rsid w:val="009D0CB8"/>
    <w:rsid w:val="009D2B50"/>
    <w:rsid w:val="009E6A95"/>
    <w:rsid w:val="009F162B"/>
    <w:rsid w:val="009F2E7E"/>
    <w:rsid w:val="00A02D62"/>
    <w:rsid w:val="00A04CDF"/>
    <w:rsid w:val="00A20EB5"/>
    <w:rsid w:val="00A54066"/>
    <w:rsid w:val="00A54AEF"/>
    <w:rsid w:val="00A63C25"/>
    <w:rsid w:val="00A650FD"/>
    <w:rsid w:val="00A754A7"/>
    <w:rsid w:val="00A764EF"/>
    <w:rsid w:val="00A86F4C"/>
    <w:rsid w:val="00A92603"/>
    <w:rsid w:val="00AA57EF"/>
    <w:rsid w:val="00AB0C04"/>
    <w:rsid w:val="00AB34C5"/>
    <w:rsid w:val="00AB354B"/>
    <w:rsid w:val="00AC5002"/>
    <w:rsid w:val="00AF4F6D"/>
    <w:rsid w:val="00AF7F6A"/>
    <w:rsid w:val="00B01F6C"/>
    <w:rsid w:val="00B05A88"/>
    <w:rsid w:val="00B14E1D"/>
    <w:rsid w:val="00B20167"/>
    <w:rsid w:val="00B35CC7"/>
    <w:rsid w:val="00B44641"/>
    <w:rsid w:val="00B454A2"/>
    <w:rsid w:val="00B454D0"/>
    <w:rsid w:val="00B501AC"/>
    <w:rsid w:val="00B7618D"/>
    <w:rsid w:val="00BA0539"/>
    <w:rsid w:val="00BB0AA4"/>
    <w:rsid w:val="00BC3ACC"/>
    <w:rsid w:val="00BC65A0"/>
    <w:rsid w:val="00BD1F23"/>
    <w:rsid w:val="00BD2C44"/>
    <w:rsid w:val="00BD5E32"/>
    <w:rsid w:val="00BD73CD"/>
    <w:rsid w:val="00BE0E8A"/>
    <w:rsid w:val="00BE6EF7"/>
    <w:rsid w:val="00BF560D"/>
    <w:rsid w:val="00C10EE0"/>
    <w:rsid w:val="00C12556"/>
    <w:rsid w:val="00C27649"/>
    <w:rsid w:val="00C32833"/>
    <w:rsid w:val="00C3781F"/>
    <w:rsid w:val="00C6170A"/>
    <w:rsid w:val="00C63B43"/>
    <w:rsid w:val="00C66694"/>
    <w:rsid w:val="00C75437"/>
    <w:rsid w:val="00C76D93"/>
    <w:rsid w:val="00CD6C33"/>
    <w:rsid w:val="00CD6FAA"/>
    <w:rsid w:val="00CE652E"/>
    <w:rsid w:val="00D20A57"/>
    <w:rsid w:val="00D318E5"/>
    <w:rsid w:val="00D31D04"/>
    <w:rsid w:val="00D32E24"/>
    <w:rsid w:val="00D404D1"/>
    <w:rsid w:val="00D43C0D"/>
    <w:rsid w:val="00D52564"/>
    <w:rsid w:val="00D53D2F"/>
    <w:rsid w:val="00D76590"/>
    <w:rsid w:val="00D906FC"/>
    <w:rsid w:val="00DC1780"/>
    <w:rsid w:val="00DD6DBB"/>
    <w:rsid w:val="00DE3952"/>
    <w:rsid w:val="00DF07E9"/>
    <w:rsid w:val="00DF3181"/>
    <w:rsid w:val="00E074F2"/>
    <w:rsid w:val="00E17FB5"/>
    <w:rsid w:val="00E2520C"/>
    <w:rsid w:val="00E43252"/>
    <w:rsid w:val="00E4426E"/>
    <w:rsid w:val="00E51B5F"/>
    <w:rsid w:val="00E73862"/>
    <w:rsid w:val="00E91482"/>
    <w:rsid w:val="00E94339"/>
    <w:rsid w:val="00E96302"/>
    <w:rsid w:val="00E97E71"/>
    <w:rsid w:val="00EA6854"/>
    <w:rsid w:val="00EB1031"/>
    <w:rsid w:val="00EB45CE"/>
    <w:rsid w:val="00EB68BB"/>
    <w:rsid w:val="00EB7391"/>
    <w:rsid w:val="00EC1B07"/>
    <w:rsid w:val="00EC2013"/>
    <w:rsid w:val="00EC307C"/>
    <w:rsid w:val="00EC7A85"/>
    <w:rsid w:val="00EF0ADF"/>
    <w:rsid w:val="00EF4F54"/>
    <w:rsid w:val="00F10745"/>
    <w:rsid w:val="00F134F5"/>
    <w:rsid w:val="00F17251"/>
    <w:rsid w:val="00F237C3"/>
    <w:rsid w:val="00F35FA8"/>
    <w:rsid w:val="00F47B85"/>
    <w:rsid w:val="00F548D4"/>
    <w:rsid w:val="00F54BDD"/>
    <w:rsid w:val="00F5645C"/>
    <w:rsid w:val="00F56B35"/>
    <w:rsid w:val="00F646D2"/>
    <w:rsid w:val="00F777CC"/>
    <w:rsid w:val="00F77C0B"/>
    <w:rsid w:val="00F82D59"/>
    <w:rsid w:val="00F8556F"/>
    <w:rsid w:val="00FB36A2"/>
    <w:rsid w:val="00FD40CC"/>
    <w:rsid w:val="00FD5F31"/>
    <w:rsid w:val="00FE6219"/>
    <w:rsid w:val="00FF25A2"/>
    <w:rsid w:val="00FF2D4B"/>
    <w:rsid w:val="00FF6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23281E"/>
  <w15:docId w15:val="{9C33DD5B-299B-4069-A96E-A54C43AE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F5B"/>
    <w:pPr>
      <w:spacing w:after="200"/>
      <w:jc w:val="both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780F5B"/>
    <w:rPr>
      <w:color w:val="800080"/>
      <w:u w:val="single"/>
    </w:rPr>
  </w:style>
  <w:style w:type="paragraph" w:styleId="BodyText">
    <w:name w:val="Body Text"/>
    <w:basedOn w:val="Normal"/>
    <w:rsid w:val="00780F5B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  <w:rsid w:val="00780F5B"/>
  </w:style>
  <w:style w:type="paragraph" w:customStyle="1" w:styleId="TFReferencesSection">
    <w:name w:val="TF_References_Section"/>
    <w:basedOn w:val="Normal"/>
    <w:rsid w:val="00780F5B"/>
    <w:pPr>
      <w:spacing w:line="480" w:lineRule="auto"/>
      <w:ind w:firstLine="187"/>
    </w:pPr>
  </w:style>
  <w:style w:type="paragraph" w:customStyle="1" w:styleId="TAMainText">
    <w:name w:val="TA_Main_Text"/>
    <w:basedOn w:val="Normal"/>
    <w:rsid w:val="00780F5B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rsid w:val="00780F5B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rsid w:val="00780F5B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rsid w:val="00780F5B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rsid w:val="00780F5B"/>
    <w:pPr>
      <w:spacing w:line="480" w:lineRule="auto"/>
    </w:pPr>
  </w:style>
  <w:style w:type="paragraph" w:customStyle="1" w:styleId="AIReceivedDate">
    <w:name w:val="AI_Received_Date"/>
    <w:basedOn w:val="Normal"/>
    <w:next w:val="BDAbstract"/>
    <w:rsid w:val="00780F5B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rsid w:val="00780F5B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rsid w:val="00780F5B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rsid w:val="00780F5B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rsid w:val="00780F5B"/>
    <w:pPr>
      <w:spacing w:line="480" w:lineRule="auto"/>
    </w:pPr>
  </w:style>
  <w:style w:type="paragraph" w:customStyle="1" w:styleId="VDTableTitle">
    <w:name w:val="VD_Table_Title"/>
    <w:basedOn w:val="Normal"/>
    <w:next w:val="Normal"/>
    <w:rsid w:val="00780F5B"/>
    <w:pPr>
      <w:spacing w:line="480" w:lineRule="auto"/>
    </w:pPr>
  </w:style>
  <w:style w:type="paragraph" w:customStyle="1" w:styleId="VAFigureCaption">
    <w:name w:val="VA_Figure_Caption"/>
    <w:basedOn w:val="Normal"/>
    <w:next w:val="Normal"/>
    <w:rsid w:val="00780F5B"/>
    <w:pPr>
      <w:spacing w:line="480" w:lineRule="auto"/>
    </w:pPr>
  </w:style>
  <w:style w:type="paragraph" w:customStyle="1" w:styleId="VBChartTitle">
    <w:name w:val="VB_Chart_Title"/>
    <w:basedOn w:val="Normal"/>
    <w:next w:val="Normal"/>
    <w:rsid w:val="00780F5B"/>
    <w:pPr>
      <w:spacing w:line="480" w:lineRule="auto"/>
    </w:pPr>
  </w:style>
  <w:style w:type="paragraph" w:customStyle="1" w:styleId="FETableFootnote">
    <w:name w:val="FE_Table_Footnote"/>
    <w:basedOn w:val="Normal"/>
    <w:next w:val="Normal"/>
    <w:rsid w:val="00780F5B"/>
    <w:pPr>
      <w:ind w:firstLine="187"/>
    </w:pPr>
  </w:style>
  <w:style w:type="paragraph" w:customStyle="1" w:styleId="FCChartFootnote">
    <w:name w:val="FC_Chart_Footnote"/>
    <w:basedOn w:val="Normal"/>
    <w:next w:val="Normal"/>
    <w:rsid w:val="00780F5B"/>
    <w:pPr>
      <w:ind w:firstLine="187"/>
    </w:pPr>
  </w:style>
  <w:style w:type="paragraph" w:customStyle="1" w:styleId="FDSchemeFootnote">
    <w:name w:val="FD_Scheme_Footnote"/>
    <w:basedOn w:val="Normal"/>
    <w:next w:val="Normal"/>
    <w:rsid w:val="00780F5B"/>
    <w:pPr>
      <w:ind w:firstLine="187"/>
    </w:pPr>
  </w:style>
  <w:style w:type="paragraph" w:customStyle="1" w:styleId="TCTableBody">
    <w:name w:val="TC_Table_Body"/>
    <w:basedOn w:val="Normal"/>
    <w:rsid w:val="00780F5B"/>
  </w:style>
  <w:style w:type="paragraph" w:customStyle="1" w:styleId="AFTitleRunningHead">
    <w:name w:val="AF_Title_Running_Head"/>
    <w:basedOn w:val="Normal"/>
    <w:next w:val="TAMainText"/>
    <w:rsid w:val="00780F5B"/>
    <w:pPr>
      <w:spacing w:line="480" w:lineRule="auto"/>
    </w:pPr>
  </w:style>
  <w:style w:type="paragraph" w:customStyle="1" w:styleId="BEAuthorBiography">
    <w:name w:val="BE_Author_Biography"/>
    <w:basedOn w:val="Normal"/>
    <w:rsid w:val="00780F5B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rsid w:val="00780F5B"/>
    <w:pPr>
      <w:spacing w:line="480" w:lineRule="auto"/>
    </w:pPr>
  </w:style>
  <w:style w:type="paragraph" w:customStyle="1" w:styleId="SNSynopsisTOC">
    <w:name w:val="SN_Synopsis_TOC"/>
    <w:basedOn w:val="Normal"/>
    <w:rsid w:val="00780F5B"/>
    <w:pPr>
      <w:spacing w:line="480" w:lineRule="auto"/>
    </w:pPr>
  </w:style>
  <w:style w:type="character" w:styleId="Hyperlink">
    <w:name w:val="Hyperlink"/>
    <w:rsid w:val="00780F5B"/>
    <w:rPr>
      <w:color w:val="0000FF"/>
      <w:u w:val="single"/>
    </w:rPr>
  </w:style>
  <w:style w:type="paragraph" w:styleId="Footer">
    <w:name w:val="footer"/>
    <w:basedOn w:val="Normal"/>
    <w:rsid w:val="00780F5B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rsid w:val="00780F5B"/>
    <w:pPr>
      <w:spacing w:line="480" w:lineRule="auto"/>
    </w:pPr>
  </w:style>
  <w:style w:type="paragraph" w:customStyle="1" w:styleId="BHBriefs">
    <w:name w:val="BH_Briefs"/>
    <w:basedOn w:val="Normal"/>
    <w:rsid w:val="00780F5B"/>
    <w:pPr>
      <w:spacing w:line="480" w:lineRule="auto"/>
    </w:pPr>
  </w:style>
  <w:style w:type="character" w:styleId="PageNumber">
    <w:name w:val="page number"/>
    <w:basedOn w:val="DefaultParagraphFont"/>
    <w:rsid w:val="00780F5B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Title2">
    <w:name w:val="Title2"/>
    <w:basedOn w:val="Normal"/>
    <w:rsid w:val="00F646D2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5D78E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4A0BC3"/>
    <w:pPr>
      <w:spacing w:after="0"/>
      <w:jc w:val="left"/>
    </w:pPr>
    <w:rPr>
      <w:rFonts w:asciiTheme="minorHAnsi" w:eastAsiaTheme="minorHAnsi" w:hAnsiTheme="minorHAnsi" w:cstheme="minorBidi"/>
      <w:sz w:val="20"/>
      <w:lang w:val="en-IN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A0BC3"/>
    <w:rPr>
      <w:rFonts w:asciiTheme="minorHAnsi" w:eastAsiaTheme="minorHAnsi" w:hAnsiTheme="minorHAnsi" w:cstheme="minorBidi"/>
      <w:lang w:val="en-IN"/>
    </w:rPr>
  </w:style>
  <w:style w:type="paragraph" w:customStyle="1" w:styleId="MainText">
    <w:name w:val="Main Text"/>
    <w:basedOn w:val="Normal"/>
    <w:link w:val="MainTextChar"/>
    <w:rsid w:val="00D404D1"/>
    <w:pPr>
      <w:spacing w:after="0" w:line="480" w:lineRule="auto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MainTextChar">
    <w:name w:val="Main Text Char"/>
    <w:link w:val="MainText"/>
    <w:rsid w:val="00D404D1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RSCF01FootnoteAuthorAddress">
    <w:name w:val="RSC F01 Footnote Author Address"/>
    <w:link w:val="RSCF01FootnoteAuthorAddressChar"/>
    <w:qFormat/>
    <w:rsid w:val="00545149"/>
    <w:pPr>
      <w:numPr>
        <w:numId w:val="13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asciiTheme="minorHAnsi" w:eastAsiaTheme="minorHAnsi" w:hAnsiTheme="minorHAnsi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545149"/>
    <w:rPr>
      <w:rFonts w:asciiTheme="minorHAnsi" w:eastAsiaTheme="minorHAnsi" w:hAnsiTheme="minorHAnsi"/>
      <w:i/>
      <w:w w:val="105"/>
      <w:sz w:val="14"/>
      <w:szCs w:val="14"/>
      <w:lang w:val="en-GB"/>
    </w:rPr>
  </w:style>
  <w:style w:type="paragraph" w:customStyle="1" w:styleId="IOPAff">
    <w:name w:val="IOPAff"/>
    <w:basedOn w:val="Normal"/>
    <w:link w:val="IOPAffChar"/>
    <w:qFormat/>
    <w:rsid w:val="003424D1"/>
    <w:pPr>
      <w:spacing w:after="0" w:line="259" w:lineRule="auto"/>
      <w:ind w:right="2552"/>
      <w:jc w:val="left"/>
    </w:pPr>
    <w:rPr>
      <w:rFonts w:ascii="Times New Roman" w:eastAsiaTheme="minorHAnsi" w:hAnsi="Times New Roman"/>
      <w:sz w:val="18"/>
      <w:szCs w:val="18"/>
      <w:lang w:val="en-GB"/>
    </w:rPr>
  </w:style>
  <w:style w:type="character" w:customStyle="1" w:styleId="IOPAffChar">
    <w:name w:val="IOPAff Char"/>
    <w:basedOn w:val="DefaultParagraphFont"/>
    <w:link w:val="IOPAff"/>
    <w:rsid w:val="003424D1"/>
    <w:rPr>
      <w:rFonts w:ascii="Times New Roman" w:eastAsiaTheme="minorHAnsi" w:hAnsi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varaju.kanagarajan@slu.se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ijayakumarshanmugham@gmail.com" TargetMode="External"/><Relationship Id="rId14" Type="http://schemas.openxmlformats.org/officeDocument/2006/relationships/image" Target="media/image5.tif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eep\Desktop\Langmuir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6EAA3C04-1300-425A-B014-0A3A7186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</Template>
  <TotalTime>273</TotalTime>
  <Pages>10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2074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Admin</dc:creator>
  <cp:lastModifiedBy>sandeep sharma</cp:lastModifiedBy>
  <cp:revision>69</cp:revision>
  <cp:lastPrinted>2018-10-11T05:43:00Z</cp:lastPrinted>
  <dcterms:created xsi:type="dcterms:W3CDTF">2018-10-19T23:38:00Z</dcterms:created>
  <dcterms:modified xsi:type="dcterms:W3CDTF">2020-04-24T06:44:00Z</dcterms:modified>
</cp:coreProperties>
</file>