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EA2EC" w14:textId="24E745CD" w:rsidR="00ED2463" w:rsidRPr="009168C8" w:rsidRDefault="00B20D2F" w:rsidP="00787DDA">
      <w:pPr>
        <w:spacing w:line="360" w:lineRule="auto"/>
        <w:rPr>
          <w:b/>
          <w:bCs/>
          <w:sz w:val="32"/>
          <w:szCs w:val="32"/>
          <w:lang w:eastAsia="zh-CN"/>
        </w:rPr>
      </w:pPr>
      <w:r w:rsidRPr="00B20D2F">
        <w:rPr>
          <w:b/>
          <w:bCs/>
          <w:sz w:val="32"/>
          <w:szCs w:val="32"/>
          <w:lang w:eastAsia="zh-CN"/>
        </w:rPr>
        <w:t>Supplementary Material</w:t>
      </w:r>
    </w:p>
    <w:p w14:paraId="469CDEB5" w14:textId="46BD0E11" w:rsidR="002F6478" w:rsidRDefault="00A36D25" w:rsidP="00FD6215">
      <w:pPr>
        <w:spacing w:line="360" w:lineRule="auto"/>
        <w:rPr>
          <w:lang w:eastAsia="zh-CN"/>
        </w:rPr>
      </w:pPr>
      <w:r>
        <w:rPr>
          <w:rFonts w:hint="eastAsia"/>
          <w:b/>
          <w:bCs/>
          <w:lang w:eastAsia="zh-CN"/>
        </w:rPr>
        <w:t>Table</w:t>
      </w:r>
      <w:r>
        <w:rPr>
          <w:b/>
          <w:bCs/>
          <w:lang w:eastAsia="zh-CN"/>
        </w:rPr>
        <w:t xml:space="preserve"> </w:t>
      </w:r>
      <w:r w:rsidR="002F6478">
        <w:rPr>
          <w:rFonts w:hint="eastAsia"/>
          <w:b/>
          <w:bCs/>
          <w:lang w:eastAsia="zh-CN"/>
        </w:rPr>
        <w:t>S</w:t>
      </w:r>
      <w:r w:rsidR="00532D7C">
        <w:rPr>
          <w:b/>
          <w:bCs/>
          <w:lang w:eastAsia="zh-CN"/>
        </w:rPr>
        <w:t>3</w:t>
      </w:r>
      <w:r>
        <w:rPr>
          <w:rFonts w:hint="eastAsia"/>
          <w:b/>
          <w:bCs/>
          <w:lang w:eastAsia="zh-CN"/>
        </w:rPr>
        <w:t xml:space="preserve"> </w:t>
      </w:r>
      <w:r>
        <w:rPr>
          <w:b/>
          <w:bCs/>
          <w:lang w:eastAsia="zh-CN"/>
        </w:rPr>
        <w:t xml:space="preserve">| </w:t>
      </w:r>
      <w:bookmarkStart w:id="0" w:name="_Hlk127960871"/>
      <w:r w:rsidR="000E0789">
        <w:rPr>
          <w:lang w:eastAsia="zh-CN"/>
        </w:rPr>
        <w:t xml:space="preserve">Significant proteins with </w:t>
      </w:r>
      <w:r w:rsidR="00CC6B26" w:rsidRPr="00CC6B26">
        <w:rPr>
          <w:i/>
          <w:iCs/>
          <w:lang w:eastAsia="zh-CN"/>
        </w:rPr>
        <w:t>p</w:t>
      </w:r>
      <w:r w:rsidR="000E0789">
        <w:rPr>
          <w:lang w:eastAsia="zh-CN"/>
        </w:rPr>
        <w:t xml:space="preserve"> &lt;0.05 in Cox multivariate analysis.</w:t>
      </w:r>
      <w:bookmarkEnd w:id="0"/>
    </w:p>
    <w:tbl>
      <w:tblPr>
        <w:tblW w:w="97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1"/>
        <w:gridCol w:w="1474"/>
        <w:gridCol w:w="1473"/>
        <w:gridCol w:w="1473"/>
        <w:gridCol w:w="1473"/>
        <w:gridCol w:w="1473"/>
      </w:tblGrid>
      <w:tr w:rsidR="000E0789" w:rsidRPr="00895B18" w14:paraId="7D7D1DD7" w14:textId="77777777" w:rsidTr="000E0789">
        <w:trPr>
          <w:trHeight w:val="280"/>
          <w:jc w:val="center"/>
        </w:trPr>
        <w:tc>
          <w:tcPr>
            <w:tcW w:w="2401" w:type="dxa"/>
            <w:shd w:val="clear" w:color="auto" w:fill="auto"/>
            <w:noWrap/>
            <w:vAlign w:val="center"/>
            <w:hideMark/>
          </w:tcPr>
          <w:p w14:paraId="0E44B8B6" w14:textId="77777777" w:rsidR="000E0789" w:rsidRPr="00895B18" w:rsidRDefault="000E0789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id</w:t>
            </w:r>
          </w:p>
        </w:tc>
        <w:tc>
          <w:tcPr>
            <w:tcW w:w="1474" w:type="dxa"/>
          </w:tcPr>
          <w:p w14:paraId="0A1BD11F" w14:textId="30F0C5D0" w:rsidR="000E0789" w:rsidRPr="00895B18" w:rsidRDefault="000E0789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0E0789"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  <w:t>coef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7D6ECAEC" w14:textId="476BB56C" w:rsidR="000E0789" w:rsidRPr="00895B18" w:rsidRDefault="000E0789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HR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E6BB167" w14:textId="77777777" w:rsidR="000E0789" w:rsidRPr="00895B18" w:rsidRDefault="000E0789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HR.95L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24818507" w14:textId="77777777" w:rsidR="000E0789" w:rsidRPr="00895B18" w:rsidRDefault="000E0789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HR.95H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7D91165" w14:textId="4DB60D51" w:rsidR="000E0789" w:rsidRPr="00895B18" w:rsidRDefault="000E0789" w:rsidP="00B81A42">
            <w:pPr>
              <w:spacing w:before="0" w:after="0"/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</w:pP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p</w:t>
            </w:r>
            <w:r w:rsidRPr="00895B18">
              <w:rPr>
                <w:rFonts w:ascii="等线" w:eastAsia="等线" w:hAnsi="等线" w:cs="宋体"/>
                <w:b/>
                <w:bCs/>
                <w:color w:val="000000"/>
                <w:szCs w:val="24"/>
                <w:lang w:eastAsia="zh-CN"/>
              </w:rPr>
              <w:t>-</w:t>
            </w:r>
            <w:r w:rsidRPr="00895B18">
              <w:rPr>
                <w:rFonts w:ascii="等线" w:eastAsia="等线" w:hAnsi="等线" w:cs="宋体" w:hint="eastAsia"/>
                <w:b/>
                <w:bCs/>
                <w:color w:val="000000"/>
                <w:szCs w:val="24"/>
                <w:lang w:eastAsia="zh-CN"/>
              </w:rPr>
              <w:t>value</w:t>
            </w:r>
          </w:p>
        </w:tc>
      </w:tr>
      <w:tr w:rsidR="000E0789" w:rsidRPr="00F807CC" w14:paraId="294B6F1D" w14:textId="77777777" w:rsidTr="000E0789">
        <w:trPr>
          <w:trHeight w:val="280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AD8A0" w14:textId="358FB4FE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Histone-H3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E1E83" w14:textId="4513F16F" w:rsidR="000E0789" w:rsidRPr="00CC10C9" w:rsidRDefault="000E0789" w:rsidP="000E0789">
            <w:pPr>
              <w:spacing w:before="0" w:after="0"/>
            </w:pPr>
            <w:r w:rsidRPr="003B494E">
              <w:t>-1.066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56D27" w14:textId="1DA84369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0.344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B97B43" w14:textId="3A1E3CBB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0.134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A8A31" w14:textId="35482BF3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0.878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42CE7" w14:textId="1C593612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0.025</w:t>
            </w:r>
          </w:p>
        </w:tc>
      </w:tr>
      <w:tr w:rsidR="000E0789" w:rsidRPr="00F807CC" w14:paraId="6F026C9D" w14:textId="77777777" w:rsidTr="000E0789">
        <w:trPr>
          <w:trHeight w:val="280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2732B" w14:textId="04E939A3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HSP27_pS82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020C" w14:textId="780F54F5" w:rsidR="000E0789" w:rsidRPr="00CC10C9" w:rsidRDefault="000E0789" w:rsidP="000E0789">
            <w:pPr>
              <w:spacing w:before="0" w:after="0"/>
            </w:pPr>
            <w:r w:rsidRPr="003B494E">
              <w:t>-0.431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3904F9" w14:textId="7711B83E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0.649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0A1D1" w14:textId="6AC12304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0.428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CB535" w14:textId="31C897FF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0.983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506368" w14:textId="0EB16186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0.041</w:t>
            </w:r>
          </w:p>
        </w:tc>
      </w:tr>
      <w:tr w:rsidR="000E0789" w:rsidRPr="00F807CC" w14:paraId="7ECBD8BC" w14:textId="77777777" w:rsidTr="000E0789">
        <w:trPr>
          <w:trHeight w:val="280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0DA916" w14:textId="661F0B63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CHK2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9666" w14:textId="72F3296A" w:rsidR="000E0789" w:rsidRPr="00CC10C9" w:rsidRDefault="000E0789" w:rsidP="000E0789">
            <w:pPr>
              <w:spacing w:before="0" w:after="0"/>
            </w:pPr>
            <w:r w:rsidRPr="003B494E">
              <w:t>-0.692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1C9A1D" w14:textId="283825C9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0.50</w:t>
            </w:r>
            <w:r>
              <w:t>1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5144AA" w14:textId="7979D3C1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0.264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430CF" w14:textId="3F78BD5B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0.948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914333" w14:textId="67CB3D62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0.033</w:t>
            </w:r>
          </w:p>
        </w:tc>
      </w:tr>
      <w:tr w:rsidR="000E0789" w:rsidRPr="00F807CC" w14:paraId="19802D06" w14:textId="77777777" w:rsidTr="000E0789">
        <w:trPr>
          <w:trHeight w:val="280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6A300" w14:textId="59F826D7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PAXILLIN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F21B" w14:textId="3892BCED" w:rsidR="000E0789" w:rsidRPr="00CC10C9" w:rsidRDefault="000E0789" w:rsidP="000E0789">
            <w:pPr>
              <w:spacing w:before="0" w:after="0"/>
            </w:pPr>
            <w:r w:rsidRPr="003B494E">
              <w:t>0.526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816D5" w14:textId="3C23CB98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1.693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C0CF81" w14:textId="4AC461B7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1.015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577CE" w14:textId="5556227F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2.823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3201EA" w14:textId="0CEEC1E0" w:rsidR="000E0789" w:rsidRPr="00F807CC" w:rsidRDefault="000E0789" w:rsidP="000E0789">
            <w:pPr>
              <w:spacing w:before="0" w:after="0"/>
              <w:rPr>
                <w:rFonts w:ascii="等线" w:eastAsia="等线" w:hAnsi="等线" w:cs="宋体"/>
                <w:color w:val="000000"/>
                <w:sz w:val="18"/>
                <w:szCs w:val="18"/>
                <w:lang w:eastAsia="zh-CN"/>
              </w:rPr>
            </w:pPr>
            <w:r w:rsidRPr="003B494E">
              <w:t>0.043</w:t>
            </w:r>
          </w:p>
        </w:tc>
      </w:tr>
      <w:tr w:rsidR="000E0789" w:rsidRPr="00F807CC" w14:paraId="49B599E4" w14:textId="77777777" w:rsidTr="000E0789">
        <w:trPr>
          <w:trHeight w:val="280"/>
          <w:jc w:val="center"/>
        </w:trPr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3D0B1" w14:textId="77777777" w:rsidR="000E0789" w:rsidRPr="00CC10C9" w:rsidRDefault="000E0789" w:rsidP="00536000">
            <w:pPr>
              <w:spacing w:before="0" w:after="0"/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CADF4" w14:textId="77777777" w:rsidR="000E0789" w:rsidRPr="00CC10C9" w:rsidRDefault="000E0789" w:rsidP="00536000">
            <w:pPr>
              <w:spacing w:before="0" w:after="0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9CF9F" w14:textId="3CB64332" w:rsidR="000E0789" w:rsidRPr="00CC10C9" w:rsidRDefault="000E0789" w:rsidP="00536000">
            <w:pPr>
              <w:spacing w:before="0" w:after="0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EDEE0" w14:textId="77777777" w:rsidR="000E0789" w:rsidRPr="00CC10C9" w:rsidRDefault="000E0789" w:rsidP="00536000">
            <w:pPr>
              <w:spacing w:before="0" w:after="0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92897" w14:textId="77777777" w:rsidR="000E0789" w:rsidRPr="00CC10C9" w:rsidRDefault="000E0789" w:rsidP="00536000">
            <w:pPr>
              <w:spacing w:before="0" w:after="0"/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71462" w14:textId="77777777" w:rsidR="000E0789" w:rsidRPr="00CC10C9" w:rsidRDefault="000E0789" w:rsidP="00536000">
            <w:pPr>
              <w:spacing w:before="0" w:after="0"/>
            </w:pPr>
          </w:p>
        </w:tc>
      </w:tr>
    </w:tbl>
    <w:p w14:paraId="36F49FDA" w14:textId="7DA03327" w:rsidR="00A36D25" w:rsidRDefault="000E0789" w:rsidP="00FD6215">
      <w:pPr>
        <w:spacing w:line="360" w:lineRule="auto"/>
        <w:rPr>
          <w:lang w:eastAsia="zh-CN"/>
        </w:rPr>
      </w:pPr>
      <w:r>
        <w:rPr>
          <w:lang w:eastAsia="zh-CN"/>
        </w:rPr>
        <w:t>coef, cox coefficient</w:t>
      </w:r>
    </w:p>
    <w:p w14:paraId="628485C3" w14:textId="25E00167" w:rsidR="003A6466" w:rsidRDefault="003A6466" w:rsidP="00787DDA">
      <w:pPr>
        <w:spacing w:line="360" w:lineRule="auto"/>
        <w:rPr>
          <w:lang w:eastAsia="zh-CN"/>
        </w:rPr>
      </w:pPr>
    </w:p>
    <w:p w14:paraId="1DA2879D" w14:textId="408AE945" w:rsidR="00044D08" w:rsidRDefault="00044D08" w:rsidP="00787DDA">
      <w:pPr>
        <w:spacing w:line="360" w:lineRule="auto"/>
        <w:rPr>
          <w:lang w:eastAsia="zh-CN"/>
        </w:rPr>
      </w:pPr>
    </w:p>
    <w:p w14:paraId="2C23E09F" w14:textId="77777777" w:rsidR="00044D08" w:rsidRDefault="00044D08" w:rsidP="00787DDA">
      <w:pPr>
        <w:spacing w:line="360" w:lineRule="auto"/>
        <w:rPr>
          <w:lang w:eastAsia="zh-CN"/>
        </w:rPr>
      </w:pPr>
    </w:p>
    <w:sectPr w:rsidR="00044D08" w:rsidSect="00D537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15D90" w14:textId="77777777" w:rsidR="00D04DE8" w:rsidRDefault="00D04DE8" w:rsidP="00117666">
      <w:pPr>
        <w:spacing w:after="0"/>
      </w:pPr>
      <w:r>
        <w:separator/>
      </w:r>
    </w:p>
  </w:endnote>
  <w:endnote w:type="continuationSeparator" w:id="0">
    <w:p w14:paraId="1AA4B44E" w14:textId="77777777" w:rsidR="00D04DE8" w:rsidRDefault="00D04DE8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3D87" w14:textId="77777777" w:rsidR="00686C9D" w:rsidRPr="00577C4C" w:rsidRDefault="00C52A7B">
    <w:pPr>
      <w:pStyle w:val="a9"/>
      <w:rPr>
        <w:color w:val="C00000"/>
        <w:szCs w:val="24"/>
      </w:rPr>
    </w:pPr>
    <w:r w:rsidRPr="00577C4C"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1D8D0F9" wp14:editId="65D5B02E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2EE841" w14:textId="77777777" w:rsidR="00686C9D" w:rsidRPr="00E9561B" w:rsidRDefault="00C52A7B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1D8D0F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" stroked="f">
              <v:textbox style="mso-fit-shape-to-text:t">
                <w:txbxContent>
                  <w:p w14:paraId="462EE841" w14:textId="77777777" w:rsidR="00686C9D" w:rsidRPr="00E9561B" w:rsidRDefault="00C52A7B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68C0174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1D4B8BD" id="Text Box 1" o:spid="_x0000_s1027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214951C5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0BFF2" w14:textId="77777777" w:rsidR="00686C9D" w:rsidRPr="00577C4C" w:rsidRDefault="00C52A7B">
    <w:pPr>
      <w:pStyle w:val="a9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AF3B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6CDIg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" filled="f" stroked="f" strokeweight=".5pt">
              <v:textbox style="mso-fit-shape-to-text:t">
                <w:txbxContent>
                  <w:p w14:paraId="74D070C5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7CEAE" w14:textId="77777777" w:rsidR="00D04DE8" w:rsidRDefault="00D04DE8" w:rsidP="00117666">
      <w:pPr>
        <w:spacing w:after="0"/>
      </w:pPr>
      <w:r>
        <w:separator/>
      </w:r>
    </w:p>
  </w:footnote>
  <w:footnote w:type="continuationSeparator" w:id="0">
    <w:p w14:paraId="189CDA82" w14:textId="77777777" w:rsidR="00D04DE8" w:rsidRDefault="00D04DE8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13A34" w14:textId="77777777" w:rsidR="00686C9D" w:rsidRPr="007E3148" w:rsidRDefault="00C52A7B" w:rsidP="00A53000">
    <w:pPr>
      <w:pStyle w:val="a7"/>
    </w:pPr>
    <w:r w:rsidRPr="007E3148">
      <w:ptab w:relativeTo="margin" w:alignment="center" w:leader="none"/>
    </w:r>
    <w:r w:rsidRPr="007E3148">
      <w:ptab w:relativeTo="margin" w:alignment="right" w:leader="none"/>
    </w:r>
    <w:r w:rsidRPr="007E3148">
      <w:t>Running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8A4BC" w14:textId="77777777" w:rsidR="00686C9D" w:rsidRPr="00A53000" w:rsidRDefault="00C52A7B" w:rsidP="00A53000">
    <w:pPr>
      <w:pStyle w:val="a7"/>
    </w:pPr>
    <w:r w:rsidRPr="007E3148">
      <w:ptab w:relativeTo="margin" w:alignment="center" w:leader="none"/>
    </w:r>
    <w:r w:rsidRPr="007E3148">
      <w:ptab w:relativeTo="margin" w:alignment="right" w:leader="none"/>
    </w:r>
    <w:r w:rsidRPr="00A53000">
      <w:t>Running Title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F27F1" w14:textId="1EBE1211" w:rsidR="00686C9D" w:rsidRDefault="00C52A7B" w:rsidP="00A53000">
    <w:pPr>
      <w:pStyle w:val="a7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2A7CAC"/>
    <w:multiLevelType w:val="multilevel"/>
    <w:tmpl w:val="C6A8CCEA"/>
    <w:numStyleLink w:val="Headings"/>
  </w:abstractNum>
  <w:abstractNum w:abstractNumId="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BC6F29"/>
    <w:multiLevelType w:val="multilevel"/>
    <w:tmpl w:val="C6A8CCEA"/>
    <w:numStyleLink w:val="Headings"/>
  </w:abstractNum>
  <w:abstractNum w:abstractNumId="17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2013484045">
    <w:abstractNumId w:val="0"/>
  </w:num>
  <w:num w:numId="2" w16cid:durableId="2038890657">
    <w:abstractNumId w:val="13"/>
  </w:num>
  <w:num w:numId="3" w16cid:durableId="1350136163">
    <w:abstractNumId w:val="1"/>
  </w:num>
  <w:num w:numId="4" w16cid:durableId="1390885096">
    <w:abstractNumId w:val="15"/>
  </w:num>
  <w:num w:numId="5" w16cid:durableId="16688220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6308627">
    <w:abstractNumId w:val="10"/>
  </w:num>
  <w:num w:numId="7" w16cid:durableId="1175847297">
    <w:abstractNumId w:val="8"/>
  </w:num>
  <w:num w:numId="8" w16cid:durableId="161509500">
    <w:abstractNumId w:val="6"/>
  </w:num>
  <w:num w:numId="9" w16cid:durableId="211500620">
    <w:abstractNumId w:val="9"/>
  </w:num>
  <w:num w:numId="10" w16cid:durableId="1531332682">
    <w:abstractNumId w:val="7"/>
  </w:num>
  <w:num w:numId="11" w16cid:durableId="2146194581">
    <w:abstractNumId w:val="2"/>
  </w:num>
  <w:num w:numId="12" w16cid:durableId="306857208">
    <w:abstractNumId w:val="17"/>
  </w:num>
  <w:num w:numId="13" w16cid:durableId="583611304">
    <w:abstractNumId w:val="12"/>
  </w:num>
  <w:num w:numId="14" w16cid:durableId="933367533">
    <w:abstractNumId w:val="4"/>
  </w:num>
  <w:num w:numId="15" w16cid:durableId="1344092905">
    <w:abstractNumId w:val="11"/>
  </w:num>
  <w:num w:numId="16" w16cid:durableId="153422254">
    <w:abstractNumId w:val="14"/>
  </w:num>
  <w:num w:numId="17" w16cid:durableId="1485898294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 w16cid:durableId="147852434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0365532">
    <w:abstractNumId w:val="5"/>
  </w:num>
  <w:num w:numId="20" w16cid:durableId="2127045870">
    <w:abstractNumId w:val="16"/>
  </w:num>
  <w:num w:numId="21" w16cid:durableId="987321199">
    <w:abstractNumId w:val="3"/>
  </w:num>
  <w:num w:numId="22" w16cid:durableId="2059814499">
    <w:abstractNumId w:val="3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7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K3MDYyMjU0MDQwNTNR0lEKTi0uzszPAymwqAUAOox4+ywAAAA="/>
  </w:docVars>
  <w:rsids>
    <w:rsidRoot w:val="00681821"/>
    <w:rsid w:val="00005C43"/>
    <w:rsid w:val="00015EE8"/>
    <w:rsid w:val="000316A0"/>
    <w:rsid w:val="00034304"/>
    <w:rsid w:val="00035434"/>
    <w:rsid w:val="00037FC5"/>
    <w:rsid w:val="00044716"/>
    <w:rsid w:val="00044D08"/>
    <w:rsid w:val="00045678"/>
    <w:rsid w:val="000458E4"/>
    <w:rsid w:val="000461C1"/>
    <w:rsid w:val="00047E1A"/>
    <w:rsid w:val="00062E54"/>
    <w:rsid w:val="00063B44"/>
    <w:rsid w:val="00063D84"/>
    <w:rsid w:val="0006636D"/>
    <w:rsid w:val="000743A7"/>
    <w:rsid w:val="00077D53"/>
    <w:rsid w:val="00081394"/>
    <w:rsid w:val="00087152"/>
    <w:rsid w:val="000B2B22"/>
    <w:rsid w:val="000B34BD"/>
    <w:rsid w:val="000B5908"/>
    <w:rsid w:val="000C4162"/>
    <w:rsid w:val="000C78D2"/>
    <w:rsid w:val="000C7E2A"/>
    <w:rsid w:val="000E062C"/>
    <w:rsid w:val="000E0789"/>
    <w:rsid w:val="000F4CFB"/>
    <w:rsid w:val="000F50E2"/>
    <w:rsid w:val="00113B66"/>
    <w:rsid w:val="0011500D"/>
    <w:rsid w:val="0011737D"/>
    <w:rsid w:val="00117666"/>
    <w:rsid w:val="001212C8"/>
    <w:rsid w:val="001223A7"/>
    <w:rsid w:val="00126686"/>
    <w:rsid w:val="00126E5F"/>
    <w:rsid w:val="00126F46"/>
    <w:rsid w:val="001324C1"/>
    <w:rsid w:val="00134256"/>
    <w:rsid w:val="00140F25"/>
    <w:rsid w:val="00147395"/>
    <w:rsid w:val="0015391F"/>
    <w:rsid w:val="001552C9"/>
    <w:rsid w:val="00176EB9"/>
    <w:rsid w:val="00177D84"/>
    <w:rsid w:val="001800AE"/>
    <w:rsid w:val="001964EF"/>
    <w:rsid w:val="001A17CB"/>
    <w:rsid w:val="001A5734"/>
    <w:rsid w:val="001B1859"/>
    <w:rsid w:val="001B1A2C"/>
    <w:rsid w:val="001C15E5"/>
    <w:rsid w:val="001D05FB"/>
    <w:rsid w:val="001D1865"/>
    <w:rsid w:val="001D5C23"/>
    <w:rsid w:val="001D78A1"/>
    <w:rsid w:val="001F4C07"/>
    <w:rsid w:val="00203284"/>
    <w:rsid w:val="002045CE"/>
    <w:rsid w:val="00207340"/>
    <w:rsid w:val="00220AEA"/>
    <w:rsid w:val="00224775"/>
    <w:rsid w:val="00225E31"/>
    <w:rsid w:val="00226954"/>
    <w:rsid w:val="00227760"/>
    <w:rsid w:val="0024009C"/>
    <w:rsid w:val="002505F3"/>
    <w:rsid w:val="00252E63"/>
    <w:rsid w:val="002625FE"/>
    <w:rsid w:val="002629A3"/>
    <w:rsid w:val="00265660"/>
    <w:rsid w:val="00267D18"/>
    <w:rsid w:val="002868E2"/>
    <w:rsid w:val="002869C3"/>
    <w:rsid w:val="002874D6"/>
    <w:rsid w:val="002936E4"/>
    <w:rsid w:val="00296B88"/>
    <w:rsid w:val="002A3675"/>
    <w:rsid w:val="002B2E20"/>
    <w:rsid w:val="002B616A"/>
    <w:rsid w:val="002B7279"/>
    <w:rsid w:val="002C0928"/>
    <w:rsid w:val="002C0C5A"/>
    <w:rsid w:val="002C0EFB"/>
    <w:rsid w:val="002C360F"/>
    <w:rsid w:val="002C6143"/>
    <w:rsid w:val="002C6651"/>
    <w:rsid w:val="002C74CA"/>
    <w:rsid w:val="002E0AF4"/>
    <w:rsid w:val="002F1F55"/>
    <w:rsid w:val="002F6397"/>
    <w:rsid w:val="002F6478"/>
    <w:rsid w:val="002F744D"/>
    <w:rsid w:val="00303DE6"/>
    <w:rsid w:val="00310124"/>
    <w:rsid w:val="00317DF7"/>
    <w:rsid w:val="00320F7A"/>
    <w:rsid w:val="00322682"/>
    <w:rsid w:val="00324C6D"/>
    <w:rsid w:val="00331CF6"/>
    <w:rsid w:val="00340D62"/>
    <w:rsid w:val="00344981"/>
    <w:rsid w:val="003529D2"/>
    <w:rsid w:val="003544FB"/>
    <w:rsid w:val="003555FC"/>
    <w:rsid w:val="00365D63"/>
    <w:rsid w:val="0036793B"/>
    <w:rsid w:val="00372682"/>
    <w:rsid w:val="00374683"/>
    <w:rsid w:val="00376CC5"/>
    <w:rsid w:val="0038630D"/>
    <w:rsid w:val="0039693B"/>
    <w:rsid w:val="003A06EE"/>
    <w:rsid w:val="003A6466"/>
    <w:rsid w:val="003B0B35"/>
    <w:rsid w:val="003B4851"/>
    <w:rsid w:val="003B6F94"/>
    <w:rsid w:val="003C1662"/>
    <w:rsid w:val="003C1778"/>
    <w:rsid w:val="003D12DA"/>
    <w:rsid w:val="003D2F2D"/>
    <w:rsid w:val="003E70A0"/>
    <w:rsid w:val="00400CA0"/>
    <w:rsid w:val="00401590"/>
    <w:rsid w:val="00404C05"/>
    <w:rsid w:val="0041164F"/>
    <w:rsid w:val="004145FC"/>
    <w:rsid w:val="00422C94"/>
    <w:rsid w:val="00442FFF"/>
    <w:rsid w:val="0044429C"/>
    <w:rsid w:val="004476E8"/>
    <w:rsid w:val="00463E3D"/>
    <w:rsid w:val="004645AE"/>
    <w:rsid w:val="00477F61"/>
    <w:rsid w:val="0049694B"/>
    <w:rsid w:val="004B31F8"/>
    <w:rsid w:val="004B7286"/>
    <w:rsid w:val="004C01F5"/>
    <w:rsid w:val="004C2089"/>
    <w:rsid w:val="004D169C"/>
    <w:rsid w:val="004D3E33"/>
    <w:rsid w:val="004F4A68"/>
    <w:rsid w:val="00506158"/>
    <w:rsid w:val="00525097"/>
    <w:rsid w:val="005250F2"/>
    <w:rsid w:val="00532D7C"/>
    <w:rsid w:val="00536000"/>
    <w:rsid w:val="005512F2"/>
    <w:rsid w:val="0055172F"/>
    <w:rsid w:val="005542F0"/>
    <w:rsid w:val="00570916"/>
    <w:rsid w:val="00572404"/>
    <w:rsid w:val="00577338"/>
    <w:rsid w:val="005849EE"/>
    <w:rsid w:val="005878D9"/>
    <w:rsid w:val="00587C6C"/>
    <w:rsid w:val="0059644C"/>
    <w:rsid w:val="005A0DC5"/>
    <w:rsid w:val="005A1D84"/>
    <w:rsid w:val="005A6544"/>
    <w:rsid w:val="005A70EA"/>
    <w:rsid w:val="005B139A"/>
    <w:rsid w:val="005B2C77"/>
    <w:rsid w:val="005B5750"/>
    <w:rsid w:val="005C3963"/>
    <w:rsid w:val="005D0371"/>
    <w:rsid w:val="005D1840"/>
    <w:rsid w:val="005D35E4"/>
    <w:rsid w:val="005D7910"/>
    <w:rsid w:val="005E5F62"/>
    <w:rsid w:val="00602D23"/>
    <w:rsid w:val="006039F2"/>
    <w:rsid w:val="0061147E"/>
    <w:rsid w:val="00621147"/>
    <w:rsid w:val="006212C1"/>
    <w:rsid w:val="0062154F"/>
    <w:rsid w:val="0062688A"/>
    <w:rsid w:val="00631A8C"/>
    <w:rsid w:val="006326E2"/>
    <w:rsid w:val="00643C62"/>
    <w:rsid w:val="00644B25"/>
    <w:rsid w:val="00646049"/>
    <w:rsid w:val="00651CA2"/>
    <w:rsid w:val="00653D60"/>
    <w:rsid w:val="00654500"/>
    <w:rsid w:val="00654811"/>
    <w:rsid w:val="00660D05"/>
    <w:rsid w:val="00671D9A"/>
    <w:rsid w:val="00673952"/>
    <w:rsid w:val="00677A1A"/>
    <w:rsid w:val="00681821"/>
    <w:rsid w:val="006859BB"/>
    <w:rsid w:val="00686C9D"/>
    <w:rsid w:val="00692A3C"/>
    <w:rsid w:val="00692B3C"/>
    <w:rsid w:val="00696946"/>
    <w:rsid w:val="00696ACA"/>
    <w:rsid w:val="006B2D5B"/>
    <w:rsid w:val="006B49BA"/>
    <w:rsid w:val="006B7D14"/>
    <w:rsid w:val="006C7A70"/>
    <w:rsid w:val="006D5B93"/>
    <w:rsid w:val="006E792C"/>
    <w:rsid w:val="006F06CF"/>
    <w:rsid w:val="006F12A7"/>
    <w:rsid w:val="006F172D"/>
    <w:rsid w:val="006F5FB4"/>
    <w:rsid w:val="00705AC3"/>
    <w:rsid w:val="00713867"/>
    <w:rsid w:val="00715A85"/>
    <w:rsid w:val="007219C5"/>
    <w:rsid w:val="00725A7D"/>
    <w:rsid w:val="0073085C"/>
    <w:rsid w:val="0073109C"/>
    <w:rsid w:val="007311F1"/>
    <w:rsid w:val="00733784"/>
    <w:rsid w:val="007400D8"/>
    <w:rsid w:val="007435E0"/>
    <w:rsid w:val="00743642"/>
    <w:rsid w:val="00746505"/>
    <w:rsid w:val="0076120E"/>
    <w:rsid w:val="00775B4A"/>
    <w:rsid w:val="00787DDA"/>
    <w:rsid w:val="00790B93"/>
    <w:rsid w:val="00790BB3"/>
    <w:rsid w:val="00790E5D"/>
    <w:rsid w:val="00792043"/>
    <w:rsid w:val="00794B96"/>
    <w:rsid w:val="0079556F"/>
    <w:rsid w:val="00795B27"/>
    <w:rsid w:val="00797EDD"/>
    <w:rsid w:val="007A0239"/>
    <w:rsid w:val="007A1925"/>
    <w:rsid w:val="007B0322"/>
    <w:rsid w:val="007B5FB8"/>
    <w:rsid w:val="007B7030"/>
    <w:rsid w:val="007C031F"/>
    <w:rsid w:val="007C0E3F"/>
    <w:rsid w:val="007C1C65"/>
    <w:rsid w:val="007C206C"/>
    <w:rsid w:val="007C5729"/>
    <w:rsid w:val="007C6E02"/>
    <w:rsid w:val="007E22ED"/>
    <w:rsid w:val="007E64E9"/>
    <w:rsid w:val="00810930"/>
    <w:rsid w:val="008111E4"/>
    <w:rsid w:val="0081301C"/>
    <w:rsid w:val="00814052"/>
    <w:rsid w:val="0081718F"/>
    <w:rsid w:val="00817DD6"/>
    <w:rsid w:val="00820298"/>
    <w:rsid w:val="00833DD2"/>
    <w:rsid w:val="0083599B"/>
    <w:rsid w:val="008364C8"/>
    <w:rsid w:val="0084138F"/>
    <w:rsid w:val="008446E6"/>
    <w:rsid w:val="008531DD"/>
    <w:rsid w:val="008552B4"/>
    <w:rsid w:val="0085708B"/>
    <w:rsid w:val="008629A9"/>
    <w:rsid w:val="0086447F"/>
    <w:rsid w:val="00866ECC"/>
    <w:rsid w:val="0088093F"/>
    <w:rsid w:val="00882D24"/>
    <w:rsid w:val="0088513A"/>
    <w:rsid w:val="00893C19"/>
    <w:rsid w:val="00895B18"/>
    <w:rsid w:val="008970F6"/>
    <w:rsid w:val="008A47E2"/>
    <w:rsid w:val="008B062D"/>
    <w:rsid w:val="008C2D51"/>
    <w:rsid w:val="008C5421"/>
    <w:rsid w:val="008D6C8D"/>
    <w:rsid w:val="008E2B54"/>
    <w:rsid w:val="008E4404"/>
    <w:rsid w:val="008E58C7"/>
    <w:rsid w:val="008F130D"/>
    <w:rsid w:val="008F5021"/>
    <w:rsid w:val="00902C3B"/>
    <w:rsid w:val="00907DF7"/>
    <w:rsid w:val="0091273C"/>
    <w:rsid w:val="009168C8"/>
    <w:rsid w:val="00943573"/>
    <w:rsid w:val="009439E8"/>
    <w:rsid w:val="00947DAC"/>
    <w:rsid w:val="009545B6"/>
    <w:rsid w:val="00955456"/>
    <w:rsid w:val="00971B61"/>
    <w:rsid w:val="00975EE8"/>
    <w:rsid w:val="00980C31"/>
    <w:rsid w:val="0099122F"/>
    <w:rsid w:val="00991B51"/>
    <w:rsid w:val="009946AA"/>
    <w:rsid w:val="009955FF"/>
    <w:rsid w:val="009A6604"/>
    <w:rsid w:val="009B0482"/>
    <w:rsid w:val="009B1B98"/>
    <w:rsid w:val="009C5CC2"/>
    <w:rsid w:val="009D259D"/>
    <w:rsid w:val="009E3B7D"/>
    <w:rsid w:val="009F5B59"/>
    <w:rsid w:val="009F6DD4"/>
    <w:rsid w:val="00A06684"/>
    <w:rsid w:val="00A13C59"/>
    <w:rsid w:val="00A25298"/>
    <w:rsid w:val="00A30174"/>
    <w:rsid w:val="00A36D25"/>
    <w:rsid w:val="00A4652F"/>
    <w:rsid w:val="00A50D9D"/>
    <w:rsid w:val="00A53000"/>
    <w:rsid w:val="00A545C6"/>
    <w:rsid w:val="00A56601"/>
    <w:rsid w:val="00A612D6"/>
    <w:rsid w:val="00A652D0"/>
    <w:rsid w:val="00A73745"/>
    <w:rsid w:val="00A739F2"/>
    <w:rsid w:val="00A75F87"/>
    <w:rsid w:val="00A76A28"/>
    <w:rsid w:val="00A83BE8"/>
    <w:rsid w:val="00A95D8B"/>
    <w:rsid w:val="00AA1CF8"/>
    <w:rsid w:val="00AA33CC"/>
    <w:rsid w:val="00AA507E"/>
    <w:rsid w:val="00AA7185"/>
    <w:rsid w:val="00AC0270"/>
    <w:rsid w:val="00AC3EA3"/>
    <w:rsid w:val="00AC792D"/>
    <w:rsid w:val="00AD0B9D"/>
    <w:rsid w:val="00AD5405"/>
    <w:rsid w:val="00AE3784"/>
    <w:rsid w:val="00AF1BD3"/>
    <w:rsid w:val="00AF7983"/>
    <w:rsid w:val="00B0374D"/>
    <w:rsid w:val="00B141D6"/>
    <w:rsid w:val="00B17ABA"/>
    <w:rsid w:val="00B20D2F"/>
    <w:rsid w:val="00B23FD3"/>
    <w:rsid w:val="00B41FF4"/>
    <w:rsid w:val="00B442C4"/>
    <w:rsid w:val="00B657B8"/>
    <w:rsid w:val="00B65890"/>
    <w:rsid w:val="00B7261A"/>
    <w:rsid w:val="00B76F12"/>
    <w:rsid w:val="00B81A42"/>
    <w:rsid w:val="00B8205B"/>
    <w:rsid w:val="00B8205E"/>
    <w:rsid w:val="00B82490"/>
    <w:rsid w:val="00B84920"/>
    <w:rsid w:val="00B8556A"/>
    <w:rsid w:val="00B934D0"/>
    <w:rsid w:val="00BB091C"/>
    <w:rsid w:val="00BB1146"/>
    <w:rsid w:val="00BB1B62"/>
    <w:rsid w:val="00BC019C"/>
    <w:rsid w:val="00BC3FEA"/>
    <w:rsid w:val="00BD0570"/>
    <w:rsid w:val="00BF0440"/>
    <w:rsid w:val="00BF2DFA"/>
    <w:rsid w:val="00BF7B14"/>
    <w:rsid w:val="00C012A3"/>
    <w:rsid w:val="00C01EC9"/>
    <w:rsid w:val="00C16A66"/>
    <w:rsid w:val="00C16F19"/>
    <w:rsid w:val="00C2405E"/>
    <w:rsid w:val="00C512C0"/>
    <w:rsid w:val="00C52A7B"/>
    <w:rsid w:val="00C62686"/>
    <w:rsid w:val="00C6324C"/>
    <w:rsid w:val="00C679AA"/>
    <w:rsid w:val="00C724CF"/>
    <w:rsid w:val="00C75972"/>
    <w:rsid w:val="00C7600C"/>
    <w:rsid w:val="00C82792"/>
    <w:rsid w:val="00C935E1"/>
    <w:rsid w:val="00C93B60"/>
    <w:rsid w:val="00C948FD"/>
    <w:rsid w:val="00C9621F"/>
    <w:rsid w:val="00CA012C"/>
    <w:rsid w:val="00CA0842"/>
    <w:rsid w:val="00CA1719"/>
    <w:rsid w:val="00CA6032"/>
    <w:rsid w:val="00CB43D5"/>
    <w:rsid w:val="00CB57A5"/>
    <w:rsid w:val="00CC3B63"/>
    <w:rsid w:val="00CC52C7"/>
    <w:rsid w:val="00CC6B26"/>
    <w:rsid w:val="00CC76F9"/>
    <w:rsid w:val="00CD066B"/>
    <w:rsid w:val="00CD2234"/>
    <w:rsid w:val="00CD46E2"/>
    <w:rsid w:val="00CE20ED"/>
    <w:rsid w:val="00CF65B7"/>
    <w:rsid w:val="00D00D0B"/>
    <w:rsid w:val="00D04B69"/>
    <w:rsid w:val="00D04DE8"/>
    <w:rsid w:val="00D04DFE"/>
    <w:rsid w:val="00D067CA"/>
    <w:rsid w:val="00D24C81"/>
    <w:rsid w:val="00D30E97"/>
    <w:rsid w:val="00D537FA"/>
    <w:rsid w:val="00D5547D"/>
    <w:rsid w:val="00D57DCF"/>
    <w:rsid w:val="00D62699"/>
    <w:rsid w:val="00D77964"/>
    <w:rsid w:val="00D80D99"/>
    <w:rsid w:val="00D82D17"/>
    <w:rsid w:val="00D92C86"/>
    <w:rsid w:val="00D9503C"/>
    <w:rsid w:val="00DA746B"/>
    <w:rsid w:val="00DC252F"/>
    <w:rsid w:val="00DC3C54"/>
    <w:rsid w:val="00DD73EF"/>
    <w:rsid w:val="00DE23E8"/>
    <w:rsid w:val="00DE290E"/>
    <w:rsid w:val="00DE4984"/>
    <w:rsid w:val="00DF4115"/>
    <w:rsid w:val="00E0128B"/>
    <w:rsid w:val="00E159D7"/>
    <w:rsid w:val="00E21301"/>
    <w:rsid w:val="00E45202"/>
    <w:rsid w:val="00E500DE"/>
    <w:rsid w:val="00E50DF1"/>
    <w:rsid w:val="00E64E17"/>
    <w:rsid w:val="00E876F3"/>
    <w:rsid w:val="00E914F5"/>
    <w:rsid w:val="00E9722B"/>
    <w:rsid w:val="00EA3D3C"/>
    <w:rsid w:val="00EA5A44"/>
    <w:rsid w:val="00EA5A8C"/>
    <w:rsid w:val="00EB219B"/>
    <w:rsid w:val="00EB61FB"/>
    <w:rsid w:val="00EC7CC3"/>
    <w:rsid w:val="00ED2463"/>
    <w:rsid w:val="00ED75CC"/>
    <w:rsid w:val="00EE7C79"/>
    <w:rsid w:val="00F03683"/>
    <w:rsid w:val="00F13AA3"/>
    <w:rsid w:val="00F16021"/>
    <w:rsid w:val="00F2213C"/>
    <w:rsid w:val="00F321BE"/>
    <w:rsid w:val="00F3262B"/>
    <w:rsid w:val="00F376CB"/>
    <w:rsid w:val="00F46494"/>
    <w:rsid w:val="00F47507"/>
    <w:rsid w:val="00F558AB"/>
    <w:rsid w:val="00F567E9"/>
    <w:rsid w:val="00F61D89"/>
    <w:rsid w:val="00F642FC"/>
    <w:rsid w:val="00F807CC"/>
    <w:rsid w:val="00F86ABB"/>
    <w:rsid w:val="00F932A8"/>
    <w:rsid w:val="00FA0277"/>
    <w:rsid w:val="00FA07B3"/>
    <w:rsid w:val="00FA42E3"/>
    <w:rsid w:val="00FC0774"/>
    <w:rsid w:val="00FC0EC8"/>
    <w:rsid w:val="00FC4F1B"/>
    <w:rsid w:val="00FC541B"/>
    <w:rsid w:val="00FC7E6D"/>
    <w:rsid w:val="00FD1642"/>
    <w:rsid w:val="00FD460E"/>
    <w:rsid w:val="00FD6215"/>
    <w:rsid w:val="00FD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BA59A7"/>
  <w15:docId w15:val="{B98209AD-3451-4824-82E1-1DFAFFB13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uiPriority w:val="99"/>
    <w:semiHidden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uiPriority w:val="99"/>
    <w:semiHidden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styleId="aff9">
    <w:name w:val="Placeholder Text"/>
    <w:basedOn w:val="a1"/>
    <w:uiPriority w:val="99"/>
    <w:semiHidden/>
    <w:rsid w:val="00AD5405"/>
    <w:rPr>
      <w:color w:val="808080"/>
    </w:rPr>
  </w:style>
  <w:style w:type="character" w:styleId="affa">
    <w:name w:val="Unresolved Mention"/>
    <w:basedOn w:val="a1"/>
    <w:uiPriority w:val="99"/>
    <w:semiHidden/>
    <w:unhideWhenUsed/>
    <w:rsid w:val="00ED2463"/>
    <w:rPr>
      <w:color w:val="605E5C"/>
      <w:shd w:val="clear" w:color="auto" w:fill="E1DFDD"/>
    </w:rPr>
  </w:style>
  <w:style w:type="table" w:styleId="21">
    <w:name w:val="Plain Table 2"/>
    <w:basedOn w:val="a2"/>
    <w:uiPriority w:val="42"/>
    <w:rsid w:val="00B23FD3"/>
    <w:pPr>
      <w:spacing w:after="0" w:line="240" w:lineRule="auto"/>
    </w:pPr>
    <w:rPr>
      <w:rFonts w:asciiTheme="minorHAnsi" w:hAnsiTheme="minorHAnsi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B8B29C5-C39B-41C8-9567-444369AD2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3241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lei ming</cp:lastModifiedBy>
  <cp:revision>197</cp:revision>
  <cp:lastPrinted>2013-10-03T12:51:00Z</cp:lastPrinted>
  <dcterms:created xsi:type="dcterms:W3CDTF">2018-06-12T15:17:00Z</dcterms:created>
  <dcterms:modified xsi:type="dcterms:W3CDTF">2023-03-08T06:06:00Z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827e084d6fee684a26389e700bc6a1e4d02eb5e0b536574d6224f5bb2d88fa34</vt:lpwstr>
  </property>
</Properties>
</file>