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EA2EC" w14:textId="24E745CD" w:rsidR="00ED2463" w:rsidRPr="009168C8" w:rsidRDefault="00B20D2F" w:rsidP="00787DDA">
      <w:pPr>
        <w:spacing w:line="360" w:lineRule="auto"/>
        <w:rPr>
          <w:b/>
          <w:bCs/>
          <w:sz w:val="32"/>
          <w:szCs w:val="32"/>
          <w:lang w:eastAsia="zh-CN"/>
        </w:rPr>
      </w:pPr>
      <w:r w:rsidRPr="00B20D2F">
        <w:rPr>
          <w:b/>
          <w:bCs/>
          <w:sz w:val="32"/>
          <w:szCs w:val="32"/>
          <w:lang w:eastAsia="zh-CN"/>
        </w:rPr>
        <w:t>Supplementary Material</w:t>
      </w:r>
    </w:p>
    <w:p w14:paraId="469CDEB5" w14:textId="1D8AA01C" w:rsidR="002F6478" w:rsidRDefault="00A36D25" w:rsidP="00FD6215">
      <w:pPr>
        <w:spacing w:line="360" w:lineRule="auto"/>
        <w:rPr>
          <w:lang w:eastAsia="zh-CN"/>
        </w:rPr>
      </w:pPr>
      <w:r>
        <w:rPr>
          <w:rFonts w:hint="eastAsia"/>
          <w:b/>
          <w:bCs/>
          <w:lang w:eastAsia="zh-CN"/>
        </w:rPr>
        <w:t>Table</w:t>
      </w:r>
      <w:r>
        <w:rPr>
          <w:b/>
          <w:bCs/>
          <w:lang w:eastAsia="zh-CN"/>
        </w:rPr>
        <w:t xml:space="preserve"> </w:t>
      </w:r>
      <w:r w:rsidR="002F6478">
        <w:rPr>
          <w:rFonts w:hint="eastAsia"/>
          <w:b/>
          <w:bCs/>
          <w:lang w:eastAsia="zh-CN"/>
        </w:rPr>
        <w:t>S</w:t>
      </w:r>
      <w:r w:rsidR="00B70541">
        <w:rPr>
          <w:b/>
          <w:bCs/>
          <w:lang w:eastAsia="zh-CN"/>
        </w:rPr>
        <w:t>2</w:t>
      </w:r>
      <w:r>
        <w:rPr>
          <w:rFonts w:hint="eastAsia"/>
          <w:b/>
          <w:bCs/>
          <w:lang w:eastAsia="zh-CN"/>
        </w:rPr>
        <w:t xml:space="preserve"> </w:t>
      </w:r>
      <w:r>
        <w:rPr>
          <w:b/>
          <w:bCs/>
          <w:lang w:eastAsia="zh-CN"/>
        </w:rPr>
        <w:t xml:space="preserve">| </w:t>
      </w:r>
      <w:r w:rsidR="0059644C">
        <w:rPr>
          <w:lang w:eastAsia="zh-CN"/>
        </w:rPr>
        <w:t>17</w:t>
      </w:r>
      <w:r>
        <w:rPr>
          <w:lang w:eastAsia="zh-CN"/>
        </w:rPr>
        <w:t xml:space="preserve"> significant proteins screened by univariate Cox regression analysis</w:t>
      </w:r>
      <w:r w:rsidR="00B81A42">
        <w:rPr>
          <w:lang w:eastAsia="zh-CN"/>
        </w:rPr>
        <w:t xml:space="preserve"> on </w:t>
      </w:r>
      <w:r w:rsidR="002F6478">
        <w:rPr>
          <w:lang w:eastAsia="zh-CN"/>
        </w:rPr>
        <w:t xml:space="preserve">the </w:t>
      </w:r>
      <w:r w:rsidR="00B81A42">
        <w:rPr>
          <w:lang w:eastAsia="zh-CN"/>
        </w:rPr>
        <w:t>training set.</w:t>
      </w:r>
    </w:p>
    <w:tbl>
      <w:tblPr>
        <w:tblW w:w="79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1154"/>
        <w:gridCol w:w="1476"/>
        <w:gridCol w:w="1476"/>
        <w:gridCol w:w="1476"/>
      </w:tblGrid>
      <w:tr w:rsidR="00B81A42" w:rsidRPr="00895B18" w14:paraId="7D7D1DD7" w14:textId="77777777" w:rsidTr="00B141D6">
        <w:trPr>
          <w:trHeight w:val="280"/>
          <w:jc w:val="center"/>
        </w:trPr>
        <w:tc>
          <w:tcPr>
            <w:tcW w:w="2405" w:type="dxa"/>
            <w:shd w:val="clear" w:color="auto" w:fill="auto"/>
            <w:noWrap/>
            <w:vAlign w:val="center"/>
            <w:hideMark/>
          </w:tcPr>
          <w:p w14:paraId="0E44B8B6" w14:textId="77777777" w:rsidR="00B81A42" w:rsidRPr="00895B18" w:rsidRDefault="00B81A42" w:rsidP="00B81A42">
            <w:pPr>
              <w:spacing w:before="0" w:after="0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895B18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id</w:t>
            </w:r>
          </w:p>
        </w:tc>
        <w:tc>
          <w:tcPr>
            <w:tcW w:w="1154" w:type="dxa"/>
            <w:shd w:val="clear" w:color="auto" w:fill="auto"/>
            <w:noWrap/>
            <w:vAlign w:val="center"/>
            <w:hideMark/>
          </w:tcPr>
          <w:p w14:paraId="7D6ECAEC" w14:textId="77777777" w:rsidR="00B81A42" w:rsidRPr="00895B18" w:rsidRDefault="00B81A42" w:rsidP="00B81A42">
            <w:pPr>
              <w:spacing w:before="0" w:after="0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895B18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HR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1E6BB167" w14:textId="77777777" w:rsidR="00B81A42" w:rsidRPr="00895B18" w:rsidRDefault="00B81A42" w:rsidP="00B81A42">
            <w:pPr>
              <w:spacing w:before="0" w:after="0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895B18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HR.95L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24818507" w14:textId="77777777" w:rsidR="00B81A42" w:rsidRPr="00895B18" w:rsidRDefault="00B81A42" w:rsidP="00B81A42">
            <w:pPr>
              <w:spacing w:before="0" w:after="0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895B18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HR.95H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17D91165" w14:textId="4DB60D51" w:rsidR="00B81A42" w:rsidRPr="00895B18" w:rsidRDefault="00B81A42" w:rsidP="00B81A42">
            <w:pPr>
              <w:spacing w:before="0" w:after="0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895B18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p</w:t>
            </w:r>
            <w:r w:rsidR="0059644C" w:rsidRPr="00895B18"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  <w:t>-</w:t>
            </w:r>
            <w:r w:rsidRPr="00895B18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value</w:t>
            </w:r>
          </w:p>
        </w:tc>
      </w:tr>
      <w:tr w:rsidR="00536000" w:rsidRPr="00F807CC" w14:paraId="294B6F1D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AD8A0" w14:textId="400E2C7C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Histone-H3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856D27" w14:textId="7DBD8974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0.303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B97B43" w14:textId="1CA61ED1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0.119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BA8A31" w14:textId="636C7B7C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0.770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42CE7" w14:textId="701F06D2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0.012</w:t>
            </w:r>
          </w:p>
        </w:tc>
      </w:tr>
      <w:tr w:rsidR="00536000" w:rsidRPr="00F807CC" w14:paraId="6F026C9D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F2732B" w14:textId="540BFE05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Rad23A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3904F9" w14:textId="6B4F1416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0.325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80A1D1" w14:textId="2BF8F046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0.133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CCB535" w14:textId="3A5CF993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0.791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506368" w14:textId="1E45E034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0.013</w:t>
            </w:r>
          </w:p>
        </w:tc>
      </w:tr>
      <w:tr w:rsidR="00536000" w:rsidRPr="00F807CC" w14:paraId="7ECBD8BC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0DA916" w14:textId="3348C6BD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P38MAPK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1C9A1D" w14:textId="53C26E07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0.337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5144AA" w14:textId="46CA4EA3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0.11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C430CF" w14:textId="303B4894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0.977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914333" w14:textId="2DDA5637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0.045</w:t>
            </w:r>
          </w:p>
        </w:tc>
      </w:tr>
      <w:tr w:rsidR="00536000" w:rsidRPr="00F807CC" w14:paraId="19802D06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46A300" w14:textId="6977EB14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CHK2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E816D5" w14:textId="4E3CD575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0.377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C0CF81" w14:textId="24799DC6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0.20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E577CE" w14:textId="6D5C2410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0.696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3201EA" w14:textId="68337EC1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0.00</w:t>
            </w:r>
            <w:r w:rsidR="00B141D6">
              <w:t>2</w:t>
            </w:r>
          </w:p>
        </w:tc>
      </w:tr>
      <w:tr w:rsidR="00536000" w:rsidRPr="00F807CC" w14:paraId="5C3F0A32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4C0FCD" w14:textId="4FAA5EC8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SGK1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0724C4" w14:textId="0ED5D554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0.454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1A3178" w14:textId="572D7F58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0.24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E8A043" w14:textId="02E072E7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0.853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58F1BF" w14:textId="3D62C620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0.014</w:t>
            </w:r>
          </w:p>
        </w:tc>
      </w:tr>
      <w:tr w:rsidR="00536000" w:rsidRPr="00F807CC" w14:paraId="59102C93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7709E2" w14:textId="25880A17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HSP27_pS82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C32E9E" w14:textId="3C65B99A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0.596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E045A1" w14:textId="077B2DDC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0.406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DC1058" w14:textId="77A4A968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0.873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6BFE85" w14:textId="5121CF3B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0.007</w:t>
            </w:r>
          </w:p>
        </w:tc>
      </w:tr>
      <w:tr w:rsidR="00536000" w:rsidRPr="00F807CC" w14:paraId="5795A8DC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8AF1B2" w14:textId="483B867C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Sox2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6721E3" w14:textId="258E2ABB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0.783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8BF4B4" w14:textId="26EA58DF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0.62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37852A" w14:textId="03040268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0.976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FC8C0D" w14:textId="6511571E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0.03</w:t>
            </w:r>
            <w:r w:rsidR="00B141D6">
              <w:t>1</w:t>
            </w:r>
          </w:p>
        </w:tc>
      </w:tr>
      <w:tr w:rsidR="00536000" w:rsidRPr="00F807CC" w14:paraId="11887EEE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7BED78" w14:textId="183E792F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PAXILLIN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51DD7F" w14:textId="4C3B1A1A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1.906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AB473A" w14:textId="1116F3DD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1.16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D839BC" w14:textId="4BDD117E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3.131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2BCDF2" w14:textId="4D7273E3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0.01</w:t>
            </w:r>
            <w:r w:rsidR="00B141D6">
              <w:t>1</w:t>
            </w:r>
          </w:p>
        </w:tc>
      </w:tr>
      <w:tr w:rsidR="00536000" w:rsidRPr="00F807CC" w14:paraId="1724DFFB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7A24E9" w14:textId="20C5FDE6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Slfn11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E6DE2E" w14:textId="4D96C0E9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2.25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E654E5" w14:textId="38961D55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1.003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5381EC" w14:textId="7AF4F413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5.059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AC256E" w14:textId="1E25D458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0.048</w:t>
            </w:r>
          </w:p>
        </w:tc>
      </w:tr>
      <w:tr w:rsidR="00536000" w:rsidRPr="00F807CC" w14:paraId="4EAD198D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B14CC3" w14:textId="5366EFA6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CD86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DAD7F7" w14:textId="165FAB9B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2.366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9BF3C6" w14:textId="0A5C2BEE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1.00</w:t>
            </w:r>
            <w:r w:rsidR="00B141D6">
              <w:t>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E3D2FC" w14:textId="0F99123A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5.599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220881" w14:textId="786625F9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0.049</w:t>
            </w:r>
          </w:p>
        </w:tc>
      </w:tr>
      <w:tr w:rsidR="00536000" w:rsidRPr="00F807CC" w14:paraId="7DC505B1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BA0425" w14:textId="6AE26795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IRS1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3DFC0C" w14:textId="6F4729C7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2.571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FB34D2" w14:textId="7D466D32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1.070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263BAD" w14:textId="27C1E250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6.176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CC1817" w14:textId="7E6388AB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0.034</w:t>
            </w:r>
          </w:p>
        </w:tc>
      </w:tr>
      <w:tr w:rsidR="00536000" w:rsidRPr="00F807CC" w14:paraId="3853C2F5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784141" w14:textId="6D6FB89F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ARID1A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6C0818" w14:textId="181ABAA5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2.764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7F6460" w14:textId="2F096D72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1.157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3A80AE" w14:textId="0C7050CC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6.601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6769D4" w14:textId="33210F7D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0.022</w:t>
            </w:r>
          </w:p>
        </w:tc>
      </w:tr>
      <w:tr w:rsidR="00536000" w:rsidRPr="00F807CC" w14:paraId="5A2B0514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6AFBC9" w14:textId="5CC8A62E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Gli3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A0C23" w14:textId="54770F73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3.092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C06471" w14:textId="15C11E7C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1.403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DA4490" w14:textId="44259B50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6.814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85340F" w14:textId="0032B2D3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0.005</w:t>
            </w:r>
          </w:p>
        </w:tc>
      </w:tr>
      <w:tr w:rsidR="00536000" w:rsidRPr="00F807CC" w14:paraId="77B1F4AF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6EC41B" w14:textId="5F5BD3D2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MIG6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66129B" w14:textId="7698A1DD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3.158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E49322" w14:textId="022119E7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1.012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ED5C7C" w14:textId="6572BB56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9.846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01F8C8" w14:textId="47AD502E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0.047</w:t>
            </w:r>
          </w:p>
        </w:tc>
      </w:tr>
      <w:tr w:rsidR="00536000" w:rsidRPr="00F807CC" w14:paraId="02356093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04CA39" w14:textId="0060A5AA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b-Catenin_pT41_S45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CEAEDF" w14:textId="58869B7C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3.329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176367" w14:textId="0A482978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1.021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4D22D9" w14:textId="53086009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10.84</w:t>
            </w:r>
            <w:r w:rsidR="00B141D6">
              <w:t>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3EB868" w14:textId="1744D271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0.045</w:t>
            </w:r>
          </w:p>
        </w:tc>
      </w:tr>
      <w:tr w:rsidR="00536000" w:rsidRPr="00F807CC" w14:paraId="25555875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C6A55E" w14:textId="08FFEB91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Porin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C2E94E" w14:textId="3F07DC28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3.966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7D443B" w14:textId="53FECE70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1.282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AF5EAE" w14:textId="3CDEB368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12.266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D00B7C" w14:textId="3B7CEC3F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0.016</w:t>
            </w:r>
          </w:p>
        </w:tc>
      </w:tr>
      <w:tr w:rsidR="00536000" w:rsidRPr="00F807CC" w14:paraId="155C376A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2F5420" w14:textId="6D2BB0E9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PGM1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BB3560" w14:textId="2B95CAE4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7.346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FB9757" w14:textId="495375C3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1.302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E9BAFF" w14:textId="7C02A4B3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41.439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B7B30A" w14:textId="12C94401" w:rsidR="00536000" w:rsidRPr="00F807CC" w:rsidRDefault="00536000" w:rsidP="00536000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CC10C9">
              <w:t>0.023</w:t>
            </w:r>
          </w:p>
        </w:tc>
      </w:tr>
      <w:tr w:rsidR="00536000" w:rsidRPr="00F807CC" w14:paraId="49B599E4" w14:textId="77777777" w:rsidTr="00B141D6">
        <w:trPr>
          <w:trHeight w:val="280"/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3D0B1" w14:textId="77777777" w:rsidR="00536000" w:rsidRPr="00CC10C9" w:rsidRDefault="00536000" w:rsidP="00536000">
            <w:pPr>
              <w:spacing w:before="0" w:after="0"/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D9CF9F" w14:textId="77777777" w:rsidR="00536000" w:rsidRPr="00CC10C9" w:rsidRDefault="00536000" w:rsidP="00536000">
            <w:pPr>
              <w:spacing w:before="0" w:after="0"/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EDEE0" w14:textId="77777777" w:rsidR="00536000" w:rsidRPr="00CC10C9" w:rsidRDefault="00536000" w:rsidP="00536000">
            <w:pPr>
              <w:spacing w:before="0" w:after="0"/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92897" w14:textId="77777777" w:rsidR="00536000" w:rsidRPr="00CC10C9" w:rsidRDefault="00536000" w:rsidP="00536000">
            <w:pPr>
              <w:spacing w:before="0" w:after="0"/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571462" w14:textId="77777777" w:rsidR="00536000" w:rsidRPr="00CC10C9" w:rsidRDefault="00536000" w:rsidP="00536000">
            <w:pPr>
              <w:spacing w:before="0" w:after="0"/>
            </w:pPr>
          </w:p>
        </w:tc>
      </w:tr>
    </w:tbl>
    <w:p w14:paraId="36F49FDA" w14:textId="0B00D8E8" w:rsidR="00A36D25" w:rsidRDefault="00A36D25" w:rsidP="00FD6215">
      <w:pPr>
        <w:spacing w:line="360" w:lineRule="auto"/>
        <w:rPr>
          <w:lang w:eastAsia="zh-CN"/>
        </w:rPr>
      </w:pPr>
    </w:p>
    <w:p w14:paraId="628485C3" w14:textId="5FDDB4B7" w:rsidR="003A6466" w:rsidRDefault="003A6466" w:rsidP="00787DDA">
      <w:pPr>
        <w:spacing w:line="360" w:lineRule="auto"/>
        <w:rPr>
          <w:lang w:eastAsia="zh-CN"/>
        </w:rPr>
      </w:pPr>
    </w:p>
    <w:sectPr w:rsidR="003A6466" w:rsidSect="00D537F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6B467" w14:textId="77777777" w:rsidR="00AE2A61" w:rsidRDefault="00AE2A61" w:rsidP="00117666">
      <w:pPr>
        <w:spacing w:after="0"/>
      </w:pPr>
      <w:r>
        <w:separator/>
      </w:r>
    </w:p>
  </w:endnote>
  <w:endnote w:type="continuationSeparator" w:id="0">
    <w:p w14:paraId="7DF4C480" w14:textId="77777777" w:rsidR="00AE2A61" w:rsidRDefault="00AE2A61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D3D87" w14:textId="77777777" w:rsidR="00686C9D" w:rsidRPr="00577C4C" w:rsidRDefault="00C52A7B">
    <w:pPr>
      <w:pStyle w:val="a9"/>
      <w:rPr>
        <w:color w:val="C00000"/>
        <w:szCs w:val="24"/>
      </w:rPr>
    </w:pPr>
    <w:r w:rsidRPr="00577C4C">
      <w:rPr>
        <w:noProof/>
        <w:color w:val="C00000"/>
        <w:szCs w:val="24"/>
        <w:lang w:val="en-GB" w:eastAsia="en-GB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31D8D0F9" wp14:editId="65D5B02E">
              <wp:simplePos x="0" y="0"/>
              <wp:positionH relativeFrom="column">
                <wp:posOffset>-108280</wp:posOffset>
              </wp:positionH>
              <wp:positionV relativeFrom="paragraph">
                <wp:posOffset>-58420</wp:posOffset>
              </wp:positionV>
              <wp:extent cx="3672231" cy="1403985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62EE841" w14:textId="77777777" w:rsidR="00686C9D" w:rsidRPr="00E9561B" w:rsidRDefault="00C52A7B">
                          <w:pPr>
                            <w:rPr>
                              <w:color w:val="C00000"/>
                            </w:rPr>
                          </w:pPr>
                          <w:r w:rsidRPr="00E9561B">
                            <w:rPr>
                              <w:color w:val="C00000"/>
                            </w:rPr>
                            <w:t>This is a provisional file, not the final typeset article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1D8D0F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5pt;margin-top:-4.6pt;width:289.15pt;height:110.55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" stroked="f">
              <v:textbox style="mso-fit-shape-to-text:t">
                <w:txbxContent>
                  <w:p w14:paraId="462EE841" w14:textId="77777777" w:rsidR="00686C9D" w:rsidRPr="00E9561B" w:rsidRDefault="00C52A7B">
                    <w:pPr>
                      <w:rPr>
                        <w:color w:val="C00000"/>
                      </w:rPr>
                    </w:pPr>
                    <w:r w:rsidRPr="00E9561B">
                      <w:rPr>
                        <w:color w:val="C00000"/>
                      </w:rPr>
                      <w:t>This is a provisional file, not the final typeset article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1D4B8BD" wp14:editId="68C0174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4951C5" w14:textId="77777777" w:rsidR="00686C9D" w:rsidRPr="00577C4C" w:rsidRDefault="00C52A7B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88513A"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1D4B8BD" id="Text Box 1" o:spid="_x0000_s1027" type="#_x0000_t202" style="position:absolute;margin-left:67.6pt;margin-top:0;width:118.8pt;height:31.1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214951C5" w14:textId="77777777" w:rsidR="00686C9D" w:rsidRPr="00577C4C" w:rsidRDefault="00C52A7B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8513A"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0BFF2" w14:textId="77777777" w:rsidR="00686C9D" w:rsidRPr="00577C4C" w:rsidRDefault="00C52A7B">
    <w:pPr>
      <w:pStyle w:val="a9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2C4AF3B6" wp14:editId="527467E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4D070C5" w14:textId="77777777" w:rsidR="00686C9D" w:rsidRPr="00577C4C" w:rsidRDefault="00C52A7B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88513A"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4AF3B6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8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6CDIg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" filled="f" stroked="f" strokeweight=".5pt">
              <v:textbox style="mso-fit-shape-to-text:t">
                <w:txbxContent>
                  <w:p w14:paraId="74D070C5" w14:textId="77777777" w:rsidR="00686C9D" w:rsidRPr="00577C4C" w:rsidRDefault="00C52A7B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8513A"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7625A" w14:textId="77777777" w:rsidR="00AE2A61" w:rsidRDefault="00AE2A61" w:rsidP="00117666">
      <w:pPr>
        <w:spacing w:after="0"/>
      </w:pPr>
      <w:r>
        <w:separator/>
      </w:r>
    </w:p>
  </w:footnote>
  <w:footnote w:type="continuationSeparator" w:id="0">
    <w:p w14:paraId="73958479" w14:textId="77777777" w:rsidR="00AE2A61" w:rsidRDefault="00AE2A61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13A34" w14:textId="77777777" w:rsidR="00686C9D" w:rsidRPr="007E3148" w:rsidRDefault="00C52A7B" w:rsidP="00A53000">
    <w:pPr>
      <w:pStyle w:val="a7"/>
    </w:pPr>
    <w:r w:rsidRPr="007E3148">
      <w:ptab w:relativeTo="margin" w:alignment="center" w:leader="none"/>
    </w:r>
    <w:r w:rsidRPr="007E3148">
      <w:ptab w:relativeTo="margin" w:alignment="right" w:leader="none"/>
    </w:r>
    <w:r w:rsidRPr="007E3148">
      <w:t>Running Title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8A4BC" w14:textId="77777777" w:rsidR="00686C9D" w:rsidRPr="00A53000" w:rsidRDefault="00C52A7B" w:rsidP="00A53000">
    <w:pPr>
      <w:pStyle w:val="a7"/>
    </w:pPr>
    <w:r w:rsidRPr="007E3148">
      <w:ptab w:relativeTo="margin" w:alignment="center" w:leader="none"/>
    </w:r>
    <w:r w:rsidRPr="007E3148">
      <w:ptab w:relativeTo="margin" w:alignment="right" w:leader="none"/>
    </w:r>
    <w:r w:rsidRPr="00A53000">
      <w:t>Running Title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F27F1" w14:textId="2E2605F0" w:rsidR="00686C9D" w:rsidRDefault="00C52A7B" w:rsidP="00A53000">
    <w:pPr>
      <w:pStyle w:val="a7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2A7CAC"/>
    <w:multiLevelType w:val="multilevel"/>
    <w:tmpl w:val="C6A8CCEA"/>
    <w:numStyleLink w:val="Headings"/>
  </w:abstractNum>
  <w:abstractNum w:abstractNumId="6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BC6F29"/>
    <w:multiLevelType w:val="multilevel"/>
    <w:tmpl w:val="C6A8CCEA"/>
    <w:numStyleLink w:val="Headings"/>
  </w:abstractNum>
  <w:abstractNum w:abstractNumId="17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2013484045">
    <w:abstractNumId w:val="0"/>
  </w:num>
  <w:num w:numId="2" w16cid:durableId="2038890657">
    <w:abstractNumId w:val="13"/>
  </w:num>
  <w:num w:numId="3" w16cid:durableId="1350136163">
    <w:abstractNumId w:val="1"/>
  </w:num>
  <w:num w:numId="4" w16cid:durableId="1390885096">
    <w:abstractNumId w:val="15"/>
  </w:num>
  <w:num w:numId="5" w16cid:durableId="16688220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6308627">
    <w:abstractNumId w:val="10"/>
  </w:num>
  <w:num w:numId="7" w16cid:durableId="1175847297">
    <w:abstractNumId w:val="8"/>
  </w:num>
  <w:num w:numId="8" w16cid:durableId="161509500">
    <w:abstractNumId w:val="6"/>
  </w:num>
  <w:num w:numId="9" w16cid:durableId="211500620">
    <w:abstractNumId w:val="9"/>
  </w:num>
  <w:num w:numId="10" w16cid:durableId="1531332682">
    <w:abstractNumId w:val="7"/>
  </w:num>
  <w:num w:numId="11" w16cid:durableId="2146194581">
    <w:abstractNumId w:val="2"/>
  </w:num>
  <w:num w:numId="12" w16cid:durableId="306857208">
    <w:abstractNumId w:val="17"/>
  </w:num>
  <w:num w:numId="13" w16cid:durableId="583611304">
    <w:abstractNumId w:val="12"/>
  </w:num>
  <w:num w:numId="14" w16cid:durableId="933367533">
    <w:abstractNumId w:val="4"/>
  </w:num>
  <w:num w:numId="15" w16cid:durableId="1344092905">
    <w:abstractNumId w:val="11"/>
  </w:num>
  <w:num w:numId="16" w16cid:durableId="153422254">
    <w:abstractNumId w:val="14"/>
  </w:num>
  <w:num w:numId="17" w16cid:durableId="1485898294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 w16cid:durableId="147852434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50365532">
    <w:abstractNumId w:val="5"/>
  </w:num>
  <w:num w:numId="20" w16cid:durableId="2127045870">
    <w:abstractNumId w:val="16"/>
  </w:num>
  <w:num w:numId="21" w16cid:durableId="987321199">
    <w:abstractNumId w:val="3"/>
  </w:num>
  <w:num w:numId="22" w16cid:durableId="2059814499">
    <w:abstractNumId w:val="3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7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K3MDYyMjU0MDQwNTNR0lEKTi0uzszPAymwqAUAOox4+ywAAAA="/>
  </w:docVars>
  <w:rsids>
    <w:rsidRoot w:val="00681821"/>
    <w:rsid w:val="00005C43"/>
    <w:rsid w:val="00015EE8"/>
    <w:rsid w:val="000316A0"/>
    <w:rsid w:val="00034304"/>
    <w:rsid w:val="00035434"/>
    <w:rsid w:val="00037FC5"/>
    <w:rsid w:val="00044716"/>
    <w:rsid w:val="00045678"/>
    <w:rsid w:val="000458E4"/>
    <w:rsid w:val="000461C1"/>
    <w:rsid w:val="00047E1A"/>
    <w:rsid w:val="00062E54"/>
    <w:rsid w:val="00063B44"/>
    <w:rsid w:val="00063D84"/>
    <w:rsid w:val="0006636D"/>
    <w:rsid w:val="000743A7"/>
    <w:rsid w:val="00077D53"/>
    <w:rsid w:val="00081394"/>
    <w:rsid w:val="00087152"/>
    <w:rsid w:val="000B2B22"/>
    <w:rsid w:val="000B34BD"/>
    <w:rsid w:val="000B5908"/>
    <w:rsid w:val="000C4162"/>
    <w:rsid w:val="000C78D2"/>
    <w:rsid w:val="000C7E2A"/>
    <w:rsid w:val="000E062C"/>
    <w:rsid w:val="000F4CFB"/>
    <w:rsid w:val="000F50E2"/>
    <w:rsid w:val="00113B66"/>
    <w:rsid w:val="0011500D"/>
    <w:rsid w:val="0011737D"/>
    <w:rsid w:val="00117666"/>
    <w:rsid w:val="001212C8"/>
    <w:rsid w:val="001223A7"/>
    <w:rsid w:val="00126686"/>
    <w:rsid w:val="00126E5F"/>
    <w:rsid w:val="00126F46"/>
    <w:rsid w:val="001324C1"/>
    <w:rsid w:val="00134256"/>
    <w:rsid w:val="00140F25"/>
    <w:rsid w:val="00147395"/>
    <w:rsid w:val="0015391F"/>
    <w:rsid w:val="001552C9"/>
    <w:rsid w:val="00176EB9"/>
    <w:rsid w:val="00177D84"/>
    <w:rsid w:val="001800AE"/>
    <w:rsid w:val="001964EF"/>
    <w:rsid w:val="001A17CB"/>
    <w:rsid w:val="001A5734"/>
    <w:rsid w:val="001B1859"/>
    <w:rsid w:val="001B1A2C"/>
    <w:rsid w:val="001C15E5"/>
    <w:rsid w:val="001D05FB"/>
    <w:rsid w:val="001D1865"/>
    <w:rsid w:val="001D5C23"/>
    <w:rsid w:val="001D78A1"/>
    <w:rsid w:val="001F4C07"/>
    <w:rsid w:val="00203284"/>
    <w:rsid w:val="002045CE"/>
    <w:rsid w:val="00207340"/>
    <w:rsid w:val="00220AEA"/>
    <w:rsid w:val="00224775"/>
    <w:rsid w:val="00225E31"/>
    <w:rsid w:val="00226954"/>
    <w:rsid w:val="00227760"/>
    <w:rsid w:val="0024009C"/>
    <w:rsid w:val="00252E63"/>
    <w:rsid w:val="002625FE"/>
    <w:rsid w:val="002629A3"/>
    <w:rsid w:val="00265660"/>
    <w:rsid w:val="00267D18"/>
    <w:rsid w:val="002868E2"/>
    <w:rsid w:val="002869C3"/>
    <w:rsid w:val="002874D6"/>
    <w:rsid w:val="002936E4"/>
    <w:rsid w:val="00296B88"/>
    <w:rsid w:val="002A3675"/>
    <w:rsid w:val="002B2E20"/>
    <w:rsid w:val="002B616A"/>
    <w:rsid w:val="002B7279"/>
    <w:rsid w:val="002C0928"/>
    <w:rsid w:val="002C0C5A"/>
    <w:rsid w:val="002C0EFB"/>
    <w:rsid w:val="002C360F"/>
    <w:rsid w:val="002C6143"/>
    <w:rsid w:val="002C6651"/>
    <w:rsid w:val="002C74CA"/>
    <w:rsid w:val="002E0AF4"/>
    <w:rsid w:val="002F1F55"/>
    <w:rsid w:val="002F6397"/>
    <w:rsid w:val="002F6478"/>
    <w:rsid w:val="002F744D"/>
    <w:rsid w:val="00303DE6"/>
    <w:rsid w:val="00310124"/>
    <w:rsid w:val="00317DF7"/>
    <w:rsid w:val="00320F7A"/>
    <w:rsid w:val="00322682"/>
    <w:rsid w:val="00324C6D"/>
    <w:rsid w:val="00331CF6"/>
    <w:rsid w:val="00340D62"/>
    <w:rsid w:val="00344981"/>
    <w:rsid w:val="003529D2"/>
    <w:rsid w:val="003544FB"/>
    <w:rsid w:val="003555FC"/>
    <w:rsid w:val="00365D63"/>
    <w:rsid w:val="0036793B"/>
    <w:rsid w:val="00372682"/>
    <w:rsid w:val="00374683"/>
    <w:rsid w:val="00376CC5"/>
    <w:rsid w:val="0038630D"/>
    <w:rsid w:val="0039693B"/>
    <w:rsid w:val="003A06EE"/>
    <w:rsid w:val="003A6466"/>
    <w:rsid w:val="003B0B35"/>
    <w:rsid w:val="003B4851"/>
    <w:rsid w:val="003B6F94"/>
    <w:rsid w:val="003C1662"/>
    <w:rsid w:val="003C1778"/>
    <w:rsid w:val="003D12DA"/>
    <w:rsid w:val="003D2F2D"/>
    <w:rsid w:val="003E70A0"/>
    <w:rsid w:val="00400CA0"/>
    <w:rsid w:val="00401590"/>
    <w:rsid w:val="00404C05"/>
    <w:rsid w:val="0041164F"/>
    <w:rsid w:val="004145FC"/>
    <w:rsid w:val="00422C94"/>
    <w:rsid w:val="00442FFF"/>
    <w:rsid w:val="0044429C"/>
    <w:rsid w:val="004476E8"/>
    <w:rsid w:val="00463E3D"/>
    <w:rsid w:val="004645AE"/>
    <w:rsid w:val="00477F61"/>
    <w:rsid w:val="0049694B"/>
    <w:rsid w:val="004B31F8"/>
    <w:rsid w:val="004B7286"/>
    <w:rsid w:val="004C01F5"/>
    <w:rsid w:val="004C2089"/>
    <w:rsid w:val="004D169C"/>
    <w:rsid w:val="004D3E33"/>
    <w:rsid w:val="004F4A68"/>
    <w:rsid w:val="00506158"/>
    <w:rsid w:val="00525097"/>
    <w:rsid w:val="005250F2"/>
    <w:rsid w:val="00536000"/>
    <w:rsid w:val="005512F2"/>
    <w:rsid w:val="0055172F"/>
    <w:rsid w:val="005542F0"/>
    <w:rsid w:val="00570916"/>
    <w:rsid w:val="00572404"/>
    <w:rsid w:val="00577338"/>
    <w:rsid w:val="005849EE"/>
    <w:rsid w:val="005878D9"/>
    <w:rsid w:val="00587C6C"/>
    <w:rsid w:val="0059644C"/>
    <w:rsid w:val="005A0DC5"/>
    <w:rsid w:val="005A1D84"/>
    <w:rsid w:val="005A6544"/>
    <w:rsid w:val="005A70EA"/>
    <w:rsid w:val="005B139A"/>
    <w:rsid w:val="005B2C77"/>
    <w:rsid w:val="005B5750"/>
    <w:rsid w:val="005C3963"/>
    <w:rsid w:val="005D0371"/>
    <w:rsid w:val="005D1840"/>
    <w:rsid w:val="005D35E4"/>
    <w:rsid w:val="005D7910"/>
    <w:rsid w:val="005E5F62"/>
    <w:rsid w:val="00602D23"/>
    <w:rsid w:val="006039F2"/>
    <w:rsid w:val="0061147E"/>
    <w:rsid w:val="00621147"/>
    <w:rsid w:val="006212C1"/>
    <w:rsid w:val="0062154F"/>
    <w:rsid w:val="0062688A"/>
    <w:rsid w:val="00631A8C"/>
    <w:rsid w:val="006326E2"/>
    <w:rsid w:val="00643C62"/>
    <w:rsid w:val="00644B25"/>
    <w:rsid w:val="00646049"/>
    <w:rsid w:val="00651CA2"/>
    <w:rsid w:val="00653D60"/>
    <w:rsid w:val="00654500"/>
    <w:rsid w:val="00654811"/>
    <w:rsid w:val="00660D05"/>
    <w:rsid w:val="00671D9A"/>
    <w:rsid w:val="00673952"/>
    <w:rsid w:val="00677A1A"/>
    <w:rsid w:val="00681821"/>
    <w:rsid w:val="006859BB"/>
    <w:rsid w:val="00686C9D"/>
    <w:rsid w:val="00692A3C"/>
    <w:rsid w:val="00692B3C"/>
    <w:rsid w:val="00696946"/>
    <w:rsid w:val="00696ACA"/>
    <w:rsid w:val="006B2D5B"/>
    <w:rsid w:val="006B49BA"/>
    <w:rsid w:val="006B7D14"/>
    <w:rsid w:val="006C7A70"/>
    <w:rsid w:val="006D5B93"/>
    <w:rsid w:val="006E792C"/>
    <w:rsid w:val="006F06CF"/>
    <w:rsid w:val="006F12A7"/>
    <w:rsid w:val="006F172D"/>
    <w:rsid w:val="006F5FB4"/>
    <w:rsid w:val="00705AC3"/>
    <w:rsid w:val="00713867"/>
    <w:rsid w:val="00715A85"/>
    <w:rsid w:val="007219C5"/>
    <w:rsid w:val="00725A7D"/>
    <w:rsid w:val="0073085C"/>
    <w:rsid w:val="0073109C"/>
    <w:rsid w:val="007311F1"/>
    <w:rsid w:val="00733784"/>
    <w:rsid w:val="007400D8"/>
    <w:rsid w:val="007435E0"/>
    <w:rsid w:val="00743642"/>
    <w:rsid w:val="00746505"/>
    <w:rsid w:val="0076120E"/>
    <w:rsid w:val="00775B4A"/>
    <w:rsid w:val="00787DDA"/>
    <w:rsid w:val="00790B93"/>
    <w:rsid w:val="00790BB3"/>
    <w:rsid w:val="00790E5D"/>
    <w:rsid w:val="00792043"/>
    <w:rsid w:val="00794B96"/>
    <w:rsid w:val="00795B27"/>
    <w:rsid w:val="00797EDD"/>
    <w:rsid w:val="007A0239"/>
    <w:rsid w:val="007A1925"/>
    <w:rsid w:val="007B0322"/>
    <w:rsid w:val="007B5FB8"/>
    <w:rsid w:val="007B7030"/>
    <w:rsid w:val="007C031F"/>
    <w:rsid w:val="007C0E3F"/>
    <w:rsid w:val="007C1C65"/>
    <w:rsid w:val="007C206C"/>
    <w:rsid w:val="007C5729"/>
    <w:rsid w:val="007C6E02"/>
    <w:rsid w:val="007E22ED"/>
    <w:rsid w:val="007E64E9"/>
    <w:rsid w:val="00810930"/>
    <w:rsid w:val="008111E4"/>
    <w:rsid w:val="0081301C"/>
    <w:rsid w:val="00814052"/>
    <w:rsid w:val="0081718F"/>
    <w:rsid w:val="00817DD6"/>
    <w:rsid w:val="00820298"/>
    <w:rsid w:val="00833DD2"/>
    <w:rsid w:val="0083599B"/>
    <w:rsid w:val="008364C8"/>
    <w:rsid w:val="0084138F"/>
    <w:rsid w:val="008446E6"/>
    <w:rsid w:val="008531DD"/>
    <w:rsid w:val="008552B4"/>
    <w:rsid w:val="0085708B"/>
    <w:rsid w:val="008629A9"/>
    <w:rsid w:val="0086447F"/>
    <w:rsid w:val="00866ECC"/>
    <w:rsid w:val="0088093F"/>
    <w:rsid w:val="00882D24"/>
    <w:rsid w:val="0088513A"/>
    <w:rsid w:val="00893C19"/>
    <w:rsid w:val="00895B18"/>
    <w:rsid w:val="008970F6"/>
    <w:rsid w:val="008A47E2"/>
    <w:rsid w:val="008B062D"/>
    <w:rsid w:val="008C2D51"/>
    <w:rsid w:val="008C5421"/>
    <w:rsid w:val="008D6C8D"/>
    <w:rsid w:val="008E2B54"/>
    <w:rsid w:val="008E4404"/>
    <w:rsid w:val="008E58C7"/>
    <w:rsid w:val="008F130D"/>
    <w:rsid w:val="008F5021"/>
    <w:rsid w:val="00902C3B"/>
    <w:rsid w:val="00907DF7"/>
    <w:rsid w:val="0091273C"/>
    <w:rsid w:val="009168C8"/>
    <w:rsid w:val="00943573"/>
    <w:rsid w:val="009439E8"/>
    <w:rsid w:val="00947DAC"/>
    <w:rsid w:val="009545B6"/>
    <w:rsid w:val="00955456"/>
    <w:rsid w:val="00971B61"/>
    <w:rsid w:val="00975EE8"/>
    <w:rsid w:val="00980C31"/>
    <w:rsid w:val="0099122F"/>
    <w:rsid w:val="00991B51"/>
    <w:rsid w:val="009946AA"/>
    <w:rsid w:val="009955FF"/>
    <w:rsid w:val="009A6604"/>
    <w:rsid w:val="009B1B98"/>
    <w:rsid w:val="009C5CC2"/>
    <w:rsid w:val="009D259D"/>
    <w:rsid w:val="009E3B7D"/>
    <w:rsid w:val="009F5B59"/>
    <w:rsid w:val="009F6DD4"/>
    <w:rsid w:val="00A06684"/>
    <w:rsid w:val="00A13C59"/>
    <w:rsid w:val="00A25298"/>
    <w:rsid w:val="00A30174"/>
    <w:rsid w:val="00A36D25"/>
    <w:rsid w:val="00A4652F"/>
    <w:rsid w:val="00A46E3C"/>
    <w:rsid w:val="00A50D9D"/>
    <w:rsid w:val="00A53000"/>
    <w:rsid w:val="00A545C6"/>
    <w:rsid w:val="00A56601"/>
    <w:rsid w:val="00A612D6"/>
    <w:rsid w:val="00A652D0"/>
    <w:rsid w:val="00A73745"/>
    <w:rsid w:val="00A739F2"/>
    <w:rsid w:val="00A75F87"/>
    <w:rsid w:val="00A76A28"/>
    <w:rsid w:val="00A83BE8"/>
    <w:rsid w:val="00A95D8B"/>
    <w:rsid w:val="00AA1CF8"/>
    <w:rsid w:val="00AA33CC"/>
    <w:rsid w:val="00AA507E"/>
    <w:rsid w:val="00AA7185"/>
    <w:rsid w:val="00AC0270"/>
    <w:rsid w:val="00AC3EA3"/>
    <w:rsid w:val="00AC792D"/>
    <w:rsid w:val="00AD0B9D"/>
    <w:rsid w:val="00AD5405"/>
    <w:rsid w:val="00AE2A61"/>
    <w:rsid w:val="00AE3784"/>
    <w:rsid w:val="00AF1BD3"/>
    <w:rsid w:val="00AF7983"/>
    <w:rsid w:val="00B0374D"/>
    <w:rsid w:val="00B141D6"/>
    <w:rsid w:val="00B17ABA"/>
    <w:rsid w:val="00B20D2F"/>
    <w:rsid w:val="00B23FD3"/>
    <w:rsid w:val="00B41FF4"/>
    <w:rsid w:val="00B442C4"/>
    <w:rsid w:val="00B657B8"/>
    <w:rsid w:val="00B65890"/>
    <w:rsid w:val="00B70541"/>
    <w:rsid w:val="00B7261A"/>
    <w:rsid w:val="00B76F12"/>
    <w:rsid w:val="00B81A42"/>
    <w:rsid w:val="00B8205B"/>
    <w:rsid w:val="00B8205E"/>
    <w:rsid w:val="00B82490"/>
    <w:rsid w:val="00B84920"/>
    <w:rsid w:val="00B8556A"/>
    <w:rsid w:val="00B934D0"/>
    <w:rsid w:val="00BB091C"/>
    <w:rsid w:val="00BB1146"/>
    <w:rsid w:val="00BB1B62"/>
    <w:rsid w:val="00BC019C"/>
    <w:rsid w:val="00BC3FEA"/>
    <w:rsid w:val="00BD0570"/>
    <w:rsid w:val="00BF0440"/>
    <w:rsid w:val="00BF2DFA"/>
    <w:rsid w:val="00BF7B14"/>
    <w:rsid w:val="00C012A3"/>
    <w:rsid w:val="00C01EC9"/>
    <w:rsid w:val="00C16A66"/>
    <w:rsid w:val="00C16F19"/>
    <w:rsid w:val="00C2405E"/>
    <w:rsid w:val="00C512C0"/>
    <w:rsid w:val="00C52A7B"/>
    <w:rsid w:val="00C62686"/>
    <w:rsid w:val="00C6324C"/>
    <w:rsid w:val="00C679AA"/>
    <w:rsid w:val="00C724CF"/>
    <w:rsid w:val="00C75972"/>
    <w:rsid w:val="00C7600C"/>
    <w:rsid w:val="00C82792"/>
    <w:rsid w:val="00C935E1"/>
    <w:rsid w:val="00C93B60"/>
    <w:rsid w:val="00C948FD"/>
    <w:rsid w:val="00C9621F"/>
    <w:rsid w:val="00CA012C"/>
    <w:rsid w:val="00CA0842"/>
    <w:rsid w:val="00CA1719"/>
    <w:rsid w:val="00CB43D5"/>
    <w:rsid w:val="00CB57A5"/>
    <w:rsid w:val="00CC3B63"/>
    <w:rsid w:val="00CC52C7"/>
    <w:rsid w:val="00CC76F9"/>
    <w:rsid w:val="00CD066B"/>
    <w:rsid w:val="00CD2234"/>
    <w:rsid w:val="00CD46E2"/>
    <w:rsid w:val="00CE20ED"/>
    <w:rsid w:val="00CF65B7"/>
    <w:rsid w:val="00D00D0B"/>
    <w:rsid w:val="00D04B69"/>
    <w:rsid w:val="00D04DFE"/>
    <w:rsid w:val="00D067CA"/>
    <w:rsid w:val="00D24C81"/>
    <w:rsid w:val="00D30E97"/>
    <w:rsid w:val="00D537FA"/>
    <w:rsid w:val="00D5547D"/>
    <w:rsid w:val="00D57DCF"/>
    <w:rsid w:val="00D62699"/>
    <w:rsid w:val="00D77964"/>
    <w:rsid w:val="00D80D99"/>
    <w:rsid w:val="00D82D17"/>
    <w:rsid w:val="00D92C86"/>
    <w:rsid w:val="00D9503C"/>
    <w:rsid w:val="00DA746B"/>
    <w:rsid w:val="00DC252F"/>
    <w:rsid w:val="00DC3C54"/>
    <w:rsid w:val="00DD73EF"/>
    <w:rsid w:val="00DE23E8"/>
    <w:rsid w:val="00DE290E"/>
    <w:rsid w:val="00DE4984"/>
    <w:rsid w:val="00DF4115"/>
    <w:rsid w:val="00E0128B"/>
    <w:rsid w:val="00E159D7"/>
    <w:rsid w:val="00E21301"/>
    <w:rsid w:val="00E45202"/>
    <w:rsid w:val="00E500DE"/>
    <w:rsid w:val="00E50DF1"/>
    <w:rsid w:val="00E64E17"/>
    <w:rsid w:val="00E876F3"/>
    <w:rsid w:val="00E914F5"/>
    <w:rsid w:val="00E9722B"/>
    <w:rsid w:val="00EA3D3C"/>
    <w:rsid w:val="00EA5A44"/>
    <w:rsid w:val="00EA5A8C"/>
    <w:rsid w:val="00EB219B"/>
    <w:rsid w:val="00EB61FB"/>
    <w:rsid w:val="00EC7CC3"/>
    <w:rsid w:val="00ED2463"/>
    <w:rsid w:val="00ED75CC"/>
    <w:rsid w:val="00EE7C79"/>
    <w:rsid w:val="00F03683"/>
    <w:rsid w:val="00F13AA3"/>
    <w:rsid w:val="00F16021"/>
    <w:rsid w:val="00F2213C"/>
    <w:rsid w:val="00F321BE"/>
    <w:rsid w:val="00F3262B"/>
    <w:rsid w:val="00F376CB"/>
    <w:rsid w:val="00F46494"/>
    <w:rsid w:val="00F47507"/>
    <w:rsid w:val="00F558AB"/>
    <w:rsid w:val="00F567E9"/>
    <w:rsid w:val="00F61D89"/>
    <w:rsid w:val="00F642FC"/>
    <w:rsid w:val="00F807CC"/>
    <w:rsid w:val="00F86ABB"/>
    <w:rsid w:val="00F932A8"/>
    <w:rsid w:val="00FA0277"/>
    <w:rsid w:val="00FA07B3"/>
    <w:rsid w:val="00FA42E3"/>
    <w:rsid w:val="00FC0774"/>
    <w:rsid w:val="00FC0EC8"/>
    <w:rsid w:val="00FC4F1B"/>
    <w:rsid w:val="00FC541B"/>
    <w:rsid w:val="00FC7E6D"/>
    <w:rsid w:val="00FD1642"/>
    <w:rsid w:val="00FD460E"/>
    <w:rsid w:val="00FD6215"/>
    <w:rsid w:val="00FD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BA59A7"/>
  <w15:docId w15:val="{B98209AD-3451-4824-82E1-1DFAFFB13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D80D99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a8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a8">
    <w:name w:val="页眉 字符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9">
    <w:name w:val="footer"/>
    <w:basedOn w:val="a0"/>
    <w:link w:val="aa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aa">
    <w:name w:val="页脚 字符"/>
    <w:basedOn w:val="a1"/>
    <w:link w:val="a9"/>
    <w:uiPriority w:val="99"/>
    <w:rsid w:val="00117666"/>
  </w:style>
  <w:style w:type="table" w:styleId="ab">
    <w:name w:val="Table Grid"/>
    <w:basedOn w:val="a2"/>
    <w:uiPriority w:val="59"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0"/>
    <w:link w:val="ad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ad">
    <w:name w:val="脚注文本 字符"/>
    <w:basedOn w:val="a1"/>
    <w:link w:val="ac"/>
    <w:uiPriority w:val="99"/>
    <w:semiHidden/>
    <w:rsid w:val="00117666"/>
    <w:rPr>
      <w:sz w:val="20"/>
      <w:szCs w:val="20"/>
    </w:rPr>
  </w:style>
  <w:style w:type="character" w:styleId="ae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f">
    <w:name w:val="caption"/>
    <w:basedOn w:val="a0"/>
    <w:next w:val="af0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f1">
    <w:name w:val="Balloon Text"/>
    <w:basedOn w:val="a0"/>
    <w:link w:val="af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af2">
    <w:name w:val="批注框文本 字符"/>
    <w:basedOn w:val="a1"/>
    <w:link w:val="af1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3">
    <w:name w:val="line number"/>
    <w:basedOn w:val="a1"/>
    <w:uiPriority w:val="99"/>
    <w:semiHidden/>
    <w:unhideWhenUsed/>
    <w:rsid w:val="00117666"/>
  </w:style>
  <w:style w:type="paragraph" w:styleId="af4">
    <w:name w:val="endnote text"/>
    <w:basedOn w:val="a0"/>
    <w:link w:val="af5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af5">
    <w:name w:val="尾注文本 字符"/>
    <w:basedOn w:val="a1"/>
    <w:link w:val="af4"/>
    <w:uiPriority w:val="99"/>
    <w:semiHidden/>
    <w:rsid w:val="00CD066B"/>
    <w:rPr>
      <w:sz w:val="20"/>
      <w:szCs w:val="20"/>
    </w:rPr>
  </w:style>
  <w:style w:type="character" w:styleId="af6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7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8">
    <w:name w:val="annotation text"/>
    <w:basedOn w:val="a0"/>
    <w:link w:val="af9"/>
    <w:uiPriority w:val="99"/>
    <w:semiHidden/>
    <w:unhideWhenUsed/>
    <w:rsid w:val="00725A7D"/>
    <w:rPr>
      <w:sz w:val="20"/>
      <w:szCs w:val="20"/>
    </w:rPr>
  </w:style>
  <w:style w:type="character" w:customStyle="1" w:styleId="af9">
    <w:name w:val="批注文字 字符"/>
    <w:basedOn w:val="a1"/>
    <w:link w:val="af8"/>
    <w:uiPriority w:val="99"/>
    <w:semiHidden/>
    <w:rsid w:val="00725A7D"/>
    <w:rPr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725A7D"/>
    <w:rPr>
      <w:b/>
      <w:bCs/>
    </w:rPr>
  </w:style>
  <w:style w:type="character" w:customStyle="1" w:styleId="afb">
    <w:name w:val="批注主题 字符"/>
    <w:basedOn w:val="af9"/>
    <w:link w:val="afa"/>
    <w:uiPriority w:val="99"/>
    <w:semiHidden/>
    <w:rsid w:val="00725A7D"/>
    <w:rPr>
      <w:b/>
      <w:bCs/>
      <w:sz w:val="20"/>
      <w:szCs w:val="20"/>
    </w:rPr>
  </w:style>
  <w:style w:type="character" w:styleId="afc">
    <w:name w:val="Hyperlink"/>
    <w:basedOn w:val="a1"/>
    <w:uiPriority w:val="99"/>
    <w:unhideWhenUsed/>
    <w:rsid w:val="005A1D84"/>
    <w:rPr>
      <w:color w:val="0000FF"/>
      <w:u w:val="single"/>
    </w:rPr>
  </w:style>
  <w:style w:type="character" w:styleId="afd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e">
    <w:name w:val="Title"/>
    <w:basedOn w:val="a0"/>
    <w:next w:val="a0"/>
    <w:link w:val="aff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">
    <w:name w:val="标题 字符"/>
    <w:basedOn w:val="a1"/>
    <w:link w:val="afe"/>
    <w:rsid w:val="00D80D99"/>
    <w:rPr>
      <w:rFonts w:ascii="Times New Roman" w:hAnsi="Times New Roman" w:cs="Times New Roman"/>
      <w:b/>
      <w:sz w:val="32"/>
      <w:szCs w:val="32"/>
    </w:rPr>
  </w:style>
  <w:style w:type="paragraph" w:styleId="aff0">
    <w:name w:val="Subtitle"/>
    <w:basedOn w:val="a0"/>
    <w:next w:val="a0"/>
    <w:link w:val="aff1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aff1">
    <w:name w:val="副标题 字符"/>
    <w:basedOn w:val="a1"/>
    <w:link w:val="aff0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0">
    <w:name w:val="标题 3 字符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f0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0">
    <w:name w:val="标题 4 字符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f0"/>
    <w:next w:val="a0"/>
    <w:uiPriority w:val="1"/>
    <w:qFormat/>
    <w:rsid w:val="00651CA2"/>
  </w:style>
  <w:style w:type="character" w:styleId="aff2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f3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f4">
    <w:name w:val="Quote"/>
    <w:basedOn w:val="a0"/>
    <w:next w:val="a0"/>
    <w:link w:val="aff5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5">
    <w:name w:val="引用 字符"/>
    <w:basedOn w:val="a1"/>
    <w:link w:val="aff4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f6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f7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f8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character" w:styleId="aff9">
    <w:name w:val="Placeholder Text"/>
    <w:basedOn w:val="a1"/>
    <w:uiPriority w:val="99"/>
    <w:semiHidden/>
    <w:rsid w:val="00AD5405"/>
    <w:rPr>
      <w:color w:val="808080"/>
    </w:rPr>
  </w:style>
  <w:style w:type="character" w:styleId="affa">
    <w:name w:val="Unresolved Mention"/>
    <w:basedOn w:val="a1"/>
    <w:uiPriority w:val="99"/>
    <w:semiHidden/>
    <w:unhideWhenUsed/>
    <w:rsid w:val="00ED2463"/>
    <w:rPr>
      <w:color w:val="605E5C"/>
      <w:shd w:val="clear" w:color="auto" w:fill="E1DFDD"/>
    </w:rPr>
  </w:style>
  <w:style w:type="table" w:styleId="21">
    <w:name w:val="Plain Table 2"/>
    <w:basedOn w:val="a2"/>
    <w:uiPriority w:val="42"/>
    <w:rsid w:val="00B23FD3"/>
    <w:pPr>
      <w:spacing w:after="0" w:line="240" w:lineRule="auto"/>
    </w:pPr>
    <w:rPr>
      <w:rFonts w:asciiTheme="minorHAnsi" w:hAnsiTheme="minorHAnsi"/>
      <w:kern w:val="2"/>
      <w:sz w:val="21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7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CB8B29C5-C39B-41C8-9567-444369AD2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Frontiers_template.dotx</Template>
  <TotalTime>3233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lei ming</cp:lastModifiedBy>
  <cp:revision>195</cp:revision>
  <cp:lastPrinted>2013-10-03T12:51:00Z</cp:lastPrinted>
  <dcterms:created xsi:type="dcterms:W3CDTF">2018-06-12T15:17:00Z</dcterms:created>
  <dcterms:modified xsi:type="dcterms:W3CDTF">2023-03-08T06:06:00Z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827e084d6fee684a26389e700bc6a1e4d02eb5e0b536574d6224f5bb2d88fa34</vt:lpwstr>
  </property>
</Properties>
</file>