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087C69" w14:textId="77777777" w:rsidR="00D87AF7" w:rsidRPr="00CE4480" w:rsidRDefault="00D87AF7" w:rsidP="005B567D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 xml:space="preserve">STROBE </w:t>
      </w:r>
      <w:r w:rsidR="00F0752A" w:rsidRPr="00CE4480">
        <w:rPr>
          <w:sz w:val="22"/>
          <w:szCs w:val="22"/>
        </w:rPr>
        <w:t>S</w:t>
      </w:r>
      <w:r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CE4480" w:rsidRPr="00CE4480">
        <w:rPr>
          <w:b/>
          <w:i/>
          <w:sz w:val="22"/>
          <w:szCs w:val="22"/>
        </w:rPr>
        <w:t>cross-sectional</w:t>
      </w:r>
      <w:r w:rsidRPr="00CE4480">
        <w:rPr>
          <w:b/>
          <w:i/>
          <w:sz w:val="22"/>
          <w:szCs w:val="22"/>
        </w:rPr>
        <w:t xml:space="preserve">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949"/>
        <w:gridCol w:w="616"/>
        <w:gridCol w:w="4815"/>
        <w:gridCol w:w="2261"/>
      </w:tblGrid>
      <w:tr w:rsidR="00F968F7" w:rsidRPr="0022554A" w14:paraId="64C50027" w14:textId="77777777" w:rsidTr="005C5820">
        <w:tc>
          <w:tcPr>
            <w:tcW w:w="0" w:type="auto"/>
          </w:tcPr>
          <w:p w14:paraId="699984A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418424C9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4815" w:type="dxa"/>
            <w:tcBorders>
              <w:right w:val="single" w:sz="4" w:space="0" w:color="auto"/>
            </w:tcBorders>
            <w:vAlign w:val="bottom"/>
          </w:tcPr>
          <w:p w14:paraId="05840C7D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2261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5DFC63E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Page</w:t>
            </w:r>
            <w:r>
              <w:rPr>
                <w:bCs/>
                <w:sz w:val="20"/>
              </w:rPr>
              <w:br/>
              <w:t>No</w:t>
            </w:r>
          </w:p>
        </w:tc>
      </w:tr>
      <w:tr w:rsidR="00F968F7" w:rsidRPr="0022554A" w14:paraId="1CFB929F" w14:textId="77777777" w:rsidTr="005C5820">
        <w:tc>
          <w:tcPr>
            <w:tcW w:w="0" w:type="auto"/>
            <w:vMerge w:val="restart"/>
          </w:tcPr>
          <w:p w14:paraId="74A3CAE1" w14:textId="79590C1A" w:rsidR="00F968F7" w:rsidRPr="002602FB" w:rsidRDefault="00F968F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14:paraId="4AAB1D76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21961E4C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1508B4" w14:textId="0A8B72A1" w:rsidR="00F968F7" w:rsidRPr="0022554A" w:rsidRDefault="00B95A2E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  <w:r w:rsidR="00E77559">
              <w:rPr>
                <w:sz w:val="20"/>
              </w:rPr>
              <w:t>, 3</w:t>
            </w:r>
          </w:p>
        </w:tc>
      </w:tr>
      <w:tr w:rsidR="00F968F7" w:rsidRPr="0022554A" w14:paraId="72C66139" w14:textId="77777777" w:rsidTr="005C5820">
        <w:tc>
          <w:tcPr>
            <w:tcW w:w="0" w:type="auto"/>
            <w:vMerge/>
          </w:tcPr>
          <w:p w14:paraId="7A349E32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14:paraId="4FA5EC7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2B6D2DEE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87CCBE" w14:textId="5B2A2D65" w:rsidR="00F968F7" w:rsidRPr="0022554A" w:rsidRDefault="00E7755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3</w:t>
            </w:r>
            <w:r w:rsidR="00B95A2E">
              <w:rPr>
                <w:sz w:val="20"/>
              </w:rPr>
              <w:t>-4</w:t>
            </w:r>
          </w:p>
        </w:tc>
      </w:tr>
      <w:tr w:rsidR="00F968F7" w:rsidRPr="0022554A" w14:paraId="154E794C" w14:textId="77777777" w:rsidTr="00666F94">
        <w:tc>
          <w:tcPr>
            <w:tcW w:w="0" w:type="auto"/>
            <w:gridSpan w:val="4"/>
          </w:tcPr>
          <w:p w14:paraId="3F8CBD7F" w14:textId="5F7BE1FB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F968F7" w:rsidRPr="0022554A" w14:paraId="6511D24A" w14:textId="77777777" w:rsidTr="005C5820">
        <w:tc>
          <w:tcPr>
            <w:tcW w:w="0" w:type="auto"/>
          </w:tcPr>
          <w:p w14:paraId="7E900902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14:paraId="76B69EF7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56FD52B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5AAFA9" w14:textId="3DF94A39" w:rsidR="00F968F7" w:rsidRPr="0022554A" w:rsidRDefault="00E7755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5</w:t>
            </w:r>
            <w:r w:rsidR="00B95A2E">
              <w:rPr>
                <w:sz w:val="20"/>
              </w:rPr>
              <w:t>-</w:t>
            </w:r>
            <w:r>
              <w:rPr>
                <w:sz w:val="20"/>
              </w:rPr>
              <w:t>8</w:t>
            </w:r>
          </w:p>
        </w:tc>
      </w:tr>
      <w:tr w:rsidR="00F968F7" w:rsidRPr="0022554A" w14:paraId="6190CCC9" w14:textId="77777777" w:rsidTr="005C5820">
        <w:tc>
          <w:tcPr>
            <w:tcW w:w="0" w:type="auto"/>
          </w:tcPr>
          <w:p w14:paraId="77BD504C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34BE77A2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0A005DC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1AE35A" w14:textId="2A77E188" w:rsidR="00F968F7" w:rsidRPr="0022554A" w:rsidRDefault="00E7755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F968F7" w:rsidRPr="0022554A" w14:paraId="0FBAEF89" w14:textId="77777777" w:rsidTr="0075581F">
        <w:tc>
          <w:tcPr>
            <w:tcW w:w="0" w:type="auto"/>
            <w:gridSpan w:val="4"/>
          </w:tcPr>
          <w:p w14:paraId="0B0D13BD" w14:textId="5A17FBDD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F968F7" w:rsidRPr="0022554A" w14:paraId="51218F6A" w14:textId="77777777" w:rsidTr="005C5820">
        <w:tc>
          <w:tcPr>
            <w:tcW w:w="0" w:type="auto"/>
          </w:tcPr>
          <w:p w14:paraId="11842540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1595D0DC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2F7A3BC6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53E914" w14:textId="1550AF07" w:rsidR="00F968F7" w:rsidRPr="0022554A" w:rsidRDefault="00B95A2E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F968F7" w:rsidRPr="0022554A" w14:paraId="04DB9621" w14:textId="77777777" w:rsidTr="005C5820">
        <w:tc>
          <w:tcPr>
            <w:tcW w:w="0" w:type="auto"/>
          </w:tcPr>
          <w:p w14:paraId="0F87A5C2" w14:textId="500479D6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61EECB8E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2103FCC0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041663" w14:textId="0F32C689" w:rsidR="00F968F7" w:rsidRPr="0022554A" w:rsidRDefault="00E7755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</w:t>
            </w:r>
            <w:r w:rsidR="00B95A2E">
              <w:rPr>
                <w:sz w:val="20"/>
              </w:rPr>
              <w:t>-12</w:t>
            </w:r>
          </w:p>
        </w:tc>
      </w:tr>
      <w:bookmarkEnd w:id="25"/>
      <w:bookmarkEnd w:id="26"/>
      <w:tr w:rsidR="00F968F7" w:rsidRPr="0022554A" w14:paraId="306EF82C" w14:textId="77777777" w:rsidTr="005C5820">
        <w:tc>
          <w:tcPr>
            <w:tcW w:w="0" w:type="auto"/>
          </w:tcPr>
          <w:p w14:paraId="771B325F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14:paraId="6968642A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64D7909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D41D25" w14:textId="6F000B07" w:rsidR="00F968F7" w:rsidRPr="0022554A" w:rsidRDefault="00E7755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9</w:t>
            </w:r>
            <w:r w:rsidR="00B95A2E">
              <w:rPr>
                <w:sz w:val="20"/>
              </w:rPr>
              <w:t>-10</w:t>
            </w:r>
          </w:p>
        </w:tc>
      </w:tr>
      <w:tr w:rsidR="00F968F7" w:rsidRPr="0022554A" w14:paraId="3CB5ED63" w14:textId="77777777" w:rsidTr="005C5820">
        <w:tc>
          <w:tcPr>
            <w:tcW w:w="0" w:type="auto"/>
          </w:tcPr>
          <w:p w14:paraId="2C3380C2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4EDF64F9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6B317DC5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B2DC2F" w14:textId="4086F3B4" w:rsidR="00F968F7" w:rsidRPr="0022554A" w:rsidRDefault="00E7755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11-12</w:t>
            </w:r>
          </w:p>
        </w:tc>
      </w:tr>
      <w:tr w:rsidR="00F968F7" w:rsidRPr="0022554A" w14:paraId="77F18615" w14:textId="77777777" w:rsidTr="005C5820">
        <w:trPr>
          <w:trHeight w:val="294"/>
        </w:trPr>
        <w:tc>
          <w:tcPr>
            <w:tcW w:w="0" w:type="auto"/>
          </w:tcPr>
          <w:p w14:paraId="2A60C18A" w14:textId="2A9BB82F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14:paraId="5CED850D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1F162D39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D1B3F5" w14:textId="45FAD132" w:rsidR="00F968F7" w:rsidRPr="00DB75BD" w:rsidRDefault="00E7755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11</w:t>
            </w:r>
            <w:r w:rsidR="00DB75BD">
              <w:rPr>
                <w:sz w:val="20"/>
              </w:rPr>
              <w:t>-12</w:t>
            </w:r>
          </w:p>
        </w:tc>
      </w:tr>
      <w:tr w:rsidR="00F968F7" w:rsidRPr="0022554A" w14:paraId="5CF88759" w14:textId="77777777" w:rsidTr="005C5820">
        <w:tc>
          <w:tcPr>
            <w:tcW w:w="0" w:type="auto"/>
          </w:tcPr>
          <w:p w14:paraId="07B1C9CB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4A973574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25EA92A3" w14:textId="77777777" w:rsidR="00F968F7" w:rsidRPr="0022554A" w:rsidRDefault="00F968F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08357B" w14:textId="71C4E8EF" w:rsidR="00F968F7" w:rsidRPr="0022554A" w:rsidRDefault="00133734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12</w:t>
            </w:r>
          </w:p>
        </w:tc>
      </w:tr>
      <w:tr w:rsidR="00F968F7" w:rsidRPr="0022554A" w14:paraId="3FF019C6" w14:textId="77777777" w:rsidTr="005C5820">
        <w:tc>
          <w:tcPr>
            <w:tcW w:w="0" w:type="auto"/>
          </w:tcPr>
          <w:p w14:paraId="456D4F1A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0D807642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14458557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191965" w14:textId="5C31AD20" w:rsidR="00F968F7" w:rsidRPr="0022554A" w:rsidRDefault="00DB75B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58233982" w14:textId="77777777" w:rsidTr="005C5820">
        <w:tc>
          <w:tcPr>
            <w:tcW w:w="0" w:type="auto"/>
          </w:tcPr>
          <w:p w14:paraId="791991D9" w14:textId="31BEC02C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64FD38A0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617249A2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7FC130" w14:textId="41AC45F6" w:rsidR="00F968F7" w:rsidRPr="0022554A" w:rsidRDefault="00D8352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  <w:r w:rsidR="00133734">
              <w:rPr>
                <w:sz w:val="20"/>
              </w:rPr>
              <w:t>3</w:t>
            </w:r>
          </w:p>
        </w:tc>
      </w:tr>
      <w:tr w:rsidR="00F968F7" w:rsidRPr="0022554A" w14:paraId="413F6220" w14:textId="77777777" w:rsidTr="005C5820">
        <w:tc>
          <w:tcPr>
            <w:tcW w:w="0" w:type="auto"/>
            <w:vMerge w:val="restart"/>
          </w:tcPr>
          <w:p w14:paraId="5A621FCB" w14:textId="2C1E2E3C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016A9A59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71AFF583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6A90BD" w14:textId="1385B1BD" w:rsidR="00F968F7" w:rsidRPr="0022554A" w:rsidRDefault="00D8352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  <w:r w:rsidR="00133734">
              <w:rPr>
                <w:sz w:val="20"/>
              </w:rPr>
              <w:t>3</w:t>
            </w:r>
          </w:p>
        </w:tc>
      </w:tr>
      <w:tr w:rsidR="00F968F7" w:rsidRPr="0022554A" w14:paraId="76F4386F" w14:textId="77777777" w:rsidTr="005C5820">
        <w:tc>
          <w:tcPr>
            <w:tcW w:w="0" w:type="auto"/>
            <w:vMerge/>
          </w:tcPr>
          <w:p w14:paraId="37A439B2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324633DD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4A4062BA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185150" w14:textId="122F6681" w:rsidR="00F968F7" w:rsidRPr="0022554A" w:rsidRDefault="005C5820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6B8CC960" w14:textId="77777777" w:rsidTr="005C5820">
        <w:tc>
          <w:tcPr>
            <w:tcW w:w="0" w:type="auto"/>
            <w:vMerge/>
          </w:tcPr>
          <w:p w14:paraId="1225FA61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56031F0C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50CAF7F5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9761BA" w14:textId="4AFB5C72" w:rsidR="00F968F7" w:rsidRPr="0022554A" w:rsidRDefault="005C5820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23686DA5" w14:textId="77777777" w:rsidTr="005C5820">
        <w:tc>
          <w:tcPr>
            <w:tcW w:w="0" w:type="auto"/>
            <w:vMerge/>
          </w:tcPr>
          <w:p w14:paraId="1316598B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5B75F21A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56D5A9A8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DA868B" w14:textId="35D8B09A" w:rsidR="00F968F7" w:rsidRPr="0022554A" w:rsidRDefault="005C5820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3582F803" w14:textId="77777777" w:rsidTr="005C5820">
        <w:tc>
          <w:tcPr>
            <w:tcW w:w="0" w:type="auto"/>
            <w:vMerge/>
          </w:tcPr>
          <w:p w14:paraId="78432309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42A41724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2C18981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90A126" w14:textId="4359708A" w:rsidR="00F968F7" w:rsidRPr="0022554A" w:rsidRDefault="005C5820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222353B3" w14:textId="77777777" w:rsidTr="00423FBD">
        <w:tc>
          <w:tcPr>
            <w:tcW w:w="0" w:type="auto"/>
            <w:gridSpan w:val="4"/>
          </w:tcPr>
          <w:p w14:paraId="7C715052" w14:textId="6C20CBBF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F968F7" w:rsidRPr="0022554A" w14:paraId="5BE3B061" w14:textId="77777777" w:rsidTr="005C5820">
        <w:tc>
          <w:tcPr>
            <w:tcW w:w="0" w:type="auto"/>
            <w:vMerge w:val="restart"/>
          </w:tcPr>
          <w:p w14:paraId="404EC1E2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2870DC5C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0CC2866C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AB9E46" w14:textId="3A645168" w:rsidR="00F968F7" w:rsidRDefault="005C5820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12-14</w:t>
            </w:r>
          </w:p>
        </w:tc>
      </w:tr>
      <w:tr w:rsidR="00F968F7" w:rsidRPr="0022554A" w14:paraId="3361E5FA" w14:textId="77777777" w:rsidTr="005C5820">
        <w:tc>
          <w:tcPr>
            <w:tcW w:w="0" w:type="auto"/>
            <w:vMerge/>
          </w:tcPr>
          <w:p w14:paraId="48F267FB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168BF3DC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1216F313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77E391" w14:textId="47317153" w:rsidR="00F968F7" w:rsidRDefault="005C5820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172F7DF4" w14:textId="77777777" w:rsidTr="005C5820">
        <w:tc>
          <w:tcPr>
            <w:tcW w:w="0" w:type="auto"/>
            <w:vMerge/>
          </w:tcPr>
          <w:p w14:paraId="4DC0796B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6BFED04A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29899F98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BC55AD" w14:textId="2ABBC844" w:rsidR="00F968F7" w:rsidRDefault="005C5820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Supplementary Figure 1 (page to be determined at press)</w:t>
            </w:r>
          </w:p>
        </w:tc>
      </w:tr>
      <w:tr w:rsidR="00F968F7" w:rsidRPr="0022554A" w14:paraId="76BFE00D" w14:textId="77777777" w:rsidTr="005C5820">
        <w:tc>
          <w:tcPr>
            <w:tcW w:w="0" w:type="auto"/>
            <w:vMerge w:val="restart"/>
          </w:tcPr>
          <w:p w14:paraId="13FFC4A6" w14:textId="18DCB6FD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5627C0F6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4E228119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(eg demographic, clinical, social) and information on exposures and potential confounders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BF6CDB" w14:textId="4AD7E21B" w:rsidR="00F968F7" w:rsidRDefault="00E7458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12-16</w:t>
            </w:r>
          </w:p>
        </w:tc>
      </w:tr>
      <w:tr w:rsidR="00F968F7" w:rsidRPr="0022554A" w14:paraId="3122799B" w14:textId="77777777" w:rsidTr="005C5820">
        <w:tc>
          <w:tcPr>
            <w:tcW w:w="0" w:type="auto"/>
            <w:vMerge/>
          </w:tcPr>
          <w:p w14:paraId="3A035267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2C7D00AD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528FBCB8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47D0CF" w14:textId="7DC54CFD" w:rsidR="00F968F7" w:rsidRDefault="00E7458D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06E6F313" w14:textId="77777777" w:rsidTr="005C5820">
        <w:trPr>
          <w:trHeight w:val="295"/>
        </w:trPr>
        <w:tc>
          <w:tcPr>
            <w:tcW w:w="0" w:type="auto"/>
          </w:tcPr>
          <w:p w14:paraId="129FF213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14:paraId="1D167050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00DF636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F49AE5" w14:textId="7B8F4B00" w:rsidR="00F968F7" w:rsidRPr="0022554A" w:rsidRDefault="007C068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12-16</w:t>
            </w:r>
          </w:p>
        </w:tc>
      </w:tr>
      <w:tr w:rsidR="00F968F7" w:rsidRPr="0022554A" w14:paraId="0EFB71A3" w14:textId="77777777" w:rsidTr="005C5820">
        <w:tc>
          <w:tcPr>
            <w:tcW w:w="0" w:type="auto"/>
            <w:vMerge w:val="restart"/>
          </w:tcPr>
          <w:p w14:paraId="6507E180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14:paraId="7A62D987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3D401976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1DA2CD" w14:textId="040A5911" w:rsidR="00F968F7" w:rsidRPr="0022554A" w:rsidRDefault="007C0683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62668993" w14:textId="77777777" w:rsidTr="005C5820">
        <w:tc>
          <w:tcPr>
            <w:tcW w:w="0" w:type="auto"/>
            <w:vMerge/>
          </w:tcPr>
          <w:p w14:paraId="5F43218D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14:paraId="2D6B05ED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7DCF178E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C7A736" w14:textId="4BB5CF97" w:rsidR="00F968F7" w:rsidRPr="0022554A" w:rsidRDefault="007C0683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191CDCE7" w14:textId="77777777" w:rsidTr="005C5820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12B8A6C5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50E2894A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4815" w:type="dxa"/>
            <w:tcBorders>
              <w:bottom w:val="single" w:sz="4" w:space="0" w:color="auto"/>
              <w:right w:val="single" w:sz="4" w:space="0" w:color="auto"/>
            </w:tcBorders>
          </w:tcPr>
          <w:p w14:paraId="1DB9BECA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D91C3A" w14:textId="79E5816D" w:rsidR="00F968F7" w:rsidRPr="0022554A" w:rsidRDefault="007C0683" w:rsidP="00D6152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21DD0F50" w14:textId="77777777" w:rsidTr="005C582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35338E7" w14:textId="758399B6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ABAA520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4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D80BC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done—eg analyses of subgroups and interactions, and sensitivity analyses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20A168" w14:textId="38754CDC" w:rsidR="00F968F7" w:rsidRPr="0022554A" w:rsidRDefault="007C068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F968F7" w:rsidRPr="0022554A" w14:paraId="1DFBFBD6" w14:textId="77777777" w:rsidTr="008E6252">
        <w:tc>
          <w:tcPr>
            <w:tcW w:w="0" w:type="auto"/>
            <w:gridSpan w:val="4"/>
            <w:tcBorders>
              <w:top w:val="single" w:sz="4" w:space="0" w:color="auto"/>
            </w:tcBorders>
          </w:tcPr>
          <w:p w14:paraId="38A145B5" w14:textId="71820187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F968F7" w:rsidRPr="0022554A" w14:paraId="4C1AC706" w14:textId="77777777" w:rsidTr="005C5820">
        <w:tc>
          <w:tcPr>
            <w:tcW w:w="0" w:type="auto"/>
          </w:tcPr>
          <w:p w14:paraId="66F8F45E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77C399C1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25EE78A0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96612D" w14:textId="36CC7336" w:rsidR="00F968F7" w:rsidRPr="0022554A" w:rsidRDefault="007C068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12-16</w:t>
            </w:r>
          </w:p>
        </w:tc>
      </w:tr>
      <w:tr w:rsidR="00F968F7" w:rsidRPr="0022554A" w14:paraId="29E60CFF" w14:textId="77777777" w:rsidTr="005C5820">
        <w:tc>
          <w:tcPr>
            <w:tcW w:w="0" w:type="auto"/>
          </w:tcPr>
          <w:p w14:paraId="3A521C8D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7B1E3239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5079AF37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43AA38" w14:textId="443BF61E" w:rsidR="00F968F7" w:rsidRPr="0022554A" w:rsidRDefault="007C068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19-20</w:t>
            </w:r>
          </w:p>
        </w:tc>
      </w:tr>
      <w:tr w:rsidR="00F968F7" w:rsidRPr="0022554A" w14:paraId="7AAD5584" w14:textId="77777777" w:rsidTr="005C5820">
        <w:tc>
          <w:tcPr>
            <w:tcW w:w="0" w:type="auto"/>
          </w:tcPr>
          <w:p w14:paraId="798D66A1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40A72014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66868730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FD3A2B" w14:textId="06230054" w:rsidR="00F968F7" w:rsidRPr="0022554A" w:rsidRDefault="007C068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16-20</w:t>
            </w:r>
          </w:p>
        </w:tc>
      </w:tr>
      <w:tr w:rsidR="00F968F7" w:rsidRPr="0022554A" w14:paraId="425A6F2A" w14:textId="77777777" w:rsidTr="005C5820">
        <w:tc>
          <w:tcPr>
            <w:tcW w:w="0" w:type="auto"/>
          </w:tcPr>
          <w:p w14:paraId="66B6973F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14:paraId="05D5341E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4815" w:type="dxa"/>
            <w:tcBorders>
              <w:right w:val="single" w:sz="4" w:space="0" w:color="auto"/>
            </w:tcBorders>
          </w:tcPr>
          <w:p w14:paraId="5F3D0969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9EE8EC" w14:textId="4F64D5CF" w:rsidR="00F968F7" w:rsidRPr="0022554A" w:rsidRDefault="007C068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 w:rsidR="00F968F7" w:rsidRPr="0022554A" w14:paraId="7682A83C" w14:textId="77777777" w:rsidTr="006941E6"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22677866" w14:textId="780B5D9A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0" w:name="italic49"/>
            <w:bookmarkStart w:id="91" w:name="bold50"/>
            <w:bookmarkEnd w:id="88"/>
            <w:bookmarkEnd w:id="89"/>
            <w:r w:rsidRPr="0022554A">
              <w:rPr>
                <w:sz w:val="20"/>
              </w:rPr>
              <w:t>Other information</w:t>
            </w:r>
            <w:bookmarkEnd w:id="90"/>
            <w:bookmarkEnd w:id="91"/>
          </w:p>
        </w:tc>
      </w:tr>
      <w:tr w:rsidR="00F968F7" w:rsidRPr="0022554A" w14:paraId="5A1E6382" w14:textId="77777777" w:rsidTr="005C582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D7CF512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50" w:colFirst="0" w:colLast="0"/>
            <w:bookmarkStart w:id="93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DD25CFA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48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5A77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35F5AB" w14:textId="27287EC0" w:rsidR="00F968F7" w:rsidRPr="0022554A" w:rsidRDefault="007C068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1</w:t>
            </w:r>
            <w:r w:rsidR="00133734">
              <w:rPr>
                <w:sz w:val="20"/>
              </w:rPr>
              <w:t xml:space="preserve">3, </w:t>
            </w:r>
            <w:r w:rsidR="00133734">
              <w:rPr>
                <w:sz w:val="20"/>
              </w:rPr>
              <w:t>Supplementary Figure 1 (page to be determined at press)</w:t>
            </w:r>
            <w:bookmarkStart w:id="94" w:name="_GoBack"/>
            <w:bookmarkEnd w:id="94"/>
          </w:p>
        </w:tc>
      </w:tr>
      <w:bookmarkEnd w:id="92"/>
      <w:bookmarkEnd w:id="93"/>
    </w:tbl>
    <w:p w14:paraId="45C8590A" w14:textId="5598B949" w:rsidR="00A42352" w:rsidRPr="002602FB" w:rsidRDefault="00A42352" w:rsidP="002602FB">
      <w:pPr>
        <w:pStyle w:val="TableNote"/>
        <w:tabs>
          <w:tab w:val="left" w:pos="5400"/>
        </w:tabs>
        <w:rPr>
          <w:sz w:val="20"/>
        </w:rPr>
      </w:pPr>
    </w:p>
    <w:sectPr w:rsidR="00A42352" w:rsidRPr="002602FB" w:rsidSect="002602FB">
      <w:footerReference w:type="even" r:id="rId10"/>
      <w:footerReference w:type="default" r:id="rId11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2368D0" w14:textId="77777777" w:rsidR="00685455" w:rsidRDefault="00685455">
      <w:r>
        <w:separator/>
      </w:r>
    </w:p>
  </w:endnote>
  <w:endnote w:type="continuationSeparator" w:id="0">
    <w:p w14:paraId="0A9AB806" w14:textId="77777777" w:rsidR="00685455" w:rsidRDefault="00685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ABB9DB" w14:textId="77777777" w:rsidR="00CE4480" w:rsidRDefault="00CE4480" w:rsidP="002A75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905E6B1" w14:textId="77777777" w:rsidR="00CE4480" w:rsidRDefault="00CE4480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51C9C7" w14:textId="03012EA4" w:rsidR="002A7573" w:rsidRDefault="002A7573" w:rsidP="00F766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33734">
      <w:rPr>
        <w:rStyle w:val="PageNumber"/>
        <w:noProof/>
      </w:rPr>
      <w:t>2</w:t>
    </w:r>
    <w:r>
      <w:rPr>
        <w:rStyle w:val="PageNumber"/>
      </w:rPr>
      <w:fldChar w:fldCharType="end"/>
    </w:r>
  </w:p>
  <w:p w14:paraId="5BB69EA0" w14:textId="77777777" w:rsidR="00CE4480" w:rsidRDefault="00CE4480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23F9ED" w14:textId="77777777" w:rsidR="00685455" w:rsidRDefault="00685455">
      <w:r>
        <w:separator/>
      </w:r>
    </w:p>
  </w:footnote>
  <w:footnote w:type="continuationSeparator" w:id="0">
    <w:p w14:paraId="12E6B26B" w14:textId="77777777" w:rsidR="00685455" w:rsidRDefault="006854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5F0F"/>
    <w:rsid w:val="00011B25"/>
    <w:rsid w:val="00023515"/>
    <w:rsid w:val="00093E3A"/>
    <w:rsid w:val="000B6FD4"/>
    <w:rsid w:val="000E691B"/>
    <w:rsid w:val="000F26ED"/>
    <w:rsid w:val="001023BA"/>
    <w:rsid w:val="00110BFB"/>
    <w:rsid w:val="00133734"/>
    <w:rsid w:val="00134AAC"/>
    <w:rsid w:val="00183FA6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57BE0"/>
    <w:rsid w:val="002602FB"/>
    <w:rsid w:val="002A7573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404D2C"/>
    <w:rsid w:val="004060E6"/>
    <w:rsid w:val="004243C8"/>
    <w:rsid w:val="0045419E"/>
    <w:rsid w:val="0045734B"/>
    <w:rsid w:val="00465542"/>
    <w:rsid w:val="00472DF5"/>
    <w:rsid w:val="00495204"/>
    <w:rsid w:val="004A31B3"/>
    <w:rsid w:val="004E1263"/>
    <w:rsid w:val="005044A6"/>
    <w:rsid w:val="00590F64"/>
    <w:rsid w:val="005923E5"/>
    <w:rsid w:val="005A3FF5"/>
    <w:rsid w:val="005B567D"/>
    <w:rsid w:val="005C5820"/>
    <w:rsid w:val="005D0CFC"/>
    <w:rsid w:val="005D19F4"/>
    <w:rsid w:val="005F254A"/>
    <w:rsid w:val="0065657F"/>
    <w:rsid w:val="00666336"/>
    <w:rsid w:val="00683E42"/>
    <w:rsid w:val="00685455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BA5"/>
    <w:rsid w:val="007562C3"/>
    <w:rsid w:val="007C0683"/>
    <w:rsid w:val="007C72F6"/>
    <w:rsid w:val="00816966"/>
    <w:rsid w:val="00817D26"/>
    <w:rsid w:val="00821CD4"/>
    <w:rsid w:val="008423A7"/>
    <w:rsid w:val="008440CC"/>
    <w:rsid w:val="0089107E"/>
    <w:rsid w:val="00891604"/>
    <w:rsid w:val="008D225B"/>
    <w:rsid w:val="00921BF8"/>
    <w:rsid w:val="009367F9"/>
    <w:rsid w:val="009642BE"/>
    <w:rsid w:val="009872CC"/>
    <w:rsid w:val="009B10F1"/>
    <w:rsid w:val="009B368D"/>
    <w:rsid w:val="009C24D4"/>
    <w:rsid w:val="009E0429"/>
    <w:rsid w:val="009F5211"/>
    <w:rsid w:val="00A42352"/>
    <w:rsid w:val="00A527E4"/>
    <w:rsid w:val="00A5640D"/>
    <w:rsid w:val="00A729D6"/>
    <w:rsid w:val="00A938BF"/>
    <w:rsid w:val="00AE2C57"/>
    <w:rsid w:val="00AF4615"/>
    <w:rsid w:val="00B50DF8"/>
    <w:rsid w:val="00B54EA0"/>
    <w:rsid w:val="00B60EFB"/>
    <w:rsid w:val="00B65366"/>
    <w:rsid w:val="00B77807"/>
    <w:rsid w:val="00B940E9"/>
    <w:rsid w:val="00B95A2E"/>
    <w:rsid w:val="00BA1206"/>
    <w:rsid w:val="00BC7FE6"/>
    <w:rsid w:val="00BE3709"/>
    <w:rsid w:val="00CB6CC8"/>
    <w:rsid w:val="00CC4C93"/>
    <w:rsid w:val="00CE4480"/>
    <w:rsid w:val="00D120D2"/>
    <w:rsid w:val="00D20D7C"/>
    <w:rsid w:val="00D26FCA"/>
    <w:rsid w:val="00D6152F"/>
    <w:rsid w:val="00D6407C"/>
    <w:rsid w:val="00D83527"/>
    <w:rsid w:val="00D87AF7"/>
    <w:rsid w:val="00DA120C"/>
    <w:rsid w:val="00DB75BD"/>
    <w:rsid w:val="00DC4BEF"/>
    <w:rsid w:val="00E10628"/>
    <w:rsid w:val="00E144CD"/>
    <w:rsid w:val="00E2292B"/>
    <w:rsid w:val="00E5671B"/>
    <w:rsid w:val="00E7458D"/>
    <w:rsid w:val="00E77559"/>
    <w:rsid w:val="00EA6E28"/>
    <w:rsid w:val="00F0752A"/>
    <w:rsid w:val="00F378D0"/>
    <w:rsid w:val="00F76668"/>
    <w:rsid w:val="00F76A7F"/>
    <w:rsid w:val="00F838E1"/>
    <w:rsid w:val="00F842DC"/>
    <w:rsid w:val="00F876FF"/>
    <w:rsid w:val="00F93A89"/>
    <w:rsid w:val="00F968F7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CFCD51"/>
  <w15:docId w15:val="{DA1238A4-95E2-4FC5-B404-3E1540BC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5C4BD177934541B1018AB74ECC3ABF" ma:contentTypeVersion="15" ma:contentTypeDescription="Stvaranje novog dokumenta." ma:contentTypeScope="" ma:versionID="1bc0b003edfe52f17cd23a2222136006">
  <xsd:schema xmlns:xsd="http://www.w3.org/2001/XMLSchema" xmlns:xs="http://www.w3.org/2001/XMLSchema" xmlns:p="http://schemas.microsoft.com/office/2006/metadata/properties" xmlns:ns3="66cd1fd9-c42d-4f97-b404-2a3f64362a73" xmlns:ns4="3cdfe7ae-be19-4d24-b16f-f21f4f083857" targetNamespace="http://schemas.microsoft.com/office/2006/metadata/properties" ma:root="true" ma:fieldsID="8d7caab6d20118d777f4dd7bab7eeda1" ns3:_="" ns4:_="">
    <xsd:import namespace="66cd1fd9-c42d-4f97-b404-2a3f64362a73"/>
    <xsd:import namespace="3cdfe7ae-be19-4d24-b16f-f21f4f08385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d1fd9-c42d-4f97-b404-2a3f64362a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dfe7ae-be19-4d24-b16f-f21f4f08385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6cd1fd9-c42d-4f97-b404-2a3f64362a7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E5B2CE8-DB39-4928-8462-0DF1D7EE29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cd1fd9-c42d-4f97-b404-2a3f64362a73"/>
    <ds:schemaRef ds:uri="3cdfe7ae-be19-4d24-b16f-f21f4f0838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9793DAE-487F-4482-8772-C8F29DD445B5}">
  <ds:schemaRefs>
    <ds:schemaRef ds:uri="http://purl.org/dc/dcmitype/"/>
    <ds:schemaRef ds:uri="http://purl.org/dc/terms/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3cdfe7ae-be19-4d24-b16f-f21f4f083857"/>
    <ds:schemaRef ds:uri="66cd1fd9-c42d-4f97-b404-2a3f64362a73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81C4A4C6-90E1-4D46-96B7-B9B6787484C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29</TotalTime>
  <Pages>2</Pages>
  <Words>597</Words>
  <Characters>3404</Characters>
  <Application>Microsoft Office Word</Application>
  <DocSecurity>0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3994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Shelly</cp:lastModifiedBy>
  <cp:revision>6</cp:revision>
  <cp:lastPrinted>2007-09-19T09:02:00Z</cp:lastPrinted>
  <dcterms:created xsi:type="dcterms:W3CDTF">2023-02-15T17:42:00Z</dcterms:created>
  <dcterms:modified xsi:type="dcterms:W3CDTF">2023-03-17T12:54:00Z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0x010100925C4BD177934541B1018AB74ECC3ABF</vt:lpwstr>
  </property>
</Properties>
</file>