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F238D" w:rsidRPr="004B3741" w:rsidRDefault="005F238D" w:rsidP="004B3741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B374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Supplement Data. a</w:t>
      </w:r>
    </w:p>
    <w:p w:rsidR="00CF05EB" w:rsidRPr="004B3741" w:rsidRDefault="005F238D" w:rsidP="004B374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3741">
        <w:rPr>
          <w:rFonts w:ascii="Times New Roman" w:hAnsi="Times New Roman" w:cs="Times New Roman"/>
          <w:sz w:val="24"/>
          <w:szCs w:val="24"/>
        </w:rPr>
        <w:t>Mice characteristics. Bar graph of mean blood glucose level. The blood glucose levels of mice with LT-HG are significantly higher after STZ administration.</w:t>
      </w:r>
      <w:r w:rsidR="004B3741">
        <w:rPr>
          <w:rFonts w:ascii="Times New Roman" w:hAnsi="Times New Roman" w:cs="Times New Roman" w:hint="eastAsia"/>
          <w:sz w:val="24"/>
          <w:szCs w:val="24"/>
          <w:lang w:eastAsia="ja-JP"/>
        </w:rPr>
        <w:t xml:space="preserve"> </w:t>
      </w:r>
      <w:r w:rsidRPr="004B3741">
        <w:rPr>
          <w:rFonts w:ascii="Times New Roman" w:hAnsi="Times New Roman" w:cs="Times New Roman"/>
          <w:sz w:val="24"/>
          <w:szCs w:val="24"/>
        </w:rPr>
        <w:t>*</w:t>
      </w:r>
      <w:r w:rsidRPr="004B3741">
        <w:rPr>
          <w:rFonts w:ascii="Times New Roman" w:hAnsi="Times New Roman" w:cs="Times New Roman"/>
          <w:sz w:val="24"/>
          <w:szCs w:val="24"/>
        </w:rPr>
        <w:t>：</w:t>
      </w:r>
      <w:r w:rsidRPr="004B3741">
        <w:rPr>
          <w:rFonts w:ascii="Times New Roman" w:hAnsi="Times New Roman" w:cs="Times New Roman"/>
          <w:sz w:val="24"/>
          <w:szCs w:val="24"/>
        </w:rPr>
        <w:t>p</w:t>
      </w:r>
      <w:r w:rsidRPr="004B3741">
        <w:rPr>
          <w:rFonts w:ascii="Times New Roman" w:hAnsi="Times New Roman" w:cs="Times New Roman"/>
          <w:sz w:val="24"/>
          <w:szCs w:val="24"/>
        </w:rPr>
        <w:t>＜</w:t>
      </w:r>
      <w:r w:rsidRPr="004B3741">
        <w:rPr>
          <w:rFonts w:ascii="Times New Roman" w:hAnsi="Times New Roman" w:cs="Times New Roman"/>
          <w:sz w:val="24"/>
          <w:szCs w:val="24"/>
        </w:rPr>
        <w:t>0.05.</w:t>
      </w:r>
      <w:r w:rsidRPr="004B3741">
        <w:rPr>
          <w:rFonts w:ascii="Times New Roman" w:hAnsi="Times New Roman" w:cs="Times New Roman"/>
          <w:sz w:val="24"/>
          <w:szCs w:val="24"/>
          <w:lang w:eastAsia="ja-JP"/>
        </w:rPr>
        <w:t xml:space="preserve"> </w:t>
      </w:r>
      <w:r w:rsidRPr="004B3741">
        <w:rPr>
          <w:rFonts w:ascii="Times New Roman" w:hAnsi="Times New Roman" w:cs="Times New Roman"/>
          <w:sz w:val="24"/>
          <w:szCs w:val="24"/>
        </w:rPr>
        <w:t>Pre-STZ inj: before streptozotocin injection, 1W-STZ inj: 1 week after STZ injection, 1M-STZ inj: 1 month after STZ injection, 2M-STZ inj: 2 months after STZ injection.</w:t>
      </w:r>
    </w:p>
    <w:sectPr w:rsidR="00CF05EB" w:rsidRPr="004B3741" w:rsidSect="00F56A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38D"/>
    <w:rsid w:val="000F398F"/>
    <w:rsid w:val="00102AB2"/>
    <w:rsid w:val="004B3741"/>
    <w:rsid w:val="005F238D"/>
    <w:rsid w:val="00BD2416"/>
    <w:rsid w:val="00CF05EB"/>
    <w:rsid w:val="00F5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B0CE05"/>
  <w15:docId w15:val="{E7972E05-146E-4176-8747-2FA3FD085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6A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Root\Templates\1041\En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EnNormal</Template>
  <TotalTime>4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福永ひとみ</dc:creator>
  <cp:keywords/>
  <dc:description/>
  <cp:lastModifiedBy>福永 ひとみ</cp:lastModifiedBy>
  <cp:revision>2</cp:revision>
  <dcterms:created xsi:type="dcterms:W3CDTF">2023-04-24T07:30:00Z</dcterms:created>
  <dcterms:modified xsi:type="dcterms:W3CDTF">2023-04-24T07:40:00Z</dcterms:modified>
</cp:coreProperties>
</file>