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196A39C4" w14:textId="77777777" w:rsidR="00C60C17" w:rsidRDefault="00C60C17" w:rsidP="00C60C17">
      <w:pPr>
        <w:spacing w:line="480" w:lineRule="auto"/>
        <w:rPr>
          <w:szCs w:val="24"/>
        </w:rPr>
      </w:pPr>
      <w:bookmarkStart w:id="0" w:name="_Hlk98831920"/>
      <w:r w:rsidRPr="005903C6">
        <w:rPr>
          <w:rFonts w:cs="Times New Roman"/>
          <w:b/>
          <w:szCs w:val="24"/>
        </w:rPr>
        <w:t>Supplementary Table 1</w:t>
      </w:r>
      <w:bookmarkEnd w:id="0"/>
      <w:r w:rsidRPr="005903C6">
        <w:rPr>
          <w:rFonts w:cs="Times New Roman"/>
          <w:b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Details of the data sources used in this study</w:t>
      </w:r>
      <w:r w:rsidRPr="005903C6">
        <w:rPr>
          <w:rFonts w:cs="Times New Roman" w:hint="eastAsia"/>
          <w:bCs/>
          <w:szCs w:val="24"/>
        </w:rPr>
        <w:t>.</w:t>
      </w:r>
      <w:r w:rsidRPr="005903C6">
        <w:rPr>
          <w:rFonts w:cs="Times New Roman"/>
          <w:bCs/>
          <w:szCs w:val="24"/>
        </w:rPr>
        <w:t xml:space="preserve"> </w:t>
      </w:r>
      <w:r w:rsidRPr="005903C6">
        <w:rPr>
          <w:szCs w:val="24"/>
        </w:rPr>
        <w:ptab w:relativeTo="margin" w:alignment="right" w:leader="dot"/>
      </w:r>
      <w:r w:rsidRPr="005903C6">
        <w:rPr>
          <w:szCs w:val="24"/>
        </w:rPr>
        <w:t>2</w:t>
      </w:r>
    </w:p>
    <w:p w14:paraId="1B36D970" w14:textId="2EC17156" w:rsidR="00C60C17" w:rsidRDefault="00C60C17" w:rsidP="00C60C17">
      <w:pPr>
        <w:spacing w:line="480" w:lineRule="auto"/>
        <w:rPr>
          <w:szCs w:val="24"/>
        </w:rPr>
      </w:pPr>
      <w:r w:rsidRPr="008365B5">
        <w:rPr>
          <w:rFonts w:cs="Times New Roman"/>
          <w:b/>
          <w:bCs/>
          <w:szCs w:val="24"/>
        </w:rPr>
        <w:t>Supplementary Table 2.</w:t>
      </w:r>
      <w:r w:rsidRPr="008365B5">
        <w:rPr>
          <w:rFonts w:cs="Times New Roman"/>
          <w:szCs w:val="24"/>
        </w:rPr>
        <w:t xml:space="preserve"> </w:t>
      </w:r>
      <w:r w:rsidRPr="00B23FD1">
        <w:rPr>
          <w:rFonts w:eastAsia="等线" w:cs="Times New Roman"/>
          <w:kern w:val="2"/>
          <w:sz w:val="22"/>
          <w:szCs w:val="24"/>
          <w:lang w:eastAsia="zh-CN"/>
        </w:rPr>
        <w:t>SNPs outliers in MR-PRESSO analysis</w:t>
      </w:r>
      <w:r>
        <w:rPr>
          <w:rFonts w:eastAsia="等线" w:cs="Times New Roman"/>
          <w:kern w:val="2"/>
          <w:sz w:val="22"/>
          <w:szCs w:val="24"/>
          <w:lang w:eastAsia="zh-CN"/>
        </w:rPr>
        <w:t xml:space="preserve"> 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3</w:t>
      </w:r>
    </w:p>
    <w:p w14:paraId="11C78FAB" w14:textId="14E24BCC" w:rsidR="00C60C17" w:rsidRPr="008365B5" w:rsidRDefault="00C60C17" w:rsidP="00C60C17">
      <w:pPr>
        <w:spacing w:before="0" w:after="200" w:line="276" w:lineRule="auto"/>
        <w:rPr>
          <w:rFonts w:cs="Times New Roman"/>
          <w:b/>
          <w:bCs/>
          <w:szCs w:val="24"/>
        </w:rPr>
      </w:pPr>
      <w:r w:rsidRPr="009A1F72">
        <w:rPr>
          <w:rFonts w:cs="Times New Roman"/>
          <w:b/>
          <w:bCs/>
          <w:szCs w:val="24"/>
        </w:rPr>
        <w:t xml:space="preserve">Supplementary </w:t>
      </w:r>
      <w:r>
        <w:rPr>
          <w:rFonts w:cs="Times New Roman"/>
          <w:b/>
          <w:bCs/>
          <w:szCs w:val="24"/>
        </w:rPr>
        <w:t>F</w:t>
      </w:r>
      <w:r w:rsidRPr="00D03E0C">
        <w:rPr>
          <w:rFonts w:cs="Times New Roman"/>
          <w:b/>
          <w:bCs/>
          <w:szCs w:val="24"/>
        </w:rPr>
        <w:t xml:space="preserve">igure </w:t>
      </w:r>
      <w:r>
        <w:rPr>
          <w:rFonts w:cs="Times New Roman"/>
          <w:b/>
          <w:bCs/>
          <w:szCs w:val="24"/>
        </w:rPr>
        <w:t>1</w:t>
      </w:r>
      <w:r w:rsidRPr="00D03E0C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szCs w:val="24"/>
        </w:rPr>
        <w:t>The scatter plots for the relationship of depression with traits of</w:t>
      </w:r>
      <w:r>
        <w:rPr>
          <w:rFonts w:cs="Times New Roman"/>
          <w:szCs w:val="24"/>
        </w:rPr>
        <w:t xml:space="preserve"> </w:t>
      </w:r>
      <w:r w:rsidRPr="00C60C17">
        <w:rPr>
          <w:rFonts w:cs="Times New Roman"/>
          <w:szCs w:val="24"/>
        </w:rPr>
        <w:t>sarcopenia.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4</w:t>
      </w:r>
    </w:p>
    <w:p w14:paraId="2FDF5EF3" w14:textId="40B0DCA2" w:rsidR="00C60C17" w:rsidRPr="005903C6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bCs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2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 xml:space="preserve">The scatter plots for the relationship of traits of sarcopenia with depression. </w:t>
      </w:r>
      <w:r w:rsidRPr="005903C6">
        <w:rPr>
          <w:szCs w:val="24"/>
        </w:rPr>
        <w:ptab w:relativeTo="margin" w:alignment="right" w:leader="dot"/>
      </w:r>
      <w:r>
        <w:rPr>
          <w:rFonts w:cs="Times New Roman"/>
          <w:szCs w:val="24"/>
        </w:rPr>
        <w:t>5</w:t>
      </w:r>
    </w:p>
    <w:p w14:paraId="274A633A" w14:textId="2706C2C9" w:rsidR="00C60C17" w:rsidRPr="005903C6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szCs w:val="24"/>
        </w:rPr>
        <w:t xml:space="preserve">Supplementary </w:t>
      </w:r>
      <w:r w:rsidRPr="005903C6">
        <w:rPr>
          <w:rFonts w:cs="Times New Roman"/>
          <w:b/>
          <w:bCs/>
          <w:szCs w:val="24"/>
        </w:rPr>
        <w:t xml:space="preserve">Figure </w:t>
      </w:r>
      <w:r>
        <w:rPr>
          <w:rFonts w:cs="Times New Roman"/>
          <w:b/>
          <w:bCs/>
          <w:szCs w:val="24"/>
        </w:rPr>
        <w:t>3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The forest plots for the relationship of depression with traits of sarcopenia</w:t>
      </w:r>
      <w:r w:rsidRPr="005903C6">
        <w:rPr>
          <w:rFonts w:cs="Times New Roman"/>
          <w:szCs w:val="24"/>
        </w:rPr>
        <w:t xml:space="preserve">. 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6</w:t>
      </w:r>
      <w:r w:rsidRPr="005903C6">
        <w:rPr>
          <w:rFonts w:cs="Times New Roman"/>
          <w:szCs w:val="24"/>
        </w:rPr>
        <w:t xml:space="preserve"> </w:t>
      </w:r>
    </w:p>
    <w:p w14:paraId="6BCD5E77" w14:textId="1A9E1B1D" w:rsidR="00C60C17" w:rsidRPr="008365B5" w:rsidRDefault="00C60C17" w:rsidP="00C60C17">
      <w:pPr>
        <w:spacing w:before="0" w:after="200" w:line="276" w:lineRule="auto"/>
        <w:rPr>
          <w:rFonts w:cs="Times New Roman"/>
          <w:b/>
          <w:bCs/>
          <w:szCs w:val="24"/>
        </w:rPr>
      </w:pPr>
      <w:r w:rsidRPr="009A1F72">
        <w:rPr>
          <w:rFonts w:cs="Times New Roman"/>
          <w:b/>
          <w:bCs/>
          <w:szCs w:val="24"/>
        </w:rPr>
        <w:t xml:space="preserve">Supplementary </w:t>
      </w:r>
      <w:r>
        <w:rPr>
          <w:rFonts w:cs="Times New Roman"/>
          <w:b/>
          <w:bCs/>
          <w:szCs w:val="24"/>
        </w:rPr>
        <w:t>F</w:t>
      </w:r>
      <w:r w:rsidRPr="00D03E0C">
        <w:rPr>
          <w:rFonts w:cs="Times New Roman"/>
          <w:b/>
          <w:bCs/>
          <w:szCs w:val="24"/>
        </w:rPr>
        <w:t xml:space="preserve">igure </w:t>
      </w:r>
      <w:r>
        <w:rPr>
          <w:rFonts w:cs="Times New Roman"/>
          <w:b/>
          <w:bCs/>
          <w:szCs w:val="24"/>
        </w:rPr>
        <w:t>4</w:t>
      </w:r>
      <w:r w:rsidRPr="00D03E0C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szCs w:val="24"/>
        </w:rPr>
        <w:t>The forest plots for the relationship of traits of sarcopenia with depression</w:t>
      </w:r>
      <w:r w:rsidRPr="0064645B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7</w:t>
      </w:r>
    </w:p>
    <w:p w14:paraId="454EFB93" w14:textId="3FED332C" w:rsidR="00C60C17" w:rsidRPr="005903C6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bCs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5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The funnel plots for the relationship of depression with traits of sarcopenia</w:t>
      </w:r>
      <w:r w:rsidRPr="005903C6">
        <w:rPr>
          <w:rFonts w:cs="Times New Roman" w:hint="eastAsia"/>
          <w:szCs w:val="24"/>
        </w:rPr>
        <w:t>.</w:t>
      </w:r>
      <w:r w:rsidRPr="005903C6">
        <w:rPr>
          <w:szCs w:val="24"/>
        </w:rPr>
        <w:t xml:space="preserve"> </w:t>
      </w:r>
      <w:r w:rsidRPr="005903C6">
        <w:rPr>
          <w:szCs w:val="24"/>
        </w:rPr>
        <w:ptab w:relativeTo="margin" w:alignment="right" w:leader="dot"/>
      </w:r>
      <w:r>
        <w:rPr>
          <w:rFonts w:cs="Times New Roman"/>
          <w:szCs w:val="24"/>
        </w:rPr>
        <w:t>8</w:t>
      </w:r>
    </w:p>
    <w:p w14:paraId="0216103F" w14:textId="306DCDC2" w:rsidR="00C60C17" w:rsidRPr="005903C6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szCs w:val="24"/>
        </w:rPr>
        <w:t xml:space="preserve">Supplementary </w:t>
      </w:r>
      <w:r w:rsidRPr="005903C6">
        <w:rPr>
          <w:rFonts w:cs="Times New Roman"/>
          <w:b/>
          <w:bCs/>
          <w:szCs w:val="24"/>
        </w:rPr>
        <w:t xml:space="preserve">Figure </w:t>
      </w:r>
      <w:r>
        <w:rPr>
          <w:rFonts w:cs="Times New Roman"/>
          <w:b/>
          <w:bCs/>
          <w:szCs w:val="24"/>
        </w:rPr>
        <w:t>6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The funnel plots for the relationship of traits of sarcopenia with depression</w:t>
      </w:r>
      <w:r w:rsidRPr="005903C6">
        <w:rPr>
          <w:rFonts w:cs="Times New Roman"/>
          <w:szCs w:val="24"/>
        </w:rPr>
        <w:t xml:space="preserve">. 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9</w:t>
      </w:r>
      <w:r w:rsidRPr="005903C6">
        <w:rPr>
          <w:rFonts w:cs="Times New Roman"/>
          <w:szCs w:val="24"/>
        </w:rPr>
        <w:t xml:space="preserve"> </w:t>
      </w:r>
    </w:p>
    <w:p w14:paraId="2379EC33" w14:textId="6D89029C" w:rsidR="00C60C17" w:rsidRPr="005903C6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bCs/>
          <w:szCs w:val="24"/>
        </w:rPr>
        <w:t xml:space="preserve">Supplementary Figure </w:t>
      </w:r>
      <w:r>
        <w:rPr>
          <w:rFonts w:cs="Times New Roman"/>
          <w:b/>
          <w:bCs/>
          <w:szCs w:val="24"/>
        </w:rPr>
        <w:t>7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The leave-one-out analysis for relationship of depression with traits of sarcopenia</w:t>
      </w:r>
      <w:r w:rsidRPr="005903C6">
        <w:rPr>
          <w:rFonts w:cs="Times New Roman" w:hint="eastAsia"/>
          <w:szCs w:val="24"/>
        </w:rPr>
        <w:t>.</w:t>
      </w:r>
      <w:r w:rsidRPr="005903C6">
        <w:rPr>
          <w:szCs w:val="24"/>
        </w:rPr>
        <w:t xml:space="preserve"> </w:t>
      </w:r>
      <w:r w:rsidRPr="005903C6">
        <w:rPr>
          <w:szCs w:val="24"/>
        </w:rPr>
        <w:ptab w:relativeTo="margin" w:alignment="right" w:leader="dot"/>
      </w:r>
      <w:r>
        <w:rPr>
          <w:rFonts w:cs="Times New Roman"/>
          <w:szCs w:val="24"/>
        </w:rPr>
        <w:t>10</w:t>
      </w:r>
    </w:p>
    <w:p w14:paraId="20B5446A" w14:textId="0F69B518" w:rsidR="00B23FD1" w:rsidRPr="00C60C17" w:rsidRDefault="00C60C17" w:rsidP="00C60C17">
      <w:pPr>
        <w:spacing w:line="480" w:lineRule="auto"/>
        <w:rPr>
          <w:rFonts w:cs="Times New Roman"/>
          <w:szCs w:val="24"/>
        </w:rPr>
      </w:pPr>
      <w:r w:rsidRPr="005903C6">
        <w:rPr>
          <w:rFonts w:cs="Times New Roman"/>
          <w:b/>
          <w:szCs w:val="24"/>
        </w:rPr>
        <w:t xml:space="preserve">Supplementary </w:t>
      </w:r>
      <w:r w:rsidRPr="005903C6">
        <w:rPr>
          <w:rFonts w:cs="Times New Roman"/>
          <w:b/>
          <w:bCs/>
          <w:szCs w:val="24"/>
        </w:rPr>
        <w:t xml:space="preserve">Figure </w:t>
      </w:r>
      <w:r>
        <w:rPr>
          <w:rFonts w:cs="Times New Roman"/>
          <w:b/>
          <w:bCs/>
          <w:szCs w:val="24"/>
        </w:rPr>
        <w:t>8</w:t>
      </w:r>
      <w:r w:rsidRPr="005903C6">
        <w:rPr>
          <w:rFonts w:cs="Times New Roman"/>
          <w:b/>
          <w:bCs/>
          <w:szCs w:val="24"/>
        </w:rPr>
        <w:t xml:space="preserve">. </w:t>
      </w:r>
      <w:r w:rsidRPr="00C60C17">
        <w:rPr>
          <w:rFonts w:cs="Times New Roman"/>
          <w:bCs/>
          <w:szCs w:val="24"/>
        </w:rPr>
        <w:t>The leave-one-out analysis for relationship of traits of sarcopenia with depression</w:t>
      </w:r>
      <w:r w:rsidRPr="005903C6">
        <w:rPr>
          <w:rFonts w:cs="Times New Roman"/>
          <w:szCs w:val="24"/>
        </w:rPr>
        <w:t xml:space="preserve">. </w:t>
      </w:r>
      <w:r w:rsidRPr="005903C6">
        <w:rPr>
          <w:szCs w:val="24"/>
        </w:rPr>
        <w:ptab w:relativeTo="margin" w:alignment="right" w:leader="dot"/>
      </w:r>
      <w:r>
        <w:rPr>
          <w:szCs w:val="24"/>
        </w:rPr>
        <w:t>11</w:t>
      </w:r>
      <w:r w:rsidRPr="005903C6">
        <w:rPr>
          <w:rFonts w:cs="Times New Roman"/>
          <w:szCs w:val="24"/>
        </w:rPr>
        <w:t xml:space="preserve"> </w:t>
      </w:r>
    </w:p>
    <w:p w14:paraId="26C3BA43" w14:textId="7E80DEC1" w:rsidR="00B23FD1" w:rsidRDefault="00961C61" w:rsidP="00654E8F">
      <w:pPr>
        <w:spacing w:before="240"/>
        <w:rPr>
          <w:lang w:eastAsia="zh-CN"/>
        </w:rPr>
      </w:pPr>
      <w:r>
        <w:rPr>
          <w:lang w:eastAsia="zh-CN"/>
        </w:rPr>
        <w:br w:type="page"/>
      </w:r>
    </w:p>
    <w:tbl>
      <w:tblPr>
        <w:tblpPr w:leftFromText="180" w:rightFromText="180" w:vertAnchor="page" w:horzAnchor="margin" w:tblpXSpec="center" w:tblpY="1855"/>
        <w:tblW w:w="10915" w:type="dxa"/>
        <w:tblLayout w:type="fixed"/>
        <w:tblLook w:val="04A0" w:firstRow="1" w:lastRow="0" w:firstColumn="1" w:lastColumn="0" w:noHBand="0" w:noVBand="1"/>
      </w:tblPr>
      <w:tblGrid>
        <w:gridCol w:w="2061"/>
        <w:gridCol w:w="1896"/>
        <w:gridCol w:w="1094"/>
        <w:gridCol w:w="5864"/>
      </w:tblGrid>
      <w:tr w:rsidR="00961C61" w:rsidRPr="009E0F1F" w14:paraId="3724769B" w14:textId="77777777" w:rsidTr="00961C61">
        <w:trPr>
          <w:trHeight w:val="517"/>
        </w:trPr>
        <w:tc>
          <w:tcPr>
            <w:tcW w:w="206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4302F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lastRenderedPageBreak/>
              <w:t>Phenotype</w:t>
            </w:r>
          </w:p>
        </w:tc>
        <w:tc>
          <w:tcPr>
            <w:tcW w:w="189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955D0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consortium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DE521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samples sizes</w:t>
            </w:r>
          </w:p>
        </w:tc>
        <w:tc>
          <w:tcPr>
            <w:tcW w:w="58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BF14A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source</w:t>
            </w:r>
          </w:p>
        </w:tc>
      </w:tr>
      <w:tr w:rsidR="00961C61" w:rsidRPr="009E0F1F" w14:paraId="4543612A" w14:textId="77777777" w:rsidTr="00961C61">
        <w:trPr>
          <w:trHeight w:val="517"/>
        </w:trPr>
        <w:tc>
          <w:tcPr>
            <w:tcW w:w="20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6E02B" w14:textId="77777777" w:rsidR="00961C61" w:rsidRPr="009E0F1F" w:rsidRDefault="00961C61" w:rsidP="00961C61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189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28C85" w14:textId="77777777" w:rsidR="00961C61" w:rsidRPr="009E0F1F" w:rsidRDefault="00961C61" w:rsidP="00961C61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10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4574F2" w14:textId="77777777" w:rsidR="00961C61" w:rsidRPr="009E0F1F" w:rsidRDefault="00961C61" w:rsidP="00961C61">
            <w:pPr>
              <w:rPr>
                <w:rFonts w:eastAsia="等线" w:cs="Times New Roman"/>
                <w:color w:val="000000"/>
                <w:sz w:val="22"/>
              </w:rPr>
            </w:pPr>
          </w:p>
        </w:tc>
        <w:tc>
          <w:tcPr>
            <w:tcW w:w="58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A475AE" w14:textId="77777777" w:rsidR="00961C61" w:rsidRPr="009E0F1F" w:rsidRDefault="00961C61" w:rsidP="00961C61">
            <w:pPr>
              <w:rPr>
                <w:rFonts w:ascii="等线" w:eastAsia="等线" w:hAnsi="等线" w:cs="宋体"/>
                <w:color w:val="000000"/>
                <w:sz w:val="22"/>
              </w:rPr>
            </w:pPr>
          </w:p>
        </w:tc>
      </w:tr>
      <w:tr w:rsidR="00961C61" w:rsidRPr="009E0F1F" w14:paraId="76BB6F34" w14:textId="77777777" w:rsidTr="00961C61">
        <w:trPr>
          <w:trHeight w:val="896"/>
        </w:trPr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350A3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Depression(exposure)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968E3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23andMe+PGC+UK biobank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9A6FA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2,113,907</w:t>
            </w:r>
          </w:p>
        </w:tc>
        <w:tc>
          <w:tcPr>
            <w:tcW w:w="5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7AED8" w14:textId="77777777" w:rsidR="00961C61" w:rsidRPr="009E0F1F" w:rsidRDefault="00000000" w:rsidP="00961C61">
            <w:pPr>
              <w:rPr>
                <w:rFonts w:ascii="等线" w:eastAsia="等线" w:hAnsi="等线" w:cs="宋体"/>
                <w:color w:val="0563C1"/>
                <w:sz w:val="22"/>
                <w:u w:val="single"/>
              </w:rPr>
            </w:pPr>
            <w:hyperlink r:id="rId12" w:history="1">
              <w:r w:rsidR="00961C61" w:rsidRPr="009E0F1F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https://www.ncbi.nlm.nih.gov/pmc/articles/PMC6522363/bin/EMS80873-supplement-Supplementary_Table_1.xlsx</w:t>
              </w:r>
            </w:hyperlink>
          </w:p>
        </w:tc>
      </w:tr>
      <w:tr w:rsidR="00961C61" w:rsidRPr="009E0F1F" w14:paraId="61FE9B2A" w14:textId="77777777" w:rsidTr="00961C61">
        <w:trPr>
          <w:trHeight w:val="223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61CD3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Depression(outcome)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72BC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PGC+UK biobank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A9D51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500,199</w:t>
            </w:r>
          </w:p>
        </w:tc>
        <w:tc>
          <w:tcPr>
            <w:tcW w:w="5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2128D" w14:textId="77777777" w:rsidR="00961C61" w:rsidRPr="009E0F1F" w:rsidRDefault="00000000" w:rsidP="00961C61">
            <w:pPr>
              <w:rPr>
                <w:rFonts w:ascii="等线" w:eastAsia="等线" w:hAnsi="等线" w:cs="宋体"/>
                <w:color w:val="0563C1"/>
                <w:sz w:val="22"/>
                <w:u w:val="single"/>
              </w:rPr>
            </w:pPr>
            <w:hyperlink r:id="rId13" w:history="1">
              <w:r w:rsidR="00961C61" w:rsidRPr="009E0F1F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http://dx.doi.org/10.7488/ds/2458</w:t>
              </w:r>
            </w:hyperlink>
          </w:p>
        </w:tc>
      </w:tr>
      <w:tr w:rsidR="00961C61" w:rsidRPr="009E0F1F" w14:paraId="583A80BC" w14:textId="77777777" w:rsidTr="00961C61">
        <w:trPr>
          <w:trHeight w:val="672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827B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Grip strength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9BEC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 xml:space="preserve">UK </w:t>
            </w:r>
            <w:proofErr w:type="spellStart"/>
            <w:r w:rsidRPr="009E0F1F">
              <w:rPr>
                <w:rFonts w:eastAsia="等线" w:cs="Times New Roman" w:hint="eastAsia"/>
                <w:color w:val="000000"/>
                <w:sz w:val="22"/>
              </w:rPr>
              <w:t>Biobank+the</w:t>
            </w:r>
            <w:proofErr w:type="spellEnd"/>
            <w:r w:rsidRPr="009E0F1F">
              <w:rPr>
                <w:rFonts w:eastAsia="等线" w:cs="Times New Roman" w:hint="eastAsia"/>
                <w:color w:val="000000"/>
                <w:sz w:val="22"/>
              </w:rPr>
              <w:t xml:space="preserve"> US Health and Retirement Study and others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794A9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256,523</w:t>
            </w:r>
          </w:p>
        </w:tc>
        <w:tc>
          <w:tcPr>
            <w:tcW w:w="5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EEEC2" w14:textId="77777777" w:rsidR="00961C61" w:rsidRPr="009E0F1F" w:rsidRDefault="00000000" w:rsidP="00961C61">
            <w:pPr>
              <w:rPr>
                <w:rFonts w:ascii="等线" w:eastAsia="等线" w:hAnsi="等线" w:cs="宋体"/>
                <w:color w:val="0563C1"/>
                <w:sz w:val="22"/>
                <w:u w:val="single"/>
              </w:rPr>
            </w:pPr>
            <w:hyperlink r:id="rId14" w:history="1">
              <w:r w:rsidR="00961C61" w:rsidRPr="009E0F1F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https://www.ebi.ac.uk/gwas/publications/33510174</w:t>
              </w:r>
            </w:hyperlink>
          </w:p>
        </w:tc>
      </w:tr>
      <w:tr w:rsidR="00961C61" w:rsidRPr="009E0F1F" w14:paraId="21D89203" w14:textId="77777777" w:rsidTr="00961C61">
        <w:trPr>
          <w:trHeight w:val="447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99A97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ALM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C7B16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UK biobank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AA182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450,243</w:t>
            </w:r>
          </w:p>
        </w:tc>
        <w:tc>
          <w:tcPr>
            <w:tcW w:w="5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2B9A4" w14:textId="77777777" w:rsidR="00961C61" w:rsidRPr="009E0F1F" w:rsidRDefault="00000000" w:rsidP="00961C61">
            <w:pPr>
              <w:rPr>
                <w:rFonts w:ascii="等线" w:eastAsia="等线" w:hAnsi="等线" w:cs="宋体"/>
                <w:color w:val="0563C1"/>
                <w:sz w:val="22"/>
                <w:u w:val="single"/>
              </w:rPr>
            </w:pPr>
            <w:hyperlink r:id="rId15" w:history="1">
              <w:r w:rsidR="00961C61" w:rsidRPr="009E0F1F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https://gwas.mrcieu.ac.uk/datasets/ebi-a-GCST90000025/</w:t>
              </w:r>
            </w:hyperlink>
          </w:p>
        </w:tc>
      </w:tr>
      <w:tr w:rsidR="00961C61" w:rsidRPr="009E0F1F" w14:paraId="6A6FA98D" w14:textId="77777777" w:rsidTr="00961C61">
        <w:trPr>
          <w:trHeight w:val="447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630DE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Walking pace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6D7BD5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UK biobank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46349" w14:textId="77777777" w:rsidR="00961C61" w:rsidRPr="009E0F1F" w:rsidRDefault="00961C61" w:rsidP="00961C61">
            <w:pPr>
              <w:jc w:val="center"/>
              <w:rPr>
                <w:rFonts w:eastAsia="等线" w:cs="Times New Roman"/>
                <w:color w:val="000000"/>
                <w:sz w:val="22"/>
              </w:rPr>
            </w:pPr>
            <w:r w:rsidRPr="009E0F1F">
              <w:rPr>
                <w:rFonts w:eastAsia="等线" w:cs="Times New Roman" w:hint="eastAsia"/>
                <w:color w:val="000000"/>
                <w:sz w:val="22"/>
              </w:rPr>
              <w:t>459,915</w:t>
            </w:r>
          </w:p>
        </w:tc>
        <w:tc>
          <w:tcPr>
            <w:tcW w:w="5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D1B73E" w14:textId="77777777" w:rsidR="00961C61" w:rsidRPr="009E0F1F" w:rsidRDefault="00000000" w:rsidP="00961C61">
            <w:pPr>
              <w:rPr>
                <w:rFonts w:ascii="等线" w:eastAsia="等线" w:hAnsi="等线" w:cs="宋体"/>
                <w:color w:val="0563C1"/>
                <w:sz w:val="22"/>
                <w:u w:val="single"/>
              </w:rPr>
            </w:pPr>
            <w:hyperlink r:id="rId16" w:history="1">
              <w:r w:rsidR="00961C61" w:rsidRPr="009E0F1F">
                <w:rPr>
                  <w:rFonts w:ascii="等线" w:eastAsia="等线" w:hAnsi="等线" w:cs="宋体" w:hint="eastAsia"/>
                  <w:color w:val="0563C1"/>
                  <w:sz w:val="22"/>
                  <w:u w:val="single"/>
                </w:rPr>
                <w:t>https://gwas.mrcieu.ac.uk/datasets/ukb-b-4711/</w:t>
              </w:r>
            </w:hyperlink>
          </w:p>
        </w:tc>
      </w:tr>
    </w:tbl>
    <w:p w14:paraId="66551653" w14:textId="13E04966" w:rsidR="00B23FD1" w:rsidRDefault="00B23FD1" w:rsidP="00961C61">
      <w:pPr>
        <w:outlineLvl w:val="1"/>
        <w:rPr>
          <w:rFonts w:cs="Times New Roman"/>
          <w:b/>
          <w:bCs/>
          <w:sz w:val="22"/>
          <w:szCs w:val="24"/>
        </w:rPr>
      </w:pPr>
      <w:r w:rsidRPr="009E0F1F">
        <w:rPr>
          <w:rFonts w:cs="Times New Roman"/>
          <w:b/>
          <w:bCs/>
          <w:sz w:val="22"/>
          <w:szCs w:val="24"/>
        </w:rPr>
        <w:t xml:space="preserve">Supplementary Table 1. </w:t>
      </w:r>
      <w:r w:rsidRPr="00C60C17">
        <w:rPr>
          <w:rFonts w:cs="Times New Roman"/>
          <w:sz w:val="22"/>
          <w:szCs w:val="24"/>
        </w:rPr>
        <w:t>Details of the data sources used in this study</w:t>
      </w:r>
      <w:r w:rsidR="00C60C17">
        <w:rPr>
          <w:rFonts w:cs="Times New Roman"/>
          <w:sz w:val="22"/>
          <w:szCs w:val="24"/>
        </w:rPr>
        <w:t>.</w:t>
      </w:r>
    </w:p>
    <w:p w14:paraId="69466762" w14:textId="77777777" w:rsidR="00B23FD1" w:rsidRDefault="00B23FD1" w:rsidP="00B23FD1">
      <w:pPr>
        <w:rPr>
          <w:rFonts w:cs="Times New Roman"/>
        </w:rPr>
      </w:pPr>
      <w:r>
        <w:rPr>
          <w:rFonts w:cs="Times New Roman"/>
        </w:rPr>
        <w:t xml:space="preserve">PGC: </w:t>
      </w:r>
      <w:r w:rsidRPr="009E0F1F">
        <w:rPr>
          <w:rFonts w:cs="Times New Roman"/>
        </w:rPr>
        <w:t>Psychiatric Genomics Consortium</w:t>
      </w:r>
      <w:r>
        <w:rPr>
          <w:rFonts w:cs="Times New Roman"/>
        </w:rPr>
        <w:t xml:space="preserve">; </w:t>
      </w:r>
      <w:r w:rsidRPr="006B2B3F">
        <w:rPr>
          <w:rFonts w:cs="Times New Roman"/>
        </w:rPr>
        <w:t>ALM: appendicular lean mass</w:t>
      </w:r>
      <w:r>
        <w:rPr>
          <w:rFonts w:cs="Times New Roman"/>
        </w:rPr>
        <w:t>;</w:t>
      </w:r>
    </w:p>
    <w:p w14:paraId="0C13AD38" w14:textId="6F009FA3" w:rsidR="00B23FD1" w:rsidRDefault="00B23FD1" w:rsidP="00654E8F">
      <w:pPr>
        <w:spacing w:before="240"/>
        <w:rPr>
          <w:lang w:eastAsia="zh-CN"/>
        </w:rPr>
      </w:pPr>
      <w:r>
        <w:rPr>
          <w:lang w:eastAsia="zh-CN"/>
        </w:rPr>
        <w:br w:type="page"/>
      </w:r>
    </w:p>
    <w:p w14:paraId="46445276" w14:textId="41E86E3B" w:rsidR="00C60C17" w:rsidRPr="00B23FD1" w:rsidRDefault="00B23FD1" w:rsidP="00B23FD1">
      <w:pPr>
        <w:widowControl w:val="0"/>
        <w:spacing w:before="0" w:after="0"/>
        <w:jc w:val="both"/>
        <w:rPr>
          <w:rFonts w:eastAsia="等线" w:cs="Times New Roman"/>
          <w:kern w:val="2"/>
          <w:sz w:val="22"/>
          <w:szCs w:val="24"/>
          <w:lang w:eastAsia="zh-CN"/>
        </w:rPr>
      </w:pPr>
      <w:r w:rsidRPr="00B23FD1">
        <w:rPr>
          <w:rFonts w:eastAsia="等线" w:cs="Times New Roman"/>
          <w:b/>
          <w:bCs/>
          <w:kern w:val="2"/>
          <w:sz w:val="22"/>
          <w:szCs w:val="24"/>
          <w:lang w:eastAsia="zh-CN"/>
        </w:rPr>
        <w:lastRenderedPageBreak/>
        <w:t xml:space="preserve">Supplementary Table 2. </w:t>
      </w:r>
      <w:r w:rsidRPr="00B23FD1">
        <w:rPr>
          <w:rFonts w:eastAsia="等线" w:cs="Times New Roman"/>
          <w:kern w:val="2"/>
          <w:sz w:val="22"/>
          <w:szCs w:val="24"/>
          <w:lang w:eastAsia="zh-CN"/>
        </w:rPr>
        <w:t>SNPs outliers in MR-PRESSO analysis.</w:t>
      </w:r>
    </w:p>
    <w:tbl>
      <w:tblPr>
        <w:tblW w:w="10516" w:type="dxa"/>
        <w:tblInd w:w="-415" w:type="dxa"/>
        <w:tblLook w:val="04A0" w:firstRow="1" w:lastRow="0" w:firstColumn="1" w:lastColumn="0" w:noHBand="0" w:noVBand="1"/>
      </w:tblPr>
      <w:tblGrid>
        <w:gridCol w:w="1844"/>
        <w:gridCol w:w="1402"/>
        <w:gridCol w:w="1418"/>
        <w:gridCol w:w="5852"/>
      </w:tblGrid>
      <w:tr w:rsidR="00B23FD1" w:rsidRPr="00B23FD1" w14:paraId="13C05DFA" w14:textId="77777777" w:rsidTr="00B23FD1">
        <w:trPr>
          <w:trHeight w:val="280"/>
        </w:trPr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78114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Exposure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FE038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Outcomes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972E0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No.</w:t>
            </w:r>
            <w:r w:rsidRPr="00B23FD1">
              <w:rPr>
                <w:rFonts w:eastAsia="等线" w:cs="Times New Roman"/>
                <w:color w:val="000000"/>
                <w:sz w:val="22"/>
                <w:lang w:eastAsia="zh-CN"/>
              </w:rPr>
              <w:t xml:space="preserve"> 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of SNPs</w:t>
            </w:r>
          </w:p>
        </w:tc>
        <w:tc>
          <w:tcPr>
            <w:tcW w:w="5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8CD7F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MR-PRESSO outliers</w:t>
            </w:r>
          </w:p>
        </w:tc>
      </w:tr>
      <w:tr w:rsidR="00B23FD1" w:rsidRPr="00B23FD1" w14:paraId="09263AB6" w14:textId="77777777" w:rsidTr="00B23FD1">
        <w:trPr>
          <w:trHeight w:val="280"/>
        </w:trPr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F551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18CA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Grip strength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DA98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95</w:t>
            </w:r>
          </w:p>
        </w:tc>
        <w:tc>
          <w:tcPr>
            <w:tcW w:w="5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AD18E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NA</w:t>
            </w:r>
          </w:p>
        </w:tc>
      </w:tr>
      <w:tr w:rsidR="00B23FD1" w:rsidRPr="00B23FD1" w14:paraId="749B805B" w14:textId="77777777" w:rsidTr="00161E31">
        <w:trPr>
          <w:trHeight w:val="85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10FE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8E95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ALM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A759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79</w:t>
            </w:r>
          </w:p>
        </w:tc>
        <w:tc>
          <w:tcPr>
            <w:tcW w:w="5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DC42A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rs3213572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rs2509805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rs10149470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rs1045430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rs10774600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rs1095626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rs12967855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rs13084037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rs143186028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rs1568452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rs1956373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rs301799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rs62188629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rs7198928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rs7659414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rs78337797</w:t>
            </w:r>
          </w:p>
        </w:tc>
      </w:tr>
      <w:tr w:rsidR="00B23FD1" w:rsidRPr="00B23FD1" w14:paraId="09D7E7B3" w14:textId="77777777" w:rsidTr="00B23FD1">
        <w:trPr>
          <w:trHeight w:val="84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2211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9528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Walking pace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F519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81</w:t>
            </w:r>
          </w:p>
        </w:tc>
        <w:tc>
          <w:tcPr>
            <w:tcW w:w="5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AA8E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rs1448938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rs10789214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rs10890020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rs12624433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rs12967143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rs12967855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rs17641524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rs198457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rs2509805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rs301799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rs61902811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rs7198928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rs9592461</w:t>
            </w:r>
          </w:p>
        </w:tc>
      </w:tr>
      <w:tr w:rsidR="00B23FD1" w:rsidRPr="00B23FD1" w14:paraId="65187294" w14:textId="77777777" w:rsidTr="00161E31">
        <w:trPr>
          <w:trHeight w:val="28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76E6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Grip strength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2A39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B049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13</w:t>
            </w:r>
          </w:p>
        </w:tc>
        <w:tc>
          <w:tcPr>
            <w:tcW w:w="5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5C9B8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NA</w:t>
            </w:r>
          </w:p>
        </w:tc>
      </w:tr>
      <w:tr w:rsidR="00B23FD1" w:rsidRPr="00B23FD1" w14:paraId="6F7D44C8" w14:textId="77777777" w:rsidTr="00B23FD1">
        <w:trPr>
          <w:trHeight w:val="84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96B1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ALM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F8F7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EE86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570</w:t>
            </w:r>
          </w:p>
        </w:tc>
        <w:tc>
          <w:tcPr>
            <w:tcW w:w="5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37FDE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rs12188208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rs12962050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rs1730028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rs2025609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rs2070598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rs2717008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rs2978362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rs301807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rs4852257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rs7107356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rs7543202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rs772222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rs9266244</w:t>
            </w:r>
          </w:p>
        </w:tc>
      </w:tr>
      <w:tr w:rsidR="00B23FD1" w:rsidRPr="00B23FD1" w14:paraId="488B8204" w14:textId="77777777" w:rsidTr="00161E31">
        <w:trPr>
          <w:trHeight w:val="280"/>
        </w:trPr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4A465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Walking pace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3745C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Depression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3B3B4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49</w:t>
            </w:r>
          </w:p>
        </w:tc>
        <w:tc>
          <w:tcPr>
            <w:tcW w:w="5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41E8C4" w14:textId="77777777" w:rsidR="00B23FD1" w:rsidRPr="00B23FD1" w:rsidRDefault="00B23FD1" w:rsidP="00B23FD1">
            <w:pPr>
              <w:spacing w:before="0" w:after="0"/>
              <w:jc w:val="center"/>
              <w:rPr>
                <w:rFonts w:eastAsia="等线" w:cs="Times New Roman"/>
                <w:color w:val="000000"/>
                <w:sz w:val="22"/>
                <w:lang w:eastAsia="zh-CN"/>
              </w:rPr>
            </w:pP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rs10750025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rs10883618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rs11039324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rs2602731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、</w:t>
            </w:r>
            <w:r w:rsidRPr="00B23FD1">
              <w:rPr>
                <w:rFonts w:eastAsia="等线" w:cs="Times New Roman" w:hint="eastAsia"/>
                <w:color w:val="000000"/>
                <w:sz w:val="22"/>
                <w:lang w:eastAsia="zh-CN"/>
              </w:rPr>
              <w:t>rs2645979</w:t>
            </w:r>
          </w:p>
        </w:tc>
      </w:tr>
    </w:tbl>
    <w:p w14:paraId="2B07B2FD" w14:textId="77777777" w:rsidR="00B23FD1" w:rsidRPr="00B23FD1" w:rsidRDefault="00B23FD1" w:rsidP="00B23FD1">
      <w:pPr>
        <w:widowControl w:val="0"/>
        <w:spacing w:before="0" w:after="0"/>
        <w:jc w:val="both"/>
        <w:rPr>
          <w:rFonts w:eastAsia="等线" w:cs="Times New Roman"/>
          <w:kern w:val="2"/>
          <w:sz w:val="21"/>
          <w:lang w:eastAsia="zh-CN"/>
        </w:rPr>
      </w:pPr>
      <w:r w:rsidRPr="00B23FD1">
        <w:rPr>
          <w:rFonts w:eastAsia="等线" w:cs="Times New Roman"/>
          <w:kern w:val="2"/>
          <w:sz w:val="21"/>
          <w:lang w:eastAsia="zh-CN"/>
        </w:rPr>
        <w:t>Outliers were removed before mendelian randomization analysis;</w:t>
      </w:r>
    </w:p>
    <w:p w14:paraId="05F91C6A" w14:textId="74952C72" w:rsidR="00B23FD1" w:rsidRDefault="00B23FD1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 w:rsidRPr="00B23FD1">
        <w:rPr>
          <w:rFonts w:eastAsia="等线" w:cs="Times New Roman"/>
          <w:kern w:val="2"/>
          <w:sz w:val="21"/>
          <w:lang w:eastAsia="zh-CN"/>
        </w:rPr>
        <w:t>ALM: appendicular lean mass;</w:t>
      </w:r>
    </w:p>
    <w:p w14:paraId="19D6F898" w14:textId="42B9C051" w:rsidR="00B23FD1" w:rsidRDefault="00B23FD1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>
        <w:rPr>
          <w:rFonts w:eastAsia="等线" w:cs="Times New Roman"/>
          <w:b/>
          <w:bCs/>
          <w:kern w:val="2"/>
          <w:sz w:val="22"/>
          <w:szCs w:val="24"/>
          <w:lang w:eastAsia="zh-CN"/>
        </w:rPr>
        <w:br w:type="page"/>
      </w:r>
    </w:p>
    <w:p w14:paraId="7787E815" w14:textId="2F12FB9D" w:rsidR="00FD1C41" w:rsidRDefault="00FD1C41" w:rsidP="00FD1C41">
      <w:pPr>
        <w:rPr>
          <w:b/>
          <w:bCs/>
        </w:rPr>
      </w:pPr>
      <w:r w:rsidRPr="00026B65">
        <w:rPr>
          <w:b/>
          <w:bCs/>
        </w:rPr>
        <w:lastRenderedPageBreak/>
        <w:t>Supplementary figure</w:t>
      </w:r>
      <w:bookmarkStart w:id="1" w:name="OLE_LINK1"/>
      <w:r>
        <w:rPr>
          <w:b/>
          <w:bCs/>
        </w:rPr>
        <w:t xml:space="preserve"> 1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bookmarkStart w:id="2" w:name="_Hlk123761801"/>
      <w:r w:rsidRPr="00C60C17">
        <w:t>The scatter plots for the relationship of depression with traits of sarcopenia.</w:t>
      </w:r>
      <w:r w:rsidRPr="00C60C17">
        <w:rPr>
          <w:rFonts w:hint="eastAsia"/>
        </w:rPr>
        <w:t xml:space="preserve"> </w:t>
      </w:r>
      <w:bookmarkEnd w:id="2"/>
    </w:p>
    <w:bookmarkEnd w:id="1"/>
    <w:p w14:paraId="6B13C9DA" w14:textId="1AA05126" w:rsidR="00B23FD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214848" behindDoc="0" locked="0" layoutInCell="1" allowOverlap="1" wp14:anchorId="63BB03FA" wp14:editId="2E135D76">
                <wp:simplePos x="0" y="0"/>
                <wp:positionH relativeFrom="column">
                  <wp:posOffset>2007235</wp:posOffset>
                </wp:positionH>
                <wp:positionV relativeFrom="page">
                  <wp:posOffset>5147945</wp:posOffset>
                </wp:positionV>
                <wp:extent cx="2104390" cy="298450"/>
                <wp:effectExtent l="0" t="0" r="0" b="1270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E452A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walking 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3BB03F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58.05pt;margin-top:405.35pt;width:165.7pt;height:23.5pt;z-index:2512148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" stroked="f">
                <v:textbox style="mso-fit-shape-to-text:t">
                  <w:txbxContent>
                    <w:p w14:paraId="1A8E452A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walking pace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096064" behindDoc="0" locked="0" layoutInCell="1" allowOverlap="1" wp14:anchorId="23DCA1DA" wp14:editId="054E760C">
                <wp:simplePos x="0" y="0"/>
                <wp:positionH relativeFrom="column">
                  <wp:posOffset>4081780</wp:posOffset>
                </wp:positionH>
                <wp:positionV relativeFrom="page">
                  <wp:posOffset>1457325</wp:posOffset>
                </wp:positionV>
                <wp:extent cx="2496820" cy="298450"/>
                <wp:effectExtent l="0" t="0" r="0" b="127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82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40C9E5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Depression 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DCA1DA" id="_x0000_s1027" type="#_x0000_t202" style="position:absolute;left:0;text-align:left;margin-left:321.4pt;margin-top:114.75pt;width:196.6pt;height:23.5pt;z-index:2510960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" stroked="f">
                <v:textbox style="mso-fit-shape-to-text:t">
                  <w:txbxContent>
                    <w:p w14:paraId="5240C9E5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Depression 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ALM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0975232" behindDoc="0" locked="0" layoutInCell="1" allowOverlap="1" wp14:anchorId="1B1ADC72" wp14:editId="436142DA">
                <wp:simplePos x="0" y="0"/>
                <wp:positionH relativeFrom="column">
                  <wp:posOffset>228600</wp:posOffset>
                </wp:positionH>
                <wp:positionV relativeFrom="page">
                  <wp:posOffset>1409065</wp:posOffset>
                </wp:positionV>
                <wp:extent cx="2104390" cy="298450"/>
                <wp:effectExtent l="0" t="0" r="0" b="1270"/>
                <wp:wrapNone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DD066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grip strength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1ADC72" id="_x0000_s1028" type="#_x0000_t202" style="position:absolute;left:0;text-align:left;margin-left:18pt;margin-top:110.95pt;width:165.7pt;height:23.5pt;z-index:2509752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PdOEAIAAP0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" stroked="f">
                <v:textbox style="mso-fit-shape-to-text:t">
                  <w:txbxContent>
                    <w:p w14:paraId="664DD066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grip strength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noProof/>
        </w:rPr>
        <w:drawing>
          <wp:anchor distT="0" distB="0" distL="114300" distR="114300" simplePos="0" relativeHeight="250732544" behindDoc="0" locked="1" layoutInCell="1" allowOverlap="1" wp14:anchorId="15E9FB4A" wp14:editId="7E208554">
            <wp:simplePos x="0" y="0"/>
            <wp:positionH relativeFrom="column">
              <wp:posOffset>-534670</wp:posOffset>
            </wp:positionH>
            <wp:positionV relativeFrom="paragraph">
              <wp:posOffset>521970</wp:posOffset>
            </wp:positionV>
            <wp:extent cx="3419475" cy="2548255"/>
            <wp:effectExtent l="0" t="0" r="9525" b="4445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78" t="19278" r="22754" b="14074"/>
                    <a:stretch/>
                  </pic:blipFill>
                  <pic:spPr bwMode="auto">
                    <a:xfrm>
                      <a:off x="0" y="0"/>
                      <a:ext cx="3419475" cy="2548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6B65">
        <w:rPr>
          <w:noProof/>
        </w:rPr>
        <w:drawing>
          <wp:anchor distT="0" distB="0" distL="114300" distR="114300" simplePos="0" relativeHeight="250610688" behindDoc="0" locked="0" layoutInCell="1" allowOverlap="1" wp14:anchorId="2076D053" wp14:editId="12B78A64">
            <wp:simplePos x="0" y="0"/>
            <wp:positionH relativeFrom="column">
              <wp:posOffset>3019425</wp:posOffset>
            </wp:positionH>
            <wp:positionV relativeFrom="paragraph">
              <wp:posOffset>588010</wp:posOffset>
            </wp:positionV>
            <wp:extent cx="3452495" cy="2513965"/>
            <wp:effectExtent l="0" t="0" r="0" b="63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57" t="19993" r="22408" b="14383"/>
                    <a:stretch/>
                  </pic:blipFill>
                  <pic:spPr bwMode="auto">
                    <a:xfrm>
                      <a:off x="0" y="0"/>
                      <a:ext cx="3452495" cy="2513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8AC3A3" w14:textId="06D2BA5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D440E72" w14:textId="16EB200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537921D" w14:textId="4FED54E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EDDF641" w14:textId="043D168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94DBC8" w14:textId="07C052B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832D048" w14:textId="506D602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0DA324" w14:textId="193844B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EAFFF03" w14:textId="60D6DF3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E3E4BF9" w14:textId="26F5672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F81FE08" w14:textId="28FB56B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D3A9434" w14:textId="5B54740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1F4AC14" w14:textId="327A4C3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8C9ADDF" w14:textId="0C20151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5D5B500" w14:textId="328D89D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AED7922" w14:textId="034CF58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A731BEC" w14:textId="6D03003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72BC912" w14:textId="55CD8CE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9A28FAB" w14:textId="7C6E7D9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5D50E54" w14:textId="49938BC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C65196B" w14:textId="0D8D017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57D81F9" w14:textId="6AF02E8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B36FC98" w14:textId="2785023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4B23419" w14:textId="3385673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FD4A0EA" w14:textId="3B2DE9E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B723168" w14:textId="16DE465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83E20B2" w14:textId="32792E5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DF4C6F4" w14:textId="628173A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B3FA990" w14:textId="5154BCD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AF79B64" w14:textId="3ADE4E9D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noProof/>
        </w:rPr>
        <w:drawing>
          <wp:anchor distT="0" distB="0" distL="114300" distR="114300" simplePos="0" relativeHeight="250855424" behindDoc="0" locked="0" layoutInCell="1" allowOverlap="1" wp14:anchorId="33BFE496" wp14:editId="690592B1">
            <wp:simplePos x="0" y="0"/>
            <wp:positionH relativeFrom="column">
              <wp:posOffset>1078230</wp:posOffset>
            </wp:positionH>
            <wp:positionV relativeFrom="page">
              <wp:posOffset>5606415</wp:posOffset>
            </wp:positionV>
            <wp:extent cx="3554730" cy="2590165"/>
            <wp:effectExtent l="0" t="0" r="7620" b="63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9" t="19692" r="22065" b="14582"/>
                    <a:stretch/>
                  </pic:blipFill>
                  <pic:spPr bwMode="auto">
                    <a:xfrm>
                      <a:off x="0" y="0"/>
                      <a:ext cx="3554730" cy="2590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F4A086" w14:textId="63BF040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20A6818" w14:textId="54483B9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2238FCF" w14:textId="5950E49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5F7B4F" w14:textId="5D0A4D7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F4B41F8" w14:textId="352EC29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DEB686D" w14:textId="2B12146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FA6C34F" w14:textId="6B9F977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483CF42" w14:textId="2FB2F50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F6E4C5A" w14:textId="457417D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1C3C31D" w14:textId="1E20FCD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2916F24" w14:textId="5061B58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F7D18C3" w14:textId="0D2BD73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5EB5149" w14:textId="0F9A393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A9272DD" w14:textId="4F4D476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2B80577" w14:textId="48B68D0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E4D4DD7" w14:textId="16AFF41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733FF07" w14:textId="20CBA63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FB4F47C" w14:textId="1C1404B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7061894" w14:textId="4FE9CAC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714BBB6" w14:textId="51720E4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F9ABFD8" w14:textId="0EBE733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B571C90" w14:textId="17EF856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ADD5FA9" w14:textId="589A267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>
        <w:rPr>
          <w:b/>
          <w:bCs/>
          <w:sz w:val="20"/>
          <w:szCs w:val="21"/>
        </w:rPr>
        <w:br w:type="page"/>
      </w:r>
    </w:p>
    <w:p w14:paraId="30E50FF7" w14:textId="1687D8FA" w:rsidR="00FD1C41" w:rsidRDefault="00FD1C41" w:rsidP="00FD1C41">
      <w:pPr>
        <w:rPr>
          <w:b/>
          <w:bCs/>
        </w:rPr>
      </w:pPr>
      <w:r w:rsidRPr="00026B65">
        <w:rPr>
          <w:b/>
          <w:bCs/>
        </w:rPr>
        <w:lastRenderedPageBreak/>
        <w:t>Supplementary figure</w:t>
      </w:r>
      <w:r>
        <w:rPr>
          <w:b/>
          <w:bCs/>
        </w:rPr>
        <w:t xml:space="preserve"> 2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r w:rsidRPr="00C60C17">
        <w:t>The scatter plots for the relationship of traits of sarcopenia with depression.</w:t>
      </w:r>
      <w:r w:rsidRPr="00C60C17">
        <w:rPr>
          <w:rFonts w:hint="eastAsia"/>
        </w:rPr>
        <w:t xml:space="preserve"> </w:t>
      </w:r>
    </w:p>
    <w:p w14:paraId="2CC1AFC4" w14:textId="6EE1F26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447296" behindDoc="1" locked="0" layoutInCell="1" allowOverlap="1" wp14:anchorId="08B51B40" wp14:editId="0A9049C0">
                <wp:simplePos x="0" y="0"/>
                <wp:positionH relativeFrom="column">
                  <wp:posOffset>4356735</wp:posOffset>
                </wp:positionH>
                <wp:positionV relativeFrom="page">
                  <wp:posOffset>1296974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6CA9F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ALM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B51B40" id="_x0000_s1029" type="#_x0000_t202" style="position:absolute;left:0;text-align:left;margin-left:343.05pt;margin-top:102.1pt;width:165.7pt;height:23.5pt;z-index:-2518691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" stroked="f">
                <v:textbox style="mso-fit-shape-to-text:t">
                  <w:txbxContent>
                    <w:p w14:paraId="41A6CA9F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ALM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402240" behindDoc="1" locked="0" layoutInCell="1" allowOverlap="1" wp14:anchorId="02DE1B26" wp14:editId="605EC296">
                <wp:simplePos x="0" y="0"/>
                <wp:positionH relativeFrom="column">
                  <wp:posOffset>260350</wp:posOffset>
                </wp:positionH>
                <wp:positionV relativeFrom="page">
                  <wp:posOffset>1322705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CEA56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Grip strength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DE1B26" id="_x0000_s1030" type="#_x0000_t202" style="position:absolute;left:0;text-align:left;margin-left:20.5pt;margin-top:104.15pt;width:165.7pt;height:23.5pt;z-index:-25191424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" stroked="f">
                <v:textbox style="mso-fit-shape-to-text:t">
                  <w:txbxContent>
                    <w:p w14:paraId="61ACEA56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Grip strength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8C57DB">
        <w:rPr>
          <w:noProof/>
        </w:rPr>
        <w:drawing>
          <wp:anchor distT="0" distB="0" distL="114300" distR="114300" simplePos="0" relativeHeight="251307008" behindDoc="0" locked="0" layoutInCell="1" allowOverlap="1" wp14:anchorId="5BD88709" wp14:editId="2F5F4488">
            <wp:simplePos x="0" y="0"/>
            <wp:positionH relativeFrom="column">
              <wp:posOffset>3291840</wp:posOffset>
            </wp:positionH>
            <wp:positionV relativeFrom="paragraph">
              <wp:posOffset>510540</wp:posOffset>
            </wp:positionV>
            <wp:extent cx="3228975" cy="2423795"/>
            <wp:effectExtent l="0" t="0" r="9525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7062" t="18841" r="22731" b="14130"/>
                    <a:stretch/>
                  </pic:blipFill>
                  <pic:spPr bwMode="auto">
                    <a:xfrm>
                      <a:off x="0" y="0"/>
                      <a:ext cx="3228975" cy="2423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7DB">
        <w:rPr>
          <w:noProof/>
        </w:rPr>
        <w:drawing>
          <wp:anchor distT="0" distB="0" distL="114300" distR="114300" simplePos="0" relativeHeight="251260928" behindDoc="0" locked="0" layoutInCell="1" allowOverlap="1" wp14:anchorId="59EE9E3C" wp14:editId="462A08FD">
            <wp:simplePos x="0" y="0"/>
            <wp:positionH relativeFrom="column">
              <wp:posOffset>-529590</wp:posOffset>
            </wp:positionH>
            <wp:positionV relativeFrom="paragraph">
              <wp:posOffset>553720</wp:posOffset>
            </wp:positionV>
            <wp:extent cx="3202940" cy="2360930"/>
            <wp:effectExtent l="0" t="0" r="0" b="1270"/>
            <wp:wrapNone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7058" t="19387" r="22287" b="14238"/>
                    <a:stretch/>
                  </pic:blipFill>
                  <pic:spPr bwMode="auto">
                    <a:xfrm>
                      <a:off x="0" y="0"/>
                      <a:ext cx="3202940" cy="2360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ADB05" w14:textId="0F0B07C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1B62C95" w14:textId="14D90EB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6158FD7" w14:textId="643C086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E1AC3A2" w14:textId="13D01FD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262CDBB" w14:textId="137B491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BB0B0A1" w14:textId="4474FB3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6D52D17" w14:textId="4B2F9E3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CD5ECDC" w14:textId="35ECB34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4A762B8" w14:textId="34830D3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29E4DFF" w14:textId="2E22FBC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2156A9" w14:textId="0D065DA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84465E0" w14:textId="03052CC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8937F11" w14:textId="4D7EB8E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1881491" w14:textId="2C89BD5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B30A092" w14:textId="538CDA3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D9BDC93" w14:textId="3F69CB8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8B1782B" w14:textId="2B5BF51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1D57927" w14:textId="759576D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1FC7C90" w14:textId="4E4346C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5FE1490" w14:textId="7F67968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405A390" w14:textId="276096E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F8A7369" w14:textId="376420F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497472" behindDoc="0" locked="0" layoutInCell="1" allowOverlap="1" wp14:anchorId="73728E50" wp14:editId="3B1F3208">
                <wp:simplePos x="0" y="0"/>
                <wp:positionH relativeFrom="column">
                  <wp:posOffset>2013585</wp:posOffset>
                </wp:positionH>
                <wp:positionV relativeFrom="page">
                  <wp:posOffset>4464989</wp:posOffset>
                </wp:positionV>
                <wp:extent cx="2104390" cy="298450"/>
                <wp:effectExtent l="0" t="0" r="0" b="127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80663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W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alking pace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 on 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728E50" id="_x0000_s1031" type="#_x0000_t202" style="position:absolute;left:0;text-align:left;margin-left:158.55pt;margin-top:351.55pt;width:165.7pt;height:23.5pt;z-index:25149747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W3gEQIAAP0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" stroked="f">
                <v:textbox style="mso-fit-shape-to-text:t">
                  <w:txbxContent>
                    <w:p w14:paraId="36B80663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W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alking pace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 on depression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1C9866D7" w14:textId="1C67062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B9D5E3" w14:textId="367BB0C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4B26B38" w14:textId="08CA246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ED2129">
        <w:rPr>
          <w:noProof/>
        </w:rPr>
        <w:drawing>
          <wp:anchor distT="0" distB="0" distL="114300" distR="114300" simplePos="0" relativeHeight="251357184" behindDoc="0" locked="0" layoutInCell="1" allowOverlap="1" wp14:anchorId="40835B49" wp14:editId="31BE9BB6">
            <wp:simplePos x="0" y="0"/>
            <wp:positionH relativeFrom="column">
              <wp:posOffset>1133475</wp:posOffset>
            </wp:positionH>
            <wp:positionV relativeFrom="paragraph">
              <wp:posOffset>53644</wp:posOffset>
            </wp:positionV>
            <wp:extent cx="3488055" cy="2588895"/>
            <wp:effectExtent l="0" t="0" r="0" b="1905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7259" t="19241" r="22235" b="14111"/>
                    <a:stretch/>
                  </pic:blipFill>
                  <pic:spPr bwMode="auto">
                    <a:xfrm>
                      <a:off x="0" y="0"/>
                      <a:ext cx="3488055" cy="2588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295E64" w14:textId="48553B2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50E4CB5" w14:textId="65406F3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109047E" w14:textId="2430BA7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40A36F2" w14:textId="51FCA8A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15DA465" w14:textId="4078976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D55F72D" w14:textId="15F87D9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8F720FC" w14:textId="3BB94B8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E941832" w14:textId="227103F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4B0FCDB" w14:textId="74E1424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0B7E2FA" w14:textId="298B542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1294DDD" w14:textId="089D04D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AD09843" w14:textId="7F6DED1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72EB39A" w14:textId="15ACDFC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412B8E8" w14:textId="7D4C524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3FE52C0" w14:textId="7EB9767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C03015C" w14:textId="0A57F49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B4E702F" w14:textId="3B32B18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2D1B55B" w14:textId="62271CB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1850B85" w14:textId="3817B6E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0D05745" w14:textId="53B0B10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C836362" w14:textId="17887AC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9D9CA8D" w14:textId="633C62E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EAB3666" w14:textId="2EF2980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>
        <w:rPr>
          <w:b/>
          <w:bCs/>
          <w:sz w:val="20"/>
          <w:szCs w:val="21"/>
        </w:rPr>
        <w:br w:type="page"/>
      </w:r>
    </w:p>
    <w:p w14:paraId="2BBFE6F7" w14:textId="6E735833" w:rsidR="00FD1C41" w:rsidRPr="00C60C17" w:rsidRDefault="00FD1C41" w:rsidP="00B23FD1">
      <w:pPr>
        <w:widowControl w:val="0"/>
        <w:spacing w:before="0" w:after="0"/>
        <w:jc w:val="both"/>
        <w:rPr>
          <w:sz w:val="20"/>
          <w:szCs w:val="21"/>
        </w:rPr>
      </w:pPr>
      <w:r w:rsidRPr="00026B65">
        <w:rPr>
          <w:b/>
          <w:bCs/>
        </w:rPr>
        <w:lastRenderedPageBreak/>
        <w:t>Supplementary figure</w:t>
      </w:r>
      <w:r>
        <w:rPr>
          <w:b/>
          <w:bCs/>
        </w:rPr>
        <w:t xml:space="preserve"> 3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r w:rsidRPr="00C60C17">
        <w:t>The forest plots for the relationship of depression with traits of sarcopenia.</w:t>
      </w:r>
    </w:p>
    <w:p w14:paraId="647FFCBA" w14:textId="24AD50A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6AF6C326" wp14:editId="50B3DCFC">
                <wp:simplePos x="0" y="0"/>
                <wp:positionH relativeFrom="column">
                  <wp:posOffset>603885</wp:posOffset>
                </wp:positionH>
                <wp:positionV relativeFrom="page">
                  <wp:posOffset>1256665</wp:posOffset>
                </wp:positionV>
                <wp:extent cx="2104390" cy="298450"/>
                <wp:effectExtent l="0" t="0" r="0" b="1270"/>
                <wp:wrapNone/>
                <wp:docPr id="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3588C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grip strength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F6C326" id="_x0000_s1032" type="#_x0000_t202" style="position:absolute;left:0;text-align:left;margin-left:47.55pt;margin-top:98.95pt;width:165.7pt;height:23.5pt;z-index:2518108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" stroked="f">
                <v:textbox style="mso-fit-shape-to-text:t">
                  <w:txbxContent>
                    <w:p w14:paraId="0903588C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grip strength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882496" behindDoc="0" locked="0" layoutInCell="1" allowOverlap="1" wp14:anchorId="5D02AE98" wp14:editId="5EE2914D">
                <wp:simplePos x="0" y="0"/>
                <wp:positionH relativeFrom="column">
                  <wp:posOffset>4261485</wp:posOffset>
                </wp:positionH>
                <wp:positionV relativeFrom="page">
                  <wp:posOffset>1260475</wp:posOffset>
                </wp:positionV>
                <wp:extent cx="2104390" cy="298450"/>
                <wp:effectExtent l="0" t="0" r="0" b="1270"/>
                <wp:wrapNone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689FE4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Depression 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02AE98" id="_x0000_s1033" type="#_x0000_t202" style="position:absolute;left:0;text-align:left;margin-left:335.55pt;margin-top:99.25pt;width:165.7pt;height:23.5pt;z-index:2518824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" stroked="f">
                <v:textbox style="mso-fit-shape-to-text:t">
                  <w:txbxContent>
                    <w:p w14:paraId="60689FE4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Depression 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ALM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09E3F84" w14:textId="01F7AAD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5626FCC" w14:textId="735DA95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0C81377" w14:textId="4088816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1FF9137" w14:textId="20EA102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ECAE26F" w14:textId="16C4FE1C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6B60DB">
        <w:rPr>
          <w:noProof/>
        </w:rPr>
        <w:drawing>
          <wp:anchor distT="0" distB="0" distL="114300" distR="114300" simplePos="0" relativeHeight="251665408" behindDoc="0" locked="0" layoutInCell="1" allowOverlap="1" wp14:anchorId="0A7EA0BF" wp14:editId="3DD8E8BB">
            <wp:simplePos x="0" y="0"/>
            <wp:positionH relativeFrom="column">
              <wp:posOffset>3335655</wp:posOffset>
            </wp:positionH>
            <wp:positionV relativeFrom="paragraph">
              <wp:posOffset>75565</wp:posOffset>
            </wp:positionV>
            <wp:extent cx="3460115" cy="2530475"/>
            <wp:effectExtent l="0" t="0" r="6985" b="3175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26535" t="18626" r="22436" b="15026"/>
                    <a:stretch/>
                  </pic:blipFill>
                  <pic:spPr bwMode="auto">
                    <a:xfrm>
                      <a:off x="0" y="0"/>
                      <a:ext cx="3460115" cy="253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60DB">
        <w:rPr>
          <w:noProof/>
        </w:rPr>
        <w:drawing>
          <wp:anchor distT="0" distB="0" distL="114300" distR="114300" simplePos="0" relativeHeight="251580416" behindDoc="0" locked="0" layoutInCell="1" allowOverlap="1" wp14:anchorId="7F6AB9D7" wp14:editId="30258627">
            <wp:simplePos x="0" y="0"/>
            <wp:positionH relativeFrom="column">
              <wp:posOffset>-310432</wp:posOffset>
            </wp:positionH>
            <wp:positionV relativeFrom="paragraph">
              <wp:posOffset>126613</wp:posOffset>
            </wp:positionV>
            <wp:extent cx="3442335" cy="2479675"/>
            <wp:effectExtent l="0" t="0" r="5715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26402" t="19285" r="22494" b="15280"/>
                    <a:stretch/>
                  </pic:blipFill>
                  <pic:spPr bwMode="auto">
                    <a:xfrm>
                      <a:off x="0" y="0"/>
                      <a:ext cx="3442335" cy="247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34CA85" w14:textId="3DCC61C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C3CAFE1" w14:textId="0F34151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C190E35" w14:textId="36CF260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3F30BE6" w14:textId="6B239FB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0B22E74" w14:textId="5EACFA5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D0DED5F" w14:textId="0A582DB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3DE2436" w14:textId="2C2012F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58393F8" w14:textId="03D08AE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26E8D45" w14:textId="162E94D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410D0DA" w14:textId="6428FF6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3DA1152" w14:textId="2FD72B8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CAE222D" w14:textId="6F61F86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C838287" w14:textId="7C33394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42A2B05" w14:textId="70C135F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F3FDB5C" w14:textId="0FCF2CD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9F90F53" w14:textId="02CDB25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8400050" w14:textId="3A58B9D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8DDF6C5" w14:textId="7650CDF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4FA53E0" w14:textId="207956B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564B51" w14:textId="7C941F0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977C0D0" w14:textId="7F966DE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9F159D9" w14:textId="69FF9CB7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958272" behindDoc="0" locked="0" layoutInCell="1" allowOverlap="1" wp14:anchorId="16CFF118" wp14:editId="6DD01BBF">
                <wp:simplePos x="0" y="0"/>
                <wp:positionH relativeFrom="column">
                  <wp:posOffset>2281361</wp:posOffset>
                </wp:positionH>
                <wp:positionV relativeFrom="page">
                  <wp:posOffset>4868545</wp:posOffset>
                </wp:positionV>
                <wp:extent cx="2104390" cy="298450"/>
                <wp:effectExtent l="0" t="0" r="0" b="1270"/>
                <wp:wrapNone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ACE0A" w14:textId="77777777" w:rsidR="00FD1C41" w:rsidRPr="00916417" w:rsidRDefault="00FD1C41" w:rsidP="00FD1C41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walking 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CFF118" id="_x0000_s1034" type="#_x0000_t202" style="position:absolute;left:0;text-align:left;margin-left:179.65pt;margin-top:383.35pt;width:165.7pt;height:23.5pt;z-index:25195827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uqnEAIAAP0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" stroked="f">
                <v:textbox style="mso-fit-shape-to-text:t">
                  <w:txbxContent>
                    <w:p w14:paraId="28CACE0A" w14:textId="77777777" w:rsidR="00FD1C41" w:rsidRPr="00916417" w:rsidRDefault="00FD1C41" w:rsidP="00FD1C41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walking pace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D47C271" w14:textId="6358478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CD0AB0C" w14:textId="128B6D1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1A10A82" w14:textId="4CBCB971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1108CB">
        <w:rPr>
          <w:noProof/>
        </w:rPr>
        <w:drawing>
          <wp:anchor distT="0" distB="0" distL="114300" distR="114300" simplePos="0" relativeHeight="251739136" behindDoc="0" locked="0" layoutInCell="1" allowOverlap="1" wp14:anchorId="35DCAEF7" wp14:editId="310AFC73">
            <wp:simplePos x="0" y="0"/>
            <wp:positionH relativeFrom="column">
              <wp:posOffset>1398601</wp:posOffset>
            </wp:positionH>
            <wp:positionV relativeFrom="paragraph">
              <wp:posOffset>106348</wp:posOffset>
            </wp:positionV>
            <wp:extent cx="3295015" cy="3348355"/>
            <wp:effectExtent l="0" t="0" r="635" b="4445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3555" t="18921" r="29112" b="13642"/>
                    <a:stretch/>
                  </pic:blipFill>
                  <pic:spPr bwMode="auto">
                    <a:xfrm>
                      <a:off x="0" y="0"/>
                      <a:ext cx="3295015" cy="3348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897E78" w14:textId="03C577E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996404C" w14:textId="242D79D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FA87CA7" w14:textId="7DC3186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08C7D30" w14:textId="68AB7CD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5E04AB9" w14:textId="589F6B2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6DEB019" w14:textId="5816B5B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A468A24" w14:textId="7F2E84A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A40B5B" w14:textId="4E54724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8B208C8" w14:textId="0107B07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F093D24" w14:textId="407B503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5C22869" w14:textId="14952A0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97AE966" w14:textId="3B58BC2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636222B" w14:textId="75C99FD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305DB3D" w14:textId="22B88EC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D4B0792" w14:textId="626E2F3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8178178" w14:textId="78CE9C8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958C3C3" w14:textId="4D5AD11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014B44E" w14:textId="2555D05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826F97D" w14:textId="3A3E26B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D6059C6" w14:textId="7461079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96C7BFA" w14:textId="61DCFD1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5E70C76" w14:textId="3BD5FD4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B629B16" w14:textId="528D7C5D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>
        <w:rPr>
          <w:b/>
          <w:bCs/>
          <w:sz w:val="20"/>
          <w:szCs w:val="21"/>
        </w:rPr>
        <w:br w:type="page"/>
      </w:r>
    </w:p>
    <w:p w14:paraId="18E8D687" w14:textId="536171F0" w:rsidR="00FD1C41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026B65">
        <w:rPr>
          <w:b/>
          <w:bCs/>
        </w:rPr>
        <w:lastRenderedPageBreak/>
        <w:t>Supplementary figure</w:t>
      </w:r>
      <w:r>
        <w:rPr>
          <w:b/>
          <w:bCs/>
        </w:rPr>
        <w:t xml:space="preserve"> 4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r w:rsidRPr="00C60C17">
        <w:t>The forest plots for the relationship of traits of sarcopenia with depression.</w:t>
      </w:r>
    </w:p>
    <w:p w14:paraId="41444789" w14:textId="48FA9C7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8022D42" w14:textId="0B0D2587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038144" behindDoc="1" locked="0" layoutInCell="1" allowOverlap="1" wp14:anchorId="73D663A3" wp14:editId="1795C94B">
                <wp:simplePos x="0" y="0"/>
                <wp:positionH relativeFrom="column">
                  <wp:posOffset>4169410</wp:posOffset>
                </wp:positionH>
                <wp:positionV relativeFrom="page">
                  <wp:posOffset>1187119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C19482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Walking pace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D663A3" id="_x0000_s1035" type="#_x0000_t202" style="position:absolute;left:0;text-align:left;margin-left:328.3pt;margin-top:93.45pt;width:165.7pt;height:23.5pt;z-index:-251278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BPbEA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" stroked="f">
                <v:textbox style="mso-fit-shape-to-text:t">
                  <w:txbxContent>
                    <w:p w14:paraId="74C19482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Walking pace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019712" behindDoc="1" locked="0" layoutInCell="1" allowOverlap="1" wp14:anchorId="04E05043" wp14:editId="0DA6F1B5">
                <wp:simplePos x="0" y="0"/>
                <wp:positionH relativeFrom="column">
                  <wp:posOffset>570230</wp:posOffset>
                </wp:positionH>
                <wp:positionV relativeFrom="page">
                  <wp:posOffset>1154402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26D8E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Grip strength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E05043" id="_x0000_s1036" type="#_x0000_t202" style="position:absolute;left:0;text-align:left;margin-left:44.9pt;margin-top:90.9pt;width:165.7pt;height:23.5pt;z-index:-25129676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YRREAIAAP0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" stroked="f">
                <v:textbox style="mso-fit-shape-to-text:t">
                  <w:txbxContent>
                    <w:p w14:paraId="05D26D8E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Grip strength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42BCFA0F" w14:textId="4865F8F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B28AAFE" w14:textId="023495F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68CC7D" w14:textId="035C7B9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F559B26" w14:textId="3DF9427D" w:rsidR="00FD1C41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875124">
        <w:rPr>
          <w:noProof/>
        </w:rPr>
        <w:drawing>
          <wp:anchor distT="0" distB="0" distL="114300" distR="114300" simplePos="0" relativeHeight="252001280" behindDoc="0" locked="0" layoutInCell="1" allowOverlap="1" wp14:anchorId="02935943" wp14:editId="11951995">
            <wp:simplePos x="0" y="0"/>
            <wp:positionH relativeFrom="column">
              <wp:posOffset>3360420</wp:posOffset>
            </wp:positionH>
            <wp:positionV relativeFrom="paragraph">
              <wp:posOffset>70485</wp:posOffset>
            </wp:positionV>
            <wp:extent cx="3072130" cy="2229485"/>
            <wp:effectExtent l="0" t="0" r="0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6780" t="19226" r="22485" b="15305"/>
                    <a:stretch/>
                  </pic:blipFill>
                  <pic:spPr bwMode="auto">
                    <a:xfrm>
                      <a:off x="0" y="0"/>
                      <a:ext cx="3072130" cy="2229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369B8121" wp14:editId="315D28D7">
            <wp:simplePos x="0" y="0"/>
            <wp:positionH relativeFrom="column">
              <wp:posOffset>-177303</wp:posOffset>
            </wp:positionH>
            <wp:positionV relativeFrom="paragraph">
              <wp:posOffset>55245</wp:posOffset>
            </wp:positionV>
            <wp:extent cx="3085465" cy="2244725"/>
            <wp:effectExtent l="0" t="0" r="635" b="3175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26837" t="18761" r="22357" b="15511"/>
                    <a:stretch/>
                  </pic:blipFill>
                  <pic:spPr bwMode="auto">
                    <a:xfrm>
                      <a:off x="0" y="0"/>
                      <a:ext cx="3085465" cy="224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117EC" w14:textId="695F7DB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7344E13" w14:textId="4CA3EA1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7588797" w14:textId="2A5682C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3E3B461" w14:textId="618BCDE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B66B02B" w14:textId="3D8143A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30C4172" w14:textId="2837709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1E7BB01" w14:textId="61FE0741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969260C" w14:textId="01E5879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D9018B4" w14:textId="7C10919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2AE941E" w14:textId="1E750E5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BB4692B" w14:textId="23333B4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F754C5B" w14:textId="51FF492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9A62E04" w14:textId="074028E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36E9491" w14:textId="0446465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704110E" w14:textId="120EFD1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40FF4E7" w14:textId="53333FC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02354F1" w14:textId="167E879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250813" w14:textId="7480E083" w:rsidR="00FD1C41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070912" behindDoc="1" locked="0" layoutInCell="1" allowOverlap="1" wp14:anchorId="766A5738" wp14:editId="29CB915B">
                <wp:simplePos x="0" y="0"/>
                <wp:positionH relativeFrom="column">
                  <wp:posOffset>2440940</wp:posOffset>
                </wp:positionH>
                <wp:positionV relativeFrom="page">
                  <wp:posOffset>4323384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B3AB5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ALM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6A5738" id="_x0000_s1037" type="#_x0000_t202" style="position:absolute;left:0;text-align:left;margin-left:192.2pt;margin-top:340.4pt;width:165.7pt;height:23.5pt;z-index:-25124556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" stroked="f">
                <v:textbox style="mso-fit-shape-to-text:t">
                  <w:txbxContent>
                    <w:p w14:paraId="416B3AB5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ALM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09BA962" w14:textId="461025A4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B67E911" w14:textId="5C65340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188C389" w14:textId="706802B7" w:rsidR="00FD1C41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D10E77">
        <w:rPr>
          <w:b/>
          <w:bCs/>
          <w:noProof/>
        </w:rPr>
        <w:drawing>
          <wp:anchor distT="0" distB="0" distL="114300" distR="114300" simplePos="0" relativeHeight="252055552" behindDoc="0" locked="0" layoutInCell="1" allowOverlap="1" wp14:anchorId="1906FFF8" wp14:editId="0C1E82CE">
            <wp:simplePos x="0" y="0"/>
            <wp:positionH relativeFrom="column">
              <wp:posOffset>935244</wp:posOffset>
            </wp:positionH>
            <wp:positionV relativeFrom="paragraph">
              <wp:posOffset>124680</wp:posOffset>
            </wp:positionV>
            <wp:extent cx="4290695" cy="4290695"/>
            <wp:effectExtent l="0" t="0" r="0" b="0"/>
            <wp:wrapNone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429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9C55F" w14:textId="66734D4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B78BC44" w14:textId="0096034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B484DFC" w14:textId="43915B2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98AC946" w14:textId="1C5862C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5D2A97E" w14:textId="7DBCEC8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3CB3296" w14:textId="3560973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595A99D" w14:textId="6998D24F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6C91E95" w14:textId="0CA6F39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BDC1AA2" w14:textId="45F6A1D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1AB07ED" w14:textId="395BD4A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2F913E9" w14:textId="787D88F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2FB6158" w14:textId="00D20DB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564E76C" w14:textId="5B0EDEB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482D9F1" w14:textId="0AEFDF3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F52698A" w14:textId="07A7ADF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6C8FC73" w14:textId="278991F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3B13719" w14:textId="209BA4C8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E0D5950" w14:textId="3127FE92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65DFCD4" w14:textId="3EB9506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64E0470" w14:textId="5A0D1D0B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4201F77" w14:textId="1F63E45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63C65E0" w14:textId="661D350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987B0D9" w14:textId="359838D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BCA73CB" w14:textId="10C8EFB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7A1F9F5" w14:textId="55A09540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>
        <w:rPr>
          <w:b/>
          <w:bCs/>
          <w:sz w:val="20"/>
          <w:szCs w:val="21"/>
        </w:rPr>
        <w:br w:type="page"/>
      </w:r>
    </w:p>
    <w:p w14:paraId="0C8AA0C7" w14:textId="72C5BF09" w:rsidR="00FD1C41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026B65">
        <w:rPr>
          <w:b/>
          <w:bCs/>
        </w:rPr>
        <w:lastRenderedPageBreak/>
        <w:t>Supplementary figure</w:t>
      </w:r>
      <w:r>
        <w:rPr>
          <w:b/>
          <w:bCs/>
        </w:rPr>
        <w:t xml:space="preserve"> 5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bookmarkStart w:id="3" w:name="_Hlk123762003"/>
      <w:r w:rsidRPr="00C60C17">
        <w:t>The funnel plots for the relationship of depression with traits of sarcopenia</w:t>
      </w:r>
      <w:bookmarkEnd w:id="3"/>
      <w:r w:rsidRPr="00C60C17">
        <w:t>.</w:t>
      </w:r>
    </w:p>
    <w:p w14:paraId="2DCD0C77" w14:textId="50357395" w:rsidR="00FD1C41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286976" behindDoc="0" locked="0" layoutInCell="1" allowOverlap="1" wp14:anchorId="76D7D12E" wp14:editId="75859CEF">
                <wp:simplePos x="0" y="0"/>
                <wp:positionH relativeFrom="column">
                  <wp:posOffset>562003</wp:posOffset>
                </wp:positionH>
                <wp:positionV relativeFrom="page">
                  <wp:posOffset>1322263</wp:posOffset>
                </wp:positionV>
                <wp:extent cx="2104390" cy="298450"/>
                <wp:effectExtent l="0" t="0" r="0" b="1270"/>
                <wp:wrapNone/>
                <wp:docPr id="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96069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grip strength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D7D12E" id="_x0000_s1038" type="#_x0000_t202" style="position:absolute;left:0;text-align:left;margin-left:44.25pt;margin-top:104.1pt;width:165.7pt;height:23.5pt;z-index:2522869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b/sEQ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" stroked="f">
                <v:textbox style="mso-fit-shape-to-text:t">
                  <w:txbxContent>
                    <w:p w14:paraId="16396069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grip strength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326912" behindDoc="0" locked="0" layoutInCell="1" allowOverlap="1" wp14:anchorId="79DF25B8" wp14:editId="0C121F46">
                <wp:simplePos x="0" y="0"/>
                <wp:positionH relativeFrom="column">
                  <wp:posOffset>4543259</wp:posOffset>
                </wp:positionH>
                <wp:positionV relativeFrom="page">
                  <wp:posOffset>1339215</wp:posOffset>
                </wp:positionV>
                <wp:extent cx="2104390" cy="298450"/>
                <wp:effectExtent l="0" t="0" r="0" b="1270"/>
                <wp:wrapNone/>
                <wp:docPr id="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45385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Depression 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DF25B8" id="_x0000_s1039" type="#_x0000_t202" style="position:absolute;left:0;text-align:left;margin-left:357.75pt;margin-top:105.45pt;width:165.7pt;height:23.5pt;z-index:2523269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" stroked="f">
                <v:textbox style="mso-fit-shape-to-text:t">
                  <w:txbxContent>
                    <w:p w14:paraId="32345385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Depression 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ALM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EE704C3" w14:textId="1477CC9A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0416FEE" w14:textId="273EB641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BE2AA5D" w14:textId="31AE87F4" w:rsidR="00C60C17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FA27123" w14:textId="77777777" w:rsidR="00C60C17" w:rsidRDefault="00C60C17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99539F7" w14:textId="088DECDC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F4204D">
        <w:rPr>
          <w:noProof/>
        </w:rPr>
        <w:drawing>
          <wp:anchor distT="0" distB="0" distL="114300" distR="114300" simplePos="0" relativeHeight="252189696" behindDoc="0" locked="0" layoutInCell="1" allowOverlap="1" wp14:anchorId="741A0669" wp14:editId="55C1CF37">
            <wp:simplePos x="0" y="0"/>
            <wp:positionH relativeFrom="column">
              <wp:posOffset>3359785</wp:posOffset>
            </wp:positionH>
            <wp:positionV relativeFrom="paragraph">
              <wp:posOffset>147320</wp:posOffset>
            </wp:positionV>
            <wp:extent cx="3498850" cy="2586355"/>
            <wp:effectExtent l="0" t="0" r="6350" b="4445"/>
            <wp:wrapNone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25608" t="19442" r="22251" b="12027"/>
                    <a:stretch/>
                  </pic:blipFill>
                  <pic:spPr bwMode="auto">
                    <a:xfrm>
                      <a:off x="0" y="0"/>
                      <a:ext cx="3498850" cy="2586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1328" behindDoc="0" locked="0" layoutInCell="1" allowOverlap="1" wp14:anchorId="6EF44C3F" wp14:editId="4909DECE">
            <wp:simplePos x="0" y="0"/>
            <wp:positionH relativeFrom="column">
              <wp:posOffset>-351763</wp:posOffset>
            </wp:positionH>
            <wp:positionV relativeFrom="paragraph">
              <wp:posOffset>144394</wp:posOffset>
            </wp:positionV>
            <wp:extent cx="3400425" cy="2530475"/>
            <wp:effectExtent l="0" t="0" r="9525" b="3175"/>
            <wp:wrapNone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26142" t="19205" r="22251" b="12499"/>
                    <a:stretch/>
                  </pic:blipFill>
                  <pic:spPr bwMode="auto">
                    <a:xfrm>
                      <a:off x="0" y="0"/>
                      <a:ext cx="3400425" cy="253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A041A" w14:textId="2E03856C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ACC3886" w14:textId="47B0B219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2DB99D1" w14:textId="67D43E02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98B63D5" w14:textId="4502AB5C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F2AAF89" w14:textId="363C44A3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BFB6165" w14:textId="63AC4F61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A6ABFAC" w14:textId="2C45001F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1BCF86F" w14:textId="2993ADB7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17C14D5" w14:textId="5CA32E10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D14C590" w14:textId="1DA2ADA1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A8E16FD" w14:textId="08149505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8A5A1A2" w14:textId="6F3ADD9A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3BFB4D" w14:textId="36247D29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0E24C9C" w14:textId="71CFF7A3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FE00F0F" w14:textId="6C2B3D09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6F9F78D" w14:textId="28FBFAB7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011EEBCA" w14:textId="4253D468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3FAC91F" w14:textId="688A0F97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6D917EA" w14:textId="0F978F65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376064" behindDoc="0" locked="0" layoutInCell="1" allowOverlap="1" wp14:anchorId="068244F0" wp14:editId="60E1C91A">
                <wp:simplePos x="0" y="0"/>
                <wp:positionH relativeFrom="column">
                  <wp:posOffset>2215073</wp:posOffset>
                </wp:positionH>
                <wp:positionV relativeFrom="page">
                  <wp:posOffset>4516120</wp:posOffset>
                </wp:positionV>
                <wp:extent cx="2104390" cy="298450"/>
                <wp:effectExtent l="0" t="0" r="0" b="1270"/>
                <wp:wrapNone/>
                <wp:docPr id="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4D1B6" w14:textId="77777777" w:rsidR="003556D3" w:rsidRPr="00916417" w:rsidRDefault="003556D3" w:rsidP="003556D3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walking 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8244F0" id="_x0000_s1040" type="#_x0000_t202" style="position:absolute;left:0;text-align:left;margin-left:174.4pt;margin-top:355.6pt;width:165.7pt;height:23.5pt;z-index:2523760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" stroked="f">
                <v:textbox style="mso-fit-shape-to-text:t">
                  <w:txbxContent>
                    <w:p w14:paraId="1C74D1B6" w14:textId="77777777" w:rsidR="003556D3" w:rsidRPr="00916417" w:rsidRDefault="003556D3" w:rsidP="003556D3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walking pace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3869822" w14:textId="46BB68EF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1DE1457" w14:textId="47C45C29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3105920" w14:textId="4B876278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23D96A0A" w14:textId="5D26AA6C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  <w:r w:rsidRPr="00F4204D">
        <w:rPr>
          <w:noProof/>
        </w:rPr>
        <w:drawing>
          <wp:anchor distT="0" distB="0" distL="114300" distR="114300" simplePos="0" relativeHeight="252247040" behindDoc="0" locked="0" layoutInCell="1" allowOverlap="1" wp14:anchorId="10C2507E" wp14:editId="02933DFE">
            <wp:simplePos x="0" y="0"/>
            <wp:positionH relativeFrom="column">
              <wp:posOffset>1186236</wp:posOffset>
            </wp:positionH>
            <wp:positionV relativeFrom="paragraph">
              <wp:posOffset>36830</wp:posOffset>
            </wp:positionV>
            <wp:extent cx="4072255" cy="3067685"/>
            <wp:effectExtent l="0" t="0" r="4445" b="0"/>
            <wp:wrapNone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25740" t="18730" r="22918" b="12497"/>
                    <a:stretch/>
                  </pic:blipFill>
                  <pic:spPr bwMode="auto">
                    <a:xfrm>
                      <a:off x="0" y="0"/>
                      <a:ext cx="4072255" cy="3067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535E6" w14:textId="0F2E8C2F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0D15EC1" w14:textId="0409CDE0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16E0EF8" w14:textId="044A93C5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445DFCA" w14:textId="6F7A2288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20F53EB" w14:textId="2DBF04D7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3709C085" w14:textId="2E22FED9" w:rsidR="003556D3" w:rsidRDefault="003556D3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CC82455" w14:textId="77777777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7B8C49CA" w14:textId="4FF7BB26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DD388E1" w14:textId="18B1D5E3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4C940A7" w14:textId="68682A8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AD3AA83" w14:textId="5541540E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6428FA7" w14:textId="028DC91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46865E1" w14:textId="12AC7D25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51E677F5" w14:textId="0451097D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542E4CC" w14:textId="425028B9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1837070B" w14:textId="1215EF90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6E94347C" w14:textId="697F4F8C" w:rsidR="00FD1C41" w:rsidRDefault="00FD1C41" w:rsidP="00B23FD1">
      <w:pPr>
        <w:widowControl w:val="0"/>
        <w:spacing w:before="0" w:after="0"/>
        <w:jc w:val="both"/>
        <w:rPr>
          <w:b/>
          <w:bCs/>
          <w:sz w:val="20"/>
          <w:szCs w:val="21"/>
        </w:rPr>
      </w:pPr>
    </w:p>
    <w:p w14:paraId="4EDBEE32" w14:textId="65BDE389" w:rsidR="00FD1C41" w:rsidRDefault="00FD1C41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0CEDA54" w14:textId="7344E71E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35636395" w14:textId="40F0245E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57B010CD" w14:textId="18815C78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35C532D3" w14:textId="693B8A36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C323759" w14:textId="1D82233B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48E565E" w14:textId="03941604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31D3DF7" w14:textId="77121378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>
        <w:rPr>
          <w:rFonts w:eastAsia="等线" w:cs="Times New Roman"/>
          <w:b/>
          <w:bCs/>
          <w:kern w:val="2"/>
          <w:sz w:val="22"/>
          <w:szCs w:val="24"/>
          <w:lang w:eastAsia="zh-CN"/>
        </w:rPr>
        <w:br w:type="page"/>
      </w:r>
    </w:p>
    <w:p w14:paraId="0B81EB6B" w14:textId="13FF2BD1" w:rsidR="003556D3" w:rsidRDefault="003556D3" w:rsidP="00B23FD1">
      <w:pPr>
        <w:widowControl w:val="0"/>
        <w:spacing w:before="0" w:after="0"/>
        <w:jc w:val="both"/>
        <w:rPr>
          <w:b/>
          <w:bCs/>
        </w:rPr>
      </w:pPr>
      <w:r w:rsidRPr="00026B65">
        <w:rPr>
          <w:b/>
          <w:bCs/>
        </w:rPr>
        <w:lastRenderedPageBreak/>
        <w:t>Supplementary figure</w:t>
      </w:r>
      <w:r>
        <w:rPr>
          <w:b/>
          <w:bCs/>
        </w:rPr>
        <w:t xml:space="preserve"> 6</w:t>
      </w:r>
      <w:r w:rsidR="00C60C17">
        <w:rPr>
          <w:b/>
          <w:bCs/>
        </w:rPr>
        <w:t>.</w:t>
      </w:r>
      <w:r>
        <w:rPr>
          <w:b/>
          <w:bCs/>
        </w:rPr>
        <w:t xml:space="preserve"> </w:t>
      </w:r>
      <w:bookmarkStart w:id="4" w:name="_Hlk123762034"/>
      <w:r w:rsidRPr="00C60C17">
        <w:t>The funnel plots for the relationship of traits of sarcopenia with depression</w:t>
      </w:r>
      <w:bookmarkEnd w:id="4"/>
      <w:r w:rsidRPr="00C60C17">
        <w:t>.</w:t>
      </w:r>
    </w:p>
    <w:p w14:paraId="1CB79F8B" w14:textId="0B0BC8E3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F5CE4AB" w14:textId="77777777" w:rsidR="00C60C17" w:rsidRDefault="00C60C17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502288A8" w14:textId="3F40ADEB" w:rsidR="003556D3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504064" behindDoc="1" locked="0" layoutInCell="1" allowOverlap="1" wp14:anchorId="7AAA0A3F" wp14:editId="23C43E80">
                <wp:simplePos x="0" y="0"/>
                <wp:positionH relativeFrom="column">
                  <wp:posOffset>4027612</wp:posOffset>
                </wp:positionH>
                <wp:positionV relativeFrom="page">
                  <wp:posOffset>1367376</wp:posOffset>
                </wp:positionV>
                <wp:extent cx="2104390" cy="298450"/>
                <wp:effectExtent l="0" t="0" r="5080" b="6350"/>
                <wp:wrapTight wrapText="bothSides">
                  <wp:wrapPolygon edited="0">
                    <wp:start x="0" y="0"/>
                    <wp:lineTo x="0" y="20681"/>
                    <wp:lineTo x="21457" y="20681"/>
                    <wp:lineTo x="21457" y="0"/>
                    <wp:lineTo x="0" y="0"/>
                  </wp:wrapPolygon>
                </wp:wrapTight>
                <wp:docPr id="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A1E36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Walking pace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AA0A3F" id="_x0000_s1041" type="#_x0000_t202" style="position:absolute;left:0;text-align:left;margin-left:317.15pt;margin-top:107.65pt;width:165.7pt;height:23.5pt;z-index:-2508124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" stroked="f">
                <v:textbox style="mso-fit-shape-to-text:t">
                  <w:txbxContent>
                    <w:p w14:paraId="219A1E36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Walking pace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479488" behindDoc="1" locked="0" layoutInCell="1" allowOverlap="1" wp14:anchorId="00929C04" wp14:editId="7859126A">
                <wp:simplePos x="0" y="0"/>
                <wp:positionH relativeFrom="column">
                  <wp:posOffset>478956</wp:posOffset>
                </wp:positionH>
                <wp:positionV relativeFrom="page">
                  <wp:posOffset>1324693</wp:posOffset>
                </wp:positionV>
                <wp:extent cx="2104390" cy="298450"/>
                <wp:effectExtent l="0" t="0" r="5080" b="6350"/>
                <wp:wrapTight wrapText="bothSides">
                  <wp:wrapPolygon edited="0">
                    <wp:start x="0" y="0"/>
                    <wp:lineTo x="0" y="20681"/>
                    <wp:lineTo x="21457" y="20681"/>
                    <wp:lineTo x="21457" y="0"/>
                    <wp:lineTo x="0" y="0"/>
                  </wp:wrapPolygon>
                </wp:wrapTight>
                <wp:docPr id="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C8FEC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Grip strength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929C04" id="_x0000_s1042" type="#_x0000_t202" style="position:absolute;left:0;text-align:left;margin-left:37.7pt;margin-top:104.3pt;width:165.7pt;height:23.5pt;z-index:-2508369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CVCEQ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" stroked="f">
                <v:textbox style="mso-fit-shape-to-text:t">
                  <w:txbxContent>
                    <w:p w14:paraId="2D2C8FEC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Grip strength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6E518B12" w14:textId="21C2C790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C97DD61" w14:textId="2B81BB1D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B02F707" w14:textId="2AF40919" w:rsidR="003556D3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>
        <w:rPr>
          <w:noProof/>
        </w:rPr>
        <w:drawing>
          <wp:anchor distT="0" distB="0" distL="114300" distR="114300" simplePos="0" relativeHeight="252403712" behindDoc="0" locked="0" layoutInCell="1" allowOverlap="1" wp14:anchorId="4A6C3704" wp14:editId="5FDB4930">
            <wp:simplePos x="0" y="0"/>
            <wp:positionH relativeFrom="column">
              <wp:posOffset>-381635</wp:posOffset>
            </wp:positionH>
            <wp:positionV relativeFrom="paragraph">
              <wp:posOffset>87575</wp:posOffset>
            </wp:positionV>
            <wp:extent cx="3519170" cy="2604135"/>
            <wp:effectExtent l="0" t="0" r="5080" b="5715"/>
            <wp:wrapNone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25785" t="19028" r="22049" b="12334"/>
                    <a:stretch/>
                  </pic:blipFill>
                  <pic:spPr bwMode="auto">
                    <a:xfrm>
                      <a:off x="0" y="0"/>
                      <a:ext cx="3519170" cy="2604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204D">
        <w:rPr>
          <w:noProof/>
        </w:rPr>
        <w:drawing>
          <wp:anchor distT="0" distB="0" distL="114300" distR="114300" simplePos="0" relativeHeight="252432384" behindDoc="0" locked="0" layoutInCell="1" allowOverlap="1" wp14:anchorId="495A3388" wp14:editId="38EBD78D">
            <wp:simplePos x="0" y="0"/>
            <wp:positionH relativeFrom="column">
              <wp:posOffset>3195817</wp:posOffset>
            </wp:positionH>
            <wp:positionV relativeFrom="paragraph">
              <wp:posOffset>126835</wp:posOffset>
            </wp:positionV>
            <wp:extent cx="3521710" cy="2618740"/>
            <wp:effectExtent l="0" t="0" r="2540" b="0"/>
            <wp:wrapNone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26001" t="19768" r="22329" b="11913"/>
                    <a:stretch/>
                  </pic:blipFill>
                  <pic:spPr bwMode="auto">
                    <a:xfrm>
                      <a:off x="0" y="0"/>
                      <a:ext cx="3521710" cy="261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73E45A" w14:textId="420C2BF5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7FF38FB" w14:textId="4539F35D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5B3A0C21" w14:textId="5CF0238E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390E910" w14:textId="6949C28F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DB9C72F" w14:textId="6B1B2ABE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C439E9B" w14:textId="19286339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3D733D0D" w14:textId="08F9F02C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777F704B" w14:textId="6F03E2CE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320F8E4" w14:textId="22F906A4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68083D1" w14:textId="4B4DC948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22FBFA1" w14:textId="7CD72940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5566B12" w14:textId="3F5674D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72CC699D" w14:textId="26FC974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343961E" w14:textId="12E2E04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4C1F1E9" w14:textId="3F6A386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901DF0A" w14:textId="07D681DD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B40BF18" w14:textId="0DEFE45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716E725" w14:textId="54AE499C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3D4AD757" w14:textId="7B33ED2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21D2AF7" w14:textId="4B8CF7AE" w:rsidR="003556D3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530688" behindDoc="1" locked="0" layoutInCell="1" allowOverlap="1" wp14:anchorId="13E8B1C4" wp14:editId="0AA94358">
                <wp:simplePos x="0" y="0"/>
                <wp:positionH relativeFrom="column">
                  <wp:posOffset>2413166</wp:posOffset>
                </wp:positionH>
                <wp:positionV relativeFrom="page">
                  <wp:posOffset>4984943</wp:posOffset>
                </wp:positionV>
                <wp:extent cx="2104390" cy="298450"/>
                <wp:effectExtent l="0" t="0" r="5080" b="6350"/>
                <wp:wrapTight wrapText="bothSides">
                  <wp:wrapPolygon edited="0">
                    <wp:start x="0" y="0"/>
                    <wp:lineTo x="0" y="20681"/>
                    <wp:lineTo x="21457" y="20681"/>
                    <wp:lineTo x="21457" y="0"/>
                    <wp:lineTo x="0" y="0"/>
                  </wp:wrapPolygon>
                </wp:wrapTight>
                <wp:docPr id="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85D06A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ALM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E8B1C4" id="_x0000_s1043" type="#_x0000_t202" style="position:absolute;left:0;text-align:left;margin-left:190pt;margin-top:392.5pt;width:165.7pt;height:23.5pt;z-index:-250785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" stroked="f">
                <v:textbox style="mso-fit-shape-to-text:t">
                  <w:txbxContent>
                    <w:p w14:paraId="3085D06A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ALM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316C4DB" w14:textId="0DEEF815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DDC2D6F" w14:textId="5D32B9E9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7740DE51" w14:textId="30736080" w:rsidR="003556D3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  <w:r w:rsidRPr="0052725D">
        <w:rPr>
          <w:noProof/>
        </w:rPr>
        <w:drawing>
          <wp:anchor distT="0" distB="0" distL="114300" distR="114300" simplePos="0" relativeHeight="252454912" behindDoc="0" locked="0" layoutInCell="1" allowOverlap="1" wp14:anchorId="221E9428" wp14:editId="28502C2F">
            <wp:simplePos x="0" y="0"/>
            <wp:positionH relativeFrom="column">
              <wp:posOffset>950595</wp:posOffset>
            </wp:positionH>
            <wp:positionV relativeFrom="paragraph">
              <wp:posOffset>48315</wp:posOffset>
            </wp:positionV>
            <wp:extent cx="4279265" cy="3231515"/>
            <wp:effectExtent l="0" t="0" r="6985" b="6985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25912" t="19643" r="23049" b="11841"/>
                    <a:stretch/>
                  </pic:blipFill>
                  <pic:spPr bwMode="auto">
                    <a:xfrm>
                      <a:off x="0" y="0"/>
                      <a:ext cx="4279265" cy="3231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5924C2" w14:textId="3B59A986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5D31644" w14:textId="0E09E075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BF4B35C" w14:textId="65919581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D2161D6" w14:textId="24B31EC5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6B01EBF" w14:textId="2D983B30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42363F3" w14:textId="1CBE2E02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6F7B634" w14:textId="2815BA90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4A2FFB3" w14:textId="5C386A9D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7B5EFB26" w14:textId="77777777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7E72B22A" w14:textId="7A06A400" w:rsidR="003556D3" w:rsidRDefault="003556D3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BCE9ED7" w14:textId="70B08E45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04EEA1F" w14:textId="2E78873F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0E94983" w14:textId="70B60752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243C1BD" w14:textId="4C6C2755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6C2DC024" w14:textId="3231243C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247CEB7" w14:textId="37D20FCF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0B53D10" w14:textId="13F43F85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C358758" w14:textId="4C95ED05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EB2BF8B" w14:textId="1A6B1276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18AFFFFA" w14:textId="32FBDBC2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032A7553" w14:textId="0EE3AE72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4FA81538" w14:textId="7E42F2F6" w:rsidR="00722968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p w14:paraId="2E3076F7" w14:textId="526235A0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 w:rsidRPr="00F8579F">
        <w:rPr>
          <w:b/>
          <w:bCs/>
        </w:rPr>
        <w:lastRenderedPageBreak/>
        <w:t xml:space="preserve">Supplementary figure </w:t>
      </w:r>
      <w:r>
        <w:rPr>
          <w:b/>
          <w:bCs/>
        </w:rPr>
        <w:t>7</w:t>
      </w:r>
      <w:r w:rsidR="00C60C17">
        <w:rPr>
          <w:b/>
          <w:bCs/>
        </w:rPr>
        <w:t>.</w:t>
      </w:r>
      <w:r w:rsidRPr="00F8579F">
        <w:rPr>
          <w:b/>
          <w:bCs/>
        </w:rPr>
        <w:t xml:space="preserve"> </w:t>
      </w:r>
      <w:r w:rsidRPr="00C60C17">
        <w:rPr>
          <w:rFonts w:hint="eastAsia"/>
        </w:rPr>
        <w:t>T</w:t>
      </w:r>
      <w:r w:rsidRPr="00C60C17">
        <w:t>he leave-one-out analysis for relationship of depression with traits of sarcopenia.</w:t>
      </w:r>
    </w:p>
    <w:p w14:paraId="08471C32" w14:textId="54B1FB8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6E5AFDB" w14:textId="4B0B415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668928" behindDoc="1" locked="0" layoutInCell="1" allowOverlap="1" wp14:anchorId="28288D01" wp14:editId="7D0EA308">
                <wp:simplePos x="0" y="0"/>
                <wp:positionH relativeFrom="column">
                  <wp:posOffset>4440555</wp:posOffset>
                </wp:positionH>
                <wp:positionV relativeFrom="page">
                  <wp:posOffset>1389380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52474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Depression 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288D01" id="_x0000_s1044" type="#_x0000_t202" style="position:absolute;left:0;text-align:left;margin-left:349.65pt;margin-top:109.4pt;width:165.7pt;height:23.5pt;z-index:-250647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MzzEQ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" stroked="f">
                <v:textbox style="mso-fit-shape-to-text:t">
                  <w:txbxContent>
                    <w:p w14:paraId="15552474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Depression 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ALM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642304" behindDoc="1" locked="0" layoutInCell="1" allowOverlap="1" wp14:anchorId="4165454D" wp14:editId="654D97AA">
                <wp:simplePos x="0" y="0"/>
                <wp:positionH relativeFrom="column">
                  <wp:posOffset>573626</wp:posOffset>
                </wp:positionH>
                <wp:positionV relativeFrom="page">
                  <wp:posOffset>1394433</wp:posOffset>
                </wp:positionV>
                <wp:extent cx="2104390" cy="298450"/>
                <wp:effectExtent l="0" t="0" r="5080" b="6350"/>
                <wp:wrapTight wrapText="bothSides">
                  <wp:wrapPolygon edited="0">
                    <wp:start x="0" y="0"/>
                    <wp:lineTo x="0" y="20681"/>
                    <wp:lineTo x="21457" y="20681"/>
                    <wp:lineTo x="21457" y="0"/>
                    <wp:lineTo x="0" y="0"/>
                  </wp:wrapPolygon>
                </wp:wrapTight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DD6C5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 on grip strength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65454D" id="_x0000_s1045" type="#_x0000_t202" style="position:absolute;left:0;text-align:left;margin-left:45.15pt;margin-top:109.8pt;width:165.7pt;height:23.5pt;z-index:-2506741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6IFEQ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" stroked="f">
                <v:textbox style="mso-fit-shape-to-text:t">
                  <w:txbxContent>
                    <w:p w14:paraId="4EEDD6C5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Depression on grip strength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23E5CF75" w14:textId="06334EC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C8B80D9" w14:textId="02C5515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588032" behindDoc="0" locked="0" layoutInCell="1" allowOverlap="1" wp14:anchorId="07438963" wp14:editId="7D394A82">
            <wp:simplePos x="0" y="0"/>
            <wp:positionH relativeFrom="column">
              <wp:posOffset>3357245</wp:posOffset>
            </wp:positionH>
            <wp:positionV relativeFrom="paragraph">
              <wp:posOffset>128325</wp:posOffset>
            </wp:positionV>
            <wp:extent cx="3261360" cy="326136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326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558336" behindDoc="0" locked="0" layoutInCell="1" allowOverlap="1" wp14:anchorId="128D81C5" wp14:editId="577B26D1">
            <wp:simplePos x="0" y="0"/>
            <wp:positionH relativeFrom="column">
              <wp:posOffset>-398145</wp:posOffset>
            </wp:positionH>
            <wp:positionV relativeFrom="paragraph">
              <wp:posOffset>129540</wp:posOffset>
            </wp:positionV>
            <wp:extent cx="3267710" cy="3267710"/>
            <wp:effectExtent l="0" t="0" r="8890" b="889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326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A634CA" w14:textId="3805C1A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503217A" w14:textId="5428139F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20858D7C" w14:textId="3E9195E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230A02C" w14:textId="4E7DAF5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6BCAA72" w14:textId="4EE3AB5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F30C681" w14:textId="5D3C088C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320B9D9" w14:textId="7986B59C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FF22492" w14:textId="4771DB7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5FD49AE" w14:textId="1100962B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E8DB022" w14:textId="7CAAF13F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4F6097A" w14:textId="2DD67672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78AC730" w14:textId="420832C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F9030C4" w14:textId="69ABA572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8F6E2DF" w14:textId="326A8AC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C5A1728" w14:textId="67373BD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CFF6692" w14:textId="7D0EC31B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A5FDB5E" w14:textId="0A6F890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3E8B040" w14:textId="40BE77DE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60959C9" w14:textId="0FC6619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899C095" w14:textId="0D49662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19B0639" w14:textId="7961EBA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696576" behindDoc="1" locked="0" layoutInCell="1" allowOverlap="1" wp14:anchorId="06618137" wp14:editId="766FF5C8">
                <wp:simplePos x="0" y="0"/>
                <wp:positionH relativeFrom="column">
                  <wp:posOffset>2142573</wp:posOffset>
                </wp:positionH>
                <wp:positionV relativeFrom="page">
                  <wp:posOffset>5544710</wp:posOffset>
                </wp:positionV>
                <wp:extent cx="2104390" cy="298450"/>
                <wp:effectExtent l="0" t="0" r="5080" b="6350"/>
                <wp:wrapTight wrapText="bothSides">
                  <wp:wrapPolygon edited="0">
                    <wp:start x="0" y="0"/>
                    <wp:lineTo x="0" y="20681"/>
                    <wp:lineTo x="21457" y="20681"/>
                    <wp:lineTo x="21457" y="0"/>
                    <wp:lineTo x="0" y="0"/>
                  </wp:wrapPolygon>
                </wp:wrapTight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64244B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Depression 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walking 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618137" id="_x0000_s1046" type="#_x0000_t202" style="position:absolute;left:0;text-align:left;margin-left:168.7pt;margin-top:436.6pt;width:165.7pt;height:23.5pt;z-index:-2506199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" stroked="f">
                <v:textbox style="mso-fit-shape-to-text:t">
                  <w:txbxContent>
                    <w:p w14:paraId="7E64244B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Depression 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walking pace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41B65638" w14:textId="0B168B19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AE2EF02" w14:textId="20E9BB4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DB1B8DE" w14:textId="7E2D3890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617728" behindDoc="0" locked="0" layoutInCell="1" allowOverlap="1" wp14:anchorId="50610514" wp14:editId="25EAF176">
            <wp:simplePos x="0" y="0"/>
            <wp:positionH relativeFrom="column">
              <wp:posOffset>1302385</wp:posOffset>
            </wp:positionH>
            <wp:positionV relativeFrom="paragraph">
              <wp:posOffset>140197</wp:posOffset>
            </wp:positionV>
            <wp:extent cx="3508375" cy="3508375"/>
            <wp:effectExtent l="0" t="0" r="0" b="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375" cy="350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D252C5" w14:textId="19BE217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2E169A2A" w14:textId="3424FF1F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A5C1524" w14:textId="09A3C77F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B28F633" w14:textId="1D7A030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CD31129" w14:textId="7846482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B4A0C1B" w14:textId="22BF33DD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C3566C6" w14:textId="47B48A54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42B8E88" w14:textId="4607E55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7F58CFA" w14:textId="622E14E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CE4EA11" w14:textId="14F4433A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9C3D29F" w14:textId="687413B2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8249045" w14:textId="3DBF838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725B16C" w14:textId="7C14853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A46F73B" w14:textId="4F87561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5FEB163" w14:textId="66E7CE32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5DE4CF2" w14:textId="1C3AD8A0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8953D81" w14:textId="06353C8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  <w:r>
        <w:rPr>
          <w:b/>
          <w:bCs/>
        </w:rPr>
        <w:br w:type="page"/>
      </w:r>
    </w:p>
    <w:p w14:paraId="199A6667" w14:textId="3729B48B" w:rsidR="00722968" w:rsidRPr="00C60C17" w:rsidRDefault="00722968" w:rsidP="00722968">
      <w:pPr>
        <w:ind w:leftChars="-107" w:left="-257"/>
        <w:rPr>
          <w:noProof/>
        </w:rPr>
      </w:pPr>
      <w:r w:rsidRPr="00F8579F">
        <w:rPr>
          <w:b/>
          <w:bCs/>
        </w:rPr>
        <w:lastRenderedPageBreak/>
        <w:t>Supplementary figure</w:t>
      </w:r>
      <w:r>
        <w:rPr>
          <w:b/>
          <w:bCs/>
        </w:rPr>
        <w:t xml:space="preserve"> 8</w:t>
      </w:r>
      <w:r w:rsidR="00C60C17">
        <w:rPr>
          <w:b/>
          <w:bCs/>
        </w:rPr>
        <w:t>.</w:t>
      </w:r>
      <w:r w:rsidRPr="00F8579F">
        <w:rPr>
          <w:b/>
          <w:bCs/>
        </w:rPr>
        <w:t xml:space="preserve"> </w:t>
      </w:r>
      <w:r w:rsidRPr="00C60C17">
        <w:rPr>
          <w:rFonts w:hint="eastAsia"/>
        </w:rPr>
        <w:t>T</w:t>
      </w:r>
      <w:r w:rsidRPr="00C60C17">
        <w:t>he leave-one-out analysis for relationship of traits of sarcopenia with</w:t>
      </w:r>
      <w:r w:rsidR="00C60C17" w:rsidRPr="00C60C17">
        <w:t xml:space="preserve"> </w:t>
      </w:r>
      <w:r w:rsidRPr="00C60C17">
        <w:t>depression</w:t>
      </w:r>
      <w:r w:rsidR="00C60C17">
        <w:t>.</w:t>
      </w:r>
    </w:p>
    <w:p w14:paraId="435F992D" w14:textId="4139B9A0" w:rsidR="00722968" w:rsidRDefault="00C60C17" w:rsidP="00B23FD1">
      <w:pPr>
        <w:widowControl w:val="0"/>
        <w:spacing w:before="0" w:after="0"/>
        <w:jc w:val="both"/>
        <w:rPr>
          <w:b/>
          <w:bCs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825600" behindDoc="0" locked="0" layoutInCell="1" allowOverlap="1" wp14:anchorId="60B39C85" wp14:editId="00F9D3A0">
                <wp:simplePos x="0" y="0"/>
                <wp:positionH relativeFrom="column">
                  <wp:posOffset>4332274</wp:posOffset>
                </wp:positionH>
                <wp:positionV relativeFrom="page">
                  <wp:posOffset>1340485</wp:posOffset>
                </wp:positionV>
                <wp:extent cx="2104390" cy="298450"/>
                <wp:effectExtent l="0" t="0" r="0" b="1270"/>
                <wp:wrapNone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E1882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W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alking pace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 on 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B39C85" id="_x0000_s1047" type="#_x0000_t202" style="position:absolute;left:0;text-align:left;margin-left:341.1pt;margin-top:105.55pt;width:165.7pt;height:23.5pt;z-index:252825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" stroked="f">
                <v:textbox style="mso-fit-shape-to-text:t">
                  <w:txbxContent>
                    <w:p w14:paraId="1EFE1882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W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>alking pace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 on depression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787712" behindDoc="1" locked="0" layoutInCell="1" allowOverlap="1" wp14:anchorId="3AAEA55C" wp14:editId="5E930E48">
                <wp:simplePos x="0" y="0"/>
                <wp:positionH relativeFrom="column">
                  <wp:posOffset>537210</wp:posOffset>
                </wp:positionH>
                <wp:positionV relativeFrom="page">
                  <wp:posOffset>1312214</wp:posOffset>
                </wp:positionV>
                <wp:extent cx="2104390" cy="298450"/>
                <wp:effectExtent l="0" t="0" r="0" b="1270"/>
                <wp:wrapTight wrapText="bothSides">
                  <wp:wrapPolygon edited="0">
                    <wp:start x="0" y="0"/>
                    <wp:lineTo x="0" y="20791"/>
                    <wp:lineTo x="21374" y="20791"/>
                    <wp:lineTo x="21374" y="0"/>
                    <wp:lineTo x="0" y="0"/>
                  </wp:wrapPolygon>
                </wp:wrapTight>
                <wp:docPr id="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439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72738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Grip strength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AEA55C" id="_x0000_s1048" type="#_x0000_t202" style="position:absolute;left:0;text-align:left;margin-left:42.3pt;margin-top:103.3pt;width:165.7pt;height:23.5pt;z-index:-25052876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" stroked="f">
                <v:textbox style="mso-fit-shape-to-text:t">
                  <w:txbxContent>
                    <w:p w14:paraId="1D172738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Grip strength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955B7E9" w14:textId="733C5304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6E55622" w14:textId="7BB4C036" w:rsidR="00722968" w:rsidRDefault="00C60C17" w:rsidP="00B23FD1">
      <w:pPr>
        <w:widowControl w:val="0"/>
        <w:spacing w:before="0" w:after="0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742656" behindDoc="0" locked="0" layoutInCell="1" allowOverlap="1" wp14:anchorId="6047D9FB" wp14:editId="4143B865">
            <wp:simplePos x="0" y="0"/>
            <wp:positionH relativeFrom="column">
              <wp:posOffset>-443561</wp:posOffset>
            </wp:positionH>
            <wp:positionV relativeFrom="paragraph">
              <wp:posOffset>210185</wp:posOffset>
            </wp:positionV>
            <wp:extent cx="3618230" cy="2746375"/>
            <wp:effectExtent l="0" t="0" r="1270" b="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30" cy="274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CE458E" w14:textId="293BF1B7" w:rsidR="00722968" w:rsidRDefault="00C60C17" w:rsidP="00B23FD1">
      <w:pPr>
        <w:widowControl w:val="0"/>
        <w:spacing w:before="0" w:after="0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764160" behindDoc="0" locked="0" layoutInCell="1" allowOverlap="1" wp14:anchorId="08152C8A" wp14:editId="20B989DC">
            <wp:simplePos x="0" y="0"/>
            <wp:positionH relativeFrom="column">
              <wp:posOffset>3233724</wp:posOffset>
            </wp:positionH>
            <wp:positionV relativeFrom="paragraph">
              <wp:posOffset>79375</wp:posOffset>
            </wp:positionV>
            <wp:extent cx="3713480" cy="2783840"/>
            <wp:effectExtent l="0" t="0" r="1270" b="0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480" cy="278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DDB3C8" w14:textId="69EE7E40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6ECCDF6" w14:textId="62CBE17E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1DF4695" w14:textId="7DA3A81A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A74F5D2" w14:textId="44071CE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FEBC84A" w14:textId="736FB5F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FA3D072" w14:textId="6A805C7C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968EE4B" w14:textId="298A86A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25C21C9" w14:textId="6388FE8C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99A3B98" w14:textId="4CECFDED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AD6406B" w14:textId="4872221C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D9372D2" w14:textId="7CA8DCA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5259788" w14:textId="3E33245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B05A852" w14:textId="33172AA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ACC32D8" w14:textId="26C74AB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689CB1C" w14:textId="30D7B21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9162F46" w14:textId="5DD6F6D6" w:rsidR="00722968" w:rsidRDefault="00C60C17" w:rsidP="00B23FD1">
      <w:pPr>
        <w:widowControl w:val="0"/>
        <w:spacing w:before="0" w:after="0"/>
        <w:jc w:val="both"/>
        <w:rPr>
          <w:b/>
          <w:bCs/>
        </w:rPr>
      </w:pPr>
      <w:r w:rsidRPr="00912E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2808192" behindDoc="1" locked="0" layoutInCell="1" allowOverlap="1" wp14:anchorId="0454321F" wp14:editId="66DE51C3">
                <wp:simplePos x="0" y="0"/>
                <wp:positionH relativeFrom="column">
                  <wp:posOffset>2588867</wp:posOffset>
                </wp:positionH>
                <wp:positionV relativeFrom="page">
                  <wp:posOffset>4582077</wp:posOffset>
                </wp:positionV>
                <wp:extent cx="2106930" cy="355600"/>
                <wp:effectExtent l="0" t="0" r="7620" b="6350"/>
                <wp:wrapTight wrapText="bothSides">
                  <wp:wrapPolygon edited="0">
                    <wp:start x="0" y="0"/>
                    <wp:lineTo x="0" y="20829"/>
                    <wp:lineTo x="21483" y="20829"/>
                    <wp:lineTo x="21483" y="0"/>
                    <wp:lineTo x="0" y="0"/>
                  </wp:wrapPolygon>
                </wp:wrapTight>
                <wp:docPr id="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930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85BFF" w14:textId="77777777" w:rsidR="00722968" w:rsidRPr="00916417" w:rsidRDefault="00722968" w:rsidP="00722968">
                            <w:pP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ALM </w:t>
                            </w:r>
                            <w:r w:rsidRPr="00916417"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 xml:space="preserve">on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1"/>
                              </w:rPr>
                              <w:t>depression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4321F" id="_x0000_s1049" type="#_x0000_t202" style="position:absolute;left:0;text-align:left;margin-left:203.85pt;margin-top:360.8pt;width:165.9pt;height:28pt;z-index:-250508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" stroked="f">
                <v:textbox>
                  <w:txbxContent>
                    <w:p w14:paraId="1C485BFF" w14:textId="77777777" w:rsidR="00722968" w:rsidRPr="00916417" w:rsidRDefault="00722968" w:rsidP="00722968">
                      <w:pPr>
                        <w:rPr>
                          <w:b/>
                          <w:bCs/>
                          <w:sz w:val="20"/>
                          <w:szCs w:val="21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 xml:space="preserve">ALM </w:t>
                      </w:r>
                      <w:r w:rsidRPr="00916417">
                        <w:rPr>
                          <w:b/>
                          <w:bCs/>
                          <w:sz w:val="20"/>
                          <w:szCs w:val="21"/>
                        </w:rPr>
                        <w:t xml:space="preserve">on </w:t>
                      </w:r>
                      <w:r>
                        <w:rPr>
                          <w:b/>
                          <w:bCs/>
                          <w:sz w:val="20"/>
                          <w:szCs w:val="21"/>
                        </w:rPr>
                        <w:t>depression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B01A89C" w14:textId="0F705370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1D7D843" w14:textId="10F9A05F" w:rsidR="00722968" w:rsidRDefault="00C60C17" w:rsidP="00B23FD1">
      <w:pPr>
        <w:widowControl w:val="0"/>
        <w:spacing w:before="0" w:after="0"/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2721152" behindDoc="0" locked="0" layoutInCell="1" allowOverlap="1" wp14:anchorId="1709DDD6" wp14:editId="6F4264DA">
            <wp:simplePos x="0" y="0"/>
            <wp:positionH relativeFrom="column">
              <wp:posOffset>1008380</wp:posOffset>
            </wp:positionH>
            <wp:positionV relativeFrom="paragraph">
              <wp:posOffset>33710</wp:posOffset>
            </wp:positionV>
            <wp:extent cx="4516120" cy="4516120"/>
            <wp:effectExtent l="0" t="0" r="0" b="0"/>
            <wp:wrapNone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0" cy="451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957747" w14:textId="0BB0996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1734DDE" w14:textId="0F7EF8C5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51A5D1C" w14:textId="2F72AFD9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DD0E5E8" w14:textId="3210D97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B735816" w14:textId="23072421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401BB2F" w14:textId="3176F8EE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C3889CB" w14:textId="600B0796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222EF357" w14:textId="7E3A0F04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45F186C" w14:textId="1F38A66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B54759D" w14:textId="5230EAB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9A950C9" w14:textId="2F8D14D9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2659CE7" w14:textId="1F411C1E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FE06858" w14:textId="7F0FA95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6E089B6" w14:textId="3F0FBE9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5A0F9EE4" w14:textId="244F6A38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15AAB492" w14:textId="50DE10CA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723707B8" w14:textId="44302517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060BB7F4" w14:textId="0A9CC1E4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3AC70EC9" w14:textId="018F0F63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84DFEB0" w14:textId="133088D9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47FEA2C8" w14:textId="0EB7A41B" w:rsidR="00722968" w:rsidRDefault="00722968" w:rsidP="00B23FD1">
      <w:pPr>
        <w:widowControl w:val="0"/>
        <w:spacing w:before="0" w:after="0"/>
        <w:jc w:val="both"/>
        <w:rPr>
          <w:b/>
          <w:bCs/>
        </w:rPr>
      </w:pPr>
    </w:p>
    <w:p w14:paraId="6CB46D8D" w14:textId="77777777" w:rsidR="00722968" w:rsidRPr="00B23FD1" w:rsidRDefault="00722968" w:rsidP="00B23FD1">
      <w:pPr>
        <w:widowControl w:val="0"/>
        <w:spacing w:before="0" w:after="0"/>
        <w:jc w:val="both"/>
        <w:rPr>
          <w:rFonts w:eastAsia="等线" w:cs="Times New Roman"/>
          <w:b/>
          <w:bCs/>
          <w:kern w:val="2"/>
          <w:sz w:val="22"/>
          <w:szCs w:val="24"/>
          <w:lang w:eastAsia="zh-CN"/>
        </w:rPr>
      </w:pPr>
    </w:p>
    <w:sectPr w:rsidR="00722968" w:rsidRPr="00B23FD1" w:rsidSect="0093429D">
      <w:headerReference w:type="even" r:id="rId41"/>
      <w:footerReference w:type="even" r:id="rId42"/>
      <w:footerReference w:type="default" r:id="rId43"/>
      <w:headerReference w:type="first" r:id="rId44"/>
      <w:footerReference w:type="first" r:id="rId4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ECE1" w14:textId="77777777" w:rsidR="001F0A70" w:rsidRDefault="001F0A70" w:rsidP="00117666">
      <w:pPr>
        <w:spacing w:after="0"/>
      </w:pPr>
      <w:r>
        <w:separator/>
      </w:r>
    </w:p>
  </w:endnote>
  <w:endnote w:type="continuationSeparator" w:id="0">
    <w:p w14:paraId="1A2AD65F" w14:textId="77777777" w:rsidR="001F0A70" w:rsidRDefault="001F0A7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0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1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2451812"/>
      <w:docPartObj>
        <w:docPartGallery w:val="Page Numbers (Bottom of Page)"/>
        <w:docPartUnique/>
      </w:docPartObj>
    </w:sdtPr>
    <w:sdtContent>
      <w:p w14:paraId="4A66225E" w14:textId="0D358C9F" w:rsidR="00C60C17" w:rsidRDefault="00C60C1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607A2EE6" w14:textId="77777777" w:rsidR="00C60C17" w:rsidRDefault="00C60C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73D82" w14:textId="77777777" w:rsidR="001F0A70" w:rsidRDefault="001F0A70" w:rsidP="00117666">
      <w:pPr>
        <w:spacing w:after="0"/>
      </w:pPr>
      <w:r>
        <w:separator/>
      </w:r>
    </w:p>
  </w:footnote>
  <w:footnote w:type="continuationSeparator" w:id="0">
    <w:p w14:paraId="443FD4FE" w14:textId="77777777" w:rsidR="001F0A70" w:rsidRDefault="001F0A7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439FC710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22947151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61E31"/>
    <w:rsid w:val="00177D84"/>
    <w:rsid w:val="001F0A70"/>
    <w:rsid w:val="00267D18"/>
    <w:rsid w:val="002868E2"/>
    <w:rsid w:val="002869C3"/>
    <w:rsid w:val="002936E4"/>
    <w:rsid w:val="002B4A57"/>
    <w:rsid w:val="002C74CA"/>
    <w:rsid w:val="003544FB"/>
    <w:rsid w:val="003556D3"/>
    <w:rsid w:val="003D2F2D"/>
    <w:rsid w:val="00401590"/>
    <w:rsid w:val="00447801"/>
    <w:rsid w:val="00452E9C"/>
    <w:rsid w:val="004735C8"/>
    <w:rsid w:val="004961FF"/>
    <w:rsid w:val="00517A89"/>
    <w:rsid w:val="005250F2"/>
    <w:rsid w:val="00532310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2968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61C61"/>
    <w:rsid w:val="00970F7D"/>
    <w:rsid w:val="00994A3D"/>
    <w:rsid w:val="009C2B12"/>
    <w:rsid w:val="009C70F3"/>
    <w:rsid w:val="00A174D9"/>
    <w:rsid w:val="00A569CD"/>
    <w:rsid w:val="00AB6715"/>
    <w:rsid w:val="00B1671E"/>
    <w:rsid w:val="00B23FD1"/>
    <w:rsid w:val="00B25EB8"/>
    <w:rsid w:val="00B354E1"/>
    <w:rsid w:val="00B37F4D"/>
    <w:rsid w:val="00C52A7B"/>
    <w:rsid w:val="00C56BAF"/>
    <w:rsid w:val="00C60C17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0FD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Revisio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61C61"/>
    <w:pPr>
      <w:keepNext/>
      <w:keepLines/>
      <w:numPr>
        <w:numId w:val="0"/>
      </w:numPr>
      <w:spacing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961C61"/>
    <w:pPr>
      <w:spacing w:before="0" w:after="100" w:line="259" w:lineRule="auto"/>
      <w:ind w:left="220"/>
    </w:pPr>
    <w:rPr>
      <w:rFonts w:asciiTheme="minorHAnsi" w:hAnsiTheme="minorHAnsi" w:cs="Times New Roman"/>
      <w:sz w:val="22"/>
      <w:lang w:eastAsia="zh-CN"/>
    </w:rPr>
  </w:style>
  <w:style w:type="paragraph" w:styleId="TOC1">
    <w:name w:val="toc 1"/>
    <w:basedOn w:val="Normal"/>
    <w:next w:val="Normal"/>
    <w:autoRedefine/>
    <w:uiPriority w:val="39"/>
    <w:unhideWhenUsed/>
    <w:rsid w:val="00961C61"/>
    <w:pPr>
      <w:spacing w:before="0" w:after="100" w:line="259" w:lineRule="auto"/>
    </w:pPr>
    <w:rPr>
      <w:rFonts w:asciiTheme="minorHAnsi" w:hAnsiTheme="minorHAnsi" w:cs="Times New Roman"/>
      <w:sz w:val="22"/>
      <w:lang w:eastAsia="zh-CN"/>
    </w:rPr>
  </w:style>
  <w:style w:type="paragraph" w:styleId="TOC3">
    <w:name w:val="toc 3"/>
    <w:basedOn w:val="Normal"/>
    <w:next w:val="Normal"/>
    <w:autoRedefine/>
    <w:uiPriority w:val="39"/>
    <w:unhideWhenUsed/>
    <w:rsid w:val="00961C61"/>
    <w:pPr>
      <w:spacing w:before="0" w:after="100" w:line="259" w:lineRule="auto"/>
      <w:ind w:left="440"/>
    </w:pPr>
    <w:rPr>
      <w:rFonts w:asciiTheme="minorHAnsi" w:hAnsiTheme="minorHAnsi" w:cs="Times New Roman"/>
      <w:sz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x.doi.org/10.7488/ds/2458" TargetMode="External"/><Relationship Id="rId18" Type="http://schemas.openxmlformats.org/officeDocument/2006/relationships/image" Target="media/image2.png"/><Relationship Id="rId26" Type="http://schemas.openxmlformats.org/officeDocument/2006/relationships/image" Target="media/image10.png"/><Relationship Id="rId39" Type="http://schemas.openxmlformats.org/officeDocument/2006/relationships/image" Target="media/image23.png"/><Relationship Id="rId21" Type="http://schemas.openxmlformats.org/officeDocument/2006/relationships/image" Target="media/image5.png"/><Relationship Id="rId34" Type="http://schemas.openxmlformats.org/officeDocument/2006/relationships/image" Target="media/image18.png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hyperlink" Target="https://gwas.mrcieu.ac.uk/datasets/ukb-b-4711/" TargetMode="Externa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8.png"/><Relationship Id="rId32" Type="http://schemas.openxmlformats.org/officeDocument/2006/relationships/image" Target="media/image16.png"/><Relationship Id="rId37" Type="http://schemas.openxmlformats.org/officeDocument/2006/relationships/image" Target="media/image21.png"/><Relationship Id="rId40" Type="http://schemas.openxmlformats.org/officeDocument/2006/relationships/image" Target="media/image24.png"/><Relationship Id="rId45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hyperlink" Target="https://gwas.mrcieu.ac.uk/datasets/ebi-a-GCST90000025/" TargetMode="External"/><Relationship Id="rId23" Type="http://schemas.openxmlformats.org/officeDocument/2006/relationships/image" Target="media/image7.png"/><Relationship Id="rId28" Type="http://schemas.openxmlformats.org/officeDocument/2006/relationships/image" Target="media/image12.jpeg"/><Relationship Id="rId36" Type="http://schemas.openxmlformats.org/officeDocument/2006/relationships/image" Target="media/image20.png"/><Relationship Id="rId10" Type="http://schemas.openxmlformats.org/officeDocument/2006/relationships/footnotes" Target="footnotes.xml"/><Relationship Id="rId19" Type="http://schemas.openxmlformats.org/officeDocument/2006/relationships/image" Target="media/image3.png"/><Relationship Id="rId31" Type="http://schemas.openxmlformats.org/officeDocument/2006/relationships/image" Target="media/image15.png"/><Relationship Id="rId44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ebi.ac.uk/gwas/publications/33510174" TargetMode="External"/><Relationship Id="rId22" Type="http://schemas.openxmlformats.org/officeDocument/2006/relationships/image" Target="media/image6.png"/><Relationship Id="rId27" Type="http://schemas.openxmlformats.org/officeDocument/2006/relationships/image" Target="media/image11.png"/><Relationship Id="rId30" Type="http://schemas.openxmlformats.org/officeDocument/2006/relationships/image" Target="media/image14.png"/><Relationship Id="rId35" Type="http://schemas.openxmlformats.org/officeDocument/2006/relationships/image" Target="media/image19.png"/><Relationship Id="rId43" Type="http://schemas.openxmlformats.org/officeDocument/2006/relationships/footer" Target="footer2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ncbi.nlm.nih.gov/pmc/articles/PMC6522363/bin/EMS80873-supplement-Supplementary_Table_1.xlsx" TargetMode="External"/><Relationship Id="rId17" Type="http://schemas.openxmlformats.org/officeDocument/2006/relationships/image" Target="media/image1.png"/><Relationship Id="rId25" Type="http://schemas.openxmlformats.org/officeDocument/2006/relationships/image" Target="media/image9.png"/><Relationship Id="rId33" Type="http://schemas.openxmlformats.org/officeDocument/2006/relationships/image" Target="media/image17.png"/><Relationship Id="rId38" Type="http://schemas.openxmlformats.org/officeDocument/2006/relationships/image" Target="media/image22.png"/><Relationship Id="rId46" Type="http://schemas.openxmlformats.org/officeDocument/2006/relationships/fontTable" Target="fontTable.xml"/><Relationship Id="rId20" Type="http://schemas.openxmlformats.org/officeDocument/2006/relationships/image" Target="media/image4.png"/><Relationship Id="rId41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11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谭 建宇</cp:lastModifiedBy>
  <cp:revision>3</cp:revision>
  <cp:lastPrinted>2013-10-03T12:51:00Z</cp:lastPrinted>
  <dcterms:created xsi:type="dcterms:W3CDTF">2023-01-04T14:04:00Z</dcterms:created>
  <dcterms:modified xsi:type="dcterms:W3CDTF">2023-01-29T11:18:00Z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