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AB6DA" w14:textId="4600A81D" w:rsidR="00C943F3" w:rsidRDefault="00392A31" w:rsidP="00961825">
      <w:pPr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  <w:lang w:eastAsia="zh-CN"/>
        </w:rPr>
        <w:t>Table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  <w:lang w:eastAsia="zh-CN"/>
        </w:rPr>
        <w:t>S</w:t>
      </w:r>
      <w:r>
        <w:rPr>
          <w:rFonts w:cs="Times New Roman"/>
          <w:b/>
          <w:bCs/>
          <w:szCs w:val="24"/>
        </w:rPr>
        <w:t xml:space="preserve">1. </w:t>
      </w:r>
      <w:r>
        <w:rPr>
          <w:rFonts w:cs="Times New Roman" w:hint="eastAsia"/>
          <w:b/>
          <w:bCs/>
          <w:szCs w:val="24"/>
          <w:lang w:eastAsia="zh-CN"/>
        </w:rPr>
        <w:t>Primers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  <w:lang w:eastAsia="zh-CN"/>
        </w:rPr>
        <w:t>used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  <w:lang w:eastAsia="zh-CN"/>
        </w:rPr>
        <w:t>for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  <w:lang w:eastAsia="zh-CN"/>
        </w:rPr>
        <w:t>real</w:t>
      </w:r>
      <w:r>
        <w:rPr>
          <w:rFonts w:cs="Times New Roman"/>
          <w:b/>
          <w:bCs/>
          <w:szCs w:val="24"/>
        </w:rPr>
        <w:t>-</w:t>
      </w:r>
      <w:r>
        <w:rPr>
          <w:rFonts w:cs="Times New Roman" w:hint="eastAsia"/>
          <w:b/>
          <w:bCs/>
          <w:szCs w:val="24"/>
          <w:lang w:eastAsia="zh-CN"/>
        </w:rPr>
        <w:t>time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  <w:lang w:eastAsia="zh-CN"/>
        </w:rPr>
        <w:t>PCR</w:t>
      </w:r>
    </w:p>
    <w:tbl>
      <w:tblPr>
        <w:tblStyle w:val="ab"/>
        <w:tblW w:w="89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6"/>
        <w:gridCol w:w="1019"/>
        <w:gridCol w:w="3571"/>
        <w:gridCol w:w="3369"/>
      </w:tblGrid>
      <w:tr w:rsidR="0056593E" w14:paraId="471E7F14" w14:textId="23341632" w:rsidTr="0056593E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842255D" w14:textId="4E313DF5" w:rsidR="00551CC1" w:rsidRDefault="00551CC1" w:rsidP="00065381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Gene</w:t>
            </w:r>
          </w:p>
        </w:tc>
        <w:tc>
          <w:tcPr>
            <w:tcW w:w="1019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CA01AB4" w14:textId="41D5CB36" w:rsidR="00551CC1" w:rsidRDefault="00551CC1" w:rsidP="00065381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Species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52D54E4" w14:textId="5B66B7CC" w:rsidR="00551CC1" w:rsidRDefault="00551CC1" w:rsidP="00065381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Forward</w:t>
            </w:r>
            <w:r>
              <w:rPr>
                <w:rFonts w:cs="Times New Roman"/>
                <w:b/>
                <w:bCs/>
                <w:szCs w:val="24"/>
              </w:rPr>
              <w:t xml:space="preserve"> (5</w:t>
            </w:r>
            <w:proofErr w:type="gramStart"/>
            <w:r>
              <w:rPr>
                <w:rFonts w:cs="Times New Roman"/>
                <w:b/>
                <w:bCs/>
                <w:szCs w:val="24"/>
              </w:rPr>
              <w:t>’</w:t>
            </w:r>
            <w:proofErr w:type="gramEnd"/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→</w:t>
            </w:r>
            <w:r>
              <w:rPr>
                <w:rFonts w:cs="Times New Roman"/>
                <w:b/>
                <w:bCs/>
                <w:szCs w:val="24"/>
              </w:rPr>
              <w:t>3</w:t>
            </w:r>
            <w:proofErr w:type="gramStart"/>
            <w:r>
              <w:rPr>
                <w:rFonts w:cs="Times New Roman"/>
                <w:b/>
                <w:bCs/>
                <w:szCs w:val="24"/>
              </w:rPr>
              <w:t>’</w:t>
            </w:r>
            <w:proofErr w:type="gramEnd"/>
            <w:r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0444B71" w14:textId="66613B3C" w:rsidR="00551CC1" w:rsidRDefault="00551CC1" w:rsidP="00065381">
            <w:pPr>
              <w:adjustRightInd w:val="0"/>
              <w:snapToGrid w:val="0"/>
              <w:spacing w:before="0" w:after="0"/>
              <w:jc w:val="center"/>
              <w:rPr>
                <w:rFonts w:cs="Times New Roman"/>
                <w:b/>
                <w:bCs/>
                <w:szCs w:val="24"/>
                <w:lang w:eastAsia="zh-CN"/>
              </w:rPr>
            </w:pPr>
            <w:r>
              <w:rPr>
                <w:rFonts w:cs="Times New Roman"/>
                <w:b/>
                <w:bCs/>
                <w:szCs w:val="24"/>
                <w:lang w:eastAsia="zh-CN"/>
              </w:rPr>
              <w:t>R</w:t>
            </w:r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everse</w:t>
            </w:r>
            <w:r>
              <w:rPr>
                <w:rFonts w:cs="Times New Roman"/>
                <w:b/>
                <w:bCs/>
                <w:szCs w:val="24"/>
              </w:rPr>
              <w:t xml:space="preserve"> (5</w:t>
            </w:r>
            <w:proofErr w:type="gramStart"/>
            <w:r>
              <w:rPr>
                <w:rFonts w:cs="Times New Roman"/>
                <w:b/>
                <w:bCs/>
                <w:szCs w:val="24"/>
              </w:rPr>
              <w:t>’</w:t>
            </w:r>
            <w:proofErr w:type="gramEnd"/>
            <w:r>
              <w:rPr>
                <w:rFonts w:cs="Times New Roman" w:hint="eastAsia"/>
                <w:b/>
                <w:bCs/>
                <w:szCs w:val="24"/>
                <w:lang w:eastAsia="zh-CN"/>
              </w:rPr>
              <w:t>→</w:t>
            </w:r>
            <w:r>
              <w:rPr>
                <w:rFonts w:cs="Times New Roman"/>
                <w:b/>
                <w:bCs/>
                <w:szCs w:val="24"/>
              </w:rPr>
              <w:t>3</w:t>
            </w:r>
            <w:proofErr w:type="gramStart"/>
            <w:r>
              <w:rPr>
                <w:rFonts w:cs="Times New Roman"/>
                <w:b/>
                <w:bCs/>
                <w:szCs w:val="24"/>
              </w:rPr>
              <w:t>’</w:t>
            </w:r>
            <w:proofErr w:type="gramEnd"/>
            <w:r>
              <w:rPr>
                <w:rFonts w:cs="Times New Roman"/>
                <w:b/>
                <w:bCs/>
                <w:szCs w:val="24"/>
              </w:rPr>
              <w:t>)</w:t>
            </w:r>
          </w:p>
        </w:tc>
      </w:tr>
      <w:tr w:rsidR="0056593E" w14:paraId="3C98FADF" w14:textId="770EE844" w:rsidTr="0056593E">
        <w:trPr>
          <w:jc w:val="center"/>
        </w:trPr>
        <w:tc>
          <w:tcPr>
            <w:tcW w:w="0" w:type="auto"/>
            <w:tcBorders>
              <w:top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B1211C8" w14:textId="16FE5DE3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CEBPA</w:t>
            </w:r>
          </w:p>
        </w:tc>
        <w:tc>
          <w:tcPr>
            <w:tcW w:w="1019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F41020B" w14:textId="712F07A4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BF83869" w14:textId="1B2EFA6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AACACGAAGCACGATCAGTCC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1F17E14" w14:textId="66DDC45E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CTCATTTTGGCAAGTATCCGA</w:t>
            </w:r>
          </w:p>
        </w:tc>
      </w:tr>
      <w:tr w:rsidR="0056593E" w14:paraId="0DE79B3E" w14:textId="787E850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378D7B6" w14:textId="362B9EB7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Nrf2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DF81EDC" w14:textId="03BDAFB8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2C4AB2C" w14:textId="26B27D48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TCAGCGACGGAAAGAGTATGA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8C24D7D" w14:textId="7A46EA7A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CCACTGGTTTCTGACTGGATGT</w:t>
            </w:r>
          </w:p>
        </w:tc>
      </w:tr>
      <w:tr w:rsidR="0056593E" w14:paraId="34B8C23D" w14:textId="41237646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91EB2BC" w14:textId="54A57199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MT1G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9BB8D5E" w14:textId="395708A6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B2B3C65" w14:textId="232DD05B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AAAGGGGCATCGGAGAAGTG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87D284F" w14:textId="249E947A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GCAAAGGGGTCAAGATTGTAGC</w:t>
            </w:r>
          </w:p>
        </w:tc>
      </w:tr>
      <w:tr w:rsidR="0056593E" w14:paraId="70BE0068" w14:textId="4480201D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FF868F7" w14:textId="6D80FA4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GPX2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7DFA186" w14:textId="75917487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9446AB2" w14:textId="0B9D5432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GGTAGATTTCAATACGTTCCGGG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25CC1F8" w14:textId="34A7F7F1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TGACAGTTCTCCTGATGTCCAAA</w:t>
            </w:r>
          </w:p>
        </w:tc>
      </w:tr>
      <w:tr w:rsidR="0056593E" w14:paraId="4E97C751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4EF1790" w14:textId="291BA9F8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FTL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367A1F7" w14:textId="57473BAF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9BD527B" w14:textId="5747EA36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CAGCCTGGTCAATTTGTACCT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F11F2AD" w14:textId="73A70EBE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GCCAATTCGCGGAAGAAGTG</w:t>
            </w:r>
          </w:p>
        </w:tc>
      </w:tr>
      <w:tr w:rsidR="0056593E" w14:paraId="1BB469F3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0FECCCA" w14:textId="71E1B9A9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ASNS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A030B45" w14:textId="016A025E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1D41E27" w14:textId="49A7A4F7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GGAAGACAGCCCCGATTTACT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195679B" w14:textId="63EE01F8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AGCACGAACTGTTGTAATGTCA</w:t>
            </w:r>
          </w:p>
        </w:tc>
      </w:tr>
      <w:tr w:rsidR="0056593E" w14:paraId="75650A75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2F6DBB6" w14:textId="6F028E6B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VEGFA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357D6E6" w14:textId="744F059D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BDBD9BE" w14:textId="1497F3C9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AGGGCAGAATCATCACGAAGT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C3D43F7" w14:textId="13AD680D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AGGGTCTCGATTGGATGGCA</w:t>
            </w:r>
          </w:p>
        </w:tc>
      </w:tr>
      <w:tr w:rsidR="0056593E" w14:paraId="1B7A5B4A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A96DCAF" w14:textId="2A002CEA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ENPP2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89CFA79" w14:textId="4FB9C9DF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9419FB7" w14:textId="1056608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ACTTTTGCCGTTGGAGTCAAT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5990C51" w14:textId="4865A5F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GGAGTCTGATAGCACTGTAGGA</w:t>
            </w:r>
          </w:p>
        </w:tc>
      </w:tr>
      <w:tr w:rsidR="0056593E" w14:paraId="43F6B98E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B3A3F20" w14:textId="32DF1F60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HAMP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494A46A" w14:textId="3CF30F22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5743EAA" w14:textId="17DD96B9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CTGACCAGTGGCTCTGTTTTC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794D687" w14:textId="550AEB7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GAAGTGGGTGTCTCGCCTC</w:t>
            </w:r>
          </w:p>
        </w:tc>
      </w:tr>
      <w:tr w:rsidR="0056593E" w14:paraId="1A993BBF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B39657C" w14:textId="1931975C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WWTR1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3F72B47" w14:textId="5A984D7E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C44058F" w14:textId="5A7CA6DC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GATCCTGCCGGAGTCTTTCTT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895EC5C" w14:textId="63C9ADA6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CACGTCGTAGGACTGCTGG</w:t>
            </w:r>
          </w:p>
        </w:tc>
      </w:tr>
      <w:tr w:rsidR="0056593E" w14:paraId="54807861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395DC51" w14:textId="2245D8DC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PRKAA2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731BF4F" w14:textId="02FD891A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A84EFCC" w14:textId="292F8BA7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GTGAAGATCGGACACTACGTG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8F0447F" w14:textId="293F2C67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CTGCCACTTTATGGCCTGTTA</w:t>
            </w:r>
          </w:p>
        </w:tc>
      </w:tr>
      <w:tr w:rsidR="0056593E" w14:paraId="3AAD2968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F96FC93" w14:textId="0967DCF0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GCLM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E647D5A" w14:textId="07870C6B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3029B964" w14:textId="7107C1C7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TGTCTTGGAATGCACTGTATCTC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BBA070C" w14:textId="01E1CAF6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CCCAGTAAGGCTGTAAATGCTC</w:t>
            </w:r>
          </w:p>
        </w:tc>
      </w:tr>
      <w:tr w:rsidR="0056593E" w14:paraId="59F2C6F3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01A50A7" w14:textId="63359575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GPX4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C94D04A" w14:textId="3745ECDD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4077482" w14:textId="03DAA63F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GAGGCAAGACCGAAGTAAACTAC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0D0D7FF6" w14:textId="63DAF825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CCGAACTGGTTACACGGGAA</w:t>
            </w:r>
          </w:p>
        </w:tc>
      </w:tr>
      <w:tr w:rsidR="0056593E" w14:paraId="11CBB91E" w14:textId="77777777" w:rsidTr="0056593E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1C73629" w14:textId="2A226328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SLC7A11</w:t>
            </w:r>
          </w:p>
        </w:tc>
        <w:tc>
          <w:tcPr>
            <w:tcW w:w="1019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275B396" w14:textId="2767FF8E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8776286" w14:textId="49DA3D03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TCTCCAAAGGAGGTTACCTGC</w:t>
            </w:r>
          </w:p>
        </w:tc>
        <w:tc>
          <w:tcPr>
            <w:tcW w:w="0" w:type="auto"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70B9122" w14:textId="191450C9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AGACTCCCCTCAGTAAAGTGAC</w:t>
            </w:r>
          </w:p>
        </w:tc>
      </w:tr>
      <w:tr w:rsidR="0056593E" w14:paraId="64EB965D" w14:textId="77777777" w:rsidTr="0056593E">
        <w:trPr>
          <w:jc w:val="center"/>
        </w:trPr>
        <w:tc>
          <w:tcPr>
            <w:tcW w:w="0" w:type="auto"/>
            <w:tcBorders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F897FCD" w14:textId="4ED54901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NQO1</w:t>
            </w:r>
          </w:p>
        </w:tc>
        <w:tc>
          <w:tcPr>
            <w:tcW w:w="1019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8F8B562" w14:textId="510B424A" w:rsidR="00551CC1" w:rsidRPr="00426E69" w:rsidRDefault="00426E69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  <w:lang w:eastAsia="zh-CN"/>
              </w:rPr>
              <w:t>Human</w:t>
            </w:r>
          </w:p>
        </w:tc>
        <w:tc>
          <w:tcPr>
            <w:tcW w:w="3571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8536F9B" w14:textId="650ED086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GAAGAGCACTGATCGTACTGGC</w:t>
            </w:r>
          </w:p>
        </w:tc>
        <w:tc>
          <w:tcPr>
            <w:tcW w:w="0" w:type="auto"/>
            <w:tcBorders>
              <w:left w:val="single" w:sz="8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3ED6294" w14:textId="157E76FA" w:rsidR="00551CC1" w:rsidRPr="00426E69" w:rsidRDefault="00551CC1" w:rsidP="00065381">
            <w:pPr>
              <w:adjustRightInd w:val="0"/>
              <w:snapToGrid w:val="0"/>
              <w:spacing w:before="0" w:after="0"/>
              <w:rPr>
                <w:rFonts w:cs="Times New Roman"/>
                <w:sz w:val="21"/>
                <w:szCs w:val="21"/>
              </w:rPr>
            </w:pPr>
            <w:r w:rsidRPr="00426E69">
              <w:rPr>
                <w:rFonts w:cs="Times New Roman"/>
                <w:sz w:val="21"/>
                <w:szCs w:val="21"/>
              </w:rPr>
              <w:t>GGATACTGAAAGTTCGCAGGG</w:t>
            </w:r>
          </w:p>
        </w:tc>
      </w:tr>
    </w:tbl>
    <w:p w14:paraId="6ABFD233" w14:textId="77777777" w:rsidR="00426E69" w:rsidRPr="00DD45CB" w:rsidRDefault="00426E69" w:rsidP="00961825">
      <w:pPr>
        <w:rPr>
          <w:rFonts w:cs="Times New Roman"/>
          <w:b/>
          <w:bCs/>
          <w:szCs w:val="24"/>
        </w:rPr>
      </w:pPr>
    </w:p>
    <w:sectPr w:rsidR="00426E69" w:rsidRPr="00DD45CB" w:rsidSect="00F210C1">
      <w:footerReference w:type="even" r:id="rId12"/>
      <w:footerReference w:type="default" r:id="rId13"/>
      <w:pgSz w:w="12240" w:h="15840"/>
      <w:pgMar w:top="1440" w:right="1800" w:bottom="1440" w:left="1800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98C15" w14:textId="77777777" w:rsidR="00326F4F" w:rsidRDefault="00326F4F" w:rsidP="00117666">
      <w:pPr>
        <w:spacing w:after="0"/>
      </w:pPr>
      <w:r>
        <w:separator/>
      </w:r>
    </w:p>
  </w:endnote>
  <w:endnote w:type="continuationSeparator" w:id="0">
    <w:p w14:paraId="64B5E0DD" w14:textId="77777777" w:rsidR="00326F4F" w:rsidRDefault="00326F4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FCB79" w14:textId="2FF7A6C5" w:rsidR="00686C9D" w:rsidRPr="00577C4C" w:rsidRDefault="00C52A7B">
    <w:pPr>
      <w:pStyle w:val="a9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C0C9A1E" wp14:editId="4AC59A7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B86276A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0C9A1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2B86276A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8A60F" w14:textId="77777777" w:rsidR="00686C9D" w:rsidRPr="00577C4C" w:rsidRDefault="00C52A7B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127D7DA" wp14:editId="10908CC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C0BEFB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7D7DA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4C0BEFB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3DD38" w14:textId="77777777" w:rsidR="00326F4F" w:rsidRDefault="00326F4F" w:rsidP="00117666">
      <w:pPr>
        <w:spacing w:after="0"/>
      </w:pPr>
      <w:r>
        <w:separator/>
      </w:r>
    </w:p>
  </w:footnote>
  <w:footnote w:type="continuationSeparator" w:id="0">
    <w:p w14:paraId="1A69A692" w14:textId="77777777" w:rsidR="00326F4F" w:rsidRDefault="00326F4F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0112B1"/>
    <w:multiLevelType w:val="hybridMultilevel"/>
    <w:tmpl w:val="723860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C6A8CCEA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820148494">
    <w:abstractNumId w:val="0"/>
  </w:num>
  <w:num w:numId="2" w16cid:durableId="1175342395">
    <w:abstractNumId w:val="13"/>
  </w:num>
  <w:num w:numId="3" w16cid:durableId="1144352800">
    <w:abstractNumId w:val="1"/>
  </w:num>
  <w:num w:numId="4" w16cid:durableId="769737119">
    <w:abstractNumId w:val="16"/>
  </w:num>
  <w:num w:numId="5" w16cid:durableId="17016633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5534203">
    <w:abstractNumId w:val="10"/>
  </w:num>
  <w:num w:numId="7" w16cid:durableId="773479634">
    <w:abstractNumId w:val="8"/>
  </w:num>
  <w:num w:numId="8" w16cid:durableId="2072000685">
    <w:abstractNumId w:val="6"/>
  </w:num>
  <w:num w:numId="9" w16cid:durableId="1213807494">
    <w:abstractNumId w:val="9"/>
  </w:num>
  <w:num w:numId="10" w16cid:durableId="308825289">
    <w:abstractNumId w:val="7"/>
  </w:num>
  <w:num w:numId="11" w16cid:durableId="372848954">
    <w:abstractNumId w:val="2"/>
  </w:num>
  <w:num w:numId="12" w16cid:durableId="213006365">
    <w:abstractNumId w:val="18"/>
  </w:num>
  <w:num w:numId="13" w16cid:durableId="1411196366">
    <w:abstractNumId w:val="12"/>
  </w:num>
  <w:num w:numId="14" w16cid:durableId="944966812">
    <w:abstractNumId w:val="4"/>
  </w:num>
  <w:num w:numId="15" w16cid:durableId="1662200756">
    <w:abstractNumId w:val="11"/>
  </w:num>
  <w:num w:numId="16" w16cid:durableId="2141485750">
    <w:abstractNumId w:val="15"/>
  </w:num>
  <w:num w:numId="17" w16cid:durableId="2068675203">
    <w:abstractNumId w:val="3"/>
    <w:lvlOverride w:ilvl="0">
      <w:lvl w:ilvl="0">
        <w:start w:val="1"/>
        <w:numFmt w:val="decimal"/>
        <w:pStyle w:val="1"/>
        <w:lvlText w:val="%1."/>
        <w:lvlJc w:val="left"/>
        <w:pPr>
          <w:ind w:left="425" w:hanging="425"/>
        </w:p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ind w:left="567" w:hanging="567"/>
        </w:p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ind w:left="709" w:hanging="709"/>
        </w:pPr>
      </w:lvl>
    </w:lvlOverride>
    <w:lvlOverride w:ilvl="3">
      <w:lvl w:ilvl="3">
        <w:start w:val="1"/>
        <w:numFmt w:val="decimal"/>
        <w:pStyle w:val="4"/>
        <w:lvlText w:val="%1.%2.%3.%4."/>
        <w:lvlJc w:val="left"/>
        <w:pPr>
          <w:ind w:left="851" w:hanging="851"/>
        </w:pPr>
      </w:lvl>
    </w:lvlOverride>
    <w:lvlOverride w:ilvl="4">
      <w:lvl w:ilvl="4">
        <w:start w:val="1"/>
        <w:numFmt w:val="decimal"/>
        <w:pStyle w:val="5"/>
        <w:lvlText w:val="%1.%2.%3.%4.%5."/>
        <w:lvlJc w:val="left"/>
        <w:pPr>
          <w:ind w:left="992" w:hanging="9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134" w:hanging="1134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276" w:hanging="1276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18" w:hanging="1418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559" w:hanging="1559"/>
        </w:pPr>
      </w:lvl>
    </w:lvlOverride>
  </w:num>
  <w:num w:numId="18" w16cid:durableId="13005275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14516991">
    <w:abstractNumId w:val="5"/>
  </w:num>
  <w:num w:numId="20" w16cid:durableId="58940097">
    <w:abstractNumId w:val="17"/>
  </w:num>
  <w:num w:numId="21" w16cid:durableId="490292411">
    <w:abstractNumId w:val="3"/>
  </w:num>
  <w:num w:numId="22" w16cid:durableId="1120419941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4426340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20"/>
    <w:rsid w:val="000001BE"/>
    <w:rsid w:val="00003847"/>
    <w:rsid w:val="00011BCD"/>
    <w:rsid w:val="00015D7B"/>
    <w:rsid w:val="00016643"/>
    <w:rsid w:val="00021292"/>
    <w:rsid w:val="00021D23"/>
    <w:rsid w:val="0002273A"/>
    <w:rsid w:val="00024717"/>
    <w:rsid w:val="00024B8B"/>
    <w:rsid w:val="00034304"/>
    <w:rsid w:val="00035434"/>
    <w:rsid w:val="000358B7"/>
    <w:rsid w:val="00037AB7"/>
    <w:rsid w:val="00045678"/>
    <w:rsid w:val="000458E4"/>
    <w:rsid w:val="00063D84"/>
    <w:rsid w:val="00065381"/>
    <w:rsid w:val="00066158"/>
    <w:rsid w:val="0006636D"/>
    <w:rsid w:val="00066E5C"/>
    <w:rsid w:val="000675DE"/>
    <w:rsid w:val="00072307"/>
    <w:rsid w:val="00073157"/>
    <w:rsid w:val="00077BDC"/>
    <w:rsid w:val="00077D53"/>
    <w:rsid w:val="00081394"/>
    <w:rsid w:val="00083176"/>
    <w:rsid w:val="000848C0"/>
    <w:rsid w:val="0009080E"/>
    <w:rsid w:val="00092125"/>
    <w:rsid w:val="000940BB"/>
    <w:rsid w:val="00094E21"/>
    <w:rsid w:val="00096019"/>
    <w:rsid w:val="000A35E5"/>
    <w:rsid w:val="000A4C21"/>
    <w:rsid w:val="000A4C94"/>
    <w:rsid w:val="000A645F"/>
    <w:rsid w:val="000A6637"/>
    <w:rsid w:val="000A774A"/>
    <w:rsid w:val="000B28F6"/>
    <w:rsid w:val="000B34BD"/>
    <w:rsid w:val="000B75EF"/>
    <w:rsid w:val="000C2244"/>
    <w:rsid w:val="000C3279"/>
    <w:rsid w:val="000C34C9"/>
    <w:rsid w:val="000C7E2A"/>
    <w:rsid w:val="000D7F82"/>
    <w:rsid w:val="000E0D22"/>
    <w:rsid w:val="000E6057"/>
    <w:rsid w:val="000E6710"/>
    <w:rsid w:val="000E712D"/>
    <w:rsid w:val="000F4CFB"/>
    <w:rsid w:val="00111097"/>
    <w:rsid w:val="00111783"/>
    <w:rsid w:val="0011410C"/>
    <w:rsid w:val="00116DA7"/>
    <w:rsid w:val="00117666"/>
    <w:rsid w:val="001223A7"/>
    <w:rsid w:val="00124C9E"/>
    <w:rsid w:val="00134256"/>
    <w:rsid w:val="00134582"/>
    <w:rsid w:val="001366AC"/>
    <w:rsid w:val="0014270F"/>
    <w:rsid w:val="001464AF"/>
    <w:rsid w:val="00147395"/>
    <w:rsid w:val="00152161"/>
    <w:rsid w:val="001552C9"/>
    <w:rsid w:val="00155EC8"/>
    <w:rsid w:val="00157E44"/>
    <w:rsid w:val="00175BE1"/>
    <w:rsid w:val="0017702C"/>
    <w:rsid w:val="00177D84"/>
    <w:rsid w:val="00177FCA"/>
    <w:rsid w:val="0018049F"/>
    <w:rsid w:val="00180B5F"/>
    <w:rsid w:val="001964EF"/>
    <w:rsid w:val="001A0958"/>
    <w:rsid w:val="001A4A6E"/>
    <w:rsid w:val="001B1A2C"/>
    <w:rsid w:val="001C0274"/>
    <w:rsid w:val="001C11EB"/>
    <w:rsid w:val="001C634D"/>
    <w:rsid w:val="001D2E6A"/>
    <w:rsid w:val="001D400E"/>
    <w:rsid w:val="001D5C23"/>
    <w:rsid w:val="001E033D"/>
    <w:rsid w:val="001E0C1F"/>
    <w:rsid w:val="001E108E"/>
    <w:rsid w:val="001E1AC6"/>
    <w:rsid w:val="001E4BE2"/>
    <w:rsid w:val="001E4F08"/>
    <w:rsid w:val="001F1BA7"/>
    <w:rsid w:val="001F45E3"/>
    <w:rsid w:val="001F4C07"/>
    <w:rsid w:val="001F5C36"/>
    <w:rsid w:val="00200967"/>
    <w:rsid w:val="00201A64"/>
    <w:rsid w:val="00201D36"/>
    <w:rsid w:val="00206322"/>
    <w:rsid w:val="00206AA0"/>
    <w:rsid w:val="00207FA2"/>
    <w:rsid w:val="00214DCF"/>
    <w:rsid w:val="00217BA1"/>
    <w:rsid w:val="00220536"/>
    <w:rsid w:val="00220AEA"/>
    <w:rsid w:val="00226954"/>
    <w:rsid w:val="00233A68"/>
    <w:rsid w:val="002368CB"/>
    <w:rsid w:val="00236A2F"/>
    <w:rsid w:val="002433B9"/>
    <w:rsid w:val="0024507D"/>
    <w:rsid w:val="00255932"/>
    <w:rsid w:val="00257224"/>
    <w:rsid w:val="00257A84"/>
    <w:rsid w:val="002629A3"/>
    <w:rsid w:val="00265399"/>
    <w:rsid w:val="00265660"/>
    <w:rsid w:val="00265BA7"/>
    <w:rsid w:val="002677A0"/>
    <w:rsid w:val="00267D18"/>
    <w:rsid w:val="002717BD"/>
    <w:rsid w:val="00284152"/>
    <w:rsid w:val="00286063"/>
    <w:rsid w:val="002868E2"/>
    <w:rsid w:val="002869C3"/>
    <w:rsid w:val="00291076"/>
    <w:rsid w:val="002936E4"/>
    <w:rsid w:val="00294003"/>
    <w:rsid w:val="00296B88"/>
    <w:rsid w:val="002A0572"/>
    <w:rsid w:val="002A0F43"/>
    <w:rsid w:val="002A260D"/>
    <w:rsid w:val="002A31E4"/>
    <w:rsid w:val="002B7449"/>
    <w:rsid w:val="002C5B30"/>
    <w:rsid w:val="002C74CA"/>
    <w:rsid w:val="002D0840"/>
    <w:rsid w:val="002D1C78"/>
    <w:rsid w:val="002D2D0A"/>
    <w:rsid w:val="002D30E4"/>
    <w:rsid w:val="002D3B7B"/>
    <w:rsid w:val="002D5F06"/>
    <w:rsid w:val="002D67CA"/>
    <w:rsid w:val="002D6D57"/>
    <w:rsid w:val="002E2AFB"/>
    <w:rsid w:val="002F2E4F"/>
    <w:rsid w:val="002F403C"/>
    <w:rsid w:val="002F49DB"/>
    <w:rsid w:val="002F6ABF"/>
    <w:rsid w:val="002F744D"/>
    <w:rsid w:val="003021B5"/>
    <w:rsid w:val="003030CF"/>
    <w:rsid w:val="00303DE6"/>
    <w:rsid w:val="0030523A"/>
    <w:rsid w:val="0030722C"/>
    <w:rsid w:val="00310124"/>
    <w:rsid w:val="00312844"/>
    <w:rsid w:val="00315BB4"/>
    <w:rsid w:val="00316A91"/>
    <w:rsid w:val="00322306"/>
    <w:rsid w:val="00322355"/>
    <w:rsid w:val="00325574"/>
    <w:rsid w:val="00326F4F"/>
    <w:rsid w:val="003310B5"/>
    <w:rsid w:val="00331202"/>
    <w:rsid w:val="003314E3"/>
    <w:rsid w:val="00331A65"/>
    <w:rsid w:val="00333D18"/>
    <w:rsid w:val="00334295"/>
    <w:rsid w:val="00334F31"/>
    <w:rsid w:val="00335EE0"/>
    <w:rsid w:val="00341F59"/>
    <w:rsid w:val="003429D1"/>
    <w:rsid w:val="003452D7"/>
    <w:rsid w:val="0035066F"/>
    <w:rsid w:val="00350EE7"/>
    <w:rsid w:val="00351FE0"/>
    <w:rsid w:val="003544FB"/>
    <w:rsid w:val="00354896"/>
    <w:rsid w:val="0035645E"/>
    <w:rsid w:val="003571C9"/>
    <w:rsid w:val="00357A27"/>
    <w:rsid w:val="003635AF"/>
    <w:rsid w:val="00365D63"/>
    <w:rsid w:val="00367902"/>
    <w:rsid w:val="0036793B"/>
    <w:rsid w:val="0037150D"/>
    <w:rsid w:val="00372682"/>
    <w:rsid w:val="00375E44"/>
    <w:rsid w:val="00376CC5"/>
    <w:rsid w:val="003771A7"/>
    <w:rsid w:val="003814BF"/>
    <w:rsid w:val="0038320D"/>
    <w:rsid w:val="003857B9"/>
    <w:rsid w:val="00387930"/>
    <w:rsid w:val="0039082B"/>
    <w:rsid w:val="00392A31"/>
    <w:rsid w:val="003944D0"/>
    <w:rsid w:val="003946BD"/>
    <w:rsid w:val="0039693B"/>
    <w:rsid w:val="00397180"/>
    <w:rsid w:val="003B3C40"/>
    <w:rsid w:val="003B7127"/>
    <w:rsid w:val="003B7318"/>
    <w:rsid w:val="003C156D"/>
    <w:rsid w:val="003C6CA2"/>
    <w:rsid w:val="003D2F2D"/>
    <w:rsid w:val="003D431F"/>
    <w:rsid w:val="003D6970"/>
    <w:rsid w:val="003E2DC0"/>
    <w:rsid w:val="003E5ECE"/>
    <w:rsid w:val="003E7583"/>
    <w:rsid w:val="003F3B80"/>
    <w:rsid w:val="003F4373"/>
    <w:rsid w:val="003F5B67"/>
    <w:rsid w:val="00401590"/>
    <w:rsid w:val="00401AF5"/>
    <w:rsid w:val="00402B52"/>
    <w:rsid w:val="00402E18"/>
    <w:rsid w:val="00403253"/>
    <w:rsid w:val="00406BF8"/>
    <w:rsid w:val="00410DFC"/>
    <w:rsid w:val="004125F0"/>
    <w:rsid w:val="00415864"/>
    <w:rsid w:val="00415BB3"/>
    <w:rsid w:val="00417527"/>
    <w:rsid w:val="00421651"/>
    <w:rsid w:val="0042174A"/>
    <w:rsid w:val="00424F73"/>
    <w:rsid w:val="00426E69"/>
    <w:rsid w:val="0042763D"/>
    <w:rsid w:val="00431D81"/>
    <w:rsid w:val="00443237"/>
    <w:rsid w:val="00446E4C"/>
    <w:rsid w:val="00447918"/>
    <w:rsid w:val="004517E8"/>
    <w:rsid w:val="00452D7B"/>
    <w:rsid w:val="00453B91"/>
    <w:rsid w:val="00454777"/>
    <w:rsid w:val="00454D66"/>
    <w:rsid w:val="00456074"/>
    <w:rsid w:val="00463B80"/>
    <w:rsid w:val="00463E3D"/>
    <w:rsid w:val="004645AE"/>
    <w:rsid w:val="00465D21"/>
    <w:rsid w:val="0048258F"/>
    <w:rsid w:val="00482EDC"/>
    <w:rsid w:val="00483C4C"/>
    <w:rsid w:val="00485ECE"/>
    <w:rsid w:val="00485F63"/>
    <w:rsid w:val="00491212"/>
    <w:rsid w:val="00491913"/>
    <w:rsid w:val="004925B7"/>
    <w:rsid w:val="00494AB4"/>
    <w:rsid w:val="004B06D4"/>
    <w:rsid w:val="004B344D"/>
    <w:rsid w:val="004B4571"/>
    <w:rsid w:val="004B46C2"/>
    <w:rsid w:val="004B6EDA"/>
    <w:rsid w:val="004C0FB8"/>
    <w:rsid w:val="004C60E0"/>
    <w:rsid w:val="004C726B"/>
    <w:rsid w:val="004D0757"/>
    <w:rsid w:val="004D279A"/>
    <w:rsid w:val="004D3E33"/>
    <w:rsid w:val="004D40CB"/>
    <w:rsid w:val="004D4152"/>
    <w:rsid w:val="004D4ADF"/>
    <w:rsid w:val="004D58A7"/>
    <w:rsid w:val="004E2FAF"/>
    <w:rsid w:val="004E59F6"/>
    <w:rsid w:val="004E5F84"/>
    <w:rsid w:val="004E7E3D"/>
    <w:rsid w:val="004F330F"/>
    <w:rsid w:val="004F5B02"/>
    <w:rsid w:val="0050688E"/>
    <w:rsid w:val="0050776D"/>
    <w:rsid w:val="00510770"/>
    <w:rsid w:val="005112CE"/>
    <w:rsid w:val="00513505"/>
    <w:rsid w:val="0052252B"/>
    <w:rsid w:val="0052350A"/>
    <w:rsid w:val="005250F2"/>
    <w:rsid w:val="00532EB1"/>
    <w:rsid w:val="005413AD"/>
    <w:rsid w:val="00541F02"/>
    <w:rsid w:val="0054504F"/>
    <w:rsid w:val="00550B3B"/>
    <w:rsid w:val="00551CC1"/>
    <w:rsid w:val="005531FD"/>
    <w:rsid w:val="0055663C"/>
    <w:rsid w:val="00557C71"/>
    <w:rsid w:val="00561D58"/>
    <w:rsid w:val="005644D2"/>
    <w:rsid w:val="0056593E"/>
    <w:rsid w:val="00574631"/>
    <w:rsid w:val="00575AAA"/>
    <w:rsid w:val="00575BF4"/>
    <w:rsid w:val="005800CE"/>
    <w:rsid w:val="005819E8"/>
    <w:rsid w:val="00583DDF"/>
    <w:rsid w:val="00591218"/>
    <w:rsid w:val="005A1D84"/>
    <w:rsid w:val="005A3BA5"/>
    <w:rsid w:val="005A4BBB"/>
    <w:rsid w:val="005A6A55"/>
    <w:rsid w:val="005A6FD0"/>
    <w:rsid w:val="005A70EA"/>
    <w:rsid w:val="005B0A21"/>
    <w:rsid w:val="005B3BB6"/>
    <w:rsid w:val="005B7514"/>
    <w:rsid w:val="005C094E"/>
    <w:rsid w:val="005C1FB5"/>
    <w:rsid w:val="005C3384"/>
    <w:rsid w:val="005C3407"/>
    <w:rsid w:val="005C3963"/>
    <w:rsid w:val="005C72E8"/>
    <w:rsid w:val="005D1840"/>
    <w:rsid w:val="005D35E4"/>
    <w:rsid w:val="005D7910"/>
    <w:rsid w:val="005E305A"/>
    <w:rsid w:val="005E4796"/>
    <w:rsid w:val="005F6D32"/>
    <w:rsid w:val="005F6E1C"/>
    <w:rsid w:val="00600FFC"/>
    <w:rsid w:val="00601EFF"/>
    <w:rsid w:val="006027EA"/>
    <w:rsid w:val="00606B27"/>
    <w:rsid w:val="00614B1D"/>
    <w:rsid w:val="00614C68"/>
    <w:rsid w:val="00615406"/>
    <w:rsid w:val="00616DF4"/>
    <w:rsid w:val="006200C1"/>
    <w:rsid w:val="0062154F"/>
    <w:rsid w:val="00626026"/>
    <w:rsid w:val="00626440"/>
    <w:rsid w:val="0062760D"/>
    <w:rsid w:val="00631A8C"/>
    <w:rsid w:val="00637BFE"/>
    <w:rsid w:val="00646DCD"/>
    <w:rsid w:val="00651343"/>
    <w:rsid w:val="00651CA2"/>
    <w:rsid w:val="00653D60"/>
    <w:rsid w:val="00660D05"/>
    <w:rsid w:val="00663CA2"/>
    <w:rsid w:val="00671D9A"/>
    <w:rsid w:val="00673952"/>
    <w:rsid w:val="00686C9D"/>
    <w:rsid w:val="00691D80"/>
    <w:rsid w:val="00693BDD"/>
    <w:rsid w:val="006A134B"/>
    <w:rsid w:val="006A2FF5"/>
    <w:rsid w:val="006A4F1E"/>
    <w:rsid w:val="006A7D3F"/>
    <w:rsid w:val="006B2D5B"/>
    <w:rsid w:val="006B6FE9"/>
    <w:rsid w:val="006B7D14"/>
    <w:rsid w:val="006C0925"/>
    <w:rsid w:val="006C186D"/>
    <w:rsid w:val="006C477B"/>
    <w:rsid w:val="006C739E"/>
    <w:rsid w:val="006D033D"/>
    <w:rsid w:val="006D25A5"/>
    <w:rsid w:val="006D3823"/>
    <w:rsid w:val="006D5B93"/>
    <w:rsid w:val="006E04E8"/>
    <w:rsid w:val="006E18DE"/>
    <w:rsid w:val="006E2C03"/>
    <w:rsid w:val="006E42A9"/>
    <w:rsid w:val="006E4A35"/>
    <w:rsid w:val="006E54C5"/>
    <w:rsid w:val="006E7717"/>
    <w:rsid w:val="00704372"/>
    <w:rsid w:val="00704D43"/>
    <w:rsid w:val="007118E0"/>
    <w:rsid w:val="00716650"/>
    <w:rsid w:val="00716B20"/>
    <w:rsid w:val="00717BF3"/>
    <w:rsid w:val="007222B2"/>
    <w:rsid w:val="00725A7D"/>
    <w:rsid w:val="0072691F"/>
    <w:rsid w:val="00727093"/>
    <w:rsid w:val="00727315"/>
    <w:rsid w:val="0073085C"/>
    <w:rsid w:val="007313BE"/>
    <w:rsid w:val="0073405B"/>
    <w:rsid w:val="00735552"/>
    <w:rsid w:val="00735661"/>
    <w:rsid w:val="00735CA8"/>
    <w:rsid w:val="00743CF2"/>
    <w:rsid w:val="007441A8"/>
    <w:rsid w:val="00744A28"/>
    <w:rsid w:val="00745D40"/>
    <w:rsid w:val="00746505"/>
    <w:rsid w:val="00750649"/>
    <w:rsid w:val="00751C61"/>
    <w:rsid w:val="00752FD1"/>
    <w:rsid w:val="00753B3C"/>
    <w:rsid w:val="00755471"/>
    <w:rsid w:val="0076011D"/>
    <w:rsid w:val="007647F9"/>
    <w:rsid w:val="00764D54"/>
    <w:rsid w:val="007666EB"/>
    <w:rsid w:val="007674F5"/>
    <w:rsid w:val="0076792A"/>
    <w:rsid w:val="00767976"/>
    <w:rsid w:val="00770996"/>
    <w:rsid w:val="0077466D"/>
    <w:rsid w:val="0078695C"/>
    <w:rsid w:val="00786C08"/>
    <w:rsid w:val="00790BB3"/>
    <w:rsid w:val="00792043"/>
    <w:rsid w:val="00794421"/>
    <w:rsid w:val="00797EDD"/>
    <w:rsid w:val="007A0943"/>
    <w:rsid w:val="007A564C"/>
    <w:rsid w:val="007A6020"/>
    <w:rsid w:val="007B0322"/>
    <w:rsid w:val="007B1313"/>
    <w:rsid w:val="007B5CD9"/>
    <w:rsid w:val="007B7164"/>
    <w:rsid w:val="007C0E3F"/>
    <w:rsid w:val="007C206C"/>
    <w:rsid w:val="007C224E"/>
    <w:rsid w:val="007C27C9"/>
    <w:rsid w:val="007C5729"/>
    <w:rsid w:val="007C6AD0"/>
    <w:rsid w:val="007D2B88"/>
    <w:rsid w:val="007D5070"/>
    <w:rsid w:val="007D64D2"/>
    <w:rsid w:val="007D792E"/>
    <w:rsid w:val="007E68BD"/>
    <w:rsid w:val="007E7FB8"/>
    <w:rsid w:val="007F7A6C"/>
    <w:rsid w:val="00800EC5"/>
    <w:rsid w:val="00801B92"/>
    <w:rsid w:val="008029AF"/>
    <w:rsid w:val="0080452A"/>
    <w:rsid w:val="00806A9C"/>
    <w:rsid w:val="00807377"/>
    <w:rsid w:val="008111E4"/>
    <w:rsid w:val="0081301C"/>
    <w:rsid w:val="00814D26"/>
    <w:rsid w:val="0081758D"/>
    <w:rsid w:val="00817DD6"/>
    <w:rsid w:val="00822EB1"/>
    <w:rsid w:val="00826A23"/>
    <w:rsid w:val="00826B83"/>
    <w:rsid w:val="008273EF"/>
    <w:rsid w:val="00842714"/>
    <w:rsid w:val="00846E3F"/>
    <w:rsid w:val="00847B27"/>
    <w:rsid w:val="00847E9D"/>
    <w:rsid w:val="0085409A"/>
    <w:rsid w:val="0085614E"/>
    <w:rsid w:val="008629A9"/>
    <w:rsid w:val="00883AD1"/>
    <w:rsid w:val="00884870"/>
    <w:rsid w:val="0088513A"/>
    <w:rsid w:val="00885712"/>
    <w:rsid w:val="00887283"/>
    <w:rsid w:val="00890001"/>
    <w:rsid w:val="00893C19"/>
    <w:rsid w:val="00894A5D"/>
    <w:rsid w:val="00895308"/>
    <w:rsid w:val="008978B2"/>
    <w:rsid w:val="00897E68"/>
    <w:rsid w:val="008A0240"/>
    <w:rsid w:val="008A25BD"/>
    <w:rsid w:val="008A2E99"/>
    <w:rsid w:val="008A36B5"/>
    <w:rsid w:val="008B00FC"/>
    <w:rsid w:val="008B713C"/>
    <w:rsid w:val="008C05DC"/>
    <w:rsid w:val="008C341F"/>
    <w:rsid w:val="008C3C8B"/>
    <w:rsid w:val="008C6C3C"/>
    <w:rsid w:val="008C77D9"/>
    <w:rsid w:val="008D0A02"/>
    <w:rsid w:val="008D1D30"/>
    <w:rsid w:val="008D21D5"/>
    <w:rsid w:val="008D3E1E"/>
    <w:rsid w:val="008D6C8D"/>
    <w:rsid w:val="008D71EC"/>
    <w:rsid w:val="008E2B54"/>
    <w:rsid w:val="008E4404"/>
    <w:rsid w:val="008E58C7"/>
    <w:rsid w:val="008E5C42"/>
    <w:rsid w:val="008E76BF"/>
    <w:rsid w:val="008F158A"/>
    <w:rsid w:val="008F19A6"/>
    <w:rsid w:val="008F5021"/>
    <w:rsid w:val="008F5270"/>
    <w:rsid w:val="008F595E"/>
    <w:rsid w:val="008F5D1A"/>
    <w:rsid w:val="008F7CD1"/>
    <w:rsid w:val="00900A3C"/>
    <w:rsid w:val="00901AE3"/>
    <w:rsid w:val="00907437"/>
    <w:rsid w:val="0090791B"/>
    <w:rsid w:val="00921FFE"/>
    <w:rsid w:val="009233FA"/>
    <w:rsid w:val="0093007B"/>
    <w:rsid w:val="00932D52"/>
    <w:rsid w:val="0093456E"/>
    <w:rsid w:val="00936413"/>
    <w:rsid w:val="00943354"/>
    <w:rsid w:val="00943573"/>
    <w:rsid w:val="00961825"/>
    <w:rsid w:val="0097124A"/>
    <w:rsid w:val="00971B61"/>
    <w:rsid w:val="009745A8"/>
    <w:rsid w:val="0097556E"/>
    <w:rsid w:val="009764A6"/>
    <w:rsid w:val="00976DB7"/>
    <w:rsid w:val="00980C31"/>
    <w:rsid w:val="009830D6"/>
    <w:rsid w:val="00987644"/>
    <w:rsid w:val="009955FF"/>
    <w:rsid w:val="00995DBE"/>
    <w:rsid w:val="009A085E"/>
    <w:rsid w:val="009A3932"/>
    <w:rsid w:val="009A3EE9"/>
    <w:rsid w:val="009A4C53"/>
    <w:rsid w:val="009A5763"/>
    <w:rsid w:val="009B09F3"/>
    <w:rsid w:val="009B1BCC"/>
    <w:rsid w:val="009C010A"/>
    <w:rsid w:val="009C0716"/>
    <w:rsid w:val="009C33A8"/>
    <w:rsid w:val="009C5FC6"/>
    <w:rsid w:val="009D259D"/>
    <w:rsid w:val="009D2AF1"/>
    <w:rsid w:val="009D2B91"/>
    <w:rsid w:val="009D5F0E"/>
    <w:rsid w:val="009D6E86"/>
    <w:rsid w:val="009E6851"/>
    <w:rsid w:val="009E7222"/>
    <w:rsid w:val="009F582D"/>
    <w:rsid w:val="00A00487"/>
    <w:rsid w:val="00A01188"/>
    <w:rsid w:val="00A019D1"/>
    <w:rsid w:val="00A055D8"/>
    <w:rsid w:val="00A05F6E"/>
    <w:rsid w:val="00A05FC1"/>
    <w:rsid w:val="00A11BBA"/>
    <w:rsid w:val="00A25541"/>
    <w:rsid w:val="00A27F4F"/>
    <w:rsid w:val="00A353B4"/>
    <w:rsid w:val="00A36497"/>
    <w:rsid w:val="00A43E86"/>
    <w:rsid w:val="00A50D9D"/>
    <w:rsid w:val="00A52ADE"/>
    <w:rsid w:val="00A53000"/>
    <w:rsid w:val="00A545C6"/>
    <w:rsid w:val="00A66520"/>
    <w:rsid w:val="00A71A14"/>
    <w:rsid w:val="00A74385"/>
    <w:rsid w:val="00A75F87"/>
    <w:rsid w:val="00A771D9"/>
    <w:rsid w:val="00A80837"/>
    <w:rsid w:val="00A8266A"/>
    <w:rsid w:val="00A83B58"/>
    <w:rsid w:val="00A83E47"/>
    <w:rsid w:val="00A8453C"/>
    <w:rsid w:val="00A848A0"/>
    <w:rsid w:val="00A90C59"/>
    <w:rsid w:val="00A913CA"/>
    <w:rsid w:val="00A94C93"/>
    <w:rsid w:val="00A95D8B"/>
    <w:rsid w:val="00AA2D19"/>
    <w:rsid w:val="00AA3CA0"/>
    <w:rsid w:val="00AA67A9"/>
    <w:rsid w:val="00AA6856"/>
    <w:rsid w:val="00AA72F2"/>
    <w:rsid w:val="00AA7A6B"/>
    <w:rsid w:val="00AB0889"/>
    <w:rsid w:val="00AB1FCA"/>
    <w:rsid w:val="00AB2CFE"/>
    <w:rsid w:val="00AB4976"/>
    <w:rsid w:val="00AB513B"/>
    <w:rsid w:val="00AB5167"/>
    <w:rsid w:val="00AC0270"/>
    <w:rsid w:val="00AC3934"/>
    <w:rsid w:val="00AC3EA3"/>
    <w:rsid w:val="00AC792D"/>
    <w:rsid w:val="00AD330D"/>
    <w:rsid w:val="00AD5A61"/>
    <w:rsid w:val="00AD665F"/>
    <w:rsid w:val="00AE0D98"/>
    <w:rsid w:val="00AF613D"/>
    <w:rsid w:val="00AF7B3C"/>
    <w:rsid w:val="00B01326"/>
    <w:rsid w:val="00B01D5E"/>
    <w:rsid w:val="00B03044"/>
    <w:rsid w:val="00B03047"/>
    <w:rsid w:val="00B04859"/>
    <w:rsid w:val="00B0612C"/>
    <w:rsid w:val="00B06811"/>
    <w:rsid w:val="00B117BE"/>
    <w:rsid w:val="00B123E5"/>
    <w:rsid w:val="00B23921"/>
    <w:rsid w:val="00B2417D"/>
    <w:rsid w:val="00B37A53"/>
    <w:rsid w:val="00B47D4B"/>
    <w:rsid w:val="00B578FC"/>
    <w:rsid w:val="00B632B3"/>
    <w:rsid w:val="00B63C62"/>
    <w:rsid w:val="00B657B8"/>
    <w:rsid w:val="00B70D0F"/>
    <w:rsid w:val="00B70FC1"/>
    <w:rsid w:val="00B72B7B"/>
    <w:rsid w:val="00B72F37"/>
    <w:rsid w:val="00B73CE2"/>
    <w:rsid w:val="00B84920"/>
    <w:rsid w:val="00B8556A"/>
    <w:rsid w:val="00B8568B"/>
    <w:rsid w:val="00B8750F"/>
    <w:rsid w:val="00B9709C"/>
    <w:rsid w:val="00BA027D"/>
    <w:rsid w:val="00BA3AC7"/>
    <w:rsid w:val="00BA528D"/>
    <w:rsid w:val="00BA6B6C"/>
    <w:rsid w:val="00BB0DEE"/>
    <w:rsid w:val="00BB139D"/>
    <w:rsid w:val="00BB383E"/>
    <w:rsid w:val="00BB41CE"/>
    <w:rsid w:val="00BB6949"/>
    <w:rsid w:val="00BC159C"/>
    <w:rsid w:val="00BC33AC"/>
    <w:rsid w:val="00BD02F1"/>
    <w:rsid w:val="00BD33C7"/>
    <w:rsid w:val="00BD5087"/>
    <w:rsid w:val="00BE7ADB"/>
    <w:rsid w:val="00BF1BEB"/>
    <w:rsid w:val="00BF3DA1"/>
    <w:rsid w:val="00BF60C7"/>
    <w:rsid w:val="00C012A3"/>
    <w:rsid w:val="00C07B0B"/>
    <w:rsid w:val="00C11138"/>
    <w:rsid w:val="00C12BD3"/>
    <w:rsid w:val="00C12C9C"/>
    <w:rsid w:val="00C163BC"/>
    <w:rsid w:val="00C16F19"/>
    <w:rsid w:val="00C234A7"/>
    <w:rsid w:val="00C246AA"/>
    <w:rsid w:val="00C248AD"/>
    <w:rsid w:val="00C26483"/>
    <w:rsid w:val="00C30EB1"/>
    <w:rsid w:val="00C31DAA"/>
    <w:rsid w:val="00C32CF4"/>
    <w:rsid w:val="00C36E54"/>
    <w:rsid w:val="00C405A0"/>
    <w:rsid w:val="00C52A7B"/>
    <w:rsid w:val="00C53D56"/>
    <w:rsid w:val="00C6324C"/>
    <w:rsid w:val="00C67215"/>
    <w:rsid w:val="00C679AA"/>
    <w:rsid w:val="00C70393"/>
    <w:rsid w:val="00C724CF"/>
    <w:rsid w:val="00C73AD9"/>
    <w:rsid w:val="00C75972"/>
    <w:rsid w:val="00C82792"/>
    <w:rsid w:val="00C92B6A"/>
    <w:rsid w:val="00C943F3"/>
    <w:rsid w:val="00C948FD"/>
    <w:rsid w:val="00CA2342"/>
    <w:rsid w:val="00CA2D9C"/>
    <w:rsid w:val="00CB0941"/>
    <w:rsid w:val="00CB2220"/>
    <w:rsid w:val="00CB28AA"/>
    <w:rsid w:val="00CB4192"/>
    <w:rsid w:val="00CB43D5"/>
    <w:rsid w:val="00CB45D9"/>
    <w:rsid w:val="00CB7ADF"/>
    <w:rsid w:val="00CC76F9"/>
    <w:rsid w:val="00CD066B"/>
    <w:rsid w:val="00CD3ECE"/>
    <w:rsid w:val="00CD46E2"/>
    <w:rsid w:val="00CE1799"/>
    <w:rsid w:val="00CE23E4"/>
    <w:rsid w:val="00CE6099"/>
    <w:rsid w:val="00CF4284"/>
    <w:rsid w:val="00D00D0B"/>
    <w:rsid w:val="00D02AEB"/>
    <w:rsid w:val="00D03A73"/>
    <w:rsid w:val="00D04B69"/>
    <w:rsid w:val="00D05913"/>
    <w:rsid w:val="00D14CE2"/>
    <w:rsid w:val="00D17FBC"/>
    <w:rsid w:val="00D20506"/>
    <w:rsid w:val="00D23C73"/>
    <w:rsid w:val="00D32663"/>
    <w:rsid w:val="00D35647"/>
    <w:rsid w:val="00D36121"/>
    <w:rsid w:val="00D368EE"/>
    <w:rsid w:val="00D40420"/>
    <w:rsid w:val="00D513E6"/>
    <w:rsid w:val="00D52C6C"/>
    <w:rsid w:val="00D537FA"/>
    <w:rsid w:val="00D61ECA"/>
    <w:rsid w:val="00D65CD3"/>
    <w:rsid w:val="00D71A0C"/>
    <w:rsid w:val="00D7370A"/>
    <w:rsid w:val="00D74CE1"/>
    <w:rsid w:val="00D80D99"/>
    <w:rsid w:val="00D81B45"/>
    <w:rsid w:val="00D821FB"/>
    <w:rsid w:val="00D9503C"/>
    <w:rsid w:val="00D969E1"/>
    <w:rsid w:val="00D96DC4"/>
    <w:rsid w:val="00DA300B"/>
    <w:rsid w:val="00DA3DD7"/>
    <w:rsid w:val="00DA464F"/>
    <w:rsid w:val="00DA5E13"/>
    <w:rsid w:val="00DB4A18"/>
    <w:rsid w:val="00DB501B"/>
    <w:rsid w:val="00DD3E72"/>
    <w:rsid w:val="00DD45CB"/>
    <w:rsid w:val="00DD73EF"/>
    <w:rsid w:val="00DE0E22"/>
    <w:rsid w:val="00DE23E8"/>
    <w:rsid w:val="00DE428E"/>
    <w:rsid w:val="00DE63F4"/>
    <w:rsid w:val="00DE6C64"/>
    <w:rsid w:val="00DE6EE5"/>
    <w:rsid w:val="00DF187F"/>
    <w:rsid w:val="00DF2F75"/>
    <w:rsid w:val="00DF5CC6"/>
    <w:rsid w:val="00DF6017"/>
    <w:rsid w:val="00E0128B"/>
    <w:rsid w:val="00E01647"/>
    <w:rsid w:val="00E040E1"/>
    <w:rsid w:val="00E11C78"/>
    <w:rsid w:val="00E15886"/>
    <w:rsid w:val="00E1640A"/>
    <w:rsid w:val="00E17777"/>
    <w:rsid w:val="00E2059E"/>
    <w:rsid w:val="00E20B91"/>
    <w:rsid w:val="00E228AF"/>
    <w:rsid w:val="00E2497A"/>
    <w:rsid w:val="00E24A4F"/>
    <w:rsid w:val="00E329E2"/>
    <w:rsid w:val="00E333DF"/>
    <w:rsid w:val="00E36706"/>
    <w:rsid w:val="00E42E70"/>
    <w:rsid w:val="00E46634"/>
    <w:rsid w:val="00E46FF8"/>
    <w:rsid w:val="00E505CC"/>
    <w:rsid w:val="00E512CF"/>
    <w:rsid w:val="00E54FDD"/>
    <w:rsid w:val="00E57DD7"/>
    <w:rsid w:val="00E631DB"/>
    <w:rsid w:val="00E64E17"/>
    <w:rsid w:val="00E7173D"/>
    <w:rsid w:val="00E7224B"/>
    <w:rsid w:val="00E73807"/>
    <w:rsid w:val="00E84E3C"/>
    <w:rsid w:val="00E852EA"/>
    <w:rsid w:val="00E8602A"/>
    <w:rsid w:val="00E87BDC"/>
    <w:rsid w:val="00E87E35"/>
    <w:rsid w:val="00E91D95"/>
    <w:rsid w:val="00E920EE"/>
    <w:rsid w:val="00E93872"/>
    <w:rsid w:val="00E95593"/>
    <w:rsid w:val="00EA183B"/>
    <w:rsid w:val="00EA3D3C"/>
    <w:rsid w:val="00EA70D9"/>
    <w:rsid w:val="00EB48A2"/>
    <w:rsid w:val="00EC21FB"/>
    <w:rsid w:val="00EC43FA"/>
    <w:rsid w:val="00EC7CC3"/>
    <w:rsid w:val="00ED2FEE"/>
    <w:rsid w:val="00ED4B49"/>
    <w:rsid w:val="00ED7893"/>
    <w:rsid w:val="00EE1A71"/>
    <w:rsid w:val="00EE1D9F"/>
    <w:rsid w:val="00EF30B9"/>
    <w:rsid w:val="00EF6850"/>
    <w:rsid w:val="00F03DCA"/>
    <w:rsid w:val="00F101FC"/>
    <w:rsid w:val="00F12034"/>
    <w:rsid w:val="00F20A03"/>
    <w:rsid w:val="00F210C1"/>
    <w:rsid w:val="00F22C8A"/>
    <w:rsid w:val="00F24C20"/>
    <w:rsid w:val="00F254A4"/>
    <w:rsid w:val="00F327A2"/>
    <w:rsid w:val="00F32CDA"/>
    <w:rsid w:val="00F346E4"/>
    <w:rsid w:val="00F36C50"/>
    <w:rsid w:val="00F42AAD"/>
    <w:rsid w:val="00F43AFF"/>
    <w:rsid w:val="00F44CB0"/>
    <w:rsid w:val="00F46494"/>
    <w:rsid w:val="00F501E3"/>
    <w:rsid w:val="00F558AB"/>
    <w:rsid w:val="00F60755"/>
    <w:rsid w:val="00F61D89"/>
    <w:rsid w:val="00F62466"/>
    <w:rsid w:val="00F63862"/>
    <w:rsid w:val="00F6475D"/>
    <w:rsid w:val="00F72B5C"/>
    <w:rsid w:val="00F77F74"/>
    <w:rsid w:val="00F810E1"/>
    <w:rsid w:val="00F8531A"/>
    <w:rsid w:val="00F86ABB"/>
    <w:rsid w:val="00F87688"/>
    <w:rsid w:val="00F92163"/>
    <w:rsid w:val="00F97039"/>
    <w:rsid w:val="00FA0023"/>
    <w:rsid w:val="00FA0258"/>
    <w:rsid w:val="00FA3FC9"/>
    <w:rsid w:val="00FA4B3B"/>
    <w:rsid w:val="00FB1105"/>
    <w:rsid w:val="00FB3CD3"/>
    <w:rsid w:val="00FB454E"/>
    <w:rsid w:val="00FB7D2D"/>
    <w:rsid w:val="00FC3958"/>
    <w:rsid w:val="00FD242F"/>
    <w:rsid w:val="00FD6A67"/>
    <w:rsid w:val="00FD7648"/>
    <w:rsid w:val="00FE0B9C"/>
    <w:rsid w:val="00FE2770"/>
    <w:rsid w:val="00FE6F42"/>
    <w:rsid w:val="00FF00CC"/>
    <w:rsid w:val="00FF49BC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EA237"/>
  <w15:docId w15:val="{757ABA37-7D5A-42D5-8BA2-C3ABF0C3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tabs>
        <w:tab w:val="num" w:pos="567"/>
      </w:tabs>
      <w:spacing w:before="240"/>
      <w:ind w:left="567" w:hanging="567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tabs>
        <w:tab w:val="num" w:pos="567"/>
      </w:tabs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tabs>
        <w:tab w:val="num" w:pos="567"/>
      </w:tabs>
      <w:spacing w:before="40" w:after="120"/>
      <w:ind w:left="567" w:hanging="567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tabs>
        <w:tab w:val="num" w:pos="567"/>
      </w:tabs>
      <w:ind w:left="567" w:hanging="567"/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tabs>
        <w:tab w:val="num" w:pos="567"/>
      </w:tabs>
      <w:ind w:left="567" w:hanging="567"/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Unresolved Mention"/>
    <w:basedOn w:val="a1"/>
    <w:uiPriority w:val="99"/>
    <w:semiHidden/>
    <w:unhideWhenUsed/>
    <w:rsid w:val="00895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FRONDOC-1086935359-10120</_dlc_DocId>
    <_dlc_DocIdUrl xmlns="26005759-6815-4540-b8ea-913958d74f23">
      <Url>https://frontiersin.sharepoint.com/Publishing/PubOps/Production/_layouts/15/DocIdRedir.aspx?ID=FRONDOC-1086935359-10120</Url>
      <Description>FRONDOC-1086935359-10120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6fd1d3709ebdae3c6e0eeb2d23db798b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830d6d9b807b871f8ec19ed92d251fd0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47FD6E-73F0-4542-8474-D6680317EF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9F80FA-172A-49E6-812C-44A6388DD2F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80633FE-2C4D-43D3-9027-7B70B5BC8799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51F9E78B-9130-4244-A349-202827F2937E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37D19558-80B8-407F-9A85-A5582859BF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5586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Frontiers</dc:creator>
  <cp:keywords/>
  <dc:description/>
  <cp:lastModifiedBy>祎萌 杜</cp:lastModifiedBy>
  <cp:revision>601</cp:revision>
  <cp:lastPrinted>2013-10-03T12:51:00Z</cp:lastPrinted>
  <dcterms:created xsi:type="dcterms:W3CDTF">2022-11-17T16:52:00Z</dcterms:created>
  <dcterms:modified xsi:type="dcterms:W3CDTF">2023-02-20T14:02:00Z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1f20ac40-4545-4ae8-9e88-2ffc72570862</vt:lpwstr>
  </property>
  <property fmtid="{D5CDD505-2E9C-101B-9397-08002B2CF9AE}" pid="4" name="Order">
    <vt:r8>1012000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Mendeley Document_1">
    <vt:lpwstr>True</vt:lpwstr>
  </property>
  <property fmtid="{D5CDD505-2E9C-101B-9397-08002B2CF9AE}" pid="11" name="Mendeley User Name_1">
    <vt:lpwstr>duyimeng2010@hotmail.com@www.mendeley.com</vt:lpwstr>
  </property>
  <property fmtid="{D5CDD505-2E9C-101B-9397-08002B2CF9AE}" pid="12" name="Mendeley Citation Style_1">
    <vt:lpwstr>http://www.zotero.org/styles/vancouver</vt:lpwstr>
  </property>
  <property fmtid="{D5CDD505-2E9C-101B-9397-08002B2CF9AE}" pid="13" name="Mendeley Recent Style Id 0_1">
    <vt:lpwstr>http://www.zotero.org/styles/american-political-science-association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Id 1_1">
    <vt:lpwstr>http://www.zotero.org/styles/apa</vt:lpwstr>
  </property>
  <property fmtid="{D5CDD505-2E9C-101B-9397-08002B2CF9AE}" pid="16" name="Mendeley Recent Style Name 1_1">
    <vt:lpwstr>American Psychological Association 7th edition</vt:lpwstr>
  </property>
  <property fmtid="{D5CDD505-2E9C-101B-9397-08002B2CF9AE}" pid="17" name="Mendeley Recent Style Id 2_1">
    <vt:lpwstr>http://www.zotero.org/styles/american-sociological-association</vt:lpwstr>
  </property>
  <property fmtid="{D5CDD505-2E9C-101B-9397-08002B2CF9AE}" pid="18" name="Mendeley Recent Style Name 2_1">
    <vt:lpwstr>American Sociological Association 6th edition</vt:lpwstr>
  </property>
  <property fmtid="{D5CDD505-2E9C-101B-9397-08002B2CF9AE}" pid="19" name="Mendeley Recent Style Id 3_1">
    <vt:lpwstr>http://www.zotero.org/styles/chicago-author-date</vt:lpwstr>
  </property>
  <property fmtid="{D5CDD505-2E9C-101B-9397-08002B2CF9AE}" pid="20" name="Mendeley Recent Style Name 3_1">
    <vt:lpwstr>Chicago Manual of Style 17th edition (author-date)</vt:lpwstr>
  </property>
  <property fmtid="{D5CDD505-2E9C-101B-9397-08002B2CF9AE}" pid="21" name="Mendeley Recent Style Id 4_1">
    <vt:lpwstr>http://www.zotero.org/styles/harvard1</vt:lpwstr>
  </property>
  <property fmtid="{D5CDD505-2E9C-101B-9397-08002B2CF9AE}" pid="22" name="Mendeley Recent Style Name 4_1">
    <vt:lpwstr>Harvard reference format 1 (deprecated)</vt:lpwstr>
  </property>
  <property fmtid="{D5CDD505-2E9C-101B-9397-08002B2CF9AE}" pid="23" name="Mendeley Recent Style Id 5_1">
    <vt:lpwstr>http://www.zotero.org/styles/ieee</vt:lpwstr>
  </property>
  <property fmtid="{D5CDD505-2E9C-101B-9397-08002B2CF9AE}" pid="24" name="Mendeley Recent Style Name 5_1">
    <vt:lpwstr>IEEE</vt:lpwstr>
  </property>
  <property fmtid="{D5CDD505-2E9C-101B-9397-08002B2CF9AE}" pid="25" name="Mendeley Recent Style Id 6_1">
    <vt:lpwstr>http://www.zotero.org/styles/modern-humanities-research-association</vt:lpwstr>
  </property>
  <property fmtid="{D5CDD505-2E9C-101B-9397-08002B2CF9AE}" pid="26" name="Mendeley Recent Style Name 6_1">
    <vt:lpwstr>Modern Humanities Research Association 3rd edition (note with bibliography)</vt:lpwstr>
  </property>
  <property fmtid="{D5CDD505-2E9C-101B-9397-08002B2CF9AE}" pid="27" name="Mendeley Recent Style Id 7_1">
    <vt:lpwstr>http://www.zotero.org/styles/modern-language-association</vt:lpwstr>
  </property>
  <property fmtid="{D5CDD505-2E9C-101B-9397-08002B2CF9AE}" pid="28" name="Mendeley Recent Style Name 7_1">
    <vt:lpwstr>Modern Language Association 8th edition</vt:lpwstr>
  </property>
  <property fmtid="{D5CDD505-2E9C-101B-9397-08002B2CF9AE}" pid="29" name="Mendeley Recent Style Id 8_1">
    <vt:lpwstr>http://www.zotero.org/styles/nature</vt:lpwstr>
  </property>
  <property fmtid="{D5CDD505-2E9C-101B-9397-08002B2CF9AE}" pid="30" name="Mendeley Recent Style Name 8_1">
    <vt:lpwstr>Nature</vt:lpwstr>
  </property>
  <property fmtid="{D5CDD505-2E9C-101B-9397-08002B2CF9AE}" pid="31" name="Mendeley Recent Style Id 9_1">
    <vt:lpwstr>http://www.zotero.org/styles/vancouver</vt:lpwstr>
  </property>
  <property fmtid="{D5CDD505-2E9C-101B-9397-08002B2CF9AE}" pid="32" name="Mendeley Recent Style Name 9_1">
    <vt:lpwstr>Vancouver</vt:lpwstr>
  </property>
</Properties>
</file>