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A0E6F2" w14:textId="4FA2E2B4" w:rsidR="00935372" w:rsidRDefault="00935372" w:rsidP="004E3572">
      <w:pPr>
        <w:pStyle w:val="Manuscriptheading1"/>
        <w:tabs>
          <w:tab w:val="left" w:pos="360"/>
        </w:tabs>
        <w:spacing w:line="480" w:lineRule="auto"/>
        <w:ind w:left="360" w:hanging="360"/>
        <w:rPr>
          <w:sz w:val="16"/>
          <w:szCs w:val="16"/>
        </w:rPr>
      </w:pPr>
      <w:bookmarkStart w:id="0" w:name="_Toc487459366"/>
    </w:p>
    <w:p w14:paraId="637C47E9" w14:textId="4D0154C6" w:rsidR="00323BA3" w:rsidRPr="007964BA" w:rsidRDefault="00323BA3" w:rsidP="00FE4A9B">
      <w:pPr>
        <w:pStyle w:val="Caption"/>
        <w:spacing w:line="240" w:lineRule="auto"/>
        <w:jc w:val="both"/>
      </w:pPr>
      <w:bookmarkStart w:id="1" w:name="_Ref78819380"/>
      <w:bookmarkStart w:id="2" w:name="_Toc83891968"/>
      <w:bookmarkStart w:id="3" w:name="_Toc83892020"/>
      <w:bookmarkStart w:id="4" w:name="_Toc83892035"/>
      <w:bookmarkStart w:id="5" w:name="_Toc83892056"/>
      <w:bookmarkStart w:id="6" w:name="_Toc85536736"/>
      <w:bookmarkStart w:id="7" w:name="_Hlk79156396"/>
      <w:bookmarkStart w:id="8" w:name="_Hlk79104297"/>
      <w:bookmarkEnd w:id="0"/>
      <w:r w:rsidRPr="007964BA">
        <w:t xml:space="preserve">Table </w:t>
      </w:r>
      <w:r w:rsidR="00EB2346" w:rsidRPr="007964BA">
        <w:fldChar w:fldCharType="begin"/>
      </w:r>
      <w:r w:rsidR="00EB2346" w:rsidRPr="007964BA">
        <w:instrText xml:space="preserve"> SEQ Table \* ARABIC </w:instrText>
      </w:r>
      <w:r w:rsidR="00EB2346" w:rsidRPr="007964BA">
        <w:fldChar w:fldCharType="separate"/>
      </w:r>
      <w:r w:rsidR="008D238D">
        <w:rPr>
          <w:noProof/>
        </w:rPr>
        <w:t>1</w:t>
      </w:r>
      <w:r w:rsidR="00EB2346" w:rsidRPr="007964BA">
        <w:rPr>
          <w:noProof/>
        </w:rPr>
        <w:fldChar w:fldCharType="end"/>
      </w:r>
      <w:bookmarkEnd w:id="1"/>
      <w:r w:rsidR="00C60FF2" w:rsidRPr="007964BA">
        <w:tab/>
      </w:r>
      <w:r w:rsidR="00C60FF2" w:rsidRPr="007964BA">
        <w:tab/>
      </w:r>
      <w:r w:rsidRPr="00FE4A9B">
        <w:t>Pa</w:t>
      </w:r>
      <w:r w:rsidR="002457BE" w:rsidRPr="00FE4A9B">
        <w:t xml:space="preserve">tients’ </w:t>
      </w:r>
      <w:r w:rsidRPr="00FE4A9B">
        <w:t>characteristics and outcome</w:t>
      </w:r>
      <w:r w:rsidR="001850C2" w:rsidRPr="00FE4A9B">
        <w:t>s</w:t>
      </w:r>
      <w:r w:rsidRPr="00FE4A9B">
        <w:t xml:space="preserve"> of interest in studies</w:t>
      </w:r>
      <w:r w:rsidR="001F7162" w:rsidRPr="00FE4A9B">
        <w:t xml:space="preserve"> included in the evidence synthesis</w:t>
      </w:r>
      <w:bookmarkEnd w:id="2"/>
      <w:bookmarkEnd w:id="3"/>
      <w:bookmarkEnd w:id="4"/>
      <w:bookmarkEnd w:id="5"/>
      <w:bookmarkEnd w:id="6"/>
    </w:p>
    <w:tbl>
      <w:tblPr>
        <w:tblStyle w:val="PlainTable4"/>
        <w:tblW w:w="5000" w:type="pct"/>
        <w:tblBorders>
          <w:insideH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775"/>
        <w:gridCol w:w="1523"/>
        <w:gridCol w:w="1523"/>
        <w:gridCol w:w="602"/>
        <w:gridCol w:w="1272"/>
        <w:gridCol w:w="937"/>
        <w:gridCol w:w="602"/>
        <w:gridCol w:w="602"/>
        <w:gridCol w:w="686"/>
        <w:gridCol w:w="686"/>
        <w:gridCol w:w="686"/>
        <w:gridCol w:w="686"/>
        <w:gridCol w:w="602"/>
        <w:gridCol w:w="659"/>
      </w:tblGrid>
      <w:tr w:rsidR="009D5CCF" w:rsidRPr="005D190F" w14:paraId="171333EE" w14:textId="675CA9BE" w:rsidTr="00110B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FDE4AB2" w14:textId="44A84525" w:rsidR="009D5CCF" w:rsidRPr="007964BA" w:rsidRDefault="009D5CCF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bookmarkStart w:id="9" w:name="_Hlk78984872"/>
            <w:r w:rsidRPr="007964BA">
              <w:rPr>
                <w:sz w:val="16"/>
                <w:szCs w:val="16"/>
              </w:rPr>
              <w:t>Study acronym or primary author (year)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14DF924" w14:textId="38206BF9" w:rsidR="009D5CCF" w:rsidRPr="007964BA" w:rsidRDefault="009D5CCF" w:rsidP="00110BD4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Country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DE442E3" w14:textId="20CF5D24" w:rsidR="009D5CCF" w:rsidRPr="007964BA" w:rsidRDefault="009D5CCF" w:rsidP="00110BD4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Median age (range)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18E6EF76" w14:textId="0E639702" w:rsidR="009D5CCF" w:rsidRPr="007964BA" w:rsidRDefault="009D5CCF" w:rsidP="00110BD4">
            <w:pPr>
              <w:ind w:left="113" w:right="113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Disease stage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6E7D320B" w14:textId="4721B137" w:rsidR="009D5CCF" w:rsidRPr="007964BA" w:rsidRDefault="009D5CCF" w:rsidP="00110BD4">
            <w:pPr>
              <w:ind w:left="113" w:right="113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 xml:space="preserve">HPV status detection </w:t>
            </w:r>
            <w:r>
              <w:rPr>
                <w:rFonts w:eastAsiaTheme="minorHAnsi"/>
                <w:sz w:val="16"/>
                <w:szCs w:val="16"/>
              </w:rPr>
              <w:t xml:space="preserve">methodology </w:t>
            </w:r>
            <w:r>
              <w:rPr>
                <w:sz w:val="16"/>
                <w:szCs w:val="16"/>
              </w:rPr>
              <w:t>∫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53F5C854" w14:textId="59C59D2A" w:rsidR="009D5CCF" w:rsidRPr="007964BA" w:rsidRDefault="009D5CCF" w:rsidP="00110BD4">
            <w:pPr>
              <w:ind w:left="113" w:right="113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Sub-sites that HPV status was assessed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54AEEBC7" w14:textId="78EBAF5A" w:rsidR="009D5CCF" w:rsidRPr="004C66CE" w:rsidRDefault="009D5CCF" w:rsidP="00110BD4">
            <w:pPr>
              <w:spacing w:before="40" w:after="40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bCs w:val="0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N</w:t>
            </w:r>
            <w:r w:rsidRPr="007964BA">
              <w:rPr>
                <w:rFonts w:eastAsiaTheme="minorHAnsi"/>
                <w:sz w:val="16"/>
                <w:szCs w:val="16"/>
                <w:vertAlign w:val="subscript"/>
              </w:rPr>
              <w:t>HNC</w:t>
            </w:r>
            <w:r w:rsidR="004C66CE">
              <w:rPr>
                <w:rFonts w:eastAsiaTheme="minorHAnsi"/>
                <w:b w:val="0"/>
                <w:bCs w:val="0"/>
                <w:sz w:val="16"/>
                <w:szCs w:val="16"/>
              </w:rPr>
              <w:t xml:space="preserve"> </w:t>
            </w:r>
            <w:r w:rsidRPr="007964BA">
              <w:rPr>
                <w:rFonts w:eastAsiaTheme="minorHAnsi"/>
                <w:sz w:val="16"/>
                <w:szCs w:val="16"/>
              </w:rPr>
              <w:t>enrolled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6DEE39B4" w14:textId="21DFAA5E" w:rsidR="009D5CCF" w:rsidRPr="004C66CE" w:rsidRDefault="009D5CCF" w:rsidP="00110BD4">
            <w:pPr>
              <w:spacing w:before="40" w:after="40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bCs w:val="0"/>
                <w:sz w:val="16"/>
                <w:szCs w:val="16"/>
                <w:vertAlign w:val="subscript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N</w:t>
            </w:r>
            <w:r w:rsidRPr="007964BA">
              <w:rPr>
                <w:rFonts w:eastAsiaTheme="minorHAnsi"/>
                <w:sz w:val="16"/>
                <w:szCs w:val="16"/>
                <w:vertAlign w:val="subscript"/>
              </w:rPr>
              <w:t>HNC</w:t>
            </w:r>
            <w:r w:rsidR="004C66CE">
              <w:rPr>
                <w:rFonts w:eastAsiaTheme="minorHAnsi"/>
                <w:b w:val="0"/>
                <w:bCs w:val="0"/>
                <w:sz w:val="16"/>
                <w:szCs w:val="16"/>
                <w:vertAlign w:val="subscript"/>
              </w:rPr>
              <w:t xml:space="preserve"> </w:t>
            </w:r>
            <w:r w:rsidRPr="007964BA">
              <w:rPr>
                <w:rFonts w:eastAsiaTheme="minorHAnsi"/>
                <w:sz w:val="16"/>
                <w:szCs w:val="16"/>
              </w:rPr>
              <w:t>HPV+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192178C1" w14:textId="429F1F53" w:rsidR="009D5CCF" w:rsidRPr="007964BA" w:rsidRDefault="004C66CE" w:rsidP="00110BD4">
            <w:pPr>
              <w:ind w:left="113" w:right="113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N</w:t>
            </w:r>
            <w:r w:rsidRPr="007964BA">
              <w:rPr>
                <w:rFonts w:eastAsiaTheme="minorHAnsi"/>
                <w:sz w:val="16"/>
                <w:szCs w:val="16"/>
                <w:vertAlign w:val="subscript"/>
              </w:rPr>
              <w:t>HNC</w:t>
            </w:r>
            <w:r>
              <w:rPr>
                <w:rFonts w:eastAsiaTheme="minorHAnsi"/>
                <w:b w:val="0"/>
                <w:bCs w:val="0"/>
                <w:sz w:val="16"/>
                <w:szCs w:val="16"/>
                <w:vertAlign w:val="subscript"/>
              </w:rPr>
              <w:t xml:space="preserve"> </w:t>
            </w:r>
            <w:r w:rsidRPr="007964BA">
              <w:rPr>
                <w:rFonts w:eastAsiaTheme="minorHAnsi"/>
                <w:sz w:val="16"/>
                <w:szCs w:val="16"/>
              </w:rPr>
              <w:t>HPV</w:t>
            </w:r>
            <w:r>
              <w:rPr>
                <w:rFonts w:eastAsiaTheme="minorHAnsi"/>
                <w:sz w:val="16"/>
                <w:szCs w:val="16"/>
              </w:rPr>
              <w:t>-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0E4798C3" w14:textId="5B55CE3A" w:rsidR="009D5CCF" w:rsidRPr="007964BA" w:rsidRDefault="009D5CCF" w:rsidP="00110BD4">
            <w:pPr>
              <w:ind w:left="113" w:right="113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 xml:space="preserve">HPV </w:t>
            </w:r>
            <w:r w:rsidR="005D190F" w:rsidRPr="005D190F">
              <w:rPr>
                <w:rFonts w:eastAsiaTheme="minorHAnsi"/>
                <w:sz w:val="16"/>
                <w:szCs w:val="16"/>
              </w:rPr>
              <w:t>prevalence</w:t>
            </w:r>
            <w:r w:rsidRPr="007964BA">
              <w:rPr>
                <w:rFonts w:eastAsiaTheme="minorHAnsi"/>
                <w:sz w:val="16"/>
                <w:szCs w:val="16"/>
              </w:rPr>
              <w:t xml:space="preserve"> (%) in HNC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7826A243" w14:textId="77777777" w:rsidR="009D5CCF" w:rsidRPr="007964BA" w:rsidRDefault="009D5CCF" w:rsidP="00110BD4">
            <w:pPr>
              <w:spacing w:before="40" w:after="40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bCs w:val="0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N</w:t>
            </w:r>
            <w:r w:rsidRPr="007964BA">
              <w:rPr>
                <w:rFonts w:eastAsiaTheme="minorHAnsi"/>
                <w:sz w:val="16"/>
                <w:szCs w:val="16"/>
                <w:vertAlign w:val="subscript"/>
              </w:rPr>
              <w:t>OPC</w:t>
            </w:r>
          </w:p>
          <w:p w14:paraId="41A52EA8" w14:textId="7D2BDCBF" w:rsidR="009D5CCF" w:rsidRPr="007964BA" w:rsidRDefault="009D5CCF" w:rsidP="00110BD4">
            <w:pPr>
              <w:ind w:left="113" w:right="113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enrolled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42866053" w14:textId="431072FD" w:rsidR="009D5CCF" w:rsidRPr="007964BA" w:rsidRDefault="009D5CCF" w:rsidP="00110BD4">
            <w:pPr>
              <w:ind w:left="113" w:right="113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OPC fraction (%) in HNC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73227853" w14:textId="7480EA68" w:rsidR="009D5CCF" w:rsidRPr="007964BA" w:rsidRDefault="009D5CCF" w:rsidP="00110BD4">
            <w:pPr>
              <w:spacing w:before="40" w:after="40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bCs w:val="0"/>
                <w:sz w:val="16"/>
                <w:szCs w:val="16"/>
                <w:vertAlign w:val="subscript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N</w:t>
            </w:r>
            <w:r w:rsidRPr="007964BA">
              <w:rPr>
                <w:rFonts w:eastAsiaTheme="minorHAnsi"/>
                <w:sz w:val="16"/>
                <w:szCs w:val="16"/>
                <w:vertAlign w:val="subscript"/>
              </w:rPr>
              <w:t>OPC</w:t>
            </w:r>
          </w:p>
          <w:p w14:paraId="24D63F1B" w14:textId="0C6EFEFE" w:rsidR="009D5CCF" w:rsidRPr="007964BA" w:rsidRDefault="009D5CCF" w:rsidP="00110BD4">
            <w:pPr>
              <w:ind w:left="113" w:right="113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HPV+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textDirection w:val="btLr"/>
            <w:vAlign w:val="center"/>
          </w:tcPr>
          <w:p w14:paraId="68E8C69F" w14:textId="78B9907E" w:rsidR="009D5CCF" w:rsidRPr="005D190F" w:rsidRDefault="009D5CCF" w:rsidP="00110BD4">
            <w:pPr>
              <w:ind w:left="113" w:right="113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pacing w:val="-8"/>
                <w:sz w:val="16"/>
                <w:szCs w:val="16"/>
              </w:rPr>
            </w:pPr>
            <w:r w:rsidRPr="005D190F">
              <w:rPr>
                <w:rFonts w:eastAsiaTheme="minorHAnsi"/>
                <w:spacing w:val="-8"/>
                <w:sz w:val="16"/>
                <w:szCs w:val="16"/>
              </w:rPr>
              <w:t xml:space="preserve">HPV </w:t>
            </w:r>
            <w:r w:rsidR="005D190F" w:rsidRPr="005D190F">
              <w:rPr>
                <w:rFonts w:eastAsiaTheme="minorHAnsi"/>
                <w:spacing w:val="-8"/>
                <w:sz w:val="16"/>
                <w:szCs w:val="16"/>
              </w:rPr>
              <w:t>prevalence</w:t>
            </w:r>
            <w:r w:rsidRPr="005D190F">
              <w:rPr>
                <w:rFonts w:eastAsiaTheme="minorHAnsi"/>
                <w:spacing w:val="-8"/>
                <w:sz w:val="16"/>
                <w:szCs w:val="16"/>
              </w:rPr>
              <w:t xml:space="preserve"> (%) in OPC</w:t>
            </w:r>
          </w:p>
        </w:tc>
      </w:tr>
      <w:tr w:rsidR="009D5CCF" w:rsidRPr="007964BA" w14:paraId="75090A70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41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CDDFA2" w14:textId="34224E12" w:rsidR="009D5CCF" w:rsidRPr="007964BA" w:rsidRDefault="009D5CCF" w:rsidP="00110BD4">
            <w:pPr>
              <w:contextualSpacing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INTERVENTIONAL STUDIES</w:t>
            </w:r>
          </w:p>
        </w:tc>
      </w:tr>
      <w:tr w:rsidR="00770DE7" w:rsidRPr="007964BA" w14:paraId="6836062C" w14:textId="4518B17B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3A4E8E" w14:textId="33DD7035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NCT01045421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PEVuZE5vdGU+PENpdGU+PEF1dGhvcj5NZWxpY2hhcjwvQXV0aG9yPjxZZWFyPjIwMTU8L1llYXI+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PEVuZE5vdGU+PENpdGU+PEF1dGhvcj5NZWxpY2hhcjwvQXV0aG9yPjxZZWFyPjIwMTU8L1llYXI+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[61]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67094C1" w14:textId="23BA7C1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CZ, FR, PL, USA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E464D7" w14:textId="353365E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58 (52–65)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1FD8258" w14:textId="6E75896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57E3592" w14:textId="59A664F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IHC</w:t>
            </w: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5DA0672" w14:textId="2FB4A1E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400E62" w14:textId="396F2F5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55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2F6C74" w14:textId="01A8EC8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14</w:t>
            </w:r>
          </w:p>
        </w:tc>
        <w:tc>
          <w:tcPr>
            <w:tcW w:w="686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294661" w14:textId="2A5EF4E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16</w:t>
            </w:r>
          </w:p>
        </w:tc>
        <w:tc>
          <w:tcPr>
            <w:tcW w:w="686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F33E1C9" w14:textId="2EE9C4A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25.5</w:t>
            </w:r>
          </w:p>
        </w:tc>
        <w:tc>
          <w:tcPr>
            <w:tcW w:w="686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A6A4120" w14:textId="7466AA8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271DFC7" w14:textId="740C6C9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7A32C4A" w14:textId="40E2215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</w:t>
            </w:r>
          </w:p>
        </w:tc>
        <w:tc>
          <w:tcPr>
            <w:tcW w:w="659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F5D8EDA" w14:textId="54B71C1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3DFAD439" w14:textId="233E32DD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B97C01D" w14:textId="3079AA6A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NCT01126216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PEVuZE5vdGU+PENpdGU+PEF1dGhvcj5GaWV0a2F1PC9BdXRob3I+PFllYXI+MjAyMDwvWWVhcj48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PEVuZE5vdGU+PENpdGU+PEF1dGhvcj5GaWV0a2F1PC9BdXRob3I+PFllYXI+MjAyMDwvWWVhcj48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[62]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1E71FA" w14:textId="4E2F1A4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l-GR"/>
              </w:rPr>
            </w:pPr>
            <w:r w:rsidRPr="007964BA">
              <w:rPr>
                <w:sz w:val="16"/>
                <w:szCs w:val="16"/>
              </w:rPr>
              <w:t>DE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7B21B97" w14:textId="70913DB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l-GR"/>
              </w:rPr>
            </w:pPr>
            <w:r w:rsidRPr="007964BA">
              <w:rPr>
                <w:sz w:val="16"/>
                <w:szCs w:val="16"/>
                <w:lang w:val="el-GR"/>
              </w:rPr>
              <w:t>59 (36–80)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6D9177E" w14:textId="2E2545D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6719FC" w14:textId="7FB9907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5CB0E3" w14:textId="4BB48C7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7468D09" w14:textId="7978648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216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7F6603B" w14:textId="4887224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954B7BB" w14:textId="17E5D0F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110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A13691" w14:textId="1F7DD4A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F1ECD82" w14:textId="1B03B16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AEC56A1" w14:textId="3D0E0BF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53.7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09F7F7" w14:textId="69BCA91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32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3210D1" w14:textId="0D13211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27.6</w:t>
            </w:r>
          </w:p>
        </w:tc>
      </w:tr>
      <w:tr w:rsidR="00770DE7" w:rsidRPr="007964BA" w14:paraId="52DDDA24" w14:textId="2FBBF52C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AC6DCA" w14:textId="63BF690C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NCT01133678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PEVuZE5vdGU+PENpdGU+PEF1dGhvcj5WaWxsYWZsb3I8L0F1dGhvcj48WWVhcj4yMDE2PC9ZZWFy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PEVuZE5vdGU+PENpdGU+PEF1dGhvcj5WaWxsYWZsb3I8L0F1dGhvcj48WWVhcj4yMDE2PC9ZZWFy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[63]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653ED3" w14:textId="5D922D6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3FCCB7B" w14:textId="1C00BD8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 (27-76)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416F325" w14:textId="66F5ABC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F7A9487" w14:textId="0CE76DD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A0E0D3" w14:textId="406D4C0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B6D1F3" w14:textId="1AB4E71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94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D1A786D" w14:textId="0339F35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C4FABA" w14:textId="668EF43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550E3B4" w14:textId="0219545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62.8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7C7E57" w14:textId="1E2ACD2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F2D2F32" w14:textId="2BD5240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75.5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32F413" w14:textId="2840106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59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8B96B41" w14:textId="4F16BA1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83.1</w:t>
            </w:r>
          </w:p>
        </w:tc>
      </w:tr>
      <w:tr w:rsidR="00770DE7" w:rsidRPr="007964BA" w14:paraId="78A20FF2" w14:textId="5C548762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06689A" w14:textId="39703C3B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NCT01172769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PEVuZE5vdGU+PENpdGU+PEF1dGhvcj5HcsO8bndhbGQ8L0F1dGhvcj48WWVhcj4yMDE1PC9ZZWFy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PEVuZE5vdGU+PENpdGU+PEF1dGhvcj5HcsO8bndhbGQ8L0F1dGhvcj48WWVhcj4yMDE1PC9ZZWFy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[64]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766FB76" w14:textId="17029B7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DE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E7A766" w14:textId="496AB34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61.5 (42–79)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60DCA85" w14:textId="79CB436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A1F41AF" w14:textId="256E61E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DNA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C27A998" w14:textId="7C973FF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B0E5BC3" w14:textId="2912D7D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3462590" w14:textId="6138A90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D25D709" w14:textId="153BC35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20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16A5E5" w14:textId="3FD36DB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A331523" w14:textId="14EA194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DFB9E5" w14:textId="19DE87F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37.5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A4519EF" w14:textId="2501217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1DAB496" w14:textId="67D25CF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20.0</w:t>
            </w:r>
          </w:p>
        </w:tc>
      </w:tr>
      <w:tr w:rsidR="00770DE7" w:rsidRPr="007964BA" w14:paraId="399DE30A" w14:textId="2E4EAD3E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C4AAE0C" w14:textId="75658A1B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NCT01195922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PEVuZE5vdGU+PENpdGU+PEF1dGhvcj5EYXk8L0F1dGhvcj48WWVhcj4yMDE5PC9ZZWFyPjxSZWNO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PEVuZE5vdGU+PENpdGU+PEF1dGhvcj5EYXk8L0F1dGhvcj48WWVhcj4yMDE5PC9ZZWFyPjxSZWNO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[65]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53E1E9B" w14:textId="3427E72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803FB5E" w14:textId="17857F8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60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BCF2C7A" w14:textId="05E6F33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5EA0A4E" w14:textId="16AF5BC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E9A1ED7" w14:textId="7EEA724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1990407" w14:textId="52EF358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7C89E4D" w14:textId="55B9E86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l-GR"/>
              </w:rPr>
            </w:pPr>
            <w:r w:rsidRPr="007964BA">
              <w:rPr>
                <w:sz w:val="16"/>
                <w:szCs w:val="16"/>
              </w:rPr>
              <w:t>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228E8CA" w14:textId="30C0AC0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FB5D86A" w14:textId="1FB732E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50.0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CCC3A2" w14:textId="6B49B30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D521CB" w14:textId="4E727AB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50.0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30A28F2" w14:textId="1DE0C6A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58F9B2" w14:textId="4E5CB3D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75.0</w:t>
            </w:r>
          </w:p>
        </w:tc>
      </w:tr>
      <w:tr w:rsidR="00770DE7" w:rsidRPr="007964BA" w14:paraId="316FD3EF" w14:textId="3F6FD0CB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91BD4AA" w14:textId="4FED1D3A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NCT01218048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PEVuZE5vdGU+PENpdGU+PEF1dGhvcj5MaTwvQXV0aG9yPjxZZWFyPjIwMTU8L1llYXI+PFJlY051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PEVuZE5vdGU+PENpdGU+PEF1dGhvcj5MaTwvQXV0aG9yPjxZZWFyPjIwMTU8L1llYXI+PFJlY051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[66]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28AB76" w14:textId="79DC8F1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BBA7C63" w14:textId="1759BC1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59 (31-93)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C42BAE7" w14:textId="080E0CA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7092110" w14:textId="606087E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462114" w14:textId="57BBC72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0A41E78" w14:textId="3DE6A2B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F5C3FD" w14:textId="5816C83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DA5E88B" w14:textId="6A946BD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5E894D" w14:textId="0677668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34.5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EDA3C86" w14:textId="1B96A01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797822C" w14:textId="02718A0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37.9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57C8B5" w14:textId="508BB16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FA9DF40" w14:textId="522AF8C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81.8</w:t>
            </w:r>
          </w:p>
        </w:tc>
      </w:tr>
      <w:tr w:rsidR="00770DE7" w:rsidRPr="007964BA" w14:paraId="1AA8864C" w14:textId="72E67C7A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A223F3C" w14:textId="3793A0FD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NCT01255800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PEVuZE5vdGU+PENpdGU+PEF1dGhvcj5Cb3dsZXM8L0F1dGhvcj48WWVhcj4yMDE2PC9ZZWFyPjxS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PEVuZE5vdGU+PENpdGU+PEF1dGhvcj5Cb3dsZXM8L0F1dGhvcj48WWVhcj4yMDE2PC9ZZWFyPjxS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[67]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60C8BDF" w14:textId="1D6AA58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E0983E" w14:textId="24D03CE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93D6C40" w14:textId="1E0843E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46E921E" w14:textId="7249B17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ISH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E84B95" w14:textId="3B251E9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2CEBCA" w14:textId="53FD124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59EE7BF" w14:textId="7D0B89F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72F5E3" w14:textId="5AF94AF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4E494E" w14:textId="50D6F49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55.6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743F92" w14:textId="2D51BE0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FA5A72" w14:textId="1D7C84D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BD9F9E6" w14:textId="6C1C70F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F42598C" w14:textId="2F4962F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25732394" w14:textId="7F7201D5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E34CC21" w14:textId="563E5ACB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NCT01345682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PEVuZE5vdGU+PENpdGU+PEF1dGhvcj5NYWNoaWVsczwvQXV0aG9yPjxZZWFyPjIwMTU8L1llYXI+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PEVuZE5vdGU+PENpdGU+PEF1dGhvcj5NYWNoaWVsczwvQXV0aG9yPjxZZWFyPjIwMTU8L1llYXI+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[68, 69]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EB0416" w14:textId="43D35FB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AR, AT, BE, BR, CH, CZ, DE, DK, ES, FR, GR, IL, IT, JP, MX, RU, SE, USA, ZA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87E282" w14:textId="5FCBA8B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A096ADF" w14:textId="3E22AC1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655B817" w14:textId="102AA75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842458" w14:textId="4C3C620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0D20EB9" w14:textId="6953D07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234 </w:t>
            </w:r>
            <w:r w:rsidRPr="007964BA">
              <w:rPr>
                <w:b/>
                <w:bCs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C5533DC" w14:textId="3EB7E9F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DA069E" w14:textId="28BE440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199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FF64FA4" w14:textId="124FF0E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15.0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331B43" w14:textId="0FCB6D5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FC07D5B" w14:textId="1612136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34.2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234D27" w14:textId="1A27864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23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3BD4E80" w14:textId="6D8ACE3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28.8</w:t>
            </w:r>
          </w:p>
        </w:tc>
      </w:tr>
      <w:tr w:rsidR="00770DE7" w:rsidRPr="007964BA" w14:paraId="5211ED5A" w14:textId="207963BC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D28B5EA" w14:textId="3FAD1525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NCT01379339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&lt;EndNote&gt;&lt;Cite&gt;&lt;Author&gt;Camille&lt;/Author&gt;&lt;Year&gt;2014&lt;/Year&gt;&lt;RecNum&gt;63&lt;/RecNum&gt;&lt;DisplayText&gt;[70]&lt;/DisplayText&gt;&lt;record&gt;&lt;rec-number&gt;63&lt;/rec-number&gt;&lt;foreign-keys&gt;&lt;key app="EN" db-id="rx22zr2sm000vkez5f9xzfffsz5pved59dfr" timestamp="1639143641"&gt;63&lt;/key&gt;&lt;/foreign-keys&gt;&lt;ref-type name="Journal Article"&gt;17&lt;/ref-type&gt;&lt;contributors&gt;&lt;authors&gt;&lt;author&gt;Camille, Nadia&lt;/author&gt;&lt;author&gt;Babu, Rita&lt;/author&gt;&lt;author&gt;Bakst, Richard Lorne&lt;/author&gt;&lt;author&gt;Gupta, Vishal&lt;/author&gt;&lt;author&gt;Miles, Brett&lt;/author&gt;&lt;author&gt;Genden, Eric Michael&lt;/author&gt;&lt;author&gt;Posner, Marshall R.&lt;/author&gt;&lt;author&gt;Misiukiewicz, Krzysztof&lt;/author&gt;&lt;/authors&gt;&lt;/contributors&gt;&lt;titles&gt;&lt;title&gt;Phase I study of cabazitaxel-PF induction chemotherapy in patients with locally advanced squamous cell carcinoma of the head and neck (SCCHN)&lt;/title&gt;&lt;secondary-title&gt;Journal of Clinical Oncology&lt;/secondary-title&gt;&lt;/titles&gt;&lt;periodical&gt;&lt;full-title&gt;Journal of Clinical Oncology&lt;/full-title&gt;&lt;/periodical&gt;&lt;pages&gt;e17009&lt;/pages&gt;&lt;volume&gt;32&lt;/volume&gt;&lt;number&gt;15_suppl&lt;/number&gt;&lt;dates&gt;&lt;year&gt;2014&lt;/year&gt;&lt;/dates&gt;&lt;urls&gt;&lt;/urls&gt;&lt;electronic-resource-num&gt;10.1200/jco.2014.32.15_suppl.e17009&lt;/electronic-resource-num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[70]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A1597AC" w14:textId="6AF1FBA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DD7A0FC" w14:textId="4CA8AE4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47A842" w14:textId="5330FC1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C0EB51C" w14:textId="4F6328A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B46B170" w14:textId="74555E0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7ECD988" w14:textId="522E1DB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89EEBF" w14:textId="3096CB7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48927C6" w14:textId="2645311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222B087" w14:textId="0A3CAB6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34.6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EA2D49" w14:textId="2CFFC87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3B4EB47" w14:textId="29CE88F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50.0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4F664D4" w14:textId="79565EA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BF3F7F7" w14:textId="302928A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69.2</w:t>
            </w:r>
          </w:p>
        </w:tc>
      </w:tr>
      <w:tr w:rsidR="00770DE7" w:rsidRPr="007964BA" w14:paraId="55FA5806" w14:textId="097CA250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4CB8378" w14:textId="566E8CBB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NCT01412229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PEVuZE5vdGU+PENpdGU+PEF1dGhvcj5XZWlzczwvQXV0aG9yPjxZZWFyPjIwMTg8L1llYXI+PFJl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PEVuZE5vdGU+PENpdGU+PEF1dGhvcj5XZWlzczwvQXV0aG9yPjxZZWFyPjIwMTg8L1llYXI+PFJl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[71]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19AA4C" w14:textId="604FE67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E7F4A0A" w14:textId="791F6B2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57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(39-70)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4484B5B" w14:textId="1944FE3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7FC735" w14:textId="2A1B32E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0A44B2" w14:textId="1E856F1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FE658E" w14:textId="4E36574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2CC2A11" w14:textId="2407A8C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2E633C" w14:textId="47780F3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8BE9F1E" w14:textId="2CC7B31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44.7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B922B6" w14:textId="4385F40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48102A5" w14:textId="178D884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65.8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B2A92B" w14:textId="0179195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D6B99FA" w14:textId="1844B04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68.0</w:t>
            </w:r>
          </w:p>
        </w:tc>
      </w:tr>
      <w:tr w:rsidR="00770DE7" w:rsidRPr="007964BA" w14:paraId="425C6795" w14:textId="73FEC729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0FC596" w14:textId="2E6F2EC4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  <w:lang w:val="el-GR"/>
              </w:rPr>
            </w:pPr>
            <w:r w:rsidRPr="007964BA">
              <w:rPr>
                <w:sz w:val="16"/>
                <w:szCs w:val="16"/>
              </w:rPr>
              <w:t>NCT01417936</w:t>
            </w:r>
            <w:r w:rsidRPr="007964BA">
              <w:rPr>
                <w:sz w:val="16"/>
                <w:szCs w:val="16"/>
                <w:lang w:val="el-GR"/>
              </w:rPr>
              <w:t xml:space="preserve"> </w:t>
            </w:r>
            <w:r w:rsidRPr="007964BA">
              <w:rPr>
                <w:sz w:val="16"/>
                <w:szCs w:val="16"/>
                <w:lang w:val="el-GR"/>
              </w:rPr>
              <w:fldChar w:fldCharType="begin">
                <w:fldData xml:space="preserve">PEVuZE5vdGU+PENpdGU+PEF1dGhvcj5NYWNoaWVsczwvQXV0aG9yPjxZZWFyPjIwMTU8L1llYXI+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==
</w:fldData>
              </w:fldChar>
            </w:r>
            <w:r w:rsidR="009053B4">
              <w:rPr>
                <w:sz w:val="16"/>
                <w:szCs w:val="16"/>
                <w:lang w:val="el-GR"/>
              </w:rPr>
              <w:instrText xml:space="preserve"> ADDIN EN.CITE </w:instrText>
            </w:r>
            <w:r w:rsidR="009053B4">
              <w:rPr>
                <w:sz w:val="16"/>
                <w:szCs w:val="16"/>
                <w:lang w:val="el-GR"/>
              </w:rPr>
              <w:fldChar w:fldCharType="begin">
                <w:fldData xml:space="preserve">PEVuZE5vdGU+PENpdGU+PEF1dGhvcj5NYWNoaWVsczwvQXV0aG9yPjxZZWFyPjIwMTU8L1llYXI+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==
</w:fldData>
              </w:fldChar>
            </w:r>
            <w:r w:rsidR="009053B4">
              <w:rPr>
                <w:sz w:val="16"/>
                <w:szCs w:val="16"/>
                <w:lang w:val="el-GR"/>
              </w:rPr>
              <w:instrText xml:space="preserve"> ADDIN EN.CITE.DATA </w:instrText>
            </w:r>
            <w:r w:rsidR="009053B4">
              <w:rPr>
                <w:sz w:val="16"/>
                <w:szCs w:val="16"/>
                <w:lang w:val="el-GR"/>
              </w:rPr>
            </w:r>
            <w:r w:rsidR="009053B4">
              <w:rPr>
                <w:sz w:val="16"/>
                <w:szCs w:val="16"/>
                <w:lang w:val="el-GR"/>
              </w:rPr>
              <w:fldChar w:fldCharType="end"/>
            </w:r>
            <w:r w:rsidRPr="007964BA">
              <w:rPr>
                <w:sz w:val="16"/>
                <w:szCs w:val="16"/>
                <w:lang w:val="el-GR"/>
              </w:rPr>
            </w:r>
            <w:r w:rsidRPr="007964BA">
              <w:rPr>
                <w:sz w:val="16"/>
                <w:szCs w:val="16"/>
                <w:lang w:val="el-GR"/>
              </w:rPr>
              <w:fldChar w:fldCharType="separate"/>
            </w:r>
            <w:r w:rsidR="009053B4">
              <w:rPr>
                <w:noProof/>
                <w:sz w:val="16"/>
                <w:szCs w:val="16"/>
                <w:lang w:val="el-GR"/>
              </w:rPr>
              <w:t>[72]</w:t>
            </w:r>
            <w:r w:rsidRPr="007964BA">
              <w:rPr>
                <w:sz w:val="16"/>
                <w:szCs w:val="16"/>
                <w:lang w:val="el-GR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53FC447" w14:textId="317D10A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BE, DE, FR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81BB214" w14:textId="67331B9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(42-87)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8B9803" w14:textId="06D94C5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B537E2F" w14:textId="4D83450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PCR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D1CBBC6" w14:textId="3136B1A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C72CB64" w14:textId="15BF5DA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686B346" w14:textId="54E2EEB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CCA4DBD" w14:textId="63EBEFF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20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462B4F" w14:textId="02A19B2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3.8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BE2CC0" w14:textId="4DA0644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DE12BEF" w14:textId="6FD532F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50.0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3A86614" w14:textId="1DCEB45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2B6AB5" w14:textId="7386C4E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511BB480" w14:textId="6CA94A23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FE91FF" w14:textId="3CD0B28B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NCT01437449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PEVuZE5vdGU+PENpdGU+PEF1dGhvcj5UcmlldTwvQXV0aG9yPjxZZWFyPjIwMTg8L1llYXI+PFJl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PEVuZE5vdGU+PENpdGU+PEF1dGhvcj5UcmlldTwvQXV0aG9yPjxZZWFyPjIwMTg8L1llYXI+PFJl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[73]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C5F9846" w14:textId="1D69E7B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33DFCB" w14:textId="22A61E4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(24–80)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31D47D7" w14:textId="5953511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59B575" w14:textId="25D5D51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D9325BE" w14:textId="17A16FF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4E836C5" w14:textId="6978396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4323F1C" w14:textId="20ED28E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753787A" w14:textId="6D60D74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CB2DAF1" w14:textId="4814F6F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37.9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2CFB94" w14:textId="7EBDBF8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BBA0E9" w14:textId="078FF3D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48.3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93529F5" w14:textId="1DEA3AB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58E1D3F" w14:textId="70BC66A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78.6</w:t>
            </w:r>
          </w:p>
        </w:tc>
      </w:tr>
      <w:tr w:rsidR="00770DE7" w:rsidRPr="007964BA" w14:paraId="74DFD929" w14:textId="2804CF88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EE88178" w14:textId="30EF2E6E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NCT01449201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PEVuZE5vdGU+PENpdGU+PEF1dGhvcj5LaW08L0F1dGhvcj48WWVhcj4yMDE1PC9ZZWFyPjxSZWNO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PEVuZE5vdGU+PENpdGU+PEF1dGhvcj5LaW08L0F1dGhvcj48WWVhcj4yMDE1PC9ZZWFyPjxSZWNO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[74]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F00D65C" w14:textId="69AD6D0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KR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BBB2CF" w14:textId="3FA5F3F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60.5 (30-82)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3C77D59" w14:textId="6C5AE03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720AA7A" w14:textId="175DD55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3900C9" w14:textId="29CFBC8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CE04D1" w14:textId="443F735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82ECF1C" w14:textId="45468C1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CEB846D" w14:textId="372F99C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26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E40D12" w14:textId="0841BC9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16.7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CCA6E0" w14:textId="5E6F9EA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EAE306D" w14:textId="4B0B24F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22.9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C39C70E" w14:textId="3DDC39A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B9A5F7C" w14:textId="70AFC0A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51886BC3" w14:textId="4C4DF209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A9AF84C" w14:textId="6C9D7163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  <w:lang w:val="el-GR"/>
              </w:rPr>
            </w:pPr>
            <w:r w:rsidRPr="007964BA">
              <w:rPr>
                <w:sz w:val="16"/>
                <w:szCs w:val="16"/>
              </w:rPr>
              <w:t>NCT01458392</w:t>
            </w:r>
            <w:r w:rsidRPr="007964BA">
              <w:rPr>
                <w:sz w:val="16"/>
                <w:szCs w:val="16"/>
                <w:lang w:val="el-GR"/>
              </w:rPr>
              <w:t xml:space="preserve"> </w:t>
            </w:r>
            <w:r w:rsidRPr="007964BA">
              <w:rPr>
                <w:sz w:val="16"/>
                <w:szCs w:val="16"/>
                <w:lang w:val="el-GR"/>
              </w:rPr>
              <w:fldChar w:fldCharType="begin">
                <w:fldData xml:space="preserve">PEVuZE5vdGU+PENpdGU+PEF1dGhvcj5KaW1lbm88L0F1dGhvcj48WWVhcj4yMDE2PC9ZZWFyPjxS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</w:fldData>
              </w:fldChar>
            </w:r>
            <w:r w:rsidR="009053B4">
              <w:rPr>
                <w:sz w:val="16"/>
                <w:szCs w:val="16"/>
                <w:lang w:val="el-GR"/>
              </w:rPr>
              <w:instrText xml:space="preserve"> ADDIN EN.CITE </w:instrText>
            </w:r>
            <w:r w:rsidR="009053B4">
              <w:rPr>
                <w:sz w:val="16"/>
                <w:szCs w:val="16"/>
                <w:lang w:val="el-GR"/>
              </w:rPr>
              <w:fldChar w:fldCharType="begin">
                <w:fldData xml:space="preserve">PEVuZE5vdGU+PENpdGU+PEF1dGhvcj5KaW1lbm88L0F1dGhvcj48WWVhcj4yMDE2PC9ZZWFyPjxS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</w:fldData>
              </w:fldChar>
            </w:r>
            <w:r w:rsidR="009053B4">
              <w:rPr>
                <w:sz w:val="16"/>
                <w:szCs w:val="16"/>
                <w:lang w:val="el-GR"/>
              </w:rPr>
              <w:instrText xml:space="preserve"> ADDIN EN.CITE.DATA </w:instrText>
            </w:r>
            <w:r w:rsidR="009053B4">
              <w:rPr>
                <w:sz w:val="16"/>
                <w:szCs w:val="16"/>
                <w:lang w:val="el-GR"/>
              </w:rPr>
            </w:r>
            <w:r w:rsidR="009053B4">
              <w:rPr>
                <w:sz w:val="16"/>
                <w:szCs w:val="16"/>
                <w:lang w:val="el-GR"/>
              </w:rPr>
              <w:fldChar w:fldCharType="end"/>
            </w:r>
            <w:r w:rsidRPr="007964BA">
              <w:rPr>
                <w:sz w:val="16"/>
                <w:szCs w:val="16"/>
                <w:lang w:val="el-GR"/>
              </w:rPr>
            </w:r>
            <w:r w:rsidRPr="007964BA">
              <w:rPr>
                <w:sz w:val="16"/>
                <w:szCs w:val="16"/>
                <w:lang w:val="el-GR"/>
              </w:rPr>
              <w:fldChar w:fldCharType="separate"/>
            </w:r>
            <w:r w:rsidR="009053B4">
              <w:rPr>
                <w:noProof/>
                <w:sz w:val="16"/>
                <w:szCs w:val="16"/>
                <w:lang w:val="el-GR"/>
              </w:rPr>
              <w:t>[75]</w:t>
            </w:r>
            <w:r w:rsidRPr="007964BA">
              <w:rPr>
                <w:sz w:val="16"/>
                <w:szCs w:val="16"/>
                <w:lang w:val="el-GR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087AB2" w14:textId="2C334F9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3465EF" w14:textId="4ACD182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60.5 (45-78)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3375200" w14:textId="7559217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518B1D" w14:textId="05CD29B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F52AB74" w14:textId="2180F2C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364A0E2" w14:textId="5139D18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A2627E0" w14:textId="3E784ED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E3AECE4" w14:textId="382A6EB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1B57F83" w14:textId="5244389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45.7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B6BE992" w14:textId="79F7EA5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ED90454" w14:textId="6A4C1B8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45.7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2AFD4D0" w14:textId="449D1E8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4B22E0" w14:textId="3935C80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359DE0AB" w14:textId="0E85E2E4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99B03F5" w14:textId="2F8B8467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NCT01468896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PEVuZE5vdGU+PENpdGU+PEF1dGhvcj5NY01pY2hhZWw8L0F1dGhvcj48WWVhcj4yMDE5PC9ZZWFy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PEVuZE5vdGU+PENpdGU+PEF1dGhvcj5NY01pY2hhZWw8L0F1dGhvcj48WWVhcj4yMDE5PC9ZZWFy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[76]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CC89FC7" w14:textId="47803AC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AF3D254" w14:textId="3A057F0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60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(41–82)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D8B1F7" w14:textId="7765603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2301537" w14:textId="2AC7230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AAB992" w14:textId="7DA7CA5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AD773DD" w14:textId="32276BC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2092D3" w14:textId="2874EF0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91C5F8" w14:textId="4EE6F22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925D96" w14:textId="559EB4F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52.2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5EB0626" w14:textId="10939B3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1A0236" w14:textId="41BB418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4.3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8C8B8D8" w14:textId="5AA8716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15DED71" w14:textId="4BFC383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7BDD4FC0" w14:textId="4B6ACCC2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C0D6AB" w14:textId="41E78FBD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bookmarkStart w:id="10" w:name="_Hlk80786883"/>
            <w:r w:rsidRPr="007964BA">
              <w:rPr>
                <w:sz w:val="16"/>
                <w:szCs w:val="16"/>
              </w:rPr>
              <w:t>NCT01472653</w:t>
            </w:r>
            <w:bookmarkEnd w:id="10"/>
            <w:r w:rsidRPr="007964BA">
              <w:rPr>
                <w:sz w:val="16"/>
                <w:szCs w:val="16"/>
              </w:rPr>
              <w:t xml:space="preserve">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PEVuZE5vdGU+PENpdGU+PEF1dGhvcj5TdHJvamFuPC9BdXRob3I+PFllYXI+MjAxODwvWWVhcj48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PEVuZE5vdGU+PENpdGU+PEF1dGhvcj5TdHJvamFuPC9BdXRob3I+PFllYXI+MjAxODwvWWVhcj48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[77]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52AD23C" w14:textId="71F8644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SI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F809BA" w14:textId="4184272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 (42-75)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A9A19D5" w14:textId="072A032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4DDE48F" w14:textId="36C00A5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DNA / mRNA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F96162B" w14:textId="2529606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F7DA18" w14:textId="2D5F6FD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3179A90" w14:textId="2902115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73CB74F" w14:textId="0CE54D9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F392424" w14:textId="27648B3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20.5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D38AA6" w14:textId="3881963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831170" w14:textId="74538CD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76.9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C57536" w14:textId="0B12CF1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B3E1DF8" w14:textId="3461395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26.7</w:t>
            </w:r>
          </w:p>
        </w:tc>
      </w:tr>
      <w:tr w:rsidR="00770DE7" w:rsidRPr="007964BA" w14:paraId="35CA20AF" w14:textId="791097B8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497AAC" w14:textId="6D066CE8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NCT01566435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PEVuZE5vdGU+PENpdGU+PEF1dGhvcj5BZGtpbnM8L0F1dGhvcj48WWVhcj4yMDE2PC9ZZWFyPjxS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==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PEVuZE5vdGU+PENpdGU+PEF1dGhvcj5BZGtpbnM8L0F1dGhvcj48WWVhcj4yMDE2PC9ZZWFyPjxS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==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[78, 79]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6855C0" w14:textId="66854E6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1F4177D" w14:textId="3238935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 (43-75)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35EBC1" w14:textId="71C8379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A220AE" w14:textId="3EE994C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5CC9DB0" w14:textId="2ADBD37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1F91D22" w14:textId="41515E5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E2F5AB" w14:textId="4F5F385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7BB21E8" w14:textId="53DE57E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FE490C" w14:textId="4F5129B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56.7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409F1ED" w14:textId="7AF5129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F05B4AE" w14:textId="450E06D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9667EE" w14:textId="6B9F5CF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C996BE0" w14:textId="51842C0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94.4</w:t>
            </w:r>
          </w:p>
        </w:tc>
      </w:tr>
      <w:tr w:rsidR="00770DE7" w:rsidRPr="007964BA" w14:paraId="4656B767" w14:textId="74CC37EE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654B8CF" w14:textId="5D3547C5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NCT01577173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PEVuZE5vdGU+PENpdGU+PEF1dGhvcj5GYXlldHRlPC9BdXRob3I+PFllYXI+MjAxNjwvWWVhcj48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PEVuZE5vdGU+PENpdGU+PEF1dGhvcj5GYXlldHRlPC9BdXRob3I+PFllYXI+MjAxNjwvWWVhcj48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[80]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C3F933B" w14:textId="190CED0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AU, BE, BG, DE, ES, FR, HU, IT, RO, UK, 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42B1DF" w14:textId="0FFD820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l-GR"/>
              </w:rPr>
            </w:pPr>
            <w:r w:rsidRPr="007964BA">
              <w:rPr>
                <w:sz w:val="16"/>
                <w:szCs w:val="16"/>
              </w:rPr>
              <w:t>62.0 (28–84)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8AE753A" w14:textId="2909E48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7D41B46" w14:textId="767503F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7964BA">
              <w:rPr>
                <w:sz w:val="16"/>
                <w:szCs w:val="16"/>
              </w:rPr>
              <w:t>qRT</w:t>
            </w:r>
            <w:proofErr w:type="spellEnd"/>
            <w:r w:rsidRPr="007964BA">
              <w:rPr>
                <w:sz w:val="16"/>
                <w:szCs w:val="16"/>
              </w:rPr>
              <w:t>-PCR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F2700CD" w14:textId="74B3C5B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73A994F" w14:textId="699C4ED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121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9C873FD" w14:textId="1301AC1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85D6081" w14:textId="13DED55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85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8471B59" w14:textId="6110B0D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20.7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F2DA61" w14:textId="53B9940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FFDEC05" w14:textId="5203E78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29.8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84DA9E0" w14:textId="5BBDCDF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14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8A9135" w14:textId="4EB2A51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38.9</w:t>
            </w:r>
          </w:p>
        </w:tc>
      </w:tr>
      <w:tr w:rsidR="00770DE7" w:rsidRPr="007964BA" w14:paraId="638AAB46" w14:textId="42989459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3C754E" w14:textId="64E01652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NCT01592721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PEVuZE5vdGU+PENpdGU+PEF1dGhvcj5CYXVtYW48L0F1dGhvcj48WWVhcj4yMDE4PC9ZZWFyPjxS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PEVuZE5vdGU+PENpdGU+PEF1dGhvcj5CYXVtYW48L0F1dGhvcj48WWVhcj4yMDE4PC9ZZWFyPjxS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[81]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A4879F" w14:textId="3D09F6F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F6D2014" w14:textId="5C44952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66.5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(50-81)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8748AF1" w14:textId="7B90603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A02F3C7" w14:textId="23E8F48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 / ISH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E4EE3EB" w14:textId="410123D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4ED9B1" w14:textId="2C8AAE1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7DCE3A6" w14:textId="4232B3B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DF6BFE6" w14:textId="66AA583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F14DD2" w14:textId="114C0F6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16.7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18586B" w14:textId="019CB79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911201" w14:textId="5F9D99A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66.7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7315824" w14:textId="1B924D2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27FE927" w14:textId="434BB48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25.0</w:t>
            </w:r>
          </w:p>
        </w:tc>
      </w:tr>
      <w:tr w:rsidR="00770DE7" w:rsidRPr="007964BA" w14:paraId="0969C0CA" w14:textId="302080AB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D994D7" w14:textId="04911E8A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NCT01612351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PEVuZE5vdGU+PENpdGU+PEF1dGhvcj5XZWlzczwvQXV0aG9yPjxZZWFyPjIwMTg8L1llYXI+PFJl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PEVuZE5vdGU+PENpdGU+PEF1dGhvcj5XZWlzczwvQXV0aG9yPjxZZWFyPjIwMTg8L1llYXI+PFJl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[82]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BA52428" w14:textId="4254F26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B2FD1FA" w14:textId="581D1EF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57.5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(41-77)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971D71" w14:textId="6CC7E3A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5145AC" w14:textId="3AFA509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 &amp; PCR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CEADE94" w14:textId="09194AE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DD78219" w14:textId="5F462DA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3CB509" w14:textId="2E25150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30F6F1" w14:textId="300652D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613147" w14:textId="6E2CB53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42.5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1247452" w14:textId="12D8B14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5F118C1" w14:textId="2B53483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75.0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B232F2" w14:textId="56A77AC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9F4F191" w14:textId="7CBA9C3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56.7</w:t>
            </w:r>
          </w:p>
        </w:tc>
      </w:tr>
      <w:tr w:rsidR="00770DE7" w:rsidRPr="007964BA" w14:paraId="06E056D6" w14:textId="74E43285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915C3F3" w14:textId="09B6C6B9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NCT01696955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PEVuZE5vdGU+PENpdGU+PEF1dGhvcj5Lb2NoYW5ueTwvQXV0aG9yPjxZZWFyPjIwMjA8L1llYXI+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PEVuZE5vdGU+PENpdGU+PEF1dGhvcj5Lb2NoYW5ueTwvQXV0aG9yPjxZZWFyPjIwMjA8L1llYXI+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[83, 84]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40CA2F" w14:textId="4FE3E62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30B0E75" w14:textId="26747B8F" w:rsidR="00770DE7" w:rsidRPr="007964BA" w:rsidRDefault="00C53956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60.5 &amp; 63.6 (35-90)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A36556E" w14:textId="4B75C7E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17815E9" w14:textId="2FF361E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ED40EA" w14:textId="386B2B8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B8F5515" w14:textId="225161F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172A60" w14:textId="5FA5559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984FBAC" w14:textId="61F2D156" w:rsidR="00770DE7" w:rsidRPr="007964BA" w:rsidRDefault="00C53956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EB31454" w14:textId="257E4E0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39.7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AA1B2D0" w14:textId="63B2D97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BBF3A2" w14:textId="41CCE01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AAD347" w14:textId="721E36C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31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731944" w14:textId="12675BB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6F5D61B1" w14:textId="679D36C5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76FF820" w14:textId="1E013046" w:rsidR="00770DE7" w:rsidRPr="007964BA" w:rsidRDefault="00770DE7" w:rsidP="00110BD4">
            <w:pPr>
              <w:pStyle w:val="BodytextAgency"/>
              <w:spacing w:after="0"/>
              <w:contextualSpacing/>
              <w:jc w:val="both"/>
              <w:rPr>
                <w:rFonts w:ascii="Times New Roman" w:hAnsi="Times New Roman"/>
                <w:b w:val="0"/>
                <w:bCs w:val="0"/>
                <w:sz w:val="16"/>
                <w:szCs w:val="16"/>
                <w:lang w:val="en-US"/>
              </w:rPr>
            </w:pPr>
            <w:r w:rsidRPr="007964B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NCT01716416 </w:t>
            </w:r>
            <w:r w:rsidRPr="007964BA">
              <w:rPr>
                <w:rFonts w:ascii="Times New Roman" w:hAnsi="Times New Roman"/>
                <w:sz w:val="16"/>
                <w:szCs w:val="16"/>
                <w:lang w:val="en-US"/>
              </w:rPr>
              <w:fldChar w:fldCharType="begin">
                <w:fldData xml:space="preserve">PEVuZE5vdGU+PENpdGU+PEF1dGhvcj5BZGtpbnM8L0F1dGhvcj48WWVhcj4yMDE4PC9ZZWFyPjxS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</w:fldData>
              </w:fldChar>
            </w:r>
            <w:r w:rsidR="009053B4">
              <w:rPr>
                <w:rFonts w:ascii="Times New Roman" w:hAnsi="Times New Roman"/>
                <w:sz w:val="16"/>
                <w:szCs w:val="16"/>
                <w:lang w:val="en-US"/>
              </w:rPr>
              <w:instrText xml:space="preserve"> ADDIN EN.CITE </w:instrText>
            </w:r>
            <w:r w:rsidR="009053B4">
              <w:rPr>
                <w:rFonts w:ascii="Times New Roman" w:hAnsi="Times New Roman"/>
                <w:sz w:val="16"/>
                <w:szCs w:val="16"/>
                <w:lang w:val="en-US"/>
              </w:rPr>
              <w:fldChar w:fldCharType="begin">
                <w:fldData xml:space="preserve">PEVuZE5vdGU+PENpdGU+PEF1dGhvcj5BZGtpbnM8L0F1dGhvcj48WWVhcj4yMDE4PC9ZZWFyPjxS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</w:fldData>
              </w:fldChar>
            </w:r>
            <w:r w:rsidR="009053B4">
              <w:rPr>
                <w:rFonts w:ascii="Times New Roman" w:hAnsi="Times New Roman"/>
                <w:sz w:val="16"/>
                <w:szCs w:val="16"/>
                <w:lang w:val="en-US"/>
              </w:rPr>
              <w:instrText xml:space="preserve"> ADDIN EN.CITE.DATA </w:instrText>
            </w:r>
            <w:r w:rsidR="009053B4">
              <w:rPr>
                <w:rFonts w:ascii="Times New Roman" w:hAnsi="Times New Roman"/>
                <w:sz w:val="16"/>
                <w:szCs w:val="16"/>
                <w:lang w:val="en-US"/>
              </w:rPr>
            </w:r>
            <w:r w:rsidR="009053B4">
              <w:rPr>
                <w:rFonts w:ascii="Times New Roman" w:hAnsi="Times New Roman"/>
                <w:sz w:val="16"/>
                <w:szCs w:val="16"/>
                <w:lang w:val="en-US"/>
              </w:rPr>
              <w:fldChar w:fldCharType="end"/>
            </w:r>
            <w:r w:rsidRPr="007964BA">
              <w:rPr>
                <w:rFonts w:ascii="Times New Roman" w:hAnsi="Times New Roman"/>
                <w:sz w:val="16"/>
                <w:szCs w:val="16"/>
                <w:lang w:val="en-US"/>
              </w:rPr>
            </w:r>
            <w:r w:rsidRPr="007964BA">
              <w:rPr>
                <w:rFonts w:ascii="Times New Roman" w:hAnsi="Times New Roman"/>
                <w:sz w:val="16"/>
                <w:szCs w:val="16"/>
                <w:lang w:val="en-US"/>
              </w:rPr>
              <w:fldChar w:fldCharType="separate"/>
            </w:r>
            <w:r w:rsidR="009053B4">
              <w:rPr>
                <w:rFonts w:ascii="Times New Roman" w:hAnsi="Times New Roman"/>
                <w:noProof/>
                <w:sz w:val="16"/>
                <w:szCs w:val="16"/>
                <w:lang w:val="en-US"/>
              </w:rPr>
              <w:t>[85]</w:t>
            </w:r>
            <w:r w:rsidRPr="007964BA">
              <w:rPr>
                <w:rFonts w:ascii="Times New Roman" w:hAnsi="Times New Roman"/>
                <w:sz w:val="16"/>
                <w:szCs w:val="16"/>
                <w:lang w:val="en-US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311176" w14:textId="750161B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D8EE028" w14:textId="21286FD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59 (38-72)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D3A3405" w14:textId="0082A5F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CEAADAF" w14:textId="1DF37F5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15F4CF" w14:textId="47D3625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FF0AED1" w14:textId="272715F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31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3413A02" w14:textId="64D1285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9052C3" w14:textId="480CD28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23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1F3647" w14:textId="7DB7E31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25.8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7B79F7" w14:textId="3A3E0A5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6EAE107" w14:textId="3BEFB63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29.0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758F593" w14:textId="0C284E4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54B0128" w14:textId="719A677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88.9</w:t>
            </w:r>
          </w:p>
        </w:tc>
      </w:tr>
      <w:tr w:rsidR="00770DE7" w:rsidRPr="007964BA" w14:paraId="297A1710" w14:textId="797809FC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C79C1DA" w14:textId="7BCE3700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NCT01737008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PEVuZE5vdGU+PENpdGU+PEF1dGhvcj5DaGl1PC9BdXRob3I+PFllYXI+MjAxNTwvWWVhcj48UmVj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PEVuZE5vdGU+PENpdGU+PEF1dGhvcj5DaGl1PC9BdXRob3I+PFllYXI+MjAxNTwvWWVhcj48UmVj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[86]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A68CF5" w14:textId="6999830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CA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60EC075" w14:textId="68A4380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53.5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(48-66)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EFA1082" w14:textId="2F268FD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A583A6B" w14:textId="266AD29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C609FD" w14:textId="6A70327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9E9B95" w14:textId="2182A68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67BAE9" w14:textId="470685E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F221F82" w14:textId="2EF47B6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8C60596" w14:textId="45C3AF1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100.0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FE6992" w14:textId="26F9039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F30B932" w14:textId="0A40676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83.3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3CC94A5" w14:textId="014EE51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D23FA11" w14:textId="6587169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100.0</w:t>
            </w:r>
          </w:p>
        </w:tc>
      </w:tr>
      <w:tr w:rsidR="00770DE7" w:rsidRPr="007964BA" w14:paraId="40154080" w14:textId="383D18D8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D386B8" w14:textId="6FD49011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bookmarkStart w:id="11" w:name="_Hlk80622251"/>
            <w:r w:rsidRPr="007964BA">
              <w:rPr>
                <w:sz w:val="16"/>
                <w:szCs w:val="16"/>
              </w:rPr>
              <w:t>NCT01816984</w:t>
            </w:r>
            <w:bookmarkEnd w:id="11"/>
            <w:r w:rsidRPr="007964BA">
              <w:rPr>
                <w:sz w:val="16"/>
                <w:szCs w:val="16"/>
              </w:rPr>
              <w:t xml:space="preserve">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PEVuZE5vdGU+PENpdGU+PEF1dGhvcj5Ccmlzc29uPC9BdXRob3I+PFllYXI+MjAxOTwvWWVhcj48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PEVuZE5vdGU+PENpdGU+PEF1dGhvcj5Ccmlzc29uPC9BdXRob3I+PFllYXI+MjAxOTwvWWVhcj48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[87]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6FCE233" w14:textId="43556B3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CE42CBE" w14:textId="3CF0565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61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(47-73)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953E15" w14:textId="7567DB2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7B62EE" w14:textId="6B1EC76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 and/or PCR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88EF9E3" w14:textId="2DF77C7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EE50B0E" w14:textId="2C3A93C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6C7D3D" w14:textId="604C9E8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93FFCA" w14:textId="742EDE6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1FD08CF" w14:textId="5B1FC9F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41.7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31C675" w14:textId="436BDAC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D8B6BB" w14:textId="3E446A3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75.0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DE8F56C" w14:textId="4AB65B4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AEEF8ED" w14:textId="0E5F9EF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55.6</w:t>
            </w:r>
          </w:p>
        </w:tc>
      </w:tr>
      <w:tr w:rsidR="00770DE7" w:rsidRPr="007964BA" w14:paraId="5EAFF7AD" w14:textId="5CD0697F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A5834F9" w14:textId="55206FAC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  <w:lang w:val="el-GR"/>
              </w:rPr>
            </w:pPr>
            <w:r w:rsidRPr="007964BA">
              <w:rPr>
                <w:sz w:val="16"/>
                <w:szCs w:val="16"/>
              </w:rPr>
              <w:lastRenderedPageBreak/>
              <w:t xml:space="preserve">NCT01836029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PEVuZE5vdGU+PENpdGU+PEF1dGhvcj5GZXJyaXM8L0F1dGhvcj48WWVhcj4yMDE4PC9ZZWFyPjxS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PEVuZE5vdGU+PENpdGU+PEF1dGhvcj5GZXJyaXM8L0F1dGhvcj48WWVhcj4yMDE4PC9ZZWFyPjxS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[88]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907270F" w14:textId="3F0006E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F4F4BE" w14:textId="54A158A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58 (23-81)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5E1761" w14:textId="2C50570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8B3D5E7" w14:textId="16D553C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 / ISH / PCR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21EDE4" w14:textId="13F8615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B6A15A2" w14:textId="5E442F3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195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10E369" w14:textId="766A7B2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6A8CDD" w14:textId="45171A4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25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F646D94" w14:textId="61C8DA4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26.7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6F6CC65" w14:textId="757AFFA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73EFBB3" w14:textId="12D6755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42.6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70BB73" w14:textId="50D94D3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52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26C1F54" w14:textId="1F69330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62.7</w:t>
            </w:r>
          </w:p>
        </w:tc>
      </w:tr>
      <w:tr w:rsidR="00770DE7" w:rsidRPr="007964BA" w14:paraId="6EDF4FA2" w14:textId="48FAAC76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BD9C5D" w14:textId="1156F2CA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NCT01848834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PEVuZE5vdGU+PENpdGU+PEF1dGhvcj5DaG93PC9BdXRob3I+PFllYXI+MjAxNjwvWWVhcj48UmVj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PEVuZE5vdGU+PENpdGU+PEF1dGhvcj5DaG93PC9BdXRob3I+PFllYXI+MjAxNjwvWWVhcj48UmVj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[89-91]</w:t>
            </w:r>
            <w:r w:rsidRPr="007964BA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  <w:t xml:space="preserve"> </w:t>
            </w:r>
            <w:r w:rsidRPr="007964BA">
              <w:rPr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A781A16" w14:textId="6D0596EA" w:rsidR="00770DE7" w:rsidRPr="00141E1C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lang w:val="sv-SE"/>
              </w:rPr>
            </w:pPr>
            <w:r w:rsidRPr="00141E1C">
              <w:rPr>
                <w:sz w:val="16"/>
                <w:lang w:val="sv-SE"/>
              </w:rPr>
              <w:t>IL, JP, KR, TW, 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8246092" w14:textId="3DA395E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(20–84)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999123" w14:textId="21278B9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C61CC39" w14:textId="10FBAF2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EE47EC0" w14:textId="231E35D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0C7425" w14:textId="1A805CE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192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8D8DFD7" w14:textId="6987ED0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A811FF3" w14:textId="22577E7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147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A3109D6" w14:textId="1FAAE78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23.4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F7CE3E4" w14:textId="5D74AEF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EFEBB0C" w14:textId="138A397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39.6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FC1E86" w14:textId="3B73739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45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3B707A1" w14:textId="7132FA7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59.2</w:t>
            </w:r>
          </w:p>
        </w:tc>
      </w:tr>
      <w:tr w:rsidR="00770DE7" w:rsidRPr="007964BA" w14:paraId="45828E1B" w14:textId="2FAC8062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7FEE96C" w14:textId="55BCD566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NCT01856478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PEVuZE5vdGU+PENpdGU+PEF1dGhvcj5HdW88L0F1dGhvcj48WWVhcj4yMDE5PC9ZZWFyPjxSZWNO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PEVuZE5vdGU+PENpdGU+PEF1dGhvcj5HdW88L0F1dGhvcj48WWVhcj4yMDE5PC9ZZWFyPjxSZWNO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[92]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7F96945" w14:textId="25F3A2E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CN, EG, HK, IN, KR, PH, TH, TW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4D998B" w14:textId="362B620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55.5 &amp; 58.0 (27-83)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1084403" w14:textId="5557EE1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525EAC1" w14:textId="38CAD26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AABA26A" w14:textId="6D7C866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2F3038B" w14:textId="547616D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340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6742DF7" w14:textId="1906A05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35E58AC" w14:textId="119C6EC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109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192C3D" w14:textId="46B39B6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2.9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FEE3B1" w14:textId="53DA116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4E54DF" w14:textId="183A514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13.8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FD7E8E" w14:textId="5727694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7C601BA" w14:textId="27B18B3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350E75F3" w14:textId="523CF30B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C92743B" w14:textId="7A54924D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NCT01911598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PEVuZE5vdGU+PENpdGU+PEF1dGhvcj5KaW1lbm88L0F1dGhvcj48WWVhcj4yMDE2PC9ZZWFyPjxS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==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PEVuZE5vdGU+PENpdGU+PEF1dGhvcj5KaW1lbm88L0F1dGhvcj48WWVhcj4yMDE2PC9ZZWFyPjxS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==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[93]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CE9DB6D" w14:textId="7A4CC2D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BE, 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81CDC7" w14:textId="7863848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61 (29-82)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3C03D08" w14:textId="2955C7E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F251C4" w14:textId="001D7C67" w:rsidR="00770DE7" w:rsidRPr="007964BA" w:rsidRDefault="00423796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qRT</w:t>
            </w:r>
            <w:proofErr w:type="spellEnd"/>
            <w:r>
              <w:rPr>
                <w:sz w:val="16"/>
                <w:szCs w:val="16"/>
              </w:rPr>
              <w:t>-</w:t>
            </w:r>
            <w:r w:rsidR="00770DE7" w:rsidRPr="007964BA">
              <w:rPr>
                <w:sz w:val="16"/>
                <w:szCs w:val="16"/>
              </w:rPr>
              <w:t>PCR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37C1B1" w14:textId="1756697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E9595C0" w14:textId="5156A56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24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95E935" w14:textId="2E41C62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94E0A12" w14:textId="3953B62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ED3E1B1" w14:textId="057CA18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20.8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0BBBB6" w14:textId="4CCC6DF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E8A13F" w14:textId="0ECA4CD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37.5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93472C9" w14:textId="1DFEFD2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744C8DD" w14:textId="0921C6F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2BD671EF" w14:textId="74DA6DEB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CFAC2B" w14:textId="17776D57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bookmarkStart w:id="12" w:name="_Hlk80787014"/>
            <w:r w:rsidRPr="007964BA">
              <w:rPr>
                <w:sz w:val="16"/>
                <w:szCs w:val="16"/>
              </w:rPr>
              <w:t>NCT01935921</w:t>
            </w:r>
            <w:bookmarkEnd w:id="12"/>
            <w:r w:rsidRPr="007964BA">
              <w:rPr>
                <w:sz w:val="16"/>
                <w:szCs w:val="16"/>
              </w:rPr>
              <w:t xml:space="preserve">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&lt;EndNote&gt;&lt;Cite&gt;&lt;Author&gt;Ferris&lt;/Author&gt;&lt;Year&gt;2017&lt;/Year&gt;&lt;RecNum&gt;86&lt;/RecNum&gt;&lt;DisplayText&gt;[94]&lt;/DisplayText&gt;&lt;record&gt;&lt;rec-number&gt;86&lt;/rec-number&gt;&lt;foreign-keys&gt;&lt;key app="EN" db-id="rx22zr2sm000vkez5f9xzfffsz5pved59dfr" timestamp="1639143652"&gt;86&lt;/key&gt;&lt;/foreign-keys&gt;&lt;ref-type name="Journal Article"&gt;17&lt;/ref-type&gt;&lt;contributors&gt;&lt;authors&gt;&lt;author&gt;Ferris, R.L.&lt;/author&gt;&lt;author&gt;Clump, D.A.&lt;/author&gt;&lt;author&gt;Ohr, J.&lt;/author&gt;&lt;author&gt;Gooding, W.&lt;/author&gt;&lt;author&gt;Kim, S.&lt;/author&gt;&lt;author&gt;Karlovits, B.J.&lt;/author&gt;&lt;author&gt;Duvvuri, U.&lt;/author&gt;&lt;author&gt;Johnson, J.T.&lt;/author&gt;&lt;author&gt;Petro, D.&lt;/author&gt;&lt;author&gt;Heron, D.E. &lt;/author&gt;&lt;author&gt;Bauman, J.&lt;/author&gt;&lt;/authors&gt;&lt;/contributors&gt;&lt;titles&gt;&lt;title&gt;1139 - Phase I trial of cetuximab, intensity modulated radiotherapy (IMRT), and ipilimumab in previously untreated, locally advanced head and neck squamous cell carcinoma (PULA HNSCC)&lt;/title&gt;&lt;secondary-title&gt;Annals of Oncology&lt;/secondary-title&gt;&lt;/titles&gt;&lt;periodical&gt;&lt;full-title&gt;Annals of Oncology&lt;/full-title&gt;&lt;/periodical&gt;&lt;pages&gt;v372-v394&lt;/pages&gt;&lt;volume&gt;28&lt;/volume&gt;&lt;number&gt;suppl_5&lt;/number&gt;&lt;dates&gt;&lt;year&gt;2017&lt;/year&gt;&lt;/dates&gt;&lt;urls&gt;&lt;/urls&gt;&lt;electronic-resource-num&gt;https://doi.org/10.1093/annonc/mdx374.014&lt;/electronic-resource-num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[94]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4DBCFF4" w14:textId="1A5902F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80CACA2" w14:textId="78187A6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47B9D6" w14:textId="5AE2400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FB131AA" w14:textId="1ED03BB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BCB2851" w14:textId="108A7E9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C86FA0" w14:textId="0414007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C64B5F" w14:textId="2C5BA7E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B3D69F2" w14:textId="5B80679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1945A31" w14:textId="61E50D5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38.9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F9AA80B" w14:textId="1369EDB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A43D8A" w14:textId="779AABE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55.6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074C418" w14:textId="5A42564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AB7D3F1" w14:textId="522C216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70.0</w:t>
            </w:r>
          </w:p>
        </w:tc>
      </w:tr>
      <w:tr w:rsidR="00770DE7" w:rsidRPr="007964BA" w14:paraId="217A83E9" w14:textId="794AC340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CDDB4BD" w14:textId="14EAB4F9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NCT01946867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PEVuZE5vdGU+PENpdGU+PEF1dGhvcj5Ib2ZmbWFubjwvQXV0aG9yPjxZZWFyPjIwMjE8L1llYXI+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PEVuZE5vdGU+PENpdGU+PEF1dGhvcj5Ib2ZmbWFubjwvQXV0aG9yPjxZZWFyPjIwMjE8L1llYXI+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[95]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874292B" w14:textId="0EBDCE3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ES, FR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06BAB79" w14:textId="1580E5C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78 (65-91)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D9E219C" w14:textId="34BE5FD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7C6A03" w14:textId="752A74B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DFBD72B" w14:textId="06D33E1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11F78EE" w14:textId="0E638B5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D3F441E" w14:textId="534410D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35FC213" w14:textId="6812C8C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70D6606" w14:textId="6E162A4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31.6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D7C1DF" w14:textId="1B2DAD6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2035034" w14:textId="3396869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68.4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ED0DD74" w14:textId="3DF583F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317472" w14:textId="6643526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46.2</w:t>
            </w:r>
          </w:p>
        </w:tc>
      </w:tr>
      <w:tr w:rsidR="00770DE7" w:rsidRPr="007964BA" w14:paraId="20C886F4" w14:textId="384D1F8B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233BB6" w14:textId="30051F3E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NCT01969877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&lt;EndNote&gt;&lt;Cite&gt;&lt;Author&gt;Gebre-Medhin&lt;/Author&gt;&lt;Year&gt;2020&lt;/Year&gt;&lt;RecNum&gt;88&lt;/RecNum&gt;&lt;DisplayText&gt;[96]&lt;/DisplayText&gt;&lt;record&gt;&lt;rec-number&gt;88&lt;/rec-number&gt;&lt;foreign-keys&gt;&lt;key app="EN" db-id="rx22zr2sm000vkez5f9xzfffsz5pved59dfr" timestamp="1639143653"&gt;88&lt;/key&gt;&lt;/foreign-keys&gt;&lt;ref-type name="Journal Article"&gt;17&lt;/ref-type&gt;&lt;contributors&gt;&lt;authors&gt;&lt;author&gt;Gebre-Medhin, Maria&lt;/author&gt;&lt;author&gt;Brun, Eva&lt;/author&gt;&lt;author&gt;Engström, Per&lt;/author&gt;&lt;author&gt;Haugen Cange, Hedda&lt;/author&gt;&lt;author&gt;Hammarstedt-Nordenvall, Lalle&lt;/author&gt;&lt;author&gt;Reizenstein, Johan&lt;/author&gt;&lt;author&gt;Nyman, Jan&lt;/author&gt;&lt;author&gt;Abel, Edvard&lt;/author&gt;&lt;author&gt;Friesland, Signe&lt;/author&gt;&lt;author&gt;Sjödin, Helena&lt;/author&gt;&lt;author&gt;Carlsson, Henrik&lt;/author&gt;&lt;author&gt;Söderkvist, Karin&lt;/author&gt;&lt;author&gt;Thomasson, Marcus&lt;/author&gt;&lt;author&gt;Zackrisson, Björn&lt;/author&gt;&lt;author&gt;Nilsson, Per&lt;/author&gt;&lt;/authors&gt;&lt;/contributors&gt;&lt;titles&gt;&lt;title&gt;ARTSCAN III: A Randomized Phase III Study Comparing Chemoradiotherapy With Cisplatin Versus Cetuximab in Patients With Locoregionally Advanced Head and Neck Squamous Cell Cancer&lt;/title&gt;&lt;secondary-title&gt;Journal of Clinical Oncology&lt;/secondary-title&gt;&lt;/titles&gt;&lt;periodical&gt;&lt;full-title&gt;Journal of Clinical Oncology&lt;/full-title&gt;&lt;/periodical&gt;&lt;pages&gt;38-47&lt;/pages&gt;&lt;volume&gt;39&lt;/volume&gt;&lt;number&gt;1&lt;/number&gt;&lt;dates&gt;&lt;year&gt;2020&lt;/year&gt;&lt;pub-dates&gt;&lt;date&gt;2021/01/01&lt;/date&gt;&lt;/pub-dates&gt;&lt;/dates&gt;&lt;publisher&gt;Wolters Kluwer&lt;/publisher&gt;&lt;isbn&gt;0732-183X&lt;/isbn&gt;&lt;urls&gt;&lt;related-urls&gt;&lt;url&gt;https://doi.org/10.1200/JCO.20.02072&lt;/url&gt;&lt;/related-urls&gt;&lt;/urls&gt;&lt;electronic-resource-num&gt;10.1200/JCO.20.02072&lt;/electronic-resource-num&gt;&lt;access-date&gt;2021/06/30&lt;/access-date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[96]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D1D5520" w14:textId="6D2003E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SE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B6AC8F" w14:textId="38DD2AC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61 (33-77)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9068BBE" w14:textId="066EE5F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B2BCECA" w14:textId="78CCBE8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A90242" w14:textId="7E8ABA4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08456D9" w14:textId="1BE61AF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291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9588F01" w14:textId="754616F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B5EBEF0" w14:textId="33AD214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25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149D86C" w14:textId="6BA5313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75.9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D7F5653" w14:textId="5C3EBB0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248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BD4D724" w14:textId="681324B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85.2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D4F5DE4" w14:textId="0ED56DB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221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1BFE114" w14:textId="7EDF013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89.1</w:t>
            </w:r>
          </w:p>
        </w:tc>
      </w:tr>
      <w:tr w:rsidR="00770DE7" w:rsidRPr="007964BA" w14:paraId="2AB52ADC" w14:textId="392A7DFA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EE0479" w14:textId="753450A2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NCT02052960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PEVuZE5vdGU+PENpdGU+PEF1dGhvcj5CYXVtZWlzdGVyPC9BdXRob3I+PFllYXI+MjAxODwvWWVh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PEVuZE5vdGU+PENpdGU+PEF1dGhvcj5CYXVtZWlzdGVyPC9BdXRob3I+PFllYXI+MjAxODwvWWVh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[97, 98]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94AC8E5" w14:textId="229CDA5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BE, DE, ES, FR, IT, PL, RO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12E7AE3" w14:textId="38968C5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F2D23A4" w14:textId="6779E78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1BD27DD" w14:textId="61B68C2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AF2899" w14:textId="232242D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ED6D334" w14:textId="65A6628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240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284CA9E" w14:textId="1CEBD0E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9DE1739" w14:textId="13E1A5D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1AF9B3B" w14:textId="3CCFC5A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13.3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C947FD" w14:textId="4F54843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5C346E" w14:textId="457E169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0BAA7A" w14:textId="2CDE88B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E2FC521" w14:textId="28A095F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1A0E3ADB" w14:textId="79AA3D48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339F305" w14:textId="3D6C27A3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NCT02105636 </w:t>
            </w:r>
            <w:r w:rsidR="00F40081">
              <w:rPr>
                <w:sz w:val="16"/>
                <w:szCs w:val="16"/>
              </w:rPr>
              <w:fldChar w:fldCharType="begin">
                <w:fldData xml:space="preserve">PEVuZE5vdGU+PENpdGU+PEF1dGhvcj5GZXJyaXM8L0F1dGhvcj48WWVhcj4yMDE4PC9ZZWFyPjxS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PEVuZE5vdGU+PENpdGU+PEF1dGhvcj5GZXJyaXM8L0F1dGhvcj48WWVhcj4yMDE4PC9ZZWFyPjxS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="00F40081">
              <w:rPr>
                <w:sz w:val="16"/>
                <w:szCs w:val="16"/>
              </w:rPr>
            </w:r>
            <w:r w:rsidR="00F40081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[99]</w:t>
            </w:r>
            <w:r w:rsidR="00F40081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02EE26A" w14:textId="63205E1F" w:rsidR="00770DE7" w:rsidRPr="00141E1C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sv-SE"/>
              </w:rPr>
            </w:pPr>
            <w:r w:rsidRPr="00141E1C">
              <w:rPr>
                <w:sz w:val="16"/>
                <w:lang w:val="sv-SE"/>
              </w:rPr>
              <w:t>AR, BR, CA, CH, DE, ES, FR, HK, IT, JP, KR, NL, TW, UK, 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2CCA06" w14:textId="3C43ED6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(28–83)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E4F45C4" w14:textId="4AB5522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3424CE" w14:textId="332C5E4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74B9F1" w14:textId="2B900FD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2A93F7A" w14:textId="3B1FCB1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361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F41FE61" w14:textId="1DBB142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7D637B1" w14:textId="52A3D9C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93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95FFA28" w14:textId="282D95B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25.8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286C4E3" w14:textId="5EEFCE4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E8A0D90" w14:textId="2FAB7C3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ADC1643" w14:textId="702F33F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93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FDD923" w14:textId="55599C9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3425E5B7" w14:textId="2F7FCF6F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EF4910B" w14:textId="79417A5C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NCT02207530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PEVuZE5vdGU+PENpdGU+PEF1dGhvcj5aYW5kYmVyZzwvQXV0aG9yPjxZZWFyPjIwMTk8L1llYXI+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==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PEVuZE5vdGU+PENpdGU+PEF1dGhvcj5aYW5kYmVyZzwvQXV0aG9yPjxZZWFyPjIwMTk8L1llYXI+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==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[100]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56FC4C9" w14:textId="45CB351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BE, CA, CZ, DE, ES, FR, GE, HU, KR, MY, TW, UK, 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76D1049" w14:textId="56E1F94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(24-84)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E16B0B0" w14:textId="291EAAD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78526A1" w14:textId="776655E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 / ISH / PCR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A27CE66" w14:textId="56AD36C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4D2EE05" w14:textId="5768A2B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C1C1E25" w14:textId="2D00DFE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C48845" w14:textId="72E7B69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65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2CFADD0" w14:textId="70237EC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30.4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91DCEEA" w14:textId="503F982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5B03C5C" w14:textId="0AAE2FD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35.7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FCE83B" w14:textId="5DE944A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20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45A63F" w14:textId="4D858B9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50.0</w:t>
            </w:r>
          </w:p>
        </w:tc>
      </w:tr>
      <w:tr w:rsidR="00770DE7" w:rsidRPr="007964BA" w14:paraId="53FB3F11" w14:textId="6C079F51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CEA5BF9" w14:textId="428043EF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NCT02252042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PEVuZE5vdGU+PENpdGU+PEF1dGhvcj5Db2hlbjwvQXV0aG9yPjxZZWFyPjIwMTk8L1llYXI+PFJl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==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PEVuZE5vdGU+PENpdGU+PEF1dGhvcj5Db2hlbjwvQXV0aG9yPjxZZWFyPjIwMTk8L1llYXI+PFJl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==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[101]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7F6315" w14:textId="335B188D" w:rsidR="00770DE7" w:rsidRPr="00141E1C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sv-SE"/>
              </w:rPr>
            </w:pPr>
            <w:r w:rsidRPr="00141E1C">
              <w:rPr>
                <w:sz w:val="16"/>
                <w:lang w:val="sv-SE"/>
              </w:rPr>
              <w:t>AU, BE, CA, CH, DE, ES, FR, HU, IE, IT, KR, LT, MX, NL, PL, PT, RU, SE, UK, 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5D725AA" w14:textId="4AD1E29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(54-66)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9CCCC2B" w14:textId="188DDFA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C14631" w14:textId="2D026E7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AEA4F5" w14:textId="7C78507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470C7A3" w14:textId="2DEDA19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495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D85E54B" w14:textId="159A828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EC8D96" w14:textId="3E5470E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323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00F4BB" w14:textId="3AAC740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24.0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D0304BE" w14:textId="06D3FCE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23373B" w14:textId="4408212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1D5346" w14:textId="58FB7DE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119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B77DDDC" w14:textId="0CC7506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40461A4E" w14:textId="40872F71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8AF56F3" w14:textId="7DBF0C4B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NCT02255097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PEVuZE5vdGU+PENpdGU+PEF1dGhvcj5CYXVtbDwvQXV0aG9yPjxZZWFyPjIwMTc8L1llYXI+PFJl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PEVuZE5vdGU+PENpdGU+PEF1dGhvcj5CYXVtbDwvQXV0aG9yPjxZZWFyPjIwMTc8L1llYXI+PFJl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[102]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5ED4D69" w14:textId="0BFC4D5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DK, NO, 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9A79812" w14:textId="652AFF3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61 (33-90)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81C4AE" w14:textId="15CA4E8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6630E65" w14:textId="5155855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2C0198" w14:textId="2F656EB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19F0533" w14:textId="105D871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171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A0BCE87" w14:textId="638F28B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38F545E" w14:textId="487C5B0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131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8D6A494" w14:textId="020060D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21.6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4EFD29" w14:textId="4BA2484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CC750D8" w14:textId="7CF81DA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58.5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6EBAFB3" w14:textId="4318F7F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37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33D8E5" w14:textId="5FDB9F1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37.0</w:t>
            </w:r>
          </w:p>
        </w:tc>
      </w:tr>
      <w:tr w:rsidR="00770DE7" w:rsidRPr="007964BA" w14:paraId="046F01F2" w14:textId="691490AC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C6C065D" w14:textId="6A09FC4E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NCT02268695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PEVuZE5vdGU+PENpdGU+PEF1dGhvcj5HdWlnYXk8L0F1dGhvcj48WWVhcj4yMDIxPC9ZZWFyPjxS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PEVuZE5vdGU+PENpdGU+PEF1dGhvcj5HdWlnYXk8L0F1dGhvcj48WWVhcj4yMDIxPC9ZZWFyPjxS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[103]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B1D166B" w14:textId="5743924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DE, ES, FR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73D0A6F" w14:textId="0447394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(55-64)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BC60656" w14:textId="0D328B3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EDEC0E" w14:textId="58E8D22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ISH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85B49E" w14:textId="1167582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2AD27C1" w14:textId="6F1501C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503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726C3B" w14:textId="06192DD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9764D3" w14:textId="65BC36B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146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259433D" w14:textId="0CA4929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6.8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94D9B74" w14:textId="6E1DD40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180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31C214" w14:textId="6F447BD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35.8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C8177C5" w14:textId="2FED35F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34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4FEFB43" w14:textId="152F2D8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18.9</w:t>
            </w:r>
          </w:p>
        </w:tc>
      </w:tr>
      <w:tr w:rsidR="00770DE7" w:rsidRPr="007964BA" w14:paraId="28506A0C" w14:textId="54FA1EF1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1AA4DA6" w14:textId="23E85765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NCT02274155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&lt;EndNote&gt;&lt;Cite&gt;&lt;Author&gt;Duhen&lt;/Author&gt;&lt;Year&gt;2021&lt;/Year&gt;&lt;RecNum&gt;96&lt;/RecNum&gt;&lt;DisplayText&gt;[104]&lt;/DisplayText&gt;&lt;record&gt;&lt;rec-number&gt;96&lt;/rec-number&gt;&lt;foreign-keys&gt;&lt;key app="EN" db-id="rx22zr2sm000vkez5f9xzfffsz5pved59dfr" timestamp="1639143657"&gt;96&lt;/key&gt;&lt;/foreign-keys&gt;&lt;ref-type name="Journal Article"&gt;17&lt;/ref-type&gt;&lt;contributors&gt;&lt;authors&gt;&lt;author&gt;Duhen, Rebekka&lt;/author&gt;&lt;author&gt;Ballesteros-Merino, Carmen&lt;/author&gt;&lt;author&gt;Frye, Alexandra K.&lt;/author&gt;&lt;author&gt;Tran, Eric&lt;/author&gt;&lt;author&gt;Rajamanickam, Venkatesh&lt;/author&gt;&lt;author&gt;Chang, Shu-Ching&lt;/author&gt;&lt;author&gt;Koguchi, Yoshinobu&lt;/author&gt;&lt;author&gt;Bifulco, Carlo B.&lt;/author&gt;&lt;author&gt;Bernard, Brady&lt;/author&gt;&lt;author&gt;Leidner, Rom S.&lt;/author&gt;&lt;author&gt;Curti, Brendan D.&lt;/author&gt;&lt;author&gt;Fox, Bernard A.&lt;/author&gt;&lt;author&gt;Urba, Walter J.&lt;/author&gt;&lt;author&gt;Bell, R. Bryan&lt;/author&gt;&lt;author&gt;Weinberg, Andrew D.&lt;/author&gt;&lt;/authors&gt;&lt;/contributors&gt;&lt;titles&gt;&lt;title&gt;Neoadjuvant anti-OX40 (MEDI6469) therapy in patients with head and neck squamous cell carcinoma activates and expands antigen-specific tumor-infiltrating T cells&lt;/title&gt;&lt;secondary-title&gt;Nature Communications&lt;/secondary-title&gt;&lt;/titles&gt;&lt;periodical&gt;&lt;full-title&gt;Nature Communications&lt;/full-title&gt;&lt;/periodical&gt;&lt;pages&gt;1047&lt;/pages&gt;&lt;volume&gt;12&lt;/volume&gt;&lt;number&gt;1&lt;/number&gt;&lt;dates&gt;&lt;year&gt;2021&lt;/year&gt;&lt;pub-dates&gt;&lt;date&gt;2021/02/16&lt;/date&gt;&lt;/pub-dates&gt;&lt;/dates&gt;&lt;isbn&gt;2041-1723&lt;/isbn&gt;&lt;urls&gt;&lt;related-urls&gt;&lt;url&gt;https://doi.org/10.1038/s41467-021-21383-1&lt;/url&gt;&lt;/related-urls&gt;&lt;/urls&gt;&lt;electronic-resource-num&gt;10.1038/s41467-021-21383-1&lt;/electronic-resource-num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[104]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4C342CC" w14:textId="5A5BEA9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719DA3" w14:textId="7671049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60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AB9693B" w14:textId="6713D3C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06CF60" w14:textId="76D274C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4E98FF" w14:textId="78FAE64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3CDE429" w14:textId="13F3245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30C65C" w14:textId="0EFFC67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598F6B5" w14:textId="008AEB6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5416505" w14:textId="6B03A33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35.3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ED05D3" w14:textId="5A8EA8B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FEA1EA" w14:textId="0413244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52.9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161AD5F" w14:textId="3A3C14E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A81E915" w14:textId="0D7EFDD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66.7</w:t>
            </w:r>
          </w:p>
        </w:tc>
      </w:tr>
      <w:tr w:rsidR="00770DE7" w:rsidRPr="007964BA" w14:paraId="62A5CFC3" w14:textId="04D782D4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0010821" w14:textId="6646E431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NCT02277197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PEVuZE5vdGU+PENpdGU+PEF1dGhvcj5CYXVtYW48L0F1dGhvcj48WWVhcj4yMDIwPC9ZZWFyPjxS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PEVuZE5vdGU+PENpdGU+PEF1dGhvcj5CYXVtYW48L0F1dGhvcj48WWVhcj4yMDIwPC9ZZWFyPjxS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[105, 106]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96D94A" w14:textId="1344365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2A1B58D" w14:textId="068E2C5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BEBAB8" w14:textId="7EB19EB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00DC5D0" w14:textId="02D633D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6A9368" w14:textId="6C4E909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BAB5463" w14:textId="71C6C63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DE73E99" w14:textId="056E137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F9EEA35" w14:textId="6C75DD1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71A7C2C" w14:textId="583D381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8.3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B6040C9" w14:textId="1245BA4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96F22D1" w14:textId="35576DD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ED4068" w14:textId="2DFAC96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C2BB55" w14:textId="720E1E5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33.3</w:t>
            </w:r>
          </w:p>
        </w:tc>
      </w:tr>
      <w:tr w:rsidR="00770DE7" w:rsidRPr="007964BA" w14:paraId="4666EB53" w14:textId="7B998E2E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E205F45" w14:textId="37852B9E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NCT02282371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PEVuZE5vdGU+PENpdGU+PEF1dGhvcj5EdW5uPC9BdXRob3I+PFllYXI+MjAyMDwvWWVhcj48UmVj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PEVuZE5vdGU+PENpdGU+PEF1dGhvcj5EdW5uPC9BdXRob3I+PFllYXI+MjAyMDwvWWVhcj48UmVj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[107]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EBB02B" w14:textId="3AE689D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AF399C2" w14:textId="42A0560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(36-73)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E5E6A17" w14:textId="7F21B4C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18BA30" w14:textId="6E8F47D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AABA85E" w14:textId="5506915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B825CE" w14:textId="71B03D2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F12877" w14:textId="6AED40E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4E31C68" w14:textId="00AF427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6CC7EC" w14:textId="4E8BD12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90.9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A4ABC18" w14:textId="244AA91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8F9470" w14:textId="0F4A77F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81.8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12CC770" w14:textId="090CFB9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F086E7" w14:textId="2FB6616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671CF5D9" w14:textId="42742010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5EAC6F" w14:textId="53F7E726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NCT02308072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PEVuZE5vdGU+PENpdGU+PEF1dGhvcj5LYXJhbTwvQXV0aG9yPjxZZWFyPjIwMTg8L1llYXI+PFJl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PEVuZE5vdGU+PENpdGU+PEF1dGhvcj5LYXJhbTwvQXV0aG9yPjxZZWFyPjIwMTg8L1llYXI+PFJl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[108]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D6884C0" w14:textId="3943DBB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UK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0A23FF" w14:textId="53DF4CA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60.81 (46.13-75.48)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C13C946" w14:textId="4B2042D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E1D61E3" w14:textId="09C5198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412B0A" w14:textId="065D848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CE061D" w14:textId="1126A1C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1B55B6" w14:textId="2ADEB54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03E804" w14:textId="5E960B3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3FB525B" w14:textId="77C5A2C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31.3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D5D96C0" w14:textId="333B234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3A1794B" w14:textId="77DB8E0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43.8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BD98A2E" w14:textId="521D7A4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BFEDEF9" w14:textId="12DCB21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71.4</w:t>
            </w:r>
          </w:p>
        </w:tc>
      </w:tr>
      <w:tr w:rsidR="00770DE7" w:rsidRPr="007964BA" w14:paraId="7690650A" w14:textId="7BBCFC80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D107027" w14:textId="59A32DCD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NCT02319044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PEVuZE5vdGU+PENpdGU+PEF1dGhvcj5TaXU8L0F1dGhvcj48WWVhcj4yMDE5PC9ZZWFyPjxSZWNO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PEVuZE5vdGU+PENpdGU+PEF1dGhvcj5TaXU8L0F1dGhvcj48WWVhcj4yMDE5PC9ZZWFyPjxSZWNO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[109]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1B33A6" w14:textId="2E9ACE2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AU, BE, CA, CZ, DE, ES, FR, GE, HU, IL, KR, MY, TW, UK, 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AB7EB4" w14:textId="581F6AB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61.0 (23-82)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28A6DF" w14:textId="2FB09C7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2966692" w14:textId="6970D64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EE9B34D" w14:textId="4E4BDDC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25FEBF8" w14:textId="1218904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267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F7DDBAB" w14:textId="3CDC5D6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34E50FE" w14:textId="3D397FC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AFCE3C5" w14:textId="54E8D55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28.1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B33EC10" w14:textId="5642F3B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2763EB1" w14:textId="16B4EC6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40.1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58EFE22" w14:textId="4FE97B4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2FB90E" w14:textId="0425E05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56298208" w14:textId="6DDB1FFB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812932" w14:textId="2707A7B7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NCT02350712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PEVuZE5vdGU+PENpdGU+PEF1dGhvcj5EaWxsb248L0F1dGhvcj48WWVhcj4yMDE5PC9ZZWFyPjxS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PEVuZE5vdGU+PENpdGU+PEF1dGhvcj5EaWxsb248L0F1dGhvcj48WWVhcj4yMDE5PC9ZZWFyPjxS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[110]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558CCAB" w14:textId="49BD6E6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UK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21620AF" w14:textId="0196BFC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53 (31-65)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5F091EC" w14:textId="256ED50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91AD4FD" w14:textId="28D8A51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69C7F9" w14:textId="3CEB3D3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F175468" w14:textId="5363D6D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1CAF07" w14:textId="6CF7E34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DFEC86" w14:textId="61E87E3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718EA6C" w14:textId="6E85CB9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20.0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B48C1F7" w14:textId="0A164CD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D42847F" w14:textId="3A334A0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33.3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998B543" w14:textId="4B2BC33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A66CE7B" w14:textId="416623C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60.0</w:t>
            </w:r>
          </w:p>
        </w:tc>
      </w:tr>
      <w:tr w:rsidR="00770DE7" w:rsidRPr="007964BA" w14:paraId="0170D6EE" w14:textId="250C068C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16E604D" w14:textId="342EFE04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lastRenderedPageBreak/>
              <w:t xml:space="preserve">NCT02358031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PEVuZE5vdGU+PENpdGU+PEF1dGhvcj5CdXJ0bmVzczwvQXV0aG9yPjxZZWFyPjIwMTk8L1llYXI+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PEVuZE5vdGU+PENpdGU+PEF1dGhvcj5CdXJ0bmVzczwvQXV0aG9yPjxZZWFyPjIwMTk8L1llYXI+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[111]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C41A97" w14:textId="052788D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AR, AT, AU, BR, CA, CH, CL, CO, CZ, DE, DK, EE, ES, FI, GR, HK, HU, IL, IT, JP, LV, MX, MY, NL, NO, PE, PH, PL, RU, SE, SG, TH, TR, TW, UK, USA, ZA </w:t>
            </w:r>
            <w:r w:rsidRPr="007964BA">
              <w:rPr>
                <w:sz w:val="16"/>
                <w:szCs w:val="16"/>
                <w:vertAlign w:val="superscript"/>
              </w:rPr>
              <w:t>⌠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27112F5" w14:textId="565D4C5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61.0 &amp; 62.0 (54.5-68.0)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6F1288E" w14:textId="27EF1A9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CADAA78" w14:textId="1A42AB5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D71CA76" w14:textId="0F02A5C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97C0121" w14:textId="3836219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882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842128" w14:textId="7CD6F0B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F6CB08C" w14:textId="2F3FCEC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5A3D04" w14:textId="32818F8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28.5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572876" w14:textId="35F9D3E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447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ACD7AB6" w14:textId="2BAEC13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50.7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673AD88" w14:textId="68EDD09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251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63F5BC" w14:textId="6A3608B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56.2</w:t>
            </w:r>
          </w:p>
        </w:tc>
      </w:tr>
      <w:tr w:rsidR="00770DE7" w:rsidRPr="007964BA" w14:paraId="45CBCA2B" w14:textId="6AD71512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F21591" w14:textId="49C592B6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  <w:lang w:val="el-GR"/>
              </w:rPr>
            </w:pPr>
            <w:r w:rsidRPr="007964BA">
              <w:rPr>
                <w:sz w:val="16"/>
                <w:szCs w:val="16"/>
              </w:rPr>
              <w:t>NCT02369874</w:t>
            </w:r>
            <w:r w:rsidRPr="007964BA">
              <w:rPr>
                <w:sz w:val="16"/>
                <w:szCs w:val="16"/>
                <w:lang w:val="el-GR"/>
              </w:rPr>
              <w:t xml:space="preserve"> </w:t>
            </w:r>
            <w:r w:rsidRPr="007964BA">
              <w:rPr>
                <w:sz w:val="16"/>
                <w:szCs w:val="16"/>
                <w:lang w:val="el-GR"/>
              </w:rPr>
              <w:fldChar w:fldCharType="begin">
                <w:fldData xml:space="preserve">PEVuZE5vdGU+PENpdGU+PEF1dGhvcj5GZXJyaXM8L0F1dGhvcj48WWVhcj4yMDIwPC9ZZWFyPjxS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</w:fldData>
              </w:fldChar>
            </w:r>
            <w:r w:rsidR="009053B4">
              <w:rPr>
                <w:sz w:val="16"/>
                <w:szCs w:val="16"/>
                <w:lang w:val="el-GR"/>
              </w:rPr>
              <w:instrText xml:space="preserve"> ADDIN EN.CITE </w:instrText>
            </w:r>
            <w:r w:rsidR="009053B4">
              <w:rPr>
                <w:sz w:val="16"/>
                <w:szCs w:val="16"/>
                <w:lang w:val="el-GR"/>
              </w:rPr>
              <w:fldChar w:fldCharType="begin">
                <w:fldData xml:space="preserve">PEVuZE5vdGU+PENpdGU+PEF1dGhvcj5GZXJyaXM8L0F1dGhvcj48WWVhcj4yMDIwPC9ZZWFyPjxS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</w:fldData>
              </w:fldChar>
            </w:r>
            <w:r w:rsidR="009053B4">
              <w:rPr>
                <w:sz w:val="16"/>
                <w:szCs w:val="16"/>
                <w:lang w:val="el-GR"/>
              </w:rPr>
              <w:instrText xml:space="preserve"> ADDIN EN.CITE.DATA </w:instrText>
            </w:r>
            <w:r w:rsidR="009053B4">
              <w:rPr>
                <w:sz w:val="16"/>
                <w:szCs w:val="16"/>
                <w:lang w:val="el-GR"/>
              </w:rPr>
            </w:r>
            <w:r w:rsidR="009053B4">
              <w:rPr>
                <w:sz w:val="16"/>
                <w:szCs w:val="16"/>
                <w:lang w:val="el-GR"/>
              </w:rPr>
              <w:fldChar w:fldCharType="end"/>
            </w:r>
            <w:r w:rsidRPr="007964BA">
              <w:rPr>
                <w:sz w:val="16"/>
                <w:szCs w:val="16"/>
                <w:lang w:val="el-GR"/>
              </w:rPr>
            </w:r>
            <w:r w:rsidRPr="007964BA">
              <w:rPr>
                <w:sz w:val="16"/>
                <w:szCs w:val="16"/>
                <w:lang w:val="el-GR"/>
              </w:rPr>
              <w:fldChar w:fldCharType="separate"/>
            </w:r>
            <w:r w:rsidR="009053B4">
              <w:rPr>
                <w:noProof/>
                <w:sz w:val="16"/>
                <w:szCs w:val="16"/>
                <w:lang w:val="el-GR"/>
              </w:rPr>
              <w:t>[112]</w:t>
            </w:r>
            <w:r w:rsidRPr="007964BA">
              <w:rPr>
                <w:sz w:val="16"/>
                <w:szCs w:val="16"/>
                <w:lang w:val="el-GR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7746B2" w14:textId="59B123F4" w:rsidR="00770DE7" w:rsidRPr="00612C12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</w:rPr>
            </w:pPr>
            <w:r w:rsidRPr="007964BA">
              <w:rPr>
                <w:sz w:val="16"/>
                <w:szCs w:val="16"/>
              </w:rPr>
              <w:t>AR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AU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BE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BR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BG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CL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CZ</w:t>
            </w:r>
            <w:r w:rsidRPr="00612C12">
              <w:rPr>
                <w:sz w:val="16"/>
              </w:rPr>
              <w:t xml:space="preserve">, </w:t>
            </w:r>
            <w:r w:rsidR="00524C81">
              <w:rPr>
                <w:sz w:val="16"/>
                <w:szCs w:val="16"/>
              </w:rPr>
              <w:t>DE</w:t>
            </w:r>
            <w:r w:rsidR="00524C81" w:rsidRPr="00612C12">
              <w:rPr>
                <w:sz w:val="16"/>
                <w:szCs w:val="16"/>
              </w:rPr>
              <w:t xml:space="preserve">, </w:t>
            </w:r>
            <w:r w:rsidR="006A1A08">
              <w:rPr>
                <w:sz w:val="16"/>
                <w:szCs w:val="16"/>
              </w:rPr>
              <w:t>ES</w:t>
            </w:r>
            <w:r w:rsidR="006A1A08" w:rsidRPr="00612C12">
              <w:rPr>
                <w:sz w:val="16"/>
                <w:szCs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FR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GE</w:t>
            </w:r>
            <w:r w:rsidRPr="00612C12">
              <w:rPr>
                <w:sz w:val="16"/>
              </w:rPr>
              <w:t xml:space="preserve">, </w:t>
            </w:r>
            <w:r w:rsidR="00524C81">
              <w:rPr>
                <w:sz w:val="16"/>
                <w:szCs w:val="16"/>
              </w:rPr>
              <w:t>HR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HU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IL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IT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JP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KR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PL</w:t>
            </w:r>
            <w:r w:rsidRPr="00612C12">
              <w:rPr>
                <w:sz w:val="16"/>
                <w:szCs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RO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RS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RU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TW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UA</w:t>
            </w:r>
            <w:r w:rsidRPr="00612C12">
              <w:rPr>
                <w:sz w:val="16"/>
              </w:rPr>
              <w:t xml:space="preserve">, </w:t>
            </w: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23242DA" w14:textId="4A0CA93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(22-84)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3B8F12" w14:textId="1ADB599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EC7245" w14:textId="2168012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IHC/ FISH / PCR [local standard procedures]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E8748A" w14:textId="2E3A1FB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E221543" w14:textId="0FB47BA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736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6FC51D" w14:textId="5CDE435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3BAF34" w14:textId="3DECF30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178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6666F2B" w14:textId="77BDB7A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12.4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6FE1A92" w14:textId="1D8E62A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274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E9AFA25" w14:textId="13D4882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37.2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35BF9AF" w14:textId="06679A4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91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8504355" w14:textId="6C4A04F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33.2</w:t>
            </w:r>
          </w:p>
        </w:tc>
      </w:tr>
      <w:tr w:rsidR="00770DE7" w:rsidRPr="007964BA" w14:paraId="7E7E618C" w14:textId="1A33EE05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17AD03" w14:textId="6522F8FE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NCT02508389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PEVuZE5vdGU+PENpdGU+PEF1dGhvcj5BbmRlcnNvbjwvQXV0aG9yPjxZZWFyPjIwMTk8L1llYXI+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PEVuZE5vdGU+PENpdGU+PEF1dGhvcj5BbmRlcnNvbjwvQXV0aG9yPjxZZWFyPjIwMTk8L1llYXI+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[113]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BF7587" w14:textId="7FBE36E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CA, 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5551A51" w14:textId="487C93C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 (30-84)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CDF612D" w14:textId="6C09983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09FEDB0" w14:textId="35A68E6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26E59F9" w14:textId="4C8EF97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7577240" w14:textId="19F758B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71C61E" w14:textId="55C997B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160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43867D1" w14:textId="4635012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63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21C4F26" w14:textId="40BD2B7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71.7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CCE91E1" w14:textId="5A7D6E4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5A28435" w14:textId="558BB59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77.1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4858F31" w14:textId="4F97625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3EFCFF" w14:textId="320CD3E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278A1F1B" w14:textId="6C7CB1E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1712B9F" w14:textId="5FB1B84B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NCT02537223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PEVuZE5vdGU+PENpdGU+PEF1dGhvcj5EYXk8L0F1dGhvcj48WWVhcj4yMDIwPC9ZZWFyPjxSZWNO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PEVuZE5vdGU+PENpdGU+PEF1dGhvcj5EYXk8L0F1dGhvcj48WWVhcj4yMDIwPC9ZZWFyPjxSZWNO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[114]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8E28E3" w14:textId="324A90A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CA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DA36506" w14:textId="76BD392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59 (52-70)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679776" w14:textId="4720D74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12A3C25" w14:textId="51B207A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C522CB5" w14:textId="798D55A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53D90A5" w14:textId="4112D85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B0634FF" w14:textId="31CD91F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3A70901" w14:textId="7A792CC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F73243C" w14:textId="72F387A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77.8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73D1290" w14:textId="397C954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90AAD35" w14:textId="78BD184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100.0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7ECA7DE" w14:textId="7DA3E8A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C1E102" w14:textId="38F33E4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77.8</w:t>
            </w:r>
          </w:p>
        </w:tc>
      </w:tr>
      <w:tr w:rsidR="00770DE7" w:rsidRPr="007964BA" w14:paraId="7B1DA80F" w14:textId="56E1C764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8D81251" w14:textId="6CFDD617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NCT02538510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&lt;EndNote&gt;&lt;Cite&gt;&lt;Author&gt;Rodriguez&lt;/Author&gt;&lt;Year&gt;2020&lt;/Year&gt;&lt;RecNum&gt;106&lt;/RecNum&gt;&lt;DisplayText&gt;[115]&lt;/DisplayText&gt;&lt;record&gt;&lt;rec-number&gt;106&lt;/rec-number&gt;&lt;foreign-keys&gt;&lt;key app="EN" db-id="rx22zr2sm000vkez5f9xzfffsz5pved59dfr" timestamp="1639143662"&gt;106&lt;/key&gt;&lt;/foreign-keys&gt;&lt;ref-type name="Journal Article"&gt;17&lt;/ref-type&gt;&lt;contributors&gt;&lt;authors&gt;&lt;author&gt;Rodriguez, Cristina P.&lt;/author&gt;&lt;author&gt;Wu, Qian&lt;/author&gt;&lt;author&gt;Voutsinas, Jenna&lt;/author&gt;&lt;author&gt;Fromm, Jonathan R.&lt;/author&gt;&lt;author&gt;Jiang, Xiuyun&lt;/author&gt;&lt;author&gt;Pillarisetty, Venu G.&lt;/author&gt;&lt;author&gt;Lee, Sylvia M.&lt;/author&gt;&lt;author&gt;Santana-Davila, Rafael&lt;/author&gt;&lt;author&gt;Goulart, Bernardo&lt;/author&gt;&lt;author&gt;Baik, Christina S.&lt;/author&gt;&lt;author&gt;Chow, Laura Q. M.&lt;/author&gt;&lt;author&gt;Eaton, Keith&lt;/author&gt;&lt;author&gt;Martins, Renato&lt;/author&gt;&lt;/authors&gt;&lt;/contributors&gt;&lt;titles&gt;&lt;title&gt;A Phase II Trial of Pembrolizumab and Vorinostat in Recurrent Metastatic Head and Neck Squamous Cell Carcinomas and Salivary Gland Cancer&lt;/title&gt;&lt;secondary-title&gt;Clinical Cancer Research&lt;/secondary-title&gt;&lt;/titles&gt;&lt;periodical&gt;&lt;full-title&gt;Clinical Cancer Research&lt;/full-title&gt;&lt;/periodical&gt;&lt;pages&gt;837&lt;/pages&gt;&lt;volume&gt;26&lt;/volume&gt;&lt;number&gt;4&lt;/number&gt;&lt;dates&gt;&lt;year&gt;2020&lt;/year&gt;&lt;/dates&gt;&lt;urls&gt;&lt;related-urls&gt;&lt;url&gt;http://clincancerres.aacrjournals.org/content/26/4/837.abstract&lt;/url&gt;&lt;/related-urls&gt;&lt;/urls&gt;&lt;electronic-resource-num&gt;10.1158/1078-0432.CCR-19-2214&lt;/electronic-resource-num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[115]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F9D562" w14:textId="4EEA795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443A085" w14:textId="3A77E1D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61 (33-86)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171C1CC" w14:textId="51EEED3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245A6C" w14:textId="35DC12F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1AD9444" w14:textId="2FAC179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EABC9E" w14:textId="0B02717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4D0EB2" w14:textId="36662FD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C0D0478" w14:textId="15B877D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19A3FB4" w14:textId="3A1112D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52.0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F82EE46" w14:textId="1A320AE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27CA531" w14:textId="437E9F2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68.0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769ABE3" w14:textId="142090E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13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EAB33FA" w14:textId="555A380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76.5</w:t>
            </w:r>
          </w:p>
        </w:tc>
      </w:tr>
      <w:tr w:rsidR="00770DE7" w:rsidRPr="007964BA" w14:paraId="1BE0939C" w14:textId="78F5BFD4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BC54096" w14:textId="26CC33BC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NCT02549742 </w:t>
            </w:r>
            <w:r w:rsidRPr="007964BA">
              <w:rPr>
                <w:sz w:val="16"/>
                <w:szCs w:val="16"/>
              </w:rPr>
              <w:fldChar w:fldCharType="begin"/>
            </w:r>
            <w:r w:rsidR="00F97CA4">
              <w:rPr>
                <w:sz w:val="16"/>
                <w:szCs w:val="16"/>
              </w:rPr>
              <w:instrText xml:space="preserve"> ADDIN EN.CITE &lt;EndNote&gt;&lt;Cite&gt;&lt;Author&gt;Plaschke&lt;/Author&gt;&lt;Year&gt;2019&lt;/Year&gt;&lt;RecNum&gt;107&lt;/RecNum&gt;&lt;DisplayText&gt;[116]&lt;/DisplayText&gt;&lt;record&gt;&lt;rec-number&gt;107&lt;/rec-number&gt;&lt;foreign-keys&gt;&lt;key app="EN" db-id="rx22zr2sm000vkez5f9xzfffsz5pved59dfr" timestamp="1639143662"&gt;107&lt;/key&gt;&lt;/foreign-keys&gt;&lt;ref-type name="Journal Article"&gt;17&lt;/ref-type&gt;&lt;contributors&gt;&lt;authors&gt;&lt;author&gt;Plaschke, Christina Caroline&lt;/author&gt;&lt;author&gt;Johannesen, Helle Hjorth&lt;/author&gt;&lt;author&gt;Hansen, Rasmus Hvass&lt;/author&gt;&lt;author&gt;Hendel, Helle Westergren&lt;/author&gt;&lt;author&gt;Kiss, Katalin&lt;/author&gt;&lt;author&gt;Gehl, Julie&lt;/author&gt;&lt;author&gt;Wessel, Irene&lt;/author&gt;&lt;/authors&gt;&lt;/contributors&gt;&lt;titles&gt;&lt;title&gt;The DAHANCA 32 study: Electrochemotherapy for recurrent mucosal head and neck cancer&lt;/title&gt;&lt;secondary-title&gt;Head &amp;amp; Neck&lt;/secondary-title&gt;&lt;/titles&gt;&lt;periodical&gt;&lt;full-title&gt;Head Neck&lt;/full-title&gt;&lt;abbr-1&gt;Head &amp;amp; neck&lt;/abbr-1&gt;&lt;/periodical&gt;&lt;pages&gt;329-339&lt;/pages&gt;&lt;volume&gt;41&lt;/volume&gt;&lt;number&gt;2&lt;/number&gt;&lt;keywords&gt;&lt;keyword&gt;bleomycin&lt;/keyword&gt;&lt;keyword&gt;electrochemotherapy&lt;/keyword&gt;&lt;keyword&gt;electroporation&lt;/keyword&gt;&lt;keyword&gt;head and neck cancer&lt;/keyword&gt;&lt;keyword&gt;quality-of-life&lt;/keyword&gt;&lt;/keywords&gt;&lt;dates&gt;&lt;year&gt;2019&lt;/year&gt;&lt;pub-dates&gt;&lt;date&gt;2019/02/01&lt;/date&gt;&lt;/pub-dates&gt;&lt;/dates&gt;&lt;publisher&gt;John Wiley &amp;amp; Sons, Ltd&lt;/publisher&gt;&lt;isbn&gt;1043-3074&lt;/isbn&gt;&lt;work-type&gt;https://doi.org/10.1002/hed.25454&lt;/work-type&gt;&lt;urls&gt;&lt;related-urls&gt;&lt;url&gt;https://doi.org/10.1002/hed.25454&lt;/url&gt;&lt;/related-urls&gt;&lt;/urls&gt;&lt;electronic-resource-num&gt;10.1002/hed.25454&lt;/electronic-resource-num&gt;&lt;access-date&gt;2021/06/30&lt;/access-date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[116]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D118064" w14:textId="222CB23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DK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94BA09F" w14:textId="1B493F5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67.5 (47-87)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55DBD58" w14:textId="560E786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8359AAE" w14:textId="56CF84C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B7BEA84" w14:textId="4B6DC0E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B81D3B8" w14:textId="77C8101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92D376" w14:textId="0946F76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81DAD5B" w14:textId="60DA0B9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22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F1C6FF" w14:textId="5A71502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11.5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FF96486" w14:textId="6EDABBA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0EC333D" w14:textId="445BDD4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15.4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014A847" w14:textId="4064BA8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CD2932" w14:textId="7E8CF1F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25.0</w:t>
            </w:r>
          </w:p>
        </w:tc>
      </w:tr>
      <w:tr w:rsidR="00770DE7" w:rsidRPr="007964BA" w14:paraId="6CCCD5B4" w14:textId="07B21C5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18B905B" w14:textId="4434C0C3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NCT02573493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PEVuZE5vdGU+PENpdGU+PEF1dGhvcj5PcHBlbHQ8L0F1dGhvcj48WWVhcj4yMDIxPC9ZZWFyPjxS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PEVuZE5vdGU+PENpdGU+PEF1dGhvcj5PcHBlbHQ8L0F1dGhvcj48WWVhcj4yMDIxPC9ZZWFyPjxS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[117]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A41BB88" w14:textId="0AC37DA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22DADE1" w14:textId="27DE57F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745AC5" w14:textId="042E983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3CAFCBA" w14:textId="7225052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4E3825" w14:textId="4A9FCFC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D568FE7" w14:textId="511D1F3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3FCC54" w14:textId="028E9E5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F139503" w14:textId="27FC225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34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99F1E96" w14:textId="3590623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57.5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424DF68" w14:textId="25191B8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ED6174B" w14:textId="79A36CE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71.3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4F1C6C0" w14:textId="73548C2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46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6F5D96C" w14:textId="4E84C1D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80.7</w:t>
            </w:r>
          </w:p>
        </w:tc>
      </w:tr>
      <w:tr w:rsidR="00770DE7" w:rsidRPr="007964BA" w14:paraId="677AB0C6" w14:textId="30A2D755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92F5ABF" w14:textId="54626DD5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NCT02586207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PEVuZE5vdGU+PENpdGU+PEF1dGhvcj5Qb3dlbGw8L0F1dGhvcj48WWVhcj4yMDIwPC9ZZWFyPjxS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PEVuZE5vdGU+PENpdGU+PEF1dGhvcj5Qb3dlbGw8L0F1dGhvcj48WWVhcj4yMDIwPC9ZZWFyPjxS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[118]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F8419D3" w14:textId="08B90AA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8B90AB4" w14:textId="4AF06B1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59.8 (36-81)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DC99DE" w14:textId="0A92F6D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307CADD" w14:textId="1144957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ISH / 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FE6BCF" w14:textId="518402C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EC0E0A" w14:textId="6544308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6C76165" w14:textId="345C1FC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68FFA6B" w14:textId="0EBEF03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25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E5EE1D7" w14:textId="2D48A28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57.6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3A95C0E" w14:textId="0A9C9C3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A7262F" w14:textId="6EDCF35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67.8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36599F1" w14:textId="0D90CBF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31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22B9C36" w14:textId="6F68309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77.5</w:t>
            </w:r>
          </w:p>
        </w:tc>
      </w:tr>
      <w:tr w:rsidR="00770DE7" w:rsidRPr="007964BA" w14:paraId="095745C7" w14:textId="0E14B6A3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8DC8E31" w14:textId="3AAC205D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NCT02609503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&lt;EndNote&gt;&lt;Cite&gt;&lt;Author&gt;Weiss&lt;/Author&gt;&lt;Year&gt;2020&lt;/Year&gt;&lt;RecNum&gt;110&lt;/RecNum&gt;&lt;DisplayText&gt;[119]&lt;/DisplayText&gt;&lt;record&gt;&lt;rec-number&gt;110&lt;/rec-number&gt;&lt;foreign-keys&gt;&lt;key app="EN" db-id="rx22zr2sm000vkez5f9xzfffsz5pved59dfr" timestamp="1639143664"&gt;110&lt;/key&gt;&lt;/foreign-keys&gt;&lt;ref-type name="Journal Article"&gt;17&lt;/ref-type&gt;&lt;contributors&gt;&lt;authors&gt;&lt;author&gt;Weiss, Jared&lt;/author&gt;&lt;author&gt;Sheth, Siddharth&lt;/author&gt;&lt;author&gt;Deal, Allision M.&lt;/author&gt;&lt;author&gt;Grilley Olson, Juneko E.&lt;/author&gt;&lt;author&gt;Patel, Samip&lt;/author&gt;&lt;author&gt;Hackman, Trevor G.&lt;/author&gt;&lt;author&gt;Blumberg, Jeffrey M.&lt;/author&gt;&lt;author&gt;Galloway, Thomas J.&lt;/author&gt;&lt;author&gt;Patel, Shetal&lt;/author&gt;&lt;author&gt;Zanation, Adam M.&lt;/author&gt;&lt;author&gt;Shen, Colette J.&lt;/author&gt;&lt;author&gt;Hayes, D. Neil&lt;/author&gt;&lt;author&gt;Hilliard, Christopher&lt;/author&gt;&lt;author&gt;Mehra, Ranee&lt;/author&gt;&lt;author&gt;McKinnon, Karen P.&lt;/author&gt;&lt;author&gt;Wang, Hsing-Hui&lt;/author&gt;&lt;author&gt;Weissler, Mark Christian&lt;/author&gt;&lt;author&gt;Bauman, Jessica R.&lt;/author&gt;&lt;author&gt;Chera, Bhishamjit S.&lt;/author&gt;&lt;author&gt;Vincent, Benjamin G.&lt;/author&gt;&lt;/authors&gt;&lt;/contributors&gt;&lt;titles&gt;&lt;title&gt;Concurrent Definitive Immunoradiotherapy for Patients with Stage III–IV Head and Neck Cancer and Cisplatin Contraindication&lt;/title&gt;&lt;secondary-title&gt;Clinical Cancer Research&lt;/secondary-title&gt;&lt;/titles&gt;&lt;periodical&gt;&lt;full-title&gt;Clinical Cancer Research&lt;/full-title&gt;&lt;/periodical&gt;&lt;pages&gt;4260&lt;/pages&gt;&lt;volume&gt;26&lt;/volume&gt;&lt;number&gt;16&lt;/number&gt;&lt;dates&gt;&lt;year&gt;2020&lt;/year&gt;&lt;/dates&gt;&lt;urls&gt;&lt;related-urls&gt;&lt;url&gt;http://clincancerres.aacrjournals.org/content/26/16/4260.abstract&lt;/url&gt;&lt;/related-urls&gt;&lt;/urls&gt;&lt;electronic-resource-num&gt;10.1158/1078-0432.CCR-20-0230&lt;/electronic-resource-num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[119]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AE47AA" w14:textId="3DDB447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47EE13" w14:textId="6355DE9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63.1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(39-86)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854DE9" w14:textId="43143CB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0A92A0" w14:textId="0F26FBD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3A7D9B1" w14:textId="1B3544F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E94C505" w14:textId="04060B2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3B8BB97" w14:textId="4D3B0DE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B2DA97C" w14:textId="4E129B8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CDA54F" w14:textId="6C86D1D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48.3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EF79AC0" w14:textId="643B135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480B62D" w14:textId="6F1A4E6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69.0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B79321" w14:textId="06ECC36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14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AF37CC" w14:textId="5FA395C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70.0</w:t>
            </w:r>
          </w:p>
        </w:tc>
      </w:tr>
      <w:tr w:rsidR="00770DE7" w:rsidRPr="007964BA" w14:paraId="40A31DB3" w14:textId="1BFC69E0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1C9B1D" w14:textId="759AF9C7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  <w:lang w:val="el-GR"/>
              </w:rPr>
            </w:pPr>
            <w:r w:rsidRPr="007964BA">
              <w:rPr>
                <w:sz w:val="16"/>
                <w:szCs w:val="16"/>
              </w:rPr>
              <w:t>NCT02626000</w:t>
            </w:r>
            <w:r w:rsidRPr="007964BA">
              <w:rPr>
                <w:sz w:val="16"/>
                <w:szCs w:val="16"/>
                <w:lang w:val="el-GR"/>
              </w:rPr>
              <w:t xml:space="preserve"> </w:t>
            </w:r>
            <w:r w:rsidRPr="007964BA">
              <w:rPr>
                <w:sz w:val="16"/>
                <w:szCs w:val="16"/>
                <w:lang w:val="el-GR"/>
              </w:rPr>
              <w:fldChar w:fldCharType="begin">
                <w:fldData xml:space="preserve">PEVuZE5vdGU+PENpdGU+PEF1dGhvcj5IYXJyaW5ndG9uPC9BdXRob3I+PFllYXI+MjAyMDwvWWVh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</w:fldData>
              </w:fldChar>
            </w:r>
            <w:r w:rsidR="009053B4">
              <w:rPr>
                <w:sz w:val="16"/>
                <w:szCs w:val="16"/>
                <w:lang w:val="el-GR"/>
              </w:rPr>
              <w:instrText xml:space="preserve"> ADDIN EN.CITE </w:instrText>
            </w:r>
            <w:r w:rsidR="009053B4">
              <w:rPr>
                <w:sz w:val="16"/>
                <w:szCs w:val="16"/>
                <w:lang w:val="el-GR"/>
              </w:rPr>
              <w:fldChar w:fldCharType="begin">
                <w:fldData xml:space="preserve">PEVuZE5vdGU+PENpdGU+PEF1dGhvcj5IYXJyaW5ndG9uPC9BdXRob3I+PFllYXI+MjAyMDwvWWVh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</w:fldData>
              </w:fldChar>
            </w:r>
            <w:r w:rsidR="009053B4">
              <w:rPr>
                <w:sz w:val="16"/>
                <w:szCs w:val="16"/>
                <w:lang w:val="el-GR"/>
              </w:rPr>
              <w:instrText xml:space="preserve"> ADDIN EN.CITE.DATA </w:instrText>
            </w:r>
            <w:r w:rsidR="009053B4">
              <w:rPr>
                <w:sz w:val="16"/>
                <w:szCs w:val="16"/>
                <w:lang w:val="el-GR"/>
              </w:rPr>
            </w:r>
            <w:r w:rsidR="009053B4">
              <w:rPr>
                <w:sz w:val="16"/>
                <w:szCs w:val="16"/>
                <w:lang w:val="el-GR"/>
              </w:rPr>
              <w:fldChar w:fldCharType="end"/>
            </w:r>
            <w:r w:rsidRPr="007964BA">
              <w:rPr>
                <w:sz w:val="16"/>
                <w:szCs w:val="16"/>
                <w:lang w:val="el-GR"/>
              </w:rPr>
            </w:r>
            <w:r w:rsidRPr="007964BA">
              <w:rPr>
                <w:sz w:val="16"/>
                <w:szCs w:val="16"/>
                <w:lang w:val="el-GR"/>
              </w:rPr>
              <w:fldChar w:fldCharType="separate"/>
            </w:r>
            <w:r w:rsidR="009053B4">
              <w:rPr>
                <w:noProof/>
                <w:sz w:val="16"/>
                <w:szCs w:val="16"/>
                <w:lang w:val="el-GR"/>
              </w:rPr>
              <w:t>[120]</w:t>
            </w:r>
            <w:r w:rsidRPr="007964BA">
              <w:rPr>
                <w:sz w:val="16"/>
                <w:szCs w:val="16"/>
                <w:lang w:val="el-GR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EF9E66F" w14:textId="1602DE3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AT, AU, BE, CA, CH, ES, FR, GR, IT, UK, 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8778DBE" w14:textId="3523C0D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62 (35-77)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855C35" w14:textId="7A69410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02F4136" w14:textId="6597C8A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E57415" w14:textId="2BAA379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8625150" w14:textId="76E595E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36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E746101" w14:textId="6D9118C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EF7B1E7" w14:textId="3AE4E48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EF72E87" w14:textId="71CBB55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13.9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B3AB7B" w14:textId="4A048D8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E40D75" w14:textId="0849BE6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4897912" w14:textId="4412157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D7664E8" w14:textId="5A93549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55.6</w:t>
            </w:r>
          </w:p>
        </w:tc>
      </w:tr>
      <w:tr w:rsidR="00770DE7" w:rsidRPr="007964BA" w14:paraId="10B2F2E4" w14:textId="0209EA68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B72E39" w14:textId="5BB43508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NCT02643056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PEVuZE5vdGU+PENpdGU+PEF1dGhvcj5TaWFubzwvQXV0aG9yPjxZZWFyPjIwMTc8L1llYXI+PFJl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=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PEVuZE5vdGU+PENpdGU+PEF1dGhvcj5TaWFubzwvQXV0aG9yPjxZZWFyPjIwMTc8L1llYXI+PFJl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=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[121]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F27666" w14:textId="61DD0AD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CH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A752483" w14:textId="7416B25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(42–87)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B068D54" w14:textId="32F12EA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68C440" w14:textId="0AFAC52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F3DCB74" w14:textId="4D3B03E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E2878E2" w14:textId="60B593F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6DAFFCD" w14:textId="72707D8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330A40C" w14:textId="7A1F02A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6C24784" w14:textId="6F70BDD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30.3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66F9AFA" w14:textId="1DB3FB0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7A2E95B" w14:textId="5823B96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88B416A" w14:textId="04CF8E5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1724E41" w14:textId="5207460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34DF6A14" w14:textId="2930EF7B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C1CCED3" w14:textId="2941FB76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NCT02707588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PEVuZE5vdGU+PENpdGU+PEF1dGhvcj5TdW48L0F1dGhvcj48WWVhcj4yMDE4PC9ZZWFyPjxSZWNO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PEVuZE5vdGU+PENpdGU+PEF1dGhvcj5TdW48L0F1dGhvcj48WWVhcj4yMDE4PC9ZZWFyPjxSZWNO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[122, 123]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49AEBCD" w14:textId="09C4FA4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FR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373EC2" w14:textId="184C8D7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65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A6F649B" w14:textId="699830B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E7356C3" w14:textId="516A525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9D4697C" w14:textId="1C08A24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673C9A" w14:textId="30FB4A8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133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3BCBC01" w14:textId="608CB25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197907A" w14:textId="12B4A53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140B94" w14:textId="0C12356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27.8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EF2244D" w14:textId="6621C39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20C9938" w14:textId="44A03B7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60.2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51729F4" w14:textId="29956ED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600053" w14:textId="2BD3A8E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72D1636E" w14:textId="5EF9444C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9F5454C" w14:textId="0016DDED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NCT02718820 </w:t>
            </w:r>
            <w:r w:rsidRPr="007964BA">
              <w:rPr>
                <w:sz w:val="16"/>
                <w:szCs w:val="16"/>
              </w:rPr>
              <w:fldChar w:fldCharType="begin"/>
            </w:r>
            <w:r w:rsidR="00F97CA4">
              <w:rPr>
                <w:sz w:val="16"/>
                <w:szCs w:val="16"/>
              </w:rPr>
              <w:instrText xml:space="preserve"> ADDIN EN.CITE &lt;EndNote&gt;&lt;Cite&gt;&lt;Author&gt;Fuereder&lt;/Author&gt;&lt;Year&gt;2020&lt;/Year&gt;&lt;RecNum&gt;115&lt;/RecNum&gt;&lt;DisplayText&gt;[124]&lt;/DisplayText&gt;&lt;record&gt;&lt;rec-number&gt;115&lt;/rec-number&gt;&lt;foreign-keys&gt;&lt;key app="EN" db-id="rx22zr2sm000vkez5f9xzfffsz5pved59dfr" timestamp="1639143666"&gt;115&lt;/key&gt;&lt;/foreign-keys&gt;&lt;ref-type name="Journal Article"&gt;17&lt;/ref-type&gt;&lt;contributors&gt;&lt;authors&gt;&lt;author&gt;Fuereder, T.&lt;/author&gt;&lt;author&gt;Minichsdorfer, C.&lt;/author&gt;&lt;author&gt;Mittlboeck, M.&lt;/author&gt;&lt;author&gt;Wagner, C.&lt;/author&gt;&lt;author&gt;Oberndorfer, F.&lt;/author&gt;&lt;author&gt;Müllauer, L.&lt;/author&gt;&lt;author&gt;Aretin, M. B.&lt;/author&gt;&lt;author&gt;Czerny, C.&lt;/author&gt;&lt;author&gt;Schwarz-Nemec, U.&lt;/author&gt;&lt;/authors&gt;&lt;/contributors&gt;&lt;titles&gt;&lt;title&gt;921P Pembrolizumab plus docetaxel for the treatment of recurrent metastatic head and neck cancer: A prospective phase I/II study&lt;/title&gt;&lt;secondary-title&gt;Annals of Oncology&lt;/secondary-title&gt;&lt;/titles&gt;&lt;periodical&gt;&lt;full-title&gt;Annals of Oncology&lt;/full-title&gt;&lt;/periodical&gt;&lt;pages&gt;S665&lt;/pages&gt;&lt;volume&gt;31&lt;/volume&gt;&lt;dates&gt;&lt;year&gt;2020&lt;/year&gt;&lt;pub-dates&gt;&lt;date&gt;2020/09/01/&lt;/date&gt;&lt;/pub-dates&gt;&lt;/dates&gt;&lt;isbn&gt;0923-7534&lt;/isbn&gt;&lt;urls&gt;&lt;related-urls&gt;&lt;url&gt;https://www.sciencedirect.com/science/article/pii/S0923753420410324&lt;/url&gt;&lt;/related-urls&gt;&lt;/urls&gt;&lt;electronic-resource-num&gt;10.1016/j.annonc.2020.08.1036&lt;/electronic-resource-num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[124]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C221CC" w14:textId="599FFF0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AT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170721D" w14:textId="59EAE76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63 (44-77)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D6A5F7" w14:textId="0E9180C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2A9CFFF" w14:textId="666DA4C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9D2641" w14:textId="0E26B4E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BF02A05" w14:textId="3366A29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5D7C36E" w14:textId="10A23E5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8F5299E" w14:textId="3732266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A9A7944" w14:textId="1E8E6CE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18.2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73F6ADF" w14:textId="7B79D76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C539BA7" w14:textId="1A32254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40.9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0B619B2" w14:textId="64C9D48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BDF0C7" w14:textId="7E25DE7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44.4</w:t>
            </w:r>
          </w:p>
        </w:tc>
      </w:tr>
      <w:tr w:rsidR="00770DE7" w:rsidRPr="007964BA" w14:paraId="62EB2018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809199E" w14:textId="5DB5C010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NCT02764593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&lt;EndNote&gt;&lt;Cite&gt;&lt;Author&gt;Gillison&lt;/Author&gt;&lt;Year&gt;2019&lt;/Year&gt;&lt;RecNum&gt;116&lt;/RecNum&gt;&lt;DisplayText&gt;[125]&lt;/DisplayText&gt;&lt;record&gt;&lt;rec-number&gt;116&lt;/rec-number&gt;&lt;foreign-keys&gt;&lt;key app="EN" db-id="rx22zr2sm000vkez5f9xzfffsz5pved59dfr" timestamp="1639143667"&gt;116&lt;/key&gt;&lt;/foreign-keys&gt;&lt;ref-type name="Journal Article"&gt;17&lt;/ref-type&gt;&lt;contributors&gt;&lt;authors&gt;&lt;author&gt;Maura L. Gillison&lt;/author&gt;&lt;author&gt;Robert L. Ferris&lt;/author&gt;&lt;author&gt;Jonathan Harris&lt;/author&gt;&lt;author&gt;A. Dimitrios Colevas&lt;/author&gt;&lt;author&gt;Loren K. Mell&lt;/author&gt;&lt;author&gt;Christina Kong&lt;/author&gt;&lt;author&gt;Richard C. Jordan&lt;/author&gt;&lt;author&gt;Kevin Moore&lt;/author&gt;&lt;author&gt;Minh Tam Truong&lt;/author&gt;&lt;author&gt;Claudia Kirsch&lt;/author&gt;&lt;author&gt;David Anthony Clump&lt;/author&gt;&lt;author&gt;James Ohr&lt;/author&gt;&lt;author&gt;Kai He&lt;/author&gt;&lt;author&gt;Dukagjin Blakaj&lt;/author&gt;&lt;author&gt;John F. Deeken&lt;/author&gt;&lt;author&gt;Mitchell Machtay&lt;/author&gt;&lt;author&gt;Walter John Curran, Jr.&lt;/author&gt;&lt;author&gt;Quynh-Thu Le&lt;/author&gt;&lt;/authors&gt;&lt;/contributors&gt;&lt;titles&gt;&lt;title&gt;Safety and disease control achieved with the addition of nivolumab (Nivo) to chemoradiotherapy (CRT) for intermediate (IR) and high-risk (HR) local-regionally advanced head and neck squamous cell carcinoma (HNSCC): RTOG Foundation 3504&lt;/title&gt;&lt;secondary-title&gt;Journal of Clinical Oncology&lt;/secondary-title&gt;&lt;/titles&gt;&lt;periodical&gt;&lt;full-title&gt;Journal of Clinical Oncology&lt;/full-title&gt;&lt;/periodical&gt;&lt;pages&gt;6073-6073&lt;/pages&gt;&lt;volume&gt;37&lt;/volume&gt;&lt;number&gt;15_suppl&lt;/number&gt;&lt;keywords&gt;&lt;keyword&gt;283-147-2338,261-566-148-440,613-135-244-3829-325,261-566-9650,130-3426-5390-2622,261-492-199-2823-5340,10,7,3,3,2,2,14,62,126,12,3,1&lt;/keyword&gt;&lt;/keywords&gt;&lt;dates&gt;&lt;year&gt;2019&lt;/year&gt;&lt;/dates&gt;&lt;urls&gt;&lt;related-urls&gt;&lt;url&gt;https://ascopubs.org/doi/abs/10.1200/JCO.2019.37.15_suppl.6073&lt;/url&gt;&lt;/related-urls&gt;&lt;/urls&gt;&lt;electronic-resource-num&gt;10.1200/JCO.2019.37.15_suppl.6073&lt;/electronic-resource-num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[125]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CD8CD00" w14:textId="010CE42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28A467" w14:textId="78C2943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62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237F3BC" w14:textId="7F04F5E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78E57EE" w14:textId="0C9C6F0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ACFF6C3" w14:textId="1433E58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73A849D" w14:textId="03783F4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AFE327C" w14:textId="3B3DA8A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129035" w14:textId="19F778C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A4016E8" w14:textId="504A7FB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62.0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7BB9335" w14:textId="5358FF9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0B1254" w14:textId="76C4B40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DCACB39" w14:textId="2DEBB94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24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7E33813" w14:textId="1E2DBD3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0A9016E7" w14:textId="0D9EF906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80CA4A2" w14:textId="793537B8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NCT02938273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PEVuZE5vdGU+PENpdGU+PEF1dGhvcj5FbGJlcnM8L0F1dGhvcj48WWVhcj4yMDIwPC9ZZWFyPjxS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PEVuZE5vdGU+PENpdGU+PEF1dGhvcj5FbGJlcnM8L0F1dGhvcj48WWVhcj4yMDIwPC9ZZWFyPjxS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[126]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28B3227" w14:textId="531C791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NL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814C447" w14:textId="56D96EB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69 (61-77)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FBAA125" w14:textId="208F9FB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Other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C501F9" w14:textId="685C545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1E99F46" w14:textId="5C8F38C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DF2662" w14:textId="371FE75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C83BD02" w14:textId="477BF8D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7F97582" w14:textId="45E1822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AF05D5" w14:textId="44331D5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40.0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8DEF8E" w14:textId="339A546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3496A68" w14:textId="2F125BA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80.0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E80F75" w14:textId="4730B2E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6C42044" w14:textId="1F3054F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50.0</w:t>
            </w:r>
          </w:p>
        </w:tc>
      </w:tr>
      <w:tr w:rsidR="00770DE7" w:rsidRPr="007964BA" w14:paraId="4876A1D9" w14:textId="4D169650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4CB408F" w14:textId="436AA7A6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NCT02999087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PEVuZE5vdGU+PENpdGU+PEF1dGhvcj5UYW88L0F1dGhvcj48WWVhcj4yMDIwPC9ZZWFyPjxSZWNO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PEVuZE5vdGU+PENpdGU+PEF1dGhvcj5UYW88L0F1dGhvcj48WWVhcj4yMDIwPC9ZZWFyPjxSZWNO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[127]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8CE4686" w14:textId="509A99D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CH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47880F9" w14:textId="570750B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61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(40-78)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F88DD2" w14:textId="5CE7DA5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365A86C" w14:textId="391D07B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FB303F" w14:textId="0F476CD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33C184F" w14:textId="5DFA29E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3EBC21" w14:textId="7A0638B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10E939" w14:textId="774BB2F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0C528A" w14:textId="381DF37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34.1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ABD282" w14:textId="4BE3DAC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6FF3ECC" w14:textId="012803F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73.2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6828E44" w14:textId="324B883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28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914B15" w14:textId="34A30DA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46.7</w:t>
            </w:r>
          </w:p>
        </w:tc>
      </w:tr>
      <w:tr w:rsidR="00770DE7" w:rsidRPr="007964BA" w14:paraId="52DB3121" w14:textId="3EFA6488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A2BEE2F" w14:textId="460EC898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NCT03003637 </w:t>
            </w:r>
            <w:r w:rsidRPr="007964BA">
              <w:rPr>
                <w:sz w:val="16"/>
                <w:szCs w:val="16"/>
              </w:rPr>
              <w:fldChar w:fldCharType="begin"/>
            </w:r>
            <w:r w:rsidR="00F97CA4">
              <w:rPr>
                <w:sz w:val="16"/>
                <w:szCs w:val="16"/>
              </w:rPr>
              <w:instrText xml:space="preserve"> ADDIN EN.CITE &lt;EndNote&gt;&lt;Cite&gt;&lt;Author&gt;Zuur&lt;/Author&gt;&lt;Year&gt;2020&lt;/Year&gt;&lt;RecNum&gt;119&lt;/RecNum&gt;&lt;DisplayText&gt;[128]&lt;/DisplayText&gt;&lt;record&gt;&lt;rec-number&gt;119&lt;/rec-number&gt;&lt;foreign-keys&gt;&lt;key app="EN" db-id="rx22zr2sm000vkez5f9xzfffsz5pved59dfr" timestamp="1639143668"&gt;119&lt;/key&gt;&lt;/foreign-keys&gt;&lt;ref-type name="Journal Article"&gt;17&lt;/ref-type&gt;&lt;contributors&gt;&lt;authors&gt;&lt;author&gt;Zuur, L.&lt;/author&gt;&lt;author&gt;Vos, J. L.&lt;/author&gt;&lt;author&gt;Elbers, J. B.&lt;/author&gt;&lt;author&gt;Krijgsman, O.&lt;/author&gt;&lt;author&gt;Qiao, X.&lt;/author&gt;&lt;author&gt;van der Leun, A.&lt;/author&gt;&lt;author&gt;Smit, L.&lt;/author&gt;&lt;author&gt;van den Brekel, M. W.&lt;/author&gt;&lt;author&gt;Tan, B.&lt;/author&gt;&lt;author&gt;Jasperse, B.&lt;/author&gt;&lt;author&gt;Vogel, W. V.&lt;/author&gt;&lt;author&gt;Willems, S. M.&lt;/author&gt;&lt;author&gt;Al-Mamgani, A.&lt;/author&gt;&lt;author&gt;Peeper, D.&lt;/author&gt;&lt;author&gt;Schumacher, T. N.&lt;/author&gt;&lt;author&gt;Blank, C. U.&lt;/author&gt;&lt;author&gt;de Boer, J. P.&lt;/author&gt;&lt;author&gt;Haanen, J. B. A. G.&lt;/author&gt;&lt;/authors&gt;&lt;/contributors&gt;&lt;titles&gt;&lt;title&gt;LBA40 Neoadjuvant nivolumab and nivolumab plus ipilimumab induce (near-) complete responses in patients with head and neck squamous cell carcinoma: The IMCISION trial&lt;/title&gt;&lt;secondary-title&gt;Annals of Oncology&lt;/secondary-title&gt;&lt;/titles&gt;&lt;periodical&gt;&lt;full-title&gt;Annals of Oncology&lt;/full-title&gt;&lt;/periodical&gt;&lt;pages&gt;S1169&lt;/pages&gt;&lt;volume&gt;31&lt;/volume&gt;&lt;dates&gt;&lt;year&gt;2020&lt;/year&gt;&lt;pub-dates&gt;&lt;date&gt;2020/09/01/&lt;/date&gt;&lt;/pub-dates&gt;&lt;/dates&gt;&lt;isbn&gt;0923-7534&lt;/isbn&gt;&lt;urls&gt;&lt;related-urls&gt;&lt;url&gt;https://www.sciencedirect.com/science/article/pii/S092375342042352X&lt;/url&gt;&lt;/related-urls&gt;&lt;/urls&gt;&lt;electronic-resource-num&gt;10.1016/j.annonc.2020.08.2270&lt;/electronic-resource-num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[128]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FF57DB9" w14:textId="1A40173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NL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25D2736" w14:textId="3A99305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B62DEA" w14:textId="3A720B8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Other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A0C480C" w14:textId="29BDDD7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434A642" w14:textId="035D160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D0FBFF" w14:textId="6126591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3905236" w14:textId="5BBA411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23EB74" w14:textId="2E1CA30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31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CD4FAD8" w14:textId="53D0323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3.1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D295E30" w14:textId="53B06F3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652CD29" w14:textId="1178E4A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C5A0870" w14:textId="16B60A2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6EF91A5" w14:textId="070D225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5AC3CC93" w14:textId="4FB3316B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DF8A232" w14:textId="7D428622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  <w:lang w:val="el-GR"/>
              </w:rPr>
            </w:pPr>
            <w:r w:rsidRPr="007964BA">
              <w:rPr>
                <w:sz w:val="16"/>
                <w:szCs w:val="16"/>
              </w:rPr>
              <w:t xml:space="preserve">NCT03370276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PEVuZE5vdGU+PENpdGU+PEF1dGhvcj5DaHVuZzwvQXV0aG9yPjxZZWFyPjIwMjE8L1llYXI+PFJl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PEVuZE5vdGU+PENpdGU+PEF1dGhvcj5DaHVuZzwvQXV0aG9yPjxZZWFyPjIwMjE8L1llYXI+PFJl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[129]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5F9B1CB" w14:textId="35FDF53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731E87" w14:textId="18D35D4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966C3AA" w14:textId="40D4CC7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66D0116" w14:textId="73E5B38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ECF88E6" w14:textId="6E20CE4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36C9A98" w14:textId="1734767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E5E2E1C" w14:textId="1360A26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A81BD5E" w14:textId="1BA7883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4A66122" w14:textId="7E0CC22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48.9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23B199" w14:textId="43B8207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72C0BA" w14:textId="52FEE8A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026F095" w14:textId="60AFBE3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7BC4D7" w14:textId="511D30D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84.6</w:t>
            </w:r>
          </w:p>
        </w:tc>
      </w:tr>
      <w:tr w:rsidR="00770DE7" w:rsidRPr="007964BA" w14:paraId="71CB5ACC" w14:textId="2F3B4652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8C0842" w14:textId="057C024A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NCT04397341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&lt;EndNote&gt;&lt;Cite&gt;&lt;Author&gt;Hsieh&lt;/Author&gt;&lt;Year&gt;2020&lt;/Year&gt;&lt;RecNum&gt;121&lt;/RecNum&gt;&lt;DisplayText&gt;[130]&lt;/DisplayText&gt;&lt;record&gt;&lt;rec-number&gt;121&lt;/rec-number&gt;&lt;foreign-keys&gt;&lt;key app="EN" db-id="rx22zr2sm000vkez5f9xzfffsz5pved59dfr" timestamp="1639143669"&gt;121&lt;/key&gt;&lt;/foreign-keys&gt;&lt;ref-type name="Journal Article"&gt;17&lt;/ref-type&gt;&lt;contributors&gt;&lt;authors&gt;&lt;author&gt;Hsieh, Ching-Yun&lt;/author&gt;&lt;author&gt;Lein, Ming-Yuh&lt;/author&gt;&lt;author&gt;Yang, Shih-Neng&lt;/author&gt;&lt;author&gt;Wang, Yao-Ching&lt;/author&gt;&lt;author&gt;Lin, Yin-Jun&lt;/author&gt;&lt;author&gt;Lin, Chen-Yuan&lt;/author&gt;&lt;author&gt;Hua, Chun-Hung&lt;/author&gt;&lt;author&gt;Tsai, Ming-Hsul&lt;/author&gt;&lt;author&gt;Lin, Ching-Chan&lt;/author&gt;&lt;/authors&gt;&lt;/contributors&gt;&lt;titles&gt;&lt;title&gt;Dose-dense TPF induction chemotherapy for locally advanced head and neck cancer: a phase II study&lt;/title&gt;&lt;secondary-title&gt;BMC Cancer&lt;/secondary-title&gt;&lt;/titles&gt;&lt;periodical&gt;&lt;full-title&gt;BMC Cancer&lt;/full-title&gt;&lt;/periodical&gt;&lt;pages&gt;832&lt;/pages&gt;&lt;volume&gt;20&lt;/volume&gt;&lt;number&gt;1&lt;/number&gt;&lt;dates&gt;&lt;year&gt;2020&lt;/year&gt;&lt;pub-dates&gt;&lt;date&gt;2020/09/01&lt;/date&gt;&lt;/pub-dates&gt;&lt;/dates&gt;&lt;isbn&gt;1471-2407&lt;/isbn&gt;&lt;urls&gt;&lt;related-urls&gt;&lt;url&gt;https://doi.org/10.1186/s12885-020-07347-6&lt;/url&gt;&lt;/related-urls&gt;&lt;/urls&gt;&lt;electronic-resource-num&gt;10.1186/s12885-020-07347-6&lt;/electronic-resource-num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[130]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A90BBAC" w14:textId="15D68DE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CN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B259230" w14:textId="7B09DF4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53 (28-69)</w:t>
            </w:r>
          </w:p>
        </w:tc>
        <w:tc>
          <w:tcPr>
            <w:tcW w:w="602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B65F67B" w14:textId="3EB4D21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ADAB9D" w14:textId="4E24728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E9DAB8F" w14:textId="79C46AE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17F1EEC" w14:textId="52B2568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58</w:t>
            </w:r>
          </w:p>
        </w:tc>
        <w:tc>
          <w:tcPr>
            <w:tcW w:w="602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59650D0" w14:textId="7D43B52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86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FD8E834" w14:textId="052211D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1D1AFE">
              <w:rPr>
                <w:sz w:val="16"/>
                <w:szCs w:val="16"/>
              </w:rPr>
              <w:t>19</w:t>
            </w:r>
          </w:p>
        </w:tc>
        <w:tc>
          <w:tcPr>
            <w:tcW w:w="686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5290375" w14:textId="6E4A9F9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10.3</w:t>
            </w:r>
          </w:p>
        </w:tc>
        <w:tc>
          <w:tcPr>
            <w:tcW w:w="686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8053A9D" w14:textId="76A6902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</w:t>
            </w:r>
          </w:p>
        </w:tc>
        <w:tc>
          <w:tcPr>
            <w:tcW w:w="686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B4A62E" w14:textId="73959D7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43.1</w:t>
            </w:r>
          </w:p>
        </w:tc>
        <w:tc>
          <w:tcPr>
            <w:tcW w:w="602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2D677B" w14:textId="512184E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0585F1" w14:textId="4CA3FE6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24.0</w:t>
            </w:r>
          </w:p>
        </w:tc>
      </w:tr>
      <w:tr w:rsidR="00770DE7" w:rsidRPr="007964BA" w14:paraId="78E5065A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41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9BCBC4" w14:textId="7F50DB0B" w:rsidR="00770DE7" w:rsidRPr="007964BA" w:rsidRDefault="00770DE7" w:rsidP="00110BD4">
            <w:pPr>
              <w:contextualSpacing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NON-INTERVENTIONAL STUDIES</w:t>
            </w:r>
          </w:p>
        </w:tc>
      </w:tr>
      <w:tr w:rsidR="00770DE7" w:rsidRPr="007964BA" w14:paraId="171253AB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B1D28D" w14:textId="7EA49CD4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proofErr w:type="spellStart"/>
            <w:r w:rsidRPr="007964BA">
              <w:rPr>
                <w:sz w:val="16"/>
                <w:szCs w:val="16"/>
              </w:rPr>
              <w:t>Bossi</w:t>
            </w:r>
            <w:proofErr w:type="spellEnd"/>
            <w:r w:rsidRPr="007964BA">
              <w:rPr>
                <w:sz w:val="16"/>
                <w:szCs w:val="16"/>
              </w:rPr>
              <w:t xml:space="preserve"> (2016)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PEVuZE5vdGU+PENpdGU+PEF1dGhvcj5Cb3NzaTwvQXV0aG9yPjxZZWFyPjIwMTY8L1llYXI+PFJl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PEVuZE5vdGU+PENpdGU+PEF1dGhvcj5Cb3NzaTwvQXV0aG9yPjxZZWFyPjIwMTY8L1llYXI+PFJl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[131]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E737DF" w14:textId="1BD2126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IT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1575F3F" w14:textId="6518CB7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FEDC9AE" w14:textId="03426A1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05EF13A" w14:textId="25ED211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590FD1" w14:textId="151A56C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C0A549" w14:textId="2E80EE3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55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D91ABA1" w14:textId="233F4B2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18</w:t>
            </w:r>
          </w:p>
        </w:tc>
        <w:tc>
          <w:tcPr>
            <w:tcW w:w="686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380C324" w14:textId="5D9EA28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7</w:t>
            </w:r>
          </w:p>
        </w:tc>
        <w:tc>
          <w:tcPr>
            <w:tcW w:w="686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71E541" w14:textId="28BFDCA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32.7</w:t>
            </w:r>
          </w:p>
        </w:tc>
        <w:tc>
          <w:tcPr>
            <w:tcW w:w="686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474B712" w14:textId="7750CE1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</w:t>
            </w:r>
          </w:p>
        </w:tc>
        <w:tc>
          <w:tcPr>
            <w:tcW w:w="686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C9FF9D0" w14:textId="71FE3C3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45.5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3F9D52" w14:textId="4159D6E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18</w:t>
            </w:r>
          </w:p>
        </w:tc>
        <w:tc>
          <w:tcPr>
            <w:tcW w:w="659" w:type="dxa"/>
            <w:tcBorders>
              <w:top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38316E6" w14:textId="2E959D8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72.0</w:t>
            </w:r>
          </w:p>
        </w:tc>
      </w:tr>
      <w:tr w:rsidR="00770DE7" w:rsidRPr="007964BA" w14:paraId="517CE405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F392331" w14:textId="5FB423E1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proofErr w:type="spellStart"/>
            <w:r w:rsidRPr="007964BA">
              <w:rPr>
                <w:sz w:val="16"/>
                <w:szCs w:val="16"/>
              </w:rPr>
              <w:t>Bossi</w:t>
            </w:r>
            <w:proofErr w:type="spellEnd"/>
            <w:r w:rsidRPr="007964BA">
              <w:rPr>
                <w:sz w:val="16"/>
                <w:szCs w:val="16"/>
              </w:rPr>
              <w:t xml:space="preserve"> (2019)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PEVuZE5vdGU+PENpdGU+PEF1dGhvcj5Cb3NzaTwvQXV0aG9yPjxZZWFyPjIwMTk8L1llYXI+PFJl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PEVuZE5vdGU+PENpdGU+PEF1dGhvcj5Cb3NzaTwvQXV0aG9yPjxZZWFyPjIwMTk8L1llYXI+PFJl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[132]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080E66" w14:textId="664A7A5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IT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61D6C26" w14:textId="52453C5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(52-68)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1CAA27C" w14:textId="4529C24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C816C2" w14:textId="6E0F1FB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81DF4A8" w14:textId="5540AE5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03FBC41" w14:textId="2D6CE0A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129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825E0C2" w14:textId="44F31E1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38D649C" w14:textId="29CDA72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12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02C2F79" w14:textId="5DCB191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36.4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A25E2E4" w14:textId="0230512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7E0591" w14:textId="12A5411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45.7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FA87181" w14:textId="68BE207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47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C1735EE" w14:textId="60F0464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79.7</w:t>
            </w:r>
          </w:p>
        </w:tc>
      </w:tr>
      <w:tr w:rsidR="00770DE7" w:rsidRPr="007964BA" w14:paraId="7A3ED6CF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E1F7101" w14:textId="0FA3CDF4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lastRenderedPageBreak/>
              <w:t xml:space="preserve">Botticelli (2020) </w:t>
            </w:r>
            <w:bookmarkStart w:id="13" w:name="_Hlk89870677"/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PEVuZE5vdGU+PENpdGU+PEF1dGhvcj5Cb3R0aWNlbGxpPC9BdXRob3I+PFllYXI+MjAyMDwvWWVh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PEVuZE5vdGU+PENpdGU+PEF1dGhvcj5Cb3R0aWNlbGxpPC9BdXRob3I+PFllYXI+MjAyMDwvWWVh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[133]</w:t>
            </w:r>
            <w:r w:rsidRPr="007964BA">
              <w:rPr>
                <w:sz w:val="16"/>
                <w:szCs w:val="16"/>
              </w:rPr>
              <w:fldChar w:fldCharType="end"/>
            </w:r>
            <w:bookmarkEnd w:id="13"/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73EF78D" w14:textId="4F2286C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IT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5AB9AF1" w14:textId="7A9A2F3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67 (30–82)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363C44D" w14:textId="0812AC3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56E9304" w14:textId="4F65CCC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E0AE083" w14:textId="0F6D4EA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253D62F" w14:textId="6F7003A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61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54CA5B0" w14:textId="374948C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37A69B4" w14:textId="5193418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11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87D17E6" w14:textId="7259A0C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3.3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20A868E" w14:textId="3146A75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D8D1AD" w14:textId="7E8D8D2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23.0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F09664" w14:textId="634AC2CA" w:rsidR="00770DE7" w:rsidRPr="007964BA" w:rsidRDefault="00513D4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8C64B2D" w14:textId="377221D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14.3</w:t>
            </w:r>
          </w:p>
        </w:tc>
      </w:tr>
      <w:tr w:rsidR="00770DE7" w:rsidRPr="007964BA" w14:paraId="59713703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FB8CF26" w14:textId="0C03D373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Byrne (2019)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&lt;EndNote&gt;&lt;Cite&gt;&lt;Author&gt;Byrne&lt;/Author&gt;&lt;Year&gt;2019&lt;/Year&gt;&lt;RecNum&gt;125&lt;/RecNum&gt;&lt;DisplayText&gt;[134]&lt;/DisplayText&gt;&lt;record&gt;&lt;rec-number&gt;125&lt;/rec-number&gt;&lt;foreign-keys&gt;&lt;key app="EN" db-id="rx22zr2sm000vkez5f9xzfffsz5pved59dfr" timestamp="1639143671"&gt;125&lt;/key&gt;&lt;/foreign-keys&gt;&lt;ref-type name="Journal Article"&gt;17&lt;/ref-type&gt;&lt;contributors&gt;&lt;authors&gt;&lt;author&gt;Byrne, Katherine&lt;/author&gt;&lt;author&gt;Hallworth, P.&lt;/author&gt;&lt;author&gt;Monfared, A. Abbas Tahami&lt;/author&gt;&lt;author&gt;Moshyk, A.&lt;/author&gt;&lt;author&gt;Shaw, J. W.&lt;/author&gt;&lt;/authors&gt;&lt;/contributors&gt;&lt;titles&gt;&lt;title&gt;Real-World Systemic Therapy Treatment Patterns for Squamous Cell Carcinoma of the Head and Neck in Canada&lt;/title&gt;&lt;secondary-title&gt;Current Oncology&lt;/secondary-title&gt;&lt;/titles&gt;&lt;periodical&gt;&lt;full-title&gt;Current Oncology&lt;/full-title&gt;&lt;/periodical&gt;&lt;pages&gt;167-174&lt;/pages&gt;&lt;volume&gt;26&lt;/volume&gt;&lt;number&gt;2&lt;/number&gt;&lt;dates&gt;&lt;year&gt;2019&lt;/year&gt;&lt;/dates&gt;&lt;isbn&gt;1718-7729&lt;/isbn&gt;&lt;accession-num&gt;doi:10.3747/co.26.3946&lt;/accession-num&gt;&lt;urls&gt;&lt;related-urls&gt;&lt;url&gt;https://www.mdpi.com/1718-7729/26/2/3946&lt;/url&gt;&lt;/related-urls&gt;&lt;/urls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[134]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EFD905" w14:textId="1BBD7EA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CA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F65642A" w14:textId="4FB00FD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63 (57-68)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FC086CE" w14:textId="305BFEF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Other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8008E17" w14:textId="545170D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857C891" w14:textId="5362046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AB65612" w14:textId="724EB9C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109987" w14:textId="5139FE8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FE8D73" w14:textId="19461CF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7DE913A" w14:textId="3A36163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30.3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765F52" w14:textId="55AF6F9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33B34B" w14:textId="46586AA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  <w:lang w:val="el-GR"/>
              </w:rPr>
              <w:t>47</w:t>
            </w:r>
            <w:r w:rsidRPr="007964BA">
              <w:rPr>
                <w:sz w:val="16"/>
                <w:szCs w:val="16"/>
              </w:rPr>
              <w:t>.7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2720A4E" w14:textId="48FFE24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C0225CE" w14:textId="1B99A42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658FFF20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926593" w14:textId="70C0E3F5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Castelli (2019)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PEVuZE5vdGU+PENpdGU+PEF1dGhvcj5DYXN0ZWxsaTwvQXV0aG9yPjxZZWFyPjIwMTk8L1llYXI+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PEVuZE5vdGU+PENpdGU+PEF1dGhvcj5DYXN0ZWxsaTwvQXV0aG9yPjxZZWFyPjIwMTk8L1llYXI+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[135]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94F6A15" w14:textId="4E3EAD3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FR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A56B84" w14:textId="5587988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59 &amp; 62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31A702A" w14:textId="4DF4524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4D9A21" w14:textId="3106688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1EB789" w14:textId="5DE5F0D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973E18D" w14:textId="59555F7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237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A0D5D0" w14:textId="3B3C3FA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54DE7C1" w14:textId="31D1A3F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102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E373C24" w14:textId="0B85565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16.0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80B1807" w14:textId="7646053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163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CA5B46A" w14:textId="7742FAA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68.8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C070140" w14:textId="5F96B34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3C7DDAD" w14:textId="3367B5A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6EF2DC42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C686AD2" w14:textId="2A948058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de Ridder (2020)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PEVuZE5vdGU+PENpdGU+PEF1dGhvcj5kZSBSaWRkZXI8L0F1dGhvcj48WWVhcj4yMDIwPC9ZZWFy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PEVuZE5vdGU+PENpdGU+PEF1dGhvcj5kZSBSaWRkZXI8L0F1dGhvcj48WWVhcj4yMDIwPC9ZZWFy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[136]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D6BE2D" w14:textId="37FBD40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NL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4A8D8D" w14:textId="530312B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82545D2" w14:textId="37F223C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8F45CD5" w14:textId="5F53DB6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19A4586" w14:textId="2F14717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69FFF9" w14:textId="3E515F1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198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B8DA237" w14:textId="52B990B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D217992" w14:textId="528C271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171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394D8A4" w14:textId="68C087A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11.6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048026A" w14:textId="46992C5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9179A5" w14:textId="7D460E7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44.9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8F48050" w14:textId="03A5F2C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6EB60F1" w14:textId="105F866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5938DE9E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9A7A2BE" w14:textId="3AC94379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proofErr w:type="spellStart"/>
            <w:r w:rsidRPr="007964BA">
              <w:rPr>
                <w:sz w:val="16"/>
                <w:szCs w:val="16"/>
              </w:rPr>
              <w:t>Galot</w:t>
            </w:r>
            <w:proofErr w:type="spellEnd"/>
            <w:r w:rsidRPr="007964BA">
              <w:rPr>
                <w:sz w:val="16"/>
                <w:szCs w:val="16"/>
              </w:rPr>
              <w:t xml:space="preserve"> (2020)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PEVuZE5vdGU+PENpdGU+PEF1dGhvcj5HYWxvdDwvQXV0aG9yPjxZZWFyPjIwMjA8L1llYXI+PFJl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PEVuZE5vdGU+PENpdGU+PEF1dGhvcj5HYWxvdDwvQXV0aG9yPjxZZWFyPjIwMjA8L1llYXI+PFJl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[137]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F1B01EE" w14:textId="7A53AA8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rFonts w:eastAsiaTheme="minorHAnsi"/>
                <w:sz w:val="16"/>
                <w:szCs w:val="16"/>
              </w:rPr>
              <w:t>BE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A25D60F" w14:textId="76C1EFA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891EC0A" w14:textId="0914E31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1193FBC" w14:textId="0159C7F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AECBC4" w14:textId="6C5864C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CBE816" w14:textId="161F2CA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934B37" w14:textId="450068D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0AB0A5" w14:textId="65C3F6C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17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EB951CD" w14:textId="4841B6B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12.8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83F09F" w14:textId="1C9D01C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EB30B15" w14:textId="4E59611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56.4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BD0043" w14:textId="55EDB11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EC01029" w14:textId="1AB009D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22.7</w:t>
            </w:r>
          </w:p>
        </w:tc>
      </w:tr>
      <w:tr w:rsidR="00770DE7" w:rsidRPr="007964BA" w14:paraId="3AB735D2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B984C80" w14:textId="3383F1D3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proofErr w:type="spellStart"/>
            <w:r w:rsidRPr="007964BA">
              <w:rPr>
                <w:sz w:val="16"/>
                <w:szCs w:val="16"/>
              </w:rPr>
              <w:t>Grünwald</w:t>
            </w:r>
            <w:proofErr w:type="spellEnd"/>
            <w:r w:rsidRPr="007964BA">
              <w:rPr>
                <w:sz w:val="16"/>
                <w:szCs w:val="16"/>
              </w:rPr>
              <w:t xml:space="preserve"> (2020)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PEVuZE5vdGU+PENpdGU+PEF1dGhvcj5HcsO8bndhbGQ8L0F1dGhvcj48WWVhcj4yMDIwPC9ZZWFy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PEVuZE5vdGU+PENpdGU+PEF1dGhvcj5HcsO8bndhbGQ8L0F1dGhvcj48WWVhcj4yMDIwPC9ZZWFy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[138]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CBBB26C" w14:textId="2D09EC0F" w:rsidR="00770DE7" w:rsidRPr="00141E1C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lang w:val="es-ES"/>
              </w:rPr>
            </w:pPr>
            <w:r w:rsidRPr="00141E1C">
              <w:rPr>
                <w:rFonts w:eastAsiaTheme="minorHAnsi"/>
                <w:sz w:val="16"/>
                <w:lang w:val="es-ES"/>
              </w:rPr>
              <w:t>AU, BR, CA, DE, ES, IT, KR, TW, UK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B8D6F7" w14:textId="048B2A5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 (54-67)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91B93C8" w14:textId="69E3F21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2010F29" w14:textId="68CC50A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DAF77E2" w14:textId="013FC64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OPX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96C05E" w14:textId="06A66BE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733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5E9084" w14:textId="3987770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F70F572" w14:textId="29DEA88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21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DB04E6" w14:textId="6127659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4.8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57C997" w14:textId="58F434C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221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ADD7E20" w14:textId="2B98B6F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30.2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E3C440D" w14:textId="1CB0F0D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35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90B89EE" w14:textId="4B131A6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15.8</w:t>
            </w:r>
          </w:p>
        </w:tc>
      </w:tr>
      <w:tr w:rsidR="00770DE7" w:rsidRPr="007964BA" w14:paraId="5C69D3BD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190ECD" w14:textId="2E41A16F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proofErr w:type="spellStart"/>
            <w:r w:rsidRPr="007964BA">
              <w:rPr>
                <w:sz w:val="16"/>
                <w:szCs w:val="16"/>
              </w:rPr>
              <w:t>Hilke</w:t>
            </w:r>
            <w:proofErr w:type="spellEnd"/>
            <w:r w:rsidRPr="007964BA">
              <w:rPr>
                <w:sz w:val="16"/>
                <w:szCs w:val="16"/>
              </w:rPr>
              <w:t xml:space="preserve"> (2020)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PEVuZE5vdGU+PENpdGU+PEF1dGhvcj5IaWxrZTwvQXV0aG9yPjxZZWFyPjIwMjA8L1llYXI+PFJl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==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PEVuZE5vdGU+PENpdGU+PEF1dGhvcj5IaWxrZTwvQXV0aG9yPjxZZWFyPjIwMjA8L1llYXI+PFJl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==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[139]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959AEC2" w14:textId="3E2A9D1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DE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920B9D" w14:textId="03D9F59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D45649" w14:textId="5BB07BF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FEF699" w14:textId="1C8FF30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14741BE" w14:textId="596BB7B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5B20119" w14:textId="14732B8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8E0E537" w14:textId="215A1AF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79CCCCA" w14:textId="5DF3148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14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C62D3F" w14:textId="6B84FAF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BC2A18D" w14:textId="1927CCE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4BC8BFF" w14:textId="26EB660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70.0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536D28" w14:textId="2FB5B3F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B8F8839" w14:textId="68C5147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35.7</w:t>
            </w:r>
          </w:p>
        </w:tc>
      </w:tr>
      <w:tr w:rsidR="00770DE7" w:rsidRPr="007964BA" w14:paraId="1191C2BC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A0B91A5" w14:textId="0EE0692E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Kim (2020)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&lt;EndNote&gt;&lt;Cite&gt;&lt;Author&gt;Kim&lt;/Author&gt;&lt;Year&gt;2020&lt;/Year&gt;&lt;RecNum&gt;131&lt;/RecNum&gt;&lt;DisplayText&gt;[140]&lt;/DisplayText&gt;&lt;record&gt;&lt;rec-number&gt;131&lt;/rec-number&gt;&lt;foreign-keys&gt;&lt;key app="EN" db-id="rx22zr2sm000vkez5f9xzfffsz5pved59dfr" timestamp="1639143675"&gt;131&lt;/key&gt;&lt;/foreign-keys&gt;&lt;ref-type name="Journal Article"&gt;17&lt;/ref-type&gt;&lt;contributors&gt;&lt;authors&gt;&lt;author&gt;Kim, Hyera&lt;/author&gt;&lt;author&gt;Kwon, Minsuk&lt;/author&gt;&lt;author&gt;Kim, Binnari&lt;/author&gt;&lt;author&gt;Jung, Hyun Ae&lt;/author&gt;&lt;author&gt;Sun, Jong-Mu&lt;/author&gt;&lt;author&gt;Lee, Se-Hoon&lt;/author&gt;&lt;author&gt;Park, Keunchil&lt;/author&gt;&lt;author&gt;Ahn, Myung-Ju&lt;/author&gt;&lt;/authors&gt;&lt;/contributors&gt;&lt;titles&gt;&lt;title&gt;Clinical outcomes of immune checkpoint inhibitors for patients with recurrent or metastatic head and neck cancer: real-world data in Korea&lt;/title&gt;&lt;secondary-title&gt;BMC Cancer&lt;/secondary-title&gt;&lt;/titles&gt;&lt;periodical&gt;&lt;full-title&gt;BMC Cancer&lt;/full-title&gt;&lt;/periodical&gt;&lt;pages&gt;727&lt;/pages&gt;&lt;volume&gt;20&lt;/volume&gt;&lt;number&gt;1&lt;/number&gt;&lt;dates&gt;&lt;year&gt;2020&lt;/year&gt;&lt;pub-dates&gt;&lt;date&gt;2020/08/05&lt;/date&gt;&lt;/pub-dates&gt;&lt;/dates&gt;&lt;isbn&gt;1471-2407&lt;/isbn&gt;&lt;urls&gt;&lt;related-urls&gt;&lt;url&gt;https://doi.org/10.1186/s12885-020-07214-4&lt;/url&gt;&lt;/related-urls&gt;&lt;/urls&gt;&lt;electronic-resource-num&gt;10.1186/s12885-020-07214-4&lt;/electronic-resource-num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[140]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8DF2309" w14:textId="5C10232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KR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34FDDAC" w14:textId="7220BF5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57.8 &amp; 47.4 (16–74)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9F7DB51" w14:textId="6D5A683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4A55F02" w14:textId="405C012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73AAC7C" w14:textId="24A44D6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0F80C4E" w14:textId="4E39DF93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6FCDE75" w14:textId="1D42F9F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4AF61BD" w14:textId="5167A40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DEF0B57" w14:textId="0569535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33.3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692E478" w14:textId="1DE17BD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539D99" w14:textId="6E58FB9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ED1AD6E" w14:textId="66B9905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CF72D4D" w14:textId="77E2955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4FF422D2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F1B6C75" w14:textId="0EFECD5C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Martens (2019)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PEVuZE5vdGU+PENpdGU+PEF1dGhvcj5NYXJ0ZW5zPC9BdXRob3I+PFllYXI+MjAxOTwvWWVhcj48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==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PEVuZE5vdGU+PENpdGU+PEF1dGhvcj5NYXJ0ZW5zPC9BdXRob3I+PFllYXI+MjAxOTwvWWVhcj48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==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[141]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A1C9DE5" w14:textId="67E4561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NL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DC740FD" w14:textId="77777777" w:rsidR="00770DE7" w:rsidRPr="007964BA" w:rsidRDefault="00770DE7" w:rsidP="00110BD4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66.4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</w:p>
          <w:p w14:paraId="46E23F6B" w14:textId="2015103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(41.0–90.1)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A7D4EB" w14:textId="631AD8F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A02E88" w14:textId="1801E87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9261EA7" w14:textId="1C40500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72C143" w14:textId="6A4A45B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B6D03F3" w14:textId="3E60D03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77CD01" w14:textId="100CC61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16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03D6E99" w14:textId="4745526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28.6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FC8BE05" w14:textId="43FBDD6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32EA8DF" w14:textId="3069229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1151CC" w14:textId="4C61C05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37BD055" w14:textId="5D1CCB9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77714499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C6B6629" w14:textId="0A70D913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Martens (2020)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PEVuZE5vdGU+PENpdGU+PEF1dGhvcj5NYXJ0ZW5zPC9BdXRob3I+PFllYXI+MjAyMDwvWWVhcj48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PEVuZE5vdGU+PENpdGU+PEF1dGhvcj5NYXJ0ZW5zPC9BdXRob3I+PFllYXI+MjAyMDwvWWVhcj48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[142]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F3B2D8D" w14:textId="2577C0C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NL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2B6982" w14:textId="77777777" w:rsidR="00770DE7" w:rsidRPr="007964BA" w:rsidRDefault="00770DE7" w:rsidP="00110BD4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62.3 &amp; 63.3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</w:p>
          <w:p w14:paraId="4C4F6166" w14:textId="627B8A8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(57.3–69.3)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C58648B" w14:textId="387F137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LA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615DDD9" w14:textId="7E1AD10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FEC8DE6" w14:textId="65D23C6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10C6FA6" w14:textId="4D65330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174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23E488" w14:textId="3E63A96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A3CCA5" w14:textId="551710A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109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D031C35" w14:textId="14007C0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37.4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B5E0AA6" w14:textId="4A161B3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125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1CB63A3" w14:textId="4D1FE0E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71.8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2BA3C2F" w14:textId="5B04E84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DA393FE" w14:textId="664F88C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75C6C7AF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986F42" w14:textId="002D2FF4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Nadler (2019)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PEVuZE5vdGU+PENpdGU+PEF1dGhvcj5OYWRsZXI8L0F1dGhvcj48WWVhcj4yMDE5PC9ZZWFyPjxS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PEVuZE5vdGU+PENpdGU+PEF1dGhvcj5OYWRsZXI8L0F1dGhvcj48WWVhcj4yMDE5PC9ZZWFyPjxS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[143]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1F109C6" w14:textId="65E573D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710BFC1" w14:textId="2E9A431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62 (32–87)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992C40" w14:textId="6F0DB65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743649F" w14:textId="7C18ABF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F780BA5" w14:textId="598977C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B637149" w14:textId="09C5A3F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325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0FDEE24" w14:textId="7E2F8F1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C102165" w14:textId="70E6C36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56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8A58EC7" w14:textId="33EED28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21.5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2634EE0" w14:textId="6BD3CE4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219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6D58E1D" w14:textId="379E993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67.4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9B9C4DB" w14:textId="5A67F92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6C1D9A1" w14:textId="61CDBC1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1624A844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E334CFB" w14:textId="782E8755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proofErr w:type="spellStart"/>
            <w:r w:rsidRPr="007964BA">
              <w:rPr>
                <w:sz w:val="16"/>
                <w:szCs w:val="16"/>
              </w:rPr>
              <w:t>Noij</w:t>
            </w:r>
            <w:proofErr w:type="spellEnd"/>
            <w:r w:rsidRPr="007964BA">
              <w:rPr>
                <w:sz w:val="16"/>
                <w:szCs w:val="16"/>
              </w:rPr>
              <w:t xml:space="preserve"> (2018)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PEVuZE5vdGU+PENpdGU+PEF1dGhvcj5Ob2lqPC9BdXRob3I+PFllYXI+MjAxODwvWWVhcj48UmVj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PEVuZE5vdGU+PENpdGU+PEF1dGhvcj5Ob2lqPC9BdXRob3I+PFllYXI+MjAxODwvWWVhcj48UmVj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[144]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11D2322" w14:textId="457B657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NL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5D9A30B" w14:textId="29F07D4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59.2 (43–81)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950D914" w14:textId="0A0371C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Other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DA4A64F" w14:textId="4130965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  <w:r w:rsidRPr="007964BA">
              <w:rPr>
                <w:sz w:val="16"/>
                <w:szCs w:val="16"/>
                <w:lang w:val="el-GR"/>
              </w:rPr>
              <w:t xml:space="preserve">, </w:t>
            </w:r>
            <w:r w:rsidRPr="007964BA">
              <w:rPr>
                <w:sz w:val="16"/>
                <w:szCs w:val="16"/>
              </w:rPr>
              <w:t>DNA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08D20EE" w14:textId="00055B0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1352A99" w14:textId="6882154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82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FAFE4C9" w14:textId="61780B2E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D9AB2A1" w14:textId="5FE29C4F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31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9E8A525" w14:textId="41DE060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47.6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146A24" w14:textId="3F42D4F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63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338978F" w14:textId="01F0FAA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76.8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1B106F" w14:textId="14CD646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25230BE" w14:textId="269103E2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29F20070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C0DB817" w14:textId="0C39B0DF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proofErr w:type="spellStart"/>
            <w:r w:rsidRPr="007964BA">
              <w:rPr>
                <w:sz w:val="16"/>
                <w:szCs w:val="16"/>
              </w:rPr>
              <w:t>Pitak-Arnnop</w:t>
            </w:r>
            <w:proofErr w:type="spellEnd"/>
            <w:r w:rsidRPr="007964BA">
              <w:rPr>
                <w:sz w:val="16"/>
                <w:szCs w:val="16"/>
              </w:rPr>
              <w:t xml:space="preserve"> (2020)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PEVuZE5vdGU+PENpdGU+PEF1dGhvcj5QaXRhay1Bcm5ub3A8L0F1dGhvcj48WWVhcj4yMDIwPC9Z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PEVuZE5vdGU+PENpdGU+PEF1dGhvcj5QaXRhay1Bcm5ub3A8L0F1dGhvcj48WWVhcj4yMDIwPC9Z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[145]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55C4A08" w14:textId="7BEA81C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DE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910287" w14:textId="6E828B4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67 </w:t>
            </w:r>
            <w:r w:rsidRPr="007964BA">
              <w:rPr>
                <w:sz w:val="16"/>
                <w:szCs w:val="16"/>
                <w:vertAlign w:val="superscript"/>
              </w:rPr>
              <w:t>†</w:t>
            </w:r>
            <w:r w:rsidRPr="007964BA">
              <w:rPr>
                <w:sz w:val="16"/>
                <w:szCs w:val="16"/>
              </w:rPr>
              <w:t xml:space="preserve">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1AC4EA" w14:textId="2125517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C0136F8" w14:textId="2FB44BF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p16, ISH, DNA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A6D2EF" w14:textId="32D3A3A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BF70AFD" w14:textId="7C3A958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9 </w:t>
            </w:r>
            <w:r w:rsidRPr="007964BA">
              <w:rPr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F6D88E4" w14:textId="6E878E5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8E2810D" w14:textId="1393598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296BC5" w14:textId="32C3B423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44.4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8182F59" w14:textId="493A364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2DD2773" w14:textId="5940B85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93F3082" w14:textId="22ED32E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834BAE0" w14:textId="00C5C7F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172A73A3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68A0782" w14:textId="5906BBB0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Porter (2020) </w:t>
            </w:r>
            <w:r w:rsidRPr="007964BA">
              <w:rPr>
                <w:sz w:val="16"/>
                <w:szCs w:val="16"/>
              </w:rPr>
              <w:fldChar w:fldCharType="begin"/>
            </w:r>
            <w:r w:rsidR="009053B4">
              <w:rPr>
                <w:sz w:val="16"/>
                <w:szCs w:val="16"/>
              </w:rPr>
              <w:instrText xml:space="preserve"> ADDIN EN.CITE &lt;EndNote&gt;&lt;Cite&gt;&lt;Author&gt;Porter&lt;/Author&gt;&lt;Year&gt;2020&lt;/Year&gt;&lt;RecNum&gt;137&lt;/RecNum&gt;&lt;DisplayText&gt;[146]&lt;/DisplayText&gt;&lt;record&gt;&lt;rec-number&gt;137&lt;/rec-number&gt;&lt;foreign-keys&gt;&lt;key app="EN" db-id="rx22zr2sm000vkez5f9xzfffsz5pved59dfr" timestamp="1639143678"&gt;137&lt;/key&gt;&lt;/foreign-keys&gt;&lt;ref-type name="Journal Article"&gt;17&lt;/ref-type&gt;&lt;contributors&gt;&lt;authors&gt;&lt;author&gt;Porter, Ashleigh&lt;/author&gt;&lt;author&gt;Natsuhara, Mandy&lt;/author&gt;&lt;author&gt;Daniels, Gregory A.&lt;/author&gt;&lt;author&gt;Patel, Sandip Pravin&lt;/author&gt;&lt;author&gt;Sacco, Assuntina Gesualda&lt;/author&gt;&lt;author&gt;Bykowski, Julie&lt;/author&gt;&lt;author&gt;Banks, Kimberly C.&lt;/author&gt;&lt;author&gt;Cohen, Ezra E. W.&lt;/author&gt;&lt;/authors&gt;&lt;/contributors&gt;&lt;titles&gt;&lt;title&gt;Next generation sequencing of cell free circulating tumor DNA in blood samples of recurrent and metastatic head and neck cancer patients&lt;/title&gt;&lt;secondary-title&gt;Translational Cancer Research&lt;/secondary-title&gt;&lt;short-title&gt;Next generation sequencing of cell free circulating tumor DNA in blood samples of recurrent and metastatic head and neck cancer patients&lt;/short-title&gt;&lt;/titles&gt;&lt;periodical&gt;&lt;full-title&gt;Translational Cancer Research&lt;/full-title&gt;&lt;/periodical&gt;&lt;pages&gt;203-209&lt;/pages&gt;&lt;volume&gt;9&lt;/volume&gt;&lt;number&gt;1&lt;/number&gt;&lt;dates&gt;&lt;year&gt;2020&lt;/year&gt;&lt;/dates&gt;&lt;isbn&gt;2219-6803&lt;/isbn&gt;&lt;urls&gt;&lt;related-urls&gt;&lt;url&gt;https://tcr.amegroups.com/article/view/34601&lt;/url&gt;&lt;/related-urls&gt;&lt;/urls&gt;&lt;/record&gt;&lt;/Cite&gt;&lt;/EndNote&gt;</w:instrText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[146]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84EDF2B" w14:textId="575F580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D43F66" w14:textId="7FC1426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63 (44–89)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D911089" w14:textId="341D9AA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34217F" w14:textId="6EC1B5ED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7F5FB27" w14:textId="186D421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2B0BDDE" w14:textId="328CD235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170B80D" w14:textId="5F690608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15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20FFFCF" w14:textId="16DEF0F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C51B2BA" w14:textId="447D9D8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25.0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542418B" w14:textId="7387B0B1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D93F45" w14:textId="37926C5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35.0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E5D28BD" w14:textId="461FA031" w:rsidR="00770DE7" w:rsidRPr="007964BA" w:rsidRDefault="0023616F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6F09900" w14:textId="732A73E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71.4</w:t>
            </w:r>
          </w:p>
        </w:tc>
      </w:tr>
      <w:tr w:rsidR="00770DE7" w:rsidRPr="007964BA" w14:paraId="18263E75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4ABF4E" w14:textId="7E14106D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Smirk (2018)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PEVuZE5vdGU+PENpdGU+PEF1dGhvcj5TbWlyazwvQXV0aG9yPjxZZWFyPjIwMTg8L1llYXI+PFJl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PEVuZE5vdGU+PENpdGU+PEF1dGhvcj5TbWlyazwvQXV0aG9yPjxZZWFyPjIwMTg8L1llYXI+PFJl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[147]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B9A07C7" w14:textId="130EDB1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UK</w:t>
            </w:r>
          </w:p>
        </w:tc>
        <w:tc>
          <w:tcPr>
            <w:tcW w:w="1523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F291B1C" w14:textId="3BF8926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63 (n/a)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701D564" w14:textId="4A1502A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C643D75" w14:textId="2312E7C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937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C96B36E" w14:textId="27539358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C6E5B9A" w14:textId="4C4851B6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29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0BCF837" w14:textId="0D739C8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6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7CB9AC4" w14:textId="01CF8B9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21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C8B2495" w14:textId="5AD5668A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20.7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107305C" w14:textId="41A0237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9</w:t>
            </w:r>
          </w:p>
        </w:tc>
        <w:tc>
          <w:tcPr>
            <w:tcW w:w="686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BD71729" w14:textId="377E8E9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31.0</w:t>
            </w:r>
          </w:p>
        </w:tc>
        <w:tc>
          <w:tcPr>
            <w:tcW w:w="602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25A03C4A" w14:textId="0D2FF279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  <w:tc>
          <w:tcPr>
            <w:tcW w:w="659" w:type="dxa"/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F35A5CC" w14:textId="0375BC5D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n/a</w:t>
            </w:r>
          </w:p>
        </w:tc>
      </w:tr>
      <w:tr w:rsidR="00770DE7" w:rsidRPr="007964BA" w14:paraId="25C80F4E" w14:textId="77777777" w:rsidTr="00110BD4">
        <w:trPr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6C7FC4C" w14:textId="77777777" w:rsidR="00770DE7" w:rsidRPr="007964BA" w:rsidRDefault="00770DE7" w:rsidP="00110BD4">
            <w:pPr>
              <w:spacing w:before="40" w:after="40"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Sridharan</w:t>
            </w:r>
          </w:p>
          <w:p w14:paraId="5F618430" w14:textId="3656A189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(2018)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PEVuZE5vdGU+PENpdGU+PEF1dGhvcj5TcmlkaGFyYW48L0F1dGhvcj48WWVhcj4yMDE4PC9ZZWFy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PEVuZE5vdGU+PENpdGU+PEF1dGhvcj5TcmlkaGFyYW48L0F1dGhvcj48WWVhcj4yMDE4PC9ZZWFy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[148]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B1904F9" w14:textId="5A4CD874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9E08EA3" w14:textId="5118C33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57 (20–89)</w:t>
            </w:r>
          </w:p>
        </w:tc>
        <w:tc>
          <w:tcPr>
            <w:tcW w:w="602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6CCD64F" w14:textId="3E04FB9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Other</w:t>
            </w:r>
          </w:p>
        </w:tc>
        <w:tc>
          <w:tcPr>
            <w:tcW w:w="1272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B467F66" w14:textId="603523C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p16, ISH, DNA</w:t>
            </w:r>
          </w:p>
        </w:tc>
        <w:tc>
          <w:tcPr>
            <w:tcW w:w="937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A9238B5" w14:textId="71A970A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964A9F" w14:textId="0C540387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100</w:t>
            </w:r>
          </w:p>
        </w:tc>
        <w:tc>
          <w:tcPr>
            <w:tcW w:w="602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EB9B1EA" w14:textId="0E17F68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42</w:t>
            </w:r>
          </w:p>
        </w:tc>
        <w:tc>
          <w:tcPr>
            <w:tcW w:w="686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5C79B61" w14:textId="122B5230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58</w:t>
            </w:r>
          </w:p>
        </w:tc>
        <w:tc>
          <w:tcPr>
            <w:tcW w:w="686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4EB5D76" w14:textId="68FD3ADA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42.0</w:t>
            </w:r>
          </w:p>
        </w:tc>
        <w:tc>
          <w:tcPr>
            <w:tcW w:w="686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446D50A8" w14:textId="32FC592B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51</w:t>
            </w:r>
          </w:p>
        </w:tc>
        <w:tc>
          <w:tcPr>
            <w:tcW w:w="686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0BC203D" w14:textId="15F596A6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51.0</w:t>
            </w:r>
          </w:p>
        </w:tc>
        <w:tc>
          <w:tcPr>
            <w:tcW w:w="602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C2D8A85" w14:textId="09A1117C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42</w:t>
            </w:r>
          </w:p>
        </w:tc>
        <w:tc>
          <w:tcPr>
            <w:tcW w:w="659" w:type="dxa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A27D94C" w14:textId="032877D9" w:rsidR="00770DE7" w:rsidRPr="007964BA" w:rsidRDefault="00770DE7" w:rsidP="00110BD4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82.4</w:t>
            </w:r>
          </w:p>
        </w:tc>
      </w:tr>
      <w:tr w:rsidR="00770DE7" w:rsidRPr="007964BA" w14:paraId="2D0314BA" w14:textId="77777777" w:rsidTr="00110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314DD862" w14:textId="60D6B90B" w:rsidR="00770DE7" w:rsidRPr="007964BA" w:rsidRDefault="00770DE7" w:rsidP="00110BD4">
            <w:pPr>
              <w:contextualSpacing/>
              <w:jc w:val="both"/>
              <w:rPr>
                <w:b w:val="0"/>
                <w:bCs w:val="0"/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 xml:space="preserve">Velez (2018) </w:t>
            </w:r>
            <w:r w:rsidRPr="007964BA">
              <w:rPr>
                <w:sz w:val="16"/>
                <w:szCs w:val="16"/>
              </w:rPr>
              <w:fldChar w:fldCharType="begin">
                <w:fldData xml:space="preserve">PEVuZE5vdGU+PENpdGU+PEF1dGhvcj5WZWxlejwvQXV0aG9yPjxZZWFyPjIwMTg8L1llYXI+PFJl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 </w:instrText>
            </w:r>
            <w:r w:rsidR="009053B4">
              <w:rPr>
                <w:sz w:val="16"/>
                <w:szCs w:val="16"/>
              </w:rPr>
              <w:fldChar w:fldCharType="begin">
                <w:fldData xml:space="preserve">PEVuZE5vdGU+PENpdGU+PEF1dGhvcj5WZWxlejwvQXV0aG9yPjxZZWFyPjIwMTg8L1llYXI+PFJl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</w:fldData>
              </w:fldChar>
            </w:r>
            <w:r w:rsidR="009053B4">
              <w:rPr>
                <w:sz w:val="16"/>
                <w:szCs w:val="16"/>
              </w:rPr>
              <w:instrText xml:space="preserve"> ADDIN EN.CITE.DATA </w:instrText>
            </w:r>
            <w:r w:rsidR="009053B4">
              <w:rPr>
                <w:sz w:val="16"/>
                <w:szCs w:val="16"/>
              </w:rPr>
            </w:r>
            <w:r w:rsidR="009053B4">
              <w:rPr>
                <w:sz w:val="16"/>
                <w:szCs w:val="16"/>
              </w:rPr>
              <w:fldChar w:fldCharType="end"/>
            </w:r>
            <w:r w:rsidRPr="007964BA">
              <w:rPr>
                <w:sz w:val="16"/>
                <w:szCs w:val="16"/>
              </w:rPr>
            </w:r>
            <w:r w:rsidRPr="007964BA">
              <w:rPr>
                <w:sz w:val="16"/>
                <w:szCs w:val="16"/>
              </w:rPr>
              <w:fldChar w:fldCharType="separate"/>
            </w:r>
            <w:r w:rsidR="009053B4">
              <w:rPr>
                <w:noProof/>
                <w:sz w:val="16"/>
                <w:szCs w:val="16"/>
              </w:rPr>
              <w:t>[149]</w:t>
            </w:r>
            <w:r w:rsidRPr="007964BA">
              <w:rPr>
                <w:sz w:val="16"/>
                <w:szCs w:val="16"/>
              </w:rPr>
              <w:fldChar w:fldCharType="end"/>
            </w:r>
          </w:p>
        </w:tc>
        <w:tc>
          <w:tcPr>
            <w:tcW w:w="1523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27304BE" w14:textId="56DD93B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USA</w:t>
            </w:r>
          </w:p>
        </w:tc>
        <w:tc>
          <w:tcPr>
            <w:tcW w:w="1523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1899808" w14:textId="0D780482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58.5 (27.9–81.5)</w:t>
            </w:r>
          </w:p>
        </w:tc>
        <w:tc>
          <w:tcPr>
            <w:tcW w:w="602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69A4EC8" w14:textId="5051B7D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RM</w:t>
            </w:r>
          </w:p>
        </w:tc>
        <w:tc>
          <w:tcPr>
            <w:tcW w:w="1272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8CD53BB" w14:textId="6A064097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p16</w:t>
            </w:r>
          </w:p>
        </w:tc>
        <w:tc>
          <w:tcPr>
            <w:tcW w:w="937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811F731" w14:textId="0CE8D55F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Any site</w:t>
            </w:r>
          </w:p>
        </w:tc>
        <w:tc>
          <w:tcPr>
            <w:tcW w:w="602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0444C681" w14:textId="5B4E624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54</w:t>
            </w:r>
          </w:p>
        </w:tc>
        <w:tc>
          <w:tcPr>
            <w:tcW w:w="602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5D800313" w14:textId="691DCDB5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16</w:t>
            </w:r>
          </w:p>
        </w:tc>
        <w:tc>
          <w:tcPr>
            <w:tcW w:w="686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62B6C599" w14:textId="22FCBA9B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8F39F3">
              <w:rPr>
                <w:sz w:val="16"/>
                <w:szCs w:val="16"/>
              </w:rPr>
              <w:t>7</w:t>
            </w:r>
          </w:p>
        </w:tc>
        <w:tc>
          <w:tcPr>
            <w:tcW w:w="686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1302E34C" w14:textId="65A0BE70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29.6</w:t>
            </w:r>
          </w:p>
        </w:tc>
        <w:tc>
          <w:tcPr>
            <w:tcW w:w="686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D68398" w14:textId="645DD761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14</w:t>
            </w:r>
          </w:p>
        </w:tc>
        <w:tc>
          <w:tcPr>
            <w:tcW w:w="686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08345C4" w14:textId="7F1C8E7C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25.9</w:t>
            </w:r>
          </w:p>
        </w:tc>
        <w:tc>
          <w:tcPr>
            <w:tcW w:w="602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718719A" w14:textId="05931A9E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3</w:t>
            </w:r>
          </w:p>
        </w:tc>
        <w:tc>
          <w:tcPr>
            <w:tcW w:w="659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tcMar>
              <w:left w:w="58" w:type="dxa"/>
              <w:right w:w="58" w:type="dxa"/>
            </w:tcMar>
            <w:vAlign w:val="center"/>
          </w:tcPr>
          <w:p w14:paraId="7FCB1575" w14:textId="7770E4B4" w:rsidR="00770DE7" w:rsidRPr="007964BA" w:rsidRDefault="00770DE7" w:rsidP="00110BD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964BA">
              <w:rPr>
                <w:sz w:val="16"/>
                <w:szCs w:val="16"/>
              </w:rPr>
              <w:t>21.4</w:t>
            </w:r>
          </w:p>
        </w:tc>
      </w:tr>
    </w:tbl>
    <w:bookmarkEnd w:id="7"/>
    <w:bookmarkEnd w:id="9"/>
    <w:p w14:paraId="5428668A" w14:textId="4FA76847" w:rsidR="001E7DD3" w:rsidRPr="007B1D1E" w:rsidRDefault="001E7DD3" w:rsidP="00110BD4">
      <w:pPr>
        <w:pStyle w:val="Manuscriptbodytext"/>
        <w:spacing w:before="0" w:after="0" w:line="480" w:lineRule="auto"/>
        <w:rPr>
          <w:sz w:val="16"/>
          <w:szCs w:val="16"/>
        </w:rPr>
      </w:pPr>
      <w:r w:rsidRPr="007B1D1E">
        <w:rPr>
          <w:b/>
          <w:bCs/>
          <w:sz w:val="16"/>
          <w:szCs w:val="16"/>
        </w:rPr>
        <w:t xml:space="preserve">Abbreviations: </w:t>
      </w:r>
      <w:r w:rsidRPr="007B1D1E">
        <w:rPr>
          <w:sz w:val="16"/>
          <w:szCs w:val="16"/>
        </w:rPr>
        <w:t xml:space="preserve">DNA, deoxyribonucleic acid; </w:t>
      </w:r>
      <w:r w:rsidR="0083058E" w:rsidRPr="007B1D1E">
        <w:rPr>
          <w:sz w:val="16"/>
          <w:szCs w:val="16"/>
        </w:rPr>
        <w:t xml:space="preserve">FISH; fluorescent in situ hybridization; </w:t>
      </w:r>
      <w:r w:rsidRPr="007B1D1E">
        <w:rPr>
          <w:sz w:val="16"/>
          <w:szCs w:val="16"/>
        </w:rPr>
        <w:t xml:space="preserve">HNC, head and neck cancer; HPV, human papilloma virus; IHC, immunohistochemistry; ISH, in situ hybridization; LA, locally-regionally advanced; mRNA, messenger ribonucleic acid; N, number of patients; n/a, not available; OPC, oropharyngeal cancer; OPX, oropharynx; PCR, polymerase chain reaction; </w:t>
      </w:r>
      <w:proofErr w:type="spellStart"/>
      <w:r w:rsidRPr="007B1D1E">
        <w:rPr>
          <w:sz w:val="16"/>
          <w:szCs w:val="16"/>
        </w:rPr>
        <w:t>qRT</w:t>
      </w:r>
      <w:proofErr w:type="spellEnd"/>
      <w:r w:rsidRPr="007B1D1E">
        <w:rPr>
          <w:sz w:val="16"/>
          <w:szCs w:val="16"/>
        </w:rPr>
        <w:t xml:space="preserve">-PCR, quantitative reverse transcription PCR; RM, recurrent and/or metastatic. </w:t>
      </w:r>
      <w:r w:rsidRPr="007B1D1E">
        <w:rPr>
          <w:b/>
          <w:bCs/>
          <w:sz w:val="16"/>
          <w:szCs w:val="16"/>
        </w:rPr>
        <w:t>Country codes:</w:t>
      </w:r>
      <w:r w:rsidRPr="007B1D1E">
        <w:rPr>
          <w:sz w:val="16"/>
          <w:szCs w:val="16"/>
        </w:rPr>
        <w:t xml:space="preserve"> </w:t>
      </w:r>
      <w:r w:rsidR="007A7492" w:rsidRPr="007B1D1E">
        <w:rPr>
          <w:sz w:val="16"/>
          <w:szCs w:val="16"/>
        </w:rPr>
        <w:t>AR, Argentina; AT, Austria; AU, Australia; BE, Belgium; BG, Bulgaria; BR, Brazil; CA, Canada; CH, Switzerland; CL, Chile; CN, China; CO, Colombia; CZ, Czech Republic; DE, Germany; DK, Denmark; EE, Estonia; EG, Egypt; ES, Spain; FI, Finland; FR, France; GE, Georgia; GR, Greece; HK, Hong Kong; HR, Croatia; HU, Hungary; IE, Ireland; IL, Israel; IN, India; IT, Italy; JP, Japan; KR, Republic of Korea; LT, Lithuania; LV, Latvia; MX, Mexico; MY, Malaysia; NL, Netherlands; NO, Norway; PE, Peru; PH, Philippines; PL, Poland; PT, Portugal; RO,</w:t>
      </w:r>
      <w:r w:rsidR="007E2223" w:rsidRPr="007B1D1E">
        <w:rPr>
          <w:sz w:val="16"/>
          <w:szCs w:val="16"/>
        </w:rPr>
        <w:t xml:space="preserve"> </w:t>
      </w:r>
      <w:r w:rsidR="007A7492" w:rsidRPr="007B1D1E">
        <w:rPr>
          <w:sz w:val="16"/>
          <w:szCs w:val="16"/>
        </w:rPr>
        <w:t xml:space="preserve">Romania; RS, Serbia; RU, Russian Federation; SE, Sweden; SG, Singapore; SI, Slovenia; TH, Thailand; TR, Turkey; TW, Taiwan; UA, Ukraine; </w:t>
      </w:r>
      <w:r w:rsidR="0083058E" w:rsidRPr="007B1D1E">
        <w:rPr>
          <w:sz w:val="16"/>
          <w:szCs w:val="16"/>
        </w:rPr>
        <w:t xml:space="preserve">UK, United Kingdom; </w:t>
      </w:r>
      <w:r w:rsidR="007A7492" w:rsidRPr="007B1D1E">
        <w:rPr>
          <w:sz w:val="16"/>
          <w:szCs w:val="16"/>
        </w:rPr>
        <w:t>USA, United States of America; ZA, South Africa.</w:t>
      </w:r>
    </w:p>
    <w:p w14:paraId="03511847" w14:textId="09002EFA" w:rsidR="002C538E" w:rsidRPr="007B1D1E" w:rsidRDefault="001E7DD3" w:rsidP="00110BD4">
      <w:pPr>
        <w:pStyle w:val="Manuscriptbodytext"/>
        <w:spacing w:before="0" w:after="0" w:line="480" w:lineRule="auto"/>
        <w:rPr>
          <w:sz w:val="16"/>
          <w:szCs w:val="16"/>
        </w:rPr>
      </w:pPr>
      <w:r w:rsidRPr="007B1D1E">
        <w:rPr>
          <w:sz w:val="16"/>
          <w:szCs w:val="16"/>
        </w:rPr>
        <w:lastRenderedPageBreak/>
        <w:t>† Mean</w:t>
      </w:r>
      <w:r w:rsidR="008817B3" w:rsidRPr="007B1D1E">
        <w:rPr>
          <w:sz w:val="16"/>
          <w:szCs w:val="16"/>
        </w:rPr>
        <w:t xml:space="preserve">; </w:t>
      </w:r>
      <w:r w:rsidRPr="007B1D1E">
        <w:rPr>
          <w:sz w:val="16"/>
          <w:szCs w:val="16"/>
        </w:rPr>
        <w:t>‡ For multiple applicable cohorts but with potentially overlapping data, the largest cohort was included</w:t>
      </w:r>
      <w:r w:rsidR="008817B3" w:rsidRPr="007B1D1E">
        <w:rPr>
          <w:sz w:val="16"/>
          <w:szCs w:val="16"/>
        </w:rPr>
        <w:t xml:space="preserve">; </w:t>
      </w:r>
      <w:r w:rsidRPr="007B1D1E">
        <w:rPr>
          <w:b/>
          <w:bCs/>
          <w:sz w:val="16"/>
          <w:szCs w:val="16"/>
          <w:vertAlign w:val="superscript"/>
        </w:rPr>
        <w:t xml:space="preserve">§ </w:t>
      </w:r>
      <w:r w:rsidRPr="007B1D1E">
        <w:rPr>
          <w:sz w:val="16"/>
          <w:szCs w:val="16"/>
        </w:rPr>
        <w:t xml:space="preserve">For HPV </w:t>
      </w:r>
      <w:r w:rsidR="005D190F" w:rsidRPr="007B1D1E">
        <w:rPr>
          <w:sz w:val="16"/>
          <w:szCs w:val="16"/>
        </w:rPr>
        <w:t>prevalence</w:t>
      </w:r>
      <w:r w:rsidRPr="007B1D1E">
        <w:rPr>
          <w:sz w:val="16"/>
          <w:szCs w:val="16"/>
        </w:rPr>
        <w:t xml:space="preserve"> evidence synthesis, data from the subgroup of patients volunteering for tumor biomarker analysis were used,</w:t>
      </w:r>
      <w:r w:rsidRPr="007B1D1E">
        <w:rPr>
          <w:rFonts w:eastAsiaTheme="minorHAnsi"/>
          <w:sz w:val="16"/>
          <w:szCs w:val="16"/>
        </w:rPr>
        <w:t xml:space="preserve"> as available in Cohen et al. (2017)</w:t>
      </w:r>
      <w:r w:rsidR="008817B3" w:rsidRPr="007B1D1E">
        <w:rPr>
          <w:rFonts w:eastAsiaTheme="minorHAnsi"/>
          <w:sz w:val="16"/>
          <w:szCs w:val="16"/>
        </w:rPr>
        <w:t xml:space="preserve"> </w:t>
      </w:r>
      <w:r w:rsidRPr="007B1D1E">
        <w:rPr>
          <w:rFonts w:eastAsiaTheme="minorHAnsi"/>
          <w:sz w:val="16"/>
          <w:szCs w:val="16"/>
        </w:rPr>
        <w:fldChar w:fldCharType="begin">
          <w:fldData xml:space="preserve">PEVuZE5vdGU+PENpdGU+PEF1dGhvcj5Db2hlbjwvQXV0aG9yPjxZZWFyPjIwMTc8L1llYXI+PFJl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==
</w:fldData>
        </w:fldChar>
      </w:r>
      <w:r w:rsidR="009053B4" w:rsidRPr="007B1D1E">
        <w:rPr>
          <w:rFonts w:eastAsiaTheme="minorHAnsi"/>
          <w:sz w:val="16"/>
          <w:szCs w:val="16"/>
        </w:rPr>
        <w:instrText xml:space="preserve"> ADDIN EN.CITE </w:instrText>
      </w:r>
      <w:r w:rsidR="009053B4" w:rsidRPr="007B1D1E">
        <w:rPr>
          <w:rFonts w:eastAsiaTheme="minorHAnsi"/>
          <w:sz w:val="16"/>
          <w:szCs w:val="16"/>
        </w:rPr>
        <w:fldChar w:fldCharType="begin">
          <w:fldData xml:space="preserve">PEVuZE5vdGU+PENpdGU+PEF1dGhvcj5Db2hlbjwvQXV0aG9yPjxZZWFyPjIwMTc8L1llYXI+PFJl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==
</w:fldData>
        </w:fldChar>
      </w:r>
      <w:r w:rsidR="009053B4" w:rsidRPr="007B1D1E">
        <w:rPr>
          <w:rFonts w:eastAsiaTheme="minorHAnsi"/>
          <w:sz w:val="16"/>
          <w:szCs w:val="16"/>
        </w:rPr>
        <w:instrText xml:space="preserve"> ADDIN EN.CITE.DATA </w:instrText>
      </w:r>
      <w:r w:rsidR="009053B4" w:rsidRPr="007B1D1E">
        <w:rPr>
          <w:rFonts w:eastAsiaTheme="minorHAnsi"/>
          <w:sz w:val="16"/>
          <w:szCs w:val="16"/>
        </w:rPr>
      </w:r>
      <w:r w:rsidR="009053B4" w:rsidRPr="007B1D1E">
        <w:rPr>
          <w:rFonts w:eastAsiaTheme="minorHAnsi"/>
          <w:sz w:val="16"/>
          <w:szCs w:val="16"/>
        </w:rPr>
        <w:fldChar w:fldCharType="end"/>
      </w:r>
      <w:r w:rsidRPr="007B1D1E">
        <w:rPr>
          <w:rFonts w:eastAsiaTheme="minorHAnsi"/>
          <w:sz w:val="16"/>
          <w:szCs w:val="16"/>
        </w:rPr>
      </w:r>
      <w:r w:rsidRPr="007B1D1E">
        <w:rPr>
          <w:rFonts w:eastAsiaTheme="minorHAnsi"/>
          <w:sz w:val="16"/>
          <w:szCs w:val="16"/>
        </w:rPr>
        <w:fldChar w:fldCharType="separate"/>
      </w:r>
      <w:r w:rsidR="009053B4" w:rsidRPr="007B1D1E">
        <w:rPr>
          <w:rFonts w:eastAsiaTheme="minorHAnsi"/>
          <w:noProof/>
          <w:sz w:val="16"/>
          <w:szCs w:val="16"/>
        </w:rPr>
        <w:t>[69]</w:t>
      </w:r>
      <w:r w:rsidRPr="007B1D1E">
        <w:rPr>
          <w:rFonts w:eastAsiaTheme="minorHAnsi"/>
          <w:sz w:val="16"/>
          <w:szCs w:val="16"/>
        </w:rPr>
        <w:fldChar w:fldCharType="end"/>
      </w:r>
      <w:r w:rsidR="000E132A" w:rsidRPr="007B1D1E">
        <w:rPr>
          <w:rFonts w:eastAsiaTheme="minorHAnsi"/>
          <w:sz w:val="16"/>
          <w:szCs w:val="16"/>
        </w:rPr>
        <w:t>;</w:t>
      </w:r>
      <w:r w:rsidR="008817B3" w:rsidRPr="007B1D1E">
        <w:rPr>
          <w:rFonts w:eastAsiaTheme="minorHAnsi"/>
          <w:sz w:val="16"/>
          <w:szCs w:val="16"/>
        </w:rPr>
        <w:t xml:space="preserve"> </w:t>
      </w:r>
      <w:r w:rsidR="00E0128B" w:rsidRPr="007B1D1E">
        <w:rPr>
          <w:sz w:val="16"/>
          <w:szCs w:val="16"/>
          <w:vertAlign w:val="superscript"/>
        </w:rPr>
        <w:t>⌠</w:t>
      </w:r>
      <w:r w:rsidR="00E0128B" w:rsidRPr="007B1D1E">
        <w:rPr>
          <w:sz w:val="16"/>
          <w:szCs w:val="16"/>
        </w:rPr>
        <w:t>T</w:t>
      </w:r>
      <w:r w:rsidR="00EB3324" w:rsidRPr="007B1D1E">
        <w:rPr>
          <w:sz w:val="16"/>
          <w:szCs w:val="16"/>
        </w:rPr>
        <w:t>his study</w:t>
      </w:r>
      <w:r w:rsidR="00E0128B" w:rsidRPr="007B1D1E">
        <w:rPr>
          <w:sz w:val="16"/>
          <w:szCs w:val="16"/>
        </w:rPr>
        <w:t xml:space="preserve"> included</w:t>
      </w:r>
      <w:r w:rsidR="00E0128B" w:rsidRPr="007B1D1E">
        <w:rPr>
          <w:sz w:val="16"/>
          <w:szCs w:val="16"/>
          <w:vertAlign w:val="superscript"/>
        </w:rPr>
        <w:t xml:space="preserve"> </w:t>
      </w:r>
      <w:r w:rsidR="00E0128B" w:rsidRPr="007B1D1E">
        <w:rPr>
          <w:sz w:val="16"/>
          <w:szCs w:val="16"/>
        </w:rPr>
        <w:t>17 sites that actively screened individuals but did not have any participants randomly allocated to study treatment</w:t>
      </w:r>
      <w:r w:rsidR="008817B3" w:rsidRPr="007B1D1E">
        <w:rPr>
          <w:sz w:val="16"/>
          <w:szCs w:val="16"/>
        </w:rPr>
        <w:t xml:space="preserve">; </w:t>
      </w:r>
      <w:r w:rsidR="007A3C09" w:rsidRPr="007B1D1E">
        <w:rPr>
          <w:sz w:val="16"/>
          <w:szCs w:val="16"/>
        </w:rPr>
        <w:t xml:space="preserve">∫ In cases where </w:t>
      </w:r>
      <w:r w:rsidR="00CA545F" w:rsidRPr="007B1D1E">
        <w:rPr>
          <w:sz w:val="16"/>
          <w:szCs w:val="16"/>
        </w:rPr>
        <w:t xml:space="preserve">marker or </w:t>
      </w:r>
      <w:r w:rsidR="007A3C09" w:rsidRPr="007B1D1E">
        <w:rPr>
          <w:sz w:val="16"/>
          <w:szCs w:val="16"/>
        </w:rPr>
        <w:t xml:space="preserve">target was not specified (e.g. </w:t>
      </w:r>
      <w:r w:rsidR="00162FAD" w:rsidRPr="007B1D1E">
        <w:rPr>
          <w:sz w:val="16"/>
          <w:szCs w:val="16"/>
        </w:rPr>
        <w:t>IHC rather than p16 by IHC</w:t>
      </w:r>
      <w:r w:rsidR="007A3C09" w:rsidRPr="007B1D1E">
        <w:rPr>
          <w:sz w:val="16"/>
          <w:szCs w:val="16"/>
        </w:rPr>
        <w:t xml:space="preserve">), the detection methodology is </w:t>
      </w:r>
      <w:bookmarkEnd w:id="8"/>
      <w:r w:rsidR="00CA545F" w:rsidRPr="007B1D1E">
        <w:rPr>
          <w:sz w:val="16"/>
          <w:szCs w:val="16"/>
        </w:rPr>
        <w:t>recorded as reported in the source.</w:t>
      </w:r>
    </w:p>
    <w:p w14:paraId="0A81D75C" w14:textId="6EFD5087" w:rsidR="00935372" w:rsidRPr="007964BA" w:rsidRDefault="00935372" w:rsidP="00110BD4">
      <w:pPr>
        <w:spacing w:line="480" w:lineRule="auto"/>
        <w:jc w:val="both"/>
        <w:sectPr w:rsidR="00935372" w:rsidRPr="007964BA" w:rsidSect="00D03C23">
          <w:endnotePr>
            <w:numFmt w:val="decimal"/>
          </w:endnotePr>
          <w:type w:val="continuous"/>
          <w:pgSz w:w="15840" w:h="12240" w:orient="landscape"/>
          <w:pgMar w:top="1418" w:right="1440" w:bottom="1418" w:left="1559" w:header="720" w:footer="720" w:gutter="0"/>
          <w:lnNumType w:countBy="1" w:restart="continuous"/>
          <w:cols w:space="720"/>
          <w:noEndnote/>
          <w:docGrid w:linePitch="360"/>
        </w:sectPr>
      </w:pPr>
    </w:p>
    <w:p w14:paraId="6978CE68" w14:textId="0E0B1770" w:rsidR="00E82CEE" w:rsidRDefault="00E82CEE" w:rsidP="00BC4F1F">
      <w:pPr>
        <w:pStyle w:val="Manuscriptbodytext"/>
        <w:spacing w:before="0" w:after="0" w:line="480" w:lineRule="auto"/>
      </w:pPr>
    </w:p>
    <w:sectPr w:rsidR="00E82CEE" w:rsidSect="00F9443E">
      <w:footerReference w:type="even" r:id="rId12"/>
      <w:footerReference w:type="first" r:id="rId13"/>
      <w:pgSz w:w="12240" w:h="15840"/>
      <w:pgMar w:top="1440" w:right="1440" w:bottom="1440" w:left="1800" w:header="720" w:footer="720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25525B" w14:textId="77777777" w:rsidR="000C1301" w:rsidRDefault="000C1301">
      <w:r>
        <w:separator/>
      </w:r>
    </w:p>
  </w:endnote>
  <w:endnote w:type="continuationSeparator" w:id="0">
    <w:p w14:paraId="3358485B" w14:textId="77777777" w:rsidR="000C1301" w:rsidRDefault="000C1301">
      <w:r>
        <w:continuationSeparator/>
      </w:r>
    </w:p>
  </w:endnote>
  <w:endnote w:type="continuationNotice" w:id="1">
    <w:p w14:paraId="1595556A" w14:textId="77777777" w:rsidR="000C1301" w:rsidRDefault="000C13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0FA1B2" w14:textId="77777777" w:rsidR="006D3E18" w:rsidRDefault="006D3E18">
    <w:pPr>
      <w:pStyle w:val="Footer"/>
    </w:pPr>
  </w:p>
  <w:p w14:paraId="3B0FA1B3" w14:textId="77777777" w:rsidR="006D3E18" w:rsidRDefault="006D3E18" w:rsidP="009656FC">
    <w:pPr>
      <w:pStyle w:val="Footer"/>
      <w:jc w:val="right"/>
    </w:pPr>
    <w:r>
      <w:rPr>
        <w:noProof/>
      </w:rPr>
      <w:drawing>
        <wp:inline distT="0" distB="0" distL="0" distR="0" wp14:anchorId="3B0FA1B7" wp14:editId="3B0FA1B8">
          <wp:extent cx="790575" cy="295275"/>
          <wp:effectExtent l="0" t="0" r="9525" b="9525"/>
          <wp:docPr id="27" name="Bild 3" descr="business confidential 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usiness confidential 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0FA1B5" w14:textId="77777777" w:rsidR="006D3E18" w:rsidRDefault="006D3E18">
    <w:pPr>
      <w:pStyle w:val="Footer"/>
    </w:pPr>
  </w:p>
  <w:p w14:paraId="3B0FA1B6" w14:textId="77777777" w:rsidR="006D3E18" w:rsidRDefault="006D3E18" w:rsidP="009656FC">
    <w:pPr>
      <w:pStyle w:val="Footer"/>
      <w:jc w:val="right"/>
    </w:pPr>
    <w:r>
      <w:rPr>
        <w:noProof/>
      </w:rPr>
      <w:drawing>
        <wp:inline distT="0" distB="0" distL="0" distR="0" wp14:anchorId="3B0FA1BB" wp14:editId="3B0FA1BC">
          <wp:extent cx="790575" cy="295275"/>
          <wp:effectExtent l="0" t="0" r="9525" b="9525"/>
          <wp:docPr id="28" name="Bild 4" descr="business confidential 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usiness confidential 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DEFD70" w14:textId="77777777" w:rsidR="000C1301" w:rsidRDefault="000C1301">
      <w:r>
        <w:separator/>
      </w:r>
    </w:p>
  </w:footnote>
  <w:footnote w:type="continuationSeparator" w:id="0">
    <w:p w14:paraId="63CBABD8" w14:textId="77777777" w:rsidR="000C1301" w:rsidRDefault="000C1301">
      <w:r>
        <w:continuationSeparator/>
      </w:r>
    </w:p>
  </w:footnote>
  <w:footnote w:type="continuationNotice" w:id="1">
    <w:p w14:paraId="7E8DFCE7" w14:textId="77777777" w:rsidR="000C1301" w:rsidRDefault="000C130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C2464"/>
    <w:multiLevelType w:val="hybridMultilevel"/>
    <w:tmpl w:val="C1CAE68A"/>
    <w:name w:val="WWH32"/>
    <w:lvl w:ilvl="0" w:tplc="6E729B94">
      <w:start w:val="1"/>
      <w:numFmt w:val="decimal"/>
      <w:lvlText w:val="%1.0"/>
      <w:lvlJc w:val="left"/>
      <w:pPr>
        <w:ind w:left="720" w:hanging="360"/>
      </w:pPr>
      <w:rPr>
        <w:rFonts w:eastAsia="MS Gothic" w:cs="Times New Roman" w:hint="eastAsia"/>
        <w:b/>
        <w:i w:val="0"/>
        <w:caps w:val="0"/>
        <w:sz w:val="24"/>
        <w:u w:val="none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E7D0F"/>
    <w:multiLevelType w:val="hybridMultilevel"/>
    <w:tmpl w:val="C4826960"/>
    <w:lvl w:ilvl="0" w:tplc="EA5A387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F11EA"/>
    <w:multiLevelType w:val="singleLevel"/>
    <w:tmpl w:val="E8AE0C48"/>
    <w:name w:val="WWll2"/>
    <w:lvl w:ilvl="0">
      <w:start w:val="1"/>
      <w:numFmt w:val="lowerLetter"/>
      <w:pStyle w:val="ListLetter2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3" w15:restartNumberingAfterBreak="0">
    <w:nsid w:val="15551DFF"/>
    <w:multiLevelType w:val="hybridMultilevel"/>
    <w:tmpl w:val="2C7CF5A2"/>
    <w:name w:val="SPRIlb4"/>
    <w:lvl w:ilvl="0" w:tplc="2788F12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bCs w:val="0"/>
        <w:i w:val="0"/>
        <w:iCs w:val="0"/>
        <w:caps w:val="0"/>
        <w:sz w:val="32"/>
        <w:szCs w:val="32"/>
        <w:u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6397D"/>
    <w:multiLevelType w:val="hybridMultilevel"/>
    <w:tmpl w:val="A350CA8A"/>
    <w:name w:val="WWtfl2"/>
    <w:lvl w:ilvl="0" w:tplc="B7B2BF5A">
      <w:start w:val="1"/>
      <w:numFmt w:val="decimal"/>
      <w:pStyle w:val="Attachment"/>
      <w:lvlText w:val="Attachment %1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83DDE"/>
    <w:multiLevelType w:val="singleLevel"/>
    <w:tmpl w:val="23327AF8"/>
    <w:name w:val="WWre"/>
    <w:lvl w:ilvl="0">
      <w:start w:val="1"/>
      <w:numFmt w:val="decimal"/>
      <w:pStyle w:val="References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6" w15:restartNumberingAfterBreak="0">
    <w:nsid w:val="25DD4932"/>
    <w:multiLevelType w:val="singleLevel"/>
    <w:tmpl w:val="E09430D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7" w15:restartNumberingAfterBreak="0">
    <w:nsid w:val="26E96E04"/>
    <w:multiLevelType w:val="singleLevel"/>
    <w:tmpl w:val="EF787B62"/>
    <w:name w:val="WWln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8" w15:restartNumberingAfterBreak="0">
    <w:nsid w:val="2B620250"/>
    <w:multiLevelType w:val="multilevel"/>
    <w:tmpl w:val="DD62A148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627"/>
        </w:tabs>
        <w:ind w:left="16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9" w15:restartNumberingAfterBreak="0">
    <w:nsid w:val="338C5285"/>
    <w:multiLevelType w:val="singleLevel"/>
    <w:tmpl w:val="2DE28EC4"/>
    <w:name w:val="WWtfl"/>
    <w:lvl w:ilvl="0">
      <w:start w:val="1"/>
      <w:numFmt w:val="decimal"/>
      <w:pStyle w:val="Appendix"/>
      <w:lvlText w:val="Appendix %1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</w:abstractNum>
  <w:abstractNum w:abstractNumId="10" w15:restartNumberingAfterBreak="0">
    <w:nsid w:val="3FD33ED7"/>
    <w:multiLevelType w:val="singleLevel"/>
    <w:tmpl w:val="817E46B4"/>
    <w:name w:val="WWlb"/>
    <w:lvl w:ilvl="0">
      <w:start w:val="1"/>
      <w:numFmt w:val="bullet"/>
      <w:pStyle w:val="List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32"/>
        <w:u w:val="none"/>
        <w:vertAlign w:val="baseline"/>
      </w:rPr>
    </w:lvl>
  </w:abstractNum>
  <w:abstractNum w:abstractNumId="11" w15:restartNumberingAfterBreak="0">
    <w:nsid w:val="436A007F"/>
    <w:multiLevelType w:val="singleLevel"/>
    <w:tmpl w:val="88CA563C"/>
    <w:name w:val="WWlb3"/>
    <w:lvl w:ilvl="0">
      <w:start w:val="1"/>
      <w:numFmt w:val="bullet"/>
      <w:pStyle w:val="ListBullet3"/>
      <w:lvlText w:val="◦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2" w15:restartNumberingAfterBreak="0">
    <w:nsid w:val="47F425B3"/>
    <w:multiLevelType w:val="singleLevel"/>
    <w:tmpl w:val="90580328"/>
    <w:name w:val="WWtf"/>
    <w:lvl w:ilvl="0">
      <w:start w:val="1"/>
      <w:numFmt w:val="decimal"/>
      <w:pStyle w:val="TableFootnote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superscript"/>
      </w:rPr>
    </w:lvl>
  </w:abstractNum>
  <w:abstractNum w:abstractNumId="13" w15:restartNumberingAfterBreak="0">
    <w:nsid w:val="4BD56F96"/>
    <w:multiLevelType w:val="hybridMultilevel"/>
    <w:tmpl w:val="AF305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B674C7"/>
    <w:multiLevelType w:val="multilevel"/>
    <w:tmpl w:val="F54C2FD0"/>
    <w:lvl w:ilvl="0">
      <w:start w:val="1"/>
      <w:numFmt w:val="bullet"/>
      <w:lvlText w:val="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  <w:sz w:val="16"/>
      </w:rPr>
    </w:lvl>
    <w:lvl w:ilvl="1">
      <w:start w:val="1"/>
      <w:numFmt w:val="decimal"/>
      <w:pStyle w:val="ana1"/>
      <w:lvlText w:val="%2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5EDA2A32"/>
    <w:multiLevelType w:val="singleLevel"/>
    <w:tmpl w:val="3C56171A"/>
    <w:name w:val="WWln3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6" w15:restartNumberingAfterBreak="0">
    <w:nsid w:val="600F71FA"/>
    <w:multiLevelType w:val="singleLevel"/>
    <w:tmpl w:val="B1AC962A"/>
    <w:name w:val="WWll"/>
    <w:lvl w:ilvl="0">
      <w:start w:val="1"/>
      <w:numFmt w:val="lowerLetter"/>
      <w:pStyle w:val="ListLetter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17" w15:restartNumberingAfterBreak="0">
    <w:nsid w:val="65C459C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6A76030E"/>
    <w:multiLevelType w:val="multilevel"/>
    <w:tmpl w:val="152A5D5E"/>
    <w:name w:val="WWH"/>
    <w:lvl w:ilvl="0">
      <w:start w:val="1"/>
      <w:numFmt w:val="decimal"/>
      <w:lvlRestart w:val="0"/>
      <w:pStyle w:val="Heading1"/>
      <w:lvlText w:val="%1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  <w:i w:val="0"/>
        <w:caps/>
        <w:smallCaps w:val="0"/>
        <w:color w:val="auto"/>
        <w:sz w:val="24"/>
        <w:u w:val="none"/>
        <w:vertAlign w:val="baseli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960"/>
        </w:tabs>
        <w:ind w:left="960" w:hanging="9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200"/>
        </w:tabs>
        <w:ind w:left="1200" w:hanging="120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1680"/>
        </w:tabs>
        <w:ind w:left="1680" w:hanging="168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1920"/>
        </w:tabs>
        <w:ind w:left="1920" w:hanging="192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2400"/>
        </w:tabs>
        <w:ind w:left="2400" w:hanging="2400"/>
      </w:pPr>
      <w:rPr>
        <w:rFonts w:ascii="Times New Roman" w:hAnsi="Times New Roman" w:cs="Times New Roman"/>
        <w:b/>
        <w:i w:val="0"/>
        <w:caps w:val="0"/>
        <w:sz w:val="24"/>
        <w:u w:val="none"/>
        <w:vertAlign w:val="baseline"/>
      </w:rPr>
    </w:lvl>
  </w:abstractNum>
  <w:abstractNum w:abstractNumId="19" w15:restartNumberingAfterBreak="0">
    <w:nsid w:val="6E02112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  <w:rPr>
        <w:rFonts w:ascii="Times New Roman" w:hAnsi="Times New Roman"/>
        <w:sz w:val="24"/>
      </w:rPr>
    </w:lvl>
    <w:lvl w:ilvl="1">
      <w:start w:val="1"/>
      <w:numFmt w:val="decimal"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0" w15:restartNumberingAfterBreak="0">
    <w:nsid w:val="7226FB62"/>
    <w:multiLevelType w:val="hybridMultilevel"/>
    <w:tmpl w:val="A936F8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78517E4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2" w15:restartNumberingAfterBreak="0">
    <w:nsid w:val="79993A86"/>
    <w:multiLevelType w:val="singleLevel"/>
    <w:tmpl w:val="BC26B86E"/>
    <w:name w:val="WWlb2"/>
    <w:lvl w:ilvl="0">
      <w:start w:val="1"/>
      <w:numFmt w:val="bullet"/>
      <w:pStyle w:val="ListBullet2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abstractNum w:abstractNumId="23" w15:restartNumberingAfterBreak="0">
    <w:nsid w:val="7A26687C"/>
    <w:multiLevelType w:val="singleLevel"/>
    <w:tmpl w:val="5BC4F756"/>
    <w:name w:val="WWtfl"/>
    <w:lvl w:ilvl="0">
      <w:start w:val="1"/>
      <w:numFmt w:val="lowerLetter"/>
      <w:pStyle w:val="TableFootnoteLetter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superscript"/>
      </w:rPr>
    </w:lvl>
  </w:abstractNum>
  <w:abstractNum w:abstractNumId="24" w15:restartNumberingAfterBreak="0">
    <w:nsid w:val="7E06708A"/>
    <w:multiLevelType w:val="singleLevel"/>
    <w:tmpl w:val="952A1398"/>
    <w:name w:val="WWll3"/>
    <w:lvl w:ilvl="0">
      <w:start w:val="1"/>
      <w:numFmt w:val="lowerLetter"/>
      <w:pStyle w:val="ListLett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i w:val="0"/>
        <w:caps w:val="0"/>
        <w:sz w:val="24"/>
        <w:u w:val="none"/>
        <w:vertAlign w:val="baseline"/>
      </w:rPr>
    </w:lvl>
  </w:abstractNum>
  <w:num w:numId="1">
    <w:abstractNumId w:val="14"/>
  </w:num>
  <w:num w:numId="2">
    <w:abstractNumId w:val="10"/>
  </w:num>
  <w:num w:numId="3">
    <w:abstractNumId w:val="22"/>
  </w:num>
  <w:num w:numId="4">
    <w:abstractNumId w:val="1"/>
  </w:num>
  <w:num w:numId="5">
    <w:abstractNumId w:val="23"/>
  </w:num>
  <w:num w:numId="6">
    <w:abstractNumId w:val="7"/>
  </w:num>
  <w:num w:numId="7">
    <w:abstractNumId w:val="15"/>
  </w:num>
  <w:num w:numId="8">
    <w:abstractNumId w:val="2"/>
  </w:num>
  <w:num w:numId="9">
    <w:abstractNumId w:val="24"/>
  </w:num>
  <w:num w:numId="10">
    <w:abstractNumId w:val="21"/>
  </w:num>
  <w:num w:numId="11">
    <w:abstractNumId w:val="17"/>
  </w:num>
  <w:num w:numId="12">
    <w:abstractNumId w:val="19"/>
  </w:num>
  <w:num w:numId="13">
    <w:abstractNumId w:val="4"/>
  </w:num>
  <w:num w:numId="14">
    <w:abstractNumId w:val="11"/>
  </w:num>
  <w:num w:numId="15">
    <w:abstractNumId w:val="9"/>
  </w:num>
  <w:num w:numId="16">
    <w:abstractNumId w:val="16"/>
  </w:num>
  <w:num w:numId="17">
    <w:abstractNumId w:val="6"/>
  </w:num>
  <w:num w:numId="18">
    <w:abstractNumId w:val="5"/>
  </w:num>
  <w:num w:numId="19">
    <w:abstractNumId w:val="12"/>
  </w:num>
  <w:num w:numId="20">
    <w:abstractNumId w:val="18"/>
  </w:num>
  <w:num w:numId="21">
    <w:abstractNumId w:val="8"/>
  </w:num>
  <w:num w:numId="22">
    <w:abstractNumId w:val="0"/>
  </w:num>
  <w:num w:numId="23">
    <w:abstractNumId w:val="13"/>
  </w:num>
  <w:num w:numId="24">
    <w:abstractNumId w:val="2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ppendixPageHiding" w:val="0"/>
    <w:docVar w:name="CaptionContinued" w:val="(continued)"/>
    <w:docVar w:name="CaptionIndent" w:val="1"/>
    <w:docVar w:name="CaptionNumberMethod" w:val="1"/>
    <w:docVar w:name="CaptionSeparator" w:val="1"/>
    <w:docVar w:name="CaptionStyle" w:val="0"/>
    <w:docVar w:name="CitationStyle" w:val="3"/>
    <w:docVar w:name="ContentTemplateDate" w:val="7/26/2019 12:00:00 AM"/>
    <w:docVar w:name="CurrentVersion" w:val="3.1"/>
    <w:docVar w:name="CustomBullet" w:val="CustomType-Bullet|StyleName-List Bullet|SchemaID-1|Code-WW|Suffix-lb|NumberStyle-23|IndentValue-0|ParaStyleName--49|IsSuperscripted-False|BulletCharacter-8226|FontName-|FontSize-16|;CustomType-Bullet|StyleName-List Bullet 2|SchemaID-1|Code-WW|Suffix-lb2|NumberStyle-23|IndentValue-0|ParaStyleName--55|IsSuperscripted-False|BulletCharacter-45|FontName-|FontSize-|;CustomType-Bullet|StyleName-List Bullet 3|SchemaID-1|Code-WW|Suffix-lb3|NumberStyle-23|IndentValue-0|ParaStyleName--56|IsSuperscripted-False|BulletCharacter-9702|FontName-|FontSize-|;"/>
    <w:docVar w:name="CustomListTemplate" w:val="ISIWriter"/>
    <w:docVar w:name="CustomNumber" w:val="CustomType-Number|StyleName-Appendix|SchemaID-1|Code-WW|Suffix-at|NumberStyle-0|IndentValue-0|ParaStyleName-Appendix|PictureString-1, 2, 3|CustomFormat-Appendix %1|Separator-0|Superscript-False|NumberPosition-Left|SingleNumbered-1|;CustomType-Number|StyleName-List Letter|SchemaID-1|Code-WW|Suffix-ll|NumberStyle-4|IndentValue-0|ParaStyleName-List Letter|PictureString-a, b, c|CustomFormat-%1.|Separator-0|Superscript-False|NumberPosition-Left|SingleNumbered-0|;CustomType-Number|StyleName-List Letter 2|SchemaID-1|Code-WW|Suffix-ll2|NumberStyle-4|IndentValue-0|ParaStyleName-List Letter 2|PictureString-a, b, c|CustomFormat-%1.|Separator-0|Superscript-False|NumberPosition-Left|SingleNumbered-0|;CustomType-Number|StyleName-List Letter 3|SchemaID-1|Code-WW|Suffix-ll3|NumberStyle-4|IndentValue-0|ParaStyleName-List Letter 3|PictureString-a, b, c|CustomFormat-%1.|Separator-0|Superscript-False|NumberPosition-Left|SingleNumbered-0|;CustomType-Number|StyleName-List Number|SchemaID-1|Code-WW|Suffix-ln|NumberStyle-0|IndentValue-0|ParaStyleName--50|PictureString-1, 2, 3|CustomFormat-%1.|Separator-0|Superscript-False|NumberPosition-Left|SingleNumbered-0|;CustomType-Number|StyleName-List Number 2|SchemaID-1|Code-WW|Suffix-ln2|NumberStyle-0|IndentValue-0|ParaStyleName--59|PictureString-1, 2, 3|CustomFormat-%1.|Separator-0|Superscript-False|NumberPosition-Left|SingleNumbered-0|;CustomType-Number|StyleName-List Number 3|SchemaID-1|Code-WW|Suffix-ln3|NumberStyle-0|IndentValue-0|ParaStyleName--60|PictureString-1, 2, 3|CustomFormat-%1.|Separator-0|Superscript-False|NumberPosition-Left|SingleNumbered-0|;CustomType-Number|StyleName-References|SchemaID-1|Code-WW|Suffix-re|NumberStyle-0|IndentValue-0|ParaStyleName-References|PictureString-1, 2, 3|CustomFormat-%1.|Separator-0|Superscript-False|NumberPosition-Left|SingleNumbered-0|;CustomType-Number|StyleName-Table Footnote|SchemaID-1|Code-WW|Suffix-tf|NumberStyle-0|IndentValue-0|ParaStyleName-Table Footnote|PictureString-1, 2, 3|CustomFormat-%1|Separator-0|Superscript-True|NumberPosition-Left|SingleNumbered-0|;CustomType-Number|StyleName-Table Footnote Letter|SchemaID-1|Code-WW|Suffix-tfl|NumberStyle-4|IndentValue-0|ParaStyleName-Table Footnote Letter|PictureString-a, b, c|CustomFormat-%1|Separator-0|Superscript-True|NumberPosition-Left|SingleNumbered-0|;"/>
    <w:docVar w:name="CustomOutline" w:val="CustomType-Outline|StyleName-Heading 1|SchemaID-1|Code-WW|Suffix-H|NumberStyle-0|IndentValue-0|ParaStyleName--2|LinkLevel-1|PictureString-1, 2, 3|CustomFormat-%1|FontName-|IsLegal-0|Separator-0|NumberPosition-Left|;CustomType-Outline|StyleName-Heading 2|SchemaID-1|Code-WW|Suffix-H|NumberStyle-0|IndentValue-0|ParaStyleName--3|LinkLevel-2|PictureString-1, 2, 3|CustomFormat-%1.%2|FontName-|IsLegal-0|Separator-0|NumberPosition-Left|;CustomType-Outline|StyleName-Heading 3|SchemaID-1|Code-WW|Suffix-H|NumberStyle-0|IndentValue-0|ParaStyleName--4|LinkLevel-3|PictureString-1, 2, 3|CustomFormat-%1.%2.%3|FontName-|IsLegal-0|Separator-0|NumberPosition-Left|;CustomType-Outline|StyleName-Heading 4|SchemaID-1|Code-WW|Suffix-H|NumberStyle-0|IndentValue-0|ParaStyleName--5|LinkLevel-4|PictureString-1, 2, 3|CustomFormat-%1.%2.%3.%4|FontName-|IsLegal-0|Separator-0|NumberPosition-Left|;CustomType-Outline|StyleName-Heading 5|SchemaID-1|Code-WW|Suffix-H|NumberStyle-0|IndentValue-0|ParaStyleName--6|LinkLevel-5|PictureString-1, 2, 3|CustomFormat-%1.%2.%3.%4.%5|FontName-|IsLegal-0|Separator-0|NumberPosition-Left|;CustomType-Outline|StyleName-Heading 6|SchemaID-1|Code-WW|Suffix-H|NumberStyle-0|IndentValue-0|ParaStyleName--7|LinkLevel-6|PictureString-1, 2, 3|CustomFormat-%1.%2.%3.%4.%5.%6|FontName-|IsLegal-0|Separator-0|NumberPosition-Left|;CustomType-Outline|StyleName-Heading 7|SchemaID-1|Code-WW|Suffix-H|NumberStyle-0|IndentValue-0|ParaStyleName--8|LinkLevel-7|PictureString-1, 2, 3|CustomFormat-%1.%2.%3.%4.%5.%6.%7|FontName-|IsLegal-0|Separator-0|NumberPosition-Left|;CustomType-Outline|StyleName-Heading 8|SchemaID-1|Code-WW|Suffix-H|NumberStyle-0|IndentValue-0|ParaStyleName--9|LinkLevel-8|PictureString-1, 2, 3|CustomFormat-%1.%2.%3.%4.%5.%6.%7.%8|FontName-|IsLegal-0|Separator-0|NumberPosition-Left|;CustomType-Outline|StyleName-Heading 9|SchemaID-1|Code-WW|Suffix-H|NumberStyle-0|IndentValue-0|ParaStyleName--10|LinkLevel-9|PictureString-1, 2, 3|CustomFormat-%1.%2.%3.%4.%5.%6.%7.%8.%9|FontName-|IsLegal-0|Separator-0|NumberPosition-Left|;"/>
    <w:docVar w:name="CustomStyleMenuScheme" w:val="ISIWriter"/>
    <w:docVar w:name="DateFormat" w:val="dd MMMM yyyy"/>
    <w:docVar w:name="DefaultTableFont" w:val="Times New Roman"/>
    <w:docVar w:name="DefaultTableFontSize" w:val="9"/>
    <w:docVar w:name="DefaultTableMajGridSize" w:val="12"/>
    <w:docVar w:name="DefaultTableMajLineType" w:val="1"/>
    <w:docVar w:name="DefaultTableMinGridSize" w:val="6"/>
    <w:docVar w:name="DefaultTableMinLineType" w:val="1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ALARM&lt;/Style&gt;&lt;LeftDelim&gt;{&lt;/LeftDelim&gt;&lt;RightDelim&gt;}&lt;/RightDelim&gt;&lt;FontName&gt;Times New Roman&lt;/FontName&gt;&lt;FontSize&gt;8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x22zr2sm000vkez5f9xzfffsz5pved59dfr&quot;&gt;ALARM MANUSCRIPT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7&lt;/item&gt;&lt;item&gt;38&lt;/item&gt;&lt;item&gt;39&lt;/item&gt;&lt;item&gt;40&lt;/item&gt;&lt;item&gt;41&lt;/item&gt;&lt;item&gt;42&lt;/item&gt;&lt;item&gt;43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item&gt;136&lt;/item&gt;&lt;item&gt;137&lt;/item&gt;&lt;item&gt;138&lt;/item&gt;&lt;item&gt;139&lt;/item&gt;&lt;item&gt;140&lt;/item&gt;&lt;item&gt;142&lt;/item&gt;&lt;item&gt;143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item&gt;155&lt;/item&gt;&lt;item&gt;158&lt;/item&gt;&lt;/record-ids&gt;&lt;/item&gt;&lt;/Libraries&gt;"/>
    <w:docVar w:name="FieldList" w:val="|"/>
    <w:docVar w:name="FigureCaptionAbove" w:val="1"/>
    <w:docVar w:name="HeadingLevels" w:val="4"/>
    <w:docVar w:name="IsCustomized" w:val="YES"/>
    <w:docVar w:name="NoIndentIncrease" w:val="0"/>
    <w:docVar w:name="PeriodAfter" w:val="0"/>
    <w:docVar w:name="RefListStyle" w:val="2"/>
    <w:docVar w:name="SiteTemplate" w:val="C:\Program Files (x86)\Merck Template\ISIWriter Site Template.doc"/>
    <w:docVar w:name="SuppressPrefix" w:val="0"/>
    <w:docVar w:name="TableAlign" w:val="2"/>
    <w:docVar w:name="TableBodyCellStyle" w:val="Table Center"/>
    <w:docVar w:name="TableCaptionAsRow" w:val="1"/>
    <w:docVar w:name="TableColumnHeadingStyle" w:val="Table Head"/>
    <w:docVar w:name="TableFootnoteType" w:val="Number"/>
    <w:docVar w:name="TableGridOption" w:val="AboveBelow"/>
    <w:docVar w:name="TableLockedSettings" w:val="1"/>
    <w:docVar w:name="TableRowHeadingStyle" w:val="Table Left"/>
    <w:docVar w:name="TOCCaption" w:val="Table Of Contents"/>
    <w:docVar w:name="UnlinkObjects" w:val="0"/>
  </w:docVars>
  <w:rsids>
    <w:rsidRoot w:val="00680C8F"/>
    <w:rsid w:val="000003E6"/>
    <w:rsid w:val="00000498"/>
    <w:rsid w:val="000018E8"/>
    <w:rsid w:val="00001FC4"/>
    <w:rsid w:val="000027F5"/>
    <w:rsid w:val="00003536"/>
    <w:rsid w:val="00003D4A"/>
    <w:rsid w:val="00003D60"/>
    <w:rsid w:val="000040AE"/>
    <w:rsid w:val="000050B7"/>
    <w:rsid w:val="00005345"/>
    <w:rsid w:val="00006425"/>
    <w:rsid w:val="0000654C"/>
    <w:rsid w:val="0000767F"/>
    <w:rsid w:val="00011431"/>
    <w:rsid w:val="000122AA"/>
    <w:rsid w:val="000127FD"/>
    <w:rsid w:val="000137F0"/>
    <w:rsid w:val="00014132"/>
    <w:rsid w:val="00015613"/>
    <w:rsid w:val="00015F07"/>
    <w:rsid w:val="00015FD3"/>
    <w:rsid w:val="00016A66"/>
    <w:rsid w:val="00016E8C"/>
    <w:rsid w:val="00017AC7"/>
    <w:rsid w:val="000204AC"/>
    <w:rsid w:val="00025439"/>
    <w:rsid w:val="00025C75"/>
    <w:rsid w:val="00025DE1"/>
    <w:rsid w:val="00025EC6"/>
    <w:rsid w:val="00026342"/>
    <w:rsid w:val="0002681B"/>
    <w:rsid w:val="0003005A"/>
    <w:rsid w:val="00030A18"/>
    <w:rsid w:val="00031012"/>
    <w:rsid w:val="00031BCF"/>
    <w:rsid w:val="00031CE9"/>
    <w:rsid w:val="000322DC"/>
    <w:rsid w:val="0003266F"/>
    <w:rsid w:val="00032BA0"/>
    <w:rsid w:val="0003332C"/>
    <w:rsid w:val="00033795"/>
    <w:rsid w:val="0003383D"/>
    <w:rsid w:val="000346E2"/>
    <w:rsid w:val="000346E7"/>
    <w:rsid w:val="00034907"/>
    <w:rsid w:val="000351B6"/>
    <w:rsid w:val="00035527"/>
    <w:rsid w:val="00036A34"/>
    <w:rsid w:val="00036B2D"/>
    <w:rsid w:val="00037314"/>
    <w:rsid w:val="0003783F"/>
    <w:rsid w:val="00037976"/>
    <w:rsid w:val="0004058D"/>
    <w:rsid w:val="0004098B"/>
    <w:rsid w:val="00040C31"/>
    <w:rsid w:val="0004199B"/>
    <w:rsid w:val="00041C2B"/>
    <w:rsid w:val="00041E82"/>
    <w:rsid w:val="00042F3B"/>
    <w:rsid w:val="00043498"/>
    <w:rsid w:val="000439DD"/>
    <w:rsid w:val="00043D22"/>
    <w:rsid w:val="00043E64"/>
    <w:rsid w:val="0004608C"/>
    <w:rsid w:val="00046846"/>
    <w:rsid w:val="00052596"/>
    <w:rsid w:val="00052819"/>
    <w:rsid w:val="0005334C"/>
    <w:rsid w:val="00054420"/>
    <w:rsid w:val="00055177"/>
    <w:rsid w:val="000562BA"/>
    <w:rsid w:val="0005750C"/>
    <w:rsid w:val="00057BC3"/>
    <w:rsid w:val="0006002E"/>
    <w:rsid w:val="00060E01"/>
    <w:rsid w:val="0006113D"/>
    <w:rsid w:val="00061364"/>
    <w:rsid w:val="00061E7A"/>
    <w:rsid w:val="00062386"/>
    <w:rsid w:val="00063040"/>
    <w:rsid w:val="00063212"/>
    <w:rsid w:val="000634CF"/>
    <w:rsid w:val="00063FC6"/>
    <w:rsid w:val="00064174"/>
    <w:rsid w:val="0006441F"/>
    <w:rsid w:val="00064D64"/>
    <w:rsid w:val="0006518A"/>
    <w:rsid w:val="00065738"/>
    <w:rsid w:val="00065A24"/>
    <w:rsid w:val="00066111"/>
    <w:rsid w:val="0006799E"/>
    <w:rsid w:val="0007079A"/>
    <w:rsid w:val="00070C7F"/>
    <w:rsid w:val="00070C9B"/>
    <w:rsid w:val="000713B1"/>
    <w:rsid w:val="0007186C"/>
    <w:rsid w:val="000718DC"/>
    <w:rsid w:val="00071A4F"/>
    <w:rsid w:val="00071B2A"/>
    <w:rsid w:val="0007344C"/>
    <w:rsid w:val="00073549"/>
    <w:rsid w:val="000745C2"/>
    <w:rsid w:val="00075A9A"/>
    <w:rsid w:val="00075DE1"/>
    <w:rsid w:val="000768E7"/>
    <w:rsid w:val="00076D2B"/>
    <w:rsid w:val="000804AE"/>
    <w:rsid w:val="000813BB"/>
    <w:rsid w:val="0008181B"/>
    <w:rsid w:val="00082079"/>
    <w:rsid w:val="0008226C"/>
    <w:rsid w:val="000822C5"/>
    <w:rsid w:val="00082F12"/>
    <w:rsid w:val="00083BA7"/>
    <w:rsid w:val="00083D55"/>
    <w:rsid w:val="0008562E"/>
    <w:rsid w:val="00086531"/>
    <w:rsid w:val="00086D42"/>
    <w:rsid w:val="00087296"/>
    <w:rsid w:val="000918A0"/>
    <w:rsid w:val="00091ECA"/>
    <w:rsid w:val="0009349D"/>
    <w:rsid w:val="000934FF"/>
    <w:rsid w:val="00094E12"/>
    <w:rsid w:val="0009532F"/>
    <w:rsid w:val="0009724A"/>
    <w:rsid w:val="00097657"/>
    <w:rsid w:val="000A150D"/>
    <w:rsid w:val="000A1FCC"/>
    <w:rsid w:val="000A204F"/>
    <w:rsid w:val="000A2DCB"/>
    <w:rsid w:val="000A3512"/>
    <w:rsid w:val="000A4FC9"/>
    <w:rsid w:val="000A552D"/>
    <w:rsid w:val="000A5D6B"/>
    <w:rsid w:val="000A693F"/>
    <w:rsid w:val="000B0247"/>
    <w:rsid w:val="000B05BF"/>
    <w:rsid w:val="000B19FB"/>
    <w:rsid w:val="000B2AA1"/>
    <w:rsid w:val="000B36DD"/>
    <w:rsid w:val="000B3C87"/>
    <w:rsid w:val="000B47A3"/>
    <w:rsid w:val="000B4B9F"/>
    <w:rsid w:val="000B57C0"/>
    <w:rsid w:val="000B68C4"/>
    <w:rsid w:val="000B7370"/>
    <w:rsid w:val="000B772F"/>
    <w:rsid w:val="000B79DD"/>
    <w:rsid w:val="000C1162"/>
    <w:rsid w:val="000C12D3"/>
    <w:rsid w:val="000C1301"/>
    <w:rsid w:val="000C18E6"/>
    <w:rsid w:val="000C2385"/>
    <w:rsid w:val="000C329E"/>
    <w:rsid w:val="000C3C6F"/>
    <w:rsid w:val="000C428B"/>
    <w:rsid w:val="000C457B"/>
    <w:rsid w:val="000C464E"/>
    <w:rsid w:val="000C48B0"/>
    <w:rsid w:val="000C5633"/>
    <w:rsid w:val="000C5837"/>
    <w:rsid w:val="000C6F41"/>
    <w:rsid w:val="000D0152"/>
    <w:rsid w:val="000D0256"/>
    <w:rsid w:val="000D0BC4"/>
    <w:rsid w:val="000D1FF0"/>
    <w:rsid w:val="000D2AFE"/>
    <w:rsid w:val="000D37D9"/>
    <w:rsid w:val="000D4871"/>
    <w:rsid w:val="000D5AFA"/>
    <w:rsid w:val="000D5B5E"/>
    <w:rsid w:val="000D5D28"/>
    <w:rsid w:val="000D6400"/>
    <w:rsid w:val="000D6B3A"/>
    <w:rsid w:val="000D6BCE"/>
    <w:rsid w:val="000D6C4D"/>
    <w:rsid w:val="000D793E"/>
    <w:rsid w:val="000D7BD6"/>
    <w:rsid w:val="000E05F0"/>
    <w:rsid w:val="000E132A"/>
    <w:rsid w:val="000E1E9D"/>
    <w:rsid w:val="000E2990"/>
    <w:rsid w:val="000E2DDA"/>
    <w:rsid w:val="000E2E16"/>
    <w:rsid w:val="000E2EF3"/>
    <w:rsid w:val="000E362A"/>
    <w:rsid w:val="000E3B78"/>
    <w:rsid w:val="000E456A"/>
    <w:rsid w:val="000E47E7"/>
    <w:rsid w:val="000E501E"/>
    <w:rsid w:val="000E5AA3"/>
    <w:rsid w:val="000E637F"/>
    <w:rsid w:val="000E63E5"/>
    <w:rsid w:val="000E6A9F"/>
    <w:rsid w:val="000E6CE0"/>
    <w:rsid w:val="000E6E32"/>
    <w:rsid w:val="000E7312"/>
    <w:rsid w:val="000E7507"/>
    <w:rsid w:val="000E7906"/>
    <w:rsid w:val="000E7C2D"/>
    <w:rsid w:val="000F28D1"/>
    <w:rsid w:val="000F2C33"/>
    <w:rsid w:val="000F3E89"/>
    <w:rsid w:val="000F42EE"/>
    <w:rsid w:val="000F4B0F"/>
    <w:rsid w:val="000F4F92"/>
    <w:rsid w:val="000F6313"/>
    <w:rsid w:val="000F7081"/>
    <w:rsid w:val="000F76CC"/>
    <w:rsid w:val="000F77E4"/>
    <w:rsid w:val="001008E5"/>
    <w:rsid w:val="0010139A"/>
    <w:rsid w:val="001028D5"/>
    <w:rsid w:val="00102DE4"/>
    <w:rsid w:val="001041C4"/>
    <w:rsid w:val="00105176"/>
    <w:rsid w:val="00106BCA"/>
    <w:rsid w:val="001073AE"/>
    <w:rsid w:val="00107975"/>
    <w:rsid w:val="0011006D"/>
    <w:rsid w:val="00110BD4"/>
    <w:rsid w:val="0011236A"/>
    <w:rsid w:val="00112DB2"/>
    <w:rsid w:val="0011571E"/>
    <w:rsid w:val="00115A77"/>
    <w:rsid w:val="00115C54"/>
    <w:rsid w:val="00116104"/>
    <w:rsid w:val="00116B3A"/>
    <w:rsid w:val="001170BA"/>
    <w:rsid w:val="0011785C"/>
    <w:rsid w:val="00117A5C"/>
    <w:rsid w:val="00122047"/>
    <w:rsid w:val="00123121"/>
    <w:rsid w:val="00123870"/>
    <w:rsid w:val="00123BCB"/>
    <w:rsid w:val="00123E7D"/>
    <w:rsid w:val="00124028"/>
    <w:rsid w:val="001247CF"/>
    <w:rsid w:val="001248B2"/>
    <w:rsid w:val="0012514E"/>
    <w:rsid w:val="00125515"/>
    <w:rsid w:val="00125625"/>
    <w:rsid w:val="00125963"/>
    <w:rsid w:val="00125A50"/>
    <w:rsid w:val="00126227"/>
    <w:rsid w:val="00126493"/>
    <w:rsid w:val="00126837"/>
    <w:rsid w:val="0012715C"/>
    <w:rsid w:val="001271F6"/>
    <w:rsid w:val="0012735F"/>
    <w:rsid w:val="00130938"/>
    <w:rsid w:val="00131131"/>
    <w:rsid w:val="001336B2"/>
    <w:rsid w:val="0013433F"/>
    <w:rsid w:val="00134C92"/>
    <w:rsid w:val="00134D73"/>
    <w:rsid w:val="00134E49"/>
    <w:rsid w:val="001351D9"/>
    <w:rsid w:val="00135B26"/>
    <w:rsid w:val="001360B2"/>
    <w:rsid w:val="001402CA"/>
    <w:rsid w:val="00140A59"/>
    <w:rsid w:val="00141D34"/>
    <w:rsid w:val="00141E1C"/>
    <w:rsid w:val="00142ABC"/>
    <w:rsid w:val="001433D7"/>
    <w:rsid w:val="0014373C"/>
    <w:rsid w:val="00143ED2"/>
    <w:rsid w:val="001444A7"/>
    <w:rsid w:val="00144831"/>
    <w:rsid w:val="0014537A"/>
    <w:rsid w:val="00145FB9"/>
    <w:rsid w:val="0014750F"/>
    <w:rsid w:val="001516F1"/>
    <w:rsid w:val="00152AC0"/>
    <w:rsid w:val="00153662"/>
    <w:rsid w:val="00153831"/>
    <w:rsid w:val="00153FEB"/>
    <w:rsid w:val="00155F6F"/>
    <w:rsid w:val="001567AF"/>
    <w:rsid w:val="00156984"/>
    <w:rsid w:val="00156F7B"/>
    <w:rsid w:val="00161ABA"/>
    <w:rsid w:val="00161C09"/>
    <w:rsid w:val="0016236B"/>
    <w:rsid w:val="0016285C"/>
    <w:rsid w:val="00162B89"/>
    <w:rsid w:val="00162FAD"/>
    <w:rsid w:val="00163F24"/>
    <w:rsid w:val="001650AA"/>
    <w:rsid w:val="00165CB8"/>
    <w:rsid w:val="00165D80"/>
    <w:rsid w:val="001673F4"/>
    <w:rsid w:val="001679B3"/>
    <w:rsid w:val="00167C2F"/>
    <w:rsid w:val="00170444"/>
    <w:rsid w:val="001704C9"/>
    <w:rsid w:val="001707D1"/>
    <w:rsid w:val="00171000"/>
    <w:rsid w:val="00171A0F"/>
    <w:rsid w:val="00172B99"/>
    <w:rsid w:val="0017399D"/>
    <w:rsid w:val="0017476B"/>
    <w:rsid w:val="00176057"/>
    <w:rsid w:val="001760B7"/>
    <w:rsid w:val="00176AB8"/>
    <w:rsid w:val="00176E7F"/>
    <w:rsid w:val="00177050"/>
    <w:rsid w:val="00180130"/>
    <w:rsid w:val="00182142"/>
    <w:rsid w:val="00182311"/>
    <w:rsid w:val="00182D7C"/>
    <w:rsid w:val="00183730"/>
    <w:rsid w:val="001850C2"/>
    <w:rsid w:val="00185B0B"/>
    <w:rsid w:val="001860DB"/>
    <w:rsid w:val="0018648D"/>
    <w:rsid w:val="0018703E"/>
    <w:rsid w:val="00187159"/>
    <w:rsid w:val="0018744B"/>
    <w:rsid w:val="0018761E"/>
    <w:rsid w:val="001908BC"/>
    <w:rsid w:val="0019187C"/>
    <w:rsid w:val="00191D29"/>
    <w:rsid w:val="001929C3"/>
    <w:rsid w:val="00193820"/>
    <w:rsid w:val="00193B8F"/>
    <w:rsid w:val="001941CB"/>
    <w:rsid w:val="0019550E"/>
    <w:rsid w:val="00195D04"/>
    <w:rsid w:val="00196FE1"/>
    <w:rsid w:val="001977BA"/>
    <w:rsid w:val="00197827"/>
    <w:rsid w:val="00197B56"/>
    <w:rsid w:val="00197B7C"/>
    <w:rsid w:val="001A00F5"/>
    <w:rsid w:val="001A020B"/>
    <w:rsid w:val="001A02AD"/>
    <w:rsid w:val="001A07D2"/>
    <w:rsid w:val="001A0F56"/>
    <w:rsid w:val="001A11AA"/>
    <w:rsid w:val="001A2522"/>
    <w:rsid w:val="001A3F72"/>
    <w:rsid w:val="001A478A"/>
    <w:rsid w:val="001A55CC"/>
    <w:rsid w:val="001A5692"/>
    <w:rsid w:val="001A58D3"/>
    <w:rsid w:val="001A6142"/>
    <w:rsid w:val="001A685E"/>
    <w:rsid w:val="001A6AAC"/>
    <w:rsid w:val="001A7825"/>
    <w:rsid w:val="001B0E4C"/>
    <w:rsid w:val="001B1D85"/>
    <w:rsid w:val="001B27DE"/>
    <w:rsid w:val="001B281B"/>
    <w:rsid w:val="001B465F"/>
    <w:rsid w:val="001B4797"/>
    <w:rsid w:val="001B47CB"/>
    <w:rsid w:val="001B59A8"/>
    <w:rsid w:val="001B5E2A"/>
    <w:rsid w:val="001B6136"/>
    <w:rsid w:val="001B62B1"/>
    <w:rsid w:val="001B70B5"/>
    <w:rsid w:val="001B7586"/>
    <w:rsid w:val="001B767F"/>
    <w:rsid w:val="001C0522"/>
    <w:rsid w:val="001C0EE9"/>
    <w:rsid w:val="001C15BF"/>
    <w:rsid w:val="001C225B"/>
    <w:rsid w:val="001C24A2"/>
    <w:rsid w:val="001C26EF"/>
    <w:rsid w:val="001C2B99"/>
    <w:rsid w:val="001C2DAB"/>
    <w:rsid w:val="001C32AF"/>
    <w:rsid w:val="001C3870"/>
    <w:rsid w:val="001C3AA4"/>
    <w:rsid w:val="001C425C"/>
    <w:rsid w:val="001C4310"/>
    <w:rsid w:val="001C6523"/>
    <w:rsid w:val="001C7008"/>
    <w:rsid w:val="001C7807"/>
    <w:rsid w:val="001C7B26"/>
    <w:rsid w:val="001C7DFC"/>
    <w:rsid w:val="001D17F0"/>
    <w:rsid w:val="001D19CA"/>
    <w:rsid w:val="001D1AFE"/>
    <w:rsid w:val="001D270C"/>
    <w:rsid w:val="001D2D2E"/>
    <w:rsid w:val="001D2FA8"/>
    <w:rsid w:val="001D32F1"/>
    <w:rsid w:val="001D7080"/>
    <w:rsid w:val="001D762E"/>
    <w:rsid w:val="001D792E"/>
    <w:rsid w:val="001D79CA"/>
    <w:rsid w:val="001E0C7D"/>
    <w:rsid w:val="001E186C"/>
    <w:rsid w:val="001E225A"/>
    <w:rsid w:val="001E28AE"/>
    <w:rsid w:val="001E31E2"/>
    <w:rsid w:val="001E3C24"/>
    <w:rsid w:val="001E3ED0"/>
    <w:rsid w:val="001E4BC0"/>
    <w:rsid w:val="001E4FBD"/>
    <w:rsid w:val="001E6BC8"/>
    <w:rsid w:val="001E796A"/>
    <w:rsid w:val="001E7DD3"/>
    <w:rsid w:val="001F0359"/>
    <w:rsid w:val="001F07C3"/>
    <w:rsid w:val="001F0E3E"/>
    <w:rsid w:val="001F202A"/>
    <w:rsid w:val="001F21CD"/>
    <w:rsid w:val="001F2A33"/>
    <w:rsid w:val="001F30AA"/>
    <w:rsid w:val="001F3334"/>
    <w:rsid w:val="001F3B29"/>
    <w:rsid w:val="001F3E51"/>
    <w:rsid w:val="001F4957"/>
    <w:rsid w:val="001F5658"/>
    <w:rsid w:val="001F5890"/>
    <w:rsid w:val="001F596D"/>
    <w:rsid w:val="001F618E"/>
    <w:rsid w:val="001F6201"/>
    <w:rsid w:val="001F69C6"/>
    <w:rsid w:val="001F7162"/>
    <w:rsid w:val="001F7696"/>
    <w:rsid w:val="0020020B"/>
    <w:rsid w:val="00201430"/>
    <w:rsid w:val="00201517"/>
    <w:rsid w:val="0020220E"/>
    <w:rsid w:val="002034BC"/>
    <w:rsid w:val="0020384E"/>
    <w:rsid w:val="00203E14"/>
    <w:rsid w:val="002051F7"/>
    <w:rsid w:val="0020537E"/>
    <w:rsid w:val="00205475"/>
    <w:rsid w:val="00205E41"/>
    <w:rsid w:val="00206B5E"/>
    <w:rsid w:val="002072E1"/>
    <w:rsid w:val="00207C09"/>
    <w:rsid w:val="00207D66"/>
    <w:rsid w:val="00210197"/>
    <w:rsid w:val="00210AB1"/>
    <w:rsid w:val="00211082"/>
    <w:rsid w:val="002117B9"/>
    <w:rsid w:val="00211C2B"/>
    <w:rsid w:val="0021434E"/>
    <w:rsid w:val="00214841"/>
    <w:rsid w:val="0021494B"/>
    <w:rsid w:val="002156A0"/>
    <w:rsid w:val="002167CC"/>
    <w:rsid w:val="002168AC"/>
    <w:rsid w:val="00216AB6"/>
    <w:rsid w:val="00216F25"/>
    <w:rsid w:val="0021763F"/>
    <w:rsid w:val="00220547"/>
    <w:rsid w:val="00220BAF"/>
    <w:rsid w:val="00221103"/>
    <w:rsid w:val="00221A6B"/>
    <w:rsid w:val="00222197"/>
    <w:rsid w:val="00222C00"/>
    <w:rsid w:val="00223901"/>
    <w:rsid w:val="00223A81"/>
    <w:rsid w:val="002244EA"/>
    <w:rsid w:val="0022509E"/>
    <w:rsid w:val="0022524D"/>
    <w:rsid w:val="00225464"/>
    <w:rsid w:val="0022557E"/>
    <w:rsid w:val="00226645"/>
    <w:rsid w:val="00226855"/>
    <w:rsid w:val="002273F1"/>
    <w:rsid w:val="00227410"/>
    <w:rsid w:val="0023139B"/>
    <w:rsid w:val="002317E3"/>
    <w:rsid w:val="00231C82"/>
    <w:rsid w:val="00231FD5"/>
    <w:rsid w:val="00232332"/>
    <w:rsid w:val="0023277D"/>
    <w:rsid w:val="00232EAF"/>
    <w:rsid w:val="00233560"/>
    <w:rsid w:val="00234C11"/>
    <w:rsid w:val="00235002"/>
    <w:rsid w:val="00235D9D"/>
    <w:rsid w:val="0023616F"/>
    <w:rsid w:val="002369D1"/>
    <w:rsid w:val="002419D1"/>
    <w:rsid w:val="00241D63"/>
    <w:rsid w:val="0024231C"/>
    <w:rsid w:val="00243047"/>
    <w:rsid w:val="002434C3"/>
    <w:rsid w:val="00244010"/>
    <w:rsid w:val="00244110"/>
    <w:rsid w:val="0024424C"/>
    <w:rsid w:val="0024558A"/>
    <w:rsid w:val="002457BE"/>
    <w:rsid w:val="00246C7B"/>
    <w:rsid w:val="00246CE8"/>
    <w:rsid w:val="0024721F"/>
    <w:rsid w:val="0024730C"/>
    <w:rsid w:val="002475C2"/>
    <w:rsid w:val="00247F47"/>
    <w:rsid w:val="00250F40"/>
    <w:rsid w:val="002512EE"/>
    <w:rsid w:val="002531A6"/>
    <w:rsid w:val="002535A4"/>
    <w:rsid w:val="00253A3C"/>
    <w:rsid w:val="00253D7E"/>
    <w:rsid w:val="0025579F"/>
    <w:rsid w:val="0025626A"/>
    <w:rsid w:val="00256A5C"/>
    <w:rsid w:val="00256E17"/>
    <w:rsid w:val="002572A0"/>
    <w:rsid w:val="00257682"/>
    <w:rsid w:val="002616B4"/>
    <w:rsid w:val="00264D69"/>
    <w:rsid w:val="0026644F"/>
    <w:rsid w:val="002671D5"/>
    <w:rsid w:val="00267AA9"/>
    <w:rsid w:val="00270ADD"/>
    <w:rsid w:val="00270B4F"/>
    <w:rsid w:val="002717B1"/>
    <w:rsid w:val="00271F06"/>
    <w:rsid w:val="00273822"/>
    <w:rsid w:val="002740DF"/>
    <w:rsid w:val="0027491E"/>
    <w:rsid w:val="00274A1F"/>
    <w:rsid w:val="00274F7D"/>
    <w:rsid w:val="0027631D"/>
    <w:rsid w:val="002765AD"/>
    <w:rsid w:val="00277ABF"/>
    <w:rsid w:val="00277DD8"/>
    <w:rsid w:val="00280999"/>
    <w:rsid w:val="00280C5B"/>
    <w:rsid w:val="00281208"/>
    <w:rsid w:val="00281E3C"/>
    <w:rsid w:val="002831D8"/>
    <w:rsid w:val="002858E4"/>
    <w:rsid w:val="00286C06"/>
    <w:rsid w:val="00287295"/>
    <w:rsid w:val="002873FE"/>
    <w:rsid w:val="00290594"/>
    <w:rsid w:val="0029114A"/>
    <w:rsid w:val="00291204"/>
    <w:rsid w:val="00292373"/>
    <w:rsid w:val="002934CD"/>
    <w:rsid w:val="002948A6"/>
    <w:rsid w:val="002949FF"/>
    <w:rsid w:val="00294A1E"/>
    <w:rsid w:val="00295223"/>
    <w:rsid w:val="002952D4"/>
    <w:rsid w:val="0029623B"/>
    <w:rsid w:val="002964B9"/>
    <w:rsid w:val="002967C6"/>
    <w:rsid w:val="002967F7"/>
    <w:rsid w:val="00297C3B"/>
    <w:rsid w:val="00297EA4"/>
    <w:rsid w:val="002A1619"/>
    <w:rsid w:val="002A3072"/>
    <w:rsid w:val="002A33B4"/>
    <w:rsid w:val="002A33E3"/>
    <w:rsid w:val="002A3836"/>
    <w:rsid w:val="002A3DB7"/>
    <w:rsid w:val="002A5398"/>
    <w:rsid w:val="002A5499"/>
    <w:rsid w:val="002A5ECF"/>
    <w:rsid w:val="002A62DD"/>
    <w:rsid w:val="002A7124"/>
    <w:rsid w:val="002A74DB"/>
    <w:rsid w:val="002A7B0D"/>
    <w:rsid w:val="002B027C"/>
    <w:rsid w:val="002B0E88"/>
    <w:rsid w:val="002B1139"/>
    <w:rsid w:val="002B1FE3"/>
    <w:rsid w:val="002B2408"/>
    <w:rsid w:val="002B2431"/>
    <w:rsid w:val="002B24F4"/>
    <w:rsid w:val="002B2776"/>
    <w:rsid w:val="002B2968"/>
    <w:rsid w:val="002B326E"/>
    <w:rsid w:val="002B3BAB"/>
    <w:rsid w:val="002B3E4B"/>
    <w:rsid w:val="002B40F1"/>
    <w:rsid w:val="002B5688"/>
    <w:rsid w:val="002B57A9"/>
    <w:rsid w:val="002B7E90"/>
    <w:rsid w:val="002C009D"/>
    <w:rsid w:val="002C03A5"/>
    <w:rsid w:val="002C0EFD"/>
    <w:rsid w:val="002C105B"/>
    <w:rsid w:val="002C24B6"/>
    <w:rsid w:val="002C2F40"/>
    <w:rsid w:val="002C3464"/>
    <w:rsid w:val="002C4A82"/>
    <w:rsid w:val="002C4E90"/>
    <w:rsid w:val="002C538E"/>
    <w:rsid w:val="002C6FFD"/>
    <w:rsid w:val="002C7037"/>
    <w:rsid w:val="002C72AE"/>
    <w:rsid w:val="002C7B5D"/>
    <w:rsid w:val="002C7C2C"/>
    <w:rsid w:val="002C7FBF"/>
    <w:rsid w:val="002D20AF"/>
    <w:rsid w:val="002D29B3"/>
    <w:rsid w:val="002D2BFB"/>
    <w:rsid w:val="002D2FD1"/>
    <w:rsid w:val="002D3E56"/>
    <w:rsid w:val="002D427D"/>
    <w:rsid w:val="002D47D0"/>
    <w:rsid w:val="002D49AD"/>
    <w:rsid w:val="002D4FAB"/>
    <w:rsid w:val="002D504C"/>
    <w:rsid w:val="002D634A"/>
    <w:rsid w:val="002D6411"/>
    <w:rsid w:val="002D6892"/>
    <w:rsid w:val="002D7420"/>
    <w:rsid w:val="002D789A"/>
    <w:rsid w:val="002D7FA2"/>
    <w:rsid w:val="002E0B86"/>
    <w:rsid w:val="002E17BD"/>
    <w:rsid w:val="002E184F"/>
    <w:rsid w:val="002E227E"/>
    <w:rsid w:val="002E26E8"/>
    <w:rsid w:val="002E27F4"/>
    <w:rsid w:val="002E2B21"/>
    <w:rsid w:val="002E324B"/>
    <w:rsid w:val="002E332A"/>
    <w:rsid w:val="002E3A47"/>
    <w:rsid w:val="002E4286"/>
    <w:rsid w:val="002E53FD"/>
    <w:rsid w:val="002E6994"/>
    <w:rsid w:val="002E6A31"/>
    <w:rsid w:val="002E6A45"/>
    <w:rsid w:val="002F03CE"/>
    <w:rsid w:val="002F1336"/>
    <w:rsid w:val="002F1CD3"/>
    <w:rsid w:val="002F23C1"/>
    <w:rsid w:val="002F3598"/>
    <w:rsid w:val="002F491A"/>
    <w:rsid w:val="002F49EF"/>
    <w:rsid w:val="002F5AE3"/>
    <w:rsid w:val="002F658A"/>
    <w:rsid w:val="002F65EF"/>
    <w:rsid w:val="002F67E6"/>
    <w:rsid w:val="002F7163"/>
    <w:rsid w:val="003003B0"/>
    <w:rsid w:val="00300783"/>
    <w:rsid w:val="003009F1"/>
    <w:rsid w:val="00300A94"/>
    <w:rsid w:val="003017B6"/>
    <w:rsid w:val="003023DC"/>
    <w:rsid w:val="00302A73"/>
    <w:rsid w:val="00302E69"/>
    <w:rsid w:val="003032CC"/>
    <w:rsid w:val="00303F6B"/>
    <w:rsid w:val="003042D6"/>
    <w:rsid w:val="00304445"/>
    <w:rsid w:val="00304955"/>
    <w:rsid w:val="00306782"/>
    <w:rsid w:val="00306D9A"/>
    <w:rsid w:val="003072F8"/>
    <w:rsid w:val="00307495"/>
    <w:rsid w:val="00307E08"/>
    <w:rsid w:val="003104DE"/>
    <w:rsid w:val="00310D34"/>
    <w:rsid w:val="00311CE4"/>
    <w:rsid w:val="00312E69"/>
    <w:rsid w:val="00312F09"/>
    <w:rsid w:val="00313945"/>
    <w:rsid w:val="00313F62"/>
    <w:rsid w:val="003143C3"/>
    <w:rsid w:val="00315697"/>
    <w:rsid w:val="003162CA"/>
    <w:rsid w:val="003164FC"/>
    <w:rsid w:val="00316BB9"/>
    <w:rsid w:val="00316E5A"/>
    <w:rsid w:val="00316E94"/>
    <w:rsid w:val="00317B3A"/>
    <w:rsid w:val="00317B9C"/>
    <w:rsid w:val="00320C21"/>
    <w:rsid w:val="0032108B"/>
    <w:rsid w:val="00321B85"/>
    <w:rsid w:val="0032252D"/>
    <w:rsid w:val="003227A3"/>
    <w:rsid w:val="003231F7"/>
    <w:rsid w:val="00323BA3"/>
    <w:rsid w:val="00324372"/>
    <w:rsid w:val="00324929"/>
    <w:rsid w:val="00324B63"/>
    <w:rsid w:val="00325779"/>
    <w:rsid w:val="0032637E"/>
    <w:rsid w:val="0032687F"/>
    <w:rsid w:val="00326D54"/>
    <w:rsid w:val="00326EF2"/>
    <w:rsid w:val="0032D243"/>
    <w:rsid w:val="003306EA"/>
    <w:rsid w:val="00330C9A"/>
    <w:rsid w:val="00331FC8"/>
    <w:rsid w:val="0033242F"/>
    <w:rsid w:val="00332848"/>
    <w:rsid w:val="003336C2"/>
    <w:rsid w:val="00334A7A"/>
    <w:rsid w:val="00334C51"/>
    <w:rsid w:val="00334D36"/>
    <w:rsid w:val="00335468"/>
    <w:rsid w:val="00336839"/>
    <w:rsid w:val="00336AA6"/>
    <w:rsid w:val="00336E89"/>
    <w:rsid w:val="00336EB8"/>
    <w:rsid w:val="00337F40"/>
    <w:rsid w:val="0034044F"/>
    <w:rsid w:val="00341F11"/>
    <w:rsid w:val="00341FFC"/>
    <w:rsid w:val="00342C07"/>
    <w:rsid w:val="00342E53"/>
    <w:rsid w:val="003431FD"/>
    <w:rsid w:val="00343B0C"/>
    <w:rsid w:val="003445F0"/>
    <w:rsid w:val="0034471D"/>
    <w:rsid w:val="00345EC4"/>
    <w:rsid w:val="00350236"/>
    <w:rsid w:val="0035039A"/>
    <w:rsid w:val="00351122"/>
    <w:rsid w:val="003516BB"/>
    <w:rsid w:val="003518B5"/>
    <w:rsid w:val="00352A3A"/>
    <w:rsid w:val="00353D2A"/>
    <w:rsid w:val="003552EF"/>
    <w:rsid w:val="00355C1B"/>
    <w:rsid w:val="003562EC"/>
    <w:rsid w:val="003564E2"/>
    <w:rsid w:val="00356D2B"/>
    <w:rsid w:val="00357B1B"/>
    <w:rsid w:val="00360E2D"/>
    <w:rsid w:val="00361013"/>
    <w:rsid w:val="00361254"/>
    <w:rsid w:val="003618A5"/>
    <w:rsid w:val="0036207D"/>
    <w:rsid w:val="003620B8"/>
    <w:rsid w:val="00362CEA"/>
    <w:rsid w:val="0036332E"/>
    <w:rsid w:val="00364690"/>
    <w:rsid w:val="00364F26"/>
    <w:rsid w:val="003651B5"/>
    <w:rsid w:val="00365336"/>
    <w:rsid w:val="003659FA"/>
    <w:rsid w:val="00365A80"/>
    <w:rsid w:val="00366800"/>
    <w:rsid w:val="00366DD1"/>
    <w:rsid w:val="00367583"/>
    <w:rsid w:val="00370521"/>
    <w:rsid w:val="00370A94"/>
    <w:rsid w:val="00371FE2"/>
    <w:rsid w:val="003722B6"/>
    <w:rsid w:val="00372BF7"/>
    <w:rsid w:val="0037313D"/>
    <w:rsid w:val="003754D3"/>
    <w:rsid w:val="00375B91"/>
    <w:rsid w:val="00376854"/>
    <w:rsid w:val="00376E94"/>
    <w:rsid w:val="003774FE"/>
    <w:rsid w:val="0037751D"/>
    <w:rsid w:val="00377EDA"/>
    <w:rsid w:val="00380927"/>
    <w:rsid w:val="00380E37"/>
    <w:rsid w:val="003814B3"/>
    <w:rsid w:val="003814BA"/>
    <w:rsid w:val="00381AF5"/>
    <w:rsid w:val="00382034"/>
    <w:rsid w:val="0038320A"/>
    <w:rsid w:val="003838EC"/>
    <w:rsid w:val="00383BEC"/>
    <w:rsid w:val="00383EEE"/>
    <w:rsid w:val="00384D85"/>
    <w:rsid w:val="00385139"/>
    <w:rsid w:val="00385CA7"/>
    <w:rsid w:val="003864B3"/>
    <w:rsid w:val="003919D2"/>
    <w:rsid w:val="00391DC0"/>
    <w:rsid w:val="00391DC4"/>
    <w:rsid w:val="003929AA"/>
    <w:rsid w:val="003930AA"/>
    <w:rsid w:val="0039319C"/>
    <w:rsid w:val="003936E9"/>
    <w:rsid w:val="00393A49"/>
    <w:rsid w:val="00393F60"/>
    <w:rsid w:val="0039415C"/>
    <w:rsid w:val="00394411"/>
    <w:rsid w:val="00394835"/>
    <w:rsid w:val="003957ED"/>
    <w:rsid w:val="00395A65"/>
    <w:rsid w:val="00396037"/>
    <w:rsid w:val="0039678C"/>
    <w:rsid w:val="00396CAC"/>
    <w:rsid w:val="003971DD"/>
    <w:rsid w:val="003979A7"/>
    <w:rsid w:val="00397BA7"/>
    <w:rsid w:val="003A0BD5"/>
    <w:rsid w:val="003A0F7B"/>
    <w:rsid w:val="003A1073"/>
    <w:rsid w:val="003A15A9"/>
    <w:rsid w:val="003A16FA"/>
    <w:rsid w:val="003A1C33"/>
    <w:rsid w:val="003A1F81"/>
    <w:rsid w:val="003A3764"/>
    <w:rsid w:val="003A38FC"/>
    <w:rsid w:val="003A409F"/>
    <w:rsid w:val="003A4222"/>
    <w:rsid w:val="003A4C25"/>
    <w:rsid w:val="003A6BA1"/>
    <w:rsid w:val="003A6D85"/>
    <w:rsid w:val="003A6E31"/>
    <w:rsid w:val="003A7117"/>
    <w:rsid w:val="003A74E7"/>
    <w:rsid w:val="003A780E"/>
    <w:rsid w:val="003B005C"/>
    <w:rsid w:val="003B10E4"/>
    <w:rsid w:val="003B2C04"/>
    <w:rsid w:val="003B2C9C"/>
    <w:rsid w:val="003B4779"/>
    <w:rsid w:val="003B4899"/>
    <w:rsid w:val="003B4A5A"/>
    <w:rsid w:val="003B4D5B"/>
    <w:rsid w:val="003B5111"/>
    <w:rsid w:val="003B6BD7"/>
    <w:rsid w:val="003B6E97"/>
    <w:rsid w:val="003B75BA"/>
    <w:rsid w:val="003B7B6E"/>
    <w:rsid w:val="003B7E3B"/>
    <w:rsid w:val="003C0027"/>
    <w:rsid w:val="003C0240"/>
    <w:rsid w:val="003C24F3"/>
    <w:rsid w:val="003C263B"/>
    <w:rsid w:val="003C3652"/>
    <w:rsid w:val="003C3E78"/>
    <w:rsid w:val="003C48A3"/>
    <w:rsid w:val="003C4C78"/>
    <w:rsid w:val="003C4E43"/>
    <w:rsid w:val="003C53DA"/>
    <w:rsid w:val="003C6072"/>
    <w:rsid w:val="003C68EA"/>
    <w:rsid w:val="003C6DC8"/>
    <w:rsid w:val="003C6F03"/>
    <w:rsid w:val="003C6F16"/>
    <w:rsid w:val="003C6FAE"/>
    <w:rsid w:val="003C7AC3"/>
    <w:rsid w:val="003C7E1F"/>
    <w:rsid w:val="003D0656"/>
    <w:rsid w:val="003D0E25"/>
    <w:rsid w:val="003D3432"/>
    <w:rsid w:val="003D3EFF"/>
    <w:rsid w:val="003D3F3A"/>
    <w:rsid w:val="003D4CE5"/>
    <w:rsid w:val="003D4DBF"/>
    <w:rsid w:val="003D58DA"/>
    <w:rsid w:val="003D5DEF"/>
    <w:rsid w:val="003D6BB9"/>
    <w:rsid w:val="003E0274"/>
    <w:rsid w:val="003E02A8"/>
    <w:rsid w:val="003E0A4C"/>
    <w:rsid w:val="003E0D42"/>
    <w:rsid w:val="003E0DDA"/>
    <w:rsid w:val="003E1B6F"/>
    <w:rsid w:val="003E321C"/>
    <w:rsid w:val="003E366D"/>
    <w:rsid w:val="003E40AB"/>
    <w:rsid w:val="003E46A9"/>
    <w:rsid w:val="003E4CD7"/>
    <w:rsid w:val="003E5014"/>
    <w:rsid w:val="003E57EE"/>
    <w:rsid w:val="003E59A4"/>
    <w:rsid w:val="003E5BEF"/>
    <w:rsid w:val="003E79F4"/>
    <w:rsid w:val="003F03A2"/>
    <w:rsid w:val="003F04AC"/>
    <w:rsid w:val="003F05AF"/>
    <w:rsid w:val="003F095B"/>
    <w:rsid w:val="003F1325"/>
    <w:rsid w:val="003F1907"/>
    <w:rsid w:val="003F2201"/>
    <w:rsid w:val="003F277B"/>
    <w:rsid w:val="003F3461"/>
    <w:rsid w:val="003F34DC"/>
    <w:rsid w:val="003F3CE2"/>
    <w:rsid w:val="003F4F0A"/>
    <w:rsid w:val="003F5C43"/>
    <w:rsid w:val="003F5D02"/>
    <w:rsid w:val="003F5DE5"/>
    <w:rsid w:val="003F6F87"/>
    <w:rsid w:val="003F7A5D"/>
    <w:rsid w:val="004003A5"/>
    <w:rsid w:val="004006B7"/>
    <w:rsid w:val="004009E3"/>
    <w:rsid w:val="00400D31"/>
    <w:rsid w:val="0040134D"/>
    <w:rsid w:val="00401C5F"/>
    <w:rsid w:val="004026C2"/>
    <w:rsid w:val="00403D56"/>
    <w:rsid w:val="00403FFF"/>
    <w:rsid w:val="0040435E"/>
    <w:rsid w:val="00405006"/>
    <w:rsid w:val="00405788"/>
    <w:rsid w:val="00405C26"/>
    <w:rsid w:val="004061A0"/>
    <w:rsid w:val="00406EBD"/>
    <w:rsid w:val="00407A5D"/>
    <w:rsid w:val="0041048F"/>
    <w:rsid w:val="004107AA"/>
    <w:rsid w:val="004107B7"/>
    <w:rsid w:val="00411536"/>
    <w:rsid w:val="00411C31"/>
    <w:rsid w:val="00412528"/>
    <w:rsid w:val="00412891"/>
    <w:rsid w:val="004134ED"/>
    <w:rsid w:val="004141C9"/>
    <w:rsid w:val="0041434E"/>
    <w:rsid w:val="00414903"/>
    <w:rsid w:val="00416056"/>
    <w:rsid w:val="004162BD"/>
    <w:rsid w:val="0041658A"/>
    <w:rsid w:val="004179E6"/>
    <w:rsid w:val="004207D7"/>
    <w:rsid w:val="00422199"/>
    <w:rsid w:val="00423165"/>
    <w:rsid w:val="00423796"/>
    <w:rsid w:val="00424FB0"/>
    <w:rsid w:val="00425122"/>
    <w:rsid w:val="00425382"/>
    <w:rsid w:val="004259CD"/>
    <w:rsid w:val="00425DE8"/>
    <w:rsid w:val="00425FC5"/>
    <w:rsid w:val="00426607"/>
    <w:rsid w:val="00426A20"/>
    <w:rsid w:val="00426E46"/>
    <w:rsid w:val="00427D8A"/>
    <w:rsid w:val="00430C08"/>
    <w:rsid w:val="00430F52"/>
    <w:rsid w:val="00431300"/>
    <w:rsid w:val="00431A61"/>
    <w:rsid w:val="0043202F"/>
    <w:rsid w:val="0043264D"/>
    <w:rsid w:val="00434944"/>
    <w:rsid w:val="00435951"/>
    <w:rsid w:val="00436458"/>
    <w:rsid w:val="004365A0"/>
    <w:rsid w:val="00437EB7"/>
    <w:rsid w:val="00441DE7"/>
    <w:rsid w:val="00442462"/>
    <w:rsid w:val="00442AA8"/>
    <w:rsid w:val="00442E2F"/>
    <w:rsid w:val="0044312E"/>
    <w:rsid w:val="00443EC7"/>
    <w:rsid w:val="00444271"/>
    <w:rsid w:val="00444DF3"/>
    <w:rsid w:val="00445938"/>
    <w:rsid w:val="00445EE1"/>
    <w:rsid w:val="004461FC"/>
    <w:rsid w:val="004469EA"/>
    <w:rsid w:val="00446E22"/>
    <w:rsid w:val="00450B74"/>
    <w:rsid w:val="0045124F"/>
    <w:rsid w:val="00451250"/>
    <w:rsid w:val="004517A5"/>
    <w:rsid w:val="00451BE3"/>
    <w:rsid w:val="00451DA3"/>
    <w:rsid w:val="00451EFC"/>
    <w:rsid w:val="0045246E"/>
    <w:rsid w:val="00452753"/>
    <w:rsid w:val="0045415C"/>
    <w:rsid w:val="00454A02"/>
    <w:rsid w:val="00455256"/>
    <w:rsid w:val="00455729"/>
    <w:rsid w:val="00457A67"/>
    <w:rsid w:val="00460330"/>
    <w:rsid w:val="00462934"/>
    <w:rsid w:val="0046303A"/>
    <w:rsid w:val="0046352B"/>
    <w:rsid w:val="00463894"/>
    <w:rsid w:val="004651CE"/>
    <w:rsid w:val="004655C5"/>
    <w:rsid w:val="00466DAE"/>
    <w:rsid w:val="0046749D"/>
    <w:rsid w:val="00467C28"/>
    <w:rsid w:val="004700DD"/>
    <w:rsid w:val="00470880"/>
    <w:rsid w:val="004714DD"/>
    <w:rsid w:val="00471BE8"/>
    <w:rsid w:val="004722A7"/>
    <w:rsid w:val="004734ED"/>
    <w:rsid w:val="00473896"/>
    <w:rsid w:val="0047485A"/>
    <w:rsid w:val="00474947"/>
    <w:rsid w:val="00474D40"/>
    <w:rsid w:val="0047591C"/>
    <w:rsid w:val="00475E44"/>
    <w:rsid w:val="0047617A"/>
    <w:rsid w:val="004764FD"/>
    <w:rsid w:val="00477613"/>
    <w:rsid w:val="00480D11"/>
    <w:rsid w:val="00482355"/>
    <w:rsid w:val="00482CB6"/>
    <w:rsid w:val="004833A5"/>
    <w:rsid w:val="0048344F"/>
    <w:rsid w:val="00484291"/>
    <w:rsid w:val="00484B8A"/>
    <w:rsid w:val="004857ED"/>
    <w:rsid w:val="00485955"/>
    <w:rsid w:val="00487523"/>
    <w:rsid w:val="004879E4"/>
    <w:rsid w:val="00487B5E"/>
    <w:rsid w:val="0049000E"/>
    <w:rsid w:val="00490B0F"/>
    <w:rsid w:val="00490BAF"/>
    <w:rsid w:val="00491311"/>
    <w:rsid w:val="00491323"/>
    <w:rsid w:val="0049154C"/>
    <w:rsid w:val="00492518"/>
    <w:rsid w:val="00492866"/>
    <w:rsid w:val="00493C95"/>
    <w:rsid w:val="00493FFC"/>
    <w:rsid w:val="00494010"/>
    <w:rsid w:val="0049418F"/>
    <w:rsid w:val="00494503"/>
    <w:rsid w:val="00494644"/>
    <w:rsid w:val="004953A8"/>
    <w:rsid w:val="00495A8A"/>
    <w:rsid w:val="00495DA7"/>
    <w:rsid w:val="00496164"/>
    <w:rsid w:val="004963B9"/>
    <w:rsid w:val="00496CB4"/>
    <w:rsid w:val="00496DF4"/>
    <w:rsid w:val="00497690"/>
    <w:rsid w:val="004A0290"/>
    <w:rsid w:val="004A0E43"/>
    <w:rsid w:val="004A19BC"/>
    <w:rsid w:val="004A1EDE"/>
    <w:rsid w:val="004A2A08"/>
    <w:rsid w:val="004A2A33"/>
    <w:rsid w:val="004A54A9"/>
    <w:rsid w:val="004A5704"/>
    <w:rsid w:val="004A694D"/>
    <w:rsid w:val="004A6A41"/>
    <w:rsid w:val="004A7466"/>
    <w:rsid w:val="004A7BB8"/>
    <w:rsid w:val="004B006B"/>
    <w:rsid w:val="004B01BF"/>
    <w:rsid w:val="004B07C8"/>
    <w:rsid w:val="004B2285"/>
    <w:rsid w:val="004B2679"/>
    <w:rsid w:val="004B3627"/>
    <w:rsid w:val="004B4874"/>
    <w:rsid w:val="004B50DE"/>
    <w:rsid w:val="004B511A"/>
    <w:rsid w:val="004B65D4"/>
    <w:rsid w:val="004B7221"/>
    <w:rsid w:val="004B7A26"/>
    <w:rsid w:val="004B7EF1"/>
    <w:rsid w:val="004C07E1"/>
    <w:rsid w:val="004C0A2A"/>
    <w:rsid w:val="004C12D4"/>
    <w:rsid w:val="004C19B4"/>
    <w:rsid w:val="004C1EFF"/>
    <w:rsid w:val="004C2B03"/>
    <w:rsid w:val="004C38E6"/>
    <w:rsid w:val="004C4128"/>
    <w:rsid w:val="004C4244"/>
    <w:rsid w:val="004C5CEC"/>
    <w:rsid w:val="004C5EFD"/>
    <w:rsid w:val="004C65CB"/>
    <w:rsid w:val="004C66CE"/>
    <w:rsid w:val="004C6A81"/>
    <w:rsid w:val="004C6F9A"/>
    <w:rsid w:val="004C7F21"/>
    <w:rsid w:val="004C7F46"/>
    <w:rsid w:val="004D240F"/>
    <w:rsid w:val="004D2F7C"/>
    <w:rsid w:val="004D357B"/>
    <w:rsid w:val="004D3D88"/>
    <w:rsid w:val="004D3F92"/>
    <w:rsid w:val="004D6975"/>
    <w:rsid w:val="004D791D"/>
    <w:rsid w:val="004D7C03"/>
    <w:rsid w:val="004D7E41"/>
    <w:rsid w:val="004E00FD"/>
    <w:rsid w:val="004E0A4E"/>
    <w:rsid w:val="004E1433"/>
    <w:rsid w:val="004E16A7"/>
    <w:rsid w:val="004E22B8"/>
    <w:rsid w:val="004E258D"/>
    <w:rsid w:val="004E2936"/>
    <w:rsid w:val="004E3572"/>
    <w:rsid w:val="004E378F"/>
    <w:rsid w:val="004E4208"/>
    <w:rsid w:val="004E4261"/>
    <w:rsid w:val="004E4430"/>
    <w:rsid w:val="004E4E1C"/>
    <w:rsid w:val="004E6D50"/>
    <w:rsid w:val="004F10A8"/>
    <w:rsid w:val="004F2886"/>
    <w:rsid w:val="004F2C2B"/>
    <w:rsid w:val="004F332C"/>
    <w:rsid w:val="004F3A92"/>
    <w:rsid w:val="004F584A"/>
    <w:rsid w:val="004F5B24"/>
    <w:rsid w:val="004F5DFD"/>
    <w:rsid w:val="004F62FD"/>
    <w:rsid w:val="004F77BA"/>
    <w:rsid w:val="004F7F28"/>
    <w:rsid w:val="0050028C"/>
    <w:rsid w:val="00500C95"/>
    <w:rsid w:val="00500D0F"/>
    <w:rsid w:val="00500EF5"/>
    <w:rsid w:val="00501121"/>
    <w:rsid w:val="005011C2"/>
    <w:rsid w:val="00501C0B"/>
    <w:rsid w:val="005021B3"/>
    <w:rsid w:val="00502D57"/>
    <w:rsid w:val="00502EF1"/>
    <w:rsid w:val="00503FA1"/>
    <w:rsid w:val="0050454D"/>
    <w:rsid w:val="005046B3"/>
    <w:rsid w:val="005046B5"/>
    <w:rsid w:val="00505B9B"/>
    <w:rsid w:val="0050684B"/>
    <w:rsid w:val="005072C2"/>
    <w:rsid w:val="00507E3B"/>
    <w:rsid w:val="0051048C"/>
    <w:rsid w:val="005111C2"/>
    <w:rsid w:val="005118EB"/>
    <w:rsid w:val="00511A69"/>
    <w:rsid w:val="00511F95"/>
    <w:rsid w:val="00513D47"/>
    <w:rsid w:val="0051402E"/>
    <w:rsid w:val="00514D32"/>
    <w:rsid w:val="00516F33"/>
    <w:rsid w:val="00516FE7"/>
    <w:rsid w:val="005176BE"/>
    <w:rsid w:val="00520202"/>
    <w:rsid w:val="0052078F"/>
    <w:rsid w:val="0052081E"/>
    <w:rsid w:val="00520DBD"/>
    <w:rsid w:val="00520E58"/>
    <w:rsid w:val="00521B96"/>
    <w:rsid w:val="005224E5"/>
    <w:rsid w:val="00523002"/>
    <w:rsid w:val="00523EFE"/>
    <w:rsid w:val="00524190"/>
    <w:rsid w:val="00524C81"/>
    <w:rsid w:val="00524E1D"/>
    <w:rsid w:val="00525275"/>
    <w:rsid w:val="0052587A"/>
    <w:rsid w:val="005266BE"/>
    <w:rsid w:val="00526B55"/>
    <w:rsid w:val="00527059"/>
    <w:rsid w:val="00527097"/>
    <w:rsid w:val="005307A8"/>
    <w:rsid w:val="00530D44"/>
    <w:rsid w:val="005316E2"/>
    <w:rsid w:val="00531AB1"/>
    <w:rsid w:val="00532AEA"/>
    <w:rsid w:val="00532CA9"/>
    <w:rsid w:val="00533568"/>
    <w:rsid w:val="00533849"/>
    <w:rsid w:val="005340BE"/>
    <w:rsid w:val="00534289"/>
    <w:rsid w:val="00534314"/>
    <w:rsid w:val="00534671"/>
    <w:rsid w:val="0053524B"/>
    <w:rsid w:val="005362E1"/>
    <w:rsid w:val="0053631A"/>
    <w:rsid w:val="00537749"/>
    <w:rsid w:val="00537C7C"/>
    <w:rsid w:val="0054027A"/>
    <w:rsid w:val="00540B24"/>
    <w:rsid w:val="00541504"/>
    <w:rsid w:val="00542D4C"/>
    <w:rsid w:val="0054377B"/>
    <w:rsid w:val="005446B7"/>
    <w:rsid w:val="005446CA"/>
    <w:rsid w:val="00545509"/>
    <w:rsid w:val="00545D22"/>
    <w:rsid w:val="00546159"/>
    <w:rsid w:val="00546328"/>
    <w:rsid w:val="00546484"/>
    <w:rsid w:val="00546A9B"/>
    <w:rsid w:val="00546AC7"/>
    <w:rsid w:val="00547040"/>
    <w:rsid w:val="00547315"/>
    <w:rsid w:val="00547365"/>
    <w:rsid w:val="00547685"/>
    <w:rsid w:val="0054799D"/>
    <w:rsid w:val="00547BF1"/>
    <w:rsid w:val="0055066C"/>
    <w:rsid w:val="00551241"/>
    <w:rsid w:val="00552550"/>
    <w:rsid w:val="00552DAD"/>
    <w:rsid w:val="00552EC5"/>
    <w:rsid w:val="0055364F"/>
    <w:rsid w:val="00554E20"/>
    <w:rsid w:val="00556027"/>
    <w:rsid w:val="00556BD3"/>
    <w:rsid w:val="00557641"/>
    <w:rsid w:val="005613B1"/>
    <w:rsid w:val="00561FD2"/>
    <w:rsid w:val="005628DA"/>
    <w:rsid w:val="00562DB0"/>
    <w:rsid w:val="00563004"/>
    <w:rsid w:val="00563685"/>
    <w:rsid w:val="00563C03"/>
    <w:rsid w:val="005644EB"/>
    <w:rsid w:val="005652F2"/>
    <w:rsid w:val="005658B7"/>
    <w:rsid w:val="0056774C"/>
    <w:rsid w:val="00570213"/>
    <w:rsid w:val="00570536"/>
    <w:rsid w:val="00570D73"/>
    <w:rsid w:val="00573068"/>
    <w:rsid w:val="0057343E"/>
    <w:rsid w:val="0057397A"/>
    <w:rsid w:val="00574CDD"/>
    <w:rsid w:val="00576966"/>
    <w:rsid w:val="005770E9"/>
    <w:rsid w:val="005777B3"/>
    <w:rsid w:val="00580CEC"/>
    <w:rsid w:val="00581AB0"/>
    <w:rsid w:val="00581F1D"/>
    <w:rsid w:val="00582451"/>
    <w:rsid w:val="0058381D"/>
    <w:rsid w:val="00585996"/>
    <w:rsid w:val="00585E59"/>
    <w:rsid w:val="00586FE1"/>
    <w:rsid w:val="0058746D"/>
    <w:rsid w:val="005875B6"/>
    <w:rsid w:val="005876C3"/>
    <w:rsid w:val="00587846"/>
    <w:rsid w:val="00587AC4"/>
    <w:rsid w:val="00587C46"/>
    <w:rsid w:val="005906AF"/>
    <w:rsid w:val="005921E3"/>
    <w:rsid w:val="00592922"/>
    <w:rsid w:val="00592D97"/>
    <w:rsid w:val="00592F7B"/>
    <w:rsid w:val="00593673"/>
    <w:rsid w:val="00594B9A"/>
    <w:rsid w:val="00595430"/>
    <w:rsid w:val="00595676"/>
    <w:rsid w:val="00595CFA"/>
    <w:rsid w:val="00595FD1"/>
    <w:rsid w:val="0059611C"/>
    <w:rsid w:val="005963E9"/>
    <w:rsid w:val="00597772"/>
    <w:rsid w:val="00597A0C"/>
    <w:rsid w:val="00597AA3"/>
    <w:rsid w:val="005A0005"/>
    <w:rsid w:val="005A0033"/>
    <w:rsid w:val="005A00B8"/>
    <w:rsid w:val="005A1513"/>
    <w:rsid w:val="005A1879"/>
    <w:rsid w:val="005A1C65"/>
    <w:rsid w:val="005A29D1"/>
    <w:rsid w:val="005A314E"/>
    <w:rsid w:val="005A32E8"/>
    <w:rsid w:val="005A436A"/>
    <w:rsid w:val="005A450E"/>
    <w:rsid w:val="005A4F50"/>
    <w:rsid w:val="005A50F0"/>
    <w:rsid w:val="005B05C0"/>
    <w:rsid w:val="005B0BD9"/>
    <w:rsid w:val="005B0D4A"/>
    <w:rsid w:val="005B1479"/>
    <w:rsid w:val="005B18DC"/>
    <w:rsid w:val="005B194F"/>
    <w:rsid w:val="005B255C"/>
    <w:rsid w:val="005B2575"/>
    <w:rsid w:val="005B2E57"/>
    <w:rsid w:val="005B3BC3"/>
    <w:rsid w:val="005B42C2"/>
    <w:rsid w:val="005B4651"/>
    <w:rsid w:val="005B46AF"/>
    <w:rsid w:val="005B5364"/>
    <w:rsid w:val="005B586E"/>
    <w:rsid w:val="005B6D83"/>
    <w:rsid w:val="005B6E60"/>
    <w:rsid w:val="005B7E5E"/>
    <w:rsid w:val="005C0E9A"/>
    <w:rsid w:val="005C11DC"/>
    <w:rsid w:val="005C19B1"/>
    <w:rsid w:val="005C2EFC"/>
    <w:rsid w:val="005C345C"/>
    <w:rsid w:val="005C3C45"/>
    <w:rsid w:val="005C4872"/>
    <w:rsid w:val="005C48DE"/>
    <w:rsid w:val="005C4F3D"/>
    <w:rsid w:val="005C524B"/>
    <w:rsid w:val="005C6136"/>
    <w:rsid w:val="005C77A1"/>
    <w:rsid w:val="005D028C"/>
    <w:rsid w:val="005D0299"/>
    <w:rsid w:val="005D08E5"/>
    <w:rsid w:val="005D0D45"/>
    <w:rsid w:val="005D0DBB"/>
    <w:rsid w:val="005D1801"/>
    <w:rsid w:val="005D190F"/>
    <w:rsid w:val="005D34F0"/>
    <w:rsid w:val="005D351D"/>
    <w:rsid w:val="005D3650"/>
    <w:rsid w:val="005D5247"/>
    <w:rsid w:val="005D54CE"/>
    <w:rsid w:val="005D6D1D"/>
    <w:rsid w:val="005D7015"/>
    <w:rsid w:val="005D7748"/>
    <w:rsid w:val="005D77DC"/>
    <w:rsid w:val="005D7EA9"/>
    <w:rsid w:val="005E0054"/>
    <w:rsid w:val="005E1DC5"/>
    <w:rsid w:val="005E200B"/>
    <w:rsid w:val="005E20CA"/>
    <w:rsid w:val="005E278F"/>
    <w:rsid w:val="005E338E"/>
    <w:rsid w:val="005E33B1"/>
    <w:rsid w:val="005E36E4"/>
    <w:rsid w:val="005E4488"/>
    <w:rsid w:val="005E6862"/>
    <w:rsid w:val="005E6C19"/>
    <w:rsid w:val="005E7014"/>
    <w:rsid w:val="005E7C9D"/>
    <w:rsid w:val="005F05A8"/>
    <w:rsid w:val="005F09A1"/>
    <w:rsid w:val="005F16AB"/>
    <w:rsid w:val="005F1B48"/>
    <w:rsid w:val="005F23B3"/>
    <w:rsid w:val="005F23C9"/>
    <w:rsid w:val="005F2A85"/>
    <w:rsid w:val="005F2AA3"/>
    <w:rsid w:val="005F3228"/>
    <w:rsid w:val="005F49CF"/>
    <w:rsid w:val="005F506A"/>
    <w:rsid w:val="005F6334"/>
    <w:rsid w:val="005F6ED9"/>
    <w:rsid w:val="005F7D54"/>
    <w:rsid w:val="006000DE"/>
    <w:rsid w:val="006014ED"/>
    <w:rsid w:val="00601904"/>
    <w:rsid w:val="00601A46"/>
    <w:rsid w:val="00601DF6"/>
    <w:rsid w:val="006024E6"/>
    <w:rsid w:val="0060279F"/>
    <w:rsid w:val="0060358D"/>
    <w:rsid w:val="00603717"/>
    <w:rsid w:val="00604044"/>
    <w:rsid w:val="00604792"/>
    <w:rsid w:val="006054A8"/>
    <w:rsid w:val="00605C29"/>
    <w:rsid w:val="00606751"/>
    <w:rsid w:val="00606B64"/>
    <w:rsid w:val="00606BC1"/>
    <w:rsid w:val="00607222"/>
    <w:rsid w:val="00607CDF"/>
    <w:rsid w:val="00610200"/>
    <w:rsid w:val="00610A94"/>
    <w:rsid w:val="00610AC4"/>
    <w:rsid w:val="00611CA8"/>
    <w:rsid w:val="0061272C"/>
    <w:rsid w:val="0061293D"/>
    <w:rsid w:val="00612C12"/>
    <w:rsid w:val="006132FA"/>
    <w:rsid w:val="0061331F"/>
    <w:rsid w:val="00613396"/>
    <w:rsid w:val="006133F7"/>
    <w:rsid w:val="00613FB7"/>
    <w:rsid w:val="00614340"/>
    <w:rsid w:val="0061517D"/>
    <w:rsid w:val="00615D7E"/>
    <w:rsid w:val="00617018"/>
    <w:rsid w:val="00620505"/>
    <w:rsid w:val="00621292"/>
    <w:rsid w:val="006215F7"/>
    <w:rsid w:val="0062168B"/>
    <w:rsid w:val="00621A03"/>
    <w:rsid w:val="00622148"/>
    <w:rsid w:val="00622243"/>
    <w:rsid w:val="0062225E"/>
    <w:rsid w:val="00622CF9"/>
    <w:rsid w:val="00622E12"/>
    <w:rsid w:val="00623495"/>
    <w:rsid w:val="0062572D"/>
    <w:rsid w:val="00625DD4"/>
    <w:rsid w:val="0062620F"/>
    <w:rsid w:val="0062683A"/>
    <w:rsid w:val="00626B59"/>
    <w:rsid w:val="00627064"/>
    <w:rsid w:val="00627901"/>
    <w:rsid w:val="00627A5D"/>
    <w:rsid w:val="00630489"/>
    <w:rsid w:val="006305D2"/>
    <w:rsid w:val="00630702"/>
    <w:rsid w:val="00630DD9"/>
    <w:rsid w:val="00630FFA"/>
    <w:rsid w:val="00631311"/>
    <w:rsid w:val="00631821"/>
    <w:rsid w:val="00631B0F"/>
    <w:rsid w:val="00631FFB"/>
    <w:rsid w:val="00632F8C"/>
    <w:rsid w:val="006337C6"/>
    <w:rsid w:val="00633A00"/>
    <w:rsid w:val="00634247"/>
    <w:rsid w:val="006345B5"/>
    <w:rsid w:val="00634CF1"/>
    <w:rsid w:val="00635C80"/>
    <w:rsid w:val="00635F58"/>
    <w:rsid w:val="00636D3A"/>
    <w:rsid w:val="00636D55"/>
    <w:rsid w:val="00637283"/>
    <w:rsid w:val="006378C1"/>
    <w:rsid w:val="00640D22"/>
    <w:rsid w:val="0064198D"/>
    <w:rsid w:val="00641FA0"/>
    <w:rsid w:val="00642105"/>
    <w:rsid w:val="00642CF2"/>
    <w:rsid w:val="00642EF9"/>
    <w:rsid w:val="0064342B"/>
    <w:rsid w:val="00644048"/>
    <w:rsid w:val="00644107"/>
    <w:rsid w:val="0064438B"/>
    <w:rsid w:val="00644928"/>
    <w:rsid w:val="006449B8"/>
    <w:rsid w:val="00645469"/>
    <w:rsid w:val="006461E5"/>
    <w:rsid w:val="006463F1"/>
    <w:rsid w:val="00651486"/>
    <w:rsid w:val="00651CFD"/>
    <w:rsid w:val="006523DD"/>
    <w:rsid w:val="00652F21"/>
    <w:rsid w:val="006534DA"/>
    <w:rsid w:val="00654777"/>
    <w:rsid w:val="00655489"/>
    <w:rsid w:val="006555E6"/>
    <w:rsid w:val="006557D9"/>
    <w:rsid w:val="00655C05"/>
    <w:rsid w:val="006560F7"/>
    <w:rsid w:val="00656BD7"/>
    <w:rsid w:val="0066001A"/>
    <w:rsid w:val="006610C9"/>
    <w:rsid w:val="00661417"/>
    <w:rsid w:val="00663522"/>
    <w:rsid w:val="00664EA7"/>
    <w:rsid w:val="0066570F"/>
    <w:rsid w:val="00665B83"/>
    <w:rsid w:val="00667E36"/>
    <w:rsid w:val="006701F2"/>
    <w:rsid w:val="00670AAF"/>
    <w:rsid w:val="00671334"/>
    <w:rsid w:val="006724DD"/>
    <w:rsid w:val="006734F3"/>
    <w:rsid w:val="00673F0A"/>
    <w:rsid w:val="006744FD"/>
    <w:rsid w:val="00674E18"/>
    <w:rsid w:val="006754EC"/>
    <w:rsid w:val="00675A81"/>
    <w:rsid w:val="00675C18"/>
    <w:rsid w:val="00676297"/>
    <w:rsid w:val="00676831"/>
    <w:rsid w:val="00676A3E"/>
    <w:rsid w:val="00677958"/>
    <w:rsid w:val="00680C8F"/>
    <w:rsid w:val="006822BB"/>
    <w:rsid w:val="00682B4A"/>
    <w:rsid w:val="00682C5A"/>
    <w:rsid w:val="00684771"/>
    <w:rsid w:val="00684EE5"/>
    <w:rsid w:val="00685A13"/>
    <w:rsid w:val="00685DE5"/>
    <w:rsid w:val="006860B3"/>
    <w:rsid w:val="00686EF7"/>
    <w:rsid w:val="00687754"/>
    <w:rsid w:val="006878FE"/>
    <w:rsid w:val="006908E3"/>
    <w:rsid w:val="00690F3D"/>
    <w:rsid w:val="00691185"/>
    <w:rsid w:val="00691731"/>
    <w:rsid w:val="006917EB"/>
    <w:rsid w:val="00691985"/>
    <w:rsid w:val="0069199D"/>
    <w:rsid w:val="006925A6"/>
    <w:rsid w:val="00694439"/>
    <w:rsid w:val="006948E4"/>
    <w:rsid w:val="00694F22"/>
    <w:rsid w:val="00695077"/>
    <w:rsid w:val="0069563E"/>
    <w:rsid w:val="00695A7A"/>
    <w:rsid w:val="006974F4"/>
    <w:rsid w:val="00697556"/>
    <w:rsid w:val="00697A8D"/>
    <w:rsid w:val="006A023A"/>
    <w:rsid w:val="006A0610"/>
    <w:rsid w:val="006A068C"/>
    <w:rsid w:val="006A0BC3"/>
    <w:rsid w:val="006A0E8F"/>
    <w:rsid w:val="006A16B6"/>
    <w:rsid w:val="006A1A08"/>
    <w:rsid w:val="006A202A"/>
    <w:rsid w:val="006A2045"/>
    <w:rsid w:val="006A2F6D"/>
    <w:rsid w:val="006A42DC"/>
    <w:rsid w:val="006A496D"/>
    <w:rsid w:val="006A6190"/>
    <w:rsid w:val="006A7730"/>
    <w:rsid w:val="006A7978"/>
    <w:rsid w:val="006A7A23"/>
    <w:rsid w:val="006A7A5B"/>
    <w:rsid w:val="006B04D3"/>
    <w:rsid w:val="006B0F87"/>
    <w:rsid w:val="006B106E"/>
    <w:rsid w:val="006B1363"/>
    <w:rsid w:val="006B2C0D"/>
    <w:rsid w:val="006B3B3A"/>
    <w:rsid w:val="006B44DA"/>
    <w:rsid w:val="006B4DF5"/>
    <w:rsid w:val="006B5179"/>
    <w:rsid w:val="006B6749"/>
    <w:rsid w:val="006B6951"/>
    <w:rsid w:val="006C14FF"/>
    <w:rsid w:val="006C1A21"/>
    <w:rsid w:val="006C1D86"/>
    <w:rsid w:val="006C1E7B"/>
    <w:rsid w:val="006C286A"/>
    <w:rsid w:val="006C2A03"/>
    <w:rsid w:val="006C2AAA"/>
    <w:rsid w:val="006C2B74"/>
    <w:rsid w:val="006C2FBA"/>
    <w:rsid w:val="006C3089"/>
    <w:rsid w:val="006C3100"/>
    <w:rsid w:val="006C5210"/>
    <w:rsid w:val="006C55F0"/>
    <w:rsid w:val="006C5C95"/>
    <w:rsid w:val="006C611B"/>
    <w:rsid w:val="006C6258"/>
    <w:rsid w:val="006C6E2E"/>
    <w:rsid w:val="006D0763"/>
    <w:rsid w:val="006D0BFA"/>
    <w:rsid w:val="006D1021"/>
    <w:rsid w:val="006D1722"/>
    <w:rsid w:val="006D1900"/>
    <w:rsid w:val="006D2454"/>
    <w:rsid w:val="006D338D"/>
    <w:rsid w:val="006D3C16"/>
    <w:rsid w:val="006D3E18"/>
    <w:rsid w:val="006D406C"/>
    <w:rsid w:val="006D6495"/>
    <w:rsid w:val="006D69AC"/>
    <w:rsid w:val="006D70A6"/>
    <w:rsid w:val="006D7B3B"/>
    <w:rsid w:val="006E0477"/>
    <w:rsid w:val="006E1F2D"/>
    <w:rsid w:val="006E20BD"/>
    <w:rsid w:val="006E2328"/>
    <w:rsid w:val="006E3574"/>
    <w:rsid w:val="006E4055"/>
    <w:rsid w:val="006E4388"/>
    <w:rsid w:val="006E6520"/>
    <w:rsid w:val="006E6551"/>
    <w:rsid w:val="006E6C06"/>
    <w:rsid w:val="006E6D4A"/>
    <w:rsid w:val="006E7D53"/>
    <w:rsid w:val="006F0C89"/>
    <w:rsid w:val="006F0D9A"/>
    <w:rsid w:val="006F1260"/>
    <w:rsid w:val="006F1589"/>
    <w:rsid w:val="006F19AB"/>
    <w:rsid w:val="006F2183"/>
    <w:rsid w:val="006F33A2"/>
    <w:rsid w:val="006F3C10"/>
    <w:rsid w:val="006F4E93"/>
    <w:rsid w:val="006F613A"/>
    <w:rsid w:val="006F647A"/>
    <w:rsid w:val="006F6CAF"/>
    <w:rsid w:val="006F6E5D"/>
    <w:rsid w:val="006F7255"/>
    <w:rsid w:val="006F7554"/>
    <w:rsid w:val="00700300"/>
    <w:rsid w:val="0070048D"/>
    <w:rsid w:val="00700D5F"/>
    <w:rsid w:val="00700FD7"/>
    <w:rsid w:val="007024C7"/>
    <w:rsid w:val="007032CF"/>
    <w:rsid w:val="00703329"/>
    <w:rsid w:val="00704E32"/>
    <w:rsid w:val="007056FF"/>
    <w:rsid w:val="00705E5E"/>
    <w:rsid w:val="00706995"/>
    <w:rsid w:val="00706BB1"/>
    <w:rsid w:val="00707AAD"/>
    <w:rsid w:val="00707AAF"/>
    <w:rsid w:val="00707EBA"/>
    <w:rsid w:val="00710214"/>
    <w:rsid w:val="007109AC"/>
    <w:rsid w:val="00710DD7"/>
    <w:rsid w:val="007113C4"/>
    <w:rsid w:val="00711B11"/>
    <w:rsid w:val="00711BE1"/>
    <w:rsid w:val="00711E3D"/>
    <w:rsid w:val="00713F79"/>
    <w:rsid w:val="0071444C"/>
    <w:rsid w:val="00714BF9"/>
    <w:rsid w:val="00715324"/>
    <w:rsid w:val="007156E8"/>
    <w:rsid w:val="00716679"/>
    <w:rsid w:val="00716F55"/>
    <w:rsid w:val="00717E7D"/>
    <w:rsid w:val="00720D9C"/>
    <w:rsid w:val="00721E7D"/>
    <w:rsid w:val="0072314A"/>
    <w:rsid w:val="007233EA"/>
    <w:rsid w:val="007242E8"/>
    <w:rsid w:val="00725ACC"/>
    <w:rsid w:val="00725DC9"/>
    <w:rsid w:val="00725DF1"/>
    <w:rsid w:val="00727295"/>
    <w:rsid w:val="007275CC"/>
    <w:rsid w:val="00727E1B"/>
    <w:rsid w:val="00730AF6"/>
    <w:rsid w:val="007320F1"/>
    <w:rsid w:val="0073407A"/>
    <w:rsid w:val="0073446D"/>
    <w:rsid w:val="00734907"/>
    <w:rsid w:val="00736736"/>
    <w:rsid w:val="007402E4"/>
    <w:rsid w:val="00740B88"/>
    <w:rsid w:val="00741597"/>
    <w:rsid w:val="00742A2D"/>
    <w:rsid w:val="00743163"/>
    <w:rsid w:val="007439A1"/>
    <w:rsid w:val="00744F3E"/>
    <w:rsid w:val="00746772"/>
    <w:rsid w:val="00747A9A"/>
    <w:rsid w:val="00750B4A"/>
    <w:rsid w:val="00751860"/>
    <w:rsid w:val="00751CBD"/>
    <w:rsid w:val="00751E1D"/>
    <w:rsid w:val="00751FDB"/>
    <w:rsid w:val="00752AFF"/>
    <w:rsid w:val="00753E7B"/>
    <w:rsid w:val="007541C5"/>
    <w:rsid w:val="007541DE"/>
    <w:rsid w:val="00754DC7"/>
    <w:rsid w:val="00754FAC"/>
    <w:rsid w:val="00754FFE"/>
    <w:rsid w:val="00755271"/>
    <w:rsid w:val="00755C9F"/>
    <w:rsid w:val="00755FA2"/>
    <w:rsid w:val="00756298"/>
    <w:rsid w:val="007565BD"/>
    <w:rsid w:val="00756625"/>
    <w:rsid w:val="00756D20"/>
    <w:rsid w:val="007571B9"/>
    <w:rsid w:val="007572A3"/>
    <w:rsid w:val="007574B7"/>
    <w:rsid w:val="0075780F"/>
    <w:rsid w:val="007600C6"/>
    <w:rsid w:val="00760412"/>
    <w:rsid w:val="00760A6E"/>
    <w:rsid w:val="00760BDC"/>
    <w:rsid w:val="00761E09"/>
    <w:rsid w:val="0076425A"/>
    <w:rsid w:val="00765DC3"/>
    <w:rsid w:val="00766278"/>
    <w:rsid w:val="0076673B"/>
    <w:rsid w:val="00770DE7"/>
    <w:rsid w:val="00771024"/>
    <w:rsid w:val="00772840"/>
    <w:rsid w:val="0077469F"/>
    <w:rsid w:val="00775365"/>
    <w:rsid w:val="007755FE"/>
    <w:rsid w:val="00775C27"/>
    <w:rsid w:val="00776167"/>
    <w:rsid w:val="007761BF"/>
    <w:rsid w:val="0077655D"/>
    <w:rsid w:val="00776D8C"/>
    <w:rsid w:val="00776FC2"/>
    <w:rsid w:val="0077702D"/>
    <w:rsid w:val="007772D1"/>
    <w:rsid w:val="00777C52"/>
    <w:rsid w:val="00777D30"/>
    <w:rsid w:val="0078188C"/>
    <w:rsid w:val="00784789"/>
    <w:rsid w:val="00785F83"/>
    <w:rsid w:val="00786EEA"/>
    <w:rsid w:val="007871D9"/>
    <w:rsid w:val="007879BA"/>
    <w:rsid w:val="0079031A"/>
    <w:rsid w:val="00790473"/>
    <w:rsid w:val="0079063A"/>
    <w:rsid w:val="00791CCA"/>
    <w:rsid w:val="00793F8B"/>
    <w:rsid w:val="007949DF"/>
    <w:rsid w:val="00796213"/>
    <w:rsid w:val="007964BA"/>
    <w:rsid w:val="007964ED"/>
    <w:rsid w:val="00796679"/>
    <w:rsid w:val="00796D0A"/>
    <w:rsid w:val="00796E71"/>
    <w:rsid w:val="007A3603"/>
    <w:rsid w:val="007A3B74"/>
    <w:rsid w:val="007A3C09"/>
    <w:rsid w:val="007A493E"/>
    <w:rsid w:val="007A4D8F"/>
    <w:rsid w:val="007A4DD2"/>
    <w:rsid w:val="007A533D"/>
    <w:rsid w:val="007A5790"/>
    <w:rsid w:val="007A697B"/>
    <w:rsid w:val="007A6AC4"/>
    <w:rsid w:val="007A6E4B"/>
    <w:rsid w:val="007A73DA"/>
    <w:rsid w:val="007A7492"/>
    <w:rsid w:val="007A7649"/>
    <w:rsid w:val="007B168C"/>
    <w:rsid w:val="007B1D1E"/>
    <w:rsid w:val="007B3BB4"/>
    <w:rsid w:val="007B3CC1"/>
    <w:rsid w:val="007B3D39"/>
    <w:rsid w:val="007B463D"/>
    <w:rsid w:val="007B5652"/>
    <w:rsid w:val="007B5A16"/>
    <w:rsid w:val="007B5C48"/>
    <w:rsid w:val="007B7DB9"/>
    <w:rsid w:val="007B7E2C"/>
    <w:rsid w:val="007C17CA"/>
    <w:rsid w:val="007C1B91"/>
    <w:rsid w:val="007C1E04"/>
    <w:rsid w:val="007C28EF"/>
    <w:rsid w:val="007C384B"/>
    <w:rsid w:val="007C3AFC"/>
    <w:rsid w:val="007C3C4C"/>
    <w:rsid w:val="007C4030"/>
    <w:rsid w:val="007C4A72"/>
    <w:rsid w:val="007C5AC1"/>
    <w:rsid w:val="007C7C3C"/>
    <w:rsid w:val="007D0AC4"/>
    <w:rsid w:val="007D1066"/>
    <w:rsid w:val="007D221C"/>
    <w:rsid w:val="007D274E"/>
    <w:rsid w:val="007D2A84"/>
    <w:rsid w:val="007D3A77"/>
    <w:rsid w:val="007D5AE6"/>
    <w:rsid w:val="007D5CCE"/>
    <w:rsid w:val="007D6386"/>
    <w:rsid w:val="007D64F6"/>
    <w:rsid w:val="007D68AC"/>
    <w:rsid w:val="007D6EE5"/>
    <w:rsid w:val="007D75CC"/>
    <w:rsid w:val="007D76BF"/>
    <w:rsid w:val="007D7A16"/>
    <w:rsid w:val="007E1E9E"/>
    <w:rsid w:val="007E2223"/>
    <w:rsid w:val="007E304D"/>
    <w:rsid w:val="007E4281"/>
    <w:rsid w:val="007E54BE"/>
    <w:rsid w:val="007E5A6F"/>
    <w:rsid w:val="007E60DC"/>
    <w:rsid w:val="007E6289"/>
    <w:rsid w:val="007E6E96"/>
    <w:rsid w:val="007E6F97"/>
    <w:rsid w:val="007F01DE"/>
    <w:rsid w:val="007F089B"/>
    <w:rsid w:val="007F0E02"/>
    <w:rsid w:val="007F0F5C"/>
    <w:rsid w:val="007F10D4"/>
    <w:rsid w:val="007F178D"/>
    <w:rsid w:val="007F204F"/>
    <w:rsid w:val="007F23E9"/>
    <w:rsid w:val="007F268C"/>
    <w:rsid w:val="007F2D14"/>
    <w:rsid w:val="007F456F"/>
    <w:rsid w:val="007F45BB"/>
    <w:rsid w:val="007F4CC2"/>
    <w:rsid w:val="007F5E80"/>
    <w:rsid w:val="007F6406"/>
    <w:rsid w:val="007F6FB3"/>
    <w:rsid w:val="007F7244"/>
    <w:rsid w:val="007F7730"/>
    <w:rsid w:val="00800F26"/>
    <w:rsid w:val="008011BB"/>
    <w:rsid w:val="00801370"/>
    <w:rsid w:val="008021C9"/>
    <w:rsid w:val="008029BB"/>
    <w:rsid w:val="00802B2B"/>
    <w:rsid w:val="00803536"/>
    <w:rsid w:val="008044C1"/>
    <w:rsid w:val="008047BA"/>
    <w:rsid w:val="008047CA"/>
    <w:rsid w:val="0080513F"/>
    <w:rsid w:val="008060E5"/>
    <w:rsid w:val="008067B7"/>
    <w:rsid w:val="00806C19"/>
    <w:rsid w:val="0080765B"/>
    <w:rsid w:val="00807CCE"/>
    <w:rsid w:val="008111BB"/>
    <w:rsid w:val="008119E0"/>
    <w:rsid w:val="00811ACD"/>
    <w:rsid w:val="00812281"/>
    <w:rsid w:val="00812884"/>
    <w:rsid w:val="00813431"/>
    <w:rsid w:val="00814C4F"/>
    <w:rsid w:val="008166D1"/>
    <w:rsid w:val="0081679D"/>
    <w:rsid w:val="00816E32"/>
    <w:rsid w:val="008177E7"/>
    <w:rsid w:val="0082116E"/>
    <w:rsid w:val="0082225D"/>
    <w:rsid w:val="00823261"/>
    <w:rsid w:val="00823863"/>
    <w:rsid w:val="00823C31"/>
    <w:rsid w:val="008245F6"/>
    <w:rsid w:val="00825067"/>
    <w:rsid w:val="008257B5"/>
    <w:rsid w:val="00826445"/>
    <w:rsid w:val="00826E36"/>
    <w:rsid w:val="00827233"/>
    <w:rsid w:val="0083058E"/>
    <w:rsid w:val="008308B1"/>
    <w:rsid w:val="0083098A"/>
    <w:rsid w:val="00831629"/>
    <w:rsid w:val="00832295"/>
    <w:rsid w:val="0083301A"/>
    <w:rsid w:val="008332AE"/>
    <w:rsid w:val="0083349B"/>
    <w:rsid w:val="0083434C"/>
    <w:rsid w:val="00834554"/>
    <w:rsid w:val="0083479B"/>
    <w:rsid w:val="00834849"/>
    <w:rsid w:val="00835D22"/>
    <w:rsid w:val="00836150"/>
    <w:rsid w:val="00836707"/>
    <w:rsid w:val="0083677C"/>
    <w:rsid w:val="0083717A"/>
    <w:rsid w:val="008372EE"/>
    <w:rsid w:val="00837CB8"/>
    <w:rsid w:val="008408D2"/>
    <w:rsid w:val="00842C1A"/>
    <w:rsid w:val="00843509"/>
    <w:rsid w:val="00843799"/>
    <w:rsid w:val="00843F56"/>
    <w:rsid w:val="00844753"/>
    <w:rsid w:val="0084480D"/>
    <w:rsid w:val="00844A6D"/>
    <w:rsid w:val="00844FF0"/>
    <w:rsid w:val="00845DDF"/>
    <w:rsid w:val="00846777"/>
    <w:rsid w:val="00846BE9"/>
    <w:rsid w:val="00847050"/>
    <w:rsid w:val="00847517"/>
    <w:rsid w:val="008475E5"/>
    <w:rsid w:val="00850BC4"/>
    <w:rsid w:val="00851342"/>
    <w:rsid w:val="00852796"/>
    <w:rsid w:val="00852C53"/>
    <w:rsid w:val="00855F5A"/>
    <w:rsid w:val="00856376"/>
    <w:rsid w:val="008571B1"/>
    <w:rsid w:val="00857409"/>
    <w:rsid w:val="00857EBB"/>
    <w:rsid w:val="00861BFF"/>
    <w:rsid w:val="0086260D"/>
    <w:rsid w:val="00862869"/>
    <w:rsid w:val="00864317"/>
    <w:rsid w:val="0086453F"/>
    <w:rsid w:val="0086524D"/>
    <w:rsid w:val="00865C27"/>
    <w:rsid w:val="00865F64"/>
    <w:rsid w:val="00866570"/>
    <w:rsid w:val="00867298"/>
    <w:rsid w:val="008674A4"/>
    <w:rsid w:val="00867689"/>
    <w:rsid w:val="008700C2"/>
    <w:rsid w:val="00870CC5"/>
    <w:rsid w:val="00870F2C"/>
    <w:rsid w:val="00871728"/>
    <w:rsid w:val="00871D9A"/>
    <w:rsid w:val="00872CB3"/>
    <w:rsid w:val="0087370E"/>
    <w:rsid w:val="00873892"/>
    <w:rsid w:val="00874AD5"/>
    <w:rsid w:val="00876B18"/>
    <w:rsid w:val="00876C1A"/>
    <w:rsid w:val="00876D96"/>
    <w:rsid w:val="00877468"/>
    <w:rsid w:val="008776D8"/>
    <w:rsid w:val="00877B6A"/>
    <w:rsid w:val="0088012D"/>
    <w:rsid w:val="0088100D"/>
    <w:rsid w:val="0088172C"/>
    <w:rsid w:val="008817B3"/>
    <w:rsid w:val="008819D7"/>
    <w:rsid w:val="00881B37"/>
    <w:rsid w:val="008825C4"/>
    <w:rsid w:val="00882898"/>
    <w:rsid w:val="00882940"/>
    <w:rsid w:val="00882A45"/>
    <w:rsid w:val="00882CC3"/>
    <w:rsid w:val="008844BF"/>
    <w:rsid w:val="00884630"/>
    <w:rsid w:val="0088481C"/>
    <w:rsid w:val="00884B03"/>
    <w:rsid w:val="00884C0D"/>
    <w:rsid w:val="0088511A"/>
    <w:rsid w:val="00885ABD"/>
    <w:rsid w:val="00890197"/>
    <w:rsid w:val="008903C7"/>
    <w:rsid w:val="0089089C"/>
    <w:rsid w:val="008917BD"/>
    <w:rsid w:val="00892AF1"/>
    <w:rsid w:val="008930A6"/>
    <w:rsid w:val="008933D7"/>
    <w:rsid w:val="00893541"/>
    <w:rsid w:val="00894294"/>
    <w:rsid w:val="0089439F"/>
    <w:rsid w:val="00895268"/>
    <w:rsid w:val="00895B1A"/>
    <w:rsid w:val="00895D1B"/>
    <w:rsid w:val="00896326"/>
    <w:rsid w:val="0089691B"/>
    <w:rsid w:val="00896EE2"/>
    <w:rsid w:val="008970C6"/>
    <w:rsid w:val="008A0DBA"/>
    <w:rsid w:val="008A525B"/>
    <w:rsid w:val="008A6185"/>
    <w:rsid w:val="008A6D5F"/>
    <w:rsid w:val="008A71C0"/>
    <w:rsid w:val="008A7C91"/>
    <w:rsid w:val="008B021F"/>
    <w:rsid w:val="008B0DA9"/>
    <w:rsid w:val="008B0E5D"/>
    <w:rsid w:val="008B254E"/>
    <w:rsid w:val="008B2663"/>
    <w:rsid w:val="008B2DE3"/>
    <w:rsid w:val="008B3316"/>
    <w:rsid w:val="008B42A5"/>
    <w:rsid w:val="008B4609"/>
    <w:rsid w:val="008B4BFF"/>
    <w:rsid w:val="008B4CF1"/>
    <w:rsid w:val="008B51CB"/>
    <w:rsid w:val="008B5843"/>
    <w:rsid w:val="008B5ABB"/>
    <w:rsid w:val="008B63E7"/>
    <w:rsid w:val="008B773B"/>
    <w:rsid w:val="008B7CB2"/>
    <w:rsid w:val="008B7FE2"/>
    <w:rsid w:val="008C0187"/>
    <w:rsid w:val="008C0A34"/>
    <w:rsid w:val="008C100C"/>
    <w:rsid w:val="008C17BE"/>
    <w:rsid w:val="008C1E2D"/>
    <w:rsid w:val="008C2607"/>
    <w:rsid w:val="008C2D99"/>
    <w:rsid w:val="008C2FFD"/>
    <w:rsid w:val="008C38F2"/>
    <w:rsid w:val="008C4812"/>
    <w:rsid w:val="008C4B6F"/>
    <w:rsid w:val="008C7753"/>
    <w:rsid w:val="008D0B29"/>
    <w:rsid w:val="008D0B77"/>
    <w:rsid w:val="008D1F67"/>
    <w:rsid w:val="008D2250"/>
    <w:rsid w:val="008D238D"/>
    <w:rsid w:val="008D2494"/>
    <w:rsid w:val="008D2927"/>
    <w:rsid w:val="008D4A52"/>
    <w:rsid w:val="008D4D4E"/>
    <w:rsid w:val="008D59AB"/>
    <w:rsid w:val="008D76E0"/>
    <w:rsid w:val="008D7ACD"/>
    <w:rsid w:val="008E0184"/>
    <w:rsid w:val="008E22D6"/>
    <w:rsid w:val="008E23AF"/>
    <w:rsid w:val="008E2958"/>
    <w:rsid w:val="008E2C36"/>
    <w:rsid w:val="008E35AE"/>
    <w:rsid w:val="008E3C55"/>
    <w:rsid w:val="008E42C6"/>
    <w:rsid w:val="008E49D1"/>
    <w:rsid w:val="008E49E4"/>
    <w:rsid w:val="008E4A82"/>
    <w:rsid w:val="008E4E6D"/>
    <w:rsid w:val="008E5BAC"/>
    <w:rsid w:val="008E5C06"/>
    <w:rsid w:val="008E64EE"/>
    <w:rsid w:val="008E78FE"/>
    <w:rsid w:val="008F09EB"/>
    <w:rsid w:val="008F1E57"/>
    <w:rsid w:val="008F1F23"/>
    <w:rsid w:val="008F2BC7"/>
    <w:rsid w:val="008F2C08"/>
    <w:rsid w:val="008F39F3"/>
    <w:rsid w:val="008F4332"/>
    <w:rsid w:val="008F4BF3"/>
    <w:rsid w:val="008F4C41"/>
    <w:rsid w:val="008F542C"/>
    <w:rsid w:val="008F5CC0"/>
    <w:rsid w:val="008F63CC"/>
    <w:rsid w:val="008F6D6E"/>
    <w:rsid w:val="008F71D0"/>
    <w:rsid w:val="008F730E"/>
    <w:rsid w:val="008F7420"/>
    <w:rsid w:val="008F75C7"/>
    <w:rsid w:val="008F7728"/>
    <w:rsid w:val="008F78A8"/>
    <w:rsid w:val="008F7A21"/>
    <w:rsid w:val="008F7DD2"/>
    <w:rsid w:val="00900945"/>
    <w:rsid w:val="00900A0D"/>
    <w:rsid w:val="00900D4E"/>
    <w:rsid w:val="00901BCC"/>
    <w:rsid w:val="00903B93"/>
    <w:rsid w:val="009053B4"/>
    <w:rsid w:val="00905614"/>
    <w:rsid w:val="0090580C"/>
    <w:rsid w:val="00905D50"/>
    <w:rsid w:val="0090665E"/>
    <w:rsid w:val="009069C9"/>
    <w:rsid w:val="00907E8C"/>
    <w:rsid w:val="009105B2"/>
    <w:rsid w:val="00910ECF"/>
    <w:rsid w:val="00912DC7"/>
    <w:rsid w:val="009137A4"/>
    <w:rsid w:val="00913B89"/>
    <w:rsid w:val="00913CB6"/>
    <w:rsid w:val="00913E6A"/>
    <w:rsid w:val="009144F3"/>
    <w:rsid w:val="00914662"/>
    <w:rsid w:val="00914679"/>
    <w:rsid w:val="009148AB"/>
    <w:rsid w:val="0091596A"/>
    <w:rsid w:val="00915C53"/>
    <w:rsid w:val="009163AE"/>
    <w:rsid w:val="00916A56"/>
    <w:rsid w:val="009174ED"/>
    <w:rsid w:val="0092048F"/>
    <w:rsid w:val="00922588"/>
    <w:rsid w:val="00922C4E"/>
    <w:rsid w:val="00923B1A"/>
    <w:rsid w:val="00923F3A"/>
    <w:rsid w:val="00924341"/>
    <w:rsid w:val="00924E37"/>
    <w:rsid w:val="00924F87"/>
    <w:rsid w:val="009250F0"/>
    <w:rsid w:val="009260E7"/>
    <w:rsid w:val="009261E2"/>
    <w:rsid w:val="009270E4"/>
    <w:rsid w:val="009271E0"/>
    <w:rsid w:val="00927CE8"/>
    <w:rsid w:val="00932904"/>
    <w:rsid w:val="0093310E"/>
    <w:rsid w:val="0093345A"/>
    <w:rsid w:val="009334B1"/>
    <w:rsid w:val="00933849"/>
    <w:rsid w:val="0093384F"/>
    <w:rsid w:val="00933D48"/>
    <w:rsid w:val="00935329"/>
    <w:rsid w:val="00935372"/>
    <w:rsid w:val="0093614F"/>
    <w:rsid w:val="009367EC"/>
    <w:rsid w:val="00936CFF"/>
    <w:rsid w:val="00937B0C"/>
    <w:rsid w:val="009402BB"/>
    <w:rsid w:val="00940C6F"/>
    <w:rsid w:val="009415B6"/>
    <w:rsid w:val="0094165E"/>
    <w:rsid w:val="00943840"/>
    <w:rsid w:val="00943F6C"/>
    <w:rsid w:val="009444C3"/>
    <w:rsid w:val="009445EE"/>
    <w:rsid w:val="00944FCD"/>
    <w:rsid w:val="009461E6"/>
    <w:rsid w:val="00946887"/>
    <w:rsid w:val="009476EF"/>
    <w:rsid w:val="0095003E"/>
    <w:rsid w:val="0095049E"/>
    <w:rsid w:val="00951579"/>
    <w:rsid w:val="00951761"/>
    <w:rsid w:val="00951B32"/>
    <w:rsid w:val="00951F4B"/>
    <w:rsid w:val="00951F4F"/>
    <w:rsid w:val="00951FA9"/>
    <w:rsid w:val="00953EAC"/>
    <w:rsid w:val="00954037"/>
    <w:rsid w:val="00954257"/>
    <w:rsid w:val="009543DF"/>
    <w:rsid w:val="00955762"/>
    <w:rsid w:val="00955C50"/>
    <w:rsid w:val="00955F79"/>
    <w:rsid w:val="00956445"/>
    <w:rsid w:val="00956634"/>
    <w:rsid w:val="0095693A"/>
    <w:rsid w:val="00957449"/>
    <w:rsid w:val="00957542"/>
    <w:rsid w:val="0095798A"/>
    <w:rsid w:val="009607D6"/>
    <w:rsid w:val="009615CF"/>
    <w:rsid w:val="009621AB"/>
    <w:rsid w:val="00962AFA"/>
    <w:rsid w:val="00962B71"/>
    <w:rsid w:val="00963C39"/>
    <w:rsid w:val="0096429E"/>
    <w:rsid w:val="009656FC"/>
    <w:rsid w:val="00965957"/>
    <w:rsid w:val="00966D5E"/>
    <w:rsid w:val="00967481"/>
    <w:rsid w:val="00967850"/>
    <w:rsid w:val="00970634"/>
    <w:rsid w:val="00970937"/>
    <w:rsid w:val="00970FCF"/>
    <w:rsid w:val="009710F7"/>
    <w:rsid w:val="00971802"/>
    <w:rsid w:val="009718D9"/>
    <w:rsid w:val="00972079"/>
    <w:rsid w:val="00972472"/>
    <w:rsid w:val="00972DB2"/>
    <w:rsid w:val="00973F15"/>
    <w:rsid w:val="009743FA"/>
    <w:rsid w:val="00974D6E"/>
    <w:rsid w:val="00975C0D"/>
    <w:rsid w:val="009773D8"/>
    <w:rsid w:val="009775B2"/>
    <w:rsid w:val="00977AA8"/>
    <w:rsid w:val="009811AE"/>
    <w:rsid w:val="00983470"/>
    <w:rsid w:val="00983489"/>
    <w:rsid w:val="00983778"/>
    <w:rsid w:val="00983E9F"/>
    <w:rsid w:val="00984931"/>
    <w:rsid w:val="009853C4"/>
    <w:rsid w:val="009856E3"/>
    <w:rsid w:val="00985E86"/>
    <w:rsid w:val="00985EF7"/>
    <w:rsid w:val="00986A14"/>
    <w:rsid w:val="0098716B"/>
    <w:rsid w:val="0099013A"/>
    <w:rsid w:val="00991AAE"/>
    <w:rsid w:val="00991C2D"/>
    <w:rsid w:val="00992D43"/>
    <w:rsid w:val="00992F27"/>
    <w:rsid w:val="00993153"/>
    <w:rsid w:val="00994659"/>
    <w:rsid w:val="00994A81"/>
    <w:rsid w:val="00994B0D"/>
    <w:rsid w:val="009967D7"/>
    <w:rsid w:val="0099696F"/>
    <w:rsid w:val="00997216"/>
    <w:rsid w:val="009978DF"/>
    <w:rsid w:val="009A2406"/>
    <w:rsid w:val="009A2793"/>
    <w:rsid w:val="009A2A03"/>
    <w:rsid w:val="009A2C69"/>
    <w:rsid w:val="009A3102"/>
    <w:rsid w:val="009A344D"/>
    <w:rsid w:val="009A3CF6"/>
    <w:rsid w:val="009A4EBE"/>
    <w:rsid w:val="009A5766"/>
    <w:rsid w:val="009A5DF4"/>
    <w:rsid w:val="009A69D2"/>
    <w:rsid w:val="009A6C2C"/>
    <w:rsid w:val="009A746D"/>
    <w:rsid w:val="009A77F5"/>
    <w:rsid w:val="009A7F13"/>
    <w:rsid w:val="009B03CE"/>
    <w:rsid w:val="009B0D7C"/>
    <w:rsid w:val="009B11C9"/>
    <w:rsid w:val="009B1527"/>
    <w:rsid w:val="009B1F8F"/>
    <w:rsid w:val="009B210B"/>
    <w:rsid w:val="009B2715"/>
    <w:rsid w:val="009B2B8F"/>
    <w:rsid w:val="009B2E49"/>
    <w:rsid w:val="009B43A2"/>
    <w:rsid w:val="009B495D"/>
    <w:rsid w:val="009B4A37"/>
    <w:rsid w:val="009B5FB8"/>
    <w:rsid w:val="009B62EE"/>
    <w:rsid w:val="009B78F7"/>
    <w:rsid w:val="009B79DC"/>
    <w:rsid w:val="009C03B2"/>
    <w:rsid w:val="009C0C8F"/>
    <w:rsid w:val="009C0E21"/>
    <w:rsid w:val="009C104D"/>
    <w:rsid w:val="009C22DC"/>
    <w:rsid w:val="009C243E"/>
    <w:rsid w:val="009C2CC9"/>
    <w:rsid w:val="009C2DC0"/>
    <w:rsid w:val="009C323A"/>
    <w:rsid w:val="009C32AD"/>
    <w:rsid w:val="009C3E35"/>
    <w:rsid w:val="009C41EC"/>
    <w:rsid w:val="009C4347"/>
    <w:rsid w:val="009C47F5"/>
    <w:rsid w:val="009C48B9"/>
    <w:rsid w:val="009C4CE9"/>
    <w:rsid w:val="009C5BAE"/>
    <w:rsid w:val="009C5DE3"/>
    <w:rsid w:val="009C7B66"/>
    <w:rsid w:val="009D00D0"/>
    <w:rsid w:val="009D0FEE"/>
    <w:rsid w:val="009D1CC1"/>
    <w:rsid w:val="009D1D8E"/>
    <w:rsid w:val="009D2CBC"/>
    <w:rsid w:val="009D3B9D"/>
    <w:rsid w:val="009D4898"/>
    <w:rsid w:val="009D52F7"/>
    <w:rsid w:val="009D5CCF"/>
    <w:rsid w:val="009D6606"/>
    <w:rsid w:val="009D708B"/>
    <w:rsid w:val="009E0349"/>
    <w:rsid w:val="009E0A6D"/>
    <w:rsid w:val="009E1AC1"/>
    <w:rsid w:val="009E1B3B"/>
    <w:rsid w:val="009E253B"/>
    <w:rsid w:val="009E3145"/>
    <w:rsid w:val="009E3646"/>
    <w:rsid w:val="009E3DE3"/>
    <w:rsid w:val="009E4187"/>
    <w:rsid w:val="009E4556"/>
    <w:rsid w:val="009E4B60"/>
    <w:rsid w:val="009E51E3"/>
    <w:rsid w:val="009E5985"/>
    <w:rsid w:val="009E6316"/>
    <w:rsid w:val="009E65A8"/>
    <w:rsid w:val="009E6F3D"/>
    <w:rsid w:val="009F00CF"/>
    <w:rsid w:val="009F0DFF"/>
    <w:rsid w:val="009F1B41"/>
    <w:rsid w:val="009F1F5B"/>
    <w:rsid w:val="009F31EC"/>
    <w:rsid w:val="009F3884"/>
    <w:rsid w:val="009F3A20"/>
    <w:rsid w:val="009F424C"/>
    <w:rsid w:val="009F480B"/>
    <w:rsid w:val="009F5AF9"/>
    <w:rsid w:val="009F5FBC"/>
    <w:rsid w:val="009F6578"/>
    <w:rsid w:val="009F6812"/>
    <w:rsid w:val="009F75F3"/>
    <w:rsid w:val="009F786F"/>
    <w:rsid w:val="009F7D6D"/>
    <w:rsid w:val="00A01181"/>
    <w:rsid w:val="00A01ADF"/>
    <w:rsid w:val="00A03D66"/>
    <w:rsid w:val="00A040EC"/>
    <w:rsid w:val="00A049D3"/>
    <w:rsid w:val="00A04A88"/>
    <w:rsid w:val="00A05056"/>
    <w:rsid w:val="00A106F5"/>
    <w:rsid w:val="00A10ECE"/>
    <w:rsid w:val="00A11070"/>
    <w:rsid w:val="00A11E63"/>
    <w:rsid w:val="00A11E83"/>
    <w:rsid w:val="00A130AC"/>
    <w:rsid w:val="00A147ED"/>
    <w:rsid w:val="00A152AB"/>
    <w:rsid w:val="00A160D7"/>
    <w:rsid w:val="00A16586"/>
    <w:rsid w:val="00A17F63"/>
    <w:rsid w:val="00A17FE8"/>
    <w:rsid w:val="00A20A13"/>
    <w:rsid w:val="00A21235"/>
    <w:rsid w:val="00A22BF6"/>
    <w:rsid w:val="00A23111"/>
    <w:rsid w:val="00A2429B"/>
    <w:rsid w:val="00A24942"/>
    <w:rsid w:val="00A2498C"/>
    <w:rsid w:val="00A249B7"/>
    <w:rsid w:val="00A25216"/>
    <w:rsid w:val="00A276C5"/>
    <w:rsid w:val="00A303CF"/>
    <w:rsid w:val="00A31742"/>
    <w:rsid w:val="00A31A58"/>
    <w:rsid w:val="00A33DF2"/>
    <w:rsid w:val="00A3497B"/>
    <w:rsid w:val="00A34DB2"/>
    <w:rsid w:val="00A351D1"/>
    <w:rsid w:val="00A36758"/>
    <w:rsid w:val="00A36B3F"/>
    <w:rsid w:val="00A4032C"/>
    <w:rsid w:val="00A40786"/>
    <w:rsid w:val="00A40D1C"/>
    <w:rsid w:val="00A41638"/>
    <w:rsid w:val="00A42528"/>
    <w:rsid w:val="00A425E8"/>
    <w:rsid w:val="00A42D49"/>
    <w:rsid w:val="00A42E69"/>
    <w:rsid w:val="00A42ECE"/>
    <w:rsid w:val="00A433B7"/>
    <w:rsid w:val="00A43B38"/>
    <w:rsid w:val="00A45072"/>
    <w:rsid w:val="00A45584"/>
    <w:rsid w:val="00A455E7"/>
    <w:rsid w:val="00A457C7"/>
    <w:rsid w:val="00A460E2"/>
    <w:rsid w:val="00A467D1"/>
    <w:rsid w:val="00A46D61"/>
    <w:rsid w:val="00A474E2"/>
    <w:rsid w:val="00A50275"/>
    <w:rsid w:val="00A50703"/>
    <w:rsid w:val="00A50DD7"/>
    <w:rsid w:val="00A51CBC"/>
    <w:rsid w:val="00A51D38"/>
    <w:rsid w:val="00A52D59"/>
    <w:rsid w:val="00A54D0D"/>
    <w:rsid w:val="00A554FC"/>
    <w:rsid w:val="00A55979"/>
    <w:rsid w:val="00A55C13"/>
    <w:rsid w:val="00A5696B"/>
    <w:rsid w:val="00A56BB1"/>
    <w:rsid w:val="00A56CBC"/>
    <w:rsid w:val="00A57AB5"/>
    <w:rsid w:val="00A57E0C"/>
    <w:rsid w:val="00A6013B"/>
    <w:rsid w:val="00A608BD"/>
    <w:rsid w:val="00A60EEE"/>
    <w:rsid w:val="00A622B9"/>
    <w:rsid w:val="00A62C75"/>
    <w:rsid w:val="00A6306C"/>
    <w:rsid w:val="00A6312E"/>
    <w:rsid w:val="00A63850"/>
    <w:rsid w:val="00A65330"/>
    <w:rsid w:val="00A6567B"/>
    <w:rsid w:val="00A6583B"/>
    <w:rsid w:val="00A65C2D"/>
    <w:rsid w:val="00A66541"/>
    <w:rsid w:val="00A67A83"/>
    <w:rsid w:val="00A67C2F"/>
    <w:rsid w:val="00A67E03"/>
    <w:rsid w:val="00A70115"/>
    <w:rsid w:val="00A70235"/>
    <w:rsid w:val="00A70A54"/>
    <w:rsid w:val="00A71F2B"/>
    <w:rsid w:val="00A729A8"/>
    <w:rsid w:val="00A72B2A"/>
    <w:rsid w:val="00A72D8E"/>
    <w:rsid w:val="00A744DC"/>
    <w:rsid w:val="00A74C71"/>
    <w:rsid w:val="00A74E01"/>
    <w:rsid w:val="00A76144"/>
    <w:rsid w:val="00A76477"/>
    <w:rsid w:val="00A770C0"/>
    <w:rsid w:val="00A7777B"/>
    <w:rsid w:val="00A80870"/>
    <w:rsid w:val="00A80B7E"/>
    <w:rsid w:val="00A81A95"/>
    <w:rsid w:val="00A81AB0"/>
    <w:rsid w:val="00A82EC4"/>
    <w:rsid w:val="00A834AA"/>
    <w:rsid w:val="00A83AF5"/>
    <w:rsid w:val="00A8611C"/>
    <w:rsid w:val="00A864EA"/>
    <w:rsid w:val="00A87F63"/>
    <w:rsid w:val="00A90D8C"/>
    <w:rsid w:val="00A90F6C"/>
    <w:rsid w:val="00A91E6E"/>
    <w:rsid w:val="00A91EA4"/>
    <w:rsid w:val="00A92340"/>
    <w:rsid w:val="00A93E61"/>
    <w:rsid w:val="00A94261"/>
    <w:rsid w:val="00A95DF9"/>
    <w:rsid w:val="00A966C9"/>
    <w:rsid w:val="00A96969"/>
    <w:rsid w:val="00AA095F"/>
    <w:rsid w:val="00AA1649"/>
    <w:rsid w:val="00AA1C5C"/>
    <w:rsid w:val="00AA239F"/>
    <w:rsid w:val="00AA4B95"/>
    <w:rsid w:val="00AA4CD8"/>
    <w:rsid w:val="00AA5222"/>
    <w:rsid w:val="00AA56E1"/>
    <w:rsid w:val="00AA68FD"/>
    <w:rsid w:val="00AA6E30"/>
    <w:rsid w:val="00AA6FAD"/>
    <w:rsid w:val="00AB090A"/>
    <w:rsid w:val="00AB13BC"/>
    <w:rsid w:val="00AB1D04"/>
    <w:rsid w:val="00AB2466"/>
    <w:rsid w:val="00AB349E"/>
    <w:rsid w:val="00AB358C"/>
    <w:rsid w:val="00AB39D8"/>
    <w:rsid w:val="00AB3F6E"/>
    <w:rsid w:val="00AB5E1E"/>
    <w:rsid w:val="00AB5E5C"/>
    <w:rsid w:val="00AB64F4"/>
    <w:rsid w:val="00AB6847"/>
    <w:rsid w:val="00AB6957"/>
    <w:rsid w:val="00AB74E5"/>
    <w:rsid w:val="00AB753B"/>
    <w:rsid w:val="00AC05FF"/>
    <w:rsid w:val="00AC168D"/>
    <w:rsid w:val="00AC1C6A"/>
    <w:rsid w:val="00AC3727"/>
    <w:rsid w:val="00AC3A7A"/>
    <w:rsid w:val="00AC3CCD"/>
    <w:rsid w:val="00AC4DE0"/>
    <w:rsid w:val="00AC58D7"/>
    <w:rsid w:val="00AC6499"/>
    <w:rsid w:val="00AC6977"/>
    <w:rsid w:val="00AC6B38"/>
    <w:rsid w:val="00AC6DEF"/>
    <w:rsid w:val="00AC795C"/>
    <w:rsid w:val="00AD29D4"/>
    <w:rsid w:val="00AD39E7"/>
    <w:rsid w:val="00AD54D2"/>
    <w:rsid w:val="00AD5ECD"/>
    <w:rsid w:val="00AD631A"/>
    <w:rsid w:val="00AD6B4B"/>
    <w:rsid w:val="00AD79FA"/>
    <w:rsid w:val="00AD7A07"/>
    <w:rsid w:val="00AD7F28"/>
    <w:rsid w:val="00AE009D"/>
    <w:rsid w:val="00AE0234"/>
    <w:rsid w:val="00AE0460"/>
    <w:rsid w:val="00AE08DB"/>
    <w:rsid w:val="00AE185A"/>
    <w:rsid w:val="00AE1A8C"/>
    <w:rsid w:val="00AE1F2F"/>
    <w:rsid w:val="00AE2831"/>
    <w:rsid w:val="00AE2BB3"/>
    <w:rsid w:val="00AE3094"/>
    <w:rsid w:val="00AE31BE"/>
    <w:rsid w:val="00AE3E6D"/>
    <w:rsid w:val="00AE4BD0"/>
    <w:rsid w:val="00AE70BF"/>
    <w:rsid w:val="00AE75EC"/>
    <w:rsid w:val="00AF003C"/>
    <w:rsid w:val="00AF01E6"/>
    <w:rsid w:val="00AF086A"/>
    <w:rsid w:val="00AF08B0"/>
    <w:rsid w:val="00AF0AAF"/>
    <w:rsid w:val="00AF0EB0"/>
    <w:rsid w:val="00AF40CD"/>
    <w:rsid w:val="00AF5AB6"/>
    <w:rsid w:val="00AF5B51"/>
    <w:rsid w:val="00AF5BC2"/>
    <w:rsid w:val="00AF5DF4"/>
    <w:rsid w:val="00B00822"/>
    <w:rsid w:val="00B00D4A"/>
    <w:rsid w:val="00B00FC8"/>
    <w:rsid w:val="00B0113F"/>
    <w:rsid w:val="00B01C1B"/>
    <w:rsid w:val="00B01F3B"/>
    <w:rsid w:val="00B044C0"/>
    <w:rsid w:val="00B053E8"/>
    <w:rsid w:val="00B05BDA"/>
    <w:rsid w:val="00B05FDB"/>
    <w:rsid w:val="00B07944"/>
    <w:rsid w:val="00B10088"/>
    <w:rsid w:val="00B121B0"/>
    <w:rsid w:val="00B12C9C"/>
    <w:rsid w:val="00B12DA2"/>
    <w:rsid w:val="00B1376B"/>
    <w:rsid w:val="00B149D7"/>
    <w:rsid w:val="00B15893"/>
    <w:rsid w:val="00B16D03"/>
    <w:rsid w:val="00B16D37"/>
    <w:rsid w:val="00B20435"/>
    <w:rsid w:val="00B20C27"/>
    <w:rsid w:val="00B213B2"/>
    <w:rsid w:val="00B22644"/>
    <w:rsid w:val="00B22F68"/>
    <w:rsid w:val="00B2392B"/>
    <w:rsid w:val="00B245C0"/>
    <w:rsid w:val="00B2472F"/>
    <w:rsid w:val="00B2478D"/>
    <w:rsid w:val="00B253CB"/>
    <w:rsid w:val="00B25D16"/>
    <w:rsid w:val="00B27317"/>
    <w:rsid w:val="00B27918"/>
    <w:rsid w:val="00B30013"/>
    <w:rsid w:val="00B300BA"/>
    <w:rsid w:val="00B3049A"/>
    <w:rsid w:val="00B3074C"/>
    <w:rsid w:val="00B30AB1"/>
    <w:rsid w:val="00B31A59"/>
    <w:rsid w:val="00B31D6A"/>
    <w:rsid w:val="00B321D2"/>
    <w:rsid w:val="00B334E9"/>
    <w:rsid w:val="00B335AF"/>
    <w:rsid w:val="00B35308"/>
    <w:rsid w:val="00B3591D"/>
    <w:rsid w:val="00B36579"/>
    <w:rsid w:val="00B365F5"/>
    <w:rsid w:val="00B36715"/>
    <w:rsid w:val="00B367F0"/>
    <w:rsid w:val="00B36926"/>
    <w:rsid w:val="00B36E8A"/>
    <w:rsid w:val="00B376BA"/>
    <w:rsid w:val="00B37B08"/>
    <w:rsid w:val="00B4043A"/>
    <w:rsid w:val="00B4129B"/>
    <w:rsid w:val="00B4168B"/>
    <w:rsid w:val="00B41E37"/>
    <w:rsid w:val="00B420DE"/>
    <w:rsid w:val="00B43970"/>
    <w:rsid w:val="00B44920"/>
    <w:rsid w:val="00B461A6"/>
    <w:rsid w:val="00B461C4"/>
    <w:rsid w:val="00B46D67"/>
    <w:rsid w:val="00B5021C"/>
    <w:rsid w:val="00B5022F"/>
    <w:rsid w:val="00B5158B"/>
    <w:rsid w:val="00B52C79"/>
    <w:rsid w:val="00B52FEB"/>
    <w:rsid w:val="00B532AA"/>
    <w:rsid w:val="00B54766"/>
    <w:rsid w:val="00B55F83"/>
    <w:rsid w:val="00B56925"/>
    <w:rsid w:val="00B56B34"/>
    <w:rsid w:val="00B576BB"/>
    <w:rsid w:val="00B60192"/>
    <w:rsid w:val="00B6082D"/>
    <w:rsid w:val="00B618A8"/>
    <w:rsid w:val="00B633CE"/>
    <w:rsid w:val="00B634C5"/>
    <w:rsid w:val="00B63A67"/>
    <w:rsid w:val="00B649DF"/>
    <w:rsid w:val="00B65282"/>
    <w:rsid w:val="00B664F4"/>
    <w:rsid w:val="00B668A4"/>
    <w:rsid w:val="00B672D9"/>
    <w:rsid w:val="00B679CC"/>
    <w:rsid w:val="00B71345"/>
    <w:rsid w:val="00B71A53"/>
    <w:rsid w:val="00B72B28"/>
    <w:rsid w:val="00B734BF"/>
    <w:rsid w:val="00B73680"/>
    <w:rsid w:val="00B736FF"/>
    <w:rsid w:val="00B737F9"/>
    <w:rsid w:val="00B73C51"/>
    <w:rsid w:val="00B73F26"/>
    <w:rsid w:val="00B7434A"/>
    <w:rsid w:val="00B74C79"/>
    <w:rsid w:val="00B75AC6"/>
    <w:rsid w:val="00B7633C"/>
    <w:rsid w:val="00B76723"/>
    <w:rsid w:val="00B7677F"/>
    <w:rsid w:val="00B76A44"/>
    <w:rsid w:val="00B76C3D"/>
    <w:rsid w:val="00B77512"/>
    <w:rsid w:val="00B77CD8"/>
    <w:rsid w:val="00B80018"/>
    <w:rsid w:val="00B80303"/>
    <w:rsid w:val="00B80B71"/>
    <w:rsid w:val="00B80D09"/>
    <w:rsid w:val="00B8145B"/>
    <w:rsid w:val="00B8243B"/>
    <w:rsid w:val="00B837D1"/>
    <w:rsid w:val="00B838D1"/>
    <w:rsid w:val="00B83B66"/>
    <w:rsid w:val="00B84499"/>
    <w:rsid w:val="00B85595"/>
    <w:rsid w:val="00B861BA"/>
    <w:rsid w:val="00B87733"/>
    <w:rsid w:val="00B87BF2"/>
    <w:rsid w:val="00B87C0E"/>
    <w:rsid w:val="00B87D19"/>
    <w:rsid w:val="00B87D90"/>
    <w:rsid w:val="00B90F95"/>
    <w:rsid w:val="00B91F05"/>
    <w:rsid w:val="00B925CA"/>
    <w:rsid w:val="00B92DEA"/>
    <w:rsid w:val="00B931EA"/>
    <w:rsid w:val="00B93466"/>
    <w:rsid w:val="00B93FA8"/>
    <w:rsid w:val="00B950AF"/>
    <w:rsid w:val="00B9575E"/>
    <w:rsid w:val="00B957C7"/>
    <w:rsid w:val="00B963F8"/>
    <w:rsid w:val="00B96CA2"/>
    <w:rsid w:val="00BA0C22"/>
    <w:rsid w:val="00BA1005"/>
    <w:rsid w:val="00BA10C0"/>
    <w:rsid w:val="00BA1144"/>
    <w:rsid w:val="00BA16C9"/>
    <w:rsid w:val="00BA18C2"/>
    <w:rsid w:val="00BA1A92"/>
    <w:rsid w:val="00BA2088"/>
    <w:rsid w:val="00BA32BF"/>
    <w:rsid w:val="00BA3956"/>
    <w:rsid w:val="00BA3B81"/>
    <w:rsid w:val="00BA4366"/>
    <w:rsid w:val="00BA49A9"/>
    <w:rsid w:val="00BA50CA"/>
    <w:rsid w:val="00BA5619"/>
    <w:rsid w:val="00BA575B"/>
    <w:rsid w:val="00BA5F7D"/>
    <w:rsid w:val="00BA60BA"/>
    <w:rsid w:val="00BA68FA"/>
    <w:rsid w:val="00BA70D4"/>
    <w:rsid w:val="00BA7C38"/>
    <w:rsid w:val="00BB1445"/>
    <w:rsid w:val="00BB178C"/>
    <w:rsid w:val="00BB1BC2"/>
    <w:rsid w:val="00BB216A"/>
    <w:rsid w:val="00BB2CB0"/>
    <w:rsid w:val="00BB49E6"/>
    <w:rsid w:val="00BB5C54"/>
    <w:rsid w:val="00BB5E35"/>
    <w:rsid w:val="00BB62B3"/>
    <w:rsid w:val="00BB7157"/>
    <w:rsid w:val="00BB715A"/>
    <w:rsid w:val="00BB729C"/>
    <w:rsid w:val="00BB7311"/>
    <w:rsid w:val="00BB7D0E"/>
    <w:rsid w:val="00BC0535"/>
    <w:rsid w:val="00BC09A8"/>
    <w:rsid w:val="00BC15F8"/>
    <w:rsid w:val="00BC1861"/>
    <w:rsid w:val="00BC2472"/>
    <w:rsid w:val="00BC2E06"/>
    <w:rsid w:val="00BC3262"/>
    <w:rsid w:val="00BC3E5B"/>
    <w:rsid w:val="00BC4644"/>
    <w:rsid w:val="00BC4F1F"/>
    <w:rsid w:val="00BC64DA"/>
    <w:rsid w:val="00BC7005"/>
    <w:rsid w:val="00BC7201"/>
    <w:rsid w:val="00BD012D"/>
    <w:rsid w:val="00BD0B0F"/>
    <w:rsid w:val="00BD0BD5"/>
    <w:rsid w:val="00BD1FCF"/>
    <w:rsid w:val="00BD203D"/>
    <w:rsid w:val="00BD2046"/>
    <w:rsid w:val="00BD21A4"/>
    <w:rsid w:val="00BD324C"/>
    <w:rsid w:val="00BD3D9B"/>
    <w:rsid w:val="00BD4F51"/>
    <w:rsid w:val="00BD57F1"/>
    <w:rsid w:val="00BD5BC1"/>
    <w:rsid w:val="00BD676C"/>
    <w:rsid w:val="00BD6BD8"/>
    <w:rsid w:val="00BD6D14"/>
    <w:rsid w:val="00BD78AB"/>
    <w:rsid w:val="00BD7F38"/>
    <w:rsid w:val="00BE0962"/>
    <w:rsid w:val="00BE0B80"/>
    <w:rsid w:val="00BE0DFD"/>
    <w:rsid w:val="00BE1ACE"/>
    <w:rsid w:val="00BE1CC1"/>
    <w:rsid w:val="00BE1ECD"/>
    <w:rsid w:val="00BE2E47"/>
    <w:rsid w:val="00BE3D69"/>
    <w:rsid w:val="00BE3E41"/>
    <w:rsid w:val="00BE43E6"/>
    <w:rsid w:val="00BE6B83"/>
    <w:rsid w:val="00BE782C"/>
    <w:rsid w:val="00BE7A26"/>
    <w:rsid w:val="00BE7D3D"/>
    <w:rsid w:val="00BF0144"/>
    <w:rsid w:val="00BF155C"/>
    <w:rsid w:val="00BF1AFE"/>
    <w:rsid w:val="00BF1C1C"/>
    <w:rsid w:val="00BF1F21"/>
    <w:rsid w:val="00BF25AF"/>
    <w:rsid w:val="00BF3103"/>
    <w:rsid w:val="00BF377F"/>
    <w:rsid w:val="00BF3EEF"/>
    <w:rsid w:val="00BF414D"/>
    <w:rsid w:val="00BF42B9"/>
    <w:rsid w:val="00BF4D1A"/>
    <w:rsid w:val="00BF7B5D"/>
    <w:rsid w:val="00C00668"/>
    <w:rsid w:val="00C00965"/>
    <w:rsid w:val="00C00B0F"/>
    <w:rsid w:val="00C00BC7"/>
    <w:rsid w:val="00C02FCF"/>
    <w:rsid w:val="00C0520F"/>
    <w:rsid w:val="00C054C2"/>
    <w:rsid w:val="00C05921"/>
    <w:rsid w:val="00C062C7"/>
    <w:rsid w:val="00C104EA"/>
    <w:rsid w:val="00C11145"/>
    <w:rsid w:val="00C11260"/>
    <w:rsid w:val="00C11AC3"/>
    <w:rsid w:val="00C120C7"/>
    <w:rsid w:val="00C147E3"/>
    <w:rsid w:val="00C14DF2"/>
    <w:rsid w:val="00C14FFD"/>
    <w:rsid w:val="00C16BAF"/>
    <w:rsid w:val="00C17795"/>
    <w:rsid w:val="00C20595"/>
    <w:rsid w:val="00C20764"/>
    <w:rsid w:val="00C2079D"/>
    <w:rsid w:val="00C21530"/>
    <w:rsid w:val="00C21A0D"/>
    <w:rsid w:val="00C21D36"/>
    <w:rsid w:val="00C21E36"/>
    <w:rsid w:val="00C229B7"/>
    <w:rsid w:val="00C24528"/>
    <w:rsid w:val="00C24CA9"/>
    <w:rsid w:val="00C254B8"/>
    <w:rsid w:val="00C2559B"/>
    <w:rsid w:val="00C259BD"/>
    <w:rsid w:val="00C26C63"/>
    <w:rsid w:val="00C2715E"/>
    <w:rsid w:val="00C27984"/>
    <w:rsid w:val="00C27D4D"/>
    <w:rsid w:val="00C301B5"/>
    <w:rsid w:val="00C31EF7"/>
    <w:rsid w:val="00C333F5"/>
    <w:rsid w:val="00C358AE"/>
    <w:rsid w:val="00C359DC"/>
    <w:rsid w:val="00C369B0"/>
    <w:rsid w:val="00C37396"/>
    <w:rsid w:val="00C40292"/>
    <w:rsid w:val="00C408C5"/>
    <w:rsid w:val="00C40C3D"/>
    <w:rsid w:val="00C40DF6"/>
    <w:rsid w:val="00C41264"/>
    <w:rsid w:val="00C4148C"/>
    <w:rsid w:val="00C41CD5"/>
    <w:rsid w:val="00C42349"/>
    <w:rsid w:val="00C426D3"/>
    <w:rsid w:val="00C43054"/>
    <w:rsid w:val="00C432BB"/>
    <w:rsid w:val="00C43C54"/>
    <w:rsid w:val="00C44111"/>
    <w:rsid w:val="00C46829"/>
    <w:rsid w:val="00C5007C"/>
    <w:rsid w:val="00C504D1"/>
    <w:rsid w:val="00C507C6"/>
    <w:rsid w:val="00C5148A"/>
    <w:rsid w:val="00C51C11"/>
    <w:rsid w:val="00C52047"/>
    <w:rsid w:val="00C521E3"/>
    <w:rsid w:val="00C521FD"/>
    <w:rsid w:val="00C52301"/>
    <w:rsid w:val="00C524F4"/>
    <w:rsid w:val="00C5284C"/>
    <w:rsid w:val="00C533AF"/>
    <w:rsid w:val="00C53956"/>
    <w:rsid w:val="00C5426C"/>
    <w:rsid w:val="00C5475A"/>
    <w:rsid w:val="00C5493B"/>
    <w:rsid w:val="00C54C08"/>
    <w:rsid w:val="00C54C37"/>
    <w:rsid w:val="00C55CF1"/>
    <w:rsid w:val="00C577A0"/>
    <w:rsid w:val="00C60FF2"/>
    <w:rsid w:val="00C63175"/>
    <w:rsid w:val="00C631F8"/>
    <w:rsid w:val="00C6334F"/>
    <w:rsid w:val="00C63467"/>
    <w:rsid w:val="00C63A1E"/>
    <w:rsid w:val="00C64269"/>
    <w:rsid w:val="00C64976"/>
    <w:rsid w:val="00C64B1B"/>
    <w:rsid w:val="00C64C26"/>
    <w:rsid w:val="00C64C79"/>
    <w:rsid w:val="00C657D8"/>
    <w:rsid w:val="00C67924"/>
    <w:rsid w:val="00C712DC"/>
    <w:rsid w:val="00C7135B"/>
    <w:rsid w:val="00C72A11"/>
    <w:rsid w:val="00C72A41"/>
    <w:rsid w:val="00C7384F"/>
    <w:rsid w:val="00C7433B"/>
    <w:rsid w:val="00C760CC"/>
    <w:rsid w:val="00C7772C"/>
    <w:rsid w:val="00C77B77"/>
    <w:rsid w:val="00C77DB4"/>
    <w:rsid w:val="00C8179F"/>
    <w:rsid w:val="00C826EC"/>
    <w:rsid w:val="00C82860"/>
    <w:rsid w:val="00C832F5"/>
    <w:rsid w:val="00C84284"/>
    <w:rsid w:val="00C84B7E"/>
    <w:rsid w:val="00C86620"/>
    <w:rsid w:val="00C86985"/>
    <w:rsid w:val="00C86A8E"/>
    <w:rsid w:val="00C87B44"/>
    <w:rsid w:val="00C90159"/>
    <w:rsid w:val="00C9023A"/>
    <w:rsid w:val="00C9030A"/>
    <w:rsid w:val="00C918CC"/>
    <w:rsid w:val="00C91CD0"/>
    <w:rsid w:val="00C92224"/>
    <w:rsid w:val="00C92DAA"/>
    <w:rsid w:val="00C92F3A"/>
    <w:rsid w:val="00C93755"/>
    <w:rsid w:val="00C93ACF"/>
    <w:rsid w:val="00C945B0"/>
    <w:rsid w:val="00C94AB0"/>
    <w:rsid w:val="00C94F98"/>
    <w:rsid w:val="00C95042"/>
    <w:rsid w:val="00C9594C"/>
    <w:rsid w:val="00C95BD6"/>
    <w:rsid w:val="00C9627E"/>
    <w:rsid w:val="00C9685D"/>
    <w:rsid w:val="00C968CA"/>
    <w:rsid w:val="00C96D96"/>
    <w:rsid w:val="00C972D4"/>
    <w:rsid w:val="00CA07C8"/>
    <w:rsid w:val="00CA124B"/>
    <w:rsid w:val="00CA1350"/>
    <w:rsid w:val="00CA3834"/>
    <w:rsid w:val="00CA42C1"/>
    <w:rsid w:val="00CA472E"/>
    <w:rsid w:val="00CA52FF"/>
    <w:rsid w:val="00CA545F"/>
    <w:rsid w:val="00CA6569"/>
    <w:rsid w:val="00CA6850"/>
    <w:rsid w:val="00CA6C68"/>
    <w:rsid w:val="00CA6D2A"/>
    <w:rsid w:val="00CA7CD0"/>
    <w:rsid w:val="00CA7F45"/>
    <w:rsid w:val="00CB070C"/>
    <w:rsid w:val="00CB082D"/>
    <w:rsid w:val="00CB107F"/>
    <w:rsid w:val="00CB1F4A"/>
    <w:rsid w:val="00CB3F8A"/>
    <w:rsid w:val="00CB4643"/>
    <w:rsid w:val="00CB49D9"/>
    <w:rsid w:val="00CB61BA"/>
    <w:rsid w:val="00CB6F79"/>
    <w:rsid w:val="00CC08CC"/>
    <w:rsid w:val="00CC18A3"/>
    <w:rsid w:val="00CC1D23"/>
    <w:rsid w:val="00CC27AD"/>
    <w:rsid w:val="00CC2F7D"/>
    <w:rsid w:val="00CC355B"/>
    <w:rsid w:val="00CC384B"/>
    <w:rsid w:val="00CC4C7C"/>
    <w:rsid w:val="00CC666F"/>
    <w:rsid w:val="00CC7440"/>
    <w:rsid w:val="00CD04AF"/>
    <w:rsid w:val="00CD176A"/>
    <w:rsid w:val="00CD1F16"/>
    <w:rsid w:val="00CD23FB"/>
    <w:rsid w:val="00CD29AE"/>
    <w:rsid w:val="00CD3226"/>
    <w:rsid w:val="00CD3468"/>
    <w:rsid w:val="00CD3C9B"/>
    <w:rsid w:val="00CD487A"/>
    <w:rsid w:val="00CD4C34"/>
    <w:rsid w:val="00CD5738"/>
    <w:rsid w:val="00CD59EB"/>
    <w:rsid w:val="00CD5B84"/>
    <w:rsid w:val="00CD5BB0"/>
    <w:rsid w:val="00CD5F53"/>
    <w:rsid w:val="00CD60FD"/>
    <w:rsid w:val="00CD6372"/>
    <w:rsid w:val="00CD657A"/>
    <w:rsid w:val="00CD7B8D"/>
    <w:rsid w:val="00CD7F54"/>
    <w:rsid w:val="00CE0852"/>
    <w:rsid w:val="00CE1119"/>
    <w:rsid w:val="00CE135D"/>
    <w:rsid w:val="00CE16A6"/>
    <w:rsid w:val="00CE19BA"/>
    <w:rsid w:val="00CE1A16"/>
    <w:rsid w:val="00CE1A33"/>
    <w:rsid w:val="00CE1F78"/>
    <w:rsid w:val="00CE2223"/>
    <w:rsid w:val="00CE4269"/>
    <w:rsid w:val="00CE75B1"/>
    <w:rsid w:val="00CE7773"/>
    <w:rsid w:val="00CE7A39"/>
    <w:rsid w:val="00CF03C3"/>
    <w:rsid w:val="00CF046C"/>
    <w:rsid w:val="00CF0568"/>
    <w:rsid w:val="00CF1A1F"/>
    <w:rsid w:val="00CF2945"/>
    <w:rsid w:val="00CF3230"/>
    <w:rsid w:val="00CF48DE"/>
    <w:rsid w:val="00CF510E"/>
    <w:rsid w:val="00CF69A4"/>
    <w:rsid w:val="00CF720E"/>
    <w:rsid w:val="00CF74BF"/>
    <w:rsid w:val="00D001DA"/>
    <w:rsid w:val="00D00649"/>
    <w:rsid w:val="00D01408"/>
    <w:rsid w:val="00D016DF"/>
    <w:rsid w:val="00D01E6F"/>
    <w:rsid w:val="00D03381"/>
    <w:rsid w:val="00D035BB"/>
    <w:rsid w:val="00D03C23"/>
    <w:rsid w:val="00D040D2"/>
    <w:rsid w:val="00D042D1"/>
    <w:rsid w:val="00D0468F"/>
    <w:rsid w:val="00D04AFA"/>
    <w:rsid w:val="00D04D63"/>
    <w:rsid w:val="00D0517C"/>
    <w:rsid w:val="00D051A5"/>
    <w:rsid w:val="00D0558D"/>
    <w:rsid w:val="00D0611E"/>
    <w:rsid w:val="00D07388"/>
    <w:rsid w:val="00D11A00"/>
    <w:rsid w:val="00D12685"/>
    <w:rsid w:val="00D12FED"/>
    <w:rsid w:val="00D13030"/>
    <w:rsid w:val="00D1378A"/>
    <w:rsid w:val="00D1529D"/>
    <w:rsid w:val="00D158C0"/>
    <w:rsid w:val="00D160D4"/>
    <w:rsid w:val="00D16200"/>
    <w:rsid w:val="00D2073F"/>
    <w:rsid w:val="00D20A1E"/>
    <w:rsid w:val="00D20DAA"/>
    <w:rsid w:val="00D20EAC"/>
    <w:rsid w:val="00D2175A"/>
    <w:rsid w:val="00D21821"/>
    <w:rsid w:val="00D21EC7"/>
    <w:rsid w:val="00D22129"/>
    <w:rsid w:val="00D2254B"/>
    <w:rsid w:val="00D22FCF"/>
    <w:rsid w:val="00D22FFA"/>
    <w:rsid w:val="00D23ECD"/>
    <w:rsid w:val="00D242FF"/>
    <w:rsid w:val="00D24E13"/>
    <w:rsid w:val="00D24E33"/>
    <w:rsid w:val="00D276B0"/>
    <w:rsid w:val="00D27E3D"/>
    <w:rsid w:val="00D302CE"/>
    <w:rsid w:val="00D306EC"/>
    <w:rsid w:val="00D307D4"/>
    <w:rsid w:val="00D31DFE"/>
    <w:rsid w:val="00D32B92"/>
    <w:rsid w:val="00D32CFA"/>
    <w:rsid w:val="00D32DCD"/>
    <w:rsid w:val="00D33006"/>
    <w:rsid w:val="00D33777"/>
    <w:rsid w:val="00D33B34"/>
    <w:rsid w:val="00D33F77"/>
    <w:rsid w:val="00D342DC"/>
    <w:rsid w:val="00D36117"/>
    <w:rsid w:val="00D36250"/>
    <w:rsid w:val="00D367DB"/>
    <w:rsid w:val="00D37D04"/>
    <w:rsid w:val="00D40995"/>
    <w:rsid w:val="00D40C33"/>
    <w:rsid w:val="00D43490"/>
    <w:rsid w:val="00D43CD0"/>
    <w:rsid w:val="00D44311"/>
    <w:rsid w:val="00D443EA"/>
    <w:rsid w:val="00D446AD"/>
    <w:rsid w:val="00D44BDE"/>
    <w:rsid w:val="00D45B7C"/>
    <w:rsid w:val="00D45C31"/>
    <w:rsid w:val="00D476CF"/>
    <w:rsid w:val="00D47ABD"/>
    <w:rsid w:val="00D50887"/>
    <w:rsid w:val="00D50F8A"/>
    <w:rsid w:val="00D510FF"/>
    <w:rsid w:val="00D51154"/>
    <w:rsid w:val="00D520C5"/>
    <w:rsid w:val="00D5363F"/>
    <w:rsid w:val="00D5414C"/>
    <w:rsid w:val="00D55B53"/>
    <w:rsid w:val="00D55C0C"/>
    <w:rsid w:val="00D55C16"/>
    <w:rsid w:val="00D55E65"/>
    <w:rsid w:val="00D56886"/>
    <w:rsid w:val="00D57347"/>
    <w:rsid w:val="00D578AC"/>
    <w:rsid w:val="00D6070B"/>
    <w:rsid w:val="00D627BB"/>
    <w:rsid w:val="00D62CCD"/>
    <w:rsid w:val="00D62FCC"/>
    <w:rsid w:val="00D63185"/>
    <w:rsid w:val="00D63463"/>
    <w:rsid w:val="00D63983"/>
    <w:rsid w:val="00D63DF3"/>
    <w:rsid w:val="00D65DC8"/>
    <w:rsid w:val="00D6635C"/>
    <w:rsid w:val="00D6659F"/>
    <w:rsid w:val="00D665CC"/>
    <w:rsid w:val="00D66AFA"/>
    <w:rsid w:val="00D66BF2"/>
    <w:rsid w:val="00D66F3C"/>
    <w:rsid w:val="00D67F42"/>
    <w:rsid w:val="00D7043A"/>
    <w:rsid w:val="00D716E1"/>
    <w:rsid w:val="00D72683"/>
    <w:rsid w:val="00D72E5A"/>
    <w:rsid w:val="00D731B7"/>
    <w:rsid w:val="00D745F6"/>
    <w:rsid w:val="00D75528"/>
    <w:rsid w:val="00D76088"/>
    <w:rsid w:val="00D7612B"/>
    <w:rsid w:val="00D761A9"/>
    <w:rsid w:val="00D76510"/>
    <w:rsid w:val="00D76A37"/>
    <w:rsid w:val="00D774C1"/>
    <w:rsid w:val="00D7754E"/>
    <w:rsid w:val="00D802B5"/>
    <w:rsid w:val="00D80A17"/>
    <w:rsid w:val="00D8120E"/>
    <w:rsid w:val="00D81EB0"/>
    <w:rsid w:val="00D829D0"/>
    <w:rsid w:val="00D83DA4"/>
    <w:rsid w:val="00D83DE4"/>
    <w:rsid w:val="00D841C6"/>
    <w:rsid w:val="00D84D65"/>
    <w:rsid w:val="00D85398"/>
    <w:rsid w:val="00D85583"/>
    <w:rsid w:val="00D85C39"/>
    <w:rsid w:val="00D868AD"/>
    <w:rsid w:val="00D903EE"/>
    <w:rsid w:val="00D91BC6"/>
    <w:rsid w:val="00D9262B"/>
    <w:rsid w:val="00D92AA7"/>
    <w:rsid w:val="00D93669"/>
    <w:rsid w:val="00D9367C"/>
    <w:rsid w:val="00D93ACC"/>
    <w:rsid w:val="00D94A1F"/>
    <w:rsid w:val="00D95180"/>
    <w:rsid w:val="00D95792"/>
    <w:rsid w:val="00D967A7"/>
    <w:rsid w:val="00D96B0F"/>
    <w:rsid w:val="00D97253"/>
    <w:rsid w:val="00D977EC"/>
    <w:rsid w:val="00DA0D5E"/>
    <w:rsid w:val="00DA0F89"/>
    <w:rsid w:val="00DA0FEB"/>
    <w:rsid w:val="00DA180E"/>
    <w:rsid w:val="00DA1896"/>
    <w:rsid w:val="00DA215B"/>
    <w:rsid w:val="00DA2D4D"/>
    <w:rsid w:val="00DA3587"/>
    <w:rsid w:val="00DA3C90"/>
    <w:rsid w:val="00DA5D8D"/>
    <w:rsid w:val="00DA6618"/>
    <w:rsid w:val="00DA6BC8"/>
    <w:rsid w:val="00DA6EF1"/>
    <w:rsid w:val="00DA79DB"/>
    <w:rsid w:val="00DA7FC2"/>
    <w:rsid w:val="00DB035F"/>
    <w:rsid w:val="00DB2ABC"/>
    <w:rsid w:val="00DB3473"/>
    <w:rsid w:val="00DB35E2"/>
    <w:rsid w:val="00DB4E40"/>
    <w:rsid w:val="00DB5867"/>
    <w:rsid w:val="00DB592F"/>
    <w:rsid w:val="00DB7083"/>
    <w:rsid w:val="00DB7488"/>
    <w:rsid w:val="00DC14B1"/>
    <w:rsid w:val="00DC1AFA"/>
    <w:rsid w:val="00DC215E"/>
    <w:rsid w:val="00DC2BF1"/>
    <w:rsid w:val="00DC3950"/>
    <w:rsid w:val="00DC517B"/>
    <w:rsid w:val="00DC569B"/>
    <w:rsid w:val="00DC64BC"/>
    <w:rsid w:val="00DC694A"/>
    <w:rsid w:val="00DC7D7A"/>
    <w:rsid w:val="00DD0E22"/>
    <w:rsid w:val="00DD1767"/>
    <w:rsid w:val="00DD18D5"/>
    <w:rsid w:val="00DD260A"/>
    <w:rsid w:val="00DD264E"/>
    <w:rsid w:val="00DD2D0F"/>
    <w:rsid w:val="00DD38F0"/>
    <w:rsid w:val="00DD3CF0"/>
    <w:rsid w:val="00DD521C"/>
    <w:rsid w:val="00DD54E0"/>
    <w:rsid w:val="00DD5BB6"/>
    <w:rsid w:val="00DD5C94"/>
    <w:rsid w:val="00DD6566"/>
    <w:rsid w:val="00DD6C78"/>
    <w:rsid w:val="00DD717C"/>
    <w:rsid w:val="00DD786D"/>
    <w:rsid w:val="00DE0120"/>
    <w:rsid w:val="00DE02B9"/>
    <w:rsid w:val="00DE06C3"/>
    <w:rsid w:val="00DE0E6A"/>
    <w:rsid w:val="00DE242F"/>
    <w:rsid w:val="00DE2E0D"/>
    <w:rsid w:val="00DE313C"/>
    <w:rsid w:val="00DE31EF"/>
    <w:rsid w:val="00DE3A48"/>
    <w:rsid w:val="00DE3F63"/>
    <w:rsid w:val="00DE4213"/>
    <w:rsid w:val="00DE4608"/>
    <w:rsid w:val="00DE4AB8"/>
    <w:rsid w:val="00DE50B7"/>
    <w:rsid w:val="00DE53C4"/>
    <w:rsid w:val="00DE541E"/>
    <w:rsid w:val="00DE5E24"/>
    <w:rsid w:val="00DE6AA1"/>
    <w:rsid w:val="00DF093C"/>
    <w:rsid w:val="00DF3222"/>
    <w:rsid w:val="00DF524E"/>
    <w:rsid w:val="00DF6296"/>
    <w:rsid w:val="00DF6542"/>
    <w:rsid w:val="00DF7226"/>
    <w:rsid w:val="00DF7D2E"/>
    <w:rsid w:val="00E0094E"/>
    <w:rsid w:val="00E00B58"/>
    <w:rsid w:val="00E00D9D"/>
    <w:rsid w:val="00E0128B"/>
    <w:rsid w:val="00E03BC0"/>
    <w:rsid w:val="00E03C09"/>
    <w:rsid w:val="00E04497"/>
    <w:rsid w:val="00E0504A"/>
    <w:rsid w:val="00E05917"/>
    <w:rsid w:val="00E05A17"/>
    <w:rsid w:val="00E05B3E"/>
    <w:rsid w:val="00E06E7F"/>
    <w:rsid w:val="00E103A1"/>
    <w:rsid w:val="00E11873"/>
    <w:rsid w:val="00E127A1"/>
    <w:rsid w:val="00E12DC0"/>
    <w:rsid w:val="00E137AF"/>
    <w:rsid w:val="00E13AD2"/>
    <w:rsid w:val="00E13E91"/>
    <w:rsid w:val="00E14184"/>
    <w:rsid w:val="00E143B1"/>
    <w:rsid w:val="00E15CFE"/>
    <w:rsid w:val="00E168AE"/>
    <w:rsid w:val="00E17A3C"/>
    <w:rsid w:val="00E205EF"/>
    <w:rsid w:val="00E2192C"/>
    <w:rsid w:val="00E2225C"/>
    <w:rsid w:val="00E224AD"/>
    <w:rsid w:val="00E2305B"/>
    <w:rsid w:val="00E2338E"/>
    <w:rsid w:val="00E240BB"/>
    <w:rsid w:val="00E25201"/>
    <w:rsid w:val="00E25FBC"/>
    <w:rsid w:val="00E27EDB"/>
    <w:rsid w:val="00E3136E"/>
    <w:rsid w:val="00E313AE"/>
    <w:rsid w:val="00E31677"/>
    <w:rsid w:val="00E32323"/>
    <w:rsid w:val="00E33129"/>
    <w:rsid w:val="00E33885"/>
    <w:rsid w:val="00E33FB4"/>
    <w:rsid w:val="00E34395"/>
    <w:rsid w:val="00E34747"/>
    <w:rsid w:val="00E34798"/>
    <w:rsid w:val="00E36FDB"/>
    <w:rsid w:val="00E37110"/>
    <w:rsid w:val="00E3741D"/>
    <w:rsid w:val="00E401F8"/>
    <w:rsid w:val="00E4216C"/>
    <w:rsid w:val="00E423B6"/>
    <w:rsid w:val="00E424CA"/>
    <w:rsid w:val="00E42564"/>
    <w:rsid w:val="00E43EEF"/>
    <w:rsid w:val="00E43F40"/>
    <w:rsid w:val="00E45655"/>
    <w:rsid w:val="00E45D49"/>
    <w:rsid w:val="00E46C51"/>
    <w:rsid w:val="00E46E00"/>
    <w:rsid w:val="00E46FFE"/>
    <w:rsid w:val="00E507BB"/>
    <w:rsid w:val="00E5098D"/>
    <w:rsid w:val="00E52CE3"/>
    <w:rsid w:val="00E53197"/>
    <w:rsid w:val="00E53644"/>
    <w:rsid w:val="00E54127"/>
    <w:rsid w:val="00E54CFF"/>
    <w:rsid w:val="00E5616B"/>
    <w:rsid w:val="00E56365"/>
    <w:rsid w:val="00E56482"/>
    <w:rsid w:val="00E564C3"/>
    <w:rsid w:val="00E56A39"/>
    <w:rsid w:val="00E56A4E"/>
    <w:rsid w:val="00E56E7B"/>
    <w:rsid w:val="00E57501"/>
    <w:rsid w:val="00E57CA9"/>
    <w:rsid w:val="00E60AE0"/>
    <w:rsid w:val="00E617B3"/>
    <w:rsid w:val="00E61CFF"/>
    <w:rsid w:val="00E6203D"/>
    <w:rsid w:val="00E62111"/>
    <w:rsid w:val="00E62D26"/>
    <w:rsid w:val="00E63D68"/>
    <w:rsid w:val="00E64A36"/>
    <w:rsid w:val="00E64B55"/>
    <w:rsid w:val="00E66768"/>
    <w:rsid w:val="00E70C9E"/>
    <w:rsid w:val="00E712A7"/>
    <w:rsid w:val="00E71384"/>
    <w:rsid w:val="00E7155B"/>
    <w:rsid w:val="00E72C9C"/>
    <w:rsid w:val="00E72DB4"/>
    <w:rsid w:val="00E73B2A"/>
    <w:rsid w:val="00E73BF7"/>
    <w:rsid w:val="00E75824"/>
    <w:rsid w:val="00E762F9"/>
    <w:rsid w:val="00E76AAB"/>
    <w:rsid w:val="00E7713B"/>
    <w:rsid w:val="00E77BD6"/>
    <w:rsid w:val="00E77FFD"/>
    <w:rsid w:val="00E809A0"/>
    <w:rsid w:val="00E809A5"/>
    <w:rsid w:val="00E80A2C"/>
    <w:rsid w:val="00E80D84"/>
    <w:rsid w:val="00E8152D"/>
    <w:rsid w:val="00E81ED9"/>
    <w:rsid w:val="00E81F87"/>
    <w:rsid w:val="00E829CA"/>
    <w:rsid w:val="00E82CEE"/>
    <w:rsid w:val="00E8370E"/>
    <w:rsid w:val="00E840A4"/>
    <w:rsid w:val="00E84BB8"/>
    <w:rsid w:val="00E84D6B"/>
    <w:rsid w:val="00E85047"/>
    <w:rsid w:val="00E85618"/>
    <w:rsid w:val="00E85F3F"/>
    <w:rsid w:val="00E86D93"/>
    <w:rsid w:val="00E87051"/>
    <w:rsid w:val="00E875E3"/>
    <w:rsid w:val="00E879F6"/>
    <w:rsid w:val="00E87E43"/>
    <w:rsid w:val="00E90F6A"/>
    <w:rsid w:val="00E91E33"/>
    <w:rsid w:val="00E920AF"/>
    <w:rsid w:val="00E92CA2"/>
    <w:rsid w:val="00E93AED"/>
    <w:rsid w:val="00E94300"/>
    <w:rsid w:val="00E9455E"/>
    <w:rsid w:val="00E94F57"/>
    <w:rsid w:val="00E96196"/>
    <w:rsid w:val="00E97244"/>
    <w:rsid w:val="00E97C6C"/>
    <w:rsid w:val="00E97E5A"/>
    <w:rsid w:val="00EA02B6"/>
    <w:rsid w:val="00EA0E9D"/>
    <w:rsid w:val="00EA1266"/>
    <w:rsid w:val="00EA1D74"/>
    <w:rsid w:val="00EA2494"/>
    <w:rsid w:val="00EA2727"/>
    <w:rsid w:val="00EA329F"/>
    <w:rsid w:val="00EA389C"/>
    <w:rsid w:val="00EA3DFF"/>
    <w:rsid w:val="00EA5D1A"/>
    <w:rsid w:val="00EA5FD2"/>
    <w:rsid w:val="00EA6661"/>
    <w:rsid w:val="00EA6E0D"/>
    <w:rsid w:val="00EA70CD"/>
    <w:rsid w:val="00EA715B"/>
    <w:rsid w:val="00EA7FB7"/>
    <w:rsid w:val="00EB08EF"/>
    <w:rsid w:val="00EB1240"/>
    <w:rsid w:val="00EB181C"/>
    <w:rsid w:val="00EB1D5C"/>
    <w:rsid w:val="00EB2169"/>
    <w:rsid w:val="00EB2346"/>
    <w:rsid w:val="00EB3324"/>
    <w:rsid w:val="00EB4974"/>
    <w:rsid w:val="00EB4A72"/>
    <w:rsid w:val="00EB50B3"/>
    <w:rsid w:val="00EB75BB"/>
    <w:rsid w:val="00EB7C4E"/>
    <w:rsid w:val="00EC06FF"/>
    <w:rsid w:val="00EC25EB"/>
    <w:rsid w:val="00EC269B"/>
    <w:rsid w:val="00EC40B1"/>
    <w:rsid w:val="00EC4497"/>
    <w:rsid w:val="00EC4B20"/>
    <w:rsid w:val="00EC664E"/>
    <w:rsid w:val="00EC676E"/>
    <w:rsid w:val="00EC7738"/>
    <w:rsid w:val="00ED0862"/>
    <w:rsid w:val="00ED137C"/>
    <w:rsid w:val="00ED153B"/>
    <w:rsid w:val="00ED1B38"/>
    <w:rsid w:val="00ED2D2C"/>
    <w:rsid w:val="00ED3DB2"/>
    <w:rsid w:val="00ED3F2F"/>
    <w:rsid w:val="00ED47F8"/>
    <w:rsid w:val="00ED51FF"/>
    <w:rsid w:val="00ED538B"/>
    <w:rsid w:val="00ED55B3"/>
    <w:rsid w:val="00ED581F"/>
    <w:rsid w:val="00ED5A48"/>
    <w:rsid w:val="00ED7478"/>
    <w:rsid w:val="00ED77B3"/>
    <w:rsid w:val="00EE0821"/>
    <w:rsid w:val="00EE108E"/>
    <w:rsid w:val="00EE2309"/>
    <w:rsid w:val="00EE23D1"/>
    <w:rsid w:val="00EE28B1"/>
    <w:rsid w:val="00EE37C9"/>
    <w:rsid w:val="00EE3FD1"/>
    <w:rsid w:val="00EE4654"/>
    <w:rsid w:val="00EE4797"/>
    <w:rsid w:val="00EE4BF4"/>
    <w:rsid w:val="00EE5972"/>
    <w:rsid w:val="00EE651E"/>
    <w:rsid w:val="00EE67D9"/>
    <w:rsid w:val="00EE6EE6"/>
    <w:rsid w:val="00EE7827"/>
    <w:rsid w:val="00EF0567"/>
    <w:rsid w:val="00EF1E27"/>
    <w:rsid w:val="00EF30D3"/>
    <w:rsid w:val="00EF3642"/>
    <w:rsid w:val="00EF3A4F"/>
    <w:rsid w:val="00EF4149"/>
    <w:rsid w:val="00EF4FEF"/>
    <w:rsid w:val="00EF53E8"/>
    <w:rsid w:val="00EF5F71"/>
    <w:rsid w:val="00EF62E4"/>
    <w:rsid w:val="00EF6717"/>
    <w:rsid w:val="00EF6A3E"/>
    <w:rsid w:val="00EF729D"/>
    <w:rsid w:val="00F0025B"/>
    <w:rsid w:val="00F00A26"/>
    <w:rsid w:val="00F00AA3"/>
    <w:rsid w:val="00F01378"/>
    <w:rsid w:val="00F01D60"/>
    <w:rsid w:val="00F03866"/>
    <w:rsid w:val="00F03869"/>
    <w:rsid w:val="00F0386D"/>
    <w:rsid w:val="00F03FAD"/>
    <w:rsid w:val="00F04EBC"/>
    <w:rsid w:val="00F04F3E"/>
    <w:rsid w:val="00F05630"/>
    <w:rsid w:val="00F060D3"/>
    <w:rsid w:val="00F06515"/>
    <w:rsid w:val="00F0728B"/>
    <w:rsid w:val="00F1052A"/>
    <w:rsid w:val="00F10C02"/>
    <w:rsid w:val="00F11511"/>
    <w:rsid w:val="00F117B1"/>
    <w:rsid w:val="00F12078"/>
    <w:rsid w:val="00F124D7"/>
    <w:rsid w:val="00F126F1"/>
    <w:rsid w:val="00F13AB1"/>
    <w:rsid w:val="00F142B7"/>
    <w:rsid w:val="00F1460A"/>
    <w:rsid w:val="00F1519D"/>
    <w:rsid w:val="00F156C6"/>
    <w:rsid w:val="00F1587B"/>
    <w:rsid w:val="00F16122"/>
    <w:rsid w:val="00F170A6"/>
    <w:rsid w:val="00F172E1"/>
    <w:rsid w:val="00F209FB"/>
    <w:rsid w:val="00F20F2D"/>
    <w:rsid w:val="00F2162B"/>
    <w:rsid w:val="00F21860"/>
    <w:rsid w:val="00F2302F"/>
    <w:rsid w:val="00F230CF"/>
    <w:rsid w:val="00F24432"/>
    <w:rsid w:val="00F25A45"/>
    <w:rsid w:val="00F274EC"/>
    <w:rsid w:val="00F279D2"/>
    <w:rsid w:val="00F306DA"/>
    <w:rsid w:val="00F30713"/>
    <w:rsid w:val="00F30DC9"/>
    <w:rsid w:val="00F31150"/>
    <w:rsid w:val="00F311C5"/>
    <w:rsid w:val="00F32620"/>
    <w:rsid w:val="00F32717"/>
    <w:rsid w:val="00F33A6E"/>
    <w:rsid w:val="00F34DFF"/>
    <w:rsid w:val="00F34E89"/>
    <w:rsid w:val="00F35D54"/>
    <w:rsid w:val="00F378AE"/>
    <w:rsid w:val="00F37AF1"/>
    <w:rsid w:val="00F37C0A"/>
    <w:rsid w:val="00F40081"/>
    <w:rsid w:val="00F40406"/>
    <w:rsid w:val="00F42A99"/>
    <w:rsid w:val="00F4318D"/>
    <w:rsid w:val="00F446B1"/>
    <w:rsid w:val="00F451AD"/>
    <w:rsid w:val="00F45A2D"/>
    <w:rsid w:val="00F4601F"/>
    <w:rsid w:val="00F46734"/>
    <w:rsid w:val="00F50A1C"/>
    <w:rsid w:val="00F51C0D"/>
    <w:rsid w:val="00F524B5"/>
    <w:rsid w:val="00F52654"/>
    <w:rsid w:val="00F52B5E"/>
    <w:rsid w:val="00F538B3"/>
    <w:rsid w:val="00F538C5"/>
    <w:rsid w:val="00F53A8A"/>
    <w:rsid w:val="00F53D14"/>
    <w:rsid w:val="00F54AF3"/>
    <w:rsid w:val="00F55E48"/>
    <w:rsid w:val="00F563DE"/>
    <w:rsid w:val="00F56D0A"/>
    <w:rsid w:val="00F61564"/>
    <w:rsid w:val="00F61A41"/>
    <w:rsid w:val="00F620E9"/>
    <w:rsid w:val="00F6225F"/>
    <w:rsid w:val="00F624E3"/>
    <w:rsid w:val="00F63C36"/>
    <w:rsid w:val="00F63D6F"/>
    <w:rsid w:val="00F6497B"/>
    <w:rsid w:val="00F67023"/>
    <w:rsid w:val="00F703F5"/>
    <w:rsid w:val="00F70490"/>
    <w:rsid w:val="00F70698"/>
    <w:rsid w:val="00F71289"/>
    <w:rsid w:val="00F71584"/>
    <w:rsid w:val="00F73A7A"/>
    <w:rsid w:val="00F750A3"/>
    <w:rsid w:val="00F750AC"/>
    <w:rsid w:val="00F75196"/>
    <w:rsid w:val="00F752C5"/>
    <w:rsid w:val="00F758FD"/>
    <w:rsid w:val="00F774BF"/>
    <w:rsid w:val="00F77F12"/>
    <w:rsid w:val="00F81280"/>
    <w:rsid w:val="00F81F9E"/>
    <w:rsid w:val="00F8351B"/>
    <w:rsid w:val="00F836FE"/>
    <w:rsid w:val="00F83B06"/>
    <w:rsid w:val="00F83BC2"/>
    <w:rsid w:val="00F84861"/>
    <w:rsid w:val="00F84FF6"/>
    <w:rsid w:val="00F853AF"/>
    <w:rsid w:val="00F8696C"/>
    <w:rsid w:val="00F86BF3"/>
    <w:rsid w:val="00F8783B"/>
    <w:rsid w:val="00F911AC"/>
    <w:rsid w:val="00F9155C"/>
    <w:rsid w:val="00F91DBA"/>
    <w:rsid w:val="00F9288F"/>
    <w:rsid w:val="00F9309C"/>
    <w:rsid w:val="00F93DD7"/>
    <w:rsid w:val="00F941DB"/>
    <w:rsid w:val="00F9443E"/>
    <w:rsid w:val="00F94C49"/>
    <w:rsid w:val="00F94C6B"/>
    <w:rsid w:val="00F95C06"/>
    <w:rsid w:val="00F95D9A"/>
    <w:rsid w:val="00F966D5"/>
    <w:rsid w:val="00F97A82"/>
    <w:rsid w:val="00F97CA4"/>
    <w:rsid w:val="00FA0461"/>
    <w:rsid w:val="00FA0AA2"/>
    <w:rsid w:val="00FA0AEF"/>
    <w:rsid w:val="00FA1218"/>
    <w:rsid w:val="00FA298C"/>
    <w:rsid w:val="00FA2DEA"/>
    <w:rsid w:val="00FA3E58"/>
    <w:rsid w:val="00FA477A"/>
    <w:rsid w:val="00FA4DCF"/>
    <w:rsid w:val="00FA5B2A"/>
    <w:rsid w:val="00FA6DD1"/>
    <w:rsid w:val="00FA7527"/>
    <w:rsid w:val="00FA7A09"/>
    <w:rsid w:val="00FA7BFE"/>
    <w:rsid w:val="00FB0900"/>
    <w:rsid w:val="00FB15F8"/>
    <w:rsid w:val="00FB2FB7"/>
    <w:rsid w:val="00FB3235"/>
    <w:rsid w:val="00FB57E1"/>
    <w:rsid w:val="00FB5B11"/>
    <w:rsid w:val="00FB612E"/>
    <w:rsid w:val="00FB69BD"/>
    <w:rsid w:val="00FB771B"/>
    <w:rsid w:val="00FC00DF"/>
    <w:rsid w:val="00FC02E6"/>
    <w:rsid w:val="00FC19B4"/>
    <w:rsid w:val="00FC21EE"/>
    <w:rsid w:val="00FC22A9"/>
    <w:rsid w:val="00FC2BA7"/>
    <w:rsid w:val="00FC32A6"/>
    <w:rsid w:val="00FC33BC"/>
    <w:rsid w:val="00FC3BE0"/>
    <w:rsid w:val="00FC4805"/>
    <w:rsid w:val="00FC6DB1"/>
    <w:rsid w:val="00FC6E26"/>
    <w:rsid w:val="00FC78AB"/>
    <w:rsid w:val="00FC7BEC"/>
    <w:rsid w:val="00FD0215"/>
    <w:rsid w:val="00FD0225"/>
    <w:rsid w:val="00FD145E"/>
    <w:rsid w:val="00FD146A"/>
    <w:rsid w:val="00FD185A"/>
    <w:rsid w:val="00FD1EAB"/>
    <w:rsid w:val="00FD3352"/>
    <w:rsid w:val="00FD3ADF"/>
    <w:rsid w:val="00FD4825"/>
    <w:rsid w:val="00FD4A36"/>
    <w:rsid w:val="00FD5AF2"/>
    <w:rsid w:val="00FD6BF3"/>
    <w:rsid w:val="00FD786C"/>
    <w:rsid w:val="00FD7948"/>
    <w:rsid w:val="00FD7BFB"/>
    <w:rsid w:val="00FE0D40"/>
    <w:rsid w:val="00FE1EE8"/>
    <w:rsid w:val="00FE2555"/>
    <w:rsid w:val="00FE3A68"/>
    <w:rsid w:val="00FE3CE2"/>
    <w:rsid w:val="00FE4058"/>
    <w:rsid w:val="00FE4A9B"/>
    <w:rsid w:val="00FE4AAB"/>
    <w:rsid w:val="00FE57C0"/>
    <w:rsid w:val="00FE5C61"/>
    <w:rsid w:val="00FE73F9"/>
    <w:rsid w:val="00FE7686"/>
    <w:rsid w:val="00FF0617"/>
    <w:rsid w:val="00FF16CC"/>
    <w:rsid w:val="00FF1BF0"/>
    <w:rsid w:val="00FF23FB"/>
    <w:rsid w:val="00FF3803"/>
    <w:rsid w:val="00FF40D9"/>
    <w:rsid w:val="00FF48ED"/>
    <w:rsid w:val="00FF4B53"/>
    <w:rsid w:val="00FF503C"/>
    <w:rsid w:val="00FF60BE"/>
    <w:rsid w:val="00FF74B7"/>
    <w:rsid w:val="040F6D6E"/>
    <w:rsid w:val="06C9D8FA"/>
    <w:rsid w:val="08A5F2D5"/>
    <w:rsid w:val="0C339C1D"/>
    <w:rsid w:val="10233CA1"/>
    <w:rsid w:val="106BC1AD"/>
    <w:rsid w:val="121B28AA"/>
    <w:rsid w:val="122F0000"/>
    <w:rsid w:val="15ABFA27"/>
    <w:rsid w:val="1783B728"/>
    <w:rsid w:val="1AEAA220"/>
    <w:rsid w:val="1B7924BB"/>
    <w:rsid w:val="1BEC4C7F"/>
    <w:rsid w:val="1C0B7E13"/>
    <w:rsid w:val="1DDCC349"/>
    <w:rsid w:val="201E278D"/>
    <w:rsid w:val="22380784"/>
    <w:rsid w:val="229E0A26"/>
    <w:rsid w:val="268959B8"/>
    <w:rsid w:val="2825F855"/>
    <w:rsid w:val="2A925B06"/>
    <w:rsid w:val="2CA3D0E9"/>
    <w:rsid w:val="2FA6971C"/>
    <w:rsid w:val="2FF375F6"/>
    <w:rsid w:val="32A6A96F"/>
    <w:rsid w:val="3464E083"/>
    <w:rsid w:val="36DC1190"/>
    <w:rsid w:val="3D4505EE"/>
    <w:rsid w:val="3E62BBDB"/>
    <w:rsid w:val="44803489"/>
    <w:rsid w:val="47B3B03F"/>
    <w:rsid w:val="48D991DF"/>
    <w:rsid w:val="48F2F9AA"/>
    <w:rsid w:val="4DC52D25"/>
    <w:rsid w:val="54280628"/>
    <w:rsid w:val="555A042B"/>
    <w:rsid w:val="5655276B"/>
    <w:rsid w:val="585DCC2F"/>
    <w:rsid w:val="5DFD970F"/>
    <w:rsid w:val="6D5DEE8C"/>
    <w:rsid w:val="70519680"/>
    <w:rsid w:val="70B8CE4A"/>
    <w:rsid w:val="71AB23D8"/>
    <w:rsid w:val="743B2707"/>
    <w:rsid w:val="7FEDF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0F9FE0"/>
  <w15:docId w15:val="{B5F2DA6B-3B26-430C-A78E-DA712202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6F9A"/>
    <w:pPr>
      <w:spacing w:line="276" w:lineRule="auto"/>
    </w:pPr>
    <w:rPr>
      <w:rFonts w:eastAsia="Times New Roman"/>
      <w:sz w:val="24"/>
      <w:szCs w:val="24"/>
      <w:lang w:val="en-US" w:eastAsia="en-US"/>
    </w:rPr>
  </w:style>
  <w:style w:type="paragraph" w:styleId="Heading1">
    <w:name w:val="heading 1"/>
    <w:next w:val="Paragraph"/>
    <w:link w:val="Heading1Char"/>
    <w:qFormat/>
    <w:rsid w:val="00AD29D4"/>
    <w:pPr>
      <w:keepNext/>
      <w:keepLines/>
      <w:numPr>
        <w:numId w:val="20"/>
      </w:numPr>
      <w:spacing w:before="60" w:after="240"/>
      <w:outlineLvl w:val="0"/>
    </w:pPr>
    <w:rPr>
      <w:rFonts w:eastAsia="MS Gothic" w:cs="Arial"/>
      <w:b/>
      <w:bCs/>
      <w:caps/>
      <w:kern w:val="32"/>
      <w:sz w:val="24"/>
      <w:szCs w:val="28"/>
      <w:lang w:val="en-US" w:eastAsia="en-US"/>
    </w:rPr>
  </w:style>
  <w:style w:type="paragraph" w:styleId="Heading2">
    <w:name w:val="heading 2"/>
    <w:next w:val="Paragraph"/>
    <w:link w:val="Heading2Char"/>
    <w:qFormat/>
    <w:rsid w:val="00AD29D4"/>
    <w:pPr>
      <w:keepNext/>
      <w:keepLines/>
      <w:numPr>
        <w:ilvl w:val="1"/>
        <w:numId w:val="20"/>
      </w:numPr>
      <w:spacing w:before="60" w:after="240"/>
      <w:outlineLvl w:val="1"/>
    </w:pPr>
    <w:rPr>
      <w:rFonts w:eastAsia="MS Gothic" w:cs="Arial"/>
      <w:b/>
      <w:bCs/>
      <w:iCs/>
      <w:sz w:val="24"/>
      <w:szCs w:val="26"/>
      <w:lang w:val="en-US" w:eastAsia="en-US"/>
    </w:rPr>
  </w:style>
  <w:style w:type="paragraph" w:styleId="Heading3">
    <w:name w:val="heading 3"/>
    <w:next w:val="Paragraph"/>
    <w:qFormat/>
    <w:rsid w:val="00AD29D4"/>
    <w:pPr>
      <w:keepNext/>
      <w:keepLines/>
      <w:numPr>
        <w:ilvl w:val="2"/>
        <w:numId w:val="20"/>
      </w:numPr>
      <w:spacing w:before="60" w:after="240"/>
      <w:outlineLvl w:val="2"/>
    </w:pPr>
    <w:rPr>
      <w:rFonts w:eastAsia="MS Gothic" w:cs="Arial"/>
      <w:b/>
      <w:bCs/>
      <w:sz w:val="24"/>
      <w:szCs w:val="24"/>
      <w:lang w:val="en-US" w:eastAsia="en-US"/>
    </w:rPr>
  </w:style>
  <w:style w:type="paragraph" w:styleId="Heading4">
    <w:name w:val="heading 4"/>
    <w:next w:val="Paragraph"/>
    <w:link w:val="Heading4Char"/>
    <w:qFormat/>
    <w:rsid w:val="00AD29D4"/>
    <w:pPr>
      <w:keepNext/>
      <w:keepLines/>
      <w:numPr>
        <w:ilvl w:val="3"/>
        <w:numId w:val="20"/>
      </w:numPr>
      <w:spacing w:before="60" w:after="240"/>
      <w:outlineLvl w:val="3"/>
    </w:pPr>
    <w:rPr>
      <w:rFonts w:eastAsia="MS Gothic"/>
      <w:b/>
      <w:bCs/>
      <w:sz w:val="24"/>
      <w:szCs w:val="22"/>
      <w:lang w:val="en-US" w:eastAsia="en-US"/>
    </w:rPr>
  </w:style>
  <w:style w:type="paragraph" w:styleId="Heading5">
    <w:name w:val="heading 5"/>
    <w:aliases w:val="H5,DO NOT USE"/>
    <w:next w:val="Paragraph"/>
    <w:link w:val="Heading5Char"/>
    <w:qFormat/>
    <w:rsid w:val="00AD29D4"/>
    <w:pPr>
      <w:keepNext/>
      <w:keepLines/>
      <w:numPr>
        <w:ilvl w:val="4"/>
        <w:numId w:val="20"/>
      </w:numPr>
      <w:spacing w:before="60" w:after="240"/>
      <w:outlineLvl w:val="4"/>
    </w:pPr>
    <w:rPr>
      <w:rFonts w:eastAsia="MS Gothic" w:cs="Arial"/>
      <w:b/>
      <w:bCs/>
      <w:iCs/>
      <w:sz w:val="24"/>
      <w:szCs w:val="22"/>
      <w:lang w:val="en-US" w:eastAsia="en-US"/>
    </w:rPr>
  </w:style>
  <w:style w:type="paragraph" w:styleId="Heading6">
    <w:name w:val="heading 6"/>
    <w:aliases w:val="DO NOT USE4"/>
    <w:next w:val="Paragraph"/>
    <w:link w:val="Heading6Char"/>
    <w:qFormat/>
    <w:rsid w:val="00AD29D4"/>
    <w:pPr>
      <w:keepNext/>
      <w:keepLines/>
      <w:numPr>
        <w:ilvl w:val="5"/>
        <w:numId w:val="20"/>
      </w:numPr>
      <w:spacing w:before="60" w:after="240"/>
      <w:outlineLvl w:val="5"/>
    </w:pPr>
    <w:rPr>
      <w:rFonts w:eastAsia="MS Gothic" w:cs="Arial"/>
      <w:b/>
      <w:bCs/>
      <w:sz w:val="24"/>
      <w:szCs w:val="22"/>
      <w:lang w:val="en-US" w:eastAsia="en-US"/>
    </w:rPr>
  </w:style>
  <w:style w:type="paragraph" w:styleId="Heading7">
    <w:name w:val="heading 7"/>
    <w:aliases w:val="DO NOT USE3"/>
    <w:next w:val="Paragraph"/>
    <w:link w:val="Heading7Char"/>
    <w:qFormat/>
    <w:rsid w:val="00AD29D4"/>
    <w:pPr>
      <w:keepNext/>
      <w:keepLines/>
      <w:numPr>
        <w:ilvl w:val="6"/>
        <w:numId w:val="20"/>
      </w:numPr>
      <w:spacing w:before="60" w:after="240"/>
      <w:outlineLvl w:val="6"/>
    </w:pPr>
    <w:rPr>
      <w:rFonts w:eastAsia="MS Gothic" w:cs="Arial"/>
      <w:b/>
      <w:sz w:val="24"/>
      <w:szCs w:val="24"/>
      <w:lang w:val="en-US" w:eastAsia="en-US"/>
    </w:rPr>
  </w:style>
  <w:style w:type="paragraph" w:styleId="Heading8">
    <w:name w:val="heading 8"/>
    <w:aliases w:val="DO NOT USE2"/>
    <w:next w:val="Paragraph"/>
    <w:link w:val="Heading8Char"/>
    <w:qFormat/>
    <w:rsid w:val="00AD29D4"/>
    <w:pPr>
      <w:keepNext/>
      <w:keepLines/>
      <w:numPr>
        <w:ilvl w:val="7"/>
        <w:numId w:val="20"/>
      </w:numPr>
      <w:spacing w:before="60" w:after="240"/>
      <w:outlineLvl w:val="7"/>
    </w:pPr>
    <w:rPr>
      <w:rFonts w:eastAsia="MS Gothic" w:cs="Arial"/>
      <w:b/>
      <w:iCs/>
      <w:sz w:val="24"/>
      <w:szCs w:val="24"/>
      <w:lang w:val="en-US" w:eastAsia="en-US"/>
    </w:rPr>
  </w:style>
  <w:style w:type="paragraph" w:styleId="Heading9">
    <w:name w:val="heading 9"/>
    <w:aliases w:val="DO NOT USE1"/>
    <w:next w:val="Paragraph"/>
    <w:link w:val="Heading9Char"/>
    <w:qFormat/>
    <w:rsid w:val="00AD29D4"/>
    <w:pPr>
      <w:keepNext/>
      <w:keepLines/>
      <w:numPr>
        <w:ilvl w:val="8"/>
        <w:numId w:val="20"/>
      </w:numPr>
      <w:spacing w:before="60" w:after="240"/>
      <w:outlineLvl w:val="8"/>
    </w:pPr>
    <w:rPr>
      <w:rFonts w:eastAsia="MS Gothic" w:cs="Arial"/>
      <w:b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D29D4"/>
    <w:pPr>
      <w:spacing w:after="120"/>
    </w:pPr>
  </w:style>
  <w:style w:type="paragraph" w:styleId="BalloonText">
    <w:name w:val="Balloon Text"/>
    <w:basedOn w:val="Normal"/>
    <w:link w:val="BalloonTextChar"/>
    <w:semiHidden/>
    <w:rsid w:val="00AD29D4"/>
    <w:rPr>
      <w:rFonts w:ascii="Arial Narrow" w:hAnsi="Arial Narrow" w:cs="Tahoma"/>
      <w:sz w:val="18"/>
      <w:szCs w:val="16"/>
    </w:rPr>
  </w:style>
  <w:style w:type="paragraph" w:styleId="Header">
    <w:name w:val="header"/>
    <w:link w:val="HeaderChar"/>
    <w:rsid w:val="00AD29D4"/>
    <w:pPr>
      <w:tabs>
        <w:tab w:val="center" w:pos="4507"/>
        <w:tab w:val="right" w:pos="9000"/>
      </w:tabs>
      <w:spacing w:before="60"/>
    </w:pPr>
    <w:rPr>
      <w:rFonts w:eastAsia="MS Gothic"/>
      <w:caps/>
      <w:sz w:val="16"/>
      <w:lang w:val="en-US" w:eastAsia="en-US"/>
    </w:rPr>
  </w:style>
  <w:style w:type="paragraph" w:styleId="Footer">
    <w:name w:val="footer"/>
    <w:basedOn w:val="Header"/>
    <w:link w:val="FooterChar"/>
    <w:uiPriority w:val="99"/>
    <w:rsid w:val="00AD29D4"/>
    <w:rPr>
      <w:caps w:val="0"/>
    </w:rPr>
  </w:style>
  <w:style w:type="character" w:styleId="PageNumber">
    <w:name w:val="page number"/>
    <w:rsid w:val="00AD29D4"/>
  </w:style>
  <w:style w:type="character" w:styleId="Hyperlink">
    <w:name w:val="Hyperlink"/>
    <w:uiPriority w:val="99"/>
    <w:rsid w:val="00AD29D4"/>
    <w:rPr>
      <w:rFonts w:ascii="Times New Roman" w:hAnsi="Times New Roman"/>
      <w:color w:val="0000FF"/>
      <w:sz w:val="24"/>
      <w:u w:val="none"/>
    </w:rPr>
  </w:style>
  <w:style w:type="character" w:customStyle="1" w:styleId="HeaderChar">
    <w:name w:val="Header Char"/>
    <w:basedOn w:val="DefaultParagraphFont"/>
    <w:link w:val="Header"/>
    <w:rsid w:val="00771024"/>
    <w:rPr>
      <w:rFonts w:eastAsia="MS Gothic"/>
      <w:caps/>
      <w:sz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54027A"/>
    <w:rPr>
      <w:rFonts w:eastAsia="MS Gothic" w:cs="Arial"/>
      <w:b/>
      <w:bCs/>
      <w:caps/>
      <w:kern w:val="32"/>
      <w:sz w:val="24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5039A"/>
    <w:rPr>
      <w:rFonts w:eastAsia="MS Gothic" w:cs="Arial"/>
      <w:b/>
      <w:bCs/>
      <w:iCs/>
      <w:sz w:val="24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4E4208"/>
    <w:rPr>
      <w:rFonts w:eastAsia="MS Gothic"/>
      <w:b/>
      <w:bCs/>
      <w:sz w:val="24"/>
      <w:szCs w:val="22"/>
      <w:lang w:val="en-US" w:eastAsia="en-US"/>
    </w:rPr>
  </w:style>
  <w:style w:type="character" w:customStyle="1" w:styleId="Heading5Char">
    <w:name w:val="Heading 5 Char"/>
    <w:aliases w:val="H5 Char,DO NOT USE Char"/>
    <w:basedOn w:val="DefaultParagraphFont"/>
    <w:link w:val="Heading5"/>
    <w:rsid w:val="004E4208"/>
    <w:rPr>
      <w:rFonts w:eastAsia="MS Gothic" w:cs="Arial"/>
      <w:b/>
      <w:bCs/>
      <w:iCs/>
      <w:sz w:val="24"/>
      <w:szCs w:val="22"/>
      <w:lang w:val="en-US" w:eastAsia="en-US"/>
    </w:rPr>
  </w:style>
  <w:style w:type="character" w:customStyle="1" w:styleId="Heading6Char">
    <w:name w:val="Heading 6 Char"/>
    <w:aliases w:val="DO NOT USE4 Char"/>
    <w:basedOn w:val="DefaultParagraphFont"/>
    <w:link w:val="Heading6"/>
    <w:rsid w:val="004E4208"/>
    <w:rPr>
      <w:rFonts w:eastAsia="MS Gothic" w:cs="Arial"/>
      <w:b/>
      <w:bCs/>
      <w:sz w:val="24"/>
      <w:szCs w:val="22"/>
      <w:lang w:val="en-US" w:eastAsia="en-US"/>
    </w:rPr>
  </w:style>
  <w:style w:type="character" w:customStyle="1" w:styleId="Heading7Char">
    <w:name w:val="Heading 7 Char"/>
    <w:aliases w:val="DO NOT USE3 Char"/>
    <w:basedOn w:val="DefaultParagraphFont"/>
    <w:link w:val="Heading7"/>
    <w:rsid w:val="004E4208"/>
    <w:rPr>
      <w:rFonts w:eastAsia="MS Gothic" w:cs="Arial"/>
      <w:b/>
      <w:sz w:val="24"/>
      <w:szCs w:val="24"/>
      <w:lang w:val="en-US" w:eastAsia="en-US"/>
    </w:rPr>
  </w:style>
  <w:style w:type="character" w:customStyle="1" w:styleId="Heading8Char">
    <w:name w:val="Heading 8 Char"/>
    <w:aliases w:val="DO NOT USE2 Char"/>
    <w:basedOn w:val="DefaultParagraphFont"/>
    <w:link w:val="Heading8"/>
    <w:rsid w:val="004E4208"/>
    <w:rPr>
      <w:rFonts w:eastAsia="MS Gothic" w:cs="Arial"/>
      <w:b/>
      <w:iCs/>
      <w:sz w:val="24"/>
      <w:szCs w:val="24"/>
      <w:lang w:val="en-US" w:eastAsia="en-US"/>
    </w:rPr>
  </w:style>
  <w:style w:type="character" w:customStyle="1" w:styleId="Heading9Char">
    <w:name w:val="Heading 9 Char"/>
    <w:aliases w:val="DO NOT USE1 Char"/>
    <w:basedOn w:val="DefaultParagraphFont"/>
    <w:link w:val="Heading9"/>
    <w:rsid w:val="004E4208"/>
    <w:rPr>
      <w:rFonts w:eastAsia="MS Gothic" w:cs="Arial"/>
      <w:b/>
      <w:sz w:val="24"/>
      <w:szCs w:val="24"/>
      <w:lang w:val="en-US" w:eastAsia="en-US"/>
    </w:rPr>
  </w:style>
  <w:style w:type="numbering" w:customStyle="1" w:styleId="KeineListe1">
    <w:name w:val="Keine Liste1"/>
    <w:next w:val="NoList"/>
    <w:semiHidden/>
    <w:rsid w:val="004E4208"/>
  </w:style>
  <w:style w:type="paragraph" w:styleId="FootnoteText">
    <w:name w:val="footnote text"/>
    <w:link w:val="FootnoteTextChar"/>
    <w:rsid w:val="00AD29D4"/>
    <w:pPr>
      <w:spacing w:before="60"/>
      <w:ind w:left="360" w:hanging="360"/>
    </w:pPr>
    <w:rPr>
      <w:rFonts w:ascii="Arial" w:hAnsi="Arial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rsid w:val="004E4208"/>
    <w:rPr>
      <w:rFonts w:ascii="Arial" w:hAnsi="Arial"/>
      <w:lang w:val="en-US" w:eastAsia="en-US"/>
    </w:rPr>
  </w:style>
  <w:style w:type="paragraph" w:styleId="TOC1">
    <w:name w:val="toc 1"/>
    <w:next w:val="Paragraph"/>
    <w:uiPriority w:val="39"/>
    <w:rsid w:val="00A160D7"/>
    <w:pPr>
      <w:tabs>
        <w:tab w:val="left" w:pos="480"/>
        <w:tab w:val="right" w:leader="dot" w:pos="9000"/>
      </w:tabs>
      <w:spacing w:before="60"/>
      <w:ind w:left="480" w:right="360" w:hanging="480"/>
    </w:pPr>
    <w:rPr>
      <w:rFonts w:eastAsia="MS Gothic"/>
      <w:b/>
      <w:caps/>
      <w:sz w:val="22"/>
      <w:lang w:val="en-US" w:eastAsia="en-US"/>
    </w:rPr>
  </w:style>
  <w:style w:type="paragraph" w:styleId="Caption">
    <w:name w:val="caption"/>
    <w:basedOn w:val="Normal"/>
    <w:next w:val="Normal"/>
    <w:qFormat/>
    <w:rsid w:val="00BD6BD8"/>
    <w:pPr>
      <w:keepNext/>
      <w:spacing w:before="120" w:after="120"/>
    </w:pPr>
    <w:rPr>
      <w:b/>
      <w:sz w:val="22"/>
      <w:szCs w:val="18"/>
    </w:rPr>
  </w:style>
  <w:style w:type="paragraph" w:styleId="TableofFigures">
    <w:name w:val="table of figures"/>
    <w:basedOn w:val="Normal"/>
    <w:next w:val="Normal"/>
    <w:uiPriority w:val="99"/>
    <w:rsid w:val="00E32323"/>
    <w:pPr>
      <w:tabs>
        <w:tab w:val="left" w:pos="720"/>
        <w:tab w:val="right" w:leader="dot" w:pos="9000"/>
        <w:tab w:val="right" w:pos="9360"/>
      </w:tabs>
      <w:spacing w:before="60"/>
      <w:ind w:left="1152" w:right="360" w:hanging="792"/>
      <w:mirrorIndents/>
    </w:pPr>
    <w:rPr>
      <w:rFonts w:eastAsia="MS Gothic"/>
      <w:sz w:val="22"/>
    </w:rPr>
  </w:style>
  <w:style w:type="character" w:styleId="FootnoteReference">
    <w:name w:val="footnote reference"/>
    <w:rsid w:val="00AD29D4"/>
    <w:rPr>
      <w:vertAlign w:val="superscript"/>
    </w:rPr>
  </w:style>
  <w:style w:type="character" w:styleId="EndnoteReference">
    <w:name w:val="endnote reference"/>
    <w:rsid w:val="00AD29D4"/>
    <w:rPr>
      <w:vertAlign w:val="superscript"/>
    </w:rPr>
  </w:style>
  <w:style w:type="paragraph" w:styleId="TOC2">
    <w:name w:val="toc 2"/>
    <w:basedOn w:val="TOC1"/>
    <w:next w:val="Paragraph"/>
    <w:uiPriority w:val="39"/>
    <w:rsid w:val="00A160D7"/>
    <w:pPr>
      <w:tabs>
        <w:tab w:val="clear" w:pos="480"/>
        <w:tab w:val="left" w:pos="1080"/>
      </w:tabs>
      <w:ind w:left="1080" w:hanging="720"/>
    </w:pPr>
    <w:rPr>
      <w:caps w:val="0"/>
      <w:sz w:val="20"/>
      <w:szCs w:val="24"/>
    </w:rPr>
  </w:style>
  <w:style w:type="paragraph" w:styleId="TOC3">
    <w:name w:val="toc 3"/>
    <w:basedOn w:val="TOC1"/>
    <w:next w:val="Paragraph"/>
    <w:uiPriority w:val="39"/>
    <w:rsid w:val="00AD29D4"/>
    <w:pPr>
      <w:tabs>
        <w:tab w:val="clear" w:pos="480"/>
        <w:tab w:val="left" w:pos="1680"/>
      </w:tabs>
      <w:ind w:left="1680" w:hanging="960"/>
    </w:pPr>
    <w:rPr>
      <w:b w:val="0"/>
      <w:caps w:val="0"/>
      <w:szCs w:val="24"/>
    </w:rPr>
  </w:style>
  <w:style w:type="paragraph" w:styleId="TOC4">
    <w:name w:val="toc 4"/>
    <w:basedOn w:val="Normal"/>
    <w:next w:val="Normal"/>
    <w:uiPriority w:val="39"/>
    <w:rsid w:val="00AD29D4"/>
    <w:pPr>
      <w:tabs>
        <w:tab w:val="left" w:pos="2280"/>
        <w:tab w:val="right" w:leader="dot" w:pos="9000"/>
      </w:tabs>
      <w:spacing w:before="60"/>
      <w:ind w:left="2280" w:right="360" w:hanging="1200"/>
    </w:pPr>
    <w:rPr>
      <w:rFonts w:eastAsia="MS Gothic"/>
    </w:rPr>
  </w:style>
  <w:style w:type="paragraph" w:styleId="TOC5">
    <w:name w:val="toc 5"/>
    <w:basedOn w:val="Normal"/>
    <w:next w:val="Normal"/>
    <w:uiPriority w:val="39"/>
    <w:rsid w:val="00AD29D4"/>
    <w:pPr>
      <w:tabs>
        <w:tab w:val="left" w:pos="2880"/>
        <w:tab w:val="right" w:leader="dot" w:pos="9000"/>
      </w:tabs>
      <w:spacing w:before="60"/>
      <w:ind w:left="2880" w:right="360" w:hanging="1440"/>
    </w:pPr>
    <w:rPr>
      <w:rFonts w:eastAsia="MS Gothic"/>
    </w:rPr>
  </w:style>
  <w:style w:type="paragraph" w:styleId="TOC6">
    <w:name w:val="toc 6"/>
    <w:basedOn w:val="Normal"/>
    <w:next w:val="Normal"/>
    <w:uiPriority w:val="39"/>
    <w:rsid w:val="00AD29D4"/>
    <w:pPr>
      <w:tabs>
        <w:tab w:val="left" w:pos="3480"/>
        <w:tab w:val="right" w:leader="dot" w:pos="9000"/>
      </w:tabs>
      <w:spacing w:before="60"/>
      <w:ind w:left="3480" w:right="360" w:hanging="1680"/>
    </w:pPr>
    <w:rPr>
      <w:rFonts w:eastAsia="MS Gothic"/>
    </w:rPr>
  </w:style>
  <w:style w:type="paragraph" w:styleId="TOC7">
    <w:name w:val="toc 7"/>
    <w:basedOn w:val="Normal"/>
    <w:next w:val="Normal"/>
    <w:uiPriority w:val="39"/>
    <w:rsid w:val="00AD29D4"/>
    <w:pPr>
      <w:tabs>
        <w:tab w:val="left" w:pos="4080"/>
        <w:tab w:val="right" w:leader="dot" w:pos="9000"/>
      </w:tabs>
      <w:spacing w:before="60"/>
      <w:ind w:left="4080" w:right="360" w:hanging="1920"/>
    </w:pPr>
    <w:rPr>
      <w:rFonts w:ascii="Arial" w:eastAsia="MS Gothic"/>
    </w:rPr>
  </w:style>
  <w:style w:type="paragraph" w:styleId="TOC8">
    <w:name w:val="toc 8"/>
    <w:basedOn w:val="Normal"/>
    <w:next w:val="Normal"/>
    <w:uiPriority w:val="39"/>
    <w:rsid w:val="00AD29D4"/>
    <w:pPr>
      <w:tabs>
        <w:tab w:val="left" w:pos="4680"/>
        <w:tab w:val="right" w:leader="dot" w:pos="9000"/>
      </w:tabs>
      <w:spacing w:before="60"/>
      <w:ind w:left="4680" w:right="360" w:hanging="2160"/>
    </w:pPr>
    <w:rPr>
      <w:rFonts w:ascii="Arial" w:eastAsia="MS Gothic"/>
    </w:rPr>
  </w:style>
  <w:style w:type="paragraph" w:styleId="TOC9">
    <w:name w:val="toc 9"/>
    <w:basedOn w:val="Normal"/>
    <w:next w:val="Normal"/>
    <w:uiPriority w:val="39"/>
    <w:rsid w:val="00AD29D4"/>
    <w:pPr>
      <w:tabs>
        <w:tab w:val="left" w:pos="5280"/>
        <w:tab w:val="right" w:leader="dot" w:pos="9000"/>
      </w:tabs>
      <w:spacing w:before="60"/>
      <w:ind w:left="5280" w:right="360" w:hanging="2400"/>
    </w:pPr>
    <w:rPr>
      <w:rFonts w:ascii="Arial" w:eastAsia="MS Gothic"/>
    </w:rPr>
  </w:style>
  <w:style w:type="paragraph" w:customStyle="1" w:styleId="Vrantwortl">
    <w:name w:val="Vrantwortl."/>
    <w:basedOn w:val="Normal"/>
    <w:rsid w:val="004E4208"/>
    <w:pPr>
      <w:tabs>
        <w:tab w:val="left" w:pos="-720"/>
        <w:tab w:val="left" w:pos="4320"/>
      </w:tabs>
      <w:ind w:right="-20"/>
      <w:jc w:val="both"/>
    </w:pPr>
    <w:rPr>
      <w:color w:val="000000"/>
      <w:szCs w:val="20"/>
      <w:lang w:eastAsia="de-DE"/>
    </w:rPr>
  </w:style>
  <w:style w:type="paragraph" w:customStyle="1" w:styleId="Aufzhlung-">
    <w:name w:val="Aufzählung&quot;-&quot;"/>
    <w:basedOn w:val="Normal"/>
    <w:rsid w:val="004E4208"/>
    <w:pPr>
      <w:tabs>
        <w:tab w:val="left" w:pos="-720"/>
      </w:tabs>
      <w:ind w:left="709" w:right="-20" w:hanging="473"/>
      <w:jc w:val="both"/>
    </w:pPr>
    <w:rPr>
      <w:color w:val="000000"/>
      <w:szCs w:val="20"/>
      <w:lang w:eastAsia="de-DE"/>
    </w:rPr>
  </w:style>
  <w:style w:type="paragraph" w:customStyle="1" w:styleId="StudyDrug">
    <w:name w:val="StudyDrug"/>
    <w:basedOn w:val="Normal"/>
    <w:rsid w:val="004E4208"/>
    <w:pPr>
      <w:tabs>
        <w:tab w:val="left" w:pos="-720"/>
        <w:tab w:val="left" w:pos="3544"/>
      </w:tabs>
      <w:ind w:right="-20"/>
      <w:jc w:val="both"/>
    </w:pPr>
    <w:rPr>
      <w:color w:val="000000"/>
      <w:szCs w:val="20"/>
      <w:lang w:eastAsia="de-DE"/>
    </w:rPr>
  </w:style>
  <w:style w:type="paragraph" w:customStyle="1" w:styleId="Kleineberschrift">
    <w:name w:val="Kleine Überschrift"/>
    <w:basedOn w:val="Normal"/>
    <w:rsid w:val="004E4208"/>
    <w:pPr>
      <w:tabs>
        <w:tab w:val="left" w:pos="-720"/>
      </w:tabs>
      <w:ind w:left="1040" w:right="-20" w:hanging="1040"/>
      <w:jc w:val="both"/>
    </w:pPr>
    <w:rPr>
      <w:b/>
      <w:color w:val="000000"/>
      <w:szCs w:val="20"/>
      <w:lang w:eastAsia="de-DE"/>
    </w:rPr>
  </w:style>
  <w:style w:type="paragraph" w:customStyle="1" w:styleId="NormalItalic">
    <w:name w:val="Normal Italic"/>
    <w:basedOn w:val="Normal"/>
    <w:next w:val="Normal"/>
    <w:rsid w:val="004E4208"/>
    <w:pPr>
      <w:spacing w:before="60" w:after="60"/>
      <w:ind w:left="851"/>
      <w:jc w:val="both"/>
    </w:pPr>
    <w:rPr>
      <w:i/>
      <w:szCs w:val="20"/>
      <w:lang w:val="en-AU" w:eastAsia="de-DE"/>
    </w:rPr>
  </w:style>
  <w:style w:type="paragraph" w:customStyle="1" w:styleId="Bullet0">
    <w:name w:val="Bullet"/>
    <w:basedOn w:val="Normal"/>
    <w:rsid w:val="004E4208"/>
    <w:pPr>
      <w:spacing w:before="80" w:after="80"/>
      <w:ind w:left="1135" w:hanging="284"/>
      <w:jc w:val="both"/>
    </w:pPr>
    <w:rPr>
      <w:szCs w:val="20"/>
      <w:lang w:val="en-AU" w:eastAsia="de-DE"/>
    </w:rPr>
  </w:style>
  <w:style w:type="paragraph" w:customStyle="1" w:styleId="Style1">
    <w:name w:val="Style1"/>
    <w:basedOn w:val="Normal"/>
    <w:next w:val="Heading4"/>
    <w:rsid w:val="004E4208"/>
    <w:pPr>
      <w:widowControl w:val="0"/>
    </w:pPr>
    <w:rPr>
      <w:szCs w:val="20"/>
      <w:u w:val="dotted"/>
      <w:lang w:val="en-AU" w:eastAsia="de-DE"/>
    </w:rPr>
  </w:style>
  <w:style w:type="paragraph" w:styleId="Title">
    <w:name w:val="Title"/>
    <w:link w:val="TitleChar"/>
    <w:qFormat/>
    <w:rsid w:val="00AD29D4"/>
    <w:pPr>
      <w:spacing w:before="240" w:after="240"/>
      <w:jc w:val="center"/>
    </w:pPr>
    <w:rPr>
      <w:rFonts w:eastAsia="MS Gothic" w:cs="Arial"/>
      <w:b/>
      <w:bCs/>
      <w:caps/>
      <w:kern w:val="28"/>
      <w:sz w:val="24"/>
      <w:szCs w:val="32"/>
      <w:lang w:val="en-US" w:eastAsia="en-US"/>
    </w:rPr>
  </w:style>
  <w:style w:type="character" w:customStyle="1" w:styleId="TitleChar">
    <w:name w:val="Title Char"/>
    <w:basedOn w:val="DefaultParagraphFont"/>
    <w:link w:val="Title"/>
    <w:rsid w:val="004E4208"/>
    <w:rPr>
      <w:rFonts w:eastAsia="MS Gothic" w:cs="Arial"/>
      <w:b/>
      <w:bCs/>
      <w:caps/>
      <w:kern w:val="28"/>
      <w:sz w:val="24"/>
      <w:szCs w:val="32"/>
      <w:lang w:val="en-US" w:eastAsia="en-US"/>
    </w:rPr>
  </w:style>
  <w:style w:type="paragraph" w:customStyle="1" w:styleId="Textkrper-Einzug21">
    <w:name w:val="Textkörper-Einzug 21"/>
    <w:basedOn w:val="Normal"/>
    <w:rsid w:val="004E4208"/>
    <w:pPr>
      <w:spacing w:before="60" w:after="60"/>
      <w:ind w:left="851"/>
      <w:jc w:val="center"/>
    </w:pPr>
    <w:rPr>
      <w:sz w:val="28"/>
      <w:szCs w:val="20"/>
      <w:lang w:val="en-AU" w:eastAsia="de-DE"/>
    </w:rPr>
  </w:style>
  <w:style w:type="paragraph" w:customStyle="1" w:styleId="Textkrper21">
    <w:name w:val="Textkörper 21"/>
    <w:basedOn w:val="Normal"/>
    <w:rsid w:val="004E4208"/>
    <w:pPr>
      <w:spacing w:before="60" w:after="60"/>
      <w:ind w:left="567"/>
      <w:jc w:val="both"/>
    </w:pPr>
    <w:rPr>
      <w:szCs w:val="20"/>
      <w:lang w:eastAsia="de-DE"/>
    </w:rPr>
  </w:style>
  <w:style w:type="paragraph" w:customStyle="1" w:styleId="Textkrper-Einzug31">
    <w:name w:val="Textkörper-Einzug 31"/>
    <w:basedOn w:val="Normal"/>
    <w:rsid w:val="004E4208"/>
    <w:pPr>
      <w:ind w:left="851"/>
    </w:pPr>
    <w:rPr>
      <w:szCs w:val="20"/>
      <w:lang w:val="en-AU" w:eastAsia="de-DE"/>
    </w:rPr>
  </w:style>
  <w:style w:type="paragraph" w:customStyle="1" w:styleId="BriefKopfzeile">
    <w:name w:val="Brief Kopfzeile"/>
    <w:basedOn w:val="Normal"/>
    <w:rsid w:val="004E4208"/>
    <w:pPr>
      <w:spacing w:line="280" w:lineRule="exact"/>
      <w:jc w:val="center"/>
    </w:pPr>
    <w:rPr>
      <w:szCs w:val="20"/>
      <w:lang w:eastAsia="de-DE"/>
    </w:rPr>
  </w:style>
  <w:style w:type="paragraph" w:customStyle="1" w:styleId="Gruss">
    <w:name w:val="Gruss"/>
    <w:basedOn w:val="Normal"/>
    <w:rsid w:val="004E4208"/>
    <w:pPr>
      <w:spacing w:before="400" w:after="300"/>
    </w:pPr>
    <w:rPr>
      <w:szCs w:val="20"/>
      <w:lang w:eastAsia="de-DE"/>
    </w:rPr>
  </w:style>
  <w:style w:type="paragraph" w:customStyle="1" w:styleId="Paragraph">
    <w:name w:val="Paragraph"/>
    <w:link w:val="ParagraphChar"/>
    <w:rsid w:val="00AD29D4"/>
    <w:pPr>
      <w:spacing w:before="60" w:after="240"/>
    </w:pPr>
    <w:rPr>
      <w:rFonts w:eastAsia="MS Gothic"/>
      <w:sz w:val="24"/>
      <w:szCs w:val="24"/>
      <w:lang w:val="en-US" w:eastAsia="en-US"/>
    </w:rPr>
  </w:style>
  <w:style w:type="paragraph" w:customStyle="1" w:styleId="Titlepage">
    <w:name w:val="Titlepage"/>
    <w:basedOn w:val="Normal"/>
    <w:rsid w:val="004E4208"/>
    <w:pPr>
      <w:widowControl w:val="0"/>
    </w:pPr>
    <w:rPr>
      <w:szCs w:val="20"/>
      <w:lang w:eastAsia="de-DE"/>
    </w:rPr>
  </w:style>
  <w:style w:type="paragraph" w:customStyle="1" w:styleId="line">
    <w:name w:val="line"/>
    <w:basedOn w:val="Normal"/>
    <w:rsid w:val="004E4208"/>
    <w:pPr>
      <w:widowControl w:val="0"/>
      <w:tabs>
        <w:tab w:val="left" w:pos="1985"/>
      </w:tabs>
    </w:pPr>
    <w:rPr>
      <w:szCs w:val="20"/>
      <w:lang w:eastAsia="de-DE"/>
    </w:rPr>
  </w:style>
  <w:style w:type="paragraph" w:styleId="PlainText">
    <w:name w:val="Plain Text"/>
    <w:basedOn w:val="Normal"/>
    <w:link w:val="PlainTextChar"/>
    <w:rsid w:val="00AD29D4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sid w:val="00AD29D4"/>
    <w:rPr>
      <w:rFonts w:ascii="Courier New" w:eastAsia="Times New Roman" w:hAnsi="Courier New" w:cs="Courier New"/>
      <w:lang w:val="en-US" w:eastAsia="en-US"/>
    </w:rPr>
  </w:style>
  <w:style w:type="character" w:styleId="CommentReference">
    <w:name w:val="annotation reference"/>
    <w:uiPriority w:val="99"/>
    <w:rsid w:val="00AD29D4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29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E4208"/>
    <w:rPr>
      <w:rFonts w:eastAsia="Times New Roman"/>
      <w:lang w:val="en-US" w:eastAsia="en-US"/>
    </w:rPr>
  </w:style>
  <w:style w:type="paragraph" w:styleId="BodyTextIndent3">
    <w:name w:val="Body Text Indent 3"/>
    <w:basedOn w:val="Normal"/>
    <w:link w:val="BodyTextIndent3Char"/>
    <w:rsid w:val="00AD29D4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AD29D4"/>
    <w:rPr>
      <w:rFonts w:eastAsia="Times New Roman"/>
      <w:sz w:val="16"/>
      <w:szCs w:val="16"/>
      <w:lang w:val="en-US" w:eastAsia="en-US"/>
    </w:rPr>
  </w:style>
  <w:style w:type="paragraph" w:styleId="BodyText2">
    <w:name w:val="Body Text 2"/>
    <w:basedOn w:val="Normal"/>
    <w:link w:val="BodyText2Char"/>
    <w:rsid w:val="00AD29D4"/>
    <w:pPr>
      <w:spacing w:after="120" w:line="480" w:lineRule="auto"/>
    </w:pPr>
  </w:style>
  <w:style w:type="character" w:customStyle="1" w:styleId="BodyText2Char">
    <w:name w:val="Body Text 2 Char"/>
    <w:link w:val="BodyText2"/>
    <w:rsid w:val="00AD29D4"/>
    <w:rPr>
      <w:rFonts w:eastAsia="Times New Roman"/>
      <w:sz w:val="24"/>
      <w:szCs w:val="24"/>
      <w:lang w:val="en-US" w:eastAsia="en-US"/>
    </w:rPr>
  </w:style>
  <w:style w:type="paragraph" w:styleId="DocumentMap">
    <w:name w:val="Document Map"/>
    <w:basedOn w:val="Normal"/>
    <w:link w:val="DocumentMapChar"/>
    <w:rsid w:val="00AD29D4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rsid w:val="004E4208"/>
    <w:rPr>
      <w:rFonts w:ascii="Tahoma" w:eastAsia="Times New Roman" w:hAnsi="Tahoma" w:cs="Tahoma"/>
      <w:sz w:val="24"/>
      <w:szCs w:val="24"/>
      <w:shd w:val="clear" w:color="auto" w:fill="000080"/>
      <w:lang w:val="en-US" w:eastAsia="en-US"/>
    </w:rPr>
  </w:style>
  <w:style w:type="paragraph" w:styleId="BodyTextIndent">
    <w:name w:val="Body Text Indent"/>
    <w:basedOn w:val="Normal"/>
    <w:link w:val="BodyTextIndentChar"/>
    <w:rsid w:val="00AD29D4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AD29D4"/>
    <w:rPr>
      <w:rFonts w:eastAsia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rsid w:val="00AD29D4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AD29D4"/>
    <w:rPr>
      <w:rFonts w:eastAsia="Times New Roman"/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AD29D4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AD29D4"/>
    <w:rPr>
      <w:rFonts w:eastAsia="Times New Roman"/>
      <w:sz w:val="16"/>
      <w:szCs w:val="16"/>
      <w:lang w:val="en-US" w:eastAsia="en-US"/>
    </w:rPr>
  </w:style>
  <w:style w:type="paragraph" w:styleId="EndnoteText">
    <w:name w:val="endnote text"/>
    <w:basedOn w:val="Normal"/>
    <w:link w:val="EndnoteTextChar"/>
    <w:rsid w:val="00AD29D4"/>
    <w:pPr>
      <w:spacing w:before="6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4E4208"/>
    <w:rPr>
      <w:rFonts w:eastAsia="Times New Roman"/>
      <w:lang w:val="en-US" w:eastAsia="en-US"/>
    </w:rPr>
  </w:style>
  <w:style w:type="paragraph" w:customStyle="1" w:styleId="TxtTi10">
    <w:name w:val="Txt:Ti10"/>
    <w:rsid w:val="004E4208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after="170" w:line="253" w:lineRule="atLeast"/>
      <w:jc w:val="both"/>
    </w:pPr>
    <w:rPr>
      <w:rFonts w:ascii="Times" w:eastAsia="Times New Roman" w:hAnsi="Times"/>
      <w:lang w:val="en-US"/>
    </w:rPr>
  </w:style>
  <w:style w:type="paragraph" w:customStyle="1" w:styleId="graphic">
    <w:name w:val="graphic"/>
    <w:rsid w:val="004E4208"/>
    <w:pPr>
      <w:widowControl w:val="0"/>
      <w:tabs>
        <w:tab w:val="left" w:pos="0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</w:tabs>
      <w:spacing w:before="177" w:after="283" w:line="233" w:lineRule="atLeast"/>
      <w:jc w:val="both"/>
    </w:pPr>
    <w:rPr>
      <w:rFonts w:ascii="Times" w:eastAsia="Times New Roman" w:hAnsi="Times"/>
      <w:lang w:val="en-US"/>
    </w:rPr>
  </w:style>
  <w:style w:type="paragraph" w:customStyle="1" w:styleId="Absno">
    <w:name w:val="Absno"/>
    <w:basedOn w:val="Normal"/>
    <w:rsid w:val="004E4208"/>
    <w:pPr>
      <w:widowControl w:val="0"/>
    </w:pPr>
    <w:rPr>
      <w:b/>
      <w:sz w:val="20"/>
      <w:szCs w:val="20"/>
      <w:lang w:eastAsia="de-DE"/>
    </w:rPr>
  </w:style>
  <w:style w:type="paragraph" w:customStyle="1" w:styleId="ds25">
    <w:name w:val="ds25"/>
    <w:rsid w:val="004E4208"/>
    <w:pPr>
      <w:tabs>
        <w:tab w:val="left" w:pos="-720"/>
      </w:tabs>
      <w:spacing w:after="142"/>
    </w:pPr>
    <w:rPr>
      <w:rFonts w:ascii="Courier New" w:eastAsia="Times New Roman" w:hAnsi="Courier New"/>
      <w:sz w:val="24"/>
      <w:lang w:val="en-US"/>
    </w:rPr>
  </w:style>
  <w:style w:type="paragraph" w:customStyle="1" w:styleId="ds15">
    <w:name w:val="ds15"/>
    <w:rsid w:val="004E4208"/>
    <w:pPr>
      <w:tabs>
        <w:tab w:val="left" w:pos="-720"/>
      </w:tabs>
      <w:spacing w:after="85"/>
    </w:pPr>
    <w:rPr>
      <w:rFonts w:ascii="Courier New" w:eastAsia="Times New Roman" w:hAnsi="Courier New"/>
      <w:sz w:val="24"/>
      <w:lang w:val="en-US"/>
    </w:rPr>
  </w:style>
  <w:style w:type="paragraph" w:customStyle="1" w:styleId="PARA2">
    <w:name w:val="PARA2"/>
    <w:basedOn w:val="Normal"/>
    <w:rsid w:val="004E4208"/>
    <w:pPr>
      <w:ind w:left="1080"/>
    </w:pPr>
    <w:rPr>
      <w:rFonts w:ascii="Times" w:hAnsi="Times"/>
      <w:szCs w:val="20"/>
      <w:lang w:eastAsia="de-DE"/>
    </w:rPr>
  </w:style>
  <w:style w:type="paragraph" w:customStyle="1" w:styleId="Text">
    <w:name w:val="Text"/>
    <w:basedOn w:val="Normal"/>
    <w:rsid w:val="004E4208"/>
    <w:pPr>
      <w:spacing w:after="240" w:line="320" w:lineRule="exact"/>
      <w:jc w:val="both"/>
    </w:pPr>
    <w:rPr>
      <w:szCs w:val="20"/>
      <w:lang w:eastAsia="de-DE"/>
    </w:rPr>
  </w:style>
  <w:style w:type="paragraph" w:customStyle="1" w:styleId="ana1">
    <w:name w:val="ana1"/>
    <w:basedOn w:val="Normal"/>
    <w:rsid w:val="004E4208"/>
    <w:pPr>
      <w:widowControl w:val="0"/>
      <w:numPr>
        <w:ilvl w:val="1"/>
        <w:numId w:val="1"/>
      </w:numPr>
      <w:tabs>
        <w:tab w:val="left" w:pos="567"/>
      </w:tabs>
      <w:spacing w:before="240" w:after="120"/>
      <w:ind w:left="425" w:hanging="357"/>
    </w:pPr>
    <w:rPr>
      <w:b/>
      <w:bCs/>
      <w:szCs w:val="20"/>
      <w:lang w:eastAsia="de-DE"/>
    </w:rPr>
  </w:style>
  <w:style w:type="paragraph" w:styleId="BlockText">
    <w:name w:val="Block Text"/>
    <w:basedOn w:val="Normal"/>
    <w:rsid w:val="00AD29D4"/>
    <w:pPr>
      <w:spacing w:after="120"/>
      <w:ind w:left="1440" w:right="1440"/>
    </w:pPr>
  </w:style>
  <w:style w:type="character" w:customStyle="1" w:styleId="EmailStyle68">
    <w:name w:val="EmailStyle68"/>
    <w:rsid w:val="004E4208"/>
    <w:rPr>
      <w:rFonts w:ascii="Arial" w:hAnsi="Arial" w:cs="Arial"/>
      <w:color w:val="auto"/>
      <w:sz w:val="20"/>
    </w:rPr>
  </w:style>
  <w:style w:type="paragraph" w:customStyle="1" w:styleId="text2">
    <w:name w:val="text 2"/>
    <w:basedOn w:val="Normal"/>
    <w:rsid w:val="004E4208"/>
    <w:pPr>
      <w:spacing w:after="240"/>
      <w:ind w:left="720"/>
      <w:jc w:val="both"/>
    </w:pPr>
    <w:rPr>
      <w:szCs w:val="20"/>
    </w:rPr>
  </w:style>
  <w:style w:type="paragraph" w:customStyle="1" w:styleId="Verzeichnis0">
    <w:name w:val="Verzeichnis 0"/>
    <w:basedOn w:val="Normal"/>
    <w:rsid w:val="004E4208"/>
    <w:pPr>
      <w:widowControl w:val="0"/>
      <w:tabs>
        <w:tab w:val="left" w:pos="567"/>
        <w:tab w:val="right" w:pos="9639"/>
      </w:tabs>
      <w:spacing w:after="120"/>
      <w:jc w:val="both"/>
    </w:pPr>
    <w:rPr>
      <w:b/>
      <w:caps/>
      <w:szCs w:val="20"/>
      <w:lang w:eastAsia="de-DE"/>
    </w:rPr>
  </w:style>
  <w:style w:type="paragraph" w:customStyle="1" w:styleId="font5">
    <w:name w:val="font5"/>
    <w:basedOn w:val="Normal"/>
    <w:rsid w:val="004E4208"/>
    <w:pPr>
      <w:spacing w:before="100" w:beforeAutospacing="1" w:after="100" w:afterAutospacing="1"/>
    </w:pPr>
    <w:rPr>
      <w:rFonts w:eastAsia="Arial Unicode MS" w:cs="Arial"/>
      <w:color w:val="000000"/>
      <w:sz w:val="14"/>
      <w:szCs w:val="14"/>
      <w:lang w:eastAsia="de-DE"/>
    </w:rPr>
  </w:style>
  <w:style w:type="paragraph" w:customStyle="1" w:styleId="xl24">
    <w:name w:val="xl24"/>
    <w:basedOn w:val="Normal"/>
    <w:rsid w:val="004E420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 w:cs="Arial"/>
      <w:color w:val="000000"/>
      <w:sz w:val="14"/>
      <w:szCs w:val="14"/>
      <w:lang w:eastAsia="de-DE"/>
    </w:rPr>
  </w:style>
  <w:style w:type="paragraph" w:customStyle="1" w:styleId="xl25">
    <w:name w:val="xl25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eastAsia="Arial Unicode MS"/>
      <w:b/>
      <w:bCs/>
      <w:color w:val="00CCFF"/>
      <w:sz w:val="16"/>
      <w:szCs w:val="16"/>
      <w:lang w:eastAsia="de-DE"/>
    </w:rPr>
  </w:style>
  <w:style w:type="paragraph" w:customStyle="1" w:styleId="xl26">
    <w:name w:val="xl26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eastAsia="Arial Unicode MS"/>
      <w:b/>
      <w:bCs/>
      <w:color w:val="0000FF"/>
      <w:sz w:val="16"/>
      <w:szCs w:val="16"/>
      <w:lang w:eastAsia="de-DE"/>
    </w:rPr>
  </w:style>
  <w:style w:type="paragraph" w:customStyle="1" w:styleId="xl22">
    <w:name w:val="xl22"/>
    <w:basedOn w:val="Normal"/>
    <w:rsid w:val="004E420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/>
      <w:b/>
      <w:bCs/>
      <w:color w:val="00CCFF"/>
      <w:sz w:val="14"/>
      <w:szCs w:val="14"/>
      <w:lang w:eastAsia="de-DE"/>
    </w:rPr>
  </w:style>
  <w:style w:type="paragraph" w:customStyle="1" w:styleId="xl23">
    <w:name w:val="xl23"/>
    <w:basedOn w:val="Normal"/>
    <w:rsid w:val="004E4208"/>
    <w:pPr>
      <w:pBdr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  <w:textAlignment w:val="top"/>
    </w:pPr>
    <w:rPr>
      <w:rFonts w:eastAsia="Arial Unicode MS"/>
      <w:b/>
      <w:bCs/>
      <w:color w:val="00CCFF"/>
      <w:sz w:val="14"/>
      <w:szCs w:val="14"/>
      <w:lang w:eastAsia="de-DE"/>
    </w:rPr>
  </w:style>
  <w:style w:type="paragraph" w:customStyle="1" w:styleId="US">
    <w:name w:val="US"/>
    <w:rsid w:val="004E4208"/>
    <w:pPr>
      <w:widowControl w:val="0"/>
      <w:tabs>
        <w:tab w:val="left" w:pos="794"/>
        <w:tab w:val="left" w:pos="1008"/>
        <w:tab w:val="right" w:pos="8640"/>
      </w:tabs>
      <w:spacing w:line="-240" w:lineRule="auto"/>
    </w:pPr>
    <w:rPr>
      <w:rFonts w:ascii="Arial" w:eastAsia="Times New Roman" w:hAnsi="Arial"/>
      <w:sz w:val="24"/>
    </w:rPr>
  </w:style>
  <w:style w:type="paragraph" w:styleId="NormalIndent">
    <w:name w:val="Normal Indent"/>
    <w:basedOn w:val="Normal"/>
    <w:rsid w:val="00AD29D4"/>
    <w:pPr>
      <w:ind w:left="720"/>
    </w:pPr>
  </w:style>
  <w:style w:type="paragraph" w:styleId="Index7">
    <w:name w:val="index 7"/>
    <w:basedOn w:val="Normal"/>
    <w:next w:val="Normal"/>
    <w:rsid w:val="00AD29D4"/>
    <w:pPr>
      <w:ind w:left="1680" w:hanging="240"/>
    </w:pPr>
  </w:style>
  <w:style w:type="paragraph" w:styleId="Index6">
    <w:name w:val="index 6"/>
    <w:basedOn w:val="Normal"/>
    <w:next w:val="Normal"/>
    <w:rsid w:val="00AD29D4"/>
    <w:pPr>
      <w:ind w:left="1440" w:hanging="240"/>
    </w:pPr>
  </w:style>
  <w:style w:type="paragraph" w:styleId="Index5">
    <w:name w:val="index 5"/>
    <w:basedOn w:val="Normal"/>
    <w:next w:val="Normal"/>
    <w:rsid w:val="00AD29D4"/>
    <w:pPr>
      <w:ind w:left="1200" w:hanging="240"/>
    </w:pPr>
  </w:style>
  <w:style w:type="paragraph" w:styleId="Index4">
    <w:name w:val="index 4"/>
    <w:basedOn w:val="Normal"/>
    <w:next w:val="Normal"/>
    <w:rsid w:val="00AD29D4"/>
    <w:pPr>
      <w:ind w:left="960" w:hanging="240"/>
    </w:pPr>
  </w:style>
  <w:style w:type="paragraph" w:styleId="Index3">
    <w:name w:val="index 3"/>
    <w:basedOn w:val="Normal"/>
    <w:next w:val="Normal"/>
    <w:rsid w:val="00AD29D4"/>
    <w:pPr>
      <w:ind w:left="720" w:hanging="240"/>
    </w:pPr>
  </w:style>
  <w:style w:type="paragraph" w:styleId="Index2">
    <w:name w:val="index 2"/>
    <w:basedOn w:val="Normal"/>
    <w:next w:val="Normal"/>
    <w:rsid w:val="00AD29D4"/>
    <w:pPr>
      <w:ind w:left="480" w:hanging="240"/>
    </w:pPr>
  </w:style>
  <w:style w:type="paragraph" w:styleId="Index1">
    <w:name w:val="index 1"/>
    <w:basedOn w:val="Normal"/>
    <w:next w:val="Normal"/>
    <w:rsid w:val="00AD29D4"/>
    <w:pPr>
      <w:ind w:left="240" w:hanging="240"/>
    </w:pPr>
  </w:style>
  <w:style w:type="paragraph" w:styleId="IndexHeading">
    <w:name w:val="index heading"/>
    <w:basedOn w:val="Normal"/>
    <w:next w:val="Index1"/>
    <w:rsid w:val="00AD29D4"/>
    <w:rPr>
      <w:rFonts w:ascii="Arial" w:hAnsi="Arial" w:cs="Arial"/>
      <w:b/>
      <w:bCs/>
    </w:rPr>
  </w:style>
  <w:style w:type="paragraph" w:customStyle="1" w:styleId="titel">
    <w:name w:val="titel"/>
    <w:basedOn w:val="Normal"/>
    <w:rsid w:val="004E4208"/>
    <w:pPr>
      <w:widowControl w:val="0"/>
      <w:numPr>
        <w:ilvl w:val="12"/>
      </w:numPr>
      <w:pBdr>
        <w:top w:val="single" w:sz="18" w:space="1" w:color="auto"/>
        <w:left w:val="single" w:sz="18" w:space="1" w:color="auto"/>
        <w:bottom w:val="single" w:sz="18" w:space="1" w:color="auto"/>
        <w:right w:val="single" w:sz="18" w:space="1" w:color="auto"/>
      </w:pBdr>
      <w:shd w:val="pct10" w:color="auto" w:fill="auto"/>
      <w:tabs>
        <w:tab w:val="left" w:pos="567"/>
      </w:tabs>
      <w:spacing w:after="120" w:line="-480" w:lineRule="auto"/>
      <w:jc w:val="center"/>
    </w:pPr>
    <w:rPr>
      <w:b/>
      <w:sz w:val="36"/>
      <w:szCs w:val="20"/>
      <w:lang w:val="en-GB" w:eastAsia="de-DE"/>
    </w:rPr>
  </w:style>
  <w:style w:type="paragraph" w:customStyle="1" w:styleId="eingezabsatz">
    <w:name w:val="eingez.absatz"/>
    <w:basedOn w:val="Normal"/>
    <w:rsid w:val="004E4208"/>
    <w:pPr>
      <w:widowControl w:val="0"/>
      <w:numPr>
        <w:ilvl w:val="12"/>
      </w:numPr>
      <w:tabs>
        <w:tab w:val="left" w:pos="567"/>
      </w:tabs>
      <w:spacing w:after="120" w:line="360" w:lineRule="auto"/>
      <w:ind w:left="567" w:hanging="567"/>
      <w:jc w:val="both"/>
    </w:pPr>
    <w:rPr>
      <w:sz w:val="20"/>
      <w:szCs w:val="20"/>
      <w:lang w:val="en-GB" w:eastAsia="de-DE"/>
    </w:rPr>
  </w:style>
  <w:style w:type="paragraph" w:customStyle="1" w:styleId="OS">
    <w:name w:val="OS"/>
    <w:rsid w:val="004E4208"/>
    <w:pPr>
      <w:widowControl w:val="0"/>
      <w:tabs>
        <w:tab w:val="left" w:pos="794"/>
        <w:tab w:val="left" w:pos="1008"/>
        <w:tab w:val="right" w:pos="8640"/>
      </w:tabs>
      <w:spacing w:line="-240" w:lineRule="auto"/>
    </w:pPr>
    <w:rPr>
      <w:rFonts w:ascii="Arial" w:eastAsia="Times New Roman" w:hAnsi="Arial"/>
      <w:b/>
      <w:sz w:val="24"/>
    </w:rPr>
  </w:style>
  <w:style w:type="paragraph" w:customStyle="1" w:styleId="TG">
    <w:name w:val="TG"/>
    <w:rsid w:val="004E4208"/>
    <w:pPr>
      <w:keepLines/>
      <w:widowControl w:val="0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pacing w:line="-360" w:lineRule="auto"/>
      <w:jc w:val="center"/>
    </w:pPr>
    <w:rPr>
      <w:rFonts w:ascii="Arial" w:eastAsia="Times New Roman" w:hAnsi="Arial"/>
      <w:b/>
      <w:sz w:val="28"/>
    </w:rPr>
  </w:style>
  <w:style w:type="paragraph" w:customStyle="1" w:styleId="nebeneinandfr2A">
    <w:name w:val="nebeneinand. für 2 A"/>
    <w:rsid w:val="004E4208"/>
    <w:pPr>
      <w:widowControl w:val="0"/>
      <w:spacing w:line="-240" w:lineRule="auto"/>
      <w:ind w:left="5328"/>
      <w:jc w:val="both"/>
    </w:pPr>
    <w:rPr>
      <w:rFonts w:ascii="Arial" w:eastAsia="Times New Roman" w:hAnsi="Arial"/>
      <w:sz w:val="24"/>
    </w:rPr>
  </w:style>
  <w:style w:type="paragraph" w:customStyle="1" w:styleId="nebeneinanderfr2">
    <w:name w:val="nebeneinander für 2"/>
    <w:rsid w:val="004E4208"/>
    <w:pPr>
      <w:widowControl w:val="0"/>
      <w:spacing w:line="-240" w:lineRule="auto"/>
      <w:ind w:right="5319"/>
      <w:jc w:val="both"/>
    </w:pPr>
    <w:rPr>
      <w:rFonts w:ascii="Arial" w:eastAsia="Times New Roman" w:hAnsi="Arial"/>
      <w:sz w:val="24"/>
    </w:rPr>
  </w:style>
  <w:style w:type="paragraph" w:customStyle="1" w:styleId="eingerckterAbsatz">
    <w:name w:val="eingerückter Absatz"/>
    <w:rsid w:val="004E4208"/>
    <w:pPr>
      <w:widowControl w:val="0"/>
      <w:tabs>
        <w:tab w:val="left" w:pos="567"/>
      </w:tabs>
      <w:spacing w:line="-312" w:lineRule="auto"/>
      <w:ind w:left="567" w:hanging="567"/>
      <w:jc w:val="both"/>
    </w:pPr>
    <w:rPr>
      <w:rFonts w:ascii="Arial" w:eastAsia="Times New Roman" w:hAnsi="Arial"/>
      <w:sz w:val="24"/>
    </w:rPr>
  </w:style>
  <w:style w:type="paragraph" w:customStyle="1" w:styleId="nebeneinanderfr21">
    <w:name w:val="nebeneinander für 21"/>
    <w:rsid w:val="004E4208"/>
    <w:pPr>
      <w:widowControl w:val="0"/>
      <w:spacing w:line="-240" w:lineRule="auto"/>
      <w:ind w:right="5319"/>
      <w:jc w:val="both"/>
    </w:pPr>
    <w:rPr>
      <w:rFonts w:ascii="Arial" w:eastAsia="Times New Roman" w:hAnsi="Arial"/>
      <w:sz w:val="24"/>
    </w:rPr>
  </w:style>
  <w:style w:type="paragraph" w:customStyle="1" w:styleId="doppelteingezogenen">
    <w:name w:val="doppelt eingezogenen"/>
    <w:rsid w:val="004E4208"/>
    <w:pPr>
      <w:widowControl w:val="0"/>
      <w:tabs>
        <w:tab w:val="left" w:pos="720"/>
        <w:tab w:val="left" w:pos="1418"/>
      </w:tabs>
      <w:spacing w:line="-240" w:lineRule="auto"/>
      <w:ind w:left="1418" w:hanging="697"/>
      <w:jc w:val="both"/>
    </w:pPr>
    <w:rPr>
      <w:rFonts w:ascii="Arial" w:eastAsia="Times New Roman" w:hAnsi="Arial"/>
      <w:sz w:val="22"/>
    </w:rPr>
  </w:style>
  <w:style w:type="paragraph" w:customStyle="1" w:styleId="Tabelle">
    <w:name w:val="Tabelle"/>
    <w:basedOn w:val="Normal"/>
    <w:rsid w:val="004E4208"/>
    <w:pPr>
      <w:widowControl w:val="0"/>
      <w:numPr>
        <w:ilvl w:val="12"/>
      </w:numPr>
      <w:tabs>
        <w:tab w:val="left" w:pos="2127"/>
      </w:tabs>
      <w:spacing w:before="120" w:after="120"/>
    </w:pPr>
    <w:rPr>
      <w:sz w:val="20"/>
      <w:szCs w:val="20"/>
      <w:lang w:val="en-GB" w:eastAsia="de-DE"/>
    </w:rPr>
  </w:style>
  <w:style w:type="paragraph" w:customStyle="1" w:styleId="AufzhlungPunkt">
    <w:name w:val="Aufzählung Punkt"/>
    <w:basedOn w:val="Normal"/>
    <w:rsid w:val="004E4208"/>
    <w:pPr>
      <w:widowControl w:val="0"/>
      <w:spacing w:after="120" w:line="360" w:lineRule="auto"/>
      <w:ind w:left="284" w:hanging="284"/>
      <w:jc w:val="both"/>
    </w:pPr>
    <w:rPr>
      <w:sz w:val="22"/>
      <w:szCs w:val="20"/>
      <w:lang w:val="en-GB" w:eastAsia="de-DE"/>
    </w:rPr>
  </w:style>
  <w:style w:type="paragraph" w:customStyle="1" w:styleId="ASynopsis">
    <w:name w:val="A_Synopsis"/>
    <w:basedOn w:val="Normal"/>
    <w:rsid w:val="004E4208"/>
    <w:pPr>
      <w:keepLines/>
      <w:overflowPunct w:val="0"/>
      <w:autoSpaceDE w:val="0"/>
      <w:autoSpaceDN w:val="0"/>
      <w:adjustRightInd w:val="0"/>
      <w:textAlignment w:val="baseline"/>
    </w:pPr>
    <w:rPr>
      <w:sz w:val="20"/>
      <w:szCs w:val="20"/>
      <w:lang w:eastAsia="de-DE"/>
    </w:rPr>
  </w:style>
  <w:style w:type="paragraph" w:customStyle="1" w:styleId="StandardHCR">
    <w:name w:val="Standard_HCR"/>
    <w:rsid w:val="004E4208"/>
    <w:pPr>
      <w:ind w:left="567"/>
      <w:jc w:val="both"/>
    </w:pPr>
    <w:rPr>
      <w:rFonts w:ascii="Arial" w:eastAsia="Times New Roman" w:hAnsi="Arial"/>
      <w:lang w:val="en-GB" w:eastAsia="en-US"/>
    </w:rPr>
  </w:style>
  <w:style w:type="paragraph" w:customStyle="1" w:styleId="StandardHCR0">
    <w:name w:val="Standard_HCR_0"/>
    <w:basedOn w:val="Normal"/>
    <w:rsid w:val="004E4208"/>
    <w:pPr>
      <w:keepNext/>
    </w:pPr>
    <w:rPr>
      <w:sz w:val="20"/>
      <w:szCs w:val="20"/>
      <w:lang w:val="en-GB" w:eastAsia="de-DE"/>
    </w:rPr>
  </w:style>
  <w:style w:type="paragraph" w:customStyle="1" w:styleId="StandardHCRlist">
    <w:name w:val="Standard_HCR_list"/>
    <w:basedOn w:val="StandardHCR"/>
    <w:rsid w:val="004E4208"/>
    <w:pPr>
      <w:spacing w:before="60" w:after="60"/>
      <w:ind w:left="0"/>
    </w:pPr>
  </w:style>
  <w:style w:type="paragraph" w:customStyle="1" w:styleId="T-S-BLOCK">
    <w:name w:val="T-S-BLOCK"/>
    <w:basedOn w:val="Normal"/>
    <w:rsid w:val="004E4208"/>
    <w:pPr>
      <w:tabs>
        <w:tab w:val="left" w:pos="426"/>
        <w:tab w:val="left" w:pos="3686"/>
        <w:tab w:val="left" w:pos="3969"/>
      </w:tabs>
      <w:spacing w:before="60" w:after="60"/>
      <w:ind w:left="142" w:right="142"/>
      <w:jc w:val="both"/>
    </w:pPr>
    <w:rPr>
      <w:rFonts w:ascii="Helvetica" w:hAnsi="Helvetica"/>
      <w:sz w:val="18"/>
      <w:szCs w:val="20"/>
    </w:rPr>
  </w:style>
  <w:style w:type="paragraph" w:customStyle="1" w:styleId="BLOCK02">
    <w:name w:val="BLOCK0.2"/>
    <w:basedOn w:val="Normal"/>
    <w:rsid w:val="004E4208"/>
    <w:pPr>
      <w:tabs>
        <w:tab w:val="left" w:pos="3686"/>
        <w:tab w:val="left" w:pos="3969"/>
      </w:tabs>
      <w:spacing w:before="120" w:line="324" w:lineRule="atLeast"/>
      <w:jc w:val="both"/>
    </w:pPr>
    <w:rPr>
      <w:rFonts w:ascii="Helvetica" w:hAnsi="Helvetica"/>
      <w:sz w:val="22"/>
      <w:szCs w:val="20"/>
    </w:rPr>
  </w:style>
  <w:style w:type="paragraph" w:customStyle="1" w:styleId="Strich02">
    <w:name w:val="Strich 0.2"/>
    <w:basedOn w:val="Normal"/>
    <w:rsid w:val="004E4208"/>
    <w:pPr>
      <w:tabs>
        <w:tab w:val="left" w:pos="2948"/>
        <w:tab w:val="left" w:pos="3345"/>
        <w:tab w:val="right" w:pos="9072"/>
        <w:tab w:val="left" w:pos="9100"/>
      </w:tabs>
      <w:spacing w:before="240" w:line="324" w:lineRule="atLeast"/>
      <w:ind w:left="1135" w:hanging="284"/>
      <w:jc w:val="both"/>
    </w:pPr>
    <w:rPr>
      <w:rFonts w:ascii="Helvetica" w:hAnsi="Helvetica"/>
      <w:sz w:val="22"/>
      <w:szCs w:val="20"/>
    </w:rPr>
  </w:style>
  <w:style w:type="paragraph" w:customStyle="1" w:styleId="SAPsub">
    <w:name w:val="SAPsub"/>
    <w:basedOn w:val="Normal"/>
    <w:next w:val="Normal"/>
    <w:rsid w:val="004E4208"/>
    <w:pPr>
      <w:autoSpaceDE w:val="0"/>
      <w:autoSpaceDN w:val="0"/>
      <w:adjustRightInd w:val="0"/>
      <w:spacing w:before="120" w:after="120"/>
    </w:pPr>
    <w:rPr>
      <w:sz w:val="20"/>
      <w:szCs w:val="20"/>
      <w:lang w:eastAsia="de-DE"/>
    </w:rPr>
  </w:style>
  <w:style w:type="paragraph" w:customStyle="1" w:styleId="Textkrper1">
    <w:name w:val="Textkörper1"/>
    <w:basedOn w:val="Normal"/>
    <w:rsid w:val="004E4208"/>
    <w:pPr>
      <w:spacing w:before="120" w:after="120" w:line="320" w:lineRule="atLeast"/>
      <w:jc w:val="both"/>
    </w:pPr>
    <w:rPr>
      <w:szCs w:val="20"/>
    </w:rPr>
  </w:style>
  <w:style w:type="paragraph" w:styleId="HTMLPreformatted">
    <w:name w:val="HTML Preformatted"/>
    <w:basedOn w:val="Normal"/>
    <w:link w:val="HTMLPreformattedChar"/>
    <w:rsid w:val="00AD29D4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sid w:val="00AD29D4"/>
    <w:rPr>
      <w:rFonts w:ascii="Courier New" w:eastAsia="Times New Roman" w:hAnsi="Courier New" w:cs="Courier New"/>
      <w:lang w:val="en-US" w:eastAsia="en-US"/>
    </w:rPr>
  </w:style>
  <w:style w:type="paragraph" w:styleId="Index8">
    <w:name w:val="index 8"/>
    <w:basedOn w:val="Normal"/>
    <w:next w:val="Normal"/>
    <w:rsid w:val="00AD29D4"/>
    <w:pPr>
      <w:ind w:left="1920" w:hanging="240"/>
    </w:pPr>
  </w:style>
  <w:style w:type="paragraph" w:styleId="Index9">
    <w:name w:val="index 9"/>
    <w:basedOn w:val="Normal"/>
    <w:next w:val="Normal"/>
    <w:rsid w:val="00AD29D4"/>
    <w:pPr>
      <w:ind w:left="2160" w:hanging="240"/>
    </w:pPr>
  </w:style>
  <w:style w:type="character" w:styleId="FollowedHyperlink">
    <w:name w:val="FollowedHyperlink"/>
    <w:rsid w:val="00AD29D4"/>
    <w:rPr>
      <w:color w:val="800080"/>
      <w:u w:val="single"/>
    </w:rPr>
  </w:style>
  <w:style w:type="character" w:customStyle="1" w:styleId="BalloonTextChar">
    <w:name w:val="Balloon Text Char"/>
    <w:link w:val="BalloonText"/>
    <w:semiHidden/>
    <w:locked/>
    <w:rsid w:val="004E4208"/>
    <w:rPr>
      <w:rFonts w:ascii="Arial Narrow" w:eastAsia="Times New Roman" w:hAnsi="Arial Narrow" w:cs="Tahoma"/>
      <w:sz w:val="18"/>
      <w:szCs w:val="16"/>
      <w:lang w:val="en-US" w:eastAsia="en-US"/>
    </w:rPr>
  </w:style>
  <w:style w:type="paragraph" w:customStyle="1" w:styleId="Inhaltsverzeichnisberschrift1">
    <w:name w:val="Inhaltsverzeichnisüberschrift1"/>
    <w:basedOn w:val="Heading1"/>
    <w:next w:val="Normal"/>
    <w:rsid w:val="004E4208"/>
    <w:pPr>
      <w:spacing w:line="276" w:lineRule="auto"/>
      <w:outlineLvl w:val="9"/>
    </w:pPr>
    <w:rPr>
      <w:rFonts w:ascii="Cambria" w:hAnsi="Cambria" w:cs="Times New Roman"/>
      <w:color w:val="365F91"/>
    </w:rPr>
  </w:style>
  <w:style w:type="paragraph" w:customStyle="1" w:styleId="berarbeitung1">
    <w:name w:val="Überarbeitung1"/>
    <w:hidden/>
    <w:semiHidden/>
    <w:rsid w:val="004E4208"/>
    <w:rPr>
      <w:rFonts w:ascii="Arial" w:eastAsia="Times New Roman" w:hAnsi="Arial"/>
      <w:lang w:val="en-US"/>
    </w:rPr>
  </w:style>
  <w:style w:type="paragraph" w:customStyle="1" w:styleId="Normal9">
    <w:name w:val="Normal:9"/>
    <w:basedOn w:val="Normal"/>
    <w:rsid w:val="004E4208"/>
    <w:pPr>
      <w:tabs>
        <w:tab w:val="left" w:pos="1710"/>
      </w:tabs>
      <w:spacing w:line="220" w:lineRule="exact"/>
    </w:pPr>
    <w:rPr>
      <w:sz w:val="18"/>
      <w:szCs w:val="20"/>
    </w:rPr>
  </w:style>
  <w:style w:type="table" w:styleId="TableGrid">
    <w:name w:val="Table Grid"/>
    <w:basedOn w:val="TableNormal"/>
    <w:uiPriority w:val="39"/>
    <w:rsid w:val="00AD29D4"/>
    <w:rPr>
      <w:rFonts w:eastAsia="Times New Roman"/>
      <w:sz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AD29D4"/>
    <w:rPr>
      <w:rFonts w:eastAsia="MS Gothic"/>
      <w:sz w:val="16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D29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B7370"/>
    <w:rPr>
      <w:rFonts w:eastAsia="Times New Roman"/>
      <w:b/>
      <w:bCs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2A62DD"/>
    <w:pPr>
      <w:keepNext/>
      <w:numPr>
        <w:numId w:val="4"/>
      </w:numPr>
      <w:contextualSpacing/>
      <w:outlineLvl w:val="0"/>
    </w:pPr>
    <w:rPr>
      <w:sz w:val="20"/>
      <w:lang w:eastAsia="de-DE"/>
    </w:rPr>
  </w:style>
  <w:style w:type="paragraph" w:styleId="ListBullet">
    <w:name w:val="List Bullet"/>
    <w:rsid w:val="00AD29D4"/>
    <w:pPr>
      <w:keepLines/>
      <w:numPr>
        <w:numId w:val="2"/>
      </w:numPr>
      <w:spacing w:before="60"/>
    </w:pPr>
    <w:rPr>
      <w:rFonts w:eastAsia="MS Gothic"/>
      <w:sz w:val="24"/>
      <w:lang w:val="en-US" w:eastAsia="en-US"/>
    </w:rPr>
  </w:style>
  <w:style w:type="paragraph" w:styleId="ListBullet2">
    <w:name w:val="List Bullet 2"/>
    <w:basedOn w:val="Normal"/>
    <w:rsid w:val="00AD29D4"/>
    <w:pPr>
      <w:keepLines/>
      <w:numPr>
        <w:numId w:val="3"/>
      </w:numPr>
      <w:spacing w:before="60"/>
    </w:pPr>
    <w:rPr>
      <w:rFonts w:eastAsia="MS Gothic"/>
    </w:rPr>
  </w:style>
  <w:style w:type="character" w:customStyle="1" w:styleId="Instructions">
    <w:name w:val="Instructions"/>
    <w:rsid w:val="00AD29D4"/>
    <w:rPr>
      <w:rFonts w:ascii="Verdana" w:hAnsi="Verdana"/>
      <w:vanish/>
      <w:color w:val="008000"/>
      <w:sz w:val="24"/>
    </w:rPr>
  </w:style>
  <w:style w:type="paragraph" w:customStyle="1" w:styleId="TableCenter">
    <w:name w:val="Table Center"/>
    <w:rsid w:val="00AD29D4"/>
    <w:pPr>
      <w:spacing w:before="60" w:after="60"/>
      <w:jc w:val="center"/>
    </w:pPr>
    <w:rPr>
      <w:rFonts w:eastAsia="MS Gothic"/>
      <w:sz w:val="24"/>
      <w:szCs w:val="24"/>
      <w:lang w:val="en-US" w:eastAsia="en-US"/>
    </w:rPr>
  </w:style>
  <w:style w:type="character" w:customStyle="1" w:styleId="ParagraphChar">
    <w:name w:val="Paragraph Char"/>
    <w:link w:val="Paragraph"/>
    <w:rsid w:val="00AD29D4"/>
    <w:rPr>
      <w:rFonts w:eastAsia="MS Gothic"/>
      <w:sz w:val="24"/>
      <w:szCs w:val="24"/>
      <w:lang w:val="en-US" w:eastAsia="en-US"/>
    </w:rPr>
  </w:style>
  <w:style w:type="paragraph" w:customStyle="1" w:styleId="BodytextAgency">
    <w:name w:val="Body text (Agency)"/>
    <w:basedOn w:val="Normal"/>
    <w:link w:val="BodytextAgencyChar"/>
    <w:qFormat/>
    <w:rsid w:val="00D83DA4"/>
    <w:pPr>
      <w:spacing w:after="140"/>
    </w:pPr>
    <w:rPr>
      <w:rFonts w:ascii="Verdana" w:eastAsia="Verdana" w:hAnsi="Verdana"/>
      <w:sz w:val="18"/>
      <w:szCs w:val="18"/>
      <w:lang w:val="x-none" w:eastAsia="x-none"/>
    </w:rPr>
  </w:style>
  <w:style w:type="character" w:customStyle="1" w:styleId="BodytextAgencyChar">
    <w:name w:val="Body text (Agency) Char"/>
    <w:link w:val="BodytextAgency"/>
    <w:rsid w:val="00D83DA4"/>
    <w:rPr>
      <w:rFonts w:ascii="Verdana" w:eastAsia="Verdana" w:hAnsi="Verdana"/>
      <w:sz w:val="18"/>
      <w:szCs w:val="18"/>
      <w:lang w:val="x-none" w:eastAsia="x-none"/>
    </w:rPr>
  </w:style>
  <w:style w:type="character" w:customStyle="1" w:styleId="cit-article-title">
    <w:name w:val="cit-article-title"/>
    <w:basedOn w:val="DefaultParagraphFont"/>
    <w:rsid w:val="00E90F6A"/>
  </w:style>
  <w:style w:type="paragraph" w:styleId="NormalWeb">
    <w:name w:val="Normal (Web)"/>
    <w:basedOn w:val="Normal"/>
    <w:uiPriority w:val="99"/>
    <w:rsid w:val="00AD29D4"/>
  </w:style>
  <w:style w:type="character" w:customStyle="1" w:styleId="apple-converted-space">
    <w:name w:val="apple-converted-space"/>
    <w:basedOn w:val="DefaultParagraphFont"/>
    <w:rsid w:val="0036207D"/>
  </w:style>
  <w:style w:type="character" w:styleId="Emphasis">
    <w:name w:val="Emphasis"/>
    <w:uiPriority w:val="20"/>
    <w:qFormat/>
    <w:rsid w:val="00AD29D4"/>
    <w:rPr>
      <w:rFonts w:ascii="Times New Roman" w:hAnsi="Times New Roman"/>
      <w:i/>
      <w:iCs/>
      <w:sz w:val="24"/>
    </w:rPr>
  </w:style>
  <w:style w:type="paragraph" w:customStyle="1" w:styleId="paragraph0">
    <w:name w:val="paragraph"/>
    <w:basedOn w:val="Normal"/>
    <w:link w:val="paragraphChar0"/>
    <w:qFormat/>
    <w:rsid w:val="002B1FE3"/>
    <w:pPr>
      <w:spacing w:before="200" w:line="264" w:lineRule="auto"/>
    </w:pPr>
    <w:rPr>
      <w:szCs w:val="20"/>
    </w:rPr>
  </w:style>
  <w:style w:type="character" w:customStyle="1" w:styleId="paragraphChar0">
    <w:name w:val="paragraph Char"/>
    <w:basedOn w:val="DefaultParagraphFont"/>
    <w:link w:val="paragraph0"/>
    <w:uiPriority w:val="99"/>
    <w:rsid w:val="002B1FE3"/>
    <w:rPr>
      <w:rFonts w:eastAsia="Times New Roman"/>
      <w:sz w:val="24"/>
      <w:lang w:val="en-US" w:eastAsia="en-US"/>
    </w:rPr>
  </w:style>
  <w:style w:type="paragraph" w:customStyle="1" w:styleId="approval">
    <w:name w:val="approval"/>
    <w:qFormat/>
    <w:rsid w:val="002B1FE3"/>
    <w:pPr>
      <w:pageBreakBefore/>
      <w:spacing w:after="120" w:line="259" w:lineRule="auto"/>
    </w:pPr>
    <w:rPr>
      <w:rFonts w:ascii="Arial" w:eastAsia="Times New Roman" w:hAnsi="Arial"/>
      <w:b/>
      <w:kern w:val="28"/>
      <w:sz w:val="32"/>
      <w:szCs w:val="28"/>
      <w:lang w:val="en-US" w:eastAsia="en-US"/>
    </w:rPr>
  </w:style>
  <w:style w:type="character" w:customStyle="1" w:styleId="UserTips">
    <w:name w:val="User Tips"/>
    <w:rsid w:val="00AD29D4"/>
    <w:rPr>
      <w:rFonts w:ascii="Times New Roman" w:hAnsi="Times New Roman"/>
      <w:i/>
      <w:color w:val="0000FF"/>
      <w:sz w:val="24"/>
    </w:rPr>
  </w:style>
  <w:style w:type="paragraph" w:customStyle="1" w:styleId="TableLeft">
    <w:name w:val="Table Left"/>
    <w:rsid w:val="00AD29D4"/>
    <w:pPr>
      <w:spacing w:before="60" w:after="60"/>
    </w:pPr>
    <w:rPr>
      <w:rFonts w:eastAsia="MS Gothic" w:cs="Arial"/>
      <w:bCs/>
      <w:sz w:val="24"/>
      <w:szCs w:val="24"/>
      <w:lang w:val="en-US" w:eastAsia="en-US"/>
    </w:rPr>
  </w:style>
  <w:style w:type="paragraph" w:customStyle="1" w:styleId="TableFixedWidth">
    <w:name w:val="Table Fixed Width"/>
    <w:rsid w:val="00AD29D4"/>
    <w:pPr>
      <w:spacing w:before="60"/>
    </w:pPr>
    <w:rPr>
      <w:rFonts w:eastAsia="Times New Roman"/>
      <w:sz w:val="24"/>
      <w:lang w:val="en-US" w:eastAsia="en-US"/>
    </w:rPr>
  </w:style>
  <w:style w:type="paragraph" w:customStyle="1" w:styleId="TableFootnoteSymbol">
    <w:name w:val="Table Footnote Symbol"/>
    <w:basedOn w:val="TableFootnote"/>
    <w:rsid w:val="00AD29D4"/>
    <w:pPr>
      <w:numPr>
        <w:numId w:val="0"/>
      </w:numPr>
      <w:ind w:left="360" w:hanging="360"/>
    </w:pPr>
    <w:rPr>
      <w:szCs w:val="48"/>
    </w:rPr>
  </w:style>
  <w:style w:type="paragraph" w:customStyle="1" w:styleId="TableFootnoteLetter">
    <w:name w:val="Table Footnote Letter"/>
    <w:basedOn w:val="TableFootnote"/>
    <w:rsid w:val="00AD29D4"/>
    <w:pPr>
      <w:numPr>
        <w:numId w:val="5"/>
      </w:numPr>
    </w:pPr>
  </w:style>
  <w:style w:type="paragraph" w:customStyle="1" w:styleId="TableEndofTextTitle">
    <w:name w:val="Table End of Text Title"/>
    <w:next w:val="TableHead"/>
    <w:rsid w:val="00AD29D4"/>
    <w:pPr>
      <w:keepNext/>
      <w:keepLines/>
      <w:tabs>
        <w:tab w:val="left" w:pos="1440"/>
      </w:tabs>
      <w:spacing w:before="60"/>
      <w:ind w:left="1440" w:hanging="1440"/>
    </w:pPr>
    <w:rPr>
      <w:rFonts w:eastAsia="MS Gothic"/>
      <w:b/>
      <w:sz w:val="24"/>
      <w:szCs w:val="24"/>
      <w:lang w:val="en-US" w:eastAsia="en-US"/>
    </w:rPr>
  </w:style>
  <w:style w:type="paragraph" w:customStyle="1" w:styleId="TableTitleContinued">
    <w:name w:val="Table Title Continued"/>
    <w:rsid w:val="00AD29D4"/>
    <w:pPr>
      <w:keepNext/>
      <w:keepLines/>
      <w:tabs>
        <w:tab w:val="left" w:pos="1440"/>
      </w:tabs>
      <w:spacing w:before="60" w:after="120"/>
      <w:ind w:left="1440" w:hanging="1440"/>
    </w:pPr>
    <w:rPr>
      <w:rFonts w:eastAsia="MS Gothic"/>
      <w:b/>
      <w:sz w:val="24"/>
      <w:szCs w:val="24"/>
      <w:lang w:val="en-US" w:eastAsia="en-US"/>
    </w:rPr>
  </w:style>
  <w:style w:type="paragraph" w:customStyle="1" w:styleId="FigureEndofTextTitle">
    <w:name w:val="Figure End of Text Title"/>
    <w:next w:val="Figure"/>
    <w:rsid w:val="00AD29D4"/>
    <w:pPr>
      <w:keepNext/>
      <w:keepLines/>
      <w:tabs>
        <w:tab w:val="left" w:pos="1440"/>
      </w:tabs>
      <w:spacing w:before="60"/>
      <w:ind w:left="1440" w:hanging="1440"/>
    </w:pPr>
    <w:rPr>
      <w:rFonts w:eastAsia="Times New Roman" w:cs="Arial"/>
      <w:b/>
      <w:bCs/>
      <w:iCs/>
      <w:sz w:val="24"/>
      <w:szCs w:val="48"/>
      <w:lang w:val="en-US" w:eastAsia="en-US"/>
    </w:rPr>
  </w:style>
  <w:style w:type="paragraph" w:styleId="ListNumber2">
    <w:name w:val="List Number 2"/>
    <w:basedOn w:val="Normal"/>
    <w:rsid w:val="00AD29D4"/>
    <w:pPr>
      <w:keepLines/>
      <w:numPr>
        <w:numId w:val="6"/>
      </w:numPr>
      <w:spacing w:before="60"/>
    </w:pPr>
    <w:rPr>
      <w:rFonts w:eastAsia="MS Gothic"/>
    </w:rPr>
  </w:style>
  <w:style w:type="paragraph" w:styleId="ListNumber3">
    <w:name w:val="List Number 3"/>
    <w:basedOn w:val="Normal"/>
    <w:rsid w:val="00AD29D4"/>
    <w:pPr>
      <w:keepLines/>
      <w:numPr>
        <w:numId w:val="7"/>
      </w:numPr>
      <w:spacing w:before="60"/>
    </w:pPr>
    <w:rPr>
      <w:rFonts w:eastAsia="MS Gothic"/>
    </w:rPr>
  </w:style>
  <w:style w:type="paragraph" w:customStyle="1" w:styleId="ListLetter2">
    <w:name w:val="List Letter 2"/>
    <w:rsid w:val="00AD29D4"/>
    <w:pPr>
      <w:keepLines/>
      <w:numPr>
        <w:numId w:val="8"/>
      </w:numPr>
      <w:spacing w:before="60"/>
    </w:pPr>
    <w:rPr>
      <w:rFonts w:eastAsia="MS Gothic" w:cs="Arial"/>
      <w:bCs/>
      <w:iCs/>
      <w:sz w:val="24"/>
      <w:szCs w:val="24"/>
      <w:lang w:val="en-US" w:eastAsia="en-US"/>
    </w:rPr>
  </w:style>
  <w:style w:type="paragraph" w:customStyle="1" w:styleId="ListLetter3">
    <w:name w:val="List Letter 3"/>
    <w:rsid w:val="00AD29D4"/>
    <w:pPr>
      <w:keepLines/>
      <w:numPr>
        <w:numId w:val="9"/>
      </w:numPr>
      <w:spacing w:before="60"/>
    </w:pPr>
    <w:rPr>
      <w:rFonts w:eastAsia="MS Gothic" w:cs="Arial"/>
      <w:bCs/>
      <w:iCs/>
      <w:sz w:val="24"/>
      <w:szCs w:val="48"/>
      <w:lang w:val="en-US" w:eastAsia="en-US"/>
    </w:rPr>
  </w:style>
  <w:style w:type="paragraph" w:customStyle="1" w:styleId="Equation">
    <w:name w:val="Equation"/>
    <w:next w:val="Paragraph"/>
    <w:rsid w:val="00AD29D4"/>
    <w:pPr>
      <w:keepLines/>
      <w:spacing w:after="120"/>
      <w:jc w:val="center"/>
    </w:pPr>
    <w:rPr>
      <w:rFonts w:eastAsia="Times New Roman" w:cs="Arial"/>
      <w:sz w:val="24"/>
      <w:szCs w:val="24"/>
      <w:lang w:val="en-US" w:eastAsia="en-US"/>
    </w:rPr>
  </w:style>
  <w:style w:type="paragraph" w:customStyle="1" w:styleId="EquationTitle">
    <w:name w:val="Equation Title"/>
    <w:next w:val="Equation"/>
    <w:rsid w:val="00AD29D4"/>
    <w:pPr>
      <w:keepNext/>
      <w:keepLines/>
      <w:tabs>
        <w:tab w:val="left" w:pos="1440"/>
      </w:tabs>
      <w:spacing w:after="240"/>
      <w:ind w:left="1440" w:hanging="1440"/>
    </w:pPr>
    <w:rPr>
      <w:rFonts w:eastAsia="Times New Roman" w:cs="Arial"/>
      <w:b/>
      <w:color w:val="000000"/>
      <w:sz w:val="24"/>
      <w:szCs w:val="24"/>
      <w:lang w:val="en-US" w:eastAsia="en-US"/>
    </w:rPr>
  </w:style>
  <w:style w:type="paragraph" w:customStyle="1" w:styleId="CaptionContinued">
    <w:name w:val="Caption Continued"/>
    <w:rsid w:val="00AD29D4"/>
    <w:pPr>
      <w:spacing w:after="120"/>
    </w:pPr>
    <w:rPr>
      <w:rFonts w:eastAsia="Times New Roman" w:cs="Arial"/>
      <w:b/>
      <w:sz w:val="24"/>
      <w:szCs w:val="24"/>
      <w:lang w:val="en-US" w:eastAsia="en-US"/>
    </w:rPr>
  </w:style>
  <w:style w:type="paragraph" w:customStyle="1" w:styleId="TableFootnote">
    <w:name w:val="Table Footnote"/>
    <w:rsid w:val="00AD29D4"/>
    <w:pPr>
      <w:keepLines/>
      <w:numPr>
        <w:numId w:val="19"/>
      </w:numPr>
      <w:spacing w:before="60" w:after="60"/>
    </w:pPr>
    <w:rPr>
      <w:rFonts w:eastAsia="MS Gothic"/>
      <w:sz w:val="24"/>
      <w:lang w:val="en-US" w:eastAsia="en-US"/>
    </w:rPr>
  </w:style>
  <w:style w:type="paragraph" w:customStyle="1" w:styleId="TableTitle">
    <w:name w:val="Table Title"/>
    <w:next w:val="TableHead"/>
    <w:rsid w:val="00AD29D4"/>
    <w:pPr>
      <w:keepNext/>
      <w:keepLines/>
      <w:tabs>
        <w:tab w:val="left" w:pos="1440"/>
      </w:tabs>
      <w:spacing w:before="60" w:after="120"/>
      <w:ind w:left="1440" w:hanging="1440"/>
    </w:pPr>
    <w:rPr>
      <w:rFonts w:eastAsia="MS Gothic"/>
      <w:b/>
      <w:color w:val="000000"/>
      <w:sz w:val="24"/>
      <w:szCs w:val="24"/>
      <w:lang w:val="en-US" w:eastAsia="en-US"/>
    </w:rPr>
  </w:style>
  <w:style w:type="paragraph" w:customStyle="1" w:styleId="TableHead">
    <w:name w:val="Table Head"/>
    <w:basedOn w:val="TableCenter"/>
    <w:rsid w:val="00AD29D4"/>
    <w:rPr>
      <w:b/>
      <w:szCs w:val="48"/>
    </w:rPr>
  </w:style>
  <w:style w:type="paragraph" w:customStyle="1" w:styleId="FigureTitle">
    <w:name w:val="Figure Title"/>
    <w:basedOn w:val="TableTitle"/>
    <w:next w:val="Figure"/>
    <w:rsid w:val="00AD29D4"/>
    <w:pPr>
      <w:spacing w:after="240"/>
    </w:pPr>
  </w:style>
  <w:style w:type="paragraph" w:customStyle="1" w:styleId="TOCTitle">
    <w:name w:val="TOC Title"/>
    <w:basedOn w:val="Title"/>
    <w:next w:val="TOC1"/>
    <w:rsid w:val="00AD29D4"/>
    <w:pPr>
      <w:keepLines/>
      <w:pageBreakBefore/>
    </w:pPr>
    <w:rPr>
      <w:caps w:val="0"/>
      <w:szCs w:val="28"/>
    </w:rPr>
  </w:style>
  <w:style w:type="paragraph" w:customStyle="1" w:styleId="TOCSection">
    <w:name w:val="TOC Section"/>
    <w:basedOn w:val="TOCTitle"/>
    <w:rsid w:val="00AD29D4"/>
    <w:pPr>
      <w:pageBreakBefore w:val="0"/>
      <w:tabs>
        <w:tab w:val="left" w:pos="480"/>
      </w:tabs>
      <w:spacing w:after="120"/>
      <w:jc w:val="left"/>
    </w:pPr>
  </w:style>
  <w:style w:type="paragraph" w:customStyle="1" w:styleId="Confidentiality">
    <w:name w:val="Confidentiality"/>
    <w:rsid w:val="00AD29D4"/>
    <w:pPr>
      <w:spacing w:before="60"/>
      <w:ind w:left="720" w:right="720"/>
    </w:pPr>
    <w:rPr>
      <w:rFonts w:eastAsia="MS Gothic"/>
      <w:b/>
      <w:caps/>
      <w:sz w:val="24"/>
      <w:lang w:val="en-US" w:eastAsia="en-US"/>
    </w:rPr>
  </w:style>
  <w:style w:type="paragraph" w:customStyle="1" w:styleId="HeaderLandscape">
    <w:name w:val="HeaderLandscape"/>
    <w:rsid w:val="00AD29D4"/>
    <w:pPr>
      <w:tabs>
        <w:tab w:val="center" w:pos="6480"/>
        <w:tab w:val="right" w:pos="12960"/>
      </w:tabs>
      <w:spacing w:before="60"/>
    </w:pPr>
    <w:rPr>
      <w:rFonts w:eastAsia="MS Gothic"/>
      <w:caps/>
      <w:sz w:val="24"/>
      <w:lang w:val="en-US" w:eastAsia="en-US"/>
    </w:rPr>
  </w:style>
  <w:style w:type="paragraph" w:styleId="ListNumber">
    <w:name w:val="List Number"/>
    <w:basedOn w:val="Normal"/>
    <w:rsid w:val="00AD29D4"/>
    <w:pPr>
      <w:keepLines/>
      <w:numPr>
        <w:numId w:val="17"/>
      </w:numPr>
      <w:spacing w:before="60"/>
    </w:pPr>
    <w:rPr>
      <w:rFonts w:eastAsia="MS Gothic"/>
    </w:rPr>
  </w:style>
  <w:style w:type="paragraph" w:customStyle="1" w:styleId="References">
    <w:name w:val="References"/>
    <w:rsid w:val="00AD29D4"/>
    <w:pPr>
      <w:keepLines/>
      <w:numPr>
        <w:numId w:val="18"/>
      </w:numPr>
      <w:spacing w:before="60" w:after="240"/>
    </w:pPr>
    <w:rPr>
      <w:rFonts w:eastAsia="MS Gothic" w:cs="Arial"/>
      <w:bCs/>
      <w:kern w:val="32"/>
      <w:sz w:val="24"/>
      <w:szCs w:val="24"/>
      <w:lang w:val="en-US" w:eastAsia="en-US"/>
    </w:rPr>
  </w:style>
  <w:style w:type="paragraph" w:customStyle="1" w:styleId="Heading1Unnumbered">
    <w:name w:val="Heading 1 Unnumbered"/>
    <w:basedOn w:val="Heading1"/>
    <w:next w:val="Paragraph"/>
    <w:rsid w:val="00AD29D4"/>
    <w:pPr>
      <w:numPr>
        <w:numId w:val="0"/>
      </w:numPr>
    </w:pPr>
    <w:rPr>
      <w:szCs w:val="48"/>
    </w:rPr>
  </w:style>
  <w:style w:type="paragraph" w:customStyle="1" w:styleId="Appendix">
    <w:name w:val="Appendix"/>
    <w:basedOn w:val="Heading2NoTOC"/>
    <w:next w:val="Paragraph"/>
    <w:rsid w:val="00AD29D4"/>
    <w:pPr>
      <w:numPr>
        <w:numId w:val="15"/>
      </w:numPr>
    </w:pPr>
    <w:rPr>
      <w:bCs w:val="0"/>
      <w:snapToGrid w:val="0"/>
    </w:rPr>
  </w:style>
  <w:style w:type="paragraph" w:customStyle="1" w:styleId="Heading2NoTOC">
    <w:name w:val="Heading 2 No TOC"/>
    <w:basedOn w:val="Heading2"/>
    <w:next w:val="Paragraph"/>
    <w:rsid w:val="00AD29D4"/>
    <w:pPr>
      <w:numPr>
        <w:ilvl w:val="0"/>
        <w:numId w:val="0"/>
      </w:numPr>
      <w:tabs>
        <w:tab w:val="left" w:pos="720"/>
      </w:tabs>
      <w:outlineLvl w:val="9"/>
    </w:pPr>
  </w:style>
  <w:style w:type="paragraph" w:customStyle="1" w:styleId="ListEnd">
    <w:name w:val="List End"/>
    <w:next w:val="Paragraph"/>
    <w:semiHidden/>
    <w:rsid w:val="00AD29D4"/>
    <w:rPr>
      <w:rFonts w:eastAsia="Times New Roman"/>
      <w:sz w:val="24"/>
      <w:lang w:val="en-US" w:eastAsia="en-US"/>
    </w:rPr>
  </w:style>
  <w:style w:type="paragraph" w:customStyle="1" w:styleId="Figure">
    <w:name w:val="Figure"/>
    <w:next w:val="Paragraph"/>
    <w:rsid w:val="00AD29D4"/>
    <w:pPr>
      <w:keepLines/>
      <w:spacing w:before="60" w:after="120"/>
      <w:jc w:val="center"/>
    </w:pPr>
    <w:rPr>
      <w:rFonts w:eastAsia="MS Gothic"/>
      <w:sz w:val="24"/>
      <w:lang w:val="en-US" w:eastAsia="en-US"/>
    </w:rPr>
  </w:style>
  <w:style w:type="paragraph" w:customStyle="1" w:styleId="ListLetter">
    <w:name w:val="List Letter"/>
    <w:rsid w:val="00AD29D4"/>
    <w:pPr>
      <w:keepLines/>
      <w:numPr>
        <w:numId w:val="16"/>
      </w:numPr>
      <w:spacing w:before="60"/>
    </w:pPr>
    <w:rPr>
      <w:rFonts w:eastAsia="MS Gothic" w:cs="Arial"/>
      <w:bCs/>
      <w:iCs/>
      <w:sz w:val="24"/>
      <w:szCs w:val="48"/>
      <w:lang w:val="en-US" w:eastAsia="en-US"/>
    </w:rPr>
  </w:style>
  <w:style w:type="paragraph" w:customStyle="1" w:styleId="FooterLandscape">
    <w:name w:val="FooterLandscape"/>
    <w:basedOn w:val="HeaderLandscape"/>
    <w:rsid w:val="00AD29D4"/>
    <w:pPr>
      <w:tabs>
        <w:tab w:val="clear" w:pos="6480"/>
        <w:tab w:val="clear" w:pos="12960"/>
        <w:tab w:val="center" w:pos="6307"/>
        <w:tab w:val="right" w:pos="12600"/>
      </w:tabs>
    </w:pPr>
    <w:rPr>
      <w:caps w:val="0"/>
    </w:rPr>
  </w:style>
  <w:style w:type="paragraph" w:customStyle="1" w:styleId="Approval0">
    <w:name w:val="Approval"/>
    <w:rsid w:val="00AD29D4"/>
    <w:pPr>
      <w:tabs>
        <w:tab w:val="left" w:pos="1080"/>
        <w:tab w:val="left" w:pos="5040"/>
        <w:tab w:val="left" w:pos="5760"/>
        <w:tab w:val="left" w:pos="6480"/>
        <w:tab w:val="left" w:pos="8640"/>
      </w:tabs>
    </w:pPr>
    <w:rPr>
      <w:rFonts w:eastAsia="MS Gothic"/>
      <w:sz w:val="24"/>
      <w:szCs w:val="24"/>
      <w:lang w:val="en-US" w:eastAsia="en-US"/>
    </w:rPr>
  </w:style>
  <w:style w:type="paragraph" w:customStyle="1" w:styleId="Heading2Unnumbered">
    <w:name w:val="Heading 2 Unnumbered"/>
    <w:basedOn w:val="Heading2"/>
    <w:next w:val="Paragraph"/>
    <w:rsid w:val="00AD29D4"/>
    <w:pPr>
      <w:numPr>
        <w:ilvl w:val="0"/>
        <w:numId w:val="0"/>
      </w:numPr>
      <w:tabs>
        <w:tab w:val="left" w:pos="720"/>
      </w:tabs>
    </w:pPr>
  </w:style>
  <w:style w:type="paragraph" w:styleId="BodyTextFirstIndent">
    <w:name w:val="Body Text First Indent"/>
    <w:basedOn w:val="BodyText"/>
    <w:link w:val="BodyTextFirstIndentChar"/>
    <w:rsid w:val="00AD29D4"/>
    <w:pPr>
      <w:ind w:firstLine="210"/>
    </w:pPr>
  </w:style>
  <w:style w:type="character" w:customStyle="1" w:styleId="BodyTextChar">
    <w:name w:val="Body Text Char"/>
    <w:link w:val="BodyText"/>
    <w:rsid w:val="00AD29D4"/>
    <w:rPr>
      <w:rFonts w:eastAsia="Times New Roman"/>
      <w:sz w:val="24"/>
      <w:szCs w:val="24"/>
      <w:lang w:val="en-US" w:eastAsia="en-US"/>
    </w:rPr>
  </w:style>
  <w:style w:type="character" w:customStyle="1" w:styleId="BodyTextFirstIndentChar">
    <w:name w:val="Body Text First Indent Char"/>
    <w:link w:val="BodyTextFirstIndent"/>
    <w:rsid w:val="00AD29D4"/>
    <w:rPr>
      <w:rFonts w:eastAsia="Times New Roman"/>
      <w:sz w:val="24"/>
      <w:szCs w:val="24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rsid w:val="00AD29D4"/>
    <w:pPr>
      <w:ind w:firstLine="210"/>
    </w:pPr>
  </w:style>
  <w:style w:type="character" w:customStyle="1" w:styleId="BodyTextFirstIndent2Char">
    <w:name w:val="Body Text First Indent 2 Char"/>
    <w:link w:val="BodyTextFirstIndent2"/>
    <w:rsid w:val="00AD29D4"/>
    <w:rPr>
      <w:rFonts w:eastAsia="Times New Roman"/>
      <w:sz w:val="24"/>
      <w:szCs w:val="24"/>
      <w:lang w:val="en-US" w:eastAsia="en-US"/>
    </w:rPr>
  </w:style>
  <w:style w:type="paragraph" w:styleId="Closing">
    <w:name w:val="Closing"/>
    <w:basedOn w:val="Normal"/>
    <w:link w:val="ClosingChar"/>
    <w:rsid w:val="00AD29D4"/>
    <w:pPr>
      <w:ind w:left="4320"/>
    </w:pPr>
  </w:style>
  <w:style w:type="character" w:customStyle="1" w:styleId="ClosingChar">
    <w:name w:val="Closing Char"/>
    <w:link w:val="Closing"/>
    <w:rsid w:val="00AD29D4"/>
    <w:rPr>
      <w:rFonts w:eastAsia="Times New Roman"/>
      <w:sz w:val="24"/>
      <w:szCs w:val="24"/>
      <w:lang w:val="en-US" w:eastAsia="en-US"/>
    </w:rPr>
  </w:style>
  <w:style w:type="paragraph" w:styleId="Date">
    <w:name w:val="Date"/>
    <w:basedOn w:val="Normal"/>
    <w:next w:val="Normal"/>
    <w:link w:val="DateChar"/>
    <w:rsid w:val="00AD29D4"/>
  </w:style>
  <w:style w:type="character" w:customStyle="1" w:styleId="DateChar">
    <w:name w:val="Date Char"/>
    <w:link w:val="Date"/>
    <w:rsid w:val="00AD29D4"/>
    <w:rPr>
      <w:rFonts w:eastAsia="Times New Roman"/>
      <w:sz w:val="24"/>
      <w:szCs w:val="24"/>
      <w:lang w:val="en-US" w:eastAsia="en-US"/>
    </w:rPr>
  </w:style>
  <w:style w:type="paragraph" w:styleId="E-mailSignature">
    <w:name w:val="E-mail Signature"/>
    <w:basedOn w:val="Normal"/>
    <w:link w:val="E-mailSignatureChar"/>
    <w:rsid w:val="00AD29D4"/>
  </w:style>
  <w:style w:type="character" w:customStyle="1" w:styleId="E-mailSignatureChar">
    <w:name w:val="E-mail Signature Char"/>
    <w:link w:val="E-mailSignature"/>
    <w:rsid w:val="00AD29D4"/>
    <w:rPr>
      <w:rFonts w:eastAsia="Times New Roman"/>
      <w:sz w:val="24"/>
      <w:szCs w:val="24"/>
      <w:lang w:val="en-US" w:eastAsia="en-US"/>
    </w:rPr>
  </w:style>
  <w:style w:type="paragraph" w:styleId="EnvelopeAddress">
    <w:name w:val="envelope address"/>
    <w:basedOn w:val="Normal"/>
    <w:rsid w:val="00AD29D4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AD29D4"/>
    <w:rPr>
      <w:rFonts w:ascii="Arial" w:hAnsi="Arial" w:cs="Arial"/>
      <w:sz w:val="20"/>
      <w:szCs w:val="20"/>
    </w:rPr>
  </w:style>
  <w:style w:type="character" w:styleId="HTMLAcronym">
    <w:name w:val="HTML Acronym"/>
    <w:rsid w:val="00AD29D4"/>
  </w:style>
  <w:style w:type="paragraph" w:styleId="HTMLAddress">
    <w:name w:val="HTML Address"/>
    <w:basedOn w:val="Normal"/>
    <w:link w:val="HTMLAddressChar"/>
    <w:rsid w:val="00AD29D4"/>
    <w:rPr>
      <w:i/>
      <w:iCs/>
    </w:rPr>
  </w:style>
  <w:style w:type="character" w:customStyle="1" w:styleId="HTMLAddressChar">
    <w:name w:val="HTML Address Char"/>
    <w:link w:val="HTMLAddress"/>
    <w:rsid w:val="00AD29D4"/>
    <w:rPr>
      <w:rFonts w:eastAsia="Times New Roman"/>
      <w:i/>
      <w:iCs/>
      <w:sz w:val="24"/>
      <w:szCs w:val="24"/>
      <w:lang w:val="en-US" w:eastAsia="en-US"/>
    </w:rPr>
  </w:style>
  <w:style w:type="character" w:styleId="HTMLCite">
    <w:name w:val="HTML Cite"/>
    <w:rsid w:val="00AD29D4"/>
    <w:rPr>
      <w:i/>
      <w:iCs/>
    </w:rPr>
  </w:style>
  <w:style w:type="character" w:styleId="HTMLCode">
    <w:name w:val="HTML Code"/>
    <w:rsid w:val="00AD29D4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AD29D4"/>
    <w:rPr>
      <w:i/>
      <w:iCs/>
    </w:rPr>
  </w:style>
  <w:style w:type="character" w:styleId="HTMLKeyboard">
    <w:name w:val="HTML Keyboard"/>
    <w:rsid w:val="00AD29D4"/>
    <w:rPr>
      <w:rFonts w:ascii="Courier New" w:hAnsi="Courier New" w:cs="Courier New"/>
      <w:sz w:val="20"/>
      <w:szCs w:val="20"/>
    </w:rPr>
  </w:style>
  <w:style w:type="character" w:styleId="HTMLSample">
    <w:name w:val="HTML Sample"/>
    <w:rsid w:val="00AD29D4"/>
    <w:rPr>
      <w:rFonts w:ascii="Courier New" w:hAnsi="Courier New" w:cs="Courier New"/>
    </w:rPr>
  </w:style>
  <w:style w:type="character" w:styleId="HTMLTypewriter">
    <w:name w:val="HTML Typewriter"/>
    <w:rsid w:val="00AD29D4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AD29D4"/>
    <w:rPr>
      <w:i/>
      <w:iCs/>
    </w:rPr>
  </w:style>
  <w:style w:type="character" w:styleId="LineNumber">
    <w:name w:val="line number"/>
    <w:rsid w:val="00AD29D4"/>
  </w:style>
  <w:style w:type="paragraph" w:styleId="List">
    <w:name w:val="List"/>
    <w:basedOn w:val="Normal"/>
    <w:rsid w:val="00AD29D4"/>
    <w:pPr>
      <w:ind w:left="360" w:hanging="360"/>
    </w:pPr>
  </w:style>
  <w:style w:type="paragraph" w:styleId="List2">
    <w:name w:val="List 2"/>
    <w:basedOn w:val="Normal"/>
    <w:rsid w:val="00AD29D4"/>
    <w:pPr>
      <w:ind w:left="720" w:hanging="360"/>
    </w:pPr>
  </w:style>
  <w:style w:type="paragraph" w:styleId="List3">
    <w:name w:val="List 3"/>
    <w:basedOn w:val="Normal"/>
    <w:rsid w:val="00AD29D4"/>
    <w:pPr>
      <w:ind w:left="1080" w:hanging="360"/>
    </w:pPr>
  </w:style>
  <w:style w:type="paragraph" w:styleId="List4">
    <w:name w:val="List 4"/>
    <w:basedOn w:val="Normal"/>
    <w:rsid w:val="00AD29D4"/>
    <w:pPr>
      <w:ind w:left="1440" w:hanging="360"/>
    </w:pPr>
  </w:style>
  <w:style w:type="paragraph" w:styleId="List5">
    <w:name w:val="List 5"/>
    <w:basedOn w:val="Normal"/>
    <w:rsid w:val="00AD29D4"/>
    <w:pPr>
      <w:ind w:left="1800" w:hanging="360"/>
    </w:pPr>
  </w:style>
  <w:style w:type="paragraph" w:styleId="ListBullet3">
    <w:name w:val="List Bullet 3"/>
    <w:basedOn w:val="Normal"/>
    <w:rsid w:val="00AD29D4"/>
    <w:pPr>
      <w:keepLines/>
      <w:numPr>
        <w:numId w:val="14"/>
      </w:numPr>
      <w:spacing w:before="60"/>
    </w:pPr>
    <w:rPr>
      <w:rFonts w:eastAsia="MS Gothic"/>
    </w:rPr>
  </w:style>
  <w:style w:type="paragraph" w:styleId="ListBullet4">
    <w:name w:val="List Bullet 4"/>
    <w:basedOn w:val="Normal"/>
    <w:rsid w:val="00AD29D4"/>
    <w:pPr>
      <w:tabs>
        <w:tab w:val="num" w:pos="1440"/>
      </w:tabs>
      <w:spacing w:before="60"/>
      <w:ind w:left="1440" w:hanging="360"/>
    </w:pPr>
  </w:style>
  <w:style w:type="paragraph" w:styleId="ListBullet5">
    <w:name w:val="List Bullet 5"/>
    <w:basedOn w:val="Normal"/>
    <w:rsid w:val="00AD29D4"/>
    <w:pPr>
      <w:tabs>
        <w:tab w:val="num" w:pos="1800"/>
      </w:tabs>
      <w:spacing w:before="60"/>
      <w:ind w:left="1800" w:hanging="360"/>
    </w:pPr>
  </w:style>
  <w:style w:type="paragraph" w:styleId="ListContinue">
    <w:name w:val="List Continue"/>
    <w:basedOn w:val="Normal"/>
    <w:rsid w:val="00AD29D4"/>
    <w:pPr>
      <w:spacing w:after="120"/>
      <w:ind w:left="360"/>
    </w:pPr>
  </w:style>
  <w:style w:type="paragraph" w:styleId="ListContinue2">
    <w:name w:val="List Continue 2"/>
    <w:basedOn w:val="Normal"/>
    <w:rsid w:val="00AD29D4"/>
    <w:pPr>
      <w:spacing w:after="120"/>
      <w:ind w:left="720"/>
    </w:pPr>
  </w:style>
  <w:style w:type="paragraph" w:styleId="ListContinue3">
    <w:name w:val="List Continue 3"/>
    <w:basedOn w:val="Normal"/>
    <w:rsid w:val="00AD29D4"/>
    <w:pPr>
      <w:spacing w:after="120"/>
      <w:ind w:left="1080"/>
    </w:pPr>
  </w:style>
  <w:style w:type="paragraph" w:styleId="ListContinue4">
    <w:name w:val="List Continue 4"/>
    <w:basedOn w:val="Normal"/>
    <w:rsid w:val="00AD29D4"/>
    <w:pPr>
      <w:spacing w:after="120"/>
      <w:ind w:left="1440"/>
    </w:pPr>
  </w:style>
  <w:style w:type="paragraph" w:styleId="ListContinue5">
    <w:name w:val="List Continue 5"/>
    <w:basedOn w:val="Normal"/>
    <w:rsid w:val="00AD29D4"/>
    <w:pPr>
      <w:spacing w:after="120"/>
      <w:ind w:left="1800"/>
    </w:pPr>
  </w:style>
  <w:style w:type="paragraph" w:styleId="ListNumber4">
    <w:name w:val="List Number 4"/>
    <w:basedOn w:val="Normal"/>
    <w:rsid w:val="00AD29D4"/>
    <w:pPr>
      <w:tabs>
        <w:tab w:val="num" w:pos="1440"/>
      </w:tabs>
      <w:spacing w:before="60"/>
      <w:ind w:left="1440" w:hanging="360"/>
    </w:pPr>
  </w:style>
  <w:style w:type="paragraph" w:styleId="ListNumber5">
    <w:name w:val="List Number 5"/>
    <w:basedOn w:val="Normal"/>
    <w:rsid w:val="00AD29D4"/>
    <w:pPr>
      <w:tabs>
        <w:tab w:val="num" w:pos="1800"/>
      </w:tabs>
      <w:spacing w:before="60"/>
      <w:ind w:left="1800" w:hanging="360"/>
    </w:pPr>
  </w:style>
  <w:style w:type="paragraph" w:styleId="MacroText">
    <w:name w:val="macro"/>
    <w:link w:val="MacroTextChar"/>
    <w:rsid w:val="00AD29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 w:cs="Courier New"/>
      <w:lang w:val="en-US" w:eastAsia="en-US"/>
    </w:rPr>
  </w:style>
  <w:style w:type="character" w:customStyle="1" w:styleId="MacroTextChar">
    <w:name w:val="Macro Text Char"/>
    <w:basedOn w:val="DefaultParagraphFont"/>
    <w:link w:val="MacroText"/>
    <w:rsid w:val="00AD29D4"/>
    <w:rPr>
      <w:rFonts w:ascii="Courier New" w:eastAsia="Times New Roman" w:hAnsi="Courier New" w:cs="Courier New"/>
      <w:lang w:val="en-US" w:eastAsia="en-US"/>
    </w:rPr>
  </w:style>
  <w:style w:type="paragraph" w:styleId="MessageHeader">
    <w:name w:val="Message Header"/>
    <w:basedOn w:val="Normal"/>
    <w:link w:val="MessageHeaderChar"/>
    <w:rsid w:val="00AD29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character" w:customStyle="1" w:styleId="MessageHeaderChar">
    <w:name w:val="Message Header Char"/>
    <w:link w:val="MessageHeader"/>
    <w:rsid w:val="00AD29D4"/>
    <w:rPr>
      <w:rFonts w:ascii="Arial" w:eastAsia="Times New Roman" w:hAnsi="Arial" w:cs="Arial"/>
      <w:sz w:val="24"/>
      <w:szCs w:val="24"/>
      <w:shd w:val="pct20" w:color="auto" w:fill="auto"/>
      <w:lang w:val="en-US" w:eastAsia="en-US"/>
    </w:rPr>
  </w:style>
  <w:style w:type="paragraph" w:styleId="NoteHeading">
    <w:name w:val="Note Heading"/>
    <w:basedOn w:val="Normal"/>
    <w:next w:val="Normal"/>
    <w:link w:val="NoteHeadingChar"/>
    <w:rsid w:val="00AD29D4"/>
  </w:style>
  <w:style w:type="character" w:customStyle="1" w:styleId="NoteHeadingChar">
    <w:name w:val="Note Heading Char"/>
    <w:basedOn w:val="DefaultParagraphFont"/>
    <w:link w:val="NoteHeading"/>
    <w:rsid w:val="00AD29D4"/>
    <w:rPr>
      <w:rFonts w:eastAsia="Times New Roman"/>
      <w:sz w:val="24"/>
      <w:szCs w:val="24"/>
      <w:lang w:val="en-US" w:eastAsia="en-US"/>
    </w:rPr>
  </w:style>
  <w:style w:type="paragraph" w:styleId="Salutation">
    <w:name w:val="Salutation"/>
    <w:basedOn w:val="Normal"/>
    <w:next w:val="Normal"/>
    <w:link w:val="SalutationChar"/>
    <w:rsid w:val="00AD29D4"/>
  </w:style>
  <w:style w:type="character" w:customStyle="1" w:styleId="SalutationChar">
    <w:name w:val="Salutation Char"/>
    <w:link w:val="Salutation"/>
    <w:rsid w:val="00AD29D4"/>
    <w:rPr>
      <w:rFonts w:eastAsia="Times New Roman"/>
      <w:sz w:val="24"/>
      <w:szCs w:val="24"/>
      <w:lang w:val="en-US" w:eastAsia="en-US"/>
    </w:rPr>
  </w:style>
  <w:style w:type="paragraph" w:styleId="Signature">
    <w:name w:val="Signature"/>
    <w:basedOn w:val="Normal"/>
    <w:link w:val="SignatureChar"/>
    <w:rsid w:val="00AD29D4"/>
    <w:pPr>
      <w:ind w:left="4320"/>
    </w:pPr>
  </w:style>
  <w:style w:type="character" w:customStyle="1" w:styleId="SignatureChar">
    <w:name w:val="Signature Char"/>
    <w:link w:val="Signature"/>
    <w:rsid w:val="00AD29D4"/>
    <w:rPr>
      <w:rFonts w:eastAsia="Times New Roman"/>
      <w:sz w:val="24"/>
      <w:szCs w:val="24"/>
      <w:lang w:val="en-US" w:eastAsia="en-US"/>
    </w:rPr>
  </w:style>
  <w:style w:type="character" w:styleId="Strong">
    <w:name w:val="Strong"/>
    <w:qFormat/>
    <w:rsid w:val="00AD29D4"/>
    <w:rPr>
      <w:rFonts w:ascii="Times New Roman" w:hAnsi="Times New Roman"/>
      <w:b/>
      <w:bCs/>
      <w:sz w:val="24"/>
    </w:rPr>
  </w:style>
  <w:style w:type="paragraph" w:styleId="Subtitle">
    <w:name w:val="Subtitle"/>
    <w:basedOn w:val="Normal"/>
    <w:link w:val="SubtitleChar"/>
    <w:qFormat/>
    <w:rsid w:val="00AD29D4"/>
    <w:pPr>
      <w:spacing w:after="60"/>
      <w:jc w:val="center"/>
      <w:outlineLvl w:val="1"/>
    </w:pPr>
    <w:rPr>
      <w:rFonts w:cs="Arial"/>
    </w:rPr>
  </w:style>
  <w:style w:type="character" w:customStyle="1" w:styleId="SubtitleChar">
    <w:name w:val="Subtitle Char"/>
    <w:link w:val="Subtitle"/>
    <w:rsid w:val="00AD29D4"/>
    <w:rPr>
      <w:rFonts w:eastAsia="Times New Roman" w:cs="Arial"/>
      <w:sz w:val="24"/>
      <w:szCs w:val="24"/>
      <w:lang w:val="en-US" w:eastAsia="en-US"/>
    </w:rPr>
  </w:style>
  <w:style w:type="paragraph" w:styleId="TableofAuthorities">
    <w:name w:val="table of authorities"/>
    <w:basedOn w:val="Normal"/>
    <w:next w:val="Normal"/>
    <w:rsid w:val="00AD29D4"/>
    <w:pPr>
      <w:ind w:left="240" w:hanging="240"/>
    </w:pPr>
  </w:style>
  <w:style w:type="paragraph" w:styleId="TOAHeading">
    <w:name w:val="toa heading"/>
    <w:basedOn w:val="Normal"/>
    <w:next w:val="Normal"/>
    <w:rsid w:val="00AD29D4"/>
    <w:pPr>
      <w:spacing w:before="120"/>
    </w:pPr>
    <w:rPr>
      <w:rFonts w:ascii="Arial" w:hAnsi="Arial" w:cs="Arial"/>
      <w:b/>
      <w:bCs/>
    </w:rPr>
  </w:style>
  <w:style w:type="paragraph" w:customStyle="1" w:styleId="Heading1NoTOC">
    <w:name w:val="Heading 1 No TOC"/>
    <w:next w:val="Paragraph"/>
    <w:rsid w:val="00AD29D4"/>
    <w:pPr>
      <w:keepNext/>
      <w:keepLines/>
      <w:spacing w:before="60" w:after="240"/>
    </w:pPr>
    <w:rPr>
      <w:rFonts w:eastAsia="Times New Roman" w:cs="Arial"/>
      <w:b/>
      <w:bCs/>
      <w:caps/>
      <w:kern w:val="32"/>
      <w:sz w:val="24"/>
      <w:szCs w:val="48"/>
      <w:lang w:val="en-US" w:eastAsia="en-US"/>
    </w:rPr>
  </w:style>
  <w:style w:type="character" w:customStyle="1" w:styleId="Citation">
    <w:name w:val="Citation"/>
    <w:rsid w:val="00AD29D4"/>
    <w:rPr>
      <w:rFonts w:ascii="Times New Roman" w:hAnsi="Times New Roman"/>
      <w:sz w:val="24"/>
      <w:vertAlign w:val="superscript"/>
    </w:rPr>
  </w:style>
  <w:style w:type="table" w:styleId="Table3Deffects1">
    <w:name w:val="Table 3D effects 1"/>
    <w:basedOn w:val="TableNormal"/>
    <w:rsid w:val="00AD29D4"/>
    <w:rPr>
      <w:rFonts w:eastAsia="Times New Roman"/>
      <w:lang w:val="en-US" w:eastAsia="en-US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AD29D4"/>
    <w:rPr>
      <w:rFonts w:eastAsia="Times New Roman"/>
      <w:lang w:val="en-US" w:eastAsia="en-US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AD29D4"/>
    <w:rPr>
      <w:rFonts w:eastAsia="Times New Roman"/>
      <w:lang w:val="en-US"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AD29D4"/>
    <w:rPr>
      <w:rFonts w:eastAsia="Times New Roman"/>
      <w:color w:val="000080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AD29D4"/>
    <w:rPr>
      <w:rFonts w:eastAsia="Times New Roman"/>
      <w:color w:val="FFFFFF"/>
      <w:lang w:val="en-US" w:eastAsia="en-US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rsid w:val="00AD29D4"/>
    <w:rPr>
      <w:rFonts w:eastAsia="Times New Roman"/>
      <w:lang w:val="en-US" w:eastAsia="en-US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rsid w:val="00AD29D4"/>
    <w:rPr>
      <w:rFonts w:eastAsia="Times New Roman"/>
      <w:lang w:val="en-US" w:eastAsia="en-US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sid w:val="00AD29D4"/>
    <w:rPr>
      <w:rFonts w:eastAsia="Times New Roman"/>
      <w:b/>
      <w:bCs/>
      <w:lang w:val="en-US" w:eastAsia="en-US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AD29D4"/>
    <w:rPr>
      <w:rFonts w:eastAsia="Times New Roman"/>
      <w:lang w:val="en-US"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AD29D4"/>
    <w:rPr>
      <w:rFonts w:eastAsia="Times New Roman"/>
      <w:lang w:val="en-US" w:eastAsia="en-US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rsid w:val="00AD29D4"/>
    <w:rPr>
      <w:rFonts w:eastAsia="Times New Roman"/>
      <w:lang w:val="en-US" w:eastAsia="en-US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rsid w:val="00AD29D4"/>
    <w:rPr>
      <w:rFonts w:eastAsia="Times New Roman"/>
      <w:lang w:val="en-US" w:eastAsia="en-US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29D4"/>
    <w:rPr>
      <w:rFonts w:eastAsia="Times New Roman"/>
      <w:lang w:val="en-US" w:eastAsia="en-US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sid w:val="00AD29D4"/>
    <w:rPr>
      <w:rFonts w:eastAsia="Times New Roman"/>
      <w:b/>
      <w:bCs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rsid w:val="00AD29D4"/>
    <w:rPr>
      <w:rFonts w:eastAsia="Times New Roman"/>
      <w:lang w:val="en-US" w:eastAsia="en-US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rsid w:val="00AD29D4"/>
    <w:rPr>
      <w:rFonts w:eastAsia="Times New Roman"/>
      <w:lang w:val="en-US"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rsid w:val="00AD29D4"/>
    <w:rPr>
      <w:rFonts w:eastAsia="Times New Roman"/>
      <w:lang w:val="en-US"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AD29D4"/>
    <w:rPr>
      <w:rFonts w:eastAsia="Times New Roman"/>
      <w:lang w:val="en-US" w:eastAsia="en-US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AD29D4"/>
    <w:rPr>
      <w:rFonts w:eastAsia="Times New Roman"/>
      <w:lang w:val="en-US"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rsid w:val="00AD29D4"/>
    <w:rPr>
      <w:rFonts w:eastAsia="Times New Roman"/>
      <w:lang w:val="en-US" w:eastAsia="en-US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rsid w:val="00AD29D4"/>
    <w:rPr>
      <w:rFonts w:eastAsia="Times New Roman"/>
      <w:lang w:val="en-US" w:eastAsia="en-US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AD29D4"/>
    <w:rPr>
      <w:rFonts w:eastAsia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AD29D4"/>
    <w:rPr>
      <w:rFonts w:eastAsia="Times New Roman"/>
      <w:lang w:val="en-US" w:eastAsia="en-US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styleId="111111">
    <w:name w:val="Outline List 2"/>
    <w:basedOn w:val="NoList"/>
    <w:rsid w:val="00AD29D4"/>
    <w:pPr>
      <w:numPr>
        <w:numId w:val="10"/>
      </w:numPr>
    </w:pPr>
  </w:style>
  <w:style w:type="numbering" w:styleId="1ai">
    <w:name w:val="Outline List 1"/>
    <w:basedOn w:val="NoList"/>
    <w:rsid w:val="00AD29D4"/>
    <w:pPr>
      <w:numPr>
        <w:numId w:val="11"/>
      </w:numPr>
    </w:pPr>
  </w:style>
  <w:style w:type="numbering" w:styleId="ArticleSection">
    <w:name w:val="Outline List 3"/>
    <w:basedOn w:val="NoList"/>
    <w:rsid w:val="00AD29D4"/>
    <w:pPr>
      <w:numPr>
        <w:numId w:val="12"/>
      </w:numPr>
    </w:pPr>
  </w:style>
  <w:style w:type="character" w:styleId="PlaceholderText">
    <w:name w:val="Placeholder Text"/>
    <w:uiPriority w:val="99"/>
    <w:semiHidden/>
    <w:rsid w:val="00AD29D4"/>
    <w:rPr>
      <w:color w:val="808080"/>
    </w:rPr>
  </w:style>
  <w:style w:type="paragraph" w:styleId="TOCHeading">
    <w:name w:val="TOC Heading"/>
    <w:basedOn w:val="TOCTitle"/>
    <w:next w:val="Normal"/>
    <w:uiPriority w:val="39"/>
    <w:unhideWhenUsed/>
    <w:qFormat/>
    <w:rsid w:val="00AD29D4"/>
    <w:pPr>
      <w:spacing w:before="480" w:after="0" w:line="276" w:lineRule="auto"/>
    </w:pPr>
    <w:rPr>
      <w:rFonts w:ascii="Cambria" w:eastAsia="Malgun Gothic" w:hAnsi="Cambria" w:cs="Times New Roman"/>
      <w:caps/>
      <w:color w:val="000000"/>
      <w:kern w:val="0"/>
    </w:rPr>
  </w:style>
  <w:style w:type="paragraph" w:customStyle="1" w:styleId="Attachment">
    <w:name w:val="Attachment"/>
    <w:basedOn w:val="Appendix"/>
    <w:next w:val="Paragraph"/>
    <w:qFormat/>
    <w:rsid w:val="00AD29D4"/>
    <w:pPr>
      <w:numPr>
        <w:numId w:val="13"/>
      </w:numPr>
      <w:tabs>
        <w:tab w:val="left" w:pos="2160"/>
      </w:tabs>
      <w:ind w:left="2160" w:hanging="2160"/>
    </w:pPr>
    <w:rPr>
      <w:rFonts w:cs="Times New Roman"/>
    </w:rPr>
  </w:style>
  <w:style w:type="paragraph" w:styleId="Revision">
    <w:name w:val="Revision"/>
    <w:hidden/>
    <w:uiPriority w:val="99"/>
    <w:semiHidden/>
    <w:rsid w:val="00A01181"/>
    <w:rPr>
      <w:rFonts w:eastAsia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582451"/>
  </w:style>
  <w:style w:type="character" w:customStyle="1" w:styleId="eop">
    <w:name w:val="eop"/>
    <w:basedOn w:val="DefaultParagraphFont"/>
    <w:rsid w:val="00582451"/>
  </w:style>
  <w:style w:type="character" w:customStyle="1" w:styleId="ListParagraphChar">
    <w:name w:val="List Paragraph Char"/>
    <w:link w:val="ListParagraph"/>
    <w:uiPriority w:val="34"/>
    <w:rsid w:val="00496164"/>
    <w:rPr>
      <w:rFonts w:eastAsia="Times New Roman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496164"/>
    <w:pPr>
      <w:jc w:val="center"/>
    </w:pPr>
    <w:rPr>
      <w:noProof/>
      <w:sz w:val="16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496164"/>
    <w:rPr>
      <w:rFonts w:eastAsia="Times New Roman"/>
      <w:noProof/>
      <w:sz w:val="16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496164"/>
    <w:pPr>
      <w:spacing w:line="480" w:lineRule="auto"/>
    </w:pPr>
    <w:rPr>
      <w:noProof/>
      <w:sz w:val="16"/>
    </w:rPr>
  </w:style>
  <w:style w:type="character" w:customStyle="1" w:styleId="EndNoteBibliographyChar">
    <w:name w:val="EndNote Bibliography Char"/>
    <w:basedOn w:val="ParagraphChar"/>
    <w:link w:val="EndNoteBibliography"/>
    <w:rsid w:val="00496164"/>
    <w:rPr>
      <w:rFonts w:eastAsia="Times New Roman"/>
      <w:noProof/>
      <w:sz w:val="16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30FFA"/>
    <w:rPr>
      <w:color w:val="605E5C"/>
      <w:shd w:val="clear" w:color="auto" w:fill="E1DFDD"/>
    </w:rPr>
  </w:style>
  <w:style w:type="paragraph" w:customStyle="1" w:styleId="Default">
    <w:name w:val="Default"/>
    <w:rsid w:val="00471BE8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bulletindent1">
    <w:name w:val="bulletindent1"/>
    <w:basedOn w:val="Normal"/>
    <w:rsid w:val="001E31E2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4B7EF1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bullet">
    <w:name w:val="bullet"/>
    <w:basedOn w:val="Normal"/>
    <w:next w:val="Normal"/>
    <w:rsid w:val="00E11873"/>
    <w:pPr>
      <w:numPr>
        <w:numId w:val="21"/>
      </w:numPr>
      <w:tabs>
        <w:tab w:val="left" w:pos="0"/>
        <w:tab w:val="left" w:pos="1080"/>
      </w:tabs>
      <w:spacing w:after="158"/>
      <w:jc w:val="both"/>
    </w:pPr>
    <w:rPr>
      <w:rFonts w:ascii="Arial" w:hAnsi="Arial"/>
      <w:szCs w:val="20"/>
    </w:rPr>
  </w:style>
  <w:style w:type="table" w:customStyle="1" w:styleId="TableGrid10">
    <w:name w:val="Table Grid1"/>
    <w:basedOn w:val="TableNormal"/>
    <w:next w:val="TableGrid"/>
    <w:uiPriority w:val="39"/>
    <w:rsid w:val="00936CFF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"/>
    <w:basedOn w:val="TableNormal"/>
    <w:next w:val="TableGrid"/>
    <w:uiPriority w:val="39"/>
    <w:rsid w:val="0009724A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3"/>
    <w:basedOn w:val="TableNormal"/>
    <w:next w:val="TableGrid"/>
    <w:uiPriority w:val="39"/>
    <w:rsid w:val="00972472"/>
    <w:rPr>
      <w:rFonts w:ascii="Calibri" w:eastAsia="Calibri" w:hAnsi="Calibri" w:cs="Arial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F05A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3F05A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3F05A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6306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anuscriptheading1">
    <w:name w:val="Manuscript heading 1"/>
    <w:basedOn w:val="Heading1"/>
    <w:link w:val="Manuscriptheading1Char"/>
    <w:qFormat/>
    <w:rsid w:val="00D81EB0"/>
    <w:pPr>
      <w:numPr>
        <w:numId w:val="0"/>
      </w:numPr>
      <w:spacing w:before="240" w:after="120" w:line="276" w:lineRule="auto"/>
      <w:ind w:left="475" w:hanging="475"/>
      <w:contextualSpacing/>
      <w:jc w:val="both"/>
    </w:pPr>
    <w:rPr>
      <w:caps w:val="0"/>
      <w:sz w:val="22"/>
    </w:rPr>
  </w:style>
  <w:style w:type="paragraph" w:customStyle="1" w:styleId="Manuscriptheading2">
    <w:name w:val="Manuscript heading 2"/>
    <w:basedOn w:val="Manuscriptheading1"/>
    <w:link w:val="Manuscriptheading2Char"/>
    <w:qFormat/>
    <w:rsid w:val="00D81EB0"/>
    <w:pPr>
      <w:spacing w:before="120"/>
    </w:pPr>
    <w:rPr>
      <w:sz w:val="20"/>
    </w:rPr>
  </w:style>
  <w:style w:type="character" w:customStyle="1" w:styleId="Manuscriptheading1Char">
    <w:name w:val="Manuscript heading 1 Char"/>
    <w:basedOn w:val="Heading1Char"/>
    <w:link w:val="Manuscriptheading1"/>
    <w:rsid w:val="00D81EB0"/>
    <w:rPr>
      <w:rFonts w:eastAsia="MS Gothic" w:cs="Arial"/>
      <w:b/>
      <w:bCs/>
      <w:caps w:val="0"/>
      <w:kern w:val="32"/>
      <w:sz w:val="22"/>
      <w:szCs w:val="28"/>
      <w:lang w:val="en-US" w:eastAsia="en-US"/>
    </w:rPr>
  </w:style>
  <w:style w:type="paragraph" w:customStyle="1" w:styleId="Manuscriptbodytext">
    <w:name w:val="Manuscript body text"/>
    <w:basedOn w:val="Normal"/>
    <w:link w:val="ManuscriptbodytextChar"/>
    <w:qFormat/>
    <w:rsid w:val="008817B3"/>
    <w:pPr>
      <w:spacing w:before="120" w:after="120"/>
      <w:jc w:val="both"/>
    </w:pPr>
    <w:rPr>
      <w:sz w:val="20"/>
    </w:rPr>
  </w:style>
  <w:style w:type="character" w:customStyle="1" w:styleId="Manuscriptheading2Char">
    <w:name w:val="Manuscript heading 2 Char"/>
    <w:basedOn w:val="Manuscriptheading1Char"/>
    <w:link w:val="Manuscriptheading2"/>
    <w:rsid w:val="00D81EB0"/>
    <w:rPr>
      <w:rFonts w:eastAsia="MS Gothic" w:cs="Arial"/>
      <w:b/>
      <w:bCs/>
      <w:caps w:val="0"/>
      <w:kern w:val="32"/>
      <w:sz w:val="22"/>
      <w:szCs w:val="28"/>
      <w:lang w:val="en-US" w:eastAsia="en-US"/>
    </w:rPr>
  </w:style>
  <w:style w:type="character" w:customStyle="1" w:styleId="ManuscriptbodytextChar">
    <w:name w:val="Manuscript body text Char"/>
    <w:basedOn w:val="DefaultParagraphFont"/>
    <w:link w:val="Manuscriptbodytext"/>
    <w:rsid w:val="008817B3"/>
    <w:rPr>
      <w:rFonts w:eastAsia="Times New Roman"/>
      <w:szCs w:val="24"/>
      <w:lang w:val="en-US" w:eastAsia="en-US"/>
    </w:rPr>
  </w:style>
  <w:style w:type="paragraph" w:customStyle="1" w:styleId="MainBodyText">
    <w:name w:val="Main Body Text"/>
    <w:basedOn w:val="Normal"/>
    <w:link w:val="MainBodyTextChar"/>
    <w:rsid w:val="00CC4C7C"/>
    <w:pPr>
      <w:overflowPunct w:val="0"/>
      <w:autoSpaceDE w:val="0"/>
      <w:autoSpaceDN w:val="0"/>
      <w:adjustRightInd w:val="0"/>
      <w:spacing w:after="240" w:line="360" w:lineRule="auto"/>
      <w:textAlignment w:val="baseline"/>
    </w:pPr>
    <w:rPr>
      <w:rFonts w:ascii="Calibri" w:hAnsi="Calibri"/>
      <w:sz w:val="22"/>
      <w:szCs w:val="22"/>
      <w:lang w:bidi="en-US"/>
    </w:rPr>
  </w:style>
  <w:style w:type="character" w:customStyle="1" w:styleId="MainBodyTextChar">
    <w:name w:val="Main Body Text Char"/>
    <w:basedOn w:val="DefaultParagraphFont"/>
    <w:link w:val="MainBodyText"/>
    <w:rsid w:val="00CC4C7C"/>
    <w:rPr>
      <w:rFonts w:ascii="Calibri" w:eastAsia="Times New Roman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56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56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80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84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19026">
                  <w:marLeft w:val="0"/>
                  <w:marRight w:val="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7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3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5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9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0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2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12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3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0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1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3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5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6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erck%20Template\ISIWriter.dot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E260D34F1F3408416B5DBF13D6580" ma:contentTypeVersion="13" ma:contentTypeDescription="Create a new document." ma:contentTypeScope="" ma:versionID="b6fda3349ab3091b73a65d01e9a1572a">
  <xsd:schema xmlns:xsd="http://www.w3.org/2001/XMLSchema" xmlns:xs="http://www.w3.org/2001/XMLSchema" xmlns:p="http://schemas.microsoft.com/office/2006/metadata/properties" xmlns:ns3="88186bee-912f-4a1a-b287-554c485a7087" xmlns:ns4="77ec4fda-6e2f-4e80-a4a4-0b1b76db2f4b" targetNamespace="http://schemas.microsoft.com/office/2006/metadata/properties" ma:root="true" ma:fieldsID="222fa721855eb34e6bcaa0d45e8f19c4" ns3:_="" ns4:_="">
    <xsd:import namespace="88186bee-912f-4a1a-b287-554c485a7087"/>
    <xsd:import namespace="77ec4fda-6e2f-4e80-a4a4-0b1b76db2f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186bee-912f-4a1a-b287-554c485a7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c4fda-6e2f-4e80-a4a4-0b1b76db2f4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sisl xmlns:xsi="http://www.w3.org/2001/XMLSchema-instance" xmlns:xsd="http://www.w3.org/2001/XMLSchema" xmlns="http://www.boldonjames.com/2008/01/sie/internal/label" sislVersion="0" policy="a10f9ac0-5937-4b4f-b459-96aedd9ed2c5" origin="userSelected">
  <element uid="id_classification_euconfidential" value=""/>
</sisl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0C352F-24B3-48BF-8B2D-82917F8998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2DD962C-A879-4B1A-ADB2-6778D8C7BF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186bee-912f-4a1a-b287-554c485a7087"/>
    <ds:schemaRef ds:uri="77ec4fda-6e2f-4e80-a4a4-0b1b76db2f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A66503-4217-4511-B506-54FD766182F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308D2F6-F28B-4F55-8E38-94E65EA9549E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6E9CA5D5-A662-4D5B-921C-FB1A8F512A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ISIWriter.dotm</Template>
  <TotalTime>4</TotalTime>
  <Pages>6</Pages>
  <Words>4820</Words>
  <Characters>27478</Characters>
  <Application>Microsoft Office Word</Application>
  <DocSecurity>0</DocSecurity>
  <Lines>228</Lines>
  <Paragraphs>64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Patienteneinwilligung</vt:lpstr>
      <vt:lpstr>Patienteneinwilligung</vt:lpstr>
    </vt:vector>
  </TitlesOfParts>
  <Company>Merck &amp; Co., Inc.</Company>
  <LinksUpToDate>false</LinksUpToDate>
  <CharactersWithSpaces>32234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Patienteneinwilligung</dc:title>
  <dc:subject/>
  <dc:creator>Merck</dc:creator>
  <cp:keywords/>
  <cp:lastModifiedBy>Bhushan Tandale</cp:lastModifiedBy>
  <cp:revision>5</cp:revision>
  <cp:lastPrinted>2022-12-09T07:54:00Z</cp:lastPrinted>
  <dcterms:created xsi:type="dcterms:W3CDTF">2023-02-07T09:05:00Z</dcterms:created>
  <dcterms:modified xsi:type="dcterms:W3CDTF">2023-03-08T12:12:00Z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nsitivityCode">
    <vt:lpwstr>BC</vt:lpwstr>
  </property>
  <property fmtid="{D5CDD505-2E9C-101B-9397-08002B2CF9AE}" pid="3" name="docIndexRef">
    <vt:lpwstr>3d97d985-ab40-4cf4-9bed-11a03fc2620f</vt:lpwstr>
  </property>
  <property fmtid="{D5CDD505-2E9C-101B-9397-08002B2CF9AE}" pid="4" name="bjSaver">
    <vt:lpwstr>s8K59gLlUKxKyX1HcE3ChOj2d1LYckmq</vt:lpwstr>
  </property>
  <property fmtid="{D5CDD505-2E9C-101B-9397-08002B2CF9AE}" pid="5" name="_NewReviewCycle">
    <vt:lpwstr/>
  </property>
  <property fmtid="{D5CDD505-2E9C-101B-9397-08002B2CF9AE}" pid="6" name="MerckDocSensitivity">
    <vt:i4>2</vt:i4>
  </property>
  <property fmtid="{D5CDD505-2E9C-101B-9397-08002B2CF9AE}" pid="7" name="MerckDocSensitivityHeader">
    <vt:bool>false</vt:bool>
  </property>
  <property fmtid="{D5CDD505-2E9C-101B-9397-08002B2CF9AE}" pid="8" name="MerckDocSensitivityFooter">
    <vt:bool>true</vt:bool>
  </property>
  <property fmtid="{D5CDD505-2E9C-101B-9397-08002B2CF9AE}" pid="9" name="ContentTypeId">
    <vt:lpwstr>0x0101005B8E260D34F1F3408416B5DBF13D6580</vt:lpwstr>
  </property>
  <property fmtid="{D5CDD505-2E9C-101B-9397-08002B2CF9AE}" pid="10" name="Topic">
    <vt:lpwstr>32;#Reference Material|a2ef6d2d-107d-4094-ada6-4290c4c0121c</vt:lpwstr>
  </property>
  <property fmtid="{D5CDD505-2E9C-101B-9397-08002B2CF9AE}" pid="11" name="Document Type">
    <vt:lpwstr>11;#General Documents|dc9060c5-b49c-4d59-9725-ab4c7132853b</vt:lpwstr>
  </property>
  <property fmtid="{D5CDD505-2E9C-101B-9397-08002B2CF9AE}" pid="12" name="Module">
    <vt:lpwstr>ef992662-a16b-4483-ab54-1060219b2102</vt:lpwstr>
  </property>
  <property fmtid="{D5CDD505-2E9C-101B-9397-08002B2CF9AE}" pid="13" name="Asset Classification">
    <vt:lpwstr>Administrative</vt:lpwstr>
  </property>
  <property fmtid="{D5CDD505-2E9C-101B-9397-08002B2CF9AE}" pid="14" name="Sensitivity Classification">
    <vt:lpwstr>Proprietary</vt:lpwstr>
  </property>
  <property fmtid="{D5CDD505-2E9C-101B-9397-08002B2CF9AE}" pid="15" name="bjDocumentSecurityLabel">
    <vt:lpwstr>Proprietary</vt:lpwstr>
  </property>
  <property fmtid="{D5CDD505-2E9C-101B-9397-08002B2CF9AE}" pid="16" name="bjDocumentLabelXML">
    <vt:lpwstr>&lt;?xml version="1.0" encoding="us-ascii"?&gt;&lt;sisl xmlns:xsi="http://www.w3.org/2001/XMLSchema-instance" xmlns:xsd="http://www.w3.org/2001/XMLSchema" sislVersion="0" policy="a10f9ac0-5937-4b4f-b459-96aedd9ed2c5" origin="userSelected" xmlns="http://www.boldonj</vt:lpwstr>
  </property>
  <property fmtid="{D5CDD505-2E9C-101B-9397-08002B2CF9AE}" pid="17" name="bjDocumentLabelXML-0">
    <vt:lpwstr>ames.com/2008/01/sie/internal/label"&gt;&lt;element uid="id_classification_euconfidential" value="" /&gt;&lt;/sisl&gt;</vt:lpwstr>
  </property>
</Properties>
</file>