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5486" w:rsidRPr="004D696D" w:rsidRDefault="00B75486" w:rsidP="00B75486">
      <w:pPr>
        <w:pStyle w:val="Figurecaption"/>
        <w:spacing w:line="240" w:lineRule="auto"/>
      </w:pPr>
      <w:bookmarkStart w:id="0" w:name="_GoBack"/>
      <w:bookmarkEnd w:id="0"/>
    </w:p>
    <w:tbl>
      <w:tblPr>
        <w:tblStyle w:val="TableGrid"/>
        <w:tblW w:w="0" w:type="auto"/>
        <w:tblLook w:val="04A0" w:firstRow="1" w:lastRow="0" w:firstColumn="1" w:lastColumn="0" w:noHBand="0" w:noVBand="1"/>
      </w:tblPr>
      <w:tblGrid>
        <w:gridCol w:w="5485"/>
        <w:gridCol w:w="3145"/>
      </w:tblGrid>
      <w:tr w:rsidR="00B75486" w:rsidRPr="004D696D" w:rsidTr="00015C9D">
        <w:tc>
          <w:tcPr>
            <w:tcW w:w="8630" w:type="dxa"/>
            <w:gridSpan w:val="2"/>
          </w:tcPr>
          <w:p w:rsidR="00B75486" w:rsidRPr="004D696D" w:rsidRDefault="00B75486" w:rsidP="00015C9D">
            <w:r w:rsidRPr="004D696D">
              <w:t>Supplementary Table 1. Studies were excluded by the full-text screen.</w:t>
            </w:r>
          </w:p>
        </w:tc>
      </w:tr>
      <w:tr w:rsidR="00B75486" w:rsidRPr="004D696D" w:rsidTr="00015C9D">
        <w:tc>
          <w:tcPr>
            <w:tcW w:w="8630" w:type="dxa"/>
            <w:gridSpan w:val="2"/>
          </w:tcPr>
          <w:p w:rsidR="00B75486" w:rsidRPr="004D696D" w:rsidRDefault="00B75486" w:rsidP="00015C9D">
            <w:r w:rsidRPr="004D696D">
              <w:t>Reason 1: The mean age of participants was &lt; 50 years.</w:t>
            </w:r>
          </w:p>
          <w:p w:rsidR="00B75486" w:rsidRPr="004D696D" w:rsidRDefault="00B75486" w:rsidP="00015C9D">
            <w:r w:rsidRPr="004D696D">
              <w:t>Reason 2: No associated analysis of cognitive performance and muscular strength or power.</w:t>
            </w:r>
          </w:p>
          <w:p w:rsidR="00B75486" w:rsidRPr="004D696D" w:rsidRDefault="00B75486" w:rsidP="00015C9D">
            <w:pPr>
              <w:rPr>
                <w:noProof/>
              </w:rPr>
            </w:pPr>
            <w:r w:rsidRPr="004D696D">
              <w:t xml:space="preserve">Reason 3: </w:t>
            </w:r>
            <w:r w:rsidRPr="004D696D">
              <w:rPr>
                <w:noProof/>
              </w:rPr>
              <w:t>Not published in English.</w:t>
            </w:r>
          </w:p>
          <w:p w:rsidR="00B75486" w:rsidRPr="004D696D" w:rsidRDefault="00B75486" w:rsidP="00015C9D">
            <w:r w:rsidRPr="004D696D">
              <w:t xml:space="preserve">Reason 4: </w:t>
            </w:r>
            <w:r w:rsidRPr="004D696D">
              <w:rPr>
                <w:noProof/>
              </w:rPr>
              <w:t>Not a cross-sectional or cohort study.</w:t>
            </w:r>
          </w:p>
          <w:p w:rsidR="00B75486" w:rsidRPr="004D696D" w:rsidRDefault="00B75486" w:rsidP="00015C9D">
            <w:r w:rsidRPr="004D696D">
              <w:t>Reason 5: The method described may not be appropriate for measuring maximal strength.</w:t>
            </w:r>
          </w:p>
          <w:p w:rsidR="00B75486" w:rsidRPr="004D696D" w:rsidRDefault="00B75486" w:rsidP="00015C9D">
            <w:r w:rsidRPr="004D696D">
              <w:t xml:space="preserve">Reason 6: </w:t>
            </w:r>
            <w:r w:rsidRPr="004D696D">
              <w:rPr>
                <w:rFonts w:hint="eastAsia"/>
                <w:noProof/>
              </w:rPr>
              <w:t>No</w:t>
            </w:r>
            <w:r w:rsidRPr="004D696D">
              <w:rPr>
                <w:noProof/>
              </w:rPr>
              <w:t>t an empirical study</w:t>
            </w:r>
            <w:r w:rsidRPr="004D696D">
              <w:rPr>
                <w:rFonts w:hint="eastAsia"/>
                <w:noProof/>
              </w:rPr>
              <w:t>.</w:t>
            </w:r>
          </w:p>
        </w:tc>
      </w:tr>
      <w:tr w:rsidR="00B75486" w:rsidRPr="004D696D" w:rsidTr="00015C9D">
        <w:tc>
          <w:tcPr>
            <w:tcW w:w="5485" w:type="dxa"/>
          </w:tcPr>
          <w:p w:rsidR="00B75486" w:rsidRPr="004D696D" w:rsidRDefault="00B75486" w:rsidP="00015C9D">
            <w:r w:rsidRPr="004D696D">
              <w:rPr>
                <w:rFonts w:hint="eastAsia"/>
              </w:rPr>
              <w:t>Au</w:t>
            </w:r>
            <w:r w:rsidRPr="004D696D">
              <w:t>thor and year</w:t>
            </w:r>
          </w:p>
        </w:tc>
        <w:tc>
          <w:tcPr>
            <w:tcW w:w="3145" w:type="dxa"/>
          </w:tcPr>
          <w:p w:rsidR="00B75486" w:rsidRPr="004D696D" w:rsidRDefault="00B75486" w:rsidP="00015C9D">
            <w:r w:rsidRPr="004D696D">
              <w:t>Reason for exclusion</w:t>
            </w:r>
          </w:p>
        </w:tc>
      </w:tr>
      <w:tr w:rsidR="00B75486" w:rsidRPr="004D696D" w:rsidTr="00015C9D">
        <w:tc>
          <w:tcPr>
            <w:tcW w:w="5485" w:type="dxa"/>
          </w:tcPr>
          <w:p w:rsidR="00B75486" w:rsidRPr="004D696D" w:rsidRDefault="00B75486" w:rsidP="00015C9D">
            <w:r w:rsidRPr="004D696D">
              <w:fldChar w:fldCharType="begin"/>
            </w:r>
            <w:r w:rsidR="001E0554">
              <w:instrText xml:space="preserve"> ADDIN EN.CITE &lt;EndNote&gt;&lt;Cite AuthorYear="1"&gt;&lt;Author&gt;Tarter&lt;/Author&gt;&lt;Year&gt;1997&lt;/Year&gt;&lt;RecNum&gt;1220&lt;/RecNum&gt;&lt;DisplayText&gt;Tarter, Panzak, Switala, et al. (38)&lt;/DisplayText&gt;&lt;record&gt;&lt;rec-number&gt;1220&lt;/rec-number&gt;&lt;foreign-keys&gt;&lt;key app="EN" db-id="9ppef0x20e0apgepve9xsrxj50rdtvad5ede" timestamp="1644615398"&gt;1220&lt;/key&gt;&lt;/foreign-keys&gt;&lt;ref-type name="Journal Article"&gt;17&lt;/ref-type&gt;&lt;contributors&gt;&lt;authors&gt;&lt;author&gt;Tarter, Ralph E&lt;/author&gt;&lt;author&gt;Panzak, George&lt;/author&gt;&lt;author&gt;Switala, JoAnn&lt;/author&gt;&lt;author&gt;Lu, Sandy&lt;/author&gt;&lt;author&gt;Simkevitz, Howard&lt;/author&gt;&lt;author&gt;Van Thiel, David&lt;/author&gt;&lt;/authors&gt;&lt;/contributors&gt;&lt;titles&gt;&lt;title&gt;Isokinetic muscle strength and its association with neuropsychological capacity in cirrhotic alcoholics&lt;/title&gt;&lt;secondary-title&gt;Alcoholism: Clinical and Experimental Research&lt;/secondary-title&gt;&lt;/titles&gt;&lt;periodical&gt;&lt;full-title&gt;Alcoholism: Clinical and Experimental Research&lt;/full-title&gt;&lt;/periodical&gt;&lt;pages&gt;191-196&lt;/pages&gt;&lt;volume&gt;21&lt;/volume&gt;&lt;number&gt;2&lt;/number&gt;&lt;dates&gt;&lt;year&gt;1997&lt;/year&gt;&lt;/dates&gt;&lt;isbn&gt;0145-6008&lt;/isbn&gt;&lt;urls&gt;&lt;/urls&gt;&lt;/record&gt;&lt;/Cite&gt;&lt;/EndNote&gt;</w:instrText>
            </w:r>
            <w:r w:rsidRPr="004D696D">
              <w:fldChar w:fldCharType="separate"/>
            </w:r>
            <w:r w:rsidR="001E0554">
              <w:rPr>
                <w:noProof/>
              </w:rPr>
              <w:t>Tarter, Panzak, Switala, et al. (38)</w:t>
            </w:r>
            <w:r w:rsidRPr="004D696D">
              <w:fldChar w:fldCharType="end"/>
            </w:r>
          </w:p>
        </w:tc>
        <w:tc>
          <w:tcPr>
            <w:tcW w:w="3145" w:type="dxa"/>
          </w:tcPr>
          <w:p w:rsidR="00B75486" w:rsidRPr="004D696D" w:rsidRDefault="00B75486" w:rsidP="00015C9D">
            <w:r w:rsidRPr="004D696D">
              <w:t>Reason 1</w:t>
            </w:r>
          </w:p>
        </w:tc>
      </w:tr>
      <w:tr w:rsidR="00B75486" w:rsidRPr="004D696D" w:rsidTr="00015C9D">
        <w:tc>
          <w:tcPr>
            <w:tcW w:w="5485" w:type="dxa"/>
          </w:tcPr>
          <w:p w:rsidR="00B75486" w:rsidRPr="004D696D" w:rsidRDefault="00B75486" w:rsidP="00015C9D">
            <w:r w:rsidRPr="004D696D">
              <w:fldChar w:fldCharType="begin">
                <w:fldData xml:space="preserve">PEVuZE5vdGU+PENpdGUgQXV0aG9yWWVhcj0iMSI+PEF1dGhvcj5MYW5kaTwvQXV0aG9yPjxZZWFy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</w:fldData>
              </w:fldChar>
            </w:r>
            <w:r w:rsidR="001E0554">
              <w:instrText xml:space="preserve"> ADDIN EN.CITE </w:instrText>
            </w:r>
            <w:r w:rsidR="001E0554">
              <w:fldChar w:fldCharType="begin">
                <w:fldData xml:space="preserve">PEVuZE5vdGU+PENpdGUgQXV0aG9yWWVhcj0iMSI+PEF1dGhvcj5MYW5kaTwvQXV0aG9yPjxZZWFy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</w:fldData>
              </w:fldChar>
            </w:r>
            <w:r w:rsidR="001E0554">
              <w:instrText xml:space="preserve"> ADDIN EN.CITE.DATA </w:instrText>
            </w:r>
            <w:r w:rsidR="001E0554">
              <w:fldChar w:fldCharType="end"/>
            </w:r>
            <w:r w:rsidRPr="004D696D">
              <w:fldChar w:fldCharType="separate"/>
            </w:r>
            <w:r w:rsidR="001E0554">
              <w:rPr>
                <w:noProof/>
              </w:rPr>
              <w:t>Landi, Russo, Cesari, et al. (18)</w:t>
            </w:r>
            <w:r w:rsidRPr="004D696D">
              <w:fldChar w:fldCharType="end"/>
            </w:r>
          </w:p>
        </w:tc>
        <w:tc>
          <w:tcPr>
            <w:tcW w:w="3145" w:type="dxa"/>
          </w:tcPr>
          <w:p w:rsidR="00B75486" w:rsidRPr="004D696D" w:rsidRDefault="00B75486" w:rsidP="00015C9D">
            <w:r w:rsidRPr="004D696D">
              <w:t>Reason 2</w:t>
            </w:r>
          </w:p>
        </w:tc>
      </w:tr>
      <w:tr w:rsidR="00B75486" w:rsidRPr="004D696D" w:rsidTr="00015C9D">
        <w:tc>
          <w:tcPr>
            <w:tcW w:w="5485" w:type="dxa"/>
          </w:tcPr>
          <w:p w:rsidR="00B75486" w:rsidRPr="004D696D" w:rsidRDefault="00B75486" w:rsidP="00015C9D">
            <w:r w:rsidRPr="004D696D">
              <w:fldChar w:fldCharType="begin"/>
            </w:r>
            <w:r w:rsidR="001E0554">
              <w:instrText xml:space="preserve"> ADDIN EN.CITE &lt;EndNote&gt;&lt;Cite AuthorYear="1"&gt;&lt;Author&gt;Faulkner&lt;/Author&gt;&lt;Year&gt;2006&lt;/Year&gt;&lt;RecNum&gt;1135&lt;/RecNum&gt;&lt;DisplayText&gt;Faulkner, Redfern, Rosano, et al. (8)&lt;/DisplayText&gt;&lt;record&gt;&lt;rec-number&gt;1135&lt;/rec-number&gt;&lt;foreign-keys&gt;&lt;key app="EN" db-id="9ppef0x20e0apgepve9xsrxj50rdtvad5ede" timestamp="1644615398"&gt;1135&lt;/key&gt;&lt;/foreign-keys&gt;&lt;ref-type name="Journal Article"&gt;17&lt;/ref-type&gt;&lt;contributors&gt;&lt;authors&gt;&lt;author&gt;Faulkner, K. A.&lt;/author&gt;&lt;author&gt;Redfern, M. S.&lt;/author&gt;&lt;author&gt;Rosano, C.&lt;/author&gt;&lt;author&gt;Landsittel, D. P.&lt;/author&gt;&lt;author&gt;Studenski, S. A.&lt;/author&gt;&lt;author&gt;Cauley, J. A.&lt;/author&gt;&lt;author&gt;Zmuda, J. M.&lt;/author&gt;&lt;author&gt;Simonsick, E. M.&lt;/author&gt;&lt;author&gt;Kritchevsky, S. B.&lt;/author&gt;&lt;author&gt;Newman, A. B.&lt;/author&gt;&lt;/authors&gt;&lt;/contributors&gt;&lt;auth-address&gt;University of Pittsburgh, 130 DeSoto Street, Parran 509, Pittsburgh, PA 15261, USA. kaf24@pitt.edu&lt;/auth-address&gt;&lt;titles&gt;&lt;title&gt;Reciprocal influence of concurrent walking and cognitive testing on performance in older adults&lt;/title&gt;&lt;secondary-title&gt;Gait Posture&lt;/secondary-title&gt;&lt;/titles&gt;&lt;periodical&gt;&lt;full-title&gt;Gait Posture&lt;/full-title&gt;&lt;/periodical&gt;&lt;pages&gt;182-9&lt;/pages&gt;&lt;volume&gt;24&lt;/volume&gt;&lt;number&gt;2&lt;/number&gt;&lt;edition&gt;20050915&lt;/edition&gt;&lt;keywords&gt;&lt;keyword&gt;Age Factors&lt;/keyword&gt;&lt;keyword&gt;Aged&lt;/keyword&gt;&lt;keyword&gt;Aged, 80 and over&lt;/keyword&gt;&lt;keyword&gt;Cognition/*physiology&lt;/keyword&gt;&lt;keyword&gt;Female&lt;/keyword&gt;&lt;keyword&gt;Humans&lt;/keyword&gt;&lt;keyword&gt;Male&lt;/keyword&gt;&lt;keyword&gt;Muscle Strength/physiology&lt;/keyword&gt;&lt;keyword&gt;*Neuropsychological Tests&lt;/keyword&gt;&lt;keyword&gt;Reaction Time&lt;/keyword&gt;&lt;keyword&gt;Walking/*physiology&lt;/keyword&gt;&lt;/keywords&gt;&lt;dates&gt;&lt;year&gt;2006&lt;/year&gt;&lt;pub-dates&gt;&lt;date&gt;Oct&lt;/date&gt;&lt;/pub-dates&gt;&lt;/dates&gt;&lt;isbn&gt;0966-6362 (Print)&amp;#xD;0966-6362&lt;/isbn&gt;&lt;accession-num&gt;16168655&lt;/accession-num&gt;&lt;urls&gt;&lt;/urls&gt;&lt;electronic-resource-num&gt;10.1016/j.gaitpost.2005.08.004&lt;/electronic-resource-num&gt;&lt;remote-database-provider&gt;NLM&lt;/remote-database-provider&gt;&lt;language&gt;eng&lt;/language&gt;&lt;/record&gt;&lt;/Cite&gt;&lt;/EndNote&gt;</w:instrText>
            </w:r>
            <w:r w:rsidRPr="004D696D">
              <w:fldChar w:fldCharType="separate"/>
            </w:r>
            <w:r w:rsidR="001E0554">
              <w:rPr>
                <w:noProof/>
              </w:rPr>
              <w:t>Faulkner, Redfern, Rosano, et al. (8)</w:t>
            </w:r>
            <w:r w:rsidRPr="004D696D">
              <w:fldChar w:fldCharType="end"/>
            </w:r>
          </w:p>
        </w:tc>
        <w:tc>
          <w:tcPr>
            <w:tcW w:w="3145" w:type="dxa"/>
          </w:tcPr>
          <w:p w:rsidR="00B75486" w:rsidRPr="004D696D" w:rsidRDefault="00B75486" w:rsidP="00015C9D">
            <w:r w:rsidRPr="004D696D">
              <w:t>Reason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PEVuZE5vdGU+PENpdGUgQXV0aG9yWWVhcj0iMSI+PEF1dGhvcj5LdW88L0F1dGhvcj48WWVhcj4y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</w:fldData>
              </w:fldChar>
            </w:r>
            <w:r w:rsidR="001E0554">
              <w:rPr>
                <w:noProof/>
              </w:rPr>
              <w:instrText xml:space="preserve"> ADDIN EN.CITE </w:instrText>
            </w:r>
            <w:r w:rsidR="001E0554">
              <w:rPr>
                <w:noProof/>
              </w:rPr>
              <w:fldChar w:fldCharType="begin">
                <w:fldData xml:space="preserve">PEVuZE5vdGU+PENpdGUgQXV0aG9yWWVhcj0iMSI+PEF1dGhvcj5LdW88L0F1dGhvcj48WWVhcj4y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Kuo, Leveille, Yen, et al. (17)</w:t>
            </w:r>
            <w:r w:rsidRPr="004D696D">
              <w:rPr>
                <w:noProof/>
              </w:rPr>
              <w:fldChar w:fldCharType="end"/>
            </w:r>
          </w:p>
        </w:tc>
        <w:tc>
          <w:tcPr>
            <w:tcW w:w="3145" w:type="dxa"/>
          </w:tcPr>
          <w:p w:rsidR="00B75486" w:rsidRPr="004D696D" w:rsidRDefault="00B75486" w:rsidP="00015C9D">
            <w:pPr>
              <w:rPr>
                <w:noProof/>
              </w:rPr>
            </w:pPr>
            <w:r w:rsidRPr="004D696D">
              <w:t>Reason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PEVuZE5vdGU+PENpdGUgQXV0aG9yWWVhcj0iMSI+PEF1dGhvcj5TYW5zb25lPC9BdXRob3I+PFll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</w:fldData>
              </w:fldChar>
            </w:r>
            <w:r w:rsidR="001E0554">
              <w:rPr>
                <w:noProof/>
              </w:rPr>
              <w:instrText xml:space="preserve"> ADDIN EN.CITE </w:instrText>
            </w:r>
            <w:r w:rsidR="001E0554">
              <w:rPr>
                <w:noProof/>
              </w:rPr>
              <w:fldChar w:fldCharType="begin">
                <w:fldData xml:space="preserve">PEVuZE5vdGU+PENpdGUgQXV0aG9yWWVhcj0iMSI+PEF1dGhvcj5TYW5zb25lPC9BdXRob3I+PFll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Sansone, Gandossini, Cotelli, et al. (32)</w:t>
            </w:r>
            <w:r w:rsidRPr="004D696D">
              <w:rPr>
                <w:noProof/>
              </w:rPr>
              <w:fldChar w:fldCharType="end"/>
            </w:r>
          </w:p>
        </w:tc>
        <w:tc>
          <w:tcPr>
            <w:tcW w:w="3145" w:type="dxa"/>
          </w:tcPr>
          <w:p w:rsidR="00B75486" w:rsidRPr="004D696D" w:rsidRDefault="00B75486" w:rsidP="00015C9D">
            <w:pPr>
              <w:rPr>
                <w:noProof/>
              </w:rPr>
            </w:pPr>
            <w:r w:rsidRPr="004D696D">
              <w:t>Reason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PEVuZE5vdGU+PENpdGUgQXV0aG9yWWVhcj0iMSI+PEF1dGhvcj52YW4gRGlqazwvQXV0aG9yPjxZ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</w:fldData>
              </w:fldChar>
            </w:r>
            <w:r w:rsidR="001E0554">
              <w:rPr>
                <w:noProof/>
              </w:rPr>
              <w:instrText xml:space="preserve"> ADDIN EN.CITE </w:instrText>
            </w:r>
            <w:r w:rsidR="001E0554">
              <w:rPr>
                <w:noProof/>
              </w:rPr>
              <w:fldChar w:fldCharType="begin">
                <w:fldData xml:space="preserve">PEVuZE5vdGU+PENpdGUgQXV0aG9yWWVhcj0iMSI+PEF1dGhvcj52YW4gRGlqazwvQXV0aG9yPjxZ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van Dijk, Veenhof, Lankhorst and Dekker (41)</w:t>
            </w:r>
            <w:r w:rsidRPr="004D696D">
              <w:rPr>
                <w:noProof/>
              </w:rPr>
              <w:fldChar w:fldCharType="end"/>
            </w:r>
          </w:p>
        </w:tc>
        <w:tc>
          <w:tcPr>
            <w:tcW w:w="3145" w:type="dxa"/>
          </w:tcPr>
          <w:p w:rsidR="00B75486" w:rsidRPr="004D696D" w:rsidRDefault="00B75486" w:rsidP="00015C9D">
            <w:pPr>
              <w:rPr>
                <w:noProof/>
              </w:rPr>
            </w:pPr>
            <w:r w:rsidRPr="004D696D">
              <w:t>Reason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PEVuZE5vdGU+PENpdGUgQXV0aG9yWWVhcj0iMSI+PEF1dGhvcj5Wb2VsY2tlci1SZWhhZ2U8L0F1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</w:fldData>
              </w:fldChar>
            </w:r>
            <w:r w:rsidR="001E0554">
              <w:rPr>
                <w:noProof/>
              </w:rPr>
              <w:instrText xml:space="preserve"> ADDIN EN.CITE </w:instrText>
            </w:r>
            <w:r w:rsidR="001E0554">
              <w:rPr>
                <w:noProof/>
              </w:rPr>
              <w:fldChar w:fldCharType="begin">
                <w:fldData xml:space="preserve">PEVuZE5vdGU+PENpdGUgQXV0aG9yWWVhcj0iMSI+PEF1dGhvcj5Wb2VsY2tlci1SZWhhZ2U8L0F1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Voelcker-Rehage, Godde and Staudinger (44)</w:t>
            </w:r>
            <w:r w:rsidRPr="004D696D">
              <w:rPr>
                <w:noProof/>
              </w:rPr>
              <w:fldChar w:fldCharType="end"/>
            </w:r>
          </w:p>
        </w:tc>
        <w:tc>
          <w:tcPr>
            <w:tcW w:w="3145" w:type="dxa"/>
          </w:tcPr>
          <w:p w:rsidR="00B75486" w:rsidRPr="004D696D" w:rsidRDefault="00B75486" w:rsidP="00015C9D">
            <w:pPr>
              <w:rPr>
                <w:noProof/>
              </w:rPr>
            </w:pPr>
            <w:r w:rsidRPr="004D696D">
              <w:t>Reason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PEVuZE5vdGU+PENpdGUgQXV0aG9yWWVhcj0iMSI+PEF1dGhvcj5Zb29uPC9BdXRob3I+PFllYXI+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</w:fldData>
              </w:fldChar>
            </w:r>
            <w:r w:rsidR="001E0554">
              <w:rPr>
                <w:noProof/>
              </w:rPr>
              <w:instrText xml:space="preserve"> ADDIN EN.CITE </w:instrText>
            </w:r>
            <w:r w:rsidR="001E0554">
              <w:rPr>
                <w:noProof/>
              </w:rPr>
              <w:fldChar w:fldCharType="begin">
                <w:fldData xml:space="preserve">PEVuZE5vdGU+PENpdGUgQXV0aG9yWWVhcj0iMSI+PEF1dGhvcj5Zb29uPC9BdXRob3I+PFllYXI+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Yoon, Okura, Tsunoda, et al. (50)</w:t>
            </w:r>
            <w:r w:rsidRPr="004D696D">
              <w:rPr>
                <w:noProof/>
              </w:rPr>
              <w:fldChar w:fldCharType="end"/>
            </w:r>
          </w:p>
        </w:tc>
        <w:tc>
          <w:tcPr>
            <w:tcW w:w="3145" w:type="dxa"/>
          </w:tcPr>
          <w:p w:rsidR="00B75486" w:rsidRPr="004D696D" w:rsidRDefault="00B75486" w:rsidP="00015C9D">
            <w:pPr>
              <w:rPr>
                <w:noProof/>
              </w:rPr>
            </w:pPr>
            <w:r w:rsidRPr="004D696D">
              <w:rPr>
                <w:noProof/>
              </w:rPr>
              <w:t>Reason 3</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PEVuZE5vdGU+PENpdGUgQXV0aG9yWWVhcj0iMSI+PEF1dGhvcj5ZaWxkaXJpbTwvQXV0aG9yPjxZ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=
</w:fldData>
              </w:fldChar>
            </w:r>
            <w:r w:rsidR="001E0554">
              <w:rPr>
                <w:noProof/>
              </w:rPr>
              <w:instrText xml:space="preserve"> ADDIN EN.CITE </w:instrText>
            </w:r>
            <w:r w:rsidR="001E0554">
              <w:rPr>
                <w:noProof/>
              </w:rPr>
              <w:fldChar w:fldCharType="begin">
                <w:fldData xml:space="preserve">PEVuZE5vdGU+PENpdGUgQXV0aG9yWWVhcj0iMSI+PEF1dGhvcj5ZaWxkaXJpbTwvQXV0aG9yPjxZ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=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Yildirim, Özengn, Özdemr and Gökdoǧan (49)</w:t>
            </w:r>
            <w:r w:rsidRPr="004D696D">
              <w:rPr>
                <w:noProof/>
              </w:rPr>
              <w:fldChar w:fldCharType="end"/>
            </w:r>
          </w:p>
        </w:tc>
        <w:tc>
          <w:tcPr>
            <w:tcW w:w="3145" w:type="dxa"/>
          </w:tcPr>
          <w:p w:rsidR="00B75486" w:rsidRPr="004D696D" w:rsidRDefault="00B75486" w:rsidP="00015C9D">
            <w:pPr>
              <w:rPr>
                <w:noProof/>
              </w:rPr>
            </w:pPr>
            <w:r w:rsidRPr="004D696D">
              <w:rPr>
                <w:noProof/>
              </w:rPr>
              <w:t>Reason 3</w:t>
            </w:r>
          </w:p>
        </w:tc>
      </w:tr>
      <w:tr w:rsidR="00B75486" w:rsidRPr="004D696D" w:rsidTr="00015C9D">
        <w:tc>
          <w:tcPr>
            <w:tcW w:w="5485" w:type="dxa"/>
          </w:tcPr>
          <w:p w:rsidR="00B75486" w:rsidRPr="004D696D" w:rsidRDefault="00B75486" w:rsidP="00015C9D">
            <w:r w:rsidRPr="004D696D">
              <w:fldChar w:fldCharType="begin">
                <w:fldData xml:space="preserve">PEVuZE5vdGU+PENpdGUgQXV0aG9yWWVhcj0iMSI+PEF1dGhvcj5LdWJvPC9BdXRob3I+PFllYXI+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</w:fldData>
              </w:fldChar>
            </w:r>
            <w:r w:rsidR="001E0554">
              <w:instrText xml:space="preserve"> ADDIN EN.CITE </w:instrText>
            </w:r>
            <w:r w:rsidR="001E0554">
              <w:fldChar w:fldCharType="begin">
                <w:fldData xml:space="preserve">PEVuZE5vdGU+PENpdGUgQXV0aG9yWWVhcj0iMSI+PEF1dGhvcj5LdWJvPC9BdXRob3I+PFllYXI+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</w:fldData>
              </w:fldChar>
            </w:r>
            <w:r w:rsidR="001E0554">
              <w:instrText xml:space="preserve"> ADDIN EN.CITE.DATA </w:instrText>
            </w:r>
            <w:r w:rsidR="001E0554">
              <w:fldChar w:fldCharType="end"/>
            </w:r>
            <w:r w:rsidRPr="004D696D">
              <w:fldChar w:fldCharType="separate"/>
            </w:r>
            <w:r w:rsidR="001E0554">
              <w:rPr>
                <w:noProof/>
              </w:rPr>
              <w:t>Kubo, Murata, Otao, et al. (16)</w:t>
            </w:r>
            <w:r w:rsidRPr="004D696D">
              <w:fldChar w:fldCharType="end"/>
            </w:r>
          </w:p>
        </w:tc>
        <w:tc>
          <w:tcPr>
            <w:tcW w:w="3145" w:type="dxa"/>
          </w:tcPr>
          <w:p w:rsidR="00B75486" w:rsidRPr="004D696D" w:rsidRDefault="00B75486" w:rsidP="00015C9D">
            <w:r w:rsidRPr="004D696D">
              <w:t>Reason 2</w:t>
            </w:r>
          </w:p>
        </w:tc>
      </w:tr>
      <w:tr w:rsidR="00B75486" w:rsidRPr="004D696D" w:rsidTr="00015C9D">
        <w:tc>
          <w:tcPr>
            <w:tcW w:w="5485" w:type="dxa"/>
          </w:tcPr>
          <w:p w:rsidR="00B75486" w:rsidRPr="004D696D" w:rsidRDefault="00B75486" w:rsidP="00015C9D">
            <w:r w:rsidRPr="004D696D">
              <w:fldChar w:fldCharType="begin"/>
            </w:r>
            <w:r w:rsidR="001E0554">
              <w:instrText xml:space="preserve"> ADDIN EN.CITE &lt;EndNote&gt;&lt;Cite AuthorYear="1"&gt;&lt;Author&gt;Sandroff&lt;/Author&gt;&lt;Year&gt;2012&lt;/Year&gt;&lt;RecNum&gt;1201&lt;/RecNum&gt;&lt;DisplayText&gt;Sandroff and Motl (31)&lt;/DisplayText&gt;&lt;record&gt;&lt;rec-number&gt;1201&lt;/rec-number&gt;&lt;foreign-keys&gt;&lt;key app="EN" db-id="9ppef0x20e0apgepve9xsrxj50rdtvad5ede" timestamp="1644615398"&gt;1201&lt;/key&gt;&lt;/foreign-keys&gt;&lt;ref-type name="Journal Article"&gt;17&lt;/ref-type&gt;&lt;contributors&gt;&lt;authors&gt;&lt;author&gt;Sandroff, B. M.&lt;/author&gt;&lt;author&gt;Motl, R. W.&lt;/author&gt;&lt;/authors&gt;&lt;/contributors&gt;&lt;auth-address&gt;Department of Kinesiology and Community Health, University of Illinois at Urbana-Champaign, Urbana, IL 61801, USA.&lt;/auth-address&gt;&lt;titles&gt;&lt;title&gt;Fitness and cognitive processing speed in persons with multiple sclerosis: a cross-sectional investigation&lt;/title&gt;&lt;secondary-title&gt;J Clin Exp Neuropsychol&lt;/secondary-title&gt;&lt;/titles&gt;&lt;periodical&gt;&lt;full-title&gt;J Clin Exp Neuropsychol&lt;/full-title&gt;&lt;/periodical&gt;&lt;pages&gt;1041-52&lt;/pages&gt;&lt;volume&gt;34&lt;/volume&gt;&lt;number&gt;10&lt;/number&gt;&lt;edition&gt;20120821&lt;/edition&gt;&lt;keywords&gt;&lt;keyword&gt;Adult&lt;/keyword&gt;&lt;keyword&gt;Body Weight/physiology&lt;/keyword&gt;&lt;keyword&gt;Cognition Disorders/diagnosis/*etiology&lt;/keyword&gt;&lt;keyword&gt;Cross-Sectional Studies&lt;/keyword&gt;&lt;keyword&gt;Female&lt;/keyword&gt;&lt;keyword&gt;Functional Laterality/physiology&lt;/keyword&gt;&lt;keyword&gt;Humans&lt;/keyword&gt;&lt;keyword&gt;Male&lt;/keyword&gt;&lt;keyword&gt;Middle Aged&lt;/keyword&gt;&lt;keyword&gt;Multiple Sclerosis/*complications&lt;/keyword&gt;&lt;keyword&gt;Neuropsychological Tests&lt;/keyword&gt;&lt;keyword&gt;Oxygen Consumption&lt;/keyword&gt;&lt;keyword&gt;Physical Fitness/*physiology&lt;/keyword&gt;&lt;keyword&gt;Postural Balance&lt;/keyword&gt;&lt;keyword&gt;Regression Analysis&lt;/keyword&gt;&lt;keyword&gt;Resistance Training/methods&lt;/keyword&gt;&lt;/keywords&gt;&lt;dates&gt;&lt;year&gt;2012&lt;/year&gt;&lt;/dates&gt;&lt;isbn&gt;1380-3395&lt;/isbn&gt;&lt;accession-num&gt;22905722&lt;/accession-num&gt;&lt;urls&gt;&lt;related-urls&gt;&lt;url&gt;https://www.tandfonline.com/doi/full/10.1080/13803395.2012.715144&lt;/url&gt;&lt;/related-urls&gt;&lt;/urls&gt;&lt;electronic-resource-num&gt;10.1080/13803395.2012.715144&lt;/electronic-resource-num&gt;&lt;remote-database-provider&gt;NLM&lt;/remote-database-provider&gt;&lt;language&gt;eng&lt;/language&gt;&lt;/record&gt;&lt;/Cite&gt;&lt;/EndNote&gt;</w:instrText>
            </w:r>
            <w:r w:rsidRPr="004D696D">
              <w:fldChar w:fldCharType="separate"/>
            </w:r>
            <w:r w:rsidR="001E0554">
              <w:rPr>
                <w:noProof/>
              </w:rPr>
              <w:t>Sandroff and Motl (31)</w:t>
            </w:r>
            <w:r w:rsidRPr="004D696D">
              <w:fldChar w:fldCharType="end"/>
            </w:r>
          </w:p>
        </w:tc>
        <w:tc>
          <w:tcPr>
            <w:tcW w:w="3145" w:type="dxa"/>
          </w:tcPr>
          <w:p w:rsidR="00B75486" w:rsidRPr="004D696D" w:rsidRDefault="00B75486" w:rsidP="00015C9D">
            <w:pPr>
              <w:rPr>
                <w:color w:val="0070C0"/>
              </w:rPr>
            </w:pPr>
            <w:r w:rsidRPr="004D696D">
              <w:t>Reason 1</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PEVuZE5vdGU+PENpdGUgQXV0aG9yWWVhcj0iMSI+PEF1dGhvcj5CYXJiaXJhdG88L0F1dGhvcj48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</w:fldData>
              </w:fldChar>
            </w:r>
            <w:r w:rsidR="001E0554">
              <w:rPr>
                <w:noProof/>
              </w:rPr>
              <w:instrText xml:space="preserve"> ADDIN EN.CITE </w:instrText>
            </w:r>
            <w:r w:rsidR="001E0554">
              <w:rPr>
                <w:noProof/>
              </w:rPr>
              <w:fldChar w:fldCharType="begin">
                <w:fldData xml:space="preserve">PEVuZE5vdGU+PENpdGUgQXV0aG9yWWVhcj0iMSI+PEF1dGhvcj5CYXJiaXJhdG88L0F1dGhvcj48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Barbirato, Carvalho, De Araujo, Martins and Deslandes (3)</w:t>
            </w:r>
            <w:r w:rsidRPr="004D696D">
              <w:rPr>
                <w:noProof/>
              </w:rPr>
              <w:fldChar w:fldCharType="end"/>
            </w:r>
          </w:p>
        </w:tc>
        <w:tc>
          <w:tcPr>
            <w:tcW w:w="3145" w:type="dxa"/>
          </w:tcPr>
          <w:p w:rsidR="00B75486" w:rsidRPr="004D696D" w:rsidRDefault="00B75486" w:rsidP="00015C9D">
            <w:pPr>
              <w:rPr>
                <w:noProof/>
              </w:rPr>
            </w:pPr>
            <w:r w:rsidRPr="004D696D">
              <w:t>Reason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r>
            <w:r w:rsidR="001E0554">
              <w:rPr>
                <w:noProof/>
              </w:rPr>
              <w:instrText xml:space="preserve"> ADDIN EN.CITE &lt;EndNote&gt;&lt;Cite AuthorYear="1"&gt;&lt;Author&gt;Soares&lt;/Author&gt;&lt;Year&gt;2013&lt;/Year&gt;&lt;RecNum&gt;1209&lt;/RecNum&gt;&lt;DisplayText&gt;Soares, Diniz and Cattuzzo (35)&lt;/DisplayText&gt;&lt;record&gt;&lt;rec-number&gt;1209&lt;/rec-number&gt;&lt;foreign-keys&gt;&lt;key app="EN" db-id="9ppef0x20e0apgepve9xsrxj50rdtvad5ede" timestamp="1644615398"&gt;1209&lt;/key&gt;&lt;/foreign-keys&gt;&lt;ref-type name="Journal Article"&gt;17&lt;/ref-type&gt;&lt;contributors&gt;&lt;authors&gt;&lt;author&gt;Soares, R. M.&lt;/author&gt;&lt;author&gt;Diniz, A. B.&lt;/author&gt;&lt;author&gt;Cattuzzo, M. T.&lt;/author&gt;&lt;/authors&gt;&lt;/contributors&gt;&lt;auth-address&gt;Faculdade de Alagoas, Maceió (AL), Brazil&amp;#xD;Universidade de Pernambuco, Recife (PE), Brazil&amp;#xD;Escola Superior de Educação Física, Hospital Universitário Oswaldo Cruz, Rua Arnóbio Marques, no 310, Santo Amaro, Recife, PE, CEP 50100-130, Brazil&lt;/auth-address&gt;&lt;titles&gt;&lt;title&gt;Association between physical activity, physical fitness and cognitive performance in elderly&lt;/title&gt;&lt;secondary-title&gt;Motricidade&lt;/secondary-title&gt;&lt;alt-title&gt;Motricidade&lt;/alt-title&gt;&lt;short-title&gt;Associação entre atividade física, aptidão física e desempenho cognitivo em idosos&lt;/short-title&gt;&lt;/titles&gt;&lt;periodical&gt;&lt;full-title&gt;Motricidade&lt;/full-title&gt;&lt;abbr-1&gt;Motricidade&lt;/abbr-1&gt;&lt;/periodical&gt;&lt;alt-periodical&gt;&lt;full-title&gt;Motricidade&lt;/full-title&gt;&lt;abbr-1&gt;Motricidade&lt;/abbr-1&gt;&lt;/alt-periodical&gt;&lt;pages&gt;84-93&lt;/pages&gt;&lt;volume&gt;9&lt;/volume&gt;&lt;number&gt;2&lt;/number&gt;&lt;keywords&gt;&lt;keyword&gt;Cognition&lt;/keyword&gt;&lt;keyword&gt;Elderly&lt;/keyword&gt;&lt;keyword&gt;Fitness&lt;/keyword&gt;&lt;keyword&gt;Physical activity&lt;/keyword&gt;&lt;/keywords&gt;&lt;dates&gt;&lt;year&gt;2013&lt;/year&gt;&lt;/dates&gt;&lt;isbn&gt;1646107X (ISSN)&lt;/isbn&gt;&lt;work-type&gt;Article&lt;/work-type&gt;&lt;urls&gt;&lt;related-urls&gt;&lt;url&gt;https://www.scopus.com/inward/record.uri?eid=2-s2.0-84880762081&amp;amp;doi=10.6063%2fmotricidade.9%282%29.2670&amp;amp;partnerID=40&amp;amp;md5=d0cfe5b5a29c34d1f44537d00a74805a&lt;/url&gt;&lt;/related-urls&gt;&lt;/urls&gt;&lt;electronic-resource-num&gt;10.6063/motricidade.9(2).2670&lt;/electronic-resource-num&gt;&lt;remote-database-name&gt;Scopus&lt;/remote-database-name&gt;&lt;language&gt;Portuguese&lt;/language&gt;&lt;/record&gt;&lt;/Cite&gt;&lt;/EndNote&gt;</w:instrText>
            </w:r>
            <w:r w:rsidRPr="004D696D">
              <w:rPr>
                <w:noProof/>
              </w:rPr>
              <w:fldChar w:fldCharType="separate"/>
            </w:r>
            <w:r w:rsidR="001E0554">
              <w:rPr>
                <w:noProof/>
              </w:rPr>
              <w:t>Soares, Diniz and Cattuzzo (35)</w:t>
            </w:r>
            <w:r w:rsidRPr="004D696D">
              <w:rPr>
                <w:noProof/>
              </w:rPr>
              <w:fldChar w:fldCharType="end"/>
            </w:r>
          </w:p>
        </w:tc>
        <w:tc>
          <w:tcPr>
            <w:tcW w:w="3145" w:type="dxa"/>
          </w:tcPr>
          <w:p w:rsidR="00B75486" w:rsidRPr="004D696D" w:rsidRDefault="00B75486" w:rsidP="00015C9D">
            <w:pPr>
              <w:rPr>
                <w:noProof/>
              </w:rPr>
            </w:pPr>
            <w:r w:rsidRPr="004D696D">
              <w:rPr>
                <w:noProof/>
              </w:rPr>
              <w:t>Reason 3</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PEVuZE5vdGU+PENpdGUgQXV0aG9yWWVhcj0iMSI+PEF1dGhvcj5XdTwvQXV0aG9yPjxZZWFyPjIw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</w:fldData>
              </w:fldChar>
            </w:r>
            <w:r w:rsidR="001E0554">
              <w:rPr>
                <w:noProof/>
              </w:rPr>
              <w:instrText xml:space="preserve"> ADDIN EN.CITE </w:instrText>
            </w:r>
            <w:r w:rsidR="001E0554">
              <w:rPr>
                <w:noProof/>
              </w:rPr>
              <w:fldChar w:fldCharType="begin">
                <w:fldData xml:space="preserve">PEVuZE5vdGU+PENpdGUgQXV0aG9yWWVhcj0iMSI+PEF1dGhvcj5XdTwvQXV0aG9yPjxZZWFyPjIw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Wu, Zhang, Pang, et al. (46)</w:t>
            </w:r>
            <w:r w:rsidRPr="004D696D">
              <w:rPr>
                <w:noProof/>
              </w:rPr>
              <w:fldChar w:fldCharType="end"/>
            </w:r>
          </w:p>
        </w:tc>
        <w:tc>
          <w:tcPr>
            <w:tcW w:w="3145" w:type="dxa"/>
          </w:tcPr>
          <w:p w:rsidR="00B75486" w:rsidRPr="004D696D" w:rsidRDefault="00B75486" w:rsidP="00015C9D">
            <w:pPr>
              <w:rPr>
                <w:noProof/>
              </w:rPr>
            </w:pPr>
            <w:r w:rsidRPr="004D696D">
              <w:rPr>
                <w:noProof/>
              </w:rPr>
              <w:t>Reason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PEVuZE5vdGU+PENpdGUgQXV0aG9yWWVhcj0iMSI+PEF1dGhvcj5Ic3U8L0F1dGhvcj48WWVhcj4y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</w:fldData>
              </w:fldChar>
            </w:r>
            <w:r w:rsidR="001E0554">
              <w:rPr>
                <w:noProof/>
              </w:rPr>
              <w:instrText xml:space="preserve"> ADDIN EN.CITE </w:instrText>
            </w:r>
            <w:r w:rsidR="001E0554">
              <w:rPr>
                <w:noProof/>
              </w:rPr>
              <w:fldChar w:fldCharType="begin">
                <w:fldData xml:space="preserve">PEVuZE5vdGU+PENpdGUgQXV0aG9yWWVhcj0iMSI+PEF1dGhvcj5Ic3U8L0F1dGhvcj48WWVhcj4y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Hsu, Liang, Chou, et al. (10)</w:t>
            </w:r>
            <w:r w:rsidRPr="004D696D">
              <w:rPr>
                <w:noProof/>
              </w:rPr>
              <w:fldChar w:fldCharType="end"/>
            </w:r>
          </w:p>
        </w:tc>
        <w:tc>
          <w:tcPr>
            <w:tcW w:w="3145" w:type="dxa"/>
          </w:tcPr>
          <w:p w:rsidR="00B75486" w:rsidRPr="004D696D" w:rsidRDefault="00B75486" w:rsidP="00015C9D">
            <w:pPr>
              <w:rPr>
                <w:noProof/>
              </w:rPr>
            </w:pPr>
            <w:r w:rsidRPr="004D696D">
              <w:rPr>
                <w:noProof/>
              </w:rPr>
              <w:t>Reason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PEVuZE5vdGU+PENpdGUgQXV0aG9yWWVhcj0iMSI+PEF1dGhvcj5Ub2xlYTwvQXV0aG9yPjxZZWFy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</w:fldData>
              </w:fldChar>
            </w:r>
            <w:r w:rsidR="001E0554">
              <w:rPr>
                <w:noProof/>
              </w:rPr>
              <w:instrText xml:space="preserve"> ADDIN EN.CITE </w:instrText>
            </w:r>
            <w:r w:rsidR="001E0554">
              <w:rPr>
                <w:noProof/>
              </w:rPr>
              <w:fldChar w:fldCharType="begin">
                <w:fldData xml:space="preserve">PEVuZE5vdGU+PENpdGUgQXV0aG9yWWVhcj0iMSI+PEF1dGhvcj5Ub2xlYTwvQXV0aG9yPjxZZWFy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Tolea and Galvin (39)</w:t>
            </w:r>
            <w:r w:rsidRPr="004D696D">
              <w:rPr>
                <w:noProof/>
              </w:rPr>
              <w:fldChar w:fldCharType="end"/>
            </w:r>
          </w:p>
        </w:tc>
        <w:tc>
          <w:tcPr>
            <w:tcW w:w="3145" w:type="dxa"/>
          </w:tcPr>
          <w:p w:rsidR="00B75486" w:rsidRPr="004D696D" w:rsidRDefault="00B75486" w:rsidP="00015C9D">
            <w:pPr>
              <w:rPr>
                <w:noProof/>
              </w:rPr>
            </w:pPr>
            <w:r w:rsidRPr="004D696D">
              <w:rPr>
                <w:noProof/>
              </w:rPr>
              <w:t>Reason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PEVuZE5vdGU+PENpdGUgQXV0aG9yWWVhcj0iMSI+PEF1dGhvcj5Lb3NlPC9BdXRob3I+PFllYXI+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</w:fldData>
              </w:fldChar>
            </w:r>
            <w:r w:rsidR="001E0554">
              <w:rPr>
                <w:noProof/>
              </w:rPr>
              <w:instrText xml:space="preserve"> ADDIN EN.CITE </w:instrText>
            </w:r>
            <w:r w:rsidR="001E0554">
              <w:rPr>
                <w:noProof/>
              </w:rPr>
              <w:fldChar w:fldCharType="begin">
                <w:fldData xml:space="preserve">PEVuZE5vdGU+PENpdGUgQXV0aG9yWWVhcj0iMSI+PEF1dGhvcj5Lb3NlPC9BdXRob3I+PFllYXI+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Kose, Ikenaga, Yamada, et al. (14)</w:t>
            </w:r>
            <w:r w:rsidRPr="004D696D">
              <w:rPr>
                <w:noProof/>
              </w:rPr>
              <w:fldChar w:fldCharType="end"/>
            </w:r>
          </w:p>
        </w:tc>
        <w:tc>
          <w:tcPr>
            <w:tcW w:w="3145" w:type="dxa"/>
          </w:tcPr>
          <w:p w:rsidR="00B75486" w:rsidRPr="004D696D" w:rsidRDefault="00B75486" w:rsidP="00015C9D">
            <w:pPr>
              <w:rPr>
                <w:noProof/>
              </w:rPr>
            </w:pPr>
            <w:r w:rsidRPr="004D696D">
              <w:rPr>
                <w:noProof/>
              </w:rPr>
              <w:t>Reason 3</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PEVuZE5vdGU+PENpdGUgQXV0aG9yWWVhcj0iMSI+PEF1dGhvcj5Lb3ppY2thPC9BdXRob3I+PFll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</w:fldData>
              </w:fldChar>
            </w:r>
            <w:r w:rsidR="001E0554">
              <w:rPr>
                <w:noProof/>
              </w:rPr>
              <w:instrText xml:space="preserve"> ADDIN EN.CITE </w:instrText>
            </w:r>
            <w:r w:rsidR="001E0554">
              <w:rPr>
                <w:noProof/>
              </w:rPr>
              <w:fldChar w:fldCharType="begin">
                <w:fldData xml:space="preserve">PEVuZE5vdGU+PENpdGUgQXV0aG9yWWVhcj0iMSI+PEF1dGhvcj5Lb3ppY2thPC9BdXRob3I+PFll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Kozicka and Kostka (15)</w:t>
            </w:r>
            <w:r w:rsidRPr="004D696D">
              <w:rPr>
                <w:noProof/>
              </w:rPr>
              <w:fldChar w:fldCharType="end"/>
            </w:r>
          </w:p>
        </w:tc>
        <w:tc>
          <w:tcPr>
            <w:tcW w:w="3145" w:type="dxa"/>
          </w:tcPr>
          <w:p w:rsidR="00B75486" w:rsidRPr="004D696D" w:rsidRDefault="00B75486" w:rsidP="00015C9D">
            <w:pPr>
              <w:rPr>
                <w:noProof/>
              </w:rPr>
            </w:pPr>
            <w:r w:rsidRPr="004D696D">
              <w:rPr>
                <w:noProof/>
              </w:rPr>
              <w:t>Reason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PEVuZE5vdGU+PENpdGUgQXV0aG9yWWVhcj0iMSI+PEF1dGhvcj5MaW48L0F1dGhvcj48WWVhcj4y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</w:fldData>
              </w:fldChar>
            </w:r>
            <w:r w:rsidR="001E0554">
              <w:rPr>
                <w:noProof/>
              </w:rPr>
              <w:instrText xml:space="preserve"> ADDIN EN.CITE </w:instrText>
            </w:r>
            <w:r w:rsidR="001E0554">
              <w:rPr>
                <w:noProof/>
              </w:rPr>
              <w:fldChar w:fldCharType="begin">
                <w:fldData xml:space="preserve">PEVuZE5vdGU+PENpdGUgQXV0aG9yWWVhcj0iMSI+PEF1dGhvcj5MaW48L0F1dGhvcj48WWVhcj4y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Lin, Hsieh, Cheng, Tseng and Su (19)</w:t>
            </w:r>
            <w:r w:rsidRPr="004D696D">
              <w:rPr>
                <w:noProof/>
              </w:rPr>
              <w:fldChar w:fldCharType="end"/>
            </w:r>
          </w:p>
        </w:tc>
        <w:tc>
          <w:tcPr>
            <w:tcW w:w="3145" w:type="dxa"/>
          </w:tcPr>
          <w:p w:rsidR="00B75486" w:rsidRPr="004D696D" w:rsidRDefault="00B75486" w:rsidP="00015C9D">
            <w:pPr>
              <w:rPr>
                <w:noProof/>
              </w:rPr>
            </w:pPr>
            <w:r w:rsidRPr="004D696D">
              <w:rPr>
                <w:noProof/>
              </w:rPr>
              <w:t>Reason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PEVuZE5vdGU+PENpdGUgQXV0aG9yWWVhcj0iMSI+PEF1dGhvcj5SYWtvY2V2aWMgU3RvamFub3Zp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=
</w:fldData>
              </w:fldChar>
            </w:r>
            <w:r w:rsidR="001E0554">
              <w:rPr>
                <w:noProof/>
              </w:rPr>
              <w:instrText xml:space="preserve"> ADDIN EN.CITE </w:instrText>
            </w:r>
            <w:r w:rsidR="001E0554">
              <w:rPr>
                <w:noProof/>
              </w:rPr>
              <w:fldChar w:fldCharType="begin">
                <w:fldData xml:space="preserve">PEVuZE5vdGU+PENpdGUgQXV0aG9yWWVhcj0iMSI+PEF1dGhvcj5SYWtvY2V2aWMgU3RvamFub3Zp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=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Rakocevic Stojanovic, Peric, Paunic, et al. (29)</w:t>
            </w:r>
            <w:r w:rsidRPr="004D696D">
              <w:rPr>
                <w:noProof/>
              </w:rPr>
              <w:fldChar w:fldCharType="end"/>
            </w:r>
          </w:p>
        </w:tc>
        <w:tc>
          <w:tcPr>
            <w:tcW w:w="3145" w:type="dxa"/>
          </w:tcPr>
          <w:p w:rsidR="00B75486" w:rsidRPr="004D696D" w:rsidRDefault="00B75486" w:rsidP="00015C9D">
            <w:pPr>
              <w:rPr>
                <w:noProof/>
              </w:rPr>
            </w:pPr>
            <w:r w:rsidRPr="004D696D">
              <w:rPr>
                <w:noProof/>
              </w:rPr>
              <w:t>Reason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PEVuZE5vdGU+PENpdGUgQXV0aG9yWWVhcj0iMSI+PEF1dGhvcj5IdWFuZzwvQXV0aG9yPjxZZWFy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</w:fldData>
              </w:fldChar>
            </w:r>
            <w:r w:rsidR="001E0554">
              <w:rPr>
                <w:noProof/>
              </w:rPr>
              <w:instrText xml:space="preserve"> ADDIN EN.CITE </w:instrText>
            </w:r>
            <w:r w:rsidR="001E0554">
              <w:rPr>
                <w:noProof/>
              </w:rPr>
              <w:fldChar w:fldCharType="begin">
                <w:fldData xml:space="preserve">PEVuZE5vdGU+PENpdGUgQXV0aG9yWWVhcj0iMSI+PEF1dGhvcj5IdWFuZzwvQXV0aG9yPjxZZWFy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Huang, Liang, Shen, et al. (12)</w:t>
            </w:r>
            <w:r w:rsidRPr="004D696D">
              <w:rPr>
                <w:noProof/>
              </w:rPr>
              <w:fldChar w:fldCharType="end"/>
            </w:r>
          </w:p>
        </w:tc>
        <w:tc>
          <w:tcPr>
            <w:tcW w:w="3145" w:type="dxa"/>
          </w:tcPr>
          <w:p w:rsidR="00B75486" w:rsidRPr="004D696D" w:rsidRDefault="00B75486" w:rsidP="00015C9D">
            <w:pPr>
              <w:rPr>
                <w:noProof/>
              </w:rPr>
            </w:pPr>
            <w:r w:rsidRPr="004D696D">
              <w:rPr>
                <w:noProof/>
              </w:rPr>
              <w:t>Reason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PEVuZE5vdGU+PENpdGUgQXV0aG9yWWVhcj0iMSI+PEF1dGhvcj5DaWXFm2xpazwvQXV0aG9yPjxZ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</w:fldData>
              </w:fldChar>
            </w:r>
            <w:r w:rsidR="001E0554">
              <w:rPr>
                <w:noProof/>
              </w:rPr>
              <w:instrText xml:space="preserve"> ADDIN EN.CITE </w:instrText>
            </w:r>
            <w:r w:rsidR="001E0554">
              <w:rPr>
                <w:noProof/>
              </w:rPr>
              <w:fldChar w:fldCharType="begin">
                <w:fldData xml:space="preserve">PEVuZE5vdGU+PENpdGUgQXV0aG9yWWVhcj0iMSI+PEF1dGhvcj5DaWXFm2xpazwvQXV0aG9yPjxZ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Cieślik and Ostrowska (6)</w:t>
            </w:r>
            <w:r w:rsidRPr="004D696D">
              <w:rPr>
                <w:noProof/>
              </w:rPr>
              <w:fldChar w:fldCharType="end"/>
            </w:r>
          </w:p>
        </w:tc>
        <w:tc>
          <w:tcPr>
            <w:tcW w:w="3145" w:type="dxa"/>
          </w:tcPr>
          <w:p w:rsidR="00B75486" w:rsidRPr="004D696D" w:rsidRDefault="00B75486" w:rsidP="00015C9D">
            <w:pPr>
              <w:rPr>
                <w:noProof/>
              </w:rPr>
            </w:pPr>
            <w:r w:rsidRPr="004D696D">
              <w:rPr>
                <w:noProof/>
              </w:rPr>
              <w:t>Reason 3</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PEVuZE5vdGU+PENpdGUgQXV0aG9yWWVhcj0iMSI+PEF1dGhvcj5Ic3VlaDwvQXV0aG9yPjxZZWFy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</w:fldData>
              </w:fldChar>
            </w:r>
            <w:r w:rsidR="001E0554">
              <w:rPr>
                <w:noProof/>
              </w:rPr>
              <w:instrText xml:space="preserve"> ADDIN EN.CITE </w:instrText>
            </w:r>
            <w:r w:rsidR="001E0554">
              <w:rPr>
                <w:noProof/>
              </w:rPr>
              <w:fldChar w:fldCharType="begin">
                <w:fldData xml:space="preserve">PEVuZE5vdGU+PENpdGUgQXV0aG9yWWVhcj0iMSI+PEF1dGhvcj5Ic3VlaDwvQXV0aG9yPjxZZWFy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Hsueh, Peng, Chen, et al. (11)</w:t>
            </w:r>
            <w:r w:rsidRPr="004D696D">
              <w:rPr>
                <w:noProof/>
              </w:rPr>
              <w:fldChar w:fldCharType="end"/>
            </w:r>
          </w:p>
        </w:tc>
        <w:tc>
          <w:tcPr>
            <w:tcW w:w="3145" w:type="dxa"/>
          </w:tcPr>
          <w:p w:rsidR="00B75486" w:rsidRPr="004D696D" w:rsidRDefault="00B75486" w:rsidP="00015C9D">
            <w:pPr>
              <w:rPr>
                <w:noProof/>
              </w:rPr>
            </w:pPr>
            <w:r w:rsidRPr="004D696D">
              <w:rPr>
                <w:noProof/>
              </w:rPr>
              <w:t>Reason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PEVuZE5vdGU+PENpdGUgQXV0aG9yWWVhcj0iMSI+PEF1dGhvcj5LZXJhPC9BdXRob3I+PFllYXI+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</w:fldData>
              </w:fldChar>
            </w:r>
            <w:r w:rsidR="001E0554">
              <w:rPr>
                <w:noProof/>
              </w:rPr>
              <w:instrText xml:space="preserve"> ADDIN EN.CITE </w:instrText>
            </w:r>
            <w:r w:rsidR="001E0554">
              <w:rPr>
                <w:noProof/>
              </w:rPr>
              <w:fldChar w:fldCharType="begin">
                <w:fldData xml:space="preserve">PEVuZE5vdGU+PENpdGUgQXV0aG9yWWVhcj0iMSI+PEF1dGhvcj5LZXJhPC9BdXRob3I+PFllYXI+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Kera, Kawai, Hirano, et al. (13)</w:t>
            </w:r>
            <w:r w:rsidRPr="004D696D">
              <w:rPr>
                <w:noProof/>
              </w:rPr>
              <w:fldChar w:fldCharType="end"/>
            </w:r>
          </w:p>
        </w:tc>
        <w:tc>
          <w:tcPr>
            <w:tcW w:w="3145" w:type="dxa"/>
          </w:tcPr>
          <w:p w:rsidR="00B75486" w:rsidRPr="004D696D" w:rsidRDefault="00B75486" w:rsidP="00015C9D">
            <w:pPr>
              <w:rPr>
                <w:noProof/>
              </w:rPr>
            </w:pPr>
            <w:r w:rsidRPr="004D696D">
              <w:rPr>
                <w:noProof/>
              </w:rPr>
              <w:t>Reason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PEVuZE5vdGU+PENpdGUgQXV0aG9yWWVhcj0iMSI+PEF1dGhvcj5Sb2JpdGFpbGxlPC9BdXRob3I+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</w:fldData>
              </w:fldChar>
            </w:r>
            <w:r w:rsidR="001E0554">
              <w:rPr>
                <w:noProof/>
              </w:rPr>
              <w:instrText xml:space="preserve"> ADDIN EN.CITE </w:instrText>
            </w:r>
            <w:r w:rsidR="001E0554">
              <w:rPr>
                <w:noProof/>
              </w:rPr>
              <w:fldChar w:fldCharType="begin">
                <w:fldData xml:space="preserve">PEVuZE5vdGU+PENpdGUgQXV0aG9yWWVhcj0iMSI+PEF1dGhvcj5Sb2JpdGFpbGxlPC9BdXRob3I+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Robitaille, Piccinin, Hofer, Johansson and Terrera (30)</w:t>
            </w:r>
            <w:r w:rsidRPr="004D696D">
              <w:rPr>
                <w:noProof/>
              </w:rPr>
              <w:fldChar w:fldCharType="end"/>
            </w:r>
          </w:p>
        </w:tc>
        <w:tc>
          <w:tcPr>
            <w:tcW w:w="3145" w:type="dxa"/>
          </w:tcPr>
          <w:p w:rsidR="00B75486" w:rsidRPr="004D696D" w:rsidRDefault="00B75486" w:rsidP="00015C9D">
            <w:pPr>
              <w:rPr>
                <w:noProof/>
              </w:rPr>
            </w:pPr>
            <w:r w:rsidRPr="004D696D">
              <w:rPr>
                <w:noProof/>
              </w:rPr>
              <w:t>Reason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PEVuZE5vdGU+PENpdGUgQXV0aG9yWWVhcj0iMSI+PEF1dGhvcj5Tem11bDwvQXV0aG9yPjxZZWFy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</w:fldData>
              </w:fldChar>
            </w:r>
            <w:r w:rsidR="001E0554">
              <w:rPr>
                <w:noProof/>
              </w:rPr>
              <w:instrText xml:space="preserve"> ADDIN EN.CITE </w:instrText>
            </w:r>
            <w:r w:rsidR="001E0554">
              <w:rPr>
                <w:noProof/>
              </w:rPr>
              <w:fldChar w:fldCharType="begin">
                <w:fldData xml:space="preserve">PEVuZE5vdGU+PENpdGUgQXV0aG9yWWVhcj0iMSI+PEF1dGhvcj5Tem11bDwvQXV0aG9yPjxZZWFy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Szmul, Podufaly, Pych, et al. (37)</w:t>
            </w:r>
            <w:r w:rsidRPr="004D696D">
              <w:rPr>
                <w:noProof/>
              </w:rPr>
              <w:fldChar w:fldCharType="end"/>
            </w:r>
          </w:p>
        </w:tc>
        <w:tc>
          <w:tcPr>
            <w:tcW w:w="3145" w:type="dxa"/>
          </w:tcPr>
          <w:p w:rsidR="00B75486" w:rsidRPr="004D696D" w:rsidRDefault="00B75486" w:rsidP="00015C9D">
            <w:pPr>
              <w:rPr>
                <w:noProof/>
              </w:rPr>
            </w:pPr>
            <w:r w:rsidRPr="004D696D">
              <w:rPr>
                <w:noProof/>
              </w:rPr>
              <w:t>Reason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PEVuZE5vdGU+PENpdGUgQXV0aG9yWWVhcj0iMSI+PEF1dGhvcj5WYW5jYW1wZm9ydDwvQXV0aG9y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==
</w:fldData>
              </w:fldChar>
            </w:r>
            <w:r w:rsidR="001E0554">
              <w:rPr>
                <w:noProof/>
              </w:rPr>
              <w:instrText xml:space="preserve"> ADDIN EN.CITE </w:instrText>
            </w:r>
            <w:r w:rsidR="001E0554">
              <w:rPr>
                <w:noProof/>
              </w:rPr>
              <w:fldChar w:fldCharType="begin">
                <w:fldData xml:space="preserve">PEVuZE5vdGU+PENpdGUgQXV0aG9yWWVhcj0iMSI+PEF1dGhvcj5WYW5jYW1wZm9ydDwvQXV0aG9y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==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Vancampfort, Lara, Stubbs, et al. (42)</w:t>
            </w:r>
            <w:r w:rsidRPr="004D696D">
              <w:rPr>
                <w:noProof/>
              </w:rPr>
              <w:fldChar w:fldCharType="end"/>
            </w:r>
          </w:p>
        </w:tc>
        <w:tc>
          <w:tcPr>
            <w:tcW w:w="3145" w:type="dxa"/>
          </w:tcPr>
          <w:p w:rsidR="00B75486" w:rsidRPr="004D696D" w:rsidRDefault="00B75486" w:rsidP="00015C9D">
            <w:pPr>
              <w:rPr>
                <w:noProof/>
              </w:rPr>
            </w:pPr>
            <w:r w:rsidRPr="004D696D">
              <w:rPr>
                <w:noProof/>
              </w:rPr>
              <w:t>Reason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PEVuZE5vdGU+PENpdGUgQXV0aG9yWWVhcj0iMSI+PEF1dGhvcj5WYW5jYW1wZm9ydDwvQXV0aG9y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</w:fldData>
              </w:fldChar>
            </w:r>
            <w:r w:rsidR="001E0554">
              <w:rPr>
                <w:noProof/>
              </w:rPr>
              <w:instrText xml:space="preserve"> ADDIN EN.CITE </w:instrText>
            </w:r>
            <w:r w:rsidR="001E0554">
              <w:rPr>
                <w:noProof/>
              </w:rPr>
              <w:fldChar w:fldCharType="begin">
                <w:fldData xml:space="preserve">PEVuZE5vdGU+PENpdGUgQXV0aG9yWWVhcj0iMSI+PEF1dGhvcj5WYW5jYW1wZm9ydDwvQXV0aG9y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Vancampfort, Stubbs, Hallgren, et al. (43)</w:t>
            </w:r>
            <w:r w:rsidRPr="004D696D">
              <w:rPr>
                <w:noProof/>
              </w:rPr>
              <w:fldChar w:fldCharType="end"/>
            </w:r>
          </w:p>
        </w:tc>
        <w:tc>
          <w:tcPr>
            <w:tcW w:w="3145" w:type="dxa"/>
          </w:tcPr>
          <w:p w:rsidR="00B75486" w:rsidRPr="004D696D" w:rsidRDefault="00B75486" w:rsidP="00015C9D">
            <w:pPr>
              <w:rPr>
                <w:noProof/>
              </w:rPr>
            </w:pPr>
            <w:r w:rsidRPr="004D696D">
              <w:rPr>
                <w:noProof/>
              </w:rPr>
              <w:t>Reason 2</w:t>
            </w:r>
          </w:p>
        </w:tc>
      </w:tr>
      <w:tr w:rsidR="00B75486" w:rsidRPr="004D696D" w:rsidTr="00015C9D">
        <w:tc>
          <w:tcPr>
            <w:tcW w:w="5485" w:type="dxa"/>
          </w:tcPr>
          <w:p w:rsidR="00B75486" w:rsidRPr="004D696D" w:rsidRDefault="00B75486" w:rsidP="00015C9D">
            <w:r w:rsidRPr="004D696D">
              <w:fldChar w:fldCharType="begin">
                <w:fldData xml:space="preserve">PEVuZE5vdGU+PENpdGUgQXV0aG9yWWVhcj0iMSI+PEF1dGhvcj7DgWx2YXJlei1HYWxsYXJkbzwv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=
</w:fldData>
              </w:fldChar>
            </w:r>
            <w:r w:rsidR="001E0554">
              <w:instrText xml:space="preserve"> ADDIN EN.CITE </w:instrText>
            </w:r>
            <w:r w:rsidR="001E0554">
              <w:fldChar w:fldCharType="begin">
                <w:fldData xml:space="preserve">PEVuZE5vdGU+PENpdGUgQXV0aG9yWWVhcj0iMSI+PEF1dGhvcj7DgWx2YXJlei1HYWxsYXJkbzwv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=
</w:fldData>
              </w:fldChar>
            </w:r>
            <w:r w:rsidR="001E0554">
              <w:instrText xml:space="preserve"> ADDIN EN.CITE.DATA </w:instrText>
            </w:r>
            <w:r w:rsidR="001E0554">
              <w:fldChar w:fldCharType="end"/>
            </w:r>
            <w:r w:rsidRPr="004D696D">
              <w:fldChar w:fldCharType="separate"/>
            </w:r>
            <w:r w:rsidR="001E0554">
              <w:rPr>
                <w:noProof/>
              </w:rPr>
              <w:t>Álvarez-Gallardo, Estévez-López, Torres-Aguilar, et al. (1)</w:t>
            </w:r>
            <w:r w:rsidRPr="004D696D">
              <w:fldChar w:fldCharType="end"/>
            </w:r>
          </w:p>
        </w:tc>
        <w:tc>
          <w:tcPr>
            <w:tcW w:w="3145" w:type="dxa"/>
          </w:tcPr>
          <w:p w:rsidR="00B75486" w:rsidRPr="004D696D" w:rsidRDefault="00B75486" w:rsidP="00015C9D">
            <w:r w:rsidRPr="004D696D">
              <w:t>Reason 2</w:t>
            </w:r>
          </w:p>
        </w:tc>
      </w:tr>
      <w:tr w:rsidR="00B75486" w:rsidRPr="004D696D" w:rsidTr="00015C9D">
        <w:tc>
          <w:tcPr>
            <w:tcW w:w="5485" w:type="dxa"/>
          </w:tcPr>
          <w:p w:rsidR="00B75486" w:rsidRPr="004D696D" w:rsidRDefault="00B75486" w:rsidP="00015C9D">
            <w:r w:rsidRPr="004D696D">
              <w:lastRenderedPageBreak/>
              <w:fldChar w:fldCharType="begin">
                <w:fldData xml:space="preserve">PEVuZE5vdGU+PENpdGUgQXV0aG9yWWVhcj0iMSI+PEF1dGhvcj7DgWx2YXJlei1HYWxsYXJkbzwv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</w:fldData>
              </w:fldChar>
            </w:r>
            <w:r w:rsidR="001E0554">
              <w:instrText xml:space="preserve"> ADDIN EN.CITE </w:instrText>
            </w:r>
            <w:r w:rsidR="001E0554">
              <w:fldChar w:fldCharType="begin">
                <w:fldData xml:space="preserve">PEVuZE5vdGU+PENpdGUgQXV0aG9yWWVhcj0iMSI+PEF1dGhvcj7DgWx2YXJlei1HYWxsYXJkbzwv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</w:fldData>
              </w:fldChar>
            </w:r>
            <w:r w:rsidR="001E0554">
              <w:instrText xml:space="preserve"> ADDIN EN.CITE.DATA </w:instrText>
            </w:r>
            <w:r w:rsidR="001E0554">
              <w:fldChar w:fldCharType="end"/>
            </w:r>
            <w:r w:rsidRPr="004D696D">
              <w:fldChar w:fldCharType="separate"/>
            </w:r>
            <w:r w:rsidR="001E0554">
              <w:rPr>
                <w:noProof/>
              </w:rPr>
              <w:t>Álvarez-Gallardo, Soriano-Maldonado, Segura-Jiménez, et al. (2)</w:t>
            </w:r>
            <w:r w:rsidRPr="004D696D">
              <w:fldChar w:fldCharType="end"/>
            </w:r>
          </w:p>
        </w:tc>
        <w:tc>
          <w:tcPr>
            <w:tcW w:w="3145" w:type="dxa"/>
          </w:tcPr>
          <w:p w:rsidR="00B75486" w:rsidRPr="004D696D" w:rsidRDefault="00B75486" w:rsidP="00015C9D">
            <w:r w:rsidRPr="004D696D">
              <w:t>Reason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PEVuZE5vdGU+PENpdGUgQXV0aG9yWWVhcj0iMSI+PEF1dGhvcj5CasO2cmttYW48L0F1dGhvcj48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</w:fldData>
              </w:fldChar>
            </w:r>
            <w:r w:rsidR="001E0554">
              <w:rPr>
                <w:noProof/>
              </w:rPr>
              <w:instrText xml:space="preserve"> ADDIN EN.CITE </w:instrText>
            </w:r>
            <w:r w:rsidR="001E0554">
              <w:rPr>
                <w:noProof/>
              </w:rPr>
              <w:fldChar w:fldCharType="begin">
                <w:fldData xml:space="preserve">PEVuZE5vdGU+PENpdGUgQXV0aG9yWWVhcj0iMSI+PEF1dGhvcj5CasO2cmttYW48L0F1dGhvcj48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Björkman, Jyväkorpi, Strandberg, Pitkälä and Tilvis (4)</w:t>
            </w:r>
            <w:r w:rsidRPr="004D696D">
              <w:rPr>
                <w:noProof/>
              </w:rPr>
              <w:fldChar w:fldCharType="end"/>
            </w:r>
          </w:p>
        </w:tc>
        <w:tc>
          <w:tcPr>
            <w:tcW w:w="3145" w:type="dxa"/>
          </w:tcPr>
          <w:p w:rsidR="00B75486" w:rsidRPr="004D696D" w:rsidRDefault="00B75486" w:rsidP="00015C9D">
            <w:pPr>
              <w:rPr>
                <w:noProof/>
              </w:rPr>
            </w:pPr>
            <w:r w:rsidRPr="004D696D">
              <w:rPr>
                <w:noProof/>
              </w:rPr>
              <w:t>Reason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PEVuZE5vdGU+PENpdGUgQXV0aG9yWWVhcj0iMSI+PEF1dGhvcj5NYWVzdHJlLUNhc2NhbGVzPC9B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</w:fldData>
              </w:fldChar>
            </w:r>
            <w:r w:rsidR="001E0554">
              <w:rPr>
                <w:noProof/>
              </w:rPr>
              <w:instrText xml:space="preserve"> ADDIN EN.CITE </w:instrText>
            </w:r>
            <w:r w:rsidR="001E0554">
              <w:rPr>
                <w:noProof/>
              </w:rPr>
              <w:fldChar w:fldCharType="begin">
                <w:fldData xml:space="preserve">PEVuZE5vdGU+PENpdGUgQXV0aG9yWWVhcj0iMSI+PEF1dGhvcj5NYWVzdHJlLUNhc2NhbGVzPC9B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Maestre-Cascales, Girela-Rejón, Sánchez-Gallo, et al. (21)</w:t>
            </w:r>
            <w:r w:rsidRPr="004D696D">
              <w:rPr>
                <w:noProof/>
              </w:rPr>
              <w:fldChar w:fldCharType="end"/>
            </w:r>
          </w:p>
        </w:tc>
        <w:tc>
          <w:tcPr>
            <w:tcW w:w="3145" w:type="dxa"/>
          </w:tcPr>
          <w:p w:rsidR="00B75486" w:rsidRPr="004D696D" w:rsidRDefault="00B75486" w:rsidP="00015C9D">
            <w:pPr>
              <w:rPr>
                <w:noProof/>
              </w:rPr>
            </w:pPr>
            <w:r w:rsidRPr="004D696D">
              <w:rPr>
                <w:noProof/>
              </w:rPr>
              <w:t>Reason 3</w:t>
            </w:r>
          </w:p>
        </w:tc>
      </w:tr>
      <w:tr w:rsidR="00B75486" w:rsidRPr="004D696D" w:rsidTr="00015C9D">
        <w:tc>
          <w:tcPr>
            <w:tcW w:w="5485" w:type="dxa"/>
          </w:tcPr>
          <w:p w:rsidR="00B75486" w:rsidRPr="004D696D" w:rsidRDefault="00B75486" w:rsidP="00015C9D">
            <w:pPr>
              <w:rPr>
                <w:noProof/>
              </w:rPr>
            </w:pPr>
            <w:r w:rsidRPr="004D696D">
              <w:rPr>
                <w:noProof/>
              </w:rPr>
              <w:fldChar w:fldCharType="begin"/>
            </w:r>
            <w:r w:rsidR="001E0554">
              <w:rPr>
                <w:noProof/>
              </w:rPr>
              <w:instrText xml:space="preserve"> ADDIN EN.CITE &lt;EndNote&gt;&lt;Cite&gt;&lt;Author&gt;Matsuda&lt;/Author&gt;&lt;Year&gt;2019&lt;/Year&gt;&lt;RecNum&gt;1174&lt;/RecNum&gt;&lt;DisplayText&gt;(24)&lt;/DisplayText&gt;&lt;record&gt;&lt;rec-number&gt;1174&lt;/rec-number&gt;&lt;foreign-keys&gt;&lt;key app="EN" db-id="9ppef0x20e0apgepve9xsrxj50rdtvad5ede" timestamp="1644615398"&gt;1174&lt;/key&gt;&lt;/foreign-keys&gt;&lt;ref-type name="Journal Article"&gt;17&lt;/ref-type&gt;&lt;contributors&gt;&lt;authors&gt;&lt;author&gt;Matsuda, K.&lt;/author&gt;&lt;author&gt;Hamachi, N.&lt;/author&gt;&lt;author&gt;Yamaguchi, T.&lt;/author&gt;&lt;author&gt;Oka, S.&lt;/author&gt;&lt;author&gt;Suzuki, A.&lt;/author&gt;&lt;author&gt;Shimoda, T.&lt;/author&gt;&lt;author&gt;Ikeda, T.&lt;/author&gt;&lt;author&gt;Eguchi, M.&lt;/author&gt;&lt;author&gt;Nakahara, M.&lt;/author&gt;&lt;author&gt;Nagai, Y.&lt;/author&gt;&lt;author&gt;Takano, Y.&lt;/author&gt;&lt;author&gt;Kaneko, H.&lt;/author&gt;&lt;author&gt;Morita, M.&lt;/author&gt;&lt;/authors&gt;&lt;/contributors&gt;&lt;auth-address&gt;Department of Physical Therapy, School of Rehabilitation Sciences at Fukuoka, International University of Health and Welfare: 137-1 Enokizu, Okawa-city, Fukuoka 831-8501, Japan.&amp;#xD;Department of Physical Therapy, Fukuoka International College of Health and Welfare, Japan.&lt;/auth-address&gt;&lt;titles&gt;&lt;title&gt;A path analysis of the interdependent relationships between life space assessment scores and relevant factors in an elderly Japanese community&lt;/title&gt;&lt;secondary-title&gt;J Phys Ther Sci&lt;/secondary-title&gt;&lt;/titles&gt;&lt;periodical&gt;&lt;full-title&gt;J Phys Ther Sci&lt;/full-title&gt;&lt;/periodical&gt;&lt;pages&gt;326-331&lt;/pages&gt;&lt;volume&gt;31&lt;/volume&gt;&lt;number&gt;4&lt;/number&gt;&lt;edition&gt;20190401&lt;/edition&gt;&lt;keywords&gt;&lt;keyword&gt;Life Space Assessment of elderly&lt;/keyword&gt;&lt;keyword&gt;Path analysis&lt;/keyword&gt;&lt;keyword&gt;Risk factor&lt;/keyword&gt;&lt;/keywords&gt;&lt;dates&gt;&lt;year&gt;2019&lt;/year&gt;&lt;pub-dates&gt;&lt;date&gt;Apr&lt;/date&gt;&lt;/pub-dates&gt;&lt;/dates&gt;&lt;isbn&gt;0915-5287 (Print)&amp;#xD;0915-5287&lt;/isbn&gt;&lt;accession-num&gt;31037003&lt;/accession-num&gt;&lt;urls&gt;&lt;related-urls&gt;&lt;url&gt;https://www.ncbi.nlm.nih.gov/pmc/articles/PMC6451960/pdf/jpts-31-326.pdf&lt;/url&gt;&lt;/related-urls&gt;&lt;/urls&gt;&lt;custom1&gt;None.&lt;/custom1&gt;&lt;custom2&gt;PMC6451960&lt;/custom2&gt;&lt;electronic-resource-num&gt;10.1589/jpts.31.326&lt;/electronic-resource-num&gt;&lt;remote-database-provider&gt;NLM&lt;/remote-database-provider&gt;&lt;language&gt;eng&lt;/language&gt;&lt;/record&gt;&lt;/Cite&gt;&lt;/EndNote&gt;</w:instrText>
            </w:r>
            <w:r w:rsidRPr="004D696D">
              <w:rPr>
                <w:noProof/>
              </w:rPr>
              <w:fldChar w:fldCharType="separate"/>
            </w:r>
            <w:r w:rsidR="001E0554">
              <w:rPr>
                <w:noProof/>
              </w:rPr>
              <w:t>(24)</w:t>
            </w:r>
            <w:r w:rsidRPr="004D696D">
              <w:rPr>
                <w:noProof/>
              </w:rPr>
              <w:fldChar w:fldCharType="end"/>
            </w:r>
          </w:p>
        </w:tc>
        <w:tc>
          <w:tcPr>
            <w:tcW w:w="3145" w:type="dxa"/>
          </w:tcPr>
          <w:p w:rsidR="00B75486" w:rsidRPr="004D696D" w:rsidRDefault="00B75486" w:rsidP="00015C9D">
            <w:pPr>
              <w:rPr>
                <w:noProof/>
              </w:rPr>
            </w:pPr>
            <w:r w:rsidRPr="004D696D">
              <w:rPr>
                <w:noProof/>
              </w:rPr>
              <w:t>Reason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PEVuZE5vdGU+PENpdGUgQXV0aG9yWWVhcj0iMSI+PEF1dGhvcj5QaWx1dHRpPC9BdXRob3I+PFll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</w:fldData>
              </w:fldChar>
            </w:r>
            <w:r w:rsidR="001E0554">
              <w:rPr>
                <w:noProof/>
              </w:rPr>
              <w:instrText xml:space="preserve"> ADDIN EN.CITE </w:instrText>
            </w:r>
            <w:r w:rsidR="001E0554">
              <w:rPr>
                <w:noProof/>
              </w:rPr>
              <w:fldChar w:fldCharType="begin">
                <w:fldData xml:space="preserve">PEVuZE5vdGU+PENpdGUgQXV0aG9yWWVhcj0iMSI+PEF1dGhvcj5QaWx1dHRpPC9BdXRob3I+PFll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Pilutti and Motl (28)</w:t>
            </w:r>
            <w:r w:rsidRPr="004D696D">
              <w:rPr>
                <w:noProof/>
              </w:rPr>
              <w:fldChar w:fldCharType="end"/>
            </w:r>
          </w:p>
        </w:tc>
        <w:tc>
          <w:tcPr>
            <w:tcW w:w="3145" w:type="dxa"/>
          </w:tcPr>
          <w:p w:rsidR="00B75486" w:rsidRPr="004D696D" w:rsidRDefault="00B75486" w:rsidP="00015C9D">
            <w:pPr>
              <w:rPr>
                <w:noProof/>
              </w:rPr>
            </w:pPr>
            <w:r w:rsidRPr="004D696D">
              <w:rPr>
                <w:noProof/>
              </w:rPr>
              <w:t>Reason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PEVuZE5vdGU+PENpdGUgQXV0aG9yWWVhcj0iMSI+PEF1dGhvcj5TaGloPC9BdXRob3I+PFllYXI+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</w:fldData>
              </w:fldChar>
            </w:r>
            <w:r w:rsidR="001E0554">
              <w:rPr>
                <w:noProof/>
              </w:rPr>
              <w:instrText xml:space="preserve"> ADDIN EN.CITE </w:instrText>
            </w:r>
            <w:r w:rsidR="001E0554">
              <w:rPr>
                <w:noProof/>
              </w:rPr>
              <w:fldChar w:fldCharType="begin">
                <w:fldData xml:space="preserve">PEVuZE5vdGU+PENpdGUgQXV0aG9yWWVhcj0iMSI+PEF1dGhvcj5TaGloPC9BdXRob3I+PFllYXI+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Shih, Chu, Wang, et al. (33)</w:t>
            </w:r>
            <w:r w:rsidRPr="004D696D">
              <w:rPr>
                <w:noProof/>
              </w:rPr>
              <w:fldChar w:fldCharType="end"/>
            </w:r>
          </w:p>
        </w:tc>
        <w:tc>
          <w:tcPr>
            <w:tcW w:w="3145" w:type="dxa"/>
          </w:tcPr>
          <w:p w:rsidR="00B75486" w:rsidRPr="004D696D" w:rsidRDefault="00B75486" w:rsidP="00015C9D">
            <w:pPr>
              <w:rPr>
                <w:noProof/>
              </w:rPr>
            </w:pPr>
            <w:r w:rsidRPr="004D696D">
              <w:rPr>
                <w:noProof/>
              </w:rPr>
              <w:t>Reason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PEVuZE5vdGU+PENpdGUgQXV0aG9yWWVhcj0iMSI+PEF1dGhvcj5Tb21leWE8L0F1dGhvcj48WWVh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</w:fldData>
              </w:fldChar>
            </w:r>
            <w:r w:rsidR="001E0554">
              <w:rPr>
                <w:noProof/>
              </w:rPr>
              <w:instrText xml:space="preserve"> ADDIN EN.CITE </w:instrText>
            </w:r>
            <w:r w:rsidR="001E0554">
              <w:rPr>
                <w:noProof/>
              </w:rPr>
              <w:fldChar w:fldCharType="begin">
                <w:fldData xml:space="preserve">PEVuZE5vdGU+PENpdGUgQXV0aG9yWWVhcj0iMSI+PEF1dGhvcj5Tb21leWE8L0F1dGhvcj48WWVh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Someya, Tamura, Kaga, et al. (36)</w:t>
            </w:r>
            <w:r w:rsidRPr="004D696D">
              <w:rPr>
                <w:noProof/>
              </w:rPr>
              <w:fldChar w:fldCharType="end"/>
            </w:r>
          </w:p>
        </w:tc>
        <w:tc>
          <w:tcPr>
            <w:tcW w:w="3145" w:type="dxa"/>
          </w:tcPr>
          <w:p w:rsidR="00B75486" w:rsidRPr="004D696D" w:rsidRDefault="00B75486" w:rsidP="00015C9D">
            <w:pPr>
              <w:rPr>
                <w:noProof/>
              </w:rPr>
            </w:pPr>
            <w:r w:rsidRPr="004D696D">
              <w:rPr>
                <w:noProof/>
              </w:rPr>
              <w:t>Reason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PEVuZE5vdGU+PENpdGUgQXV0aG9yWWVhcj0iMSI+PEF1dGhvcj5XZWFyaW5nPC9BdXRob3I+PFll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</w:fldData>
              </w:fldChar>
            </w:r>
            <w:r w:rsidR="001E0554">
              <w:rPr>
                <w:noProof/>
              </w:rPr>
              <w:instrText xml:space="preserve"> ADDIN EN.CITE </w:instrText>
            </w:r>
            <w:r w:rsidR="001E0554">
              <w:rPr>
                <w:noProof/>
              </w:rPr>
              <w:fldChar w:fldCharType="begin">
                <w:fldData xml:space="preserve">PEVuZE5vdGU+PENpdGUgQXV0aG9yWWVhcj0iMSI+PEF1dGhvcj5XZWFyaW5nPC9BdXRob3I+PFll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Wearing, Stokes and de Bruin (45)</w:t>
            </w:r>
            <w:r w:rsidRPr="004D696D">
              <w:rPr>
                <w:noProof/>
              </w:rPr>
              <w:fldChar w:fldCharType="end"/>
            </w:r>
          </w:p>
        </w:tc>
        <w:tc>
          <w:tcPr>
            <w:tcW w:w="3145" w:type="dxa"/>
          </w:tcPr>
          <w:p w:rsidR="00B75486" w:rsidRPr="004D696D" w:rsidRDefault="00B75486" w:rsidP="00015C9D">
            <w:pPr>
              <w:rPr>
                <w:noProof/>
              </w:rPr>
            </w:pPr>
            <w:r w:rsidRPr="004D696D">
              <w:rPr>
                <w:noProof/>
              </w:rPr>
              <w:t>Reason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PEVuZE5vdGU+PENpdGUgQXV0aG9yWWVhcj0iMSI+PEF1dGhvcj5ZYXphcjwvQXV0aG9yPjxZZWFy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</w:fldData>
              </w:fldChar>
            </w:r>
            <w:r w:rsidR="001E0554">
              <w:rPr>
                <w:noProof/>
              </w:rPr>
              <w:instrText xml:space="preserve"> ADDIN EN.CITE </w:instrText>
            </w:r>
            <w:r w:rsidR="001E0554">
              <w:rPr>
                <w:noProof/>
              </w:rPr>
              <w:fldChar w:fldCharType="begin">
                <w:fldData xml:space="preserve">PEVuZE5vdGU+PENpdGUgQXV0aG9yWWVhcj0iMSI+PEF1dGhvcj5ZYXphcjwvQXV0aG9yPjxZZWFy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Yazar and Yazar (48)</w:t>
            </w:r>
            <w:r w:rsidRPr="004D696D">
              <w:rPr>
                <w:noProof/>
              </w:rPr>
              <w:fldChar w:fldCharType="end"/>
            </w:r>
          </w:p>
        </w:tc>
        <w:tc>
          <w:tcPr>
            <w:tcW w:w="3145" w:type="dxa"/>
          </w:tcPr>
          <w:p w:rsidR="00B75486" w:rsidRPr="004D696D" w:rsidRDefault="00B75486" w:rsidP="00015C9D">
            <w:pPr>
              <w:rPr>
                <w:noProof/>
              </w:rPr>
            </w:pPr>
            <w:r w:rsidRPr="004D696D">
              <w:rPr>
                <w:noProof/>
              </w:rPr>
              <w:t>Reason 4</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PEVuZE5vdGU+PENpdGUgQXV0aG9yWWVhcj0iMSI+PEF1dGhvcj5MaXU8L0F1dGhvcj48WWVhcj4y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</w:fldData>
              </w:fldChar>
            </w:r>
            <w:r w:rsidR="001E0554">
              <w:rPr>
                <w:noProof/>
              </w:rPr>
              <w:instrText xml:space="preserve"> ADDIN EN.CITE </w:instrText>
            </w:r>
            <w:r w:rsidR="001E0554">
              <w:rPr>
                <w:noProof/>
              </w:rPr>
              <w:fldChar w:fldCharType="begin">
                <w:fldData xml:space="preserve">PEVuZE5vdGU+PENpdGUgQXV0aG9yWWVhcj0iMSI+PEF1dGhvcj5MaXU8L0F1dGhvcj48WWVhcj4y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Liu, Wang, Chen, et al. (20)</w:t>
            </w:r>
            <w:r w:rsidRPr="004D696D">
              <w:rPr>
                <w:noProof/>
              </w:rPr>
              <w:fldChar w:fldCharType="end"/>
            </w:r>
          </w:p>
        </w:tc>
        <w:tc>
          <w:tcPr>
            <w:tcW w:w="3145" w:type="dxa"/>
          </w:tcPr>
          <w:p w:rsidR="00B75486" w:rsidRPr="004D696D" w:rsidRDefault="00B75486" w:rsidP="00015C9D">
            <w:pPr>
              <w:rPr>
                <w:noProof/>
              </w:rPr>
            </w:pPr>
            <w:r w:rsidRPr="004D696D">
              <w:rPr>
                <w:noProof/>
              </w:rPr>
              <w:t>Reason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PEVuZE5vdGU+PENpdGUgQXV0aG9yWWVhcj0iMSI+PEF1dGhvcj5NY0dyYXRoPC9BdXRob3I+PFll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</w:fldData>
              </w:fldChar>
            </w:r>
            <w:r w:rsidR="001E0554">
              <w:rPr>
                <w:noProof/>
              </w:rPr>
              <w:instrText xml:space="preserve"> ADDIN EN.CITE </w:instrText>
            </w:r>
            <w:r w:rsidR="001E0554">
              <w:rPr>
                <w:noProof/>
              </w:rPr>
              <w:fldChar w:fldCharType="begin">
                <w:fldData xml:space="preserve">PEVuZE5vdGU+PENpdGUgQXV0aG9yWWVhcj0iMSI+PEF1dGhvcj5NY0dyYXRoPC9BdXRob3I+PFll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McGrath, Vincent, Hackney, et al. (25)</w:t>
            </w:r>
            <w:r w:rsidRPr="004D696D">
              <w:rPr>
                <w:noProof/>
              </w:rPr>
              <w:fldChar w:fldCharType="end"/>
            </w:r>
          </w:p>
        </w:tc>
        <w:tc>
          <w:tcPr>
            <w:tcW w:w="3145" w:type="dxa"/>
          </w:tcPr>
          <w:p w:rsidR="00B75486" w:rsidRPr="004D696D" w:rsidRDefault="00B75486" w:rsidP="00015C9D">
            <w:pPr>
              <w:rPr>
                <w:noProof/>
              </w:rPr>
            </w:pPr>
            <w:r w:rsidRPr="004D696D">
              <w:rPr>
                <w:noProof/>
              </w:rPr>
              <w:t>Reason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PEVuZE5vdGU+PENpdGUgQXV0aG9yWWVhcj0iMSI+PEF1dGhvcj5QZWRyZXJvLUNoYW1pem88L0F1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</w:fldData>
              </w:fldChar>
            </w:r>
            <w:r w:rsidR="001E0554">
              <w:rPr>
                <w:noProof/>
              </w:rPr>
              <w:instrText xml:space="preserve"> ADDIN EN.CITE </w:instrText>
            </w:r>
            <w:r w:rsidR="001E0554">
              <w:rPr>
                <w:noProof/>
              </w:rPr>
              <w:fldChar w:fldCharType="begin">
                <w:fldData xml:space="preserve">PEVuZE5vdGU+PENpdGUgQXV0aG9yWWVhcj0iMSI+PEF1dGhvcj5QZWRyZXJvLUNoYW1pem88L0F1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Pedrero-Chamizo, Albers, Palacios, et al. (27)</w:t>
            </w:r>
            <w:r w:rsidRPr="004D696D">
              <w:rPr>
                <w:noProof/>
              </w:rPr>
              <w:fldChar w:fldCharType="end"/>
            </w:r>
          </w:p>
        </w:tc>
        <w:tc>
          <w:tcPr>
            <w:tcW w:w="3145" w:type="dxa"/>
          </w:tcPr>
          <w:p w:rsidR="00B75486" w:rsidRPr="004D696D" w:rsidRDefault="00B75486" w:rsidP="00015C9D">
            <w:pPr>
              <w:rPr>
                <w:noProof/>
              </w:rPr>
            </w:pPr>
            <w:r w:rsidRPr="004D696D">
              <w:rPr>
                <w:noProof/>
              </w:rPr>
              <w:t>Reason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r>
            <w:r w:rsidR="001E0554">
              <w:rPr>
                <w:noProof/>
              </w:rPr>
              <w:instrText xml:space="preserve"> ADDIN EN.CITE &lt;EndNote&gt;&lt;Cite AuthorYear="1"&gt;&lt;Author&gt;Singhal&lt;/Author&gt;&lt;Year&gt;2020&lt;/Year&gt;&lt;RecNum&gt;1208&lt;/RecNum&gt;&lt;DisplayText&gt;Singhal, Bansal, Dewangan, et al. (34)&lt;/DisplayText&gt;&lt;record&gt;&lt;rec-number&gt;1208&lt;/rec-number&gt;&lt;foreign-keys&gt;&lt;key app="EN" db-id="9ppef0x20e0apgepve9xsrxj50rdtvad5ede" timestamp="1644615398"&gt;1208&lt;/key&gt;&lt;/foreign-keys&gt;&lt;ref-type name="Journal Article"&gt;17&lt;/ref-type&gt;&lt;contributors&gt;&lt;authors&gt;&lt;author&gt;Singhal, S.&lt;/author&gt;&lt;author&gt;Bansal, R.&lt;/author&gt;&lt;author&gt;Dewangan, G. C.&lt;/author&gt;&lt;author&gt;Upadhyay, A. D.&lt;/author&gt;&lt;author&gt;Dwivedi, S. N.&lt;/author&gt;&lt;author&gt;Chatterjee, P.&lt;/author&gt;&lt;author&gt;Chakrawarty, A.&lt;/author&gt;&lt;author&gt;Dey, A. B.&lt;/author&gt;&lt;/authors&gt;&lt;/contributors&gt;&lt;auth-address&gt;Department of Geriatric Medicine All India Institute of Medical Sciences New Delhi India.&amp;#xD;Department of Biostatistics All India Institute of Medical Sciences New Delhi India.&lt;/auth-address&gt;&lt;titles&gt;&lt;title&gt;Low one-repetition-maximum knee extension is significantly associated with poor grip strength, female sex, and various aging-related syndromes&lt;/title&gt;&lt;secondary-title&gt;Aging Med (Milton)&lt;/secondary-title&gt;&lt;/titles&gt;&lt;periodical&gt;&lt;full-title&gt;Aging Med (Milton)&lt;/full-title&gt;&lt;/periodical&gt;&lt;pages&gt;125-131&lt;/pages&gt;&lt;volume&gt;3&lt;/volume&gt;&lt;number&gt;2&lt;/number&gt;&lt;edition&gt;20200428&lt;/edition&gt;&lt;keywords&gt;&lt;keyword&gt;geriatric syndromes&lt;/keyword&gt;&lt;keyword&gt;knee extension strength&lt;/keyword&gt;&lt;keyword&gt;lower limb strength&lt;/keyword&gt;&lt;keyword&gt;one repetition maximum&lt;/keyword&gt;&lt;/keywords&gt;&lt;dates&gt;&lt;year&gt;2020&lt;/year&gt;&lt;pub-dates&gt;&lt;date&gt;Jun&lt;/date&gt;&lt;/pub-dates&gt;&lt;/dates&gt;&lt;isbn&gt;2475-0360&lt;/isbn&gt;&lt;accession-num&gt;32671320&lt;/accession-num&gt;&lt;urls&gt;&lt;related-urls&gt;&lt;url&gt;https://www.ncbi.nlm.nih.gov/pmc/articles/PMC7344850/pdf/AGM2-3-125.pdf&lt;/url&gt;&lt;/related-urls&gt;&lt;/urls&gt;&lt;custom1&gt;Nothing to disclose.&lt;/custom1&gt;&lt;custom2&gt;PMC7344850&lt;/custom2&gt;&lt;electronic-resource-num&gt;10.1002/agm2.12109&lt;/electronic-resource-num&gt;&lt;remote-database-provider&gt;NLM&lt;/remote-database-provider&gt;&lt;language&gt;eng&lt;/language&gt;&lt;/record&gt;&lt;/Cite&gt;&lt;/EndNote&gt;</w:instrText>
            </w:r>
            <w:r w:rsidRPr="004D696D">
              <w:rPr>
                <w:noProof/>
              </w:rPr>
              <w:fldChar w:fldCharType="separate"/>
            </w:r>
            <w:r w:rsidR="001E0554">
              <w:rPr>
                <w:noProof/>
              </w:rPr>
              <w:t>Singhal, Bansal, Dewangan, et al. (34)</w:t>
            </w:r>
            <w:r w:rsidRPr="004D696D">
              <w:rPr>
                <w:noProof/>
              </w:rPr>
              <w:fldChar w:fldCharType="end"/>
            </w:r>
          </w:p>
        </w:tc>
        <w:tc>
          <w:tcPr>
            <w:tcW w:w="3145" w:type="dxa"/>
          </w:tcPr>
          <w:p w:rsidR="00B75486" w:rsidRPr="004D696D" w:rsidRDefault="00B75486" w:rsidP="00015C9D">
            <w:r w:rsidRPr="004D696D">
              <w:t xml:space="preserve">Reason 5 </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PEVuZE5vdGU+PENpdGUgQXV0aG9yWWVhcj0iMSI+PEF1dGhvcj5ZYW5hcnRhxZ88L0F1dGhvcj48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</w:fldData>
              </w:fldChar>
            </w:r>
            <w:r w:rsidR="001E0554">
              <w:rPr>
                <w:noProof/>
              </w:rPr>
              <w:instrText xml:space="preserve"> ADDIN EN.CITE </w:instrText>
            </w:r>
            <w:r w:rsidR="001E0554">
              <w:rPr>
                <w:noProof/>
              </w:rPr>
              <w:fldChar w:fldCharType="begin">
                <w:fldData xml:space="preserve">PEVuZE5vdGU+PENpdGUgQXV0aG9yWWVhcj0iMSI+PEF1dGhvcj5ZYW5hcnRhxZ88L0F1dGhvcj48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Yanartaş and Karakoyun (47)</w:t>
            </w:r>
            <w:r w:rsidRPr="004D696D">
              <w:rPr>
                <w:noProof/>
              </w:rPr>
              <w:fldChar w:fldCharType="end"/>
            </w:r>
          </w:p>
        </w:tc>
        <w:tc>
          <w:tcPr>
            <w:tcW w:w="3145" w:type="dxa"/>
          </w:tcPr>
          <w:p w:rsidR="00B75486" w:rsidRPr="004D696D" w:rsidRDefault="00B75486" w:rsidP="00015C9D">
            <w:pPr>
              <w:rPr>
                <w:noProof/>
              </w:rPr>
            </w:pPr>
            <w:r w:rsidRPr="004D696D">
              <w:rPr>
                <w:noProof/>
              </w:rPr>
              <w:t>Reason 4</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PEVuZE5vdGU+PENpdGUgQXV0aG9yWWVhcj0iMSI+PEF1dGhvcj5DYWJlemEtUnVpejwvQXV0aG9y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</w:fldData>
              </w:fldChar>
            </w:r>
            <w:r w:rsidR="001E0554">
              <w:rPr>
                <w:noProof/>
              </w:rPr>
              <w:instrText xml:space="preserve"> ADDIN EN.CITE </w:instrText>
            </w:r>
            <w:r w:rsidR="001E0554">
              <w:rPr>
                <w:noProof/>
              </w:rPr>
              <w:fldChar w:fldCharType="begin">
                <w:fldData xml:space="preserve">PEVuZE5vdGU+PENpdGUgQXV0aG9yWWVhcj0iMSI+PEF1dGhvcj5DYWJlemEtUnVpejwvQXV0aG9y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Cabeza-Ruiz, Trigo-Sánchez, Rodríguez-Servián and Gómez-Píriz (5)</w:t>
            </w:r>
            <w:r w:rsidRPr="004D696D">
              <w:rPr>
                <w:noProof/>
              </w:rPr>
              <w:fldChar w:fldCharType="end"/>
            </w:r>
          </w:p>
        </w:tc>
        <w:tc>
          <w:tcPr>
            <w:tcW w:w="3145" w:type="dxa"/>
          </w:tcPr>
          <w:p w:rsidR="00B75486" w:rsidRPr="004D696D" w:rsidRDefault="00B75486" w:rsidP="00015C9D">
            <w:pPr>
              <w:rPr>
                <w:noProof/>
              </w:rPr>
            </w:pPr>
            <w:r w:rsidRPr="004D696D">
              <w:rPr>
                <w:noProof/>
              </w:rPr>
              <w:t>Reason 1</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PEVuZE5vdGU+PENpdGU+PEF1dGhvcj5Eb2RkczwvQXV0aG9yPjxZZWFyPjIwMjE8L1llYXI+PFJl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</w:fldData>
              </w:fldChar>
            </w:r>
            <w:r w:rsidR="001E0554">
              <w:rPr>
                <w:noProof/>
              </w:rPr>
              <w:instrText xml:space="preserve"> ADDIN EN.CITE </w:instrText>
            </w:r>
            <w:r w:rsidR="001E0554">
              <w:rPr>
                <w:noProof/>
              </w:rPr>
              <w:fldChar w:fldCharType="begin">
                <w:fldData xml:space="preserve">PEVuZE5vdGU+PENpdGU+PEF1dGhvcj5Eb2RkczwvQXV0aG9yPjxZZWFyPjIwMjE8L1llYXI+PFJl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(7)</w:t>
            </w:r>
            <w:r w:rsidRPr="004D696D">
              <w:rPr>
                <w:noProof/>
              </w:rPr>
              <w:fldChar w:fldCharType="end"/>
            </w:r>
          </w:p>
        </w:tc>
        <w:tc>
          <w:tcPr>
            <w:tcW w:w="3145" w:type="dxa"/>
          </w:tcPr>
          <w:p w:rsidR="00B75486" w:rsidRPr="004D696D" w:rsidRDefault="00B75486" w:rsidP="00015C9D">
            <w:pPr>
              <w:rPr>
                <w:noProof/>
              </w:rPr>
            </w:pPr>
            <w:r w:rsidRPr="004D696D">
              <w:rPr>
                <w:noProof/>
              </w:rPr>
              <w:t>Reason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PEVuZE5vdGU+PENpdGUgQXV0aG9yWWVhcj0iMSI+PEF1dGhvcj5GZXRlcjwvQXV0aG9yPjxZZWFy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</w:fldData>
              </w:fldChar>
            </w:r>
            <w:r w:rsidR="001E0554">
              <w:rPr>
                <w:noProof/>
              </w:rPr>
              <w:instrText xml:space="preserve"> ADDIN EN.CITE </w:instrText>
            </w:r>
            <w:r w:rsidR="001E0554">
              <w:rPr>
                <w:noProof/>
              </w:rPr>
              <w:fldChar w:fldCharType="begin">
                <w:fldData xml:space="preserve">PEVuZE5vdGU+PENpdGUgQXV0aG9yWWVhcj0iMSI+PEF1dGhvcj5GZXRlcjwvQXV0aG9yPjxZZWFy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Feter, Caputo, Koth, et al. (9)</w:t>
            </w:r>
            <w:r w:rsidRPr="004D696D">
              <w:rPr>
                <w:noProof/>
              </w:rPr>
              <w:fldChar w:fldCharType="end"/>
            </w:r>
          </w:p>
        </w:tc>
        <w:tc>
          <w:tcPr>
            <w:tcW w:w="3145" w:type="dxa"/>
          </w:tcPr>
          <w:p w:rsidR="00B75486" w:rsidRPr="004D696D" w:rsidRDefault="00B75486" w:rsidP="00015C9D">
            <w:pPr>
              <w:rPr>
                <w:noProof/>
              </w:rPr>
            </w:pPr>
            <w:r w:rsidRPr="004D696D">
              <w:rPr>
                <w:rFonts w:hint="eastAsia"/>
                <w:noProof/>
              </w:rPr>
              <w:t>Re</w:t>
            </w:r>
            <w:r w:rsidRPr="004D696D">
              <w:rPr>
                <w:noProof/>
              </w:rPr>
              <w:t>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PEVuZE5vdGU+PENpdGUgQXV0aG9yWWVhcj0iMSI+PEF1dGhvcj5NYXJ6YmFuPC9BdXRob3I+PFll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</w:fldData>
              </w:fldChar>
            </w:r>
            <w:r w:rsidR="001E0554">
              <w:rPr>
                <w:noProof/>
              </w:rPr>
              <w:instrText xml:space="preserve"> ADDIN EN.CITE </w:instrText>
            </w:r>
            <w:r w:rsidR="001E0554">
              <w:rPr>
                <w:noProof/>
              </w:rPr>
              <w:fldChar w:fldCharType="begin">
                <w:fldData xml:space="preserve">PEVuZE5vdGU+PENpdGUgQXV0aG9yWWVhcj0iMSI+PEF1dGhvcj5NYXJ6YmFuPC9BdXRob3I+PFll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Marzban, Nabipour, Farhadi, et al. (22)</w:t>
            </w:r>
            <w:r w:rsidRPr="004D696D">
              <w:rPr>
                <w:noProof/>
              </w:rPr>
              <w:fldChar w:fldCharType="end"/>
            </w:r>
          </w:p>
        </w:tc>
        <w:tc>
          <w:tcPr>
            <w:tcW w:w="3145" w:type="dxa"/>
          </w:tcPr>
          <w:p w:rsidR="00B75486" w:rsidRPr="004D696D" w:rsidRDefault="00B75486" w:rsidP="00015C9D">
            <w:pPr>
              <w:rPr>
                <w:noProof/>
              </w:rPr>
            </w:pPr>
            <w:r w:rsidRPr="004D696D">
              <w:rPr>
                <w:rFonts w:hint="eastAsia"/>
                <w:noProof/>
              </w:rPr>
              <w:t>Re</w:t>
            </w:r>
            <w:r w:rsidRPr="004D696D">
              <w:rPr>
                <w:noProof/>
              </w:rPr>
              <w:t>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PEVuZE5vdGU+PENpdGUgQXV0aG9yWWVhcj0iMSI+PEF1dGhvcj5NYXRlb3MtQW5ndWxvPC9BdXRo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==
</w:fldData>
              </w:fldChar>
            </w:r>
            <w:r w:rsidR="001E0554">
              <w:rPr>
                <w:noProof/>
              </w:rPr>
              <w:instrText xml:space="preserve"> ADDIN EN.CITE </w:instrText>
            </w:r>
            <w:r w:rsidR="001E0554">
              <w:rPr>
                <w:noProof/>
              </w:rPr>
              <w:fldChar w:fldCharType="begin">
                <w:fldData xml:space="preserve">PEVuZE5vdGU+PENpdGUgQXV0aG9yWWVhcj0iMSI+PEF1dGhvcj5NYXRlb3MtQW5ndWxvPC9BdXRo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==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Mateos-Angulo, Galán-Mercant and Cuesta-Vargas (23)</w:t>
            </w:r>
            <w:r w:rsidRPr="004D696D">
              <w:rPr>
                <w:noProof/>
              </w:rPr>
              <w:fldChar w:fldCharType="end"/>
            </w:r>
          </w:p>
        </w:tc>
        <w:tc>
          <w:tcPr>
            <w:tcW w:w="3145" w:type="dxa"/>
          </w:tcPr>
          <w:p w:rsidR="00B75486" w:rsidRPr="004D696D" w:rsidRDefault="00B75486" w:rsidP="00015C9D">
            <w:pPr>
              <w:rPr>
                <w:noProof/>
              </w:rPr>
            </w:pPr>
            <w:r w:rsidRPr="004D696D">
              <w:rPr>
                <w:rFonts w:hint="eastAsia"/>
                <w:noProof/>
              </w:rPr>
              <w:t>Re</w:t>
            </w:r>
            <w:r w:rsidRPr="004D696D">
              <w:rPr>
                <w:noProof/>
              </w:rPr>
              <w:t>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PEVuZE5vdGU+PENpdGUgQXV0aG9yWWVhcj0iMSI+PEF1dGhvcj5QYW5nPC9BdXRob3I+PFllYXI+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</w:fldData>
              </w:fldChar>
            </w:r>
            <w:r w:rsidR="001E0554">
              <w:rPr>
                <w:noProof/>
              </w:rPr>
              <w:instrText xml:space="preserve"> ADDIN EN.CITE </w:instrText>
            </w:r>
            <w:r w:rsidR="001E0554">
              <w:rPr>
                <w:noProof/>
              </w:rPr>
              <w:fldChar w:fldCharType="begin">
                <w:fldData xml:space="preserve">PEVuZE5vdGU+PENpdGUgQXV0aG9yWWVhcj0iMSI+PEF1dGhvcj5QYW5nPC9BdXRob3I+PFllYXI+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Pang, Wee, Lau, et al. (26)</w:t>
            </w:r>
            <w:r w:rsidRPr="004D696D">
              <w:rPr>
                <w:noProof/>
              </w:rPr>
              <w:fldChar w:fldCharType="end"/>
            </w:r>
          </w:p>
        </w:tc>
        <w:tc>
          <w:tcPr>
            <w:tcW w:w="3145" w:type="dxa"/>
          </w:tcPr>
          <w:p w:rsidR="00B75486" w:rsidRPr="004D696D" w:rsidRDefault="00B75486" w:rsidP="00015C9D">
            <w:pPr>
              <w:rPr>
                <w:noProof/>
              </w:rPr>
            </w:pPr>
            <w:r w:rsidRPr="004D696D">
              <w:rPr>
                <w:rFonts w:hint="eastAsia"/>
                <w:noProof/>
              </w:rPr>
              <w:t>Re</w:t>
            </w:r>
            <w:r w:rsidRPr="004D696D">
              <w:rPr>
                <w:noProof/>
              </w:rPr>
              <w:t>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PEVuZE5vdGU+PENpdGUgQXV0aG9yWWVhcj0iMSI+PEF1dGhvcj5UcmV2aXNhbjwvQXV0aG9yPjxZ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</w:fldData>
              </w:fldChar>
            </w:r>
            <w:r w:rsidR="001E0554">
              <w:rPr>
                <w:noProof/>
              </w:rPr>
              <w:instrText xml:space="preserve"> ADDIN EN.CITE </w:instrText>
            </w:r>
            <w:r w:rsidR="001E0554">
              <w:rPr>
                <w:noProof/>
              </w:rPr>
              <w:fldChar w:fldCharType="begin">
                <w:fldData xml:space="preserve">PEVuZE5vdGU+PENpdGUgQXV0aG9yWWVhcj0iMSI+PEF1dGhvcj5UcmV2aXNhbjwvQXV0aG9yPjxZ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Trevisan, Vetrano, Calvani, Picca and Welmer (40)</w:t>
            </w:r>
            <w:r w:rsidRPr="004D696D">
              <w:rPr>
                <w:noProof/>
              </w:rPr>
              <w:fldChar w:fldCharType="end"/>
            </w:r>
          </w:p>
        </w:tc>
        <w:tc>
          <w:tcPr>
            <w:tcW w:w="3145" w:type="dxa"/>
          </w:tcPr>
          <w:p w:rsidR="00B75486" w:rsidRPr="004D696D" w:rsidRDefault="00B75486" w:rsidP="00015C9D">
            <w:pPr>
              <w:rPr>
                <w:noProof/>
              </w:rPr>
            </w:pPr>
            <w:r w:rsidRPr="004D696D">
              <w:rPr>
                <w:rFonts w:hint="eastAsia"/>
                <w:noProof/>
              </w:rPr>
              <w:t>Re</w:t>
            </w:r>
            <w:r w:rsidRPr="004D696D">
              <w:rPr>
                <w:noProof/>
              </w:rPr>
              <w:t>ason 2</w:t>
            </w:r>
          </w:p>
        </w:tc>
      </w:tr>
      <w:tr w:rsidR="00B75486" w:rsidRPr="004D696D" w:rsidTr="00015C9D">
        <w:tc>
          <w:tcPr>
            <w:tcW w:w="5485" w:type="dxa"/>
          </w:tcPr>
          <w:p w:rsidR="00B75486" w:rsidRPr="004D696D" w:rsidRDefault="00B75486" w:rsidP="00015C9D">
            <w:pPr>
              <w:rPr>
                <w:noProof/>
              </w:rPr>
            </w:pPr>
            <w:r w:rsidRPr="004D696D">
              <w:rPr>
                <w:noProof/>
              </w:rPr>
              <w:fldChar w:fldCharType="begin">
                <w:fldData xml:space="preserve">PEVuZE5vdGU+PENpdGUgQXV0aG9yWWVhcj0iMSI+PEF1dGhvcj5aYW1taXQ8L0F1dGhvcj48WWVh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</w:fldData>
              </w:fldChar>
            </w:r>
            <w:r w:rsidR="001E0554">
              <w:rPr>
                <w:noProof/>
              </w:rPr>
              <w:instrText xml:space="preserve"> ADDIN EN.CITE </w:instrText>
            </w:r>
            <w:r w:rsidR="001E0554">
              <w:rPr>
                <w:noProof/>
              </w:rPr>
              <w:fldChar w:fldCharType="begin">
                <w:fldData xml:space="preserve">PEVuZE5vdGU+PENpdGUgQXV0aG9yWWVhcj0iMSI+PEF1dGhvcj5aYW1taXQ8L0F1dGhvcj48WWVh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</w:fldData>
              </w:fldChar>
            </w:r>
            <w:r w:rsidR="001E0554">
              <w:rPr>
                <w:noProof/>
              </w:rPr>
              <w:instrText xml:space="preserve"> ADDIN EN.CITE.DATA </w:instrText>
            </w:r>
            <w:r w:rsidR="001E0554">
              <w:rPr>
                <w:noProof/>
              </w:rPr>
            </w:r>
            <w:r w:rsidR="001E0554">
              <w:rPr>
                <w:noProof/>
              </w:rPr>
              <w:fldChar w:fldCharType="end"/>
            </w:r>
            <w:r w:rsidRPr="004D696D">
              <w:rPr>
                <w:noProof/>
              </w:rPr>
              <w:fldChar w:fldCharType="separate"/>
            </w:r>
            <w:r w:rsidR="001E0554">
              <w:rPr>
                <w:noProof/>
              </w:rPr>
              <w:t>Zammit, Piccinin, Duggan, et al. (51)</w:t>
            </w:r>
            <w:r w:rsidRPr="004D696D">
              <w:rPr>
                <w:noProof/>
              </w:rPr>
              <w:fldChar w:fldCharType="end"/>
            </w:r>
          </w:p>
        </w:tc>
        <w:tc>
          <w:tcPr>
            <w:tcW w:w="3145" w:type="dxa"/>
          </w:tcPr>
          <w:p w:rsidR="00B75486" w:rsidRPr="004D696D" w:rsidRDefault="00B75486" w:rsidP="00015C9D">
            <w:pPr>
              <w:rPr>
                <w:noProof/>
              </w:rPr>
            </w:pPr>
            <w:r w:rsidRPr="004D696D">
              <w:rPr>
                <w:noProof/>
              </w:rPr>
              <w:t>Reason 6</w:t>
            </w:r>
          </w:p>
        </w:tc>
      </w:tr>
    </w:tbl>
    <w:p w:rsidR="00B75486" w:rsidRPr="004D696D" w:rsidRDefault="00B75486" w:rsidP="00B75486"/>
    <w:p w:rsidR="00B75486" w:rsidRPr="004D696D" w:rsidRDefault="00B75486" w:rsidP="00B75486">
      <w:r w:rsidRPr="004D696D">
        <w:rPr>
          <w:rFonts w:hint="eastAsia"/>
        </w:rPr>
        <w:t>Re</w:t>
      </w:r>
      <w:r w:rsidRPr="004D696D">
        <w:t>ferences</w:t>
      </w:r>
    </w:p>
    <w:p w:rsidR="001E0554" w:rsidRPr="001E0554" w:rsidRDefault="00B75486" w:rsidP="001E0554">
      <w:pPr>
        <w:pStyle w:val="EndNoteBibliography"/>
        <w:spacing w:after="0"/>
      </w:pPr>
      <w:r w:rsidRPr="004D696D">
        <w:fldChar w:fldCharType="begin"/>
      </w:r>
      <w:r w:rsidRPr="004D696D">
        <w:instrText xml:space="preserve"> ADDIN EN.REFLIST </w:instrText>
      </w:r>
      <w:r w:rsidRPr="004D696D">
        <w:fldChar w:fldCharType="separate"/>
      </w:r>
      <w:r w:rsidR="001E0554" w:rsidRPr="001E0554">
        <w:t>1.</w:t>
      </w:r>
      <w:r w:rsidR="001E0554" w:rsidRPr="001E0554">
        <w:tab/>
        <w:t xml:space="preserve">Álvarez-Gallardo IC, Estévez-López F, Torres-Aguilar XC, Segura-Jiménez V, Borges-Cosic M, Soriano-Maldonado A, Camiletti-Moirón D, García-Rodríguez IC, Munguía-Izquierdo D, Sierras-Robles Á, Delgado-Fernández M, and Girela-Rejón MJ. Physical activity, sedentary behaviour, physical fitness, and cognitive performance in women with fibromyalgia who engage in reproductive and productive work: the al-Ándalus project. </w:t>
      </w:r>
      <w:r w:rsidR="001E0554" w:rsidRPr="001E0554">
        <w:rPr>
          <w:i/>
        </w:rPr>
        <w:t>Clin Rheumatol</w:t>
      </w:r>
      <w:r w:rsidR="001E0554" w:rsidRPr="001E0554">
        <w:t xml:space="preserve"> 38: 3585-3593, 2019.</w:t>
      </w:r>
    </w:p>
    <w:p w:rsidR="001E0554" w:rsidRPr="001E0554" w:rsidRDefault="001E0554" w:rsidP="001E0554">
      <w:pPr>
        <w:pStyle w:val="EndNoteBibliography"/>
        <w:spacing w:after="0"/>
      </w:pPr>
      <w:r w:rsidRPr="001E0554">
        <w:t>2.</w:t>
      </w:r>
      <w:r w:rsidRPr="001E0554">
        <w:tab/>
        <w:t xml:space="preserve">Álvarez-Gallardo IC, Soriano-Maldonado A, Segura-Jiménez V, Estévez-López F, Camiletti-Moirón D, Aparicio VA, Herrador-Colmenero M, Castro-Piñero J, Ortega FB, Delgado-Fernández M, and Carbonell-Baeza A. High Levels of Physical Fitness Are Associated With Better Health-Related Quality of Life in Women With Fibromyalgia: The al-Ándalus Project. </w:t>
      </w:r>
      <w:r w:rsidRPr="001E0554">
        <w:rPr>
          <w:i/>
        </w:rPr>
        <w:t>Phys Ther</w:t>
      </w:r>
      <w:r w:rsidRPr="001E0554">
        <w:t xml:space="preserve"> 99: 1481-1494, 2019.</w:t>
      </w:r>
    </w:p>
    <w:p w:rsidR="001E0554" w:rsidRPr="001E0554" w:rsidRDefault="001E0554" w:rsidP="001E0554">
      <w:pPr>
        <w:pStyle w:val="EndNoteBibliography"/>
        <w:spacing w:after="0"/>
      </w:pPr>
      <w:r w:rsidRPr="001E0554">
        <w:t>3.</w:t>
      </w:r>
      <w:r w:rsidRPr="001E0554">
        <w:tab/>
        <w:t xml:space="preserve">Barbirato D, Carvalho A, De Araujo NB, Martins JV, and Deslandes A. Muscle strength and executive function as complementary parameters for the assessment of impairment in Parkinson's disease. </w:t>
      </w:r>
      <w:r w:rsidRPr="001E0554">
        <w:rPr>
          <w:i/>
        </w:rPr>
        <w:t>Arq Neuro-Psiquiatr</w:t>
      </w:r>
      <w:r w:rsidRPr="001E0554">
        <w:t xml:space="preserve"> 71: 948-954, 2013.</w:t>
      </w:r>
    </w:p>
    <w:p w:rsidR="001E0554" w:rsidRPr="001E0554" w:rsidRDefault="001E0554" w:rsidP="001E0554">
      <w:pPr>
        <w:pStyle w:val="EndNoteBibliography"/>
        <w:spacing w:after="0"/>
      </w:pPr>
      <w:r w:rsidRPr="001E0554">
        <w:lastRenderedPageBreak/>
        <w:t>4.</w:t>
      </w:r>
      <w:r w:rsidRPr="001E0554">
        <w:tab/>
        <w:t xml:space="preserve">Björkman M, Jyväkorpi SK, Strandberg TE, Pitkälä KH, and Tilvis RS. Sarcopenia Indicators as Predictors of Functional Decline and Need for Care among Older People. </w:t>
      </w:r>
      <w:r w:rsidRPr="001E0554">
        <w:rPr>
          <w:i/>
        </w:rPr>
        <w:t>J Nutr Health Aging</w:t>
      </w:r>
      <w:r w:rsidRPr="001E0554">
        <w:t xml:space="preserve"> 23: 916-922, 2019.</w:t>
      </w:r>
    </w:p>
    <w:p w:rsidR="001E0554" w:rsidRPr="001E0554" w:rsidRDefault="001E0554" w:rsidP="001E0554">
      <w:pPr>
        <w:pStyle w:val="EndNoteBibliography"/>
        <w:spacing w:after="0"/>
      </w:pPr>
      <w:r w:rsidRPr="001E0554">
        <w:t>5.</w:t>
      </w:r>
      <w:r w:rsidRPr="001E0554">
        <w:tab/>
        <w:t xml:space="preserve">Cabeza-Ruiz R, Trigo-Sánchez ME, Rodríguez-Servián M, and Gómez-Píriz PT. Association between physical fitness, body mass index and intelligence quotient in individuals with intellectual disabilities. </w:t>
      </w:r>
      <w:r w:rsidRPr="001E0554">
        <w:rPr>
          <w:i/>
        </w:rPr>
        <w:t>J Intellect Disabil Res</w:t>
      </w:r>
      <w:r w:rsidRPr="001E0554">
        <w:t xml:space="preserve"> 65: 989-997, 2021.</w:t>
      </w:r>
    </w:p>
    <w:p w:rsidR="001E0554" w:rsidRPr="001E0554" w:rsidRDefault="001E0554" w:rsidP="001E0554">
      <w:pPr>
        <w:pStyle w:val="EndNoteBibliography"/>
        <w:spacing w:after="0"/>
      </w:pPr>
      <w:r w:rsidRPr="001E0554">
        <w:t>6.</w:t>
      </w:r>
      <w:r w:rsidRPr="001E0554">
        <w:tab/>
        <w:t xml:space="preserve">Cieślik B and Ostrowska B. The relation between cognitive impairment and the risk of falling among elderly people: Preliminary reports. </w:t>
      </w:r>
      <w:r w:rsidRPr="001E0554">
        <w:rPr>
          <w:i/>
        </w:rPr>
        <w:t>Sp Tur</w:t>
      </w:r>
      <w:r w:rsidRPr="001E0554">
        <w:t xml:space="preserve"> 1: 117-125, 2018.</w:t>
      </w:r>
    </w:p>
    <w:p w:rsidR="001E0554" w:rsidRPr="001E0554" w:rsidRDefault="001E0554" w:rsidP="001E0554">
      <w:pPr>
        <w:pStyle w:val="EndNoteBibliography"/>
        <w:spacing w:after="0"/>
      </w:pPr>
      <w:r w:rsidRPr="001E0554">
        <w:t>7.</w:t>
      </w:r>
      <w:r w:rsidRPr="001E0554">
        <w:tab/>
        <w:t xml:space="preserve">Dodds RM, Murray JC, Granic A, Hurst C, Uwimpuhwe G, Richardson S, Brayne C, Matthews FE, Sayer AA, Arthur A, Baldwin C, Barnes LE, Brayne C, Comas-Herrera A, Dening T, Forster G, Harrison S, Ince PG, Jagger C, McKeith IG, Parry B, Pickett J, Robinson L, Stephan BCM, Wharton S, Wittenberg R, Woods B, and Mrc C. Prevalence and factors associated with poor performance in the 5-chair stand test: findings from the Cognitive Function and Ageing Study II and proposed Newcastle protocol for use in the assessment of sarcopenia. </w:t>
      </w:r>
      <w:r w:rsidRPr="001E0554">
        <w:rPr>
          <w:i/>
        </w:rPr>
        <w:t>J Cachexia Sarcopenia Muscle</w:t>
      </w:r>
      <w:r w:rsidRPr="001E0554">
        <w:t xml:space="preserve"> 12: 308-318, 2021.</w:t>
      </w:r>
    </w:p>
    <w:p w:rsidR="001E0554" w:rsidRPr="001E0554" w:rsidRDefault="001E0554" w:rsidP="001E0554">
      <w:pPr>
        <w:pStyle w:val="EndNoteBibliography"/>
        <w:spacing w:after="0"/>
      </w:pPr>
      <w:r w:rsidRPr="001E0554">
        <w:t>8.</w:t>
      </w:r>
      <w:r w:rsidRPr="001E0554">
        <w:tab/>
        <w:t xml:space="preserve">Faulkner KA, Redfern MS, Rosano C, Landsittel DP, Studenski SA, Cauley JA, Zmuda JM, Simonsick EM, Kritchevsky SB, and Newman AB. Reciprocal influence of concurrent walking and cognitive testing on performance in older adults. </w:t>
      </w:r>
      <w:r w:rsidRPr="001E0554">
        <w:rPr>
          <w:i/>
        </w:rPr>
        <w:t>Gait Posture</w:t>
      </w:r>
      <w:r w:rsidRPr="001E0554">
        <w:t xml:space="preserve"> 24: 182-189, 2006.</w:t>
      </w:r>
    </w:p>
    <w:p w:rsidR="001E0554" w:rsidRPr="001E0554" w:rsidRDefault="001E0554" w:rsidP="001E0554">
      <w:pPr>
        <w:pStyle w:val="EndNoteBibliography"/>
        <w:spacing w:after="0"/>
      </w:pPr>
      <w:r w:rsidRPr="001E0554">
        <w:t>9.</w:t>
      </w:r>
      <w:r w:rsidRPr="001E0554">
        <w:tab/>
        <w:t xml:space="preserve">Feter N, Caputo EL, Koth AP, Delpino FM, Tomaz GDS, Doring IR, Leite JS, Cassuriaga J, Treptow JG, Weymar MK, Alt R, Reichert FF, da Silva MC, and Rombaldi AJ. Association between specific types of physical activity during the COVID-19 pandemic and the risk of subjective memory decline: findings from the PAMPA Cohort. </w:t>
      </w:r>
      <w:r w:rsidRPr="001E0554">
        <w:rPr>
          <w:i/>
        </w:rPr>
        <w:t>Public Health</w:t>
      </w:r>
      <w:r w:rsidRPr="001E0554">
        <w:t xml:space="preserve"> 200: 49-55, 2021.</w:t>
      </w:r>
    </w:p>
    <w:p w:rsidR="001E0554" w:rsidRPr="001E0554" w:rsidRDefault="001E0554" w:rsidP="001E0554">
      <w:pPr>
        <w:pStyle w:val="EndNoteBibliography"/>
        <w:spacing w:after="0"/>
      </w:pPr>
      <w:r w:rsidRPr="001E0554">
        <w:t>10.</w:t>
      </w:r>
      <w:r w:rsidRPr="001E0554">
        <w:tab/>
        <w:t xml:space="preserve">Hsu YH, Liang CK, Chou MY, Liao MC, Lin YT, Chen LK, and Lo YK. Association of cognitive impairment, depressive symptoms and sarcopenia among healthy older men in the veterans retirement community in southern Taiwan: a cross-sectional study. </w:t>
      </w:r>
      <w:r w:rsidRPr="001E0554">
        <w:rPr>
          <w:i/>
        </w:rPr>
        <w:t>Geriatr Gerontol Int</w:t>
      </w:r>
      <w:r w:rsidRPr="001E0554">
        <w:t xml:space="preserve"> 14 Suppl 1: 102-108, 2014.</w:t>
      </w:r>
    </w:p>
    <w:p w:rsidR="001E0554" w:rsidRPr="001E0554" w:rsidRDefault="001E0554" w:rsidP="001E0554">
      <w:pPr>
        <w:pStyle w:val="EndNoteBibliography"/>
        <w:spacing w:after="0"/>
      </w:pPr>
      <w:r w:rsidRPr="001E0554">
        <w:t>11.</w:t>
      </w:r>
      <w:r w:rsidRPr="001E0554">
        <w:tab/>
        <w:t xml:space="preserve">Hsueh JT, Peng TC, Chen WL, Wu LW, Chang YW, Yang WS, and Kao TW. Association between frailty and a measure of cognition: a cross-sectional study on community-dwelling older adults. </w:t>
      </w:r>
      <w:r w:rsidRPr="001E0554">
        <w:rPr>
          <w:i/>
        </w:rPr>
        <w:t>Eur Geriatr Med</w:t>
      </w:r>
      <w:r w:rsidRPr="001E0554">
        <w:t xml:space="preserve"> 9: 39-43, 2018.</w:t>
      </w:r>
    </w:p>
    <w:p w:rsidR="001E0554" w:rsidRPr="001E0554" w:rsidRDefault="001E0554" w:rsidP="001E0554">
      <w:pPr>
        <w:pStyle w:val="EndNoteBibliography"/>
        <w:spacing w:after="0"/>
      </w:pPr>
      <w:r w:rsidRPr="001E0554">
        <w:t>12.</w:t>
      </w:r>
      <w:r w:rsidRPr="001E0554">
        <w:tab/>
        <w:t xml:space="preserve">Huang TY, Liang CK, Shen HC, Chen HI, Liao MC, Chou MY, Lin YT, and Chen LK. Gait Speed rather than Dynapenia Is a Simple Indicator for Complex Care Needs: A Cross-sectional Study Using Minimum Data Set. </w:t>
      </w:r>
      <w:r w:rsidRPr="001E0554">
        <w:rPr>
          <w:i/>
        </w:rPr>
        <w:t>Sci Rep</w:t>
      </w:r>
      <w:r w:rsidRPr="001E0554">
        <w:t xml:space="preserve"> 7: 8418, 2017.</w:t>
      </w:r>
    </w:p>
    <w:p w:rsidR="001E0554" w:rsidRPr="001E0554" w:rsidRDefault="001E0554" w:rsidP="001E0554">
      <w:pPr>
        <w:pStyle w:val="EndNoteBibliography"/>
        <w:spacing w:after="0"/>
      </w:pPr>
      <w:r w:rsidRPr="001E0554">
        <w:t>13.</w:t>
      </w:r>
      <w:r w:rsidRPr="001E0554">
        <w:tab/>
        <w:t xml:space="preserve">Kera T, Kawai H, Hirano H, Kojima M, Watanabe Y, Fujiwara Y, Ihara K, and Obuchi S. Comparison of body composition and physical and cognitive function between older Japanese adults with no diabetes, prediabetes and diabetes: A cross-sectional study in community-dwelling Japanese older people. </w:t>
      </w:r>
      <w:r w:rsidRPr="001E0554">
        <w:rPr>
          <w:i/>
        </w:rPr>
        <w:t>Geriatr Gerontol Int</w:t>
      </w:r>
      <w:r w:rsidRPr="001E0554">
        <w:t xml:space="preserve"> 18: 1031-1037, 2018.</w:t>
      </w:r>
    </w:p>
    <w:p w:rsidR="001E0554" w:rsidRPr="001E0554" w:rsidRDefault="001E0554" w:rsidP="001E0554">
      <w:pPr>
        <w:pStyle w:val="EndNoteBibliography"/>
        <w:spacing w:after="0"/>
      </w:pPr>
      <w:r w:rsidRPr="001E0554">
        <w:t>14.</w:t>
      </w:r>
      <w:r w:rsidRPr="001E0554">
        <w:tab/>
        <w:t xml:space="preserve">Kose Y, Ikenaga M, Yamada Y, Morimura K, Takeda N, Machida Y, Kuriyama M, Kimura M, Kiyonaga A, Higaki Y, and Tanaka H. Physical performance and cognitive functions in community-dwelling older people at risk of Musculoskeletal Ambulation Disorder Symptom Complex (MADS) - The Nakagawa study - The N. </w:t>
      </w:r>
      <w:r w:rsidRPr="001E0554">
        <w:rPr>
          <w:i/>
        </w:rPr>
        <w:t>Jpn J Phys Fitness Sports Med</w:t>
      </w:r>
      <w:r w:rsidRPr="001E0554">
        <w:t xml:space="preserve"> 65: 521-531, 2016.</w:t>
      </w:r>
    </w:p>
    <w:p w:rsidR="001E0554" w:rsidRPr="001E0554" w:rsidRDefault="001E0554" w:rsidP="001E0554">
      <w:pPr>
        <w:pStyle w:val="EndNoteBibliography"/>
        <w:spacing w:after="0"/>
      </w:pPr>
      <w:r w:rsidRPr="001E0554">
        <w:t>15.</w:t>
      </w:r>
      <w:r w:rsidRPr="001E0554">
        <w:tab/>
        <w:t xml:space="preserve">Kozicka I and Kostka T. Handgrip strength, quadriceps muscle power, and optimal shortening velocity roles in maintaining functional abilities in older adults living in a long-term care home: a 1-year follow-up study. </w:t>
      </w:r>
      <w:r w:rsidRPr="001E0554">
        <w:rPr>
          <w:i/>
        </w:rPr>
        <w:t>Clin Interv Aging</w:t>
      </w:r>
      <w:r w:rsidRPr="001E0554">
        <w:t xml:space="preserve"> 11: 739-747, 2016.</w:t>
      </w:r>
    </w:p>
    <w:p w:rsidR="001E0554" w:rsidRPr="001E0554" w:rsidRDefault="001E0554" w:rsidP="001E0554">
      <w:pPr>
        <w:pStyle w:val="EndNoteBibliography"/>
        <w:spacing w:after="0"/>
      </w:pPr>
      <w:r w:rsidRPr="001E0554">
        <w:t>16.</w:t>
      </w:r>
      <w:r w:rsidRPr="001E0554">
        <w:tab/>
        <w:t xml:space="preserve">Kubo A, Murata S, Otao H, Murata J, Horie J, Miyazaki J, Yamasaki S, Mizota K, and Asami T. Significance of the elderly living in the community being able to stand on one leg with eyes open -A study of physical, cognitive, and psychological functions. </w:t>
      </w:r>
      <w:r w:rsidRPr="001E0554">
        <w:rPr>
          <w:i/>
        </w:rPr>
        <w:t>Journal of Physical Therapy Science</w:t>
      </w:r>
      <w:r w:rsidRPr="001E0554">
        <w:t xml:space="preserve"> 24: 625-628, 2012.</w:t>
      </w:r>
    </w:p>
    <w:p w:rsidR="001E0554" w:rsidRPr="001E0554" w:rsidRDefault="001E0554" w:rsidP="001E0554">
      <w:pPr>
        <w:pStyle w:val="EndNoteBibliography"/>
        <w:spacing w:after="0"/>
      </w:pPr>
      <w:r w:rsidRPr="001E0554">
        <w:t>17.</w:t>
      </w:r>
      <w:r w:rsidRPr="001E0554">
        <w:tab/>
        <w:t xml:space="preserve">Kuo HK, Leveille SG, Yen CJ, Chai HM, Chang CH, Yeh YC, Yu YH, and Bean JF. Exploring how peak leg power and usual gait speed are linked to late-life disability: data from the National Health and Nutrition Examination Survey (NHANES), 1999-2002. </w:t>
      </w:r>
      <w:r w:rsidRPr="001E0554">
        <w:rPr>
          <w:i/>
        </w:rPr>
        <w:t>Am J Phys Med Rehabil</w:t>
      </w:r>
      <w:r w:rsidRPr="001E0554">
        <w:t xml:space="preserve"> 85: 650-658, 2006.</w:t>
      </w:r>
    </w:p>
    <w:p w:rsidR="001E0554" w:rsidRPr="001E0554" w:rsidRDefault="001E0554" w:rsidP="001E0554">
      <w:pPr>
        <w:pStyle w:val="EndNoteBibliography"/>
        <w:spacing w:after="0"/>
      </w:pPr>
      <w:r w:rsidRPr="001E0554">
        <w:t>18.</w:t>
      </w:r>
      <w:r w:rsidRPr="001E0554">
        <w:tab/>
        <w:t xml:space="preserve">Landi F, Russo A, Cesari M, Barillaro C, Onder G, Zamboni V, De Santis A, Pahor M, Ferrucci L, and Bernabei R. The ilSIRENTE study: a prospective cohort study on persons aged 80 years and older living in a mountain community of Central Italy. </w:t>
      </w:r>
      <w:r w:rsidRPr="001E0554">
        <w:rPr>
          <w:i/>
        </w:rPr>
        <w:t>Aging Clin Exp Res</w:t>
      </w:r>
      <w:r w:rsidRPr="001E0554">
        <w:t xml:space="preserve"> 17: 486-493, 2005.</w:t>
      </w:r>
    </w:p>
    <w:p w:rsidR="001E0554" w:rsidRPr="001E0554" w:rsidRDefault="001E0554" w:rsidP="001E0554">
      <w:pPr>
        <w:pStyle w:val="EndNoteBibliography"/>
        <w:spacing w:after="0"/>
      </w:pPr>
      <w:r w:rsidRPr="001E0554">
        <w:t>19.</w:t>
      </w:r>
      <w:r w:rsidRPr="001E0554">
        <w:tab/>
        <w:t xml:space="preserve">Lin PS, Hsieh CC, Cheng HS, Tseng TJ, and Su SC. Association between Physical Fitness and Successful Aging in Taiwanese Older Adults. </w:t>
      </w:r>
      <w:r w:rsidRPr="001E0554">
        <w:rPr>
          <w:i/>
        </w:rPr>
        <w:t>PLoS ONE</w:t>
      </w:r>
      <w:r w:rsidRPr="001E0554">
        <w:t xml:space="preserve"> 11: e0150389, 2016.</w:t>
      </w:r>
    </w:p>
    <w:p w:rsidR="001E0554" w:rsidRPr="001E0554" w:rsidRDefault="001E0554" w:rsidP="001E0554">
      <w:pPr>
        <w:pStyle w:val="EndNoteBibliography"/>
        <w:spacing w:after="0"/>
      </w:pPr>
      <w:r w:rsidRPr="001E0554">
        <w:t>20.</w:t>
      </w:r>
      <w:r w:rsidRPr="001E0554">
        <w:tab/>
        <w:t xml:space="preserve">Liu HY, Wang HP, Chen CY, Wu CC, Hua MS, Lin YE, Lin YC, and Shyu YIL. Subjective memory complaints predict poorer functional recovery during the first year following hip-fracture surgery among elderly adults. </w:t>
      </w:r>
      <w:r w:rsidRPr="001E0554">
        <w:rPr>
          <w:i/>
        </w:rPr>
        <w:t>Int J Geriatr Psychiatry</w:t>
      </w:r>
      <w:r w:rsidRPr="001E0554">
        <w:t xml:space="preserve"> 35: 1209-1218, 2020.</w:t>
      </w:r>
    </w:p>
    <w:p w:rsidR="001E0554" w:rsidRPr="001E0554" w:rsidRDefault="001E0554" w:rsidP="001E0554">
      <w:pPr>
        <w:pStyle w:val="EndNoteBibliography"/>
        <w:spacing w:after="0"/>
      </w:pPr>
      <w:r w:rsidRPr="001E0554">
        <w:t>21.</w:t>
      </w:r>
      <w:r w:rsidRPr="001E0554">
        <w:tab/>
        <w:t xml:space="preserve">Maestre-Cascales C, Girela-Rejón MJ, Sánchez-Gallo DP, Manzano PA, Gavilán-Carrera B, García-Rodríguez I, Rojo-González JJ, and Aparicio VA. Association of handgrip strength and well-being in women with fibromyalgia. </w:t>
      </w:r>
      <w:r w:rsidRPr="001E0554">
        <w:rPr>
          <w:i/>
        </w:rPr>
        <w:t>RICYDE Rev Int Cienc Deporte</w:t>
      </w:r>
      <w:r w:rsidRPr="001E0554">
        <w:t xml:space="preserve"> 15: 307-322, 2019.</w:t>
      </w:r>
    </w:p>
    <w:p w:rsidR="001E0554" w:rsidRPr="001E0554" w:rsidRDefault="001E0554" w:rsidP="001E0554">
      <w:pPr>
        <w:pStyle w:val="EndNoteBibliography"/>
        <w:spacing w:after="0"/>
      </w:pPr>
      <w:r w:rsidRPr="001E0554">
        <w:t>22.</w:t>
      </w:r>
      <w:r w:rsidRPr="001E0554">
        <w:tab/>
        <w:t xml:space="preserve">Marzban M, Nabipour I, Farhadi A, Ostovar A, Larijani B, Darabi AH, Shabankari E, and Gholizade M. Association between anemia, physical performance and cognitive function in Iranian elderly people: evidence from Bushehr Elderly Health (BEH) program. </w:t>
      </w:r>
      <w:r w:rsidRPr="001E0554">
        <w:rPr>
          <w:i/>
        </w:rPr>
        <w:t>BMC Geriatr</w:t>
      </w:r>
      <w:r w:rsidRPr="001E0554">
        <w:t xml:space="preserve"> 21: 329, 2021.</w:t>
      </w:r>
    </w:p>
    <w:p w:rsidR="001E0554" w:rsidRPr="001E0554" w:rsidRDefault="001E0554" w:rsidP="001E0554">
      <w:pPr>
        <w:pStyle w:val="EndNoteBibliography"/>
        <w:spacing w:after="0"/>
      </w:pPr>
      <w:r w:rsidRPr="001E0554">
        <w:t>23.</w:t>
      </w:r>
      <w:r w:rsidRPr="001E0554">
        <w:tab/>
        <w:t xml:space="preserve">Mateos-Angulo A, Galán-Mercant A, and Cuesta-Vargas AI. Muscle Thickness and Echo Intensity by Ultrasonography and Cognitive and Physical Dimensions in Older Adults. </w:t>
      </w:r>
      <w:r w:rsidRPr="001E0554">
        <w:rPr>
          <w:i/>
        </w:rPr>
        <w:t>Diagnostics (Basel)</w:t>
      </w:r>
      <w:r w:rsidRPr="001E0554">
        <w:t xml:space="preserve"> 11, 2021.</w:t>
      </w:r>
    </w:p>
    <w:p w:rsidR="001E0554" w:rsidRPr="001E0554" w:rsidRDefault="001E0554" w:rsidP="001E0554">
      <w:pPr>
        <w:pStyle w:val="EndNoteBibliography"/>
        <w:spacing w:after="0"/>
      </w:pPr>
      <w:r w:rsidRPr="001E0554">
        <w:t>24.</w:t>
      </w:r>
      <w:r w:rsidRPr="001E0554">
        <w:tab/>
        <w:t xml:space="preserve">Matsuda K, Hamachi N, Yamaguchi T, Oka S, Suzuki A, Shimoda T, Ikeda T, Eguchi M, Nakahara M, Nagai Y, Takano Y, Kaneko H, and Morita M. A path analysis of the interdependent relationships between life space assessment scores and relevant factors in an elderly Japanese community. </w:t>
      </w:r>
      <w:r w:rsidRPr="001E0554">
        <w:rPr>
          <w:i/>
        </w:rPr>
        <w:t>J Phys Ther Sci</w:t>
      </w:r>
      <w:r w:rsidRPr="001E0554">
        <w:t xml:space="preserve"> 31: 326-331, 2019.</w:t>
      </w:r>
    </w:p>
    <w:p w:rsidR="001E0554" w:rsidRPr="001E0554" w:rsidRDefault="001E0554" w:rsidP="001E0554">
      <w:pPr>
        <w:pStyle w:val="EndNoteBibliography"/>
        <w:spacing w:after="0"/>
      </w:pPr>
      <w:r w:rsidRPr="001E0554">
        <w:t>25.</w:t>
      </w:r>
      <w:r w:rsidRPr="001E0554">
        <w:tab/>
        <w:t xml:space="preserve">McGrath R, Vincent BM, Hackney KJ, Al Snih S, Graham J, Thomas L, Ehlers DK, and Clark BC. Weakness and cognitive impairment are independently and jointly associated with functional decline in aging Americans. </w:t>
      </w:r>
      <w:r w:rsidRPr="001E0554">
        <w:rPr>
          <w:i/>
        </w:rPr>
        <w:t>Aging Clin Exp Res</w:t>
      </w:r>
      <w:r w:rsidRPr="001E0554">
        <w:t xml:space="preserve"> 32: 1723-1730, 2020.</w:t>
      </w:r>
    </w:p>
    <w:p w:rsidR="001E0554" w:rsidRPr="001E0554" w:rsidRDefault="001E0554" w:rsidP="001E0554">
      <w:pPr>
        <w:pStyle w:val="EndNoteBibliography"/>
        <w:spacing w:after="0"/>
      </w:pPr>
      <w:r w:rsidRPr="001E0554">
        <w:t>26.</w:t>
      </w:r>
      <w:r w:rsidRPr="001E0554">
        <w:tab/>
        <w:t xml:space="preserve">Pang BWJ, Wee SL, Lau LK, Jabbar KA, Seah WT, Ng DHM, Ling Tan QL, Chen KK, Jagadish MU, and Ng TP. Prevalence and Associated Factors of Sarcopenia in Singaporean Adults—The Yishun Study. </w:t>
      </w:r>
      <w:r w:rsidRPr="001E0554">
        <w:rPr>
          <w:i/>
        </w:rPr>
        <w:t>J Am Med Dir Assoc</w:t>
      </w:r>
      <w:r w:rsidRPr="001E0554">
        <w:t xml:space="preserve"> 22: 885.e881-885.e810, 2021.</w:t>
      </w:r>
    </w:p>
    <w:p w:rsidR="001E0554" w:rsidRPr="001E0554" w:rsidRDefault="001E0554" w:rsidP="001E0554">
      <w:pPr>
        <w:pStyle w:val="EndNoteBibliography"/>
        <w:spacing w:after="0"/>
      </w:pPr>
      <w:r w:rsidRPr="001E0554">
        <w:t>27.</w:t>
      </w:r>
      <w:r w:rsidRPr="001E0554">
        <w:tab/>
        <w:t xml:space="preserve">Pedrero-Chamizo R, Albers U, Palacios G, Pietrzik K, Meléndez A, and González-Gross M. Health Risk, Functional Markers and Cognitive Status in Institutionalized Older Adults: A Longitudinal Study. </w:t>
      </w:r>
      <w:r w:rsidRPr="001E0554">
        <w:rPr>
          <w:i/>
        </w:rPr>
        <w:t>Int J Environ Res Public Health</w:t>
      </w:r>
      <w:r w:rsidRPr="001E0554">
        <w:t xml:space="preserve"> 17, 2020.</w:t>
      </w:r>
    </w:p>
    <w:p w:rsidR="001E0554" w:rsidRPr="001E0554" w:rsidRDefault="001E0554" w:rsidP="001E0554">
      <w:pPr>
        <w:pStyle w:val="EndNoteBibliography"/>
        <w:spacing w:after="0"/>
      </w:pPr>
      <w:r w:rsidRPr="001E0554">
        <w:t>28.</w:t>
      </w:r>
      <w:r w:rsidRPr="001E0554">
        <w:tab/>
        <w:t xml:space="preserve">Pilutti LA and Motl RW. Body composition and disability in people with multiple sclerosis: A dual-energy x-ray absorptiometry study. </w:t>
      </w:r>
      <w:r w:rsidRPr="001E0554">
        <w:rPr>
          <w:i/>
        </w:rPr>
        <w:t>Mult Scler Relat Disord</w:t>
      </w:r>
      <w:r w:rsidRPr="001E0554">
        <w:t xml:space="preserve"> 29: 41-47, 2019.</w:t>
      </w:r>
    </w:p>
    <w:p w:rsidR="001E0554" w:rsidRPr="001E0554" w:rsidRDefault="001E0554" w:rsidP="001E0554">
      <w:pPr>
        <w:pStyle w:val="EndNoteBibliography"/>
        <w:spacing w:after="0"/>
      </w:pPr>
      <w:r w:rsidRPr="001E0554">
        <w:t>29.</w:t>
      </w:r>
      <w:r w:rsidRPr="001E0554">
        <w:tab/>
        <w:t xml:space="preserve">Rakocevic Stojanovic V, Peric S, Paunic T, Pesovic J, Vujnic M, Peric M, Nikolic A, Lavrnic D, and Savic Pavicevic D. Quality of life in patients with myotonic dystrophy type 2. </w:t>
      </w:r>
      <w:r w:rsidRPr="001E0554">
        <w:rPr>
          <w:i/>
        </w:rPr>
        <w:t>J Neurol Sci</w:t>
      </w:r>
      <w:r w:rsidRPr="001E0554">
        <w:t xml:space="preserve"> 365: 158-161, 2016.</w:t>
      </w:r>
    </w:p>
    <w:p w:rsidR="001E0554" w:rsidRPr="001E0554" w:rsidRDefault="001E0554" w:rsidP="001E0554">
      <w:pPr>
        <w:pStyle w:val="EndNoteBibliography"/>
        <w:spacing w:after="0"/>
      </w:pPr>
      <w:r w:rsidRPr="001E0554">
        <w:t>30.</w:t>
      </w:r>
      <w:r w:rsidRPr="001E0554">
        <w:tab/>
        <w:t xml:space="preserve">Robitaille A, Piccinin AM, Hofer SM, Johansson B, and Terrera GM. An examination of the heterogeneity in the pattern and association between rates of change in grip strength and global cognition in late life. A multivariate growth mixture modelling approach. </w:t>
      </w:r>
      <w:r w:rsidRPr="001E0554">
        <w:rPr>
          <w:i/>
        </w:rPr>
        <w:t>Age Ageing</w:t>
      </w:r>
      <w:r w:rsidRPr="001E0554">
        <w:t xml:space="preserve"> 47: 692-697, 2018.</w:t>
      </w:r>
    </w:p>
    <w:p w:rsidR="001E0554" w:rsidRPr="001E0554" w:rsidRDefault="001E0554" w:rsidP="001E0554">
      <w:pPr>
        <w:pStyle w:val="EndNoteBibliography"/>
        <w:spacing w:after="0"/>
      </w:pPr>
      <w:r w:rsidRPr="001E0554">
        <w:t>31.</w:t>
      </w:r>
      <w:r w:rsidRPr="001E0554">
        <w:tab/>
        <w:t xml:space="preserve">Sandroff BM and Motl RW. Fitness and cognitive processing speed in persons with multiple sclerosis: a cross-sectional investigation. </w:t>
      </w:r>
      <w:r w:rsidRPr="001E0554">
        <w:rPr>
          <w:i/>
        </w:rPr>
        <w:t>J Clin Exp Neuropsychol</w:t>
      </w:r>
      <w:r w:rsidRPr="001E0554">
        <w:t xml:space="preserve"> 34: 1041-1052, 2012.</w:t>
      </w:r>
    </w:p>
    <w:p w:rsidR="001E0554" w:rsidRPr="001E0554" w:rsidRDefault="001E0554" w:rsidP="001E0554">
      <w:pPr>
        <w:pStyle w:val="EndNoteBibliography"/>
        <w:spacing w:after="0"/>
      </w:pPr>
      <w:r w:rsidRPr="001E0554">
        <w:t>32.</w:t>
      </w:r>
      <w:r w:rsidRPr="001E0554">
        <w:tab/>
        <w:t xml:space="preserve">Sansone V, Gandossini S, Cotelli M, Calabria M, Zanetti O, and Meola G. Cognitive impairment in adult myotonic dystrophies: a longitudinal study. </w:t>
      </w:r>
      <w:r w:rsidRPr="001E0554">
        <w:rPr>
          <w:i/>
        </w:rPr>
        <w:t>Neurol Sci</w:t>
      </w:r>
      <w:r w:rsidRPr="001E0554">
        <w:t xml:space="preserve"> 28: 9-15, 2007.</w:t>
      </w:r>
    </w:p>
    <w:p w:rsidR="001E0554" w:rsidRPr="001E0554" w:rsidRDefault="001E0554" w:rsidP="001E0554">
      <w:pPr>
        <w:pStyle w:val="EndNoteBibliography"/>
        <w:spacing w:after="0"/>
      </w:pPr>
      <w:r w:rsidRPr="001E0554">
        <w:t>33.</w:t>
      </w:r>
      <w:r w:rsidRPr="001E0554">
        <w:tab/>
        <w:t xml:space="preserve">Shih HY, Chu IH, Wang CC, Liaw LJ, Hsu HT, and Wu WL. Cognitive and Physical Factors Affecting High-Speed Driving Ability in Older Adults. </w:t>
      </w:r>
      <w:r w:rsidRPr="001E0554">
        <w:rPr>
          <w:i/>
        </w:rPr>
        <w:t>Top Geriatr Rehabil</w:t>
      </w:r>
      <w:r w:rsidRPr="001E0554">
        <w:t xml:space="preserve"> 35: 300-305, 2019.</w:t>
      </w:r>
    </w:p>
    <w:p w:rsidR="001E0554" w:rsidRPr="001E0554" w:rsidRDefault="001E0554" w:rsidP="001E0554">
      <w:pPr>
        <w:pStyle w:val="EndNoteBibliography"/>
        <w:spacing w:after="0"/>
      </w:pPr>
      <w:r w:rsidRPr="001E0554">
        <w:t>34.</w:t>
      </w:r>
      <w:r w:rsidRPr="001E0554">
        <w:tab/>
        <w:t xml:space="preserve">Singhal S, Bansal R, Dewangan GC, Upadhyay AD, Dwivedi SN, Chatterjee P, Chakrawarty A, and Dey AB. Low one-repetition-maximum knee extension is significantly associated with poor grip strength, female sex, and various aging-related syndromes. </w:t>
      </w:r>
      <w:r w:rsidRPr="001E0554">
        <w:rPr>
          <w:i/>
        </w:rPr>
        <w:t>Aging Med (Milton)</w:t>
      </w:r>
      <w:r w:rsidRPr="001E0554">
        <w:t xml:space="preserve"> 3: 125-131, 2020.</w:t>
      </w:r>
    </w:p>
    <w:p w:rsidR="001E0554" w:rsidRPr="001E0554" w:rsidRDefault="001E0554" w:rsidP="001E0554">
      <w:pPr>
        <w:pStyle w:val="EndNoteBibliography"/>
        <w:spacing w:after="0"/>
      </w:pPr>
      <w:r w:rsidRPr="001E0554">
        <w:t>35.</w:t>
      </w:r>
      <w:r w:rsidRPr="001E0554">
        <w:tab/>
        <w:t xml:space="preserve">Soares RM, Diniz AB, and Cattuzzo MT. Association between physical activity, physical fitness and cognitive performance in elderly. </w:t>
      </w:r>
      <w:r w:rsidRPr="001E0554">
        <w:rPr>
          <w:i/>
        </w:rPr>
        <w:t>Motricidade</w:t>
      </w:r>
      <w:r w:rsidRPr="001E0554">
        <w:t xml:space="preserve"> 9: 84-93, 2013.</w:t>
      </w:r>
    </w:p>
    <w:p w:rsidR="001E0554" w:rsidRPr="001E0554" w:rsidRDefault="001E0554" w:rsidP="001E0554">
      <w:pPr>
        <w:pStyle w:val="EndNoteBibliography"/>
        <w:spacing w:after="0"/>
      </w:pPr>
      <w:r w:rsidRPr="001E0554">
        <w:t>36.</w:t>
      </w:r>
      <w:r w:rsidRPr="001E0554">
        <w:tab/>
        <w:t xml:space="preserve">Someya Y, Tamura Y, Kaga H, Nojiri S, Shimada K, Daida H, Ishijima M, Kaneko K, Aoki S, Miida T, Hirayama S, Konishi S, Hattori N, Motoi Y, Naito H, Kawamori R, and Watada H. Skeletal muscle function and need for long-term care of urban elderly people in Japan (the Bunkyo Health Study): a prospective cohort study. </w:t>
      </w:r>
      <w:r w:rsidRPr="001E0554">
        <w:rPr>
          <w:i/>
        </w:rPr>
        <w:t>BMJ Open</w:t>
      </w:r>
      <w:r w:rsidRPr="001E0554">
        <w:t xml:space="preserve"> 9: e031584, 2019.</w:t>
      </w:r>
    </w:p>
    <w:p w:rsidR="001E0554" w:rsidRPr="001E0554" w:rsidRDefault="001E0554" w:rsidP="001E0554">
      <w:pPr>
        <w:pStyle w:val="EndNoteBibliography"/>
        <w:spacing w:after="0"/>
      </w:pPr>
      <w:r w:rsidRPr="001E0554">
        <w:t>37.</w:t>
      </w:r>
      <w:r w:rsidRPr="001E0554">
        <w:tab/>
        <w:t xml:space="preserve">Szmul G, Podufaly A, Pych F, Wójcicka A, Wisniowska-Szurlej A, and Sozanski B. Assessment of the correlations between the level of physical activity and sociodemographic factors, functional capabilities and cognitive capabilities of elderly persons from south-eastern Poland. </w:t>
      </w:r>
      <w:r w:rsidRPr="001E0554">
        <w:rPr>
          <w:i/>
        </w:rPr>
        <w:t>Postepy Rehabilitacji</w:t>
      </w:r>
      <w:r w:rsidRPr="001E0554">
        <w:t xml:space="preserve"> 32: 5-11, 2018.</w:t>
      </w:r>
    </w:p>
    <w:p w:rsidR="001E0554" w:rsidRPr="001E0554" w:rsidRDefault="001E0554" w:rsidP="001E0554">
      <w:pPr>
        <w:pStyle w:val="EndNoteBibliography"/>
        <w:spacing w:after="0"/>
      </w:pPr>
      <w:r w:rsidRPr="001E0554">
        <w:t>38.</w:t>
      </w:r>
      <w:r w:rsidRPr="001E0554">
        <w:tab/>
        <w:t xml:space="preserve">Tarter RE, Panzak G, Switala J, Lu S, Simkevitz H, and Van Thiel D. Isokinetic muscle strength and its association with neuropsychological capacity in cirrhotic alcoholics. </w:t>
      </w:r>
      <w:r w:rsidRPr="001E0554">
        <w:rPr>
          <w:i/>
        </w:rPr>
        <w:t>Alcoholism: Clinical and Experimental Research</w:t>
      </w:r>
      <w:r w:rsidRPr="001E0554">
        <w:t xml:space="preserve"> 21: 191-196, 1997.</w:t>
      </w:r>
    </w:p>
    <w:p w:rsidR="001E0554" w:rsidRPr="001E0554" w:rsidRDefault="001E0554" w:rsidP="001E0554">
      <w:pPr>
        <w:pStyle w:val="EndNoteBibliography"/>
        <w:spacing w:after="0"/>
      </w:pPr>
      <w:r w:rsidRPr="001E0554">
        <w:t>39.</w:t>
      </w:r>
      <w:r w:rsidRPr="001E0554">
        <w:tab/>
        <w:t xml:space="preserve">Tolea MI and Galvin JE. Sarcopenia and impairment in cognitive and physical performance. </w:t>
      </w:r>
      <w:r w:rsidRPr="001E0554">
        <w:rPr>
          <w:i/>
        </w:rPr>
        <w:t>Clin Interv Aging</w:t>
      </w:r>
      <w:r w:rsidRPr="001E0554">
        <w:t xml:space="preserve"> 10: 663-671, 2015.</w:t>
      </w:r>
    </w:p>
    <w:p w:rsidR="001E0554" w:rsidRPr="001E0554" w:rsidRDefault="001E0554" w:rsidP="001E0554">
      <w:pPr>
        <w:pStyle w:val="EndNoteBibliography"/>
        <w:spacing w:after="0"/>
      </w:pPr>
      <w:r w:rsidRPr="001E0554">
        <w:t>40.</w:t>
      </w:r>
      <w:r w:rsidRPr="001E0554">
        <w:tab/>
        <w:t xml:space="preserve">Trevisan C, Vetrano DL, Calvani R, Picca A, and Welmer AK. Twelve-year sarcopenia trajectories in older adults: results from a population-based study. </w:t>
      </w:r>
      <w:r w:rsidRPr="001E0554">
        <w:rPr>
          <w:i/>
        </w:rPr>
        <w:t>J Cachexia Sarcopenia Muscle</w:t>
      </w:r>
      <w:r w:rsidRPr="001E0554">
        <w:t>, 2021.</w:t>
      </w:r>
    </w:p>
    <w:p w:rsidR="001E0554" w:rsidRPr="001E0554" w:rsidRDefault="001E0554" w:rsidP="001E0554">
      <w:pPr>
        <w:pStyle w:val="EndNoteBibliography"/>
        <w:spacing w:after="0"/>
      </w:pPr>
      <w:r w:rsidRPr="001E0554">
        <w:t>41.</w:t>
      </w:r>
      <w:r w:rsidRPr="001E0554">
        <w:tab/>
        <w:t xml:space="preserve">van Dijk GM, Veenhof C, Lankhorst GJ, and Dekker J. Limitations in activities in patients with osteoarthritis of the hip or knee: the relationship with body functions, comorbidity and cognitive functioning. </w:t>
      </w:r>
      <w:r w:rsidRPr="001E0554">
        <w:rPr>
          <w:i/>
        </w:rPr>
        <w:t>Disabil Rehabil</w:t>
      </w:r>
      <w:r w:rsidRPr="001E0554">
        <w:t xml:space="preserve"> 31: 1685-1691, 2009.</w:t>
      </w:r>
    </w:p>
    <w:p w:rsidR="001E0554" w:rsidRPr="001E0554" w:rsidRDefault="001E0554" w:rsidP="001E0554">
      <w:pPr>
        <w:pStyle w:val="EndNoteBibliography"/>
        <w:spacing w:after="0"/>
      </w:pPr>
      <w:r w:rsidRPr="001E0554">
        <w:t>42.</w:t>
      </w:r>
      <w:r w:rsidRPr="001E0554">
        <w:tab/>
        <w:t xml:space="preserve">Vancampfort D, Lara E, Stubbs B, Swinnen N, Probst M, and Koyanagi A. Physical activity correlates in people with mild cognitive impairment: findings from six low- and middle-income countries. </w:t>
      </w:r>
      <w:r w:rsidRPr="001E0554">
        <w:rPr>
          <w:i/>
        </w:rPr>
        <w:t>Public Health</w:t>
      </w:r>
      <w:r w:rsidRPr="001E0554">
        <w:t xml:space="preserve"> 156: 15-25, 2018.</w:t>
      </w:r>
    </w:p>
    <w:p w:rsidR="001E0554" w:rsidRPr="001E0554" w:rsidRDefault="001E0554" w:rsidP="001E0554">
      <w:pPr>
        <w:pStyle w:val="EndNoteBibliography"/>
        <w:spacing w:after="0"/>
      </w:pPr>
      <w:r w:rsidRPr="001E0554">
        <w:t>43.</w:t>
      </w:r>
      <w:r w:rsidRPr="001E0554">
        <w:tab/>
        <w:t xml:space="preserve">Vancampfort D, Stubbs B, Hallgren M, Veronese N, Mugisha J, Probst M, and Koyanagi A. Correlates of physical activity among community-dwelling individuals aged 65 years or older with anxiety in six low- and middle-income countries. </w:t>
      </w:r>
      <w:r w:rsidRPr="001E0554">
        <w:rPr>
          <w:i/>
        </w:rPr>
        <w:t>Int Psychogeriatr</w:t>
      </w:r>
      <w:r w:rsidRPr="001E0554">
        <w:t xml:space="preserve"> 30: 705-714, 2018.</w:t>
      </w:r>
    </w:p>
    <w:p w:rsidR="001E0554" w:rsidRPr="001E0554" w:rsidRDefault="001E0554" w:rsidP="001E0554">
      <w:pPr>
        <w:pStyle w:val="EndNoteBibliography"/>
        <w:spacing w:after="0"/>
      </w:pPr>
      <w:r w:rsidRPr="001E0554">
        <w:t>44.</w:t>
      </w:r>
      <w:r w:rsidRPr="001E0554">
        <w:tab/>
        <w:t xml:space="preserve">Voelcker-Rehage C, Godde B, and Staudinger UM. Physical and motor fitness are both related to cognition in old age. </w:t>
      </w:r>
      <w:r w:rsidRPr="001E0554">
        <w:rPr>
          <w:i/>
        </w:rPr>
        <w:t>Eur J Neurosci</w:t>
      </w:r>
      <w:r w:rsidRPr="001E0554">
        <w:t xml:space="preserve"> 31: 167-176, 2010.</w:t>
      </w:r>
    </w:p>
    <w:p w:rsidR="001E0554" w:rsidRPr="001E0554" w:rsidRDefault="001E0554" w:rsidP="001E0554">
      <w:pPr>
        <w:pStyle w:val="EndNoteBibliography"/>
        <w:spacing w:after="0"/>
      </w:pPr>
      <w:r w:rsidRPr="001E0554">
        <w:t>45.</w:t>
      </w:r>
      <w:r w:rsidRPr="001E0554">
        <w:tab/>
        <w:t xml:space="preserve">Wearing J, Stokes M, and de Bruin ED. Quadriceps muscle strength is a discriminant predictor of dependence in daily activities in nursing home residents. </w:t>
      </w:r>
      <w:r w:rsidRPr="001E0554">
        <w:rPr>
          <w:i/>
        </w:rPr>
        <w:t>PLoS ONE</w:t>
      </w:r>
      <w:r w:rsidRPr="001E0554">
        <w:t xml:space="preserve"> 14: e0223016, 2019.</w:t>
      </w:r>
    </w:p>
    <w:p w:rsidR="001E0554" w:rsidRPr="001E0554" w:rsidRDefault="001E0554" w:rsidP="001E0554">
      <w:pPr>
        <w:pStyle w:val="EndNoteBibliography"/>
        <w:spacing w:after="0"/>
      </w:pPr>
      <w:r w:rsidRPr="001E0554">
        <w:t>46.</w:t>
      </w:r>
      <w:r w:rsidRPr="001E0554">
        <w:tab/>
        <w:t xml:space="preserve">Wu Y, Zhang D, Pang Z, Jiang W, Wang S, and Tan Q. Association of serum uric acid level with muscle strength and cognitive function among Chinese aged 50-74 years. </w:t>
      </w:r>
      <w:r w:rsidRPr="001E0554">
        <w:rPr>
          <w:i/>
        </w:rPr>
        <w:t>Geriatr Gerontol Int</w:t>
      </w:r>
      <w:r w:rsidRPr="001E0554">
        <w:t xml:space="preserve"> 13: 672-677, 2013.</w:t>
      </w:r>
    </w:p>
    <w:p w:rsidR="001E0554" w:rsidRPr="001E0554" w:rsidRDefault="001E0554" w:rsidP="001E0554">
      <w:pPr>
        <w:pStyle w:val="EndNoteBibliography"/>
        <w:spacing w:after="0"/>
      </w:pPr>
      <w:r w:rsidRPr="001E0554">
        <w:t>47.</w:t>
      </w:r>
      <w:r w:rsidRPr="001E0554">
        <w:tab/>
        <w:t xml:space="preserve">Yanartaş G and Karakoyun A. Isokinetic Analysis of Trunk Muscles in Stroke Patients and its Association with Functional Parameters. </w:t>
      </w:r>
      <w:r w:rsidRPr="001E0554">
        <w:rPr>
          <w:i/>
        </w:rPr>
        <w:t>J Stroke Cerebrovasc Dis</w:t>
      </w:r>
      <w:r w:rsidRPr="001E0554">
        <w:t xml:space="preserve"> 29: 105329, 2020.</w:t>
      </w:r>
    </w:p>
    <w:p w:rsidR="001E0554" w:rsidRPr="001E0554" w:rsidRDefault="001E0554" w:rsidP="001E0554">
      <w:pPr>
        <w:pStyle w:val="EndNoteBibliography"/>
        <w:spacing w:after="0"/>
      </w:pPr>
      <w:r w:rsidRPr="001E0554">
        <w:t>48.</w:t>
      </w:r>
      <w:r w:rsidRPr="001E0554">
        <w:tab/>
        <w:t xml:space="preserve">Yazar T and Yazar HO. The prevalence of sarcopenia and dynapenia according to stage among Alzheimer-type dementia patients. </w:t>
      </w:r>
      <w:r w:rsidRPr="001E0554">
        <w:rPr>
          <w:i/>
        </w:rPr>
        <w:t>Ideggyogy Sz</w:t>
      </w:r>
      <w:r w:rsidRPr="001E0554">
        <w:t xml:space="preserve"> 72: 171-179, 2019.</w:t>
      </w:r>
    </w:p>
    <w:p w:rsidR="001E0554" w:rsidRPr="001E0554" w:rsidRDefault="001E0554" w:rsidP="001E0554">
      <w:pPr>
        <w:pStyle w:val="EndNoteBibliography"/>
        <w:spacing w:after="0"/>
      </w:pPr>
      <w:r w:rsidRPr="001E0554">
        <w:t>49.</w:t>
      </w:r>
      <w:r w:rsidRPr="001E0554">
        <w:tab/>
        <w:t xml:space="preserve">Yildirim NUN, Özengn N, Özdemr CO, and Gökdoǧan F. The relationship between functionality, performance, reaction time and quality of life in the elderly. </w:t>
      </w:r>
      <w:r w:rsidRPr="001E0554">
        <w:rPr>
          <w:i/>
        </w:rPr>
        <w:t>Turk Geriatr Derg</w:t>
      </w:r>
      <w:r w:rsidRPr="001E0554">
        <w:t xml:space="preserve"> 14: 68-74, 2011.</w:t>
      </w:r>
    </w:p>
    <w:p w:rsidR="001E0554" w:rsidRPr="001E0554" w:rsidRDefault="001E0554" w:rsidP="001E0554">
      <w:pPr>
        <w:pStyle w:val="EndNoteBibliography"/>
        <w:spacing w:after="0"/>
      </w:pPr>
      <w:r w:rsidRPr="001E0554">
        <w:t>50.</w:t>
      </w:r>
      <w:r w:rsidRPr="001E0554">
        <w:tab/>
        <w:t xml:space="preserve">Yoon JY, Okura T, Tsunoda K, Tsuji T, Kohda Y, Mltsuishi Y, Hasegawa C, and Klm H. Relationship between cognitive function and physical performance ii: older adults. </w:t>
      </w:r>
      <w:r w:rsidRPr="001E0554">
        <w:rPr>
          <w:i/>
        </w:rPr>
        <w:t>Jpn J Phys Fitness Sports Med</w:t>
      </w:r>
      <w:r w:rsidRPr="001E0554">
        <w:t xml:space="preserve"> 59: 313-322, 2010.</w:t>
      </w:r>
    </w:p>
    <w:p w:rsidR="001E0554" w:rsidRPr="001E0554" w:rsidRDefault="001E0554" w:rsidP="001E0554">
      <w:pPr>
        <w:pStyle w:val="EndNoteBibliography"/>
      </w:pPr>
      <w:r w:rsidRPr="001E0554">
        <w:t>51.</w:t>
      </w:r>
      <w:r w:rsidRPr="001E0554">
        <w:tab/>
        <w:t xml:space="preserve">Zammit AR, Piccinin AM, Duggan EC, Koval A, Clouston S, Robitaille A, Brown CL, Handschuh P, Wu C, Jarry V, Finkel D, Graham RB, Muniz-Terrera G, Praetorius Björk M, Bennett D, Deeg DJ, Johansson B, Katz MJ, Kaye J, Lipton RB, Martin M, Pederson NL, Spiro A, Zimprich D, and Hofer SM. A Coordinated Multi-study Analysis of the Longitudinal Association Between Handgrip Strength and Cognitive Function in Older Adults. </w:t>
      </w:r>
      <w:r w:rsidRPr="001E0554">
        <w:rPr>
          <w:i/>
        </w:rPr>
        <w:t>J Gerontol B Psychol Sci Soc Sci</w:t>
      </w:r>
      <w:r w:rsidRPr="001E0554">
        <w:t xml:space="preserve"> 76: 229-241, 2021.</w:t>
      </w:r>
    </w:p>
    <w:p w:rsidR="00B20B02" w:rsidRPr="00B75486" w:rsidRDefault="00B75486" w:rsidP="00B75486">
      <w:r w:rsidRPr="004D696D">
        <w:fldChar w:fldCharType="end"/>
      </w:r>
    </w:p>
    <w:sectPr w:rsidR="00B20B02" w:rsidRPr="00B7548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6E75" w:rsidRDefault="00986E75" w:rsidP="00906294">
      <w:pPr>
        <w:spacing w:after="0" w:line="240" w:lineRule="auto"/>
      </w:pPr>
      <w:r>
        <w:separator/>
      </w:r>
    </w:p>
  </w:endnote>
  <w:endnote w:type="continuationSeparator" w:id="0">
    <w:p w:rsidR="00986E75" w:rsidRDefault="00986E75" w:rsidP="00906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6E75" w:rsidRDefault="00986E75" w:rsidP="00906294">
      <w:pPr>
        <w:spacing w:after="0" w:line="240" w:lineRule="auto"/>
      </w:pPr>
      <w:r>
        <w:separator/>
      </w:r>
    </w:p>
  </w:footnote>
  <w:footnote w:type="continuationSeparator" w:id="0">
    <w:p w:rsidR="00986E75" w:rsidRDefault="00986E75" w:rsidP="009062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hideSpellingErrors/>
  <w:hideGrammaticalErrors/>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AxszCzNDE1Mjc1M7dU0lEKTi0uzszPAykwMa8FABx+ITotAAAA"/>
    <w:docVar w:name="EN.InstantFormat" w:val="&lt;ENInstantFormat&gt;&lt;Enabled&gt;1&lt;/Enabled&gt;&lt;ScanUnformatted&gt;1&lt;/ScanUnformatted&gt;&lt;ScanChanges&gt;1&lt;/ScanChanges&gt;&lt;Suspended&gt;0&lt;/Suspended&gt;&lt;/ENInstantFormat&gt;"/>
    <w:docVar w:name="EN.Layout" w:val="&lt;ENLayout&gt;&lt;Style&gt;J Strength Condition R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A81973"/>
    <w:rsid w:val="000112F8"/>
    <w:rsid w:val="0001362D"/>
    <w:rsid w:val="00024BC3"/>
    <w:rsid w:val="0002534E"/>
    <w:rsid w:val="00032658"/>
    <w:rsid w:val="000335F6"/>
    <w:rsid w:val="00034CEB"/>
    <w:rsid w:val="000366DF"/>
    <w:rsid w:val="000374FC"/>
    <w:rsid w:val="00041508"/>
    <w:rsid w:val="00047BCA"/>
    <w:rsid w:val="000511A5"/>
    <w:rsid w:val="00057120"/>
    <w:rsid w:val="00060BDE"/>
    <w:rsid w:val="00061F72"/>
    <w:rsid w:val="00062132"/>
    <w:rsid w:val="0006241D"/>
    <w:rsid w:val="000641FA"/>
    <w:rsid w:val="00065AE3"/>
    <w:rsid w:val="00092FA3"/>
    <w:rsid w:val="000943E9"/>
    <w:rsid w:val="000D159A"/>
    <w:rsid w:val="000D3BC2"/>
    <w:rsid w:val="000E0FA9"/>
    <w:rsid w:val="000E48AC"/>
    <w:rsid w:val="001078EF"/>
    <w:rsid w:val="00113162"/>
    <w:rsid w:val="00114183"/>
    <w:rsid w:val="001248D9"/>
    <w:rsid w:val="00125081"/>
    <w:rsid w:val="0012724C"/>
    <w:rsid w:val="00137309"/>
    <w:rsid w:val="0014226C"/>
    <w:rsid w:val="00145966"/>
    <w:rsid w:val="0014681B"/>
    <w:rsid w:val="00151B1E"/>
    <w:rsid w:val="001564FC"/>
    <w:rsid w:val="00162FFD"/>
    <w:rsid w:val="00163797"/>
    <w:rsid w:val="00165AA1"/>
    <w:rsid w:val="001727E5"/>
    <w:rsid w:val="001733CC"/>
    <w:rsid w:val="00173418"/>
    <w:rsid w:val="00180481"/>
    <w:rsid w:val="00186650"/>
    <w:rsid w:val="00194901"/>
    <w:rsid w:val="001A1A78"/>
    <w:rsid w:val="001A2146"/>
    <w:rsid w:val="001A2C39"/>
    <w:rsid w:val="001D57E1"/>
    <w:rsid w:val="001D5FAF"/>
    <w:rsid w:val="001D71C8"/>
    <w:rsid w:val="001E0554"/>
    <w:rsid w:val="001E06B5"/>
    <w:rsid w:val="001E268A"/>
    <w:rsid w:val="001E4421"/>
    <w:rsid w:val="001E52EB"/>
    <w:rsid w:val="001E5C10"/>
    <w:rsid w:val="001F1581"/>
    <w:rsid w:val="001F38ED"/>
    <w:rsid w:val="001F76F3"/>
    <w:rsid w:val="00203F2D"/>
    <w:rsid w:val="002043C3"/>
    <w:rsid w:val="002077EC"/>
    <w:rsid w:val="00207A36"/>
    <w:rsid w:val="00217D9A"/>
    <w:rsid w:val="002239A9"/>
    <w:rsid w:val="00237FDC"/>
    <w:rsid w:val="002403CB"/>
    <w:rsid w:val="00240815"/>
    <w:rsid w:val="002424E5"/>
    <w:rsid w:val="00253906"/>
    <w:rsid w:val="00262CBB"/>
    <w:rsid w:val="00280862"/>
    <w:rsid w:val="00291837"/>
    <w:rsid w:val="002A43E5"/>
    <w:rsid w:val="002A5A7F"/>
    <w:rsid w:val="002A6D9B"/>
    <w:rsid w:val="002B1CFE"/>
    <w:rsid w:val="002B311E"/>
    <w:rsid w:val="002C2DAD"/>
    <w:rsid w:val="002D490C"/>
    <w:rsid w:val="002D7A1F"/>
    <w:rsid w:val="002E0AD9"/>
    <w:rsid w:val="002E13C4"/>
    <w:rsid w:val="002E4AEF"/>
    <w:rsid w:val="002F0418"/>
    <w:rsid w:val="002F1D1F"/>
    <w:rsid w:val="002F4303"/>
    <w:rsid w:val="002F43B0"/>
    <w:rsid w:val="002F4FCA"/>
    <w:rsid w:val="002F6348"/>
    <w:rsid w:val="002F6AA0"/>
    <w:rsid w:val="002F7D04"/>
    <w:rsid w:val="00300643"/>
    <w:rsid w:val="0030334C"/>
    <w:rsid w:val="003040ED"/>
    <w:rsid w:val="00307E28"/>
    <w:rsid w:val="003125CA"/>
    <w:rsid w:val="00325CD9"/>
    <w:rsid w:val="0032602C"/>
    <w:rsid w:val="00326087"/>
    <w:rsid w:val="003271A5"/>
    <w:rsid w:val="00331E00"/>
    <w:rsid w:val="003357E1"/>
    <w:rsid w:val="00351814"/>
    <w:rsid w:val="00352058"/>
    <w:rsid w:val="003623CC"/>
    <w:rsid w:val="00363145"/>
    <w:rsid w:val="003702B5"/>
    <w:rsid w:val="0037467E"/>
    <w:rsid w:val="003812E8"/>
    <w:rsid w:val="00383791"/>
    <w:rsid w:val="003859CF"/>
    <w:rsid w:val="00397DCD"/>
    <w:rsid w:val="003A0430"/>
    <w:rsid w:val="003A27C6"/>
    <w:rsid w:val="003A44A8"/>
    <w:rsid w:val="003B33F1"/>
    <w:rsid w:val="003B7D4A"/>
    <w:rsid w:val="003C09AD"/>
    <w:rsid w:val="003C5668"/>
    <w:rsid w:val="003C5ADF"/>
    <w:rsid w:val="003C5D72"/>
    <w:rsid w:val="003E03A4"/>
    <w:rsid w:val="003E4193"/>
    <w:rsid w:val="003E4DB5"/>
    <w:rsid w:val="003E7D79"/>
    <w:rsid w:val="003F1766"/>
    <w:rsid w:val="003F63BB"/>
    <w:rsid w:val="003F7323"/>
    <w:rsid w:val="00411700"/>
    <w:rsid w:val="004213E1"/>
    <w:rsid w:val="00423ECF"/>
    <w:rsid w:val="004314FC"/>
    <w:rsid w:val="004329DE"/>
    <w:rsid w:val="004441B7"/>
    <w:rsid w:val="004547B3"/>
    <w:rsid w:val="004554AD"/>
    <w:rsid w:val="00456AD7"/>
    <w:rsid w:val="00457A8F"/>
    <w:rsid w:val="0046186F"/>
    <w:rsid w:val="004649A2"/>
    <w:rsid w:val="00466079"/>
    <w:rsid w:val="00466610"/>
    <w:rsid w:val="00467A43"/>
    <w:rsid w:val="00473099"/>
    <w:rsid w:val="00476D34"/>
    <w:rsid w:val="004779B3"/>
    <w:rsid w:val="00484561"/>
    <w:rsid w:val="00497568"/>
    <w:rsid w:val="004A1639"/>
    <w:rsid w:val="004B021F"/>
    <w:rsid w:val="004B4EC5"/>
    <w:rsid w:val="004D1562"/>
    <w:rsid w:val="004D3B88"/>
    <w:rsid w:val="004D4508"/>
    <w:rsid w:val="004D52B9"/>
    <w:rsid w:val="004E5401"/>
    <w:rsid w:val="004F063D"/>
    <w:rsid w:val="004F13A7"/>
    <w:rsid w:val="004F42E2"/>
    <w:rsid w:val="00504A47"/>
    <w:rsid w:val="0050556F"/>
    <w:rsid w:val="00506D7A"/>
    <w:rsid w:val="00507057"/>
    <w:rsid w:val="005075FD"/>
    <w:rsid w:val="005079CF"/>
    <w:rsid w:val="00517548"/>
    <w:rsid w:val="00522083"/>
    <w:rsid w:val="00524890"/>
    <w:rsid w:val="0052548C"/>
    <w:rsid w:val="005263BD"/>
    <w:rsid w:val="00527360"/>
    <w:rsid w:val="005368B6"/>
    <w:rsid w:val="005373C9"/>
    <w:rsid w:val="00545AFF"/>
    <w:rsid w:val="00552E66"/>
    <w:rsid w:val="005544B9"/>
    <w:rsid w:val="005603C4"/>
    <w:rsid w:val="00562B4A"/>
    <w:rsid w:val="00563433"/>
    <w:rsid w:val="005677D5"/>
    <w:rsid w:val="00572B76"/>
    <w:rsid w:val="00575B6D"/>
    <w:rsid w:val="00582208"/>
    <w:rsid w:val="00592AE7"/>
    <w:rsid w:val="0059460A"/>
    <w:rsid w:val="0059512A"/>
    <w:rsid w:val="005A73FB"/>
    <w:rsid w:val="005A7FCE"/>
    <w:rsid w:val="005B44B3"/>
    <w:rsid w:val="005C30FB"/>
    <w:rsid w:val="005C67B3"/>
    <w:rsid w:val="005D3CB7"/>
    <w:rsid w:val="005D6FD4"/>
    <w:rsid w:val="005E73E7"/>
    <w:rsid w:val="005F1E37"/>
    <w:rsid w:val="005F57F4"/>
    <w:rsid w:val="0060186A"/>
    <w:rsid w:val="0060454B"/>
    <w:rsid w:val="006046AC"/>
    <w:rsid w:val="006062E0"/>
    <w:rsid w:val="006078E1"/>
    <w:rsid w:val="006104F5"/>
    <w:rsid w:val="006116C8"/>
    <w:rsid w:val="00620C49"/>
    <w:rsid w:val="00625C3F"/>
    <w:rsid w:val="006306C9"/>
    <w:rsid w:val="006325FC"/>
    <w:rsid w:val="00633E33"/>
    <w:rsid w:val="006372A1"/>
    <w:rsid w:val="0063747E"/>
    <w:rsid w:val="00642A75"/>
    <w:rsid w:val="00645E7B"/>
    <w:rsid w:val="0064630C"/>
    <w:rsid w:val="00650174"/>
    <w:rsid w:val="00667E18"/>
    <w:rsid w:val="00670816"/>
    <w:rsid w:val="00680F56"/>
    <w:rsid w:val="006851F7"/>
    <w:rsid w:val="00692ACA"/>
    <w:rsid w:val="006A2D52"/>
    <w:rsid w:val="006A64F9"/>
    <w:rsid w:val="006B7F34"/>
    <w:rsid w:val="006C3D62"/>
    <w:rsid w:val="006E5DF8"/>
    <w:rsid w:val="006E7DD8"/>
    <w:rsid w:val="00710F14"/>
    <w:rsid w:val="00714C60"/>
    <w:rsid w:val="007400CA"/>
    <w:rsid w:val="007404A2"/>
    <w:rsid w:val="0074105B"/>
    <w:rsid w:val="0074369D"/>
    <w:rsid w:val="0075272B"/>
    <w:rsid w:val="0075403B"/>
    <w:rsid w:val="0075533F"/>
    <w:rsid w:val="007621BE"/>
    <w:rsid w:val="00764B3E"/>
    <w:rsid w:val="00766268"/>
    <w:rsid w:val="00772610"/>
    <w:rsid w:val="00781B08"/>
    <w:rsid w:val="0078307F"/>
    <w:rsid w:val="00785613"/>
    <w:rsid w:val="0078651C"/>
    <w:rsid w:val="0078685B"/>
    <w:rsid w:val="007946A9"/>
    <w:rsid w:val="007B0AC1"/>
    <w:rsid w:val="007C1B2C"/>
    <w:rsid w:val="007C30E7"/>
    <w:rsid w:val="007C59A0"/>
    <w:rsid w:val="007C6861"/>
    <w:rsid w:val="007E6B3A"/>
    <w:rsid w:val="007F215F"/>
    <w:rsid w:val="00801BBE"/>
    <w:rsid w:val="00802599"/>
    <w:rsid w:val="008044B0"/>
    <w:rsid w:val="008045E5"/>
    <w:rsid w:val="00816243"/>
    <w:rsid w:val="0081774F"/>
    <w:rsid w:val="00821C6C"/>
    <w:rsid w:val="00830B3A"/>
    <w:rsid w:val="00831B82"/>
    <w:rsid w:val="0084611A"/>
    <w:rsid w:val="00846AEC"/>
    <w:rsid w:val="008569AD"/>
    <w:rsid w:val="00863985"/>
    <w:rsid w:val="008650EF"/>
    <w:rsid w:val="00877F41"/>
    <w:rsid w:val="008934B3"/>
    <w:rsid w:val="008A28AD"/>
    <w:rsid w:val="008B228E"/>
    <w:rsid w:val="008B34F4"/>
    <w:rsid w:val="008B3A3E"/>
    <w:rsid w:val="008C0F4F"/>
    <w:rsid w:val="008E69C5"/>
    <w:rsid w:val="008F2BC6"/>
    <w:rsid w:val="008F6599"/>
    <w:rsid w:val="00900F04"/>
    <w:rsid w:val="00903695"/>
    <w:rsid w:val="00906294"/>
    <w:rsid w:val="00910D8C"/>
    <w:rsid w:val="0092382C"/>
    <w:rsid w:val="00924B99"/>
    <w:rsid w:val="009269BD"/>
    <w:rsid w:val="009317DF"/>
    <w:rsid w:val="009354EB"/>
    <w:rsid w:val="00940D12"/>
    <w:rsid w:val="0095374E"/>
    <w:rsid w:val="00954BB2"/>
    <w:rsid w:val="00970501"/>
    <w:rsid w:val="00976680"/>
    <w:rsid w:val="00986CA8"/>
    <w:rsid w:val="00986E75"/>
    <w:rsid w:val="009872CC"/>
    <w:rsid w:val="00991322"/>
    <w:rsid w:val="009B6966"/>
    <w:rsid w:val="009B7CA6"/>
    <w:rsid w:val="009F12DE"/>
    <w:rsid w:val="009F67FB"/>
    <w:rsid w:val="00A01C5C"/>
    <w:rsid w:val="00A047E6"/>
    <w:rsid w:val="00A05850"/>
    <w:rsid w:val="00A107BA"/>
    <w:rsid w:val="00A12DA9"/>
    <w:rsid w:val="00A23698"/>
    <w:rsid w:val="00A3010E"/>
    <w:rsid w:val="00A318AE"/>
    <w:rsid w:val="00A54973"/>
    <w:rsid w:val="00A56B2E"/>
    <w:rsid w:val="00A57EB7"/>
    <w:rsid w:val="00A67859"/>
    <w:rsid w:val="00A733AA"/>
    <w:rsid w:val="00A73ED2"/>
    <w:rsid w:val="00A74573"/>
    <w:rsid w:val="00A754F4"/>
    <w:rsid w:val="00A80E4B"/>
    <w:rsid w:val="00A81973"/>
    <w:rsid w:val="00AA10A4"/>
    <w:rsid w:val="00AA1E1B"/>
    <w:rsid w:val="00AB249E"/>
    <w:rsid w:val="00AC75CF"/>
    <w:rsid w:val="00AD32DE"/>
    <w:rsid w:val="00AD47BA"/>
    <w:rsid w:val="00AD7E0E"/>
    <w:rsid w:val="00AD7FF2"/>
    <w:rsid w:val="00AE0D55"/>
    <w:rsid w:val="00AE1992"/>
    <w:rsid w:val="00AE3A76"/>
    <w:rsid w:val="00AE6198"/>
    <w:rsid w:val="00AF4DCF"/>
    <w:rsid w:val="00B05D1F"/>
    <w:rsid w:val="00B07623"/>
    <w:rsid w:val="00B1134B"/>
    <w:rsid w:val="00B1142B"/>
    <w:rsid w:val="00B20B02"/>
    <w:rsid w:val="00B32144"/>
    <w:rsid w:val="00B371BC"/>
    <w:rsid w:val="00B372CC"/>
    <w:rsid w:val="00B463A7"/>
    <w:rsid w:val="00B543B5"/>
    <w:rsid w:val="00B60248"/>
    <w:rsid w:val="00B6331A"/>
    <w:rsid w:val="00B63530"/>
    <w:rsid w:val="00B72191"/>
    <w:rsid w:val="00B75486"/>
    <w:rsid w:val="00B81C70"/>
    <w:rsid w:val="00B91E00"/>
    <w:rsid w:val="00B92BF6"/>
    <w:rsid w:val="00B97F75"/>
    <w:rsid w:val="00BB1BC1"/>
    <w:rsid w:val="00BB6F5F"/>
    <w:rsid w:val="00BC31FB"/>
    <w:rsid w:val="00BC5C74"/>
    <w:rsid w:val="00BC7B24"/>
    <w:rsid w:val="00BD06A2"/>
    <w:rsid w:val="00BD38FB"/>
    <w:rsid w:val="00BD6B0F"/>
    <w:rsid w:val="00BF1226"/>
    <w:rsid w:val="00BF21CA"/>
    <w:rsid w:val="00BF534C"/>
    <w:rsid w:val="00BF65A8"/>
    <w:rsid w:val="00BF69ED"/>
    <w:rsid w:val="00C219A5"/>
    <w:rsid w:val="00C26A30"/>
    <w:rsid w:val="00C3023F"/>
    <w:rsid w:val="00C32BF9"/>
    <w:rsid w:val="00C37828"/>
    <w:rsid w:val="00C438E3"/>
    <w:rsid w:val="00C50967"/>
    <w:rsid w:val="00C53BE5"/>
    <w:rsid w:val="00C5461E"/>
    <w:rsid w:val="00C64516"/>
    <w:rsid w:val="00C72DCD"/>
    <w:rsid w:val="00C72E8B"/>
    <w:rsid w:val="00C859CA"/>
    <w:rsid w:val="00C922A7"/>
    <w:rsid w:val="00C96CCA"/>
    <w:rsid w:val="00CA011E"/>
    <w:rsid w:val="00CB47F5"/>
    <w:rsid w:val="00CB598C"/>
    <w:rsid w:val="00CC588B"/>
    <w:rsid w:val="00CD122A"/>
    <w:rsid w:val="00CD1965"/>
    <w:rsid w:val="00CD52BA"/>
    <w:rsid w:val="00CE1F1A"/>
    <w:rsid w:val="00CF0720"/>
    <w:rsid w:val="00CF5527"/>
    <w:rsid w:val="00D06C92"/>
    <w:rsid w:val="00D227B0"/>
    <w:rsid w:val="00D239FD"/>
    <w:rsid w:val="00D23E85"/>
    <w:rsid w:val="00D25116"/>
    <w:rsid w:val="00D40E05"/>
    <w:rsid w:val="00D418E2"/>
    <w:rsid w:val="00D5108F"/>
    <w:rsid w:val="00D5299F"/>
    <w:rsid w:val="00D559F0"/>
    <w:rsid w:val="00D64E0C"/>
    <w:rsid w:val="00D67301"/>
    <w:rsid w:val="00D744AA"/>
    <w:rsid w:val="00DA0987"/>
    <w:rsid w:val="00DA4345"/>
    <w:rsid w:val="00DC2FB1"/>
    <w:rsid w:val="00DD78B7"/>
    <w:rsid w:val="00DE3603"/>
    <w:rsid w:val="00DE3C5A"/>
    <w:rsid w:val="00DE5401"/>
    <w:rsid w:val="00DF6CAC"/>
    <w:rsid w:val="00DF73C2"/>
    <w:rsid w:val="00E018BE"/>
    <w:rsid w:val="00E03711"/>
    <w:rsid w:val="00E12731"/>
    <w:rsid w:val="00E20E01"/>
    <w:rsid w:val="00E24554"/>
    <w:rsid w:val="00E25E66"/>
    <w:rsid w:val="00E34431"/>
    <w:rsid w:val="00E35FEF"/>
    <w:rsid w:val="00E36A37"/>
    <w:rsid w:val="00E40F2B"/>
    <w:rsid w:val="00E44823"/>
    <w:rsid w:val="00E45B23"/>
    <w:rsid w:val="00E61812"/>
    <w:rsid w:val="00E64DE6"/>
    <w:rsid w:val="00E7063C"/>
    <w:rsid w:val="00E81283"/>
    <w:rsid w:val="00E82E6B"/>
    <w:rsid w:val="00E8675A"/>
    <w:rsid w:val="00EA1625"/>
    <w:rsid w:val="00EA2E72"/>
    <w:rsid w:val="00EA3B4D"/>
    <w:rsid w:val="00EA4C8D"/>
    <w:rsid w:val="00EB322D"/>
    <w:rsid w:val="00EB4940"/>
    <w:rsid w:val="00EB7E77"/>
    <w:rsid w:val="00EC2CDE"/>
    <w:rsid w:val="00EC5569"/>
    <w:rsid w:val="00EC640A"/>
    <w:rsid w:val="00ED1FE4"/>
    <w:rsid w:val="00ED5397"/>
    <w:rsid w:val="00EE1071"/>
    <w:rsid w:val="00EE150A"/>
    <w:rsid w:val="00EE293A"/>
    <w:rsid w:val="00EE2AF1"/>
    <w:rsid w:val="00EE2D99"/>
    <w:rsid w:val="00EE3229"/>
    <w:rsid w:val="00EF1C11"/>
    <w:rsid w:val="00EF2E02"/>
    <w:rsid w:val="00F03281"/>
    <w:rsid w:val="00F05F7B"/>
    <w:rsid w:val="00F074B0"/>
    <w:rsid w:val="00F12BAB"/>
    <w:rsid w:val="00F153CE"/>
    <w:rsid w:val="00F20FD9"/>
    <w:rsid w:val="00F242A6"/>
    <w:rsid w:val="00F25C31"/>
    <w:rsid w:val="00F30A5A"/>
    <w:rsid w:val="00F3515D"/>
    <w:rsid w:val="00F355BB"/>
    <w:rsid w:val="00F43007"/>
    <w:rsid w:val="00F502E0"/>
    <w:rsid w:val="00F54A13"/>
    <w:rsid w:val="00F61E80"/>
    <w:rsid w:val="00F64F86"/>
    <w:rsid w:val="00F65AA3"/>
    <w:rsid w:val="00F77551"/>
    <w:rsid w:val="00F82545"/>
    <w:rsid w:val="00F82E1F"/>
    <w:rsid w:val="00F977C2"/>
    <w:rsid w:val="00FC00B1"/>
    <w:rsid w:val="00FC0800"/>
    <w:rsid w:val="00FC6FBB"/>
    <w:rsid w:val="00FD6F48"/>
    <w:rsid w:val="00FE3A68"/>
    <w:rsid w:val="00FF78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64F315B-5C21-4E35-8B4B-1F18CD228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1FE4"/>
    <w:rPr>
      <w:lang w:eastAsia="zh-TW"/>
    </w:rPr>
  </w:style>
  <w:style w:type="paragraph" w:styleId="Heading1">
    <w:name w:val="heading 1"/>
    <w:basedOn w:val="Normal"/>
    <w:next w:val="Normal"/>
    <w:link w:val="Heading1Char"/>
    <w:autoRedefine/>
    <w:uiPriority w:val="9"/>
    <w:qFormat/>
    <w:rsid w:val="00BD06A2"/>
    <w:pPr>
      <w:widowControl w:val="0"/>
      <w:spacing w:before="240" w:after="0"/>
      <w:jc w:val="center"/>
      <w:outlineLvl w:val="0"/>
    </w:pPr>
    <w:rPr>
      <w:rFonts w:cs="PMingLiU"/>
      <w:b/>
      <w:szCs w:val="32"/>
      <w:lang w:eastAsia="en-US"/>
    </w:rPr>
  </w:style>
  <w:style w:type="paragraph" w:styleId="Heading2">
    <w:name w:val="heading 2"/>
    <w:basedOn w:val="Normal"/>
    <w:next w:val="Normal"/>
    <w:link w:val="Heading2Char"/>
    <w:autoRedefine/>
    <w:uiPriority w:val="9"/>
    <w:unhideWhenUsed/>
    <w:qFormat/>
    <w:rsid w:val="00A047E6"/>
    <w:pPr>
      <w:widowControl w:val="0"/>
      <w:spacing w:before="40" w:after="0"/>
      <w:outlineLvl w:val="1"/>
    </w:pPr>
    <w:rPr>
      <w:b/>
      <w:szCs w:val="26"/>
      <w:lang w:eastAsia="en-US"/>
    </w:rPr>
  </w:style>
  <w:style w:type="paragraph" w:styleId="Heading3">
    <w:name w:val="heading 3"/>
    <w:basedOn w:val="Normal"/>
    <w:next w:val="Normal"/>
    <w:link w:val="Heading3Char"/>
    <w:autoRedefine/>
    <w:uiPriority w:val="9"/>
    <w:unhideWhenUsed/>
    <w:qFormat/>
    <w:rsid w:val="000D159A"/>
    <w:pPr>
      <w:widowControl w:val="0"/>
      <w:spacing w:before="40" w:after="0"/>
      <w:outlineLvl w:val="2"/>
    </w:pPr>
    <w:rPr>
      <w:rFonts w:eastAsiaTheme="majorEastAsia" w:cstheme="majorBidi"/>
      <w:b/>
      <w:i/>
      <w:szCs w:val="24"/>
      <w:lang w:eastAsia="en-US"/>
    </w:rPr>
  </w:style>
  <w:style w:type="paragraph" w:styleId="Heading4">
    <w:name w:val="heading 4"/>
    <w:basedOn w:val="Normal"/>
    <w:next w:val="Normal"/>
    <w:link w:val="Heading4Char"/>
    <w:autoRedefine/>
    <w:uiPriority w:val="9"/>
    <w:unhideWhenUsed/>
    <w:qFormat/>
    <w:rsid w:val="002077EC"/>
    <w:pPr>
      <w:keepNext/>
      <w:keepLines/>
      <w:spacing w:before="40" w:after="0" w:line="256" w:lineRule="auto"/>
      <w:ind w:left="720"/>
      <w:outlineLvl w:val="3"/>
    </w:pPr>
    <w:rPr>
      <w:rFonts w:cstheme="majorBidi"/>
      <w:b/>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06A2"/>
    <w:rPr>
      <w:rFonts w:cs="PMingLiU"/>
      <w:b/>
      <w:szCs w:val="32"/>
    </w:rPr>
  </w:style>
  <w:style w:type="character" w:customStyle="1" w:styleId="Heading2Char">
    <w:name w:val="Heading 2 Char"/>
    <w:basedOn w:val="DefaultParagraphFont"/>
    <w:link w:val="Heading2"/>
    <w:uiPriority w:val="9"/>
    <w:rsid w:val="00A047E6"/>
    <w:rPr>
      <w:rFonts w:ascii="PMingLiU" w:hAnsi="PMingLiU"/>
      <w:b/>
      <w:szCs w:val="26"/>
    </w:rPr>
  </w:style>
  <w:style w:type="character" w:customStyle="1" w:styleId="Heading3Char">
    <w:name w:val="Heading 3 Char"/>
    <w:basedOn w:val="DefaultParagraphFont"/>
    <w:link w:val="Heading3"/>
    <w:uiPriority w:val="9"/>
    <w:rsid w:val="000D159A"/>
    <w:rPr>
      <w:rFonts w:eastAsiaTheme="majorEastAsia" w:cstheme="majorBidi"/>
      <w:b/>
      <w:i/>
      <w:szCs w:val="24"/>
    </w:rPr>
  </w:style>
  <w:style w:type="character" w:customStyle="1" w:styleId="Heading4Char">
    <w:name w:val="Heading 4 Char"/>
    <w:basedOn w:val="DefaultParagraphFont"/>
    <w:link w:val="Heading4"/>
    <w:uiPriority w:val="9"/>
    <w:rsid w:val="002077EC"/>
    <w:rPr>
      <w:rFonts w:cstheme="majorBidi"/>
      <w:b/>
      <w:iCs/>
      <w:lang w:eastAsia="zh-TW"/>
    </w:rPr>
  </w:style>
  <w:style w:type="paragraph" w:styleId="Title">
    <w:name w:val="Title"/>
    <w:basedOn w:val="Normal"/>
    <w:next w:val="Normal"/>
    <w:link w:val="TitleChar"/>
    <w:autoRedefine/>
    <w:uiPriority w:val="10"/>
    <w:qFormat/>
    <w:rsid w:val="00C3023F"/>
    <w:pPr>
      <w:spacing w:after="0" w:line="240" w:lineRule="auto"/>
      <w:contextualSpacing/>
      <w:jc w:val="center"/>
    </w:pPr>
    <w:rPr>
      <w:b/>
      <w:sz w:val="32"/>
      <w:lang w:eastAsia="en-US"/>
    </w:rPr>
  </w:style>
  <w:style w:type="character" w:customStyle="1" w:styleId="TitleChar">
    <w:name w:val="Title Char"/>
    <w:basedOn w:val="DefaultParagraphFont"/>
    <w:link w:val="Title"/>
    <w:uiPriority w:val="10"/>
    <w:rsid w:val="00C3023F"/>
    <w:rPr>
      <w:b/>
      <w:sz w:val="32"/>
    </w:rPr>
  </w:style>
  <w:style w:type="paragraph" w:styleId="Header">
    <w:name w:val="header"/>
    <w:basedOn w:val="Normal"/>
    <w:link w:val="HeaderChar"/>
    <w:uiPriority w:val="99"/>
    <w:unhideWhenUsed/>
    <w:rsid w:val="00906294"/>
    <w:pPr>
      <w:tabs>
        <w:tab w:val="center" w:pos="4320"/>
        <w:tab w:val="right" w:pos="8640"/>
      </w:tabs>
      <w:spacing w:after="0" w:line="240" w:lineRule="auto"/>
    </w:pPr>
  </w:style>
  <w:style w:type="character" w:customStyle="1" w:styleId="HeaderChar">
    <w:name w:val="Header Char"/>
    <w:basedOn w:val="DefaultParagraphFont"/>
    <w:link w:val="Header"/>
    <w:uiPriority w:val="99"/>
    <w:rsid w:val="00906294"/>
    <w:rPr>
      <w:rFonts w:eastAsia="PMingLiU"/>
      <w:lang w:eastAsia="zh-TW"/>
    </w:rPr>
  </w:style>
  <w:style w:type="paragraph" w:styleId="Footer">
    <w:name w:val="footer"/>
    <w:basedOn w:val="Normal"/>
    <w:link w:val="FooterChar"/>
    <w:uiPriority w:val="99"/>
    <w:unhideWhenUsed/>
    <w:rsid w:val="00906294"/>
    <w:pPr>
      <w:tabs>
        <w:tab w:val="center" w:pos="4320"/>
        <w:tab w:val="right" w:pos="8640"/>
      </w:tabs>
      <w:spacing w:after="0" w:line="240" w:lineRule="auto"/>
    </w:pPr>
  </w:style>
  <w:style w:type="character" w:customStyle="1" w:styleId="FooterChar">
    <w:name w:val="Footer Char"/>
    <w:basedOn w:val="DefaultParagraphFont"/>
    <w:link w:val="Footer"/>
    <w:uiPriority w:val="99"/>
    <w:rsid w:val="00906294"/>
    <w:rPr>
      <w:rFonts w:eastAsia="PMingLiU"/>
      <w:lang w:eastAsia="zh-TW"/>
    </w:rPr>
  </w:style>
  <w:style w:type="character" w:styleId="PlaceholderText">
    <w:name w:val="Placeholder Text"/>
    <w:basedOn w:val="DefaultParagraphFont"/>
    <w:uiPriority w:val="99"/>
    <w:semiHidden/>
    <w:rsid w:val="00137309"/>
    <w:rPr>
      <w:color w:val="808080"/>
    </w:rPr>
  </w:style>
  <w:style w:type="paragraph" w:customStyle="1" w:styleId="EndNoteBibliographyTitle">
    <w:name w:val="EndNote Bibliography Title"/>
    <w:basedOn w:val="Normal"/>
    <w:link w:val="EndNoteBibliographyTitleChar"/>
    <w:rsid w:val="005A7FCE"/>
    <w:pPr>
      <w:spacing w:after="0"/>
      <w:jc w:val="center"/>
    </w:pPr>
    <w:rPr>
      <w:rFonts w:cs="Times New Roman"/>
      <w:noProof/>
    </w:rPr>
  </w:style>
  <w:style w:type="character" w:customStyle="1" w:styleId="EndNoteBibliographyTitleChar">
    <w:name w:val="EndNote Bibliography Title Char"/>
    <w:basedOn w:val="Heading1Char"/>
    <w:link w:val="EndNoteBibliographyTitle"/>
    <w:rsid w:val="005A7FCE"/>
    <w:rPr>
      <w:rFonts w:cs="Times New Roman"/>
      <w:b w:val="0"/>
      <w:noProof/>
      <w:szCs w:val="32"/>
      <w:lang w:eastAsia="zh-TW"/>
    </w:rPr>
  </w:style>
  <w:style w:type="paragraph" w:customStyle="1" w:styleId="EndNoteBibliography">
    <w:name w:val="EndNote Bibliography"/>
    <w:basedOn w:val="Normal"/>
    <w:link w:val="EndNoteBibliographyChar"/>
    <w:qFormat/>
    <w:rsid w:val="00060BDE"/>
    <w:pPr>
      <w:spacing w:line="240" w:lineRule="auto"/>
      <w:ind w:left="720" w:hanging="720"/>
    </w:pPr>
    <w:rPr>
      <w:rFonts w:cs="Times New Roman"/>
      <w:noProof/>
    </w:rPr>
  </w:style>
  <w:style w:type="character" w:customStyle="1" w:styleId="EndNoteBibliographyChar">
    <w:name w:val="EndNote Bibliography Char"/>
    <w:basedOn w:val="Heading1Char"/>
    <w:link w:val="EndNoteBibliography"/>
    <w:rsid w:val="00060BDE"/>
    <w:rPr>
      <w:rFonts w:cs="Times New Roman"/>
      <w:b w:val="0"/>
      <w:noProof/>
      <w:szCs w:val="32"/>
      <w:lang w:eastAsia="zh-TW"/>
    </w:rPr>
  </w:style>
  <w:style w:type="table" w:styleId="TableGrid">
    <w:name w:val="Table Grid"/>
    <w:basedOn w:val="TableNormal"/>
    <w:uiPriority w:val="39"/>
    <w:rsid w:val="00A819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078E1"/>
    <w:rPr>
      <w:color w:val="0563C1" w:themeColor="hyperlink"/>
      <w:u w:val="single"/>
    </w:rPr>
  </w:style>
  <w:style w:type="character" w:styleId="UnresolvedMention">
    <w:name w:val="Unresolved Mention"/>
    <w:basedOn w:val="DefaultParagraphFont"/>
    <w:uiPriority w:val="99"/>
    <w:semiHidden/>
    <w:unhideWhenUsed/>
    <w:rsid w:val="006078E1"/>
    <w:rPr>
      <w:color w:val="605E5C"/>
      <w:shd w:val="clear" w:color="auto" w:fill="E1DFDD"/>
    </w:rPr>
  </w:style>
  <w:style w:type="paragraph" w:customStyle="1" w:styleId="Figurecaption">
    <w:name w:val="Figure caption"/>
    <w:basedOn w:val="Normal"/>
    <w:next w:val="Normal"/>
    <w:qFormat/>
    <w:rsid w:val="00B75486"/>
    <w:pPr>
      <w:spacing w:before="240" w:after="0" w:line="360" w:lineRule="auto"/>
    </w:pPr>
    <w:rPr>
      <w:rFonts w:cs="Times New Roman"/>
      <w:szCs w:val="24"/>
      <w:lang w:eastAsia="en-GB"/>
    </w:rPr>
  </w:style>
  <w:style w:type="character" w:styleId="LineNumber">
    <w:name w:val="line number"/>
    <w:basedOn w:val="DefaultParagraphFont"/>
    <w:uiPriority w:val="99"/>
    <w:semiHidden/>
    <w:unhideWhenUsed/>
    <w:rsid w:val="00B754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ng%20Yu\Documents\Custom%20Office%20Templates\Subtit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57C94-F919-4E4E-89FE-800808052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Subtitle.dotx</Template>
  <TotalTime>415</TotalTime>
  <Pages>3</Pages>
  <Words>4302</Words>
  <Characters>24525</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Ting Yu Lin</dc:creator>
  <cp:keywords/>
  <dc:description/>
  <cp:lastModifiedBy>Ting Yu Lin</cp:lastModifiedBy>
  <cp:revision>41</cp:revision>
  <dcterms:created xsi:type="dcterms:W3CDTF">2022-02-13T02:35:00Z</dcterms:created>
  <dcterms:modified xsi:type="dcterms:W3CDTF">2022-08-27T04:43:00Z</dcterms:modified>
</cp:coreProperties>
</file>