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5000" w:type="pct"/>
        <w:tblLook w:val="04A0" w:firstRow="1" w:lastRow="0" w:firstColumn="1" w:lastColumn="0" w:noHBand="0" w:noVBand="1"/>
      </w:tblPr>
      <w:tblGrid>
        <w:gridCol w:w="1837"/>
        <w:gridCol w:w="3108"/>
        <w:gridCol w:w="6366"/>
        <w:gridCol w:w="1639"/>
      </w:tblGrid>
      <w:tr w:rsidR="00BC7F2F" w:rsidRPr="004D696D" w14:paraId="46F4C25C" w14:textId="77777777" w:rsidTr="00015C9D">
        <w:tc>
          <w:tcPr>
            <w:tcW w:w="5000" w:type="pct"/>
            <w:gridSpan w:val="4"/>
          </w:tcPr>
          <w:p w14:paraId="42AB76AE" w14:textId="77777777" w:rsidR="00BC7F2F" w:rsidRPr="004D696D" w:rsidRDefault="00BC7F2F" w:rsidP="00015C9D">
            <w:bookmarkStart w:id="0" w:name="_GoBack"/>
            <w:bookmarkEnd w:id="0"/>
            <w:r w:rsidRPr="004D696D">
              <w:t xml:space="preserve">Supplementary Table 2. Summary of included studies, the measures of muscle strength, and comments.  </w:t>
            </w:r>
          </w:p>
        </w:tc>
      </w:tr>
      <w:tr w:rsidR="00BC7F2F" w:rsidRPr="004D696D" w14:paraId="3D59E749" w14:textId="77777777" w:rsidTr="00015C9D">
        <w:tc>
          <w:tcPr>
            <w:tcW w:w="5000" w:type="pct"/>
            <w:gridSpan w:val="4"/>
          </w:tcPr>
          <w:p w14:paraId="36D11266" w14:textId="77777777" w:rsidR="00BC7F2F" w:rsidRPr="004D696D" w:rsidRDefault="00BC7F2F" w:rsidP="00015C9D">
            <w:r w:rsidRPr="004D696D">
              <w:t>Comments</w:t>
            </w:r>
          </w:p>
          <w:p w14:paraId="0DBB97C4" w14:textId="1A15C65C" w:rsidR="00BC7F2F" w:rsidRPr="004D696D" w:rsidRDefault="00BC7F2F" w:rsidP="00015C9D">
            <w:r w:rsidRPr="004D696D">
              <w:t>1: Absolute strength favors heavier participants</w:t>
            </w:r>
            <w:r>
              <w:t>,</w:t>
            </w:r>
            <w:r w:rsidRPr="004D696D">
              <w:fldChar w:fldCharType="begin"/>
            </w:r>
            <w:r w:rsidR="00913A89">
              <w:instrText xml:space="preserve"> ADDIN EN.CITE &lt;EndNote&gt;&lt;Cite&gt;&lt;Author&gt;Zatsiorsky&lt;/Author&gt;&lt;Year&gt;2020&lt;/Year&gt;&lt;RecNum&gt;2&lt;/RecNum&gt;&lt;Suffix&gt; (Figure 3.5)&lt;/Suffix&gt;&lt;DisplayText&gt;(80 (Figure 3.5))&lt;/DisplayText&gt;&lt;record&gt;&lt;rec-number&gt;2&lt;/rec-number&gt;&lt;foreign-keys&gt;&lt;key app="EN" db-id="5fwxzzedlxxfplex0rl5zrpe0992a2dwr22f" timestamp="1646190218"&gt;2&lt;/key&gt;&lt;/foreign-keys&gt;&lt;ref-type name="Book"&gt;6&lt;/ref-type&gt;&lt;contributors&gt;&lt;authors&gt;&lt;author&gt;Zatsiorsky, V.M.&lt;/author&gt;&lt;author&gt;Kraemer, W.J.&lt;/author&gt;&lt;author&gt;Fry, A.C.&lt;/author&gt;&lt;/authors&gt;&lt;/contributors&gt;&lt;titles&gt;&lt;title&gt;Science and Practice of Strength Training&lt;/title&gt;&lt;/titles&gt;&lt;dates&gt;&lt;year&gt;2020&lt;/year&gt;&lt;/dates&gt;&lt;publisher&gt;Human Kinetics&lt;/publisher&gt;&lt;isbn&gt;9781492592006&lt;/isbn&gt;&lt;urls&gt;&lt;related-urls&gt;&lt;url&gt;https://books.google.com.tw/books?id=Nd7YDwAAQBAJ&lt;/url&gt;&lt;/related-urls&gt;&lt;/urls&gt;&lt;/record&gt;&lt;/Cite&gt;&lt;/EndNote&gt;</w:instrText>
            </w:r>
            <w:r w:rsidRPr="004D696D">
              <w:fldChar w:fldCharType="separate"/>
            </w:r>
            <w:r w:rsidR="00913A89">
              <w:rPr>
                <w:noProof/>
              </w:rPr>
              <w:t>(80 (Figure 3.5))</w:t>
            </w:r>
            <w:r w:rsidRPr="004D696D">
              <w:fldChar w:fldCharType="end"/>
            </w:r>
            <w:r w:rsidRPr="004D696D">
              <w:t xml:space="preserve"> i.e. heavier people tend to have greater absolute strength. Therefore, absolute strength should be adjusted by allometric scaling.</w:t>
            </w:r>
          </w:p>
          <w:p w14:paraId="70BA0355" w14:textId="381BD390" w:rsidR="00BC7F2F" w:rsidRPr="004D696D" w:rsidRDefault="00BC7F2F" w:rsidP="00015C9D">
            <w:r w:rsidRPr="004D696D">
              <w:t>2</w:t>
            </w:r>
            <w:r w:rsidRPr="004D696D">
              <w:rPr>
                <w:rFonts w:hint="eastAsia"/>
              </w:rPr>
              <w:t xml:space="preserve">: </w:t>
            </w:r>
            <w:r w:rsidRPr="004D696D">
              <w:t>Relative strength favors lighter participants</w:t>
            </w:r>
            <w:r>
              <w:t>,</w:t>
            </w:r>
            <w:r w:rsidRPr="004D696D">
              <w:fldChar w:fldCharType="begin"/>
            </w:r>
            <w:r w:rsidR="00913A89">
              <w:instrText xml:space="preserve"> ADDIN EN.CITE &lt;EndNote&gt;&lt;Cite&gt;&lt;Author&gt;Zatsiorsky&lt;/Author&gt;&lt;Year&gt;2020&lt;/Year&gt;&lt;RecNum&gt;2&lt;/RecNum&gt;&lt;Suffix&gt; (Figure 3.5)&lt;/Suffix&gt;&lt;DisplayText&gt;(80 (Figure 3.5))&lt;/DisplayText&gt;&lt;record&gt;&lt;rec-number&gt;2&lt;/rec-number&gt;&lt;foreign-keys&gt;&lt;key app="EN" db-id="5fwxzzedlxxfplex0rl5zrpe0992a2dwr22f" timestamp="1646190218"&gt;2&lt;/key&gt;&lt;/foreign-keys&gt;&lt;ref-type name="Book"&gt;6&lt;/ref-type&gt;&lt;contributors&gt;&lt;authors&gt;&lt;author&gt;Zatsiorsky, V.M.&lt;/author&gt;&lt;author&gt;Kraemer, W.J.&lt;/author&gt;&lt;author&gt;Fry, A.C.&lt;/author&gt;&lt;/authors&gt;&lt;/contributors&gt;&lt;titles&gt;&lt;title&gt;Science and Practice of Strength Training&lt;/title&gt;&lt;/titles&gt;&lt;dates&gt;&lt;year&gt;2020&lt;/year&gt;&lt;/dates&gt;&lt;publisher&gt;Human Kinetics&lt;/publisher&gt;&lt;isbn&gt;9781492592006&lt;/isbn&gt;&lt;urls&gt;&lt;related-urls&gt;&lt;url&gt;https://books.google.com.tw/books?id=Nd7YDwAAQBAJ&lt;/url&gt;&lt;/related-urls&gt;&lt;/urls&gt;&lt;/record&gt;&lt;/Cite&gt;&lt;/EndNote&gt;</w:instrText>
            </w:r>
            <w:r w:rsidRPr="004D696D">
              <w:fldChar w:fldCharType="separate"/>
            </w:r>
            <w:r w:rsidR="00913A89">
              <w:rPr>
                <w:noProof/>
              </w:rPr>
              <w:t>(80 (Figure 3.5))</w:t>
            </w:r>
            <w:r w:rsidRPr="004D696D">
              <w:fldChar w:fldCharType="end"/>
            </w:r>
            <w:r w:rsidRPr="004D696D">
              <w:t xml:space="preserve"> i.e. lighter people tend to have greater relative strength. Therefore, allometric scaling should be sued (see Note 1 below).</w:t>
            </w:r>
          </w:p>
          <w:p w14:paraId="2B1EB882" w14:textId="5CDB94AC" w:rsidR="00BC7F2F" w:rsidRPr="004D696D" w:rsidRDefault="00BC7F2F" w:rsidP="00015C9D">
            <w:r w:rsidRPr="004D696D">
              <w:t>3. Although there are formulas available to convert the repetitions completed with a given weight to maximal strength (1RM), these formulas are more accurate when the repetitions ≤ 10</w:t>
            </w:r>
            <w:r>
              <w:t>.</w:t>
            </w:r>
            <w:r w:rsidRPr="004D696D">
              <w:fldChar w:fldCharType="begin"/>
            </w:r>
            <w:r w:rsidR="00913A89">
              <w:instrText xml:space="preserve"> ADDIN EN.CITE &lt;EndNote&gt;&lt;Cite&gt;&lt;Author&gt;LeSuer&lt;/Author&gt;&lt;Year&gt;1997&lt;/Year&gt;&lt;RecNum&gt;1&lt;/RecNum&gt;&lt;Suffix&gt; (p. 211)&lt;/Suffix&gt;&lt;DisplayText&gt;(35 (p. 211))&lt;/DisplayText&gt;&lt;record&gt;&lt;rec-number&gt;1&lt;/rec-number&gt;&lt;foreign-keys&gt;&lt;key app="EN" db-id="5fwxzzedlxxfplex0rl5zrpe0992a2dwr22f" timestamp="1646188716"&gt;1&lt;/key&gt;&lt;/foreign-keys&gt;&lt;ref-type name="Journal Article"&gt;17&lt;/ref-type&gt;&lt;contributors&gt;&lt;authors&gt;&lt;author&gt;LeSuer, Dale A.&lt;/author&gt;&lt;author&gt;McCormick, James H.&lt;/author&gt;&lt;author&gt;Mayhew, Jerry L.&lt;/author&gt;&lt;author&gt;Wasserstein, Ronald L.&lt;/author&gt;&lt;author&gt;Arnold, Michael D.&lt;/author&gt;&lt;/authors&gt;&lt;/contributors&gt;&lt;titles&gt;&lt;title&gt;The Accuracy of Prediction Equations for Estimating 1-RM Performance in the Bench Press, Squat, and Deadlift&lt;/title&gt;&lt;secondary-title&gt;The Journal of Strength &amp;amp; Conditioning Research&lt;/secondary-title&gt;&lt;/titles&gt;&lt;periodical&gt;&lt;full-title&gt;The Journal of Strength &amp;amp; Conditioning Research&lt;/full-title&gt;&lt;/periodical&gt;&lt;volume&gt;11&lt;/volume&gt;&lt;number&gt;4&lt;/number&gt;&lt;keywords&gt;&lt;keyword&gt;strength prediction&lt;/keyword&gt;&lt;keyword&gt;muscular endurance&lt;/keyword&gt;&lt;/keywords&gt;&lt;dates&gt;&lt;year&gt;1997&lt;/year&gt;&lt;/dates&gt;&lt;isbn&gt;1064-8011&lt;/isbn&gt;&lt;urls&gt;&lt;related-urls&gt;&lt;url&gt;https://journals.lww.com/nsca-jscr/Fulltext/1997/11000/The_Accuracy_of_Prediction_Equations_for.1.aspx&lt;/url&gt;&lt;/related-urls&gt;&lt;/urls&gt;&lt;/record&gt;&lt;/Cite&gt;&lt;/EndNote&gt;</w:instrText>
            </w:r>
            <w:r w:rsidRPr="004D696D">
              <w:fldChar w:fldCharType="separate"/>
            </w:r>
            <w:r w:rsidR="00913A89">
              <w:rPr>
                <w:noProof/>
              </w:rPr>
              <w:t>(35 (p. 211))</w:t>
            </w:r>
            <w:r w:rsidRPr="004D696D">
              <w:fldChar w:fldCharType="end"/>
            </w:r>
            <w:r w:rsidRPr="004D696D">
              <w:t xml:space="preserve"> Therefore, if the repetition-to-fatigue method is used to measure the maximal strength, the load should be </w:t>
            </w:r>
            <w:r w:rsidRPr="004D696D">
              <w:rPr>
                <w:rFonts w:hint="eastAsia"/>
              </w:rPr>
              <w:t>a</w:t>
            </w:r>
            <w:r w:rsidRPr="004D696D">
              <w:t>ssigned individually rather than applying the same weight for every participant, in which case stronger participants may complete more than 10 repetitions.</w:t>
            </w:r>
          </w:p>
          <w:p w14:paraId="54992AF7" w14:textId="3E815F48" w:rsidR="00BC7F2F" w:rsidRPr="004D696D" w:rsidRDefault="00BC7F2F" w:rsidP="00015C9D">
            <w:r w:rsidRPr="004D696D">
              <w:t>4. Adjusting the absolute strength to the body mass index favors heavier participants</w:t>
            </w:r>
            <w:r>
              <w:t>,</w:t>
            </w:r>
            <w:r w:rsidRPr="004D696D">
              <w:fldChar w:fldCharType="begin"/>
            </w:r>
            <w:r w:rsidR="00913A89">
              <w:instrText xml:space="preserve"> ADDIN EN.CITE &lt;EndNote&gt;&lt;Cite&gt;&lt;Author&gt;Zatsiorsky&lt;/Author&gt;&lt;Year&gt;2020&lt;/Year&gt;&lt;RecNum&gt;2&lt;/RecNum&gt;&lt;Suffix&gt; (p. 48)&lt;/Suffix&gt;&lt;DisplayText&gt;(80 (p. 48))&lt;/DisplayText&gt;&lt;record&gt;&lt;rec-number&gt;2&lt;/rec-number&gt;&lt;foreign-keys&gt;&lt;key app="EN" db-id="5fwxzzedlxxfplex0rl5zrpe0992a2dwr22f" timestamp="1646190218"&gt;2&lt;/key&gt;&lt;/foreign-keys&gt;&lt;ref-type name="Book"&gt;6&lt;/ref-type&gt;&lt;contributors&gt;&lt;authors&gt;&lt;author&gt;Zatsiorsky, V.M.&lt;/author&gt;&lt;author&gt;Kraemer, W.J.&lt;/author&gt;&lt;author&gt;Fry, A.C.&lt;/author&gt;&lt;/authors&gt;&lt;/contributors&gt;&lt;titles&gt;&lt;title&gt;Science and Practice of Strength Training&lt;/title&gt;&lt;/titles&gt;&lt;dates&gt;&lt;year&gt;2020&lt;/year&gt;&lt;/dates&gt;&lt;publisher&gt;Human Kinetics&lt;/publisher&gt;&lt;isbn&gt;9781492592006&lt;/isbn&gt;&lt;urls&gt;&lt;related-urls&gt;&lt;url&gt;https://books.google.com.tw/books?id=Nd7YDwAAQBAJ&lt;/url&gt;&lt;/related-urls&gt;&lt;/urls&gt;&lt;/record&gt;&lt;/Cite&gt;&lt;/EndNote&gt;</w:instrText>
            </w:r>
            <w:r w:rsidRPr="004D696D">
              <w:fldChar w:fldCharType="separate"/>
            </w:r>
            <w:r w:rsidR="00913A89">
              <w:rPr>
                <w:noProof/>
              </w:rPr>
              <w:t>(80 (p. 48))</w:t>
            </w:r>
            <w:r w:rsidRPr="004D696D">
              <w:fldChar w:fldCharType="end"/>
            </w:r>
            <w:r w:rsidRPr="004D696D">
              <w:t xml:space="preserve"> i.e. heavier people tend to have greater </w:t>
            </w:r>
            <m:oMath>
              <m:f>
                <m:fPr>
                  <m:ctrlPr>
                    <w:rPr>
                      <w:rFonts w:ascii="Cambria Math" w:hAnsi="Cambria Math"/>
                    </w:rPr>
                  </m:ctrlPr>
                </m:fPr>
                <m:num>
                  <m:r>
                    <w:rPr>
                      <w:rFonts w:ascii="Cambria Math" w:hAnsi="Cambria Math"/>
                    </w:rPr>
                    <m:t>Absoute strength</m:t>
                  </m:r>
                </m:num>
                <m:den>
                  <m:r>
                    <w:rPr>
                      <w:rFonts w:ascii="Cambria Math" w:hAnsi="Cambria Math"/>
                    </w:rPr>
                    <m:t>Body mass index</m:t>
                  </m:r>
                </m:den>
              </m:f>
            </m:oMath>
            <w:r w:rsidRPr="004D696D">
              <w:t>. Therefore, absolute strength should be adjusted by allometric scaling.</w:t>
            </w:r>
          </w:p>
          <w:p w14:paraId="13123A79" w14:textId="13B7A48E" w:rsidR="00BC7F2F" w:rsidRPr="004D696D" w:rsidRDefault="00BC7F2F" w:rsidP="00015C9D">
            <w:r w:rsidRPr="004D696D">
              <w:t xml:space="preserve">Note: </w:t>
            </w:r>
            <m:oMath>
              <m:r>
                <w:rPr>
                  <w:rFonts w:ascii="Cambria Math" w:hAnsi="Cambria Math"/>
                </w:rPr>
                <m:t xml:space="preserve"> Relative strength= </m:t>
              </m:r>
              <m:f>
                <m:fPr>
                  <m:ctrlPr>
                    <w:rPr>
                      <w:rFonts w:ascii="Cambria Math" w:hAnsi="Cambria Math"/>
                    </w:rPr>
                  </m:ctrlPr>
                </m:fPr>
                <m:num>
                  <m:r>
                    <w:rPr>
                      <w:rFonts w:ascii="Cambria Math" w:hAnsi="Cambria Math"/>
                    </w:rPr>
                    <m:t>Absoute strength</m:t>
                  </m:r>
                </m:num>
                <m:den>
                  <m:r>
                    <w:rPr>
                      <w:rFonts w:ascii="Cambria Math" w:hAnsi="Cambria Math"/>
                    </w:rPr>
                    <m:t>Body weight</m:t>
                  </m:r>
                </m:den>
              </m:f>
              <m:r>
                <w:rPr>
                  <w:rFonts w:ascii="Cambria Math" w:hAnsi="Cambria Math"/>
                </w:rPr>
                <m:t xml:space="preserve">; Allometric strength = </m:t>
              </m:r>
              <m:f>
                <m:fPr>
                  <m:ctrlPr>
                    <w:rPr>
                      <w:rFonts w:ascii="Cambria Math" w:hAnsi="Cambria Math"/>
                    </w:rPr>
                  </m:ctrlPr>
                </m:fPr>
                <m:num>
                  <m:r>
                    <w:rPr>
                      <w:rFonts w:ascii="Cambria Math" w:hAnsi="Cambria Math"/>
                    </w:rPr>
                    <m:t>Absoute strength</m:t>
                  </m:r>
                </m:num>
                <m:den>
                  <m:sSup>
                    <m:sSupPr>
                      <m:ctrlPr>
                        <w:rPr>
                          <w:rFonts w:ascii="Cambria Math" w:hAnsi="Cambria Math"/>
                          <w:i/>
                        </w:rPr>
                      </m:ctrlPr>
                    </m:sSupPr>
                    <m:e>
                      <m:r>
                        <w:rPr>
                          <w:rFonts w:ascii="Cambria Math" w:hAnsi="Cambria Math"/>
                        </w:rPr>
                        <m:t>Body weight</m:t>
                      </m:r>
                    </m:e>
                    <m:sup>
                      <m:r>
                        <w:rPr>
                          <w:rFonts w:ascii="Cambria Math" w:hAnsi="Cambria Math"/>
                        </w:rPr>
                        <m:t>0.67</m:t>
                      </m:r>
                    </m:sup>
                  </m:sSup>
                </m:den>
              </m:f>
            </m:oMath>
            <w:r w:rsidRPr="004D696D">
              <w:t xml:space="preserve"> </w:t>
            </w:r>
            <w:r>
              <w:t>.</w:t>
            </w:r>
            <w:r w:rsidRPr="004D696D">
              <w:fldChar w:fldCharType="begin"/>
            </w:r>
            <w:r w:rsidR="00913A89">
              <w:instrText xml:space="preserve"> ADDIN EN.CITE &lt;EndNote&gt;&lt;Cite&gt;&lt;Author&gt;Zatsiorsky&lt;/Author&gt;&lt;Year&gt;2020&lt;/Year&gt;&lt;RecNum&gt;2&lt;/RecNum&gt;&lt;Suffix&gt; (p. 48)&lt;/Suffix&gt;&lt;DisplayText&gt;(9 (p. 268), 80 (p. 48))&lt;/DisplayText&gt;&lt;record&gt;&lt;rec-number&gt;2&lt;/rec-number&gt;&lt;foreign-keys&gt;&lt;key app="EN" db-id="5fwxzzedlxxfplex0rl5zrpe0992a2dwr22f" timestamp="1646190218"&gt;2&lt;/key&gt;&lt;/foreign-keys&gt;&lt;ref-type name="Book"&gt;6&lt;/ref-type&gt;&lt;contributors&gt;&lt;authors&gt;&lt;author&gt;Zatsiorsky, V.M.&lt;/author&gt;&lt;author&gt;Kraemer, W.J.&lt;/author&gt;&lt;author&gt;Fry, A.C.&lt;/author&gt;&lt;/authors&gt;&lt;/contributors&gt;&lt;titles&gt;&lt;title&gt;Science and Practice of Strength Training&lt;/title&gt;&lt;/titles&gt;&lt;dates&gt;&lt;year&gt;2020&lt;/year&gt;&lt;/dates&gt;&lt;publisher&gt;Human Kinetics&lt;/publisher&gt;&lt;isbn&gt;9781492592006&lt;/isbn&gt;&lt;urls&gt;&lt;related-urls&gt;&lt;url&gt;https://books.google.com.tw/books?id=Nd7YDwAAQBAJ&lt;/url&gt;&lt;/related-urls&gt;&lt;/urls&gt;&lt;/record&gt;&lt;/Cite&gt;&lt;Cite&gt;&lt;Author&gt;Bompa&lt;/Author&gt;&lt;Year&gt;2009&lt;/Year&gt;&lt;RecNum&gt;3&lt;/RecNum&gt;&lt;Suffix&gt; (p. 268)&lt;/Suffix&gt;&lt;record&gt;&lt;rec-number&gt;3&lt;/rec-number&gt;&lt;foreign-keys&gt;&lt;key app="EN" db-id="5fwxzzedlxxfplex0rl5zrpe0992a2dwr22f" timestamp="1646190481"&gt;3&lt;/key&gt;&lt;/foreign-keys&gt;&lt;ref-type name="Book"&gt;6&lt;/ref-type&gt;&lt;contributors&gt;&lt;authors&gt;&lt;author&gt;Bompa, T.O.&lt;/author&gt;&lt;author&gt;Haff, G.&lt;/author&gt;&lt;/authors&gt;&lt;/contributors&gt;&lt;titles&gt;&lt;title&gt;Periodization: Theory and Methodology of Training&lt;/title&gt;&lt;/titles&gt;&lt;dates&gt;&lt;year&gt;2009&lt;/year&gt;&lt;/dates&gt;&lt;publisher&gt;Human Kinetics&lt;/publisher&gt;&lt;isbn&gt;9780736074834&lt;/isbn&gt;&lt;urls&gt;&lt;related-urls&gt;&lt;url&gt;https://books.google.com.tw/books?id=EFRqzgAACAAJ&lt;/url&gt;&lt;/related-urls&gt;&lt;/urls&gt;&lt;/record&gt;&lt;/Cite&gt;&lt;/EndNote&gt;</w:instrText>
            </w:r>
            <w:r w:rsidRPr="004D696D">
              <w:fldChar w:fldCharType="separate"/>
            </w:r>
            <w:r w:rsidR="00913A89">
              <w:rPr>
                <w:noProof/>
              </w:rPr>
              <w:t>(9 (p. 268), 80 (p. 48))</w:t>
            </w:r>
            <w:r w:rsidRPr="004D696D">
              <w:fldChar w:fldCharType="end"/>
            </w:r>
          </w:p>
        </w:tc>
      </w:tr>
      <w:tr w:rsidR="00BC7F2F" w:rsidRPr="004D696D" w14:paraId="702651C6" w14:textId="77777777" w:rsidTr="00015C9D">
        <w:tc>
          <w:tcPr>
            <w:tcW w:w="709" w:type="pct"/>
          </w:tcPr>
          <w:p w14:paraId="3D0A9F41" w14:textId="77777777" w:rsidR="00BC7F2F" w:rsidRPr="004D696D" w:rsidRDefault="00BC7F2F" w:rsidP="00015C9D">
            <w:r w:rsidRPr="004D696D">
              <w:t>Author</w:t>
            </w:r>
            <w:r w:rsidRPr="004D696D">
              <w:rPr>
                <w:rFonts w:hint="eastAsia"/>
              </w:rPr>
              <w:t>s</w:t>
            </w:r>
            <w:r w:rsidRPr="004D696D">
              <w:t xml:space="preserve"> </w:t>
            </w:r>
            <w:r w:rsidRPr="004D696D">
              <w:rPr>
                <w:rFonts w:hint="eastAsia"/>
              </w:rPr>
              <w:t>(</w:t>
            </w:r>
            <w:r w:rsidRPr="004D696D">
              <w:t>year</w:t>
            </w:r>
            <w:r w:rsidRPr="004D696D">
              <w:rPr>
                <w:rFonts w:hint="eastAsia"/>
              </w:rPr>
              <w:t>)</w:t>
            </w:r>
          </w:p>
        </w:tc>
        <w:tc>
          <w:tcPr>
            <w:tcW w:w="1200" w:type="pct"/>
          </w:tcPr>
          <w:p w14:paraId="5B8C623E" w14:textId="77777777" w:rsidR="00BC7F2F" w:rsidRPr="004D696D" w:rsidRDefault="00BC7F2F" w:rsidP="00015C9D">
            <w:r w:rsidRPr="004D696D">
              <w:t>Summary of relevant findings</w:t>
            </w:r>
          </w:p>
        </w:tc>
        <w:tc>
          <w:tcPr>
            <w:tcW w:w="2458" w:type="pct"/>
          </w:tcPr>
          <w:p w14:paraId="33A1D85D" w14:textId="77777777" w:rsidR="00BC7F2F" w:rsidRPr="004D696D" w:rsidRDefault="00BC7F2F" w:rsidP="00015C9D">
            <w:r w:rsidRPr="004D696D">
              <w:t>The measures of muscle strength (directly quotations with citations removed)</w:t>
            </w:r>
          </w:p>
        </w:tc>
        <w:tc>
          <w:tcPr>
            <w:tcW w:w="633" w:type="pct"/>
          </w:tcPr>
          <w:p w14:paraId="62F63A94" w14:textId="77777777" w:rsidR="00BC7F2F" w:rsidRPr="004D696D" w:rsidRDefault="00BC7F2F" w:rsidP="00015C9D">
            <w:r w:rsidRPr="004D696D">
              <w:t>Comments</w:t>
            </w:r>
          </w:p>
          <w:p w14:paraId="1B3234F5" w14:textId="77777777" w:rsidR="00BC7F2F" w:rsidRPr="004D696D" w:rsidRDefault="00BC7F2F" w:rsidP="00015C9D"/>
        </w:tc>
      </w:tr>
      <w:tr w:rsidR="00BC7F2F" w:rsidRPr="004D696D" w14:paraId="5D3B113D" w14:textId="77777777" w:rsidTr="00015C9D">
        <w:trPr>
          <w:trHeight w:val="202"/>
        </w:trPr>
        <w:tc>
          <w:tcPr>
            <w:tcW w:w="709" w:type="pct"/>
          </w:tcPr>
          <w:p w14:paraId="091C10AB" w14:textId="6007FB47" w:rsidR="00BC7F2F" w:rsidRPr="004D696D" w:rsidRDefault="00BC7F2F" w:rsidP="00015C9D">
            <w:r w:rsidRPr="004D696D">
              <w:fldChar w:fldCharType="begin">
                <w:fldData xml:space="preserve">PEVuZE5vdGU+PENpdGUgQXV0aG9yWWVhcj0iMSI+PEF1dGhvcj5DaHJpc3RlbnNlbjwvQXV0aG9y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</w:fldData>
              </w:fldChar>
            </w:r>
            <w:r w:rsidR="00913A89">
              <w:instrText xml:space="preserve"> ADDIN EN.CITE </w:instrText>
            </w:r>
            <w:r w:rsidR="00913A89">
              <w:fldChar w:fldCharType="begin">
                <w:fldData xml:space="preserve">PEVuZE5vdGU+PENpdGUgQXV0aG9yWWVhcj0iMSI+PEF1dGhvcj5DaHJpc3RlbnNlbjwvQXV0aG9y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</w:fldData>
              </w:fldChar>
            </w:r>
            <w:r w:rsidR="00913A89">
              <w:instrText xml:space="preserve"> ADDIN EN.CITE.DATA </w:instrText>
            </w:r>
            <w:r w:rsidR="00913A89">
              <w:fldChar w:fldCharType="end"/>
            </w:r>
            <w:r w:rsidRPr="004D696D">
              <w:fldChar w:fldCharType="separate"/>
            </w:r>
            <w:r w:rsidR="00913A89">
              <w:rPr>
                <w:noProof/>
              </w:rPr>
              <w:t>Christensen, Korten, Jorm, et al. (15)</w:t>
            </w:r>
            <w:r w:rsidRPr="004D696D">
              <w:fldChar w:fldCharType="end"/>
            </w:r>
          </w:p>
        </w:tc>
        <w:tc>
          <w:tcPr>
            <w:tcW w:w="1200" w:type="pct"/>
          </w:tcPr>
          <w:p w14:paraId="14B82DCA" w14:textId="77777777" w:rsidR="00BC7F2F" w:rsidRPr="004D696D" w:rsidRDefault="00BC7F2F" w:rsidP="00015C9D">
            <w:r w:rsidRPr="004D696D">
              <w:t>Weaker absolute handgrip strength showed greater variability in the memory. (section “Hierarchical Regression Analyses of Residuals” para 2.)</w:t>
            </w:r>
          </w:p>
        </w:tc>
        <w:tc>
          <w:tcPr>
            <w:tcW w:w="2458" w:type="pct"/>
          </w:tcPr>
          <w:p w14:paraId="78C164AA" w14:textId="77777777" w:rsidR="00BC7F2F" w:rsidRPr="004D696D" w:rsidRDefault="00BC7F2F" w:rsidP="00015C9D">
            <w:r w:rsidRPr="004D696D">
              <w:t>This was measured using the Smedley hand dynamometer (Model No. PE 7, Stoelting Co., Wood Dale, Illinois), which measures the force exerted in kilograms. Four trials were given for each hand. Sex differences are paramount in the task. Participants were first shown how to grip the handle and began with their dominant hand ("use the hand you write with"). The interviewer said: "Now squeeze your fingers and thumb together. Good. Hold the grip meter like this down by your side. Squeeze as hard as your can." Participants swapped hands after two trials and then repeated the procedure. (section “Grip strength”)</w:t>
            </w:r>
          </w:p>
        </w:tc>
        <w:tc>
          <w:tcPr>
            <w:tcW w:w="633" w:type="pct"/>
          </w:tcPr>
          <w:p w14:paraId="2E3FB622" w14:textId="77777777" w:rsidR="00BC7F2F" w:rsidRPr="004D696D" w:rsidRDefault="00BC7F2F" w:rsidP="00015C9D">
            <w:pPr>
              <w:pStyle w:val="NoSpacing"/>
            </w:pPr>
            <w:r w:rsidRPr="004D696D">
              <w:t>Comment 1</w:t>
            </w:r>
          </w:p>
        </w:tc>
      </w:tr>
      <w:tr w:rsidR="00BC7F2F" w:rsidRPr="004D696D" w14:paraId="74D3970E" w14:textId="77777777" w:rsidTr="00015C9D">
        <w:trPr>
          <w:trHeight w:val="202"/>
        </w:trPr>
        <w:tc>
          <w:tcPr>
            <w:tcW w:w="709" w:type="pct"/>
          </w:tcPr>
          <w:p w14:paraId="3E1137AA" w14:textId="45E82E88" w:rsidR="00BC7F2F" w:rsidRPr="004D696D" w:rsidRDefault="00BC7F2F" w:rsidP="00015C9D">
            <w:r w:rsidRPr="004D696D">
              <w:fldChar w:fldCharType="begin"/>
            </w:r>
            <w:r w:rsidR="00913A89">
              <w:instrText xml:space="preserve"> ADDIN EN.CITE &lt;EndNote&gt;&lt;Cite AuthorYear="1"&gt;&lt;Author&gt;Hofer&lt;/Author&gt;&lt;Year&gt;2003&lt;/Year&gt;&lt;RecNum&gt;1141&lt;/RecNum&gt;&lt;DisplayText&gt;Hofer, Berg and Era (22)&lt;/DisplayText&gt;&lt;record&gt;&lt;rec-number&gt;1141&lt;/rec-number&gt;&lt;foreign-keys&gt;&lt;key app="EN" db-id="9ppef0x20e0apgepve9xsrxj50rdtvad5ede" timestamp="1644615398"&gt;1141&lt;/key&gt;&lt;/foreign-keys&gt;&lt;ref-type name="Journal Article"&gt;17&lt;/ref-type&gt;&lt;contributors&gt;&lt;authors&gt;&lt;author&gt;Hofer, S. M.&lt;/author&gt;&lt;author&gt;Berg, S.&lt;/author&gt;&lt;author&gt;Era, P.&lt;/author&gt;&lt;/authors&gt;&lt;/contributors&gt;&lt;auth-address&gt;Department of Human Development and Family Studies, Pennsylvania State University, University Park 16802, USA. smh21@psu.edu&lt;/auth-address&gt;&lt;titles&gt;&lt;title&gt;Evaluating the interdependence of aging-related changes in visual and auditory acuity, balance, and cognitive functioning&lt;/title&gt;&lt;secondary-title&gt;Psychol Aging&lt;/secondary-title&gt;&lt;/titles&gt;&lt;periodical&gt;&lt;full-title&gt;Psychol Aging&lt;/full-title&gt;&lt;/periodical&gt;&lt;pages&gt;285-305&lt;/pages&gt;&lt;volume&gt;18&lt;/volume&gt;&lt;number&gt;2&lt;/number&gt;&lt;keywords&gt;&lt;keyword&gt;Age Factors&lt;/keyword&gt;&lt;keyword&gt;Aged&lt;/keyword&gt;&lt;keyword&gt;Aging/*physiology&lt;/keyword&gt;&lt;keyword&gt;*Auditory Perception&lt;/keyword&gt;&lt;keyword&gt;Cognition&lt;/keyword&gt;&lt;keyword&gt;Cross-Sectional Studies&lt;/keyword&gt;&lt;keyword&gt;Female&lt;/keyword&gt;&lt;keyword&gt;Humans&lt;/keyword&gt;&lt;keyword&gt;Male&lt;/keyword&gt;&lt;keyword&gt;*Postural Balance&lt;/keyword&gt;&lt;keyword&gt;*Visual Acuity&lt;/keyword&gt;&lt;keyword&gt;*Visual Perception&lt;/keyword&gt;&lt;/keywords&gt;&lt;dates&gt;&lt;year&gt;2003&lt;/year&gt;&lt;pub-dates&gt;&lt;date&gt;Jun&lt;/date&gt;&lt;/pub-dates&gt;&lt;/dates&gt;&lt;isbn&gt;0882-7974 (Print)&amp;#xD;0882-7974&lt;/isbn&gt;&lt;accession-num&gt;12825777&lt;/accession-num&gt;&lt;urls&gt;&lt;/urls&gt;&lt;electronic-resource-num&gt;10.1037/0882-7974.18.2.285&lt;/electronic-resource-num&gt;&lt;remote-database-provider&gt;NLM&lt;/remote-database-provider&gt;&lt;language&gt;eng&lt;/language&gt;&lt;/record&gt;&lt;/Cite&gt;&lt;/EndNote&gt;</w:instrText>
            </w:r>
            <w:r w:rsidRPr="004D696D">
              <w:fldChar w:fldCharType="separate"/>
            </w:r>
            <w:r w:rsidR="00913A89">
              <w:rPr>
                <w:noProof/>
              </w:rPr>
              <w:t>Hofer, Berg and Era (22)</w:t>
            </w:r>
            <w:r w:rsidRPr="004D696D">
              <w:fldChar w:fldCharType="end"/>
            </w:r>
          </w:p>
        </w:tc>
        <w:tc>
          <w:tcPr>
            <w:tcW w:w="1200" w:type="pct"/>
          </w:tcPr>
          <w:p w14:paraId="35913AD1" w14:textId="77777777" w:rsidR="00BC7F2F" w:rsidRPr="004D696D" w:rsidRDefault="00BC7F2F" w:rsidP="00015C9D">
            <w:r w:rsidRPr="004D696D">
              <w:t xml:space="preserve">Absolute handgrip, arm flexion, and knee extension strength were positively </w:t>
            </w:r>
            <w:r w:rsidRPr="004D696D">
              <w:lastRenderedPageBreak/>
              <w:t>correlated with cognitive performance in older adults. (p. 295)</w:t>
            </w:r>
          </w:p>
        </w:tc>
        <w:tc>
          <w:tcPr>
            <w:tcW w:w="2458" w:type="pct"/>
          </w:tcPr>
          <w:p w14:paraId="1F8A3766" w14:textId="77777777" w:rsidR="00BC7F2F" w:rsidRPr="004D696D" w:rsidRDefault="00BC7F2F" w:rsidP="00015C9D">
            <w:r w:rsidRPr="004D696D">
              <w:lastRenderedPageBreak/>
              <w:t>Maximal isometric strength (handgrip, arm flexion, knee extension) was assessed using special-built dynamometers. (section “Distal age-related measures”)</w:t>
            </w:r>
          </w:p>
        </w:tc>
        <w:tc>
          <w:tcPr>
            <w:tcW w:w="633" w:type="pct"/>
          </w:tcPr>
          <w:p w14:paraId="147C04DF" w14:textId="77777777" w:rsidR="00BC7F2F" w:rsidRPr="004D696D" w:rsidRDefault="00BC7F2F" w:rsidP="00015C9D">
            <w:r w:rsidRPr="004D696D">
              <w:t>Comment 1</w:t>
            </w:r>
          </w:p>
        </w:tc>
      </w:tr>
      <w:tr w:rsidR="00BC7F2F" w:rsidRPr="004D696D" w14:paraId="1051D773" w14:textId="77777777" w:rsidTr="00015C9D">
        <w:trPr>
          <w:trHeight w:val="202"/>
        </w:trPr>
        <w:tc>
          <w:tcPr>
            <w:tcW w:w="709" w:type="pct"/>
          </w:tcPr>
          <w:p w14:paraId="7456EF31" w14:textId="5CD3B232" w:rsidR="00BC7F2F" w:rsidRPr="004D696D" w:rsidRDefault="00BC7F2F" w:rsidP="00015C9D">
            <w:r w:rsidRPr="004D696D">
              <w:fldChar w:fldCharType="begin">
                <w:fldData xml:space="preserve">PEVuZE5vdGU+PENpdGUgQXV0aG9yWWVhcj0iMSI+PEF1dGhvcj5SYWppPC9BdXRob3I+PFllYXI+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</w:fldData>
              </w:fldChar>
            </w:r>
            <w:r w:rsidR="00913A89">
              <w:instrText xml:space="preserve"> ADDIN EN.CITE </w:instrText>
            </w:r>
            <w:r w:rsidR="00913A89">
              <w:fldChar w:fldCharType="begin">
                <w:fldData xml:space="preserve">PEVuZE5vdGU+PENpdGUgQXV0aG9yWWVhcj0iMSI+PEF1dGhvcj5SYWppPC9BdXRob3I+PFllYXI+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</w:fldData>
              </w:fldChar>
            </w:r>
            <w:r w:rsidR="00913A89">
              <w:instrText xml:space="preserve"> ADDIN EN.CITE.DATA </w:instrText>
            </w:r>
            <w:r w:rsidR="00913A89">
              <w:fldChar w:fldCharType="end"/>
            </w:r>
            <w:r w:rsidRPr="004D696D">
              <w:fldChar w:fldCharType="separate"/>
            </w:r>
            <w:r w:rsidR="00913A89">
              <w:rPr>
                <w:noProof/>
              </w:rPr>
              <w:t>Raji, Kuo, Al Snih, et al. (58)</w:t>
            </w:r>
            <w:r w:rsidRPr="004D696D">
              <w:fldChar w:fldCharType="end"/>
            </w:r>
          </w:p>
        </w:tc>
        <w:tc>
          <w:tcPr>
            <w:tcW w:w="1200" w:type="pct"/>
          </w:tcPr>
          <w:p w14:paraId="4623156C" w14:textId="77777777" w:rsidR="00BC7F2F" w:rsidRPr="004D696D" w:rsidRDefault="00BC7F2F" w:rsidP="00015C9D">
            <w:r w:rsidRPr="004D696D">
              <w:t>Lower absolute handgrip strength was associated with poorer cognitive status measured with Mini-Mental State Examination. (p.1465)</w:t>
            </w:r>
          </w:p>
        </w:tc>
        <w:tc>
          <w:tcPr>
            <w:tcW w:w="2458" w:type="pct"/>
          </w:tcPr>
          <w:p w14:paraId="4AF9BC5B" w14:textId="77777777" w:rsidR="00BC7F2F" w:rsidRPr="004D696D" w:rsidRDefault="00BC7F2F" w:rsidP="00015C9D">
            <w:r w:rsidRPr="004D696D">
              <w:t>Handgrip strength was measured in kg using a handheld dynamometer. With the subject in a</w:t>
            </w:r>
          </w:p>
          <w:p w14:paraId="69BBCD04" w14:textId="77777777" w:rsidR="00BC7F2F" w:rsidRPr="004D696D" w:rsidRDefault="00BC7F2F" w:rsidP="00015C9D">
            <w:r w:rsidRPr="004D696D">
              <w:t>sitting position, with the elbow resting on the table and palm facing up, the dynamometer was placed in the subject’s dominant hand. Grip size was adjusted so that the subject felt comfortable while squeezing the grip. The subjects were instructed and verbally encouraged to squeeze the handgrip as hard as they could. A trained interviewer administered the test, and two trials were performed, with the higher of the two handgrip scores used for scoring purposes. (section “Grip Strength Test”)</w:t>
            </w:r>
          </w:p>
        </w:tc>
        <w:tc>
          <w:tcPr>
            <w:tcW w:w="633" w:type="pct"/>
          </w:tcPr>
          <w:p w14:paraId="64B50A1D" w14:textId="77777777" w:rsidR="00BC7F2F" w:rsidRPr="004D696D" w:rsidRDefault="00BC7F2F" w:rsidP="00015C9D">
            <w:r w:rsidRPr="004D696D">
              <w:t>Comment 1</w:t>
            </w:r>
          </w:p>
        </w:tc>
      </w:tr>
      <w:tr w:rsidR="00BC7F2F" w:rsidRPr="004D696D" w14:paraId="06B2EB22" w14:textId="77777777" w:rsidTr="00015C9D">
        <w:trPr>
          <w:trHeight w:val="202"/>
        </w:trPr>
        <w:tc>
          <w:tcPr>
            <w:tcW w:w="709" w:type="pct"/>
          </w:tcPr>
          <w:p w14:paraId="2EC3133F" w14:textId="30FF4CDE" w:rsidR="00BC7F2F" w:rsidRPr="004D696D" w:rsidRDefault="00BC7F2F" w:rsidP="00015C9D">
            <w:r w:rsidRPr="004D696D">
              <w:fldChar w:fldCharType="begin">
                <w:fldData xml:space="preserve">PEVuZE5vdGU+PENpdGUgQXV0aG9yWWVhcj0iMSI+PEF1dGhvcj5DaGFybGVzPC9BdXRob3I+PFll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</w:fldData>
              </w:fldChar>
            </w:r>
            <w:r w:rsidR="00913A89">
              <w:instrText xml:space="preserve"> ADDIN EN.CITE </w:instrText>
            </w:r>
            <w:r w:rsidR="00913A89">
              <w:fldChar w:fldCharType="begin">
                <w:fldData xml:space="preserve">PEVuZE5vdGU+PENpdGUgQXV0aG9yWWVhcj0iMSI+PEF1dGhvcj5DaGFybGVzPC9BdXRob3I+PFll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</w:fldData>
              </w:fldChar>
            </w:r>
            <w:r w:rsidR="00913A89">
              <w:instrText xml:space="preserve"> ADDIN EN.CITE.DATA </w:instrText>
            </w:r>
            <w:r w:rsidR="00913A89">
              <w:fldChar w:fldCharType="end"/>
            </w:r>
            <w:r w:rsidRPr="004D696D">
              <w:fldChar w:fldCharType="separate"/>
            </w:r>
            <w:r w:rsidR="00913A89">
              <w:rPr>
                <w:noProof/>
              </w:rPr>
              <w:t>Charles, Burchfiel, Fekedulegn, et al. (12)</w:t>
            </w:r>
            <w:r w:rsidRPr="004D696D">
              <w:fldChar w:fldCharType="end"/>
            </w:r>
          </w:p>
        </w:tc>
        <w:tc>
          <w:tcPr>
            <w:tcW w:w="1200" w:type="pct"/>
          </w:tcPr>
          <w:p w14:paraId="0CC621C5" w14:textId="77777777" w:rsidR="00BC7F2F" w:rsidRPr="004D696D" w:rsidRDefault="00BC7F2F" w:rsidP="00015C9D">
            <w:r w:rsidRPr="004D696D">
              <w:t xml:space="preserve">1. Greater hand-grip strength was associated with better cognitive function measured with the Cognitive Abilities </w:t>
            </w:r>
          </w:p>
          <w:p w14:paraId="280A39CA" w14:textId="77777777" w:rsidR="00BC7F2F" w:rsidRPr="004D696D" w:rsidRDefault="00BC7F2F" w:rsidP="00015C9D">
            <w:r w:rsidRPr="004D696D">
              <w:t>Screening Index Instrument. (Table 4)</w:t>
            </w:r>
          </w:p>
          <w:p w14:paraId="2B57CF34" w14:textId="77777777" w:rsidR="00BC7F2F" w:rsidRPr="004D696D" w:rsidRDefault="00BC7F2F" w:rsidP="00015C9D">
            <w:r w:rsidRPr="004D696D">
              <w:t xml:space="preserve">2. Greater decline in handgrip strength was associated with a greater decline in cognitive function measured with the Cognitive Abilities Screening Index Instrument.  (Table 5) </w:t>
            </w:r>
          </w:p>
        </w:tc>
        <w:tc>
          <w:tcPr>
            <w:tcW w:w="2458" w:type="pct"/>
          </w:tcPr>
          <w:p w14:paraId="62B4C90B" w14:textId="77777777" w:rsidR="00BC7F2F" w:rsidRPr="004D696D" w:rsidRDefault="00BC7F2F" w:rsidP="00015C9D">
            <w:r w:rsidRPr="004D696D">
              <w:t>While seated, the participant extended his arm in front of him on the table and gripped the dynamometer. The width of the handle was adjusted to allow the second phalanx to rest against the inner stirrup of the dynamometer. After verbal encouragement to exert maximum effort, the participant was allowed three attempts, with brief pauses, for each hand alternately. The maximum hand-grip strength was chosen for analyses. (section “Assessment of outcomes)</w:t>
            </w:r>
          </w:p>
        </w:tc>
        <w:tc>
          <w:tcPr>
            <w:tcW w:w="633" w:type="pct"/>
          </w:tcPr>
          <w:p w14:paraId="4C918BF4" w14:textId="77777777" w:rsidR="00BC7F2F" w:rsidRPr="004D696D" w:rsidRDefault="00BC7F2F" w:rsidP="00015C9D">
            <w:r w:rsidRPr="004D696D">
              <w:t>Comment 1</w:t>
            </w:r>
          </w:p>
        </w:tc>
      </w:tr>
      <w:tr w:rsidR="00BC7F2F" w:rsidRPr="004D696D" w14:paraId="19D82FD2" w14:textId="77777777" w:rsidTr="00015C9D">
        <w:trPr>
          <w:trHeight w:val="202"/>
        </w:trPr>
        <w:tc>
          <w:tcPr>
            <w:tcW w:w="709" w:type="pct"/>
          </w:tcPr>
          <w:p w14:paraId="18F32283" w14:textId="0C138D1A" w:rsidR="00BC7F2F" w:rsidRPr="004D696D" w:rsidRDefault="00BC7F2F" w:rsidP="00015C9D">
            <w:r w:rsidRPr="004D696D">
              <w:fldChar w:fldCharType="begin">
                <w:fldData xml:space="preserve">PEVuZE5vdGU+PENpdGUgQXV0aG9yWWVhcj0iMSI+PEF1dGhvcj5BdXlldW5nPC9BdXRob3I+PFll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</w:fldData>
              </w:fldChar>
            </w:r>
            <w:r w:rsidR="00913A89">
              <w:instrText xml:space="preserve"> ADDIN EN.CITE </w:instrText>
            </w:r>
            <w:r w:rsidR="00913A89">
              <w:fldChar w:fldCharType="begin">
                <w:fldData xml:space="preserve">PEVuZE5vdGU+PENpdGUgQXV0aG9yWWVhcj0iMSI+PEF1dGhvcj5BdXlldW5nPC9BdXRob3I+PFll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</w:fldData>
              </w:fldChar>
            </w:r>
            <w:r w:rsidR="00913A89">
              <w:instrText xml:space="preserve"> ADDIN EN.CITE.DATA </w:instrText>
            </w:r>
            <w:r w:rsidR="00913A89">
              <w:fldChar w:fldCharType="end"/>
            </w:r>
            <w:r w:rsidRPr="004D696D">
              <w:fldChar w:fldCharType="separate"/>
            </w:r>
            <w:r w:rsidR="00913A89">
              <w:rPr>
                <w:noProof/>
              </w:rPr>
              <w:t>Auyeung, Kwok, Lee, et al. (4)</w:t>
            </w:r>
            <w:r w:rsidRPr="004D696D">
              <w:fldChar w:fldCharType="end"/>
            </w:r>
          </w:p>
        </w:tc>
        <w:tc>
          <w:tcPr>
            <w:tcW w:w="1200" w:type="pct"/>
          </w:tcPr>
          <w:p w14:paraId="427FC70B" w14:textId="77777777" w:rsidR="00BC7F2F" w:rsidRPr="004D696D" w:rsidRDefault="00BC7F2F" w:rsidP="00015C9D">
            <w:r w:rsidRPr="004D696D">
              <w:t>Older adults with cognitive impairment</w:t>
            </w:r>
            <w:r w:rsidRPr="004D696D">
              <w:rPr>
                <w:rFonts w:hint="eastAsia"/>
              </w:rPr>
              <w:t xml:space="preserve"> </w:t>
            </w:r>
            <w:r w:rsidRPr="004D696D">
              <w:t>measured with the Community Screening Instrument of Dementia showed weaker grip strength compared with the nonimpaired group. (Table 2)</w:t>
            </w:r>
          </w:p>
        </w:tc>
        <w:tc>
          <w:tcPr>
            <w:tcW w:w="2458" w:type="pct"/>
          </w:tcPr>
          <w:p w14:paraId="3B03C777" w14:textId="77777777" w:rsidR="00BC7F2F" w:rsidRPr="004D696D" w:rsidRDefault="00BC7F2F" w:rsidP="00015C9D">
            <w:r w:rsidRPr="004D696D">
              <w:t>The average grip strength was calculated using that of both hands (Jamar Hand dynamometer 5030 J1, Sammons Preston Inc., Bolingbrook, Ill., USA). (section “Methods” para. 3)</w:t>
            </w:r>
          </w:p>
        </w:tc>
        <w:tc>
          <w:tcPr>
            <w:tcW w:w="633" w:type="pct"/>
          </w:tcPr>
          <w:p w14:paraId="1B07EB3C" w14:textId="77777777" w:rsidR="00BC7F2F" w:rsidRPr="004D696D" w:rsidRDefault="00BC7F2F" w:rsidP="00015C9D">
            <w:r w:rsidRPr="004D696D">
              <w:t>Comment 1</w:t>
            </w:r>
          </w:p>
        </w:tc>
      </w:tr>
      <w:tr w:rsidR="00BC7F2F" w:rsidRPr="004D696D" w14:paraId="665B4C52" w14:textId="77777777" w:rsidTr="00015C9D">
        <w:trPr>
          <w:trHeight w:val="1178"/>
        </w:trPr>
        <w:tc>
          <w:tcPr>
            <w:tcW w:w="709" w:type="pct"/>
            <w:vMerge w:val="restart"/>
          </w:tcPr>
          <w:p w14:paraId="15AF48A9" w14:textId="5D52FCD1" w:rsidR="00BC7F2F" w:rsidRPr="004D696D" w:rsidRDefault="00BC7F2F" w:rsidP="00015C9D">
            <w:r w:rsidRPr="004D696D">
              <w:fldChar w:fldCharType="begin"/>
            </w:r>
            <w:r w:rsidR="00913A89">
              <w:instrText xml:space="preserve"> ADDIN EN.CITE &lt;EndNote&gt;&lt;Cite AuthorYear="1"&gt;&lt;Author&gt;Puig-Domingo&lt;/Author&gt;&lt;Year&gt;2008&lt;/Year&gt;&lt;RecNum&gt;1195&lt;/RecNum&gt;&lt;DisplayText&gt;Puig-Domingo, Serra-Prat, Merino, et al. (57)&lt;/DisplayText&gt;&lt;record&gt;&lt;rec-number&gt;1195&lt;/rec-number&gt;&lt;foreign-keys&gt;&lt;key app="EN" db-id="9ppef0x20e0apgepve9xsrxj50rdtvad5ede" timestamp="1644615398"&gt;1195&lt;/key&gt;&lt;/foreign-keys&gt;&lt;ref-type name="Journal Article"&gt;17&lt;/ref-type&gt;&lt;contributors&gt;&lt;authors&gt;&lt;author&gt;Puig-Domingo, M.&lt;/author&gt;&lt;author&gt;Serra-Prat, M.&lt;/author&gt;&lt;author&gt;Merino, M. J.&lt;/author&gt;&lt;author&gt;Pubill, M.&lt;/author&gt;&lt;author&gt;Burdoy, E.&lt;/author&gt;&lt;author&gt;Papiol, M.&lt;/author&gt;&lt;/authors&gt;&lt;/contributors&gt;&lt;auth-address&gt;Unitat de Recerca, Consorci Sanitari del Maresme, Mataró, Barcelona, Spain. mpuigd@clinic.ub.es&lt;/auth-address&gt;&lt;titles&gt;&lt;title&gt;Muscle strength in the Mataró aging study participants and its relationship to successful aging&lt;/title&gt;&lt;secondary-title&gt;Aging Clin Exp Res&lt;/secondary-title&gt;&lt;/titles&gt;&lt;periodical&gt;&lt;full-title&gt;Aging Clin Exp Res&lt;/full-title&gt;&lt;/periodical&gt;&lt;pages&gt;439-46&lt;/pages&gt;&lt;volume&gt;20&lt;/volume&gt;&lt;number&gt;5&lt;/number&gt;&lt;keywords&gt;&lt;keyword&gt;Aged&lt;/keyword&gt;&lt;keyword&gt;Aged, 80 and over&lt;/keyword&gt;&lt;keyword&gt;Aging/*physiology&lt;/keyword&gt;&lt;keyword&gt;Anthropometry&lt;/keyword&gt;&lt;keyword&gt;Cross-Sectional Studies&lt;/keyword&gt;&lt;keyword&gt;Exercise&lt;/keyword&gt;&lt;keyword&gt;Female&lt;/keyword&gt;&lt;keyword&gt;Hand Strength/physiology&lt;/keyword&gt;&lt;keyword&gt;Humans&lt;/keyword&gt;&lt;keyword&gt;Male&lt;/keyword&gt;&lt;keyword&gt;Multivariate Analysis&lt;/keyword&gt;&lt;keyword&gt;Muscle Strength/*physiology&lt;/keyword&gt;&lt;keyword&gt;Nutritional Status&lt;/keyword&gt;&lt;keyword&gt;Spain&lt;/keyword&gt;&lt;/keywords&gt;&lt;dates&gt;&lt;year&gt;2008&lt;/year&gt;&lt;pub-dates&gt;&lt;date&gt;Oct&lt;/date&gt;&lt;/pub-dates&gt;&lt;/dates&gt;&lt;isbn&gt;1594-0667 (Print)&amp;#xD;1594-0667&lt;/isbn&gt;&lt;accession-num&gt;19039286&lt;/accession-num&gt;&lt;urls&gt;&lt;related-urls&gt;&lt;url&gt;https://link.springer.com/article/10.1007/BF03325150&lt;/url&gt;&lt;/related-urls&gt;&lt;/urls&gt;&lt;electronic-resource-num&gt;10.1007/bf03325150&lt;/electronic-resource-num&gt;&lt;remote-database-provider&gt;NLM&lt;/remote-database-provider&gt;&lt;language&gt;eng&lt;/language&gt;&lt;/record&gt;&lt;/Cite&gt;&lt;/EndNote&gt;</w:instrText>
            </w:r>
            <w:r w:rsidRPr="004D696D">
              <w:fldChar w:fldCharType="separate"/>
            </w:r>
            <w:r w:rsidR="00913A89">
              <w:rPr>
                <w:noProof/>
              </w:rPr>
              <w:t>Puig-Domingo, Serra-Prat, Merino, et al. (57)</w:t>
            </w:r>
            <w:r w:rsidRPr="004D696D">
              <w:fldChar w:fldCharType="end"/>
            </w:r>
          </w:p>
        </w:tc>
        <w:tc>
          <w:tcPr>
            <w:tcW w:w="1200" w:type="pct"/>
            <w:vMerge w:val="restart"/>
          </w:tcPr>
          <w:p w14:paraId="008325CF" w14:textId="77777777" w:rsidR="00BC7F2F" w:rsidRPr="004D696D" w:rsidRDefault="00BC7F2F" w:rsidP="00015C9D">
            <w:r w:rsidRPr="004D696D">
              <w:t>Both handgrip and knee extension strength were positively correlated with cognitive performance measured with Mini-Mental State Examination. (section “Muscle strength, cognitive status and mood”)</w:t>
            </w:r>
          </w:p>
        </w:tc>
        <w:tc>
          <w:tcPr>
            <w:tcW w:w="2458" w:type="pct"/>
          </w:tcPr>
          <w:p w14:paraId="424E2255" w14:textId="77777777" w:rsidR="00BC7F2F" w:rsidRPr="004D696D" w:rsidRDefault="00BC7F2F" w:rsidP="00015C9D">
            <w:r w:rsidRPr="004D696D">
              <w:t>Muscle strength assessment was performed by measuring: 1) isometric leg extensor strength at 120º of both legs with a Hoggan MicroFET hand-held dynamometer (in Newton units [N]) as described by Hsieh and Phillips. (section “Data collection”)</w:t>
            </w:r>
          </w:p>
          <w:p w14:paraId="4A87F032" w14:textId="77777777" w:rsidR="00BC7F2F" w:rsidRPr="004D696D" w:rsidRDefault="00BC7F2F" w:rsidP="00015C9D"/>
        </w:tc>
        <w:tc>
          <w:tcPr>
            <w:tcW w:w="633" w:type="pct"/>
          </w:tcPr>
          <w:p w14:paraId="5C1680E2" w14:textId="77777777" w:rsidR="00BC7F2F" w:rsidRPr="004D696D" w:rsidRDefault="00BC7F2F" w:rsidP="00015C9D">
            <w:r w:rsidRPr="004D696D">
              <w:t>Comment 1</w:t>
            </w:r>
          </w:p>
        </w:tc>
      </w:tr>
      <w:tr w:rsidR="00BC7F2F" w:rsidRPr="004D696D" w14:paraId="4058D1AC" w14:textId="77777777" w:rsidTr="00015C9D">
        <w:trPr>
          <w:trHeight w:val="1177"/>
        </w:trPr>
        <w:tc>
          <w:tcPr>
            <w:tcW w:w="709" w:type="pct"/>
            <w:vMerge/>
          </w:tcPr>
          <w:p w14:paraId="578BC70B" w14:textId="77777777" w:rsidR="00BC7F2F" w:rsidRPr="004D696D" w:rsidRDefault="00BC7F2F" w:rsidP="00015C9D"/>
        </w:tc>
        <w:tc>
          <w:tcPr>
            <w:tcW w:w="1200" w:type="pct"/>
            <w:vMerge/>
          </w:tcPr>
          <w:p w14:paraId="285FE85C" w14:textId="77777777" w:rsidR="00BC7F2F" w:rsidRPr="004D696D" w:rsidRDefault="00BC7F2F" w:rsidP="00015C9D"/>
        </w:tc>
        <w:tc>
          <w:tcPr>
            <w:tcW w:w="2458" w:type="pct"/>
          </w:tcPr>
          <w:p w14:paraId="0261D277" w14:textId="77777777" w:rsidR="00BC7F2F" w:rsidRPr="004D696D" w:rsidRDefault="00BC7F2F" w:rsidP="00015C9D">
            <w:r w:rsidRPr="004D696D">
              <w:t>[I]sometric hand grip strength with an adjustable hand-held JAMAR dynamometer (in kg units) in the non-dominant hand, as described by Hamilton et al. For each strength determination, three measurements were performed and the mean of these three was used in analysis. (section “Data collection”)</w:t>
            </w:r>
          </w:p>
        </w:tc>
        <w:tc>
          <w:tcPr>
            <w:tcW w:w="633" w:type="pct"/>
          </w:tcPr>
          <w:p w14:paraId="7DD3C5D1" w14:textId="77777777" w:rsidR="00BC7F2F" w:rsidRPr="004D696D" w:rsidRDefault="00BC7F2F" w:rsidP="00015C9D">
            <w:r w:rsidRPr="004D696D">
              <w:t>Comment 1</w:t>
            </w:r>
          </w:p>
        </w:tc>
      </w:tr>
      <w:tr w:rsidR="00BC7F2F" w:rsidRPr="004D696D" w14:paraId="0C50AF29" w14:textId="77777777" w:rsidTr="00015C9D">
        <w:trPr>
          <w:trHeight w:val="202"/>
        </w:trPr>
        <w:tc>
          <w:tcPr>
            <w:tcW w:w="709" w:type="pct"/>
          </w:tcPr>
          <w:p w14:paraId="2A708FDF" w14:textId="1AE436A5" w:rsidR="00BC7F2F" w:rsidRPr="004D696D" w:rsidRDefault="00BC7F2F" w:rsidP="00015C9D">
            <w:r w:rsidRPr="004D696D">
              <w:fldChar w:fldCharType="begin">
                <w:fldData xml:space="preserve">PEVuZE5vdGU+PENpdGUgQXV0aG9yWWVhcj0iMSI+PEF1dGhvcj5Sb2dlcnM8L0F1dGhvcj48WWVh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</w:fldData>
              </w:fldChar>
            </w:r>
            <w:r w:rsidR="00913A89">
              <w:instrText xml:space="preserve"> ADDIN EN.CITE </w:instrText>
            </w:r>
            <w:r w:rsidR="00913A89">
              <w:fldChar w:fldCharType="begin">
                <w:fldData xml:space="preserve">PEVuZE5vdGU+PENpdGUgQXV0aG9yWWVhcj0iMSI+PEF1dGhvcj5Sb2dlcnM8L0F1dGhvcj48WWVh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</w:fldData>
              </w:fldChar>
            </w:r>
            <w:r w:rsidR="00913A89">
              <w:instrText xml:space="preserve"> ADDIN EN.CITE.DATA </w:instrText>
            </w:r>
            <w:r w:rsidR="00913A89">
              <w:fldChar w:fldCharType="end"/>
            </w:r>
            <w:r w:rsidRPr="004D696D">
              <w:fldChar w:fldCharType="separate"/>
            </w:r>
            <w:r w:rsidR="00913A89">
              <w:rPr>
                <w:noProof/>
              </w:rPr>
              <w:t>Rogers and Jarrott (59)</w:t>
            </w:r>
            <w:r w:rsidRPr="004D696D">
              <w:fldChar w:fldCharType="end"/>
            </w:r>
          </w:p>
        </w:tc>
        <w:tc>
          <w:tcPr>
            <w:tcW w:w="1200" w:type="pct"/>
          </w:tcPr>
          <w:p w14:paraId="3B4C366D" w14:textId="77777777" w:rsidR="00BC7F2F" w:rsidRPr="004D696D" w:rsidRDefault="00BC7F2F" w:rsidP="00015C9D">
            <w:r w:rsidRPr="004D696D">
              <w:t>Greater handgrip strength was related to better cognitive status measured with Mini-Mental State Examination. (section “Results”)</w:t>
            </w:r>
          </w:p>
        </w:tc>
        <w:tc>
          <w:tcPr>
            <w:tcW w:w="2458" w:type="pct"/>
          </w:tcPr>
          <w:p w14:paraId="75D0DA52" w14:textId="77777777" w:rsidR="00BC7F2F" w:rsidRPr="004D696D" w:rsidRDefault="00BC7F2F" w:rsidP="00015C9D">
            <w:r w:rsidRPr="004D696D">
              <w:t>A Baseline hydraulic hand dynamometer was used to assess all participants’ handgrip strength. …… Participants performed the test from a seated position, and the standard test protocol recommended by the American Society of Hand Therapists was followed. In this position, the shoulder is adducted and neutrally rotated, the elbow is flexed at 90°, the forearm is neutral, and the wrist is dorsiflexed 0–30°. The dynamometer remained fixed in the second handle position. Each participant was given one practice trial before the recorded trials. The test was administered three times in the dominant arm, with 30-s rest periods between trials. Because of symptoms attributable to ADRD [Alzheimer’s disease or related dementia], such as limited attention and motivation, adults were assessed using the dominant hand only. The best score of the three trials was recorded in kilograms. (section “Muscle strength”)</w:t>
            </w:r>
          </w:p>
        </w:tc>
        <w:tc>
          <w:tcPr>
            <w:tcW w:w="633" w:type="pct"/>
          </w:tcPr>
          <w:p w14:paraId="68547D1D" w14:textId="77777777" w:rsidR="00BC7F2F" w:rsidRPr="004D696D" w:rsidRDefault="00BC7F2F" w:rsidP="00015C9D">
            <w:r w:rsidRPr="004D696D">
              <w:t>Comment 1</w:t>
            </w:r>
          </w:p>
        </w:tc>
      </w:tr>
      <w:tr w:rsidR="00BC7F2F" w:rsidRPr="004D696D" w14:paraId="7402766C" w14:textId="77777777" w:rsidTr="00015C9D">
        <w:trPr>
          <w:trHeight w:val="202"/>
        </w:trPr>
        <w:tc>
          <w:tcPr>
            <w:tcW w:w="709" w:type="pct"/>
          </w:tcPr>
          <w:p w14:paraId="0E5C6168" w14:textId="636FCA43" w:rsidR="00BC7F2F" w:rsidRPr="004D696D" w:rsidRDefault="00BC7F2F" w:rsidP="00015C9D">
            <w:r w:rsidRPr="004D696D">
              <w:fldChar w:fldCharType="begin"/>
            </w:r>
            <w:r w:rsidR="00913A89">
              <w:instrText xml:space="preserve"> ADDIN EN.CITE &lt;EndNote&gt;&lt;Cite AuthorYear="1"&gt;&lt;Author&gt;Boyle&lt;/Author&gt;&lt;Year&gt;2009&lt;/Year&gt;&lt;RecNum&gt;1124&lt;/RecNum&gt;&lt;DisplayText&gt;Boyle, Buchman, Wilson, Leurgans and Bennett (10)&lt;/DisplayText&gt;&lt;record&gt;&lt;rec-number&gt;1124&lt;/rec-number&gt;&lt;foreign-keys&gt;&lt;key app="EN" db-id="9ppef0x20e0apgepve9xsrxj50rdtvad5ede" timestamp="1644615398"&gt;1124&lt;/key&gt;&lt;/foreign-keys&gt;&lt;ref-type name="Journal Article"&gt;17&lt;/ref-type&gt;&lt;contributors&gt;&lt;authors&gt;&lt;author&gt;Boyle, Patricia A&lt;/author&gt;&lt;author&gt;Buchman, Aron S&lt;/author&gt;&lt;author&gt;Wilson, Robert S&lt;/author&gt;&lt;author&gt;Leurgans, Sue E&lt;/author&gt;&lt;author&gt;Bennett, David A&lt;/author&gt;&lt;/authors&gt;&lt;/contributors&gt;&lt;titles&gt;&lt;title&gt;Association of muscle strength with the risk of Alzheimer disease and the rate of cognitive decline in community-dwelling older persons&lt;/title&gt;&lt;secondary-title&gt;Archives of neurology&lt;/secondary-title&gt;&lt;/titles&gt;&lt;periodical&gt;&lt;full-title&gt;Archives of neurology&lt;/full-title&gt;&lt;/periodical&gt;&lt;pages&gt;1339-1344&lt;/pages&gt;&lt;volume&gt;66&lt;/volume&gt;&lt;number&gt;11&lt;/number&gt;&lt;dates&gt;&lt;year&gt;2009&lt;/year&gt;&lt;/dates&gt;&lt;isbn&gt;0003-9942&lt;/isbn&gt;&lt;urls&gt;&lt;related-urls&gt;&lt;url&gt;https://jamanetwork.com/journals/jamaneurology/articlepdf/798473/noc90040_1339_1344.pdf&lt;/url&gt;&lt;/related-urls&gt;&lt;/urls&gt;&lt;/record&gt;&lt;/Cite&gt;&lt;/EndNote&gt;</w:instrText>
            </w:r>
            <w:r w:rsidRPr="004D696D">
              <w:fldChar w:fldCharType="separate"/>
            </w:r>
            <w:r w:rsidR="00913A89">
              <w:rPr>
                <w:noProof/>
              </w:rPr>
              <w:t>Boyle, Buchman, Wilson, Leurgans and Bennett (10)</w:t>
            </w:r>
            <w:r w:rsidRPr="004D696D">
              <w:fldChar w:fldCharType="end"/>
            </w:r>
          </w:p>
        </w:tc>
        <w:tc>
          <w:tcPr>
            <w:tcW w:w="1200" w:type="pct"/>
          </w:tcPr>
          <w:p w14:paraId="09119E63" w14:textId="77777777" w:rsidR="00BC7F2F" w:rsidRPr="004D696D" w:rsidRDefault="00BC7F2F" w:rsidP="00015C9D">
            <w:r w:rsidRPr="004D696D">
              <w:t>1. Older adults with better muscle strength were at lower risk of developing Alzheimer’s disease. (Table 1)</w:t>
            </w:r>
          </w:p>
          <w:p w14:paraId="03F5FA02" w14:textId="77777777" w:rsidR="00BC7F2F" w:rsidRPr="004D696D" w:rsidRDefault="00BC7F2F" w:rsidP="00015C9D">
            <w:r w:rsidRPr="004D696D">
              <w:t xml:space="preserve">2. The global cognitive decline (3.6 years follow-up), which was computed as the average of 19 measurements including memory and executive functions tasks, the participants with a high level of muscle strength was slower than participants with a low level of muscle strength. (Figure 2) </w:t>
            </w:r>
          </w:p>
        </w:tc>
        <w:tc>
          <w:tcPr>
            <w:tcW w:w="2458" w:type="pct"/>
          </w:tcPr>
          <w:p w14:paraId="0E84E17E" w14:textId="77777777" w:rsidR="00BC7F2F" w:rsidRPr="004D696D" w:rsidRDefault="00BC7F2F" w:rsidP="00015C9D">
            <w:r w:rsidRPr="004D696D">
              <w:t>A composite measure of muscle strength derived from testing in 11 muscle groups (including arms, legs, and 2 axial muscles) was used in this study, as previously described. Appendicular muscle strength was measured using a handheld dynamometer (model 01163, Lafayette Manual Muscle Test System; Lafayette Instrument Co USA, Lafayette, Indiana) in the upper extremities (abduction, flexion, and extension in both arms) and in the lower extremities (hip flexion, knee extension, plantar flexion, and ankle dorsiflexion in both legs). Grip and pinch</w:t>
            </w:r>
          </w:p>
          <w:p w14:paraId="1ACB4C2F" w14:textId="77777777" w:rsidR="00BC7F2F" w:rsidRPr="004D696D" w:rsidRDefault="00BC7F2F" w:rsidP="00015C9D">
            <w:r w:rsidRPr="004D696D">
              <w:t>strength were measured bilaterally using the hydraulic hand and pinch dynamometer (Jamar; Lafayette Instrument Co USA). Axial strength was measured using a handheld device containing a pressure-sensitive transducer to assess maximal pressures generated during inspiration (maximum inspiratory pressure) and expiration (maximum expiratory pressure). Bilateral measures were averaged, and the scores from each muscle group were converted to z scores using sex-specific means (SDs) from the baseline evaluations. Finally, z scores</w:t>
            </w:r>
          </w:p>
          <w:p w14:paraId="04365D67" w14:textId="77777777" w:rsidR="00BC7F2F" w:rsidRPr="004D696D" w:rsidRDefault="00BC7F2F" w:rsidP="00015C9D">
            <w:r w:rsidRPr="004D696D">
              <w:t>of all muscles were averaged to yield a global measure of muscle strength. (section “Assessment of Muscle Strength)</w:t>
            </w:r>
          </w:p>
        </w:tc>
        <w:tc>
          <w:tcPr>
            <w:tcW w:w="633" w:type="pct"/>
          </w:tcPr>
          <w:p w14:paraId="34A9DFFB" w14:textId="77777777" w:rsidR="00BC7F2F" w:rsidRPr="004D696D" w:rsidRDefault="00BC7F2F" w:rsidP="00015C9D">
            <w:r w:rsidRPr="004D696D">
              <w:t>Comment 1</w:t>
            </w:r>
          </w:p>
        </w:tc>
      </w:tr>
      <w:tr w:rsidR="00BC7F2F" w:rsidRPr="004D696D" w14:paraId="29B17A28" w14:textId="77777777" w:rsidTr="00015C9D">
        <w:trPr>
          <w:trHeight w:val="228"/>
        </w:trPr>
        <w:tc>
          <w:tcPr>
            <w:tcW w:w="709" w:type="pct"/>
          </w:tcPr>
          <w:p w14:paraId="1D861010" w14:textId="5892A307" w:rsidR="00BC7F2F" w:rsidRPr="004D696D" w:rsidRDefault="00BC7F2F" w:rsidP="00015C9D">
            <w:r w:rsidRPr="004D696D">
              <w:fldChar w:fldCharType="begin">
                <w:fldData xml:space="preserve">PEVuZE5vdGU+PENpdGUgQXV0aG9yWWVhcj0iMSI+PEF1dGhvcj5CZXJnbGFuZDwvQXV0aG9yPjxZ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=
</w:fldData>
              </w:fldChar>
            </w:r>
            <w:r w:rsidR="00913A89">
              <w:instrText xml:space="preserve"> ADDIN EN.CITE </w:instrText>
            </w:r>
            <w:r w:rsidR="00913A89">
              <w:fldChar w:fldCharType="begin">
                <w:fldData xml:space="preserve">PEVuZE5vdGU+PENpdGUgQXV0aG9yWWVhcj0iMSI+PEF1dGhvcj5CZXJnbGFuZDwvQXV0aG9yPjxZ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=
</w:fldData>
              </w:fldChar>
            </w:r>
            <w:r w:rsidR="00913A89">
              <w:instrText xml:space="preserve"> ADDIN EN.CITE.DATA </w:instrText>
            </w:r>
            <w:r w:rsidR="00913A89">
              <w:fldChar w:fldCharType="end"/>
            </w:r>
            <w:r w:rsidRPr="004D696D">
              <w:fldChar w:fldCharType="separate"/>
            </w:r>
            <w:r w:rsidR="00913A89">
              <w:rPr>
                <w:noProof/>
              </w:rPr>
              <w:t>Bergland, Narum, Grnstedt, et al. (7)</w:t>
            </w:r>
            <w:r w:rsidRPr="004D696D">
              <w:fldChar w:fldCharType="end"/>
            </w:r>
          </w:p>
        </w:tc>
        <w:tc>
          <w:tcPr>
            <w:tcW w:w="1200" w:type="pct"/>
          </w:tcPr>
          <w:p w14:paraId="3B22EEFC" w14:textId="77777777" w:rsidR="00BC7F2F" w:rsidRPr="004D696D" w:rsidRDefault="00BC7F2F" w:rsidP="00015C9D">
            <w:r w:rsidRPr="004D696D">
              <w:t>1. Handgrip strength was positively correlated with cognitive status measured with Mini-Mental State Examination. (Table 2)</w:t>
            </w:r>
          </w:p>
          <w:p w14:paraId="463703BA" w14:textId="77777777" w:rsidR="00BC7F2F" w:rsidRPr="004D696D" w:rsidRDefault="00BC7F2F" w:rsidP="00015C9D">
            <w:r w:rsidRPr="004D696D">
              <w:t xml:space="preserve">2. Time required to complete five repetitions of chair stand was negatively correlated with cognitive status measured with Mini-Mental State Examination. (Table 2) </w:t>
            </w:r>
          </w:p>
        </w:tc>
        <w:tc>
          <w:tcPr>
            <w:tcW w:w="2458" w:type="pct"/>
          </w:tcPr>
          <w:p w14:paraId="4796C9AA" w14:textId="77777777" w:rsidR="00BC7F2F" w:rsidRPr="004D696D" w:rsidRDefault="00BC7F2F" w:rsidP="00015C9D">
            <w:r w:rsidRPr="004D696D">
              <w:t>Grip strength in both hands was tested with a Jamar dynamometer, a method shown to have high intra- and inter-tester reliability and validity. Information on reliability and validity was not based on nursing home residents. The test was repeated thrice, and the mean value for each hand of the Norwegian and Swedish population and the mean value (in kg) for each hand were recorded. In Denmark, the Collin handheld dynamometer was used for measuring grip strength. (section “muscle strength”)</w:t>
            </w:r>
          </w:p>
        </w:tc>
        <w:tc>
          <w:tcPr>
            <w:tcW w:w="633" w:type="pct"/>
          </w:tcPr>
          <w:p w14:paraId="7EC36974" w14:textId="77777777" w:rsidR="00BC7F2F" w:rsidRPr="004D696D" w:rsidRDefault="00BC7F2F" w:rsidP="00015C9D">
            <w:r w:rsidRPr="004D696D">
              <w:t>Comment 1</w:t>
            </w:r>
          </w:p>
        </w:tc>
      </w:tr>
      <w:tr w:rsidR="00BC7F2F" w:rsidRPr="004D696D" w14:paraId="6C3DB94E" w14:textId="77777777" w:rsidTr="00015C9D">
        <w:trPr>
          <w:trHeight w:val="1730"/>
        </w:trPr>
        <w:tc>
          <w:tcPr>
            <w:tcW w:w="709" w:type="pct"/>
          </w:tcPr>
          <w:p w14:paraId="18A8237B" w14:textId="666209A3" w:rsidR="00BC7F2F" w:rsidRPr="004D696D" w:rsidRDefault="00BC7F2F" w:rsidP="00015C9D">
            <w:r w:rsidRPr="004D696D">
              <w:fldChar w:fldCharType="begin">
                <w:fldData xml:space="preserve">PEVuZE5vdGU+PENpdGUgQXV0aG9yWWVhcj0iMSI+PEF1dGhvcj5TY2hlcmRlcjwvQXV0aG9yPjxZ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</w:fldData>
              </w:fldChar>
            </w:r>
            <w:r w:rsidR="00913A89">
              <w:instrText xml:space="preserve"> ADDIN EN.CITE </w:instrText>
            </w:r>
            <w:r w:rsidR="00913A89">
              <w:fldChar w:fldCharType="begin">
                <w:fldData xml:space="preserve">PEVuZE5vdGU+PENpdGUgQXV0aG9yWWVhcj0iMSI+PEF1dGhvcj5TY2hlcmRlcjwvQXV0aG9yPjxZ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</w:fldData>
              </w:fldChar>
            </w:r>
            <w:r w:rsidR="00913A89">
              <w:instrText xml:space="preserve"> ADDIN EN.CITE.DATA </w:instrText>
            </w:r>
            <w:r w:rsidR="00913A89">
              <w:fldChar w:fldCharType="end"/>
            </w:r>
            <w:r w:rsidRPr="004D696D">
              <w:fldChar w:fldCharType="separate"/>
            </w:r>
            <w:r w:rsidR="00913A89">
              <w:rPr>
                <w:noProof/>
              </w:rPr>
              <w:t>Scherder, Eggermont, Geuze, Vis and Verkerke (62)</w:t>
            </w:r>
            <w:r w:rsidRPr="004D696D">
              <w:fldChar w:fldCharType="end"/>
            </w:r>
          </w:p>
        </w:tc>
        <w:tc>
          <w:tcPr>
            <w:tcW w:w="1200" w:type="pct"/>
          </w:tcPr>
          <w:p w14:paraId="0565DC16" w14:textId="77777777" w:rsidR="00BC7F2F" w:rsidRPr="004D696D" w:rsidRDefault="00BC7F2F" w:rsidP="00015C9D">
            <w:r w:rsidRPr="004D696D">
              <w:t>Greater quadriceps strength was only associated with better cognitive performance in attention/working memory but not all other cognitive components including inhibition, set-shifting, planning, verbal episodic, nonverbal episodic, and semantic memory. (Table 1)</w:t>
            </w:r>
          </w:p>
        </w:tc>
        <w:tc>
          <w:tcPr>
            <w:tcW w:w="2458" w:type="pct"/>
          </w:tcPr>
          <w:p w14:paraId="2FB8E686" w14:textId="77777777" w:rsidR="00BC7F2F" w:rsidRPr="004D696D" w:rsidRDefault="00BC7F2F" w:rsidP="00015C9D">
            <w:r w:rsidRPr="004D696D">
              <w:t>Isometric strength was assessed by the Quadrisotester (for further details, see Ref. 17). In this study, 90-degree and 120-degree angles were used. The strength of the left and right m. [musculus] quadriceps was assessed three times in both angles and then averaged. (section “Strength of M. Quadriceps and Aerobic Fitness”)</w:t>
            </w:r>
          </w:p>
        </w:tc>
        <w:tc>
          <w:tcPr>
            <w:tcW w:w="633" w:type="pct"/>
          </w:tcPr>
          <w:p w14:paraId="637074CD" w14:textId="77777777" w:rsidR="00BC7F2F" w:rsidRPr="004D696D" w:rsidRDefault="00BC7F2F" w:rsidP="00015C9D">
            <w:r w:rsidRPr="004D696D">
              <w:t>Comment 1</w:t>
            </w:r>
          </w:p>
        </w:tc>
      </w:tr>
      <w:tr w:rsidR="00BC7F2F" w:rsidRPr="004D696D" w14:paraId="220A8AFA" w14:textId="77777777" w:rsidTr="00015C9D">
        <w:trPr>
          <w:trHeight w:val="202"/>
        </w:trPr>
        <w:tc>
          <w:tcPr>
            <w:tcW w:w="709" w:type="pct"/>
          </w:tcPr>
          <w:p w14:paraId="16FAE790" w14:textId="33AAD0E4" w:rsidR="00BC7F2F" w:rsidRPr="004D696D" w:rsidRDefault="00BC7F2F" w:rsidP="00015C9D">
            <w:r w:rsidRPr="004D696D">
              <w:fldChar w:fldCharType="begin">
                <w:fldData xml:space="preserve">PEVuZE5vdGU+PENpdGUgQXV0aG9yWWVhcj0iMSI+PEF1dGhvcj5UYWVrZW1hPC9BdXRob3I+PFll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</w:fldData>
              </w:fldChar>
            </w:r>
            <w:r w:rsidR="00913A89">
              <w:instrText xml:space="preserve"> ADDIN EN.CITE </w:instrText>
            </w:r>
            <w:r w:rsidR="00913A89">
              <w:fldChar w:fldCharType="begin">
                <w:fldData xml:space="preserve">PEVuZE5vdGU+PENpdGUgQXV0aG9yWWVhcj0iMSI+PEF1dGhvcj5UYWVrZW1hPC9BdXRob3I+PFll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</w:fldData>
              </w:fldChar>
            </w:r>
            <w:r w:rsidR="00913A89">
              <w:instrText xml:space="preserve"> ADDIN EN.CITE.DATA </w:instrText>
            </w:r>
            <w:r w:rsidR="00913A89">
              <w:fldChar w:fldCharType="end"/>
            </w:r>
            <w:r w:rsidRPr="004D696D">
              <w:fldChar w:fldCharType="separate"/>
            </w:r>
            <w:r w:rsidR="00913A89">
              <w:rPr>
                <w:noProof/>
              </w:rPr>
              <w:t>Taekema, Gussekloo, Maier, Westendorp and de Craen (69)</w:t>
            </w:r>
            <w:r w:rsidRPr="004D696D">
              <w:fldChar w:fldCharType="end"/>
            </w:r>
          </w:p>
        </w:tc>
        <w:tc>
          <w:tcPr>
            <w:tcW w:w="1200" w:type="pct"/>
          </w:tcPr>
          <w:p w14:paraId="32924D77" w14:textId="77777777" w:rsidR="00BC7F2F" w:rsidRPr="004D696D" w:rsidRDefault="00BC7F2F" w:rsidP="00015C9D">
            <w:r w:rsidRPr="004D696D">
              <w:t>1. Greater handgrip strength was associated with better cognitive status measured with Mini-Mental State Examination in older adults aged 85. (Table 2)</w:t>
            </w:r>
          </w:p>
          <w:p w14:paraId="31B29304" w14:textId="77777777" w:rsidR="00BC7F2F" w:rsidRPr="004D696D" w:rsidRDefault="00BC7F2F" w:rsidP="00015C9D">
            <w:r w:rsidRPr="004D696D">
              <w:t>2. Lower handgrip strength measured at the age of 85 predicted an accelerated decline in cognition measured with Mini-Mental State Examination. (Table 3)</w:t>
            </w:r>
          </w:p>
        </w:tc>
        <w:tc>
          <w:tcPr>
            <w:tcW w:w="2458" w:type="pct"/>
          </w:tcPr>
          <w:p w14:paraId="2ABED08E" w14:textId="77777777" w:rsidR="00BC7F2F" w:rsidRPr="004D696D" w:rsidRDefault="00BC7F2F" w:rsidP="00015C9D">
            <w:r w:rsidRPr="004D696D">
              <w:rPr>
                <w:rFonts w:hint="eastAsia"/>
              </w:rPr>
              <w:t>[H]</w:t>
            </w:r>
            <w:r w:rsidRPr="004D696D">
              <w:t>andgrip strength was measured with a</w:t>
            </w:r>
            <w:r w:rsidRPr="004D696D">
              <w:rPr>
                <w:rFonts w:hint="eastAsia"/>
              </w:rPr>
              <w:t xml:space="preserve"> </w:t>
            </w:r>
            <w:r w:rsidRPr="004D696D">
              <w:t>Jamar hand dynamometer (Sammons Preston Inc., Bolingbrook,</w:t>
            </w:r>
            <w:r w:rsidRPr="004D696D">
              <w:rPr>
                <w:rFonts w:hint="eastAsia"/>
              </w:rPr>
              <w:t xml:space="preserve"> </w:t>
            </w:r>
            <w:r w:rsidRPr="004D696D">
              <w:t>IL). The participant was asked to stand up and hold</w:t>
            </w:r>
            <w:r w:rsidRPr="004D696D">
              <w:rPr>
                <w:rFonts w:hint="eastAsia"/>
              </w:rPr>
              <w:t xml:space="preserve"> </w:t>
            </w:r>
            <w:r w:rsidRPr="004D696D">
              <w:t>the dynamometer in the dominant hand with the arm parallel</w:t>
            </w:r>
            <w:r w:rsidRPr="004D696D">
              <w:rPr>
                <w:rFonts w:hint="eastAsia"/>
              </w:rPr>
              <w:t xml:space="preserve"> </w:t>
            </w:r>
            <w:r w:rsidRPr="004D696D">
              <w:t>to the body without squeezing the arm against the</w:t>
            </w:r>
            <w:r w:rsidRPr="004D696D">
              <w:rPr>
                <w:rFonts w:hint="eastAsia"/>
              </w:rPr>
              <w:t xml:space="preserve"> </w:t>
            </w:r>
            <w:r w:rsidRPr="004D696D">
              <w:t>body. The width of the handle was adjusted to the size</w:t>
            </w:r>
            <w:r w:rsidRPr="004D696D">
              <w:rPr>
                <w:rFonts w:hint="eastAsia"/>
              </w:rPr>
              <w:t xml:space="preserve"> </w:t>
            </w:r>
            <w:r w:rsidRPr="004D696D">
              <w:t>of the hand to make sure that the middle phalanx rested</w:t>
            </w:r>
            <w:r w:rsidRPr="004D696D">
              <w:rPr>
                <w:rFonts w:hint="eastAsia"/>
              </w:rPr>
              <w:t xml:space="preserve"> </w:t>
            </w:r>
            <w:r w:rsidRPr="004D696D">
              <w:t>on the inner handle. The participant was allowed to perform</w:t>
            </w:r>
            <w:r w:rsidRPr="004D696D">
              <w:rPr>
                <w:rFonts w:hint="eastAsia"/>
              </w:rPr>
              <w:t xml:space="preserve"> </w:t>
            </w:r>
            <w:r w:rsidRPr="004D696D">
              <w:t>one test trial. After this, three trials followed and</w:t>
            </w:r>
            <w:r w:rsidRPr="004D696D">
              <w:rPr>
                <w:rFonts w:hint="eastAsia"/>
              </w:rPr>
              <w:t xml:space="preserve"> </w:t>
            </w:r>
            <w:r w:rsidRPr="004D696D">
              <w:t>the best score was used for analysis. Handgrip strength</w:t>
            </w:r>
            <w:r w:rsidRPr="004D696D">
              <w:rPr>
                <w:rFonts w:hint="eastAsia"/>
              </w:rPr>
              <w:t xml:space="preserve"> </w:t>
            </w:r>
            <w:r w:rsidRPr="004D696D">
              <w:t>was expressed in kilogrammes (Kg). Only handgrip</w:t>
            </w:r>
            <w:r w:rsidRPr="004D696D">
              <w:rPr>
                <w:rFonts w:hint="eastAsia"/>
              </w:rPr>
              <w:t xml:space="preserve"> </w:t>
            </w:r>
            <w:r w:rsidRPr="004D696D">
              <w:t>strength measurements that were assessed as reliable by</w:t>
            </w:r>
            <w:r w:rsidRPr="004D696D">
              <w:rPr>
                <w:rFonts w:hint="eastAsia"/>
              </w:rPr>
              <w:t xml:space="preserve"> </w:t>
            </w:r>
            <w:r w:rsidRPr="004D696D">
              <w:t>the research nurse were included in the analysis. The research</w:t>
            </w:r>
            <w:r w:rsidRPr="004D696D">
              <w:rPr>
                <w:rFonts w:hint="eastAsia"/>
              </w:rPr>
              <w:t xml:space="preserve"> </w:t>
            </w:r>
            <w:r w:rsidRPr="004D696D">
              <w:t>nurse judged the effort according to the following</w:t>
            </w:r>
            <w:r w:rsidRPr="004D696D">
              <w:rPr>
                <w:rFonts w:hint="eastAsia"/>
              </w:rPr>
              <w:t xml:space="preserve"> </w:t>
            </w:r>
            <w:r w:rsidRPr="004D696D">
              <w:t>criteria: refusal of participation, physical impairment, cognitive</w:t>
            </w:r>
            <w:r w:rsidRPr="004D696D">
              <w:rPr>
                <w:rFonts w:hint="eastAsia"/>
              </w:rPr>
              <w:t xml:space="preserve"> </w:t>
            </w:r>
            <w:r w:rsidRPr="004D696D">
              <w:t>impairment, inability to follow the instructions and</w:t>
            </w:r>
            <w:r w:rsidRPr="004D696D">
              <w:rPr>
                <w:rFonts w:hint="eastAsia"/>
              </w:rPr>
              <w:t xml:space="preserve"> </w:t>
            </w:r>
            <w:r w:rsidRPr="004D696D">
              <w:t>technical difficulties.</w:t>
            </w:r>
            <w:r w:rsidRPr="004D696D">
              <w:rPr>
                <w:rFonts w:hint="eastAsia"/>
              </w:rPr>
              <w:t xml:space="preserve"> (s</w:t>
            </w:r>
            <w:r w:rsidRPr="004D696D">
              <w:t>ection “Handgrip strength”</w:t>
            </w:r>
            <w:r w:rsidRPr="004D696D">
              <w:rPr>
                <w:rFonts w:hint="eastAsia"/>
              </w:rPr>
              <w:t>)</w:t>
            </w:r>
          </w:p>
        </w:tc>
        <w:tc>
          <w:tcPr>
            <w:tcW w:w="633" w:type="pct"/>
          </w:tcPr>
          <w:p w14:paraId="755391BA" w14:textId="77777777" w:rsidR="00BC7F2F" w:rsidRPr="004D696D" w:rsidRDefault="00BC7F2F" w:rsidP="00015C9D">
            <w:r w:rsidRPr="004D696D">
              <w:t>Comment 1</w:t>
            </w:r>
          </w:p>
        </w:tc>
      </w:tr>
      <w:tr w:rsidR="00BC7F2F" w:rsidRPr="004D696D" w14:paraId="3A8DE6C8" w14:textId="77777777" w:rsidTr="00015C9D">
        <w:trPr>
          <w:trHeight w:val="202"/>
        </w:trPr>
        <w:tc>
          <w:tcPr>
            <w:tcW w:w="709" w:type="pct"/>
          </w:tcPr>
          <w:p w14:paraId="09825CC9" w14:textId="563B7165" w:rsidR="00BC7F2F" w:rsidRPr="004D696D" w:rsidRDefault="00BC7F2F" w:rsidP="00015C9D">
            <w:r w:rsidRPr="004D696D">
              <w:fldChar w:fldCharType="begin">
                <w:fldData xml:space="preserve">PEVuZE5vdGU+PENpdGUgQXV0aG9yWWVhcj0iMSI+PEF1dGhvcj5IdWg8L0F1dGhvcj48WWVhcj4y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</w:fldData>
              </w:fldChar>
            </w:r>
            <w:r w:rsidR="00913A89">
              <w:instrText xml:space="preserve"> ADDIN EN.CITE </w:instrText>
            </w:r>
            <w:r w:rsidR="00913A89">
              <w:fldChar w:fldCharType="begin">
                <w:fldData xml:space="preserve">PEVuZE5vdGU+PENpdGUgQXV0aG9yWWVhcj0iMSI+PEF1dGhvcj5IdWg8L0F1dGhvcj48WWVhcj4y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</w:fldData>
              </w:fldChar>
            </w:r>
            <w:r w:rsidR="00913A89">
              <w:instrText xml:space="preserve"> ADDIN EN.CITE.DATA </w:instrText>
            </w:r>
            <w:r w:rsidR="00913A89">
              <w:fldChar w:fldCharType="end"/>
            </w:r>
            <w:r w:rsidRPr="004D696D">
              <w:fldChar w:fldCharType="separate"/>
            </w:r>
            <w:r w:rsidR="00913A89">
              <w:rPr>
                <w:noProof/>
              </w:rPr>
              <w:t>Huh, Yang, Lee, et al. (24)</w:t>
            </w:r>
            <w:r w:rsidRPr="004D696D">
              <w:fldChar w:fldCharType="end"/>
            </w:r>
          </w:p>
        </w:tc>
        <w:tc>
          <w:tcPr>
            <w:tcW w:w="1200" w:type="pct"/>
          </w:tcPr>
          <w:p w14:paraId="692E34D4" w14:textId="77777777" w:rsidR="00BC7F2F" w:rsidRPr="004D696D" w:rsidRDefault="00BC7F2F" w:rsidP="00015C9D">
            <w:r w:rsidRPr="004D696D">
              <w:t>Greater relative isokinetic knee extensor muscle strength was associated with better performance in lexical fluency test but not trial making test and digit span test. (section 3 para 3)</w:t>
            </w:r>
          </w:p>
        </w:tc>
        <w:tc>
          <w:tcPr>
            <w:tcW w:w="2458" w:type="pct"/>
          </w:tcPr>
          <w:p w14:paraId="2CAD907E" w14:textId="77777777" w:rsidR="00BC7F2F" w:rsidRPr="004D696D" w:rsidRDefault="00BC7F2F" w:rsidP="00015C9D">
            <w:r w:rsidRPr="004D696D">
              <w:t>Isokinetic knee extensor muscle strength (at an angular velocity of 60</w:t>
            </w:r>
            <w:r w:rsidRPr="004D696D">
              <w:rPr>
                <w:rFonts w:cs="Times New Roman"/>
              </w:rPr>
              <w:t>°</w:t>
            </w:r>
            <w:r w:rsidRPr="004D696D">
              <w:t>/s) was measured using an isokinetic device (Biodex Medical Systems, Inc., Shirley, NY). Subjects were asked to perform two sets of five repetitions, with a 30-s rest between sets, by exerting maximum pressure on the isokinetic device through the entire range of movement. The concentric peak torque values (Nm) obtained from five torque-angle curves of each set were used to evaluate the extension muscle strengths of knee joints by averaging them, and these were subsequently normalized with respect to body weight (Nm/kg). We used muscle strength at peak torque per kg body weight (Nm/kg) of the right knee extensor muscles. (section 2.5)</w:t>
            </w:r>
          </w:p>
        </w:tc>
        <w:tc>
          <w:tcPr>
            <w:tcW w:w="633" w:type="pct"/>
          </w:tcPr>
          <w:p w14:paraId="198D05B2" w14:textId="77777777" w:rsidR="00BC7F2F" w:rsidRPr="004D696D" w:rsidRDefault="00BC7F2F" w:rsidP="00015C9D">
            <w:r w:rsidRPr="004D696D">
              <w:t>Comment 2</w:t>
            </w:r>
          </w:p>
          <w:p w14:paraId="522041EC" w14:textId="77777777" w:rsidR="00BC7F2F" w:rsidRPr="004D696D" w:rsidRDefault="00BC7F2F" w:rsidP="00015C9D"/>
        </w:tc>
      </w:tr>
      <w:tr w:rsidR="00BC7F2F" w:rsidRPr="004D696D" w14:paraId="42C1375C" w14:textId="77777777" w:rsidTr="00015C9D">
        <w:trPr>
          <w:trHeight w:val="202"/>
        </w:trPr>
        <w:tc>
          <w:tcPr>
            <w:tcW w:w="709" w:type="pct"/>
          </w:tcPr>
          <w:p w14:paraId="70DB5DA5" w14:textId="4E870991" w:rsidR="00BC7F2F" w:rsidRPr="004D696D" w:rsidRDefault="00BC7F2F" w:rsidP="00015C9D">
            <w:r w:rsidRPr="004D696D">
              <w:fldChar w:fldCharType="begin">
                <w:fldData xml:space="preserve">PEVuZE5vdGU+PENpdGUgQXV0aG9yWWVhcj0iMSI+PEF1dGhvcj5TYXR0bGVyPC9BdXRob3I+PFll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</w:fldData>
              </w:fldChar>
            </w:r>
            <w:r w:rsidR="00913A89">
              <w:instrText xml:space="preserve"> ADDIN EN.CITE </w:instrText>
            </w:r>
            <w:r w:rsidR="00913A89">
              <w:fldChar w:fldCharType="begin">
                <w:fldData xml:space="preserve">PEVuZE5vdGU+PENpdGUgQXV0aG9yWWVhcj0iMSI+PEF1dGhvcj5TYXR0bGVyPC9BdXRob3I+PFll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</w:fldData>
              </w:fldChar>
            </w:r>
            <w:r w:rsidR="00913A89">
              <w:instrText xml:space="preserve"> ADDIN EN.CITE.DATA </w:instrText>
            </w:r>
            <w:r w:rsidR="00913A89">
              <w:fldChar w:fldCharType="end"/>
            </w:r>
            <w:r w:rsidRPr="004D696D">
              <w:fldChar w:fldCharType="separate"/>
            </w:r>
            <w:r w:rsidR="00913A89">
              <w:rPr>
                <w:noProof/>
              </w:rPr>
              <w:t>Sattler, Erickson, Toro and Schröder (61)</w:t>
            </w:r>
            <w:r w:rsidRPr="004D696D">
              <w:fldChar w:fldCharType="end"/>
            </w:r>
          </w:p>
        </w:tc>
        <w:tc>
          <w:tcPr>
            <w:tcW w:w="1200" w:type="pct"/>
          </w:tcPr>
          <w:p w14:paraId="2AA47EB9" w14:textId="77777777" w:rsidR="00BC7F2F" w:rsidRPr="004D696D" w:rsidRDefault="00BC7F2F" w:rsidP="00015C9D">
            <w:r w:rsidRPr="004D696D">
              <w:t>Performance of balance test but not handgrip strength predicted the development of mild cognitive impairment/Alzheimer’s disease. Participants who passed the balance test had a reduced risk of developing mild cognitive impairment/Alzheimer’s disease.</w:t>
            </w:r>
          </w:p>
        </w:tc>
        <w:tc>
          <w:tcPr>
            <w:tcW w:w="2458" w:type="pct"/>
          </w:tcPr>
          <w:p w14:paraId="039E5BBF" w14:textId="77777777" w:rsidR="00BC7F2F" w:rsidRPr="004D696D" w:rsidRDefault="00BC7F2F" w:rsidP="00015C9D">
            <w:r w:rsidRPr="004D696D">
              <w:t>In this study muscular strength was assessed with the aid of the “Martin-Vigorimeter” Subjects were asked to press a ball alternating between the dominant and non-dominant hand for four trials. We chose the maximum grip strength for our analyses, which was defined as the best individual result out of the four trials. (section “Assessment of objective physical fitness” para 2)</w:t>
            </w:r>
          </w:p>
        </w:tc>
        <w:tc>
          <w:tcPr>
            <w:tcW w:w="633" w:type="pct"/>
          </w:tcPr>
          <w:p w14:paraId="6D326E60" w14:textId="77777777" w:rsidR="00BC7F2F" w:rsidRPr="004D696D" w:rsidRDefault="00BC7F2F" w:rsidP="00015C9D">
            <w:r w:rsidRPr="004D696D">
              <w:t>Comment 1</w:t>
            </w:r>
          </w:p>
        </w:tc>
      </w:tr>
      <w:tr w:rsidR="00BC7F2F" w:rsidRPr="004D696D" w14:paraId="0A3D637F" w14:textId="77777777" w:rsidTr="00015C9D">
        <w:trPr>
          <w:trHeight w:val="1656"/>
        </w:trPr>
        <w:tc>
          <w:tcPr>
            <w:tcW w:w="709" w:type="pct"/>
          </w:tcPr>
          <w:p w14:paraId="0975A036" w14:textId="3DF5BC8D" w:rsidR="00BC7F2F" w:rsidRPr="004D696D" w:rsidRDefault="00BC7F2F" w:rsidP="00015C9D">
            <w:r w:rsidRPr="004D696D">
              <w:fldChar w:fldCharType="begin"/>
            </w:r>
            <w:r w:rsidR="00913A89">
              <w:instrText xml:space="preserve"> ADDIN EN.CITE &lt;EndNote&gt;&lt;Cite AuthorYear="1"&gt;&lt;Author&gt;Park&lt;/Author&gt;&lt;Year&gt;2012&lt;/Year&gt;&lt;RecNum&gt;1188&lt;/RecNum&gt;&lt;DisplayText&gt;Park and Bae (52)&lt;/DisplayText&gt;&lt;record&gt;&lt;rec-number&gt;1188&lt;/rec-number&gt;&lt;foreign-keys&gt;&lt;key app="EN" db-id="9ppef0x20e0apgepve9xsrxj50rdtvad5ede" timestamp="1644615398"&gt;1188&lt;/key&gt;&lt;/foreign-keys&gt;&lt;ref-type name="Journal Article"&gt;17&lt;/ref-type&gt;&lt;contributors&gt;&lt;authors&gt;&lt;author&gt;Park, Y.&lt;/author&gt;&lt;author&gt;Bae, Y.&lt;/author&gt;&lt;/authors&gt;&lt;/contributors&gt;&lt;auth-address&gt;Hu Nae Li Therapeutic Education Center, South Korea&amp;#xD;Department of Physical Therapy, Daewon University College, 599 Shinwol-dong Jacheon-si, Chungbuk 390-702, South Korea&lt;/auth-address&gt;&lt;titles&gt;&lt;title&gt;A comparison of functional fitness and walking speed with cognitive function of facility-dwelling elderly women: A cross-sectional study&lt;/title&gt;&lt;secondary-title&gt;Journal of Physical Therapy Science&lt;/secondary-title&gt;&lt;alt-title&gt;J. Phys. Ther. Sci.&lt;/alt-title&gt;&lt;/titles&gt;&lt;alt-periodical&gt;&lt;full-title&gt;Journal of Physical Therapy Science&lt;/full-title&gt;&lt;abbr-1&gt;J. Phys. Ther. Sci.&lt;/abbr-1&gt;&lt;/alt-periodical&gt;&lt;pages&gt;73-76&lt;/pages&gt;&lt;volume&gt;24&lt;/volume&gt;&lt;number&gt;1&lt;/number&gt;&lt;keywords&gt;&lt;keyword&gt;Cognitive function&lt;/keyword&gt;&lt;keyword&gt;Elderly women&lt;/keyword&gt;&lt;keyword&gt;Functional fitness&lt;/keyword&gt;&lt;/keywords&gt;&lt;dates&gt;&lt;year&gt;2012&lt;/year&gt;&lt;/dates&gt;&lt;isbn&gt;09155287 (ISSN)&lt;/isbn&gt;&lt;work-type&gt;Article&lt;/work-type&gt;&lt;urls&gt;&lt;related-urls&gt;&lt;url&gt;https://www.scopus.com/inward/record.uri?eid=2-s2.0-84863344329&amp;amp;doi=10.1589%2fjpts.24.73&amp;amp;partnerID=40&amp;amp;md5=0c1f90980e61b78243786a2851606dd9&lt;/url&gt;&lt;url&gt;https://www.jstage.jst.go.jp/article/jpts/24/1/24_1_73/_pdf&lt;/url&gt;&lt;/related-urls&gt;&lt;/urls&gt;&lt;electronic-resource-num&gt;10.1589/jpts.24.73&lt;/electronic-resource-num&gt;&lt;remote-database-name&gt;Scopus&lt;/remote-database-name&gt;&lt;language&gt;English&lt;/language&gt;&lt;/record&gt;&lt;/Cite&gt;&lt;/EndNote&gt;</w:instrText>
            </w:r>
            <w:r w:rsidRPr="004D696D">
              <w:fldChar w:fldCharType="separate"/>
            </w:r>
            <w:r w:rsidR="00913A89">
              <w:rPr>
                <w:noProof/>
              </w:rPr>
              <w:t>Park and Bae (52)</w:t>
            </w:r>
            <w:r w:rsidRPr="004D696D">
              <w:fldChar w:fldCharType="end"/>
            </w:r>
          </w:p>
        </w:tc>
        <w:tc>
          <w:tcPr>
            <w:tcW w:w="1200" w:type="pct"/>
          </w:tcPr>
          <w:p w14:paraId="008FFEA7" w14:textId="77777777" w:rsidR="00BC7F2F" w:rsidRPr="004D696D" w:rsidRDefault="00BC7F2F" w:rsidP="00015C9D">
            <w:r w:rsidRPr="004D696D">
              <w:t>Better performance in the 30-second chair stand test and arm curl test were associated with better cognitive status measured with Mini-Mental State Examination. (Table 2)</w:t>
            </w:r>
          </w:p>
        </w:tc>
        <w:tc>
          <w:tcPr>
            <w:tcW w:w="2458" w:type="pct"/>
          </w:tcPr>
          <w:p w14:paraId="2F2907A3" w14:textId="77777777" w:rsidR="00BC7F2F" w:rsidRPr="004D696D" w:rsidRDefault="00BC7F2F" w:rsidP="00015C9D">
            <w:pPr>
              <w:autoSpaceDE w:val="0"/>
              <w:autoSpaceDN w:val="0"/>
              <w:adjustRightInd w:val="0"/>
              <w:rPr>
                <w:color w:val="FF0000"/>
              </w:rPr>
            </w:pPr>
            <w:r w:rsidRPr="004D696D">
              <w:t>Arm Curl test assesses upper body strength. The score is the number of biceps curls that can be completed in 30 seconds holding a hand weight (2.27 kg for women). (section “Method” para. 5)</w:t>
            </w:r>
          </w:p>
        </w:tc>
        <w:tc>
          <w:tcPr>
            <w:tcW w:w="633" w:type="pct"/>
          </w:tcPr>
          <w:p w14:paraId="5416D02E" w14:textId="77777777" w:rsidR="00BC7F2F" w:rsidRPr="004D696D" w:rsidRDefault="00BC7F2F" w:rsidP="00015C9D">
            <w:pPr>
              <w:rPr>
                <w:color w:val="FF0000"/>
              </w:rPr>
            </w:pPr>
            <w:r w:rsidRPr="004D696D">
              <w:t>Comment 3</w:t>
            </w:r>
          </w:p>
        </w:tc>
      </w:tr>
      <w:tr w:rsidR="00BC7F2F" w:rsidRPr="004D696D" w14:paraId="0BE01B78" w14:textId="77777777" w:rsidTr="00015C9D">
        <w:trPr>
          <w:trHeight w:val="196"/>
        </w:trPr>
        <w:tc>
          <w:tcPr>
            <w:tcW w:w="709" w:type="pct"/>
            <w:vMerge w:val="restart"/>
          </w:tcPr>
          <w:p w14:paraId="701EB4C8" w14:textId="77A80E03" w:rsidR="00BC7F2F" w:rsidRPr="004D696D" w:rsidRDefault="00BC7F2F" w:rsidP="00015C9D">
            <w:r w:rsidRPr="004D696D">
              <w:fldChar w:fldCharType="begin">
                <w:fldData xml:space="preserve">PEVuZE5vdGU+PENpdGUgQXV0aG9yWWVhcj0iMSI+PEF1dGhvcj5CbGFua2V2b29ydDwvQXV0aG9y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</w:fldData>
              </w:fldChar>
            </w:r>
            <w:r w:rsidR="00913A89">
              <w:instrText xml:space="preserve"> ADDIN EN.CITE </w:instrText>
            </w:r>
            <w:r w:rsidR="00913A89">
              <w:fldChar w:fldCharType="begin">
                <w:fldData xml:space="preserve">PEVuZE5vdGU+PENpdGUgQXV0aG9yWWVhcj0iMSI+PEF1dGhvcj5CbGFua2V2b29ydDwvQXV0aG9y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</w:fldData>
              </w:fldChar>
            </w:r>
            <w:r w:rsidR="00913A89">
              <w:instrText xml:space="preserve"> ADDIN EN.CITE.DATA </w:instrText>
            </w:r>
            <w:r w:rsidR="00913A89">
              <w:fldChar w:fldCharType="end"/>
            </w:r>
            <w:r w:rsidRPr="004D696D">
              <w:fldChar w:fldCharType="separate"/>
            </w:r>
            <w:r w:rsidR="00913A89">
              <w:rPr>
                <w:noProof/>
              </w:rPr>
              <w:t>Blankevoort, Scherder, Wieling, et al. (8)</w:t>
            </w:r>
            <w:r w:rsidRPr="004D696D">
              <w:fldChar w:fldCharType="end"/>
            </w:r>
          </w:p>
        </w:tc>
        <w:tc>
          <w:tcPr>
            <w:tcW w:w="1200" w:type="pct"/>
            <w:vMerge w:val="restart"/>
          </w:tcPr>
          <w:p w14:paraId="650A5EF4" w14:textId="77777777" w:rsidR="00BC7F2F" w:rsidRPr="004D696D" w:rsidRDefault="00BC7F2F" w:rsidP="00015C9D">
            <w:r w:rsidRPr="004D696D">
              <w:t xml:space="preserve">Better strength, which was computing by combining grip strength and knee extension strength was positively associated with better global cognitive performance in executive functions, memory, information processing, and intelligence tasks. (Table 3) </w:t>
            </w:r>
          </w:p>
        </w:tc>
        <w:tc>
          <w:tcPr>
            <w:tcW w:w="2458" w:type="pct"/>
          </w:tcPr>
          <w:p w14:paraId="59E9B20C" w14:textId="77777777" w:rsidR="00BC7F2F" w:rsidRPr="004D696D" w:rsidRDefault="00BC7F2F" w:rsidP="00015C9D">
            <w:r w:rsidRPr="004D696D">
              <w:t>Grip strength was assessed with a Jamar® hand dynamometer. Participants grasped the dynamometer with the preferred hand with the arm at the side of the body and the palm toward the thigh. Subjects were instructed to squeeze the dynamometer handle as hard as possible; the highest score (in kg) of three trials was recorded. (section “Assessment of physical performance” para. 2)</w:t>
            </w:r>
          </w:p>
        </w:tc>
        <w:tc>
          <w:tcPr>
            <w:tcW w:w="633" w:type="pct"/>
          </w:tcPr>
          <w:p w14:paraId="7560566A" w14:textId="77777777" w:rsidR="00BC7F2F" w:rsidRPr="004D696D" w:rsidRDefault="00BC7F2F" w:rsidP="00015C9D">
            <w:r w:rsidRPr="004D696D">
              <w:t>Comment 1</w:t>
            </w:r>
          </w:p>
        </w:tc>
      </w:tr>
      <w:tr w:rsidR="00BC7F2F" w:rsidRPr="004D696D" w14:paraId="2041514A" w14:textId="77777777" w:rsidTr="00015C9D">
        <w:trPr>
          <w:trHeight w:val="195"/>
        </w:trPr>
        <w:tc>
          <w:tcPr>
            <w:tcW w:w="709" w:type="pct"/>
            <w:vMerge/>
          </w:tcPr>
          <w:p w14:paraId="2F8A80EB" w14:textId="77777777" w:rsidR="00BC7F2F" w:rsidRPr="004D696D" w:rsidRDefault="00BC7F2F" w:rsidP="00015C9D"/>
        </w:tc>
        <w:tc>
          <w:tcPr>
            <w:tcW w:w="1200" w:type="pct"/>
            <w:vMerge/>
          </w:tcPr>
          <w:p w14:paraId="6F80854B" w14:textId="77777777" w:rsidR="00BC7F2F" w:rsidRPr="004D696D" w:rsidRDefault="00BC7F2F" w:rsidP="00015C9D"/>
        </w:tc>
        <w:tc>
          <w:tcPr>
            <w:tcW w:w="2458" w:type="pct"/>
          </w:tcPr>
          <w:p w14:paraId="30868ADA" w14:textId="77777777" w:rsidR="00BC7F2F" w:rsidRPr="004D696D" w:rsidRDefault="00BC7F2F" w:rsidP="00015C9D">
            <w:r w:rsidRPr="004D696D">
              <w:t>Quadriceps strength was assessed with a custom built dynamometer, the Quadriso-tester. The favored leg is tested. Participants sat on a chair with knees in 90</w:t>
            </w:r>
            <w:r w:rsidRPr="004D696D">
              <w:rPr>
                <w:rFonts w:cs="Times New Roman"/>
              </w:rPr>
              <w:t>°</w:t>
            </w:r>
            <w:r w:rsidRPr="004D696D">
              <w:t xml:space="preserve"> flexion. The load cell was located in an ankle cuff that was placed above the ankle joint of the dominant leg and the participants were instructed to press as hard as possible for 3 seconds. The highest score of three trials was recorded. (section “Assessment of physical performance” para. 3)</w:t>
            </w:r>
          </w:p>
        </w:tc>
        <w:tc>
          <w:tcPr>
            <w:tcW w:w="633" w:type="pct"/>
          </w:tcPr>
          <w:p w14:paraId="3489A9BC" w14:textId="77777777" w:rsidR="00BC7F2F" w:rsidRPr="004D696D" w:rsidRDefault="00BC7F2F" w:rsidP="00015C9D">
            <w:r w:rsidRPr="004D696D">
              <w:t>Comment 1</w:t>
            </w:r>
          </w:p>
        </w:tc>
      </w:tr>
      <w:tr w:rsidR="00BC7F2F" w:rsidRPr="004D696D" w14:paraId="370A0A03" w14:textId="77777777" w:rsidTr="00015C9D">
        <w:trPr>
          <w:trHeight w:val="2557"/>
        </w:trPr>
        <w:tc>
          <w:tcPr>
            <w:tcW w:w="709" w:type="pct"/>
          </w:tcPr>
          <w:p w14:paraId="04D83C02" w14:textId="35E8FA31" w:rsidR="00BC7F2F" w:rsidRPr="004D696D" w:rsidRDefault="00BC7F2F" w:rsidP="00015C9D">
            <w:r w:rsidRPr="004D696D">
              <w:fldChar w:fldCharType="begin">
                <w:fldData xml:space="preserve">PEVuZE5vdGU+PENpdGUgQXV0aG9yWWVhcj0iMSI+PEF1dGhvcj5DYXJkb3NvPC9BdXRob3I+PFll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</w:fldData>
              </w:fldChar>
            </w:r>
            <w:r w:rsidR="00913A89">
              <w:instrText xml:space="preserve"> ADDIN EN.CITE </w:instrText>
            </w:r>
            <w:r w:rsidR="00913A89">
              <w:fldChar w:fldCharType="begin">
                <w:fldData xml:space="preserve">PEVuZE5vdGU+PENpdGUgQXV0aG9yWWVhcj0iMSI+PEF1dGhvcj5DYXJkb3NvPC9BdXRob3I+PFll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</w:fldData>
              </w:fldChar>
            </w:r>
            <w:r w:rsidR="00913A89">
              <w:instrText xml:space="preserve"> ADDIN EN.CITE.DATA </w:instrText>
            </w:r>
            <w:r w:rsidR="00913A89">
              <w:fldChar w:fldCharType="end"/>
            </w:r>
            <w:r w:rsidRPr="004D696D">
              <w:fldChar w:fldCharType="separate"/>
            </w:r>
            <w:r w:rsidR="00913A89">
              <w:rPr>
                <w:noProof/>
              </w:rPr>
              <w:t>Cardoso, Barbosa and Da Silva Coqueiro (11)</w:t>
            </w:r>
            <w:r w:rsidRPr="004D696D">
              <w:fldChar w:fldCharType="end"/>
            </w:r>
          </w:p>
        </w:tc>
        <w:tc>
          <w:tcPr>
            <w:tcW w:w="1200" w:type="pct"/>
          </w:tcPr>
          <w:p w14:paraId="7682CE13" w14:textId="77777777" w:rsidR="00BC7F2F" w:rsidRPr="004D696D" w:rsidRDefault="00BC7F2F" w:rsidP="00015C9D">
            <w:r w:rsidRPr="004D696D">
              <w:t>Poor performance in handgrip strength test but not in chair stand test performance was associated with cognitive deficit measured with Mini-Mental State Examination (pp. 969 &amp; 972).</w:t>
            </w:r>
          </w:p>
          <w:p w14:paraId="13289555" w14:textId="77777777" w:rsidR="00BC7F2F" w:rsidRPr="004D696D" w:rsidRDefault="00BC7F2F" w:rsidP="00015C9D"/>
        </w:tc>
        <w:tc>
          <w:tcPr>
            <w:tcW w:w="2458" w:type="pct"/>
          </w:tcPr>
          <w:p w14:paraId="16F59D0C" w14:textId="77777777" w:rsidR="00BC7F2F" w:rsidRPr="004D696D" w:rsidRDefault="00BC7F2F" w:rsidP="00015C9D">
            <w:r w:rsidRPr="004D696D">
              <w:t>A handgrip dynamometer (Takey Kiki Kogyio TK 1201, Japan) was used to assess upper body strength (isometric). The test was taken using the arm that the subject considered dominant, with the elderly in the sitting position. In order to assess the handgrip strength test performance (in kilograms), sex-specific tertiles from the study population were used as cutoff points: ≤ 1</w:t>
            </w:r>
            <w:r w:rsidRPr="004D696D">
              <w:rPr>
                <w:vertAlign w:val="superscript"/>
              </w:rPr>
              <w:t>st</w:t>
            </w:r>
            <w:r w:rsidRPr="004D696D">
              <w:t xml:space="preserve"> tertile, 27 kg (men) and 17 kg (women), poor performance; &gt; 1</w:t>
            </w:r>
            <w:r w:rsidRPr="004D696D">
              <w:rPr>
                <w:vertAlign w:val="superscript"/>
              </w:rPr>
              <w:t>st</w:t>
            </w:r>
            <w:r w:rsidRPr="004D696D">
              <w:t xml:space="preserve"> tertile = sufficient performance. (section “Muscular Strength” para. 2)</w:t>
            </w:r>
          </w:p>
          <w:p w14:paraId="67968D8E" w14:textId="77777777" w:rsidR="00BC7F2F" w:rsidRPr="004D696D" w:rsidRDefault="00BC7F2F" w:rsidP="00015C9D"/>
        </w:tc>
        <w:tc>
          <w:tcPr>
            <w:tcW w:w="633" w:type="pct"/>
          </w:tcPr>
          <w:p w14:paraId="15C16345" w14:textId="77777777" w:rsidR="00BC7F2F" w:rsidRPr="004D696D" w:rsidRDefault="00BC7F2F" w:rsidP="00015C9D">
            <w:r w:rsidRPr="004D696D">
              <w:t>Comment 1</w:t>
            </w:r>
          </w:p>
        </w:tc>
      </w:tr>
      <w:tr w:rsidR="00BC7F2F" w:rsidRPr="004D696D" w14:paraId="7761DF0F" w14:textId="77777777" w:rsidTr="00015C9D">
        <w:trPr>
          <w:trHeight w:val="202"/>
        </w:trPr>
        <w:tc>
          <w:tcPr>
            <w:tcW w:w="709" w:type="pct"/>
          </w:tcPr>
          <w:p w14:paraId="172ED48F" w14:textId="31480CC9" w:rsidR="00BC7F2F" w:rsidRPr="004D696D" w:rsidRDefault="00BC7F2F" w:rsidP="00015C9D">
            <w:r w:rsidRPr="004D696D">
              <w:fldChar w:fldCharType="begin"/>
            </w:r>
            <w:r w:rsidR="00913A89">
              <w:instrText xml:space="preserve"> ADDIN EN.CITE &lt;EndNote&gt;&lt;Cite AuthorYear="1"&gt;&lt;Author&gt;Kamiya&lt;/Author&gt;&lt;Year&gt;2013&lt;/Year&gt;&lt;RecNum&gt;1151&lt;/RecNum&gt;&lt;DisplayText&gt;Kamiya, Sasou, Fujita and Yamada (29)&lt;/DisplayText&gt;&lt;record&gt;&lt;rec-number&gt;1151&lt;/rec-number&gt;&lt;foreign-keys&gt;&lt;key app="EN" db-id="9ppef0x20e0apgepve9xsrxj50rdtvad5ede" timestamp="1644615398"&gt;1151&lt;/key&gt;&lt;/foreign-keys&gt;&lt;ref-type name="Journal Article"&gt;17&lt;/ref-type&gt;&lt;contributors&gt;&lt;authors&gt;&lt;author&gt;Kamiya, K.&lt;/author&gt;&lt;author&gt;Sasou, K.&lt;/author&gt;&lt;author&gt;Fujita, M.&lt;/author&gt;&lt;author&gt;Yamada, S.&lt;/author&gt;&lt;/authors&gt;&lt;/contributors&gt;&lt;auth-address&gt;Program in Physical and Occupational Therapy, Nagoya University Graduate School of Medicine, Nagoya 461-8673, Japan.&lt;/auth-address&gt;&lt;titles&gt;&lt;title&gt;Predictors for increasing eligibility level among home help service users in the Japanese long-term care insurance system&lt;/title&gt;&lt;secondary-title&gt;Biomed Res Int&lt;/secondary-title&gt;&lt;/titles&gt;&lt;periodical&gt;&lt;full-title&gt;Biomed Res Int&lt;/full-title&gt;&lt;/periodical&gt;&lt;pages&gt;374130&lt;/pages&gt;&lt;volume&gt;2013&lt;/volume&gt;&lt;edition&gt;20130909&lt;/edition&gt;&lt;keywords&gt;&lt;keyword&gt;Aged&lt;/keyword&gt;&lt;keyword&gt;Aged, 80 and over&lt;/keyword&gt;&lt;keyword&gt;Cross-Sectional Studies&lt;/keyword&gt;&lt;keyword&gt;Female&lt;/keyword&gt;&lt;keyword&gt;*Home Health Nursing&lt;/keyword&gt;&lt;keyword&gt;Humans&lt;/keyword&gt;&lt;keyword&gt;*Insurance, Long-Term Care&lt;/keyword&gt;&lt;keyword&gt;Japan/epidemiology&lt;/keyword&gt;&lt;keyword&gt;Male&lt;/keyword&gt;&lt;keyword&gt;Memory Disorders/*epidemiology&lt;/keyword&gt;&lt;keyword&gt;Risk Factors&lt;/keyword&gt;&lt;/keywords&gt;&lt;dates&gt;&lt;year&gt;2013&lt;/year&gt;&lt;/dates&gt;&lt;isbn&gt;2314-6133 (Print)&lt;/isbn&gt;&lt;accession-num&gt;24089675&lt;/accession-num&gt;&lt;urls&gt;&lt;related-urls&gt;&lt;url&gt;https://www.ncbi.nlm.nih.gov/pmc/articles/PMC3782138/pdf/BMRI2013-374130.pdf&lt;/url&gt;&lt;/related-urls&gt;&lt;/urls&gt;&lt;custom2&gt;PMC3782138&lt;/custom2&gt;&lt;electronic-resource-num&gt;10.1155/2013/374130&lt;/electronic-resource-num&gt;&lt;remote-database-provider&gt;NLM&lt;/remote-database-provider&gt;&lt;language&gt;eng&lt;/language&gt;&lt;/record&gt;&lt;/Cite&gt;&lt;/EndNote&gt;</w:instrText>
            </w:r>
            <w:r w:rsidRPr="004D696D">
              <w:fldChar w:fldCharType="separate"/>
            </w:r>
            <w:r w:rsidR="00913A89">
              <w:rPr>
                <w:noProof/>
              </w:rPr>
              <w:t>Kamiya, Sasou, Fujita and Yamada (29)</w:t>
            </w:r>
            <w:r w:rsidRPr="004D696D">
              <w:fldChar w:fldCharType="end"/>
            </w:r>
          </w:p>
        </w:tc>
        <w:tc>
          <w:tcPr>
            <w:tcW w:w="1200" w:type="pct"/>
          </w:tcPr>
          <w:p w14:paraId="7A9D1FA7" w14:textId="77777777" w:rsidR="00BC7F2F" w:rsidRPr="004D696D" w:rsidRDefault="00BC7F2F" w:rsidP="00015C9D">
            <w:r w:rsidRPr="004D696D">
              <w:t xml:space="preserve">Handgrip strength was positively correlated with memory task performance measured with memory impairment screen. (Table 3) </w:t>
            </w:r>
          </w:p>
        </w:tc>
        <w:tc>
          <w:tcPr>
            <w:tcW w:w="2458" w:type="pct"/>
          </w:tcPr>
          <w:p w14:paraId="78D44239" w14:textId="77777777" w:rsidR="00BC7F2F" w:rsidRPr="004D696D" w:rsidRDefault="00BC7F2F" w:rsidP="00015C9D">
            <w:r w:rsidRPr="004D696D">
              <w:t>Handgrip strength was measured with the Jamar dynamometer set at the second handle position. The participant sat with the wrist in a neutral position and the elbow flexed at 90°. The grip strength of each hand was measured twice, and the highest value (in 0.1kg) was used as the index of handgrip strength. (p. 2)</w:t>
            </w:r>
          </w:p>
        </w:tc>
        <w:tc>
          <w:tcPr>
            <w:tcW w:w="633" w:type="pct"/>
          </w:tcPr>
          <w:p w14:paraId="01FD8EF4" w14:textId="77777777" w:rsidR="00BC7F2F" w:rsidRPr="004D696D" w:rsidRDefault="00BC7F2F" w:rsidP="00015C9D">
            <w:r w:rsidRPr="004D696D">
              <w:rPr>
                <w:rFonts w:hint="eastAsia"/>
              </w:rPr>
              <w:t>C</w:t>
            </w:r>
            <w:r w:rsidRPr="004D696D">
              <w:t>omment 1</w:t>
            </w:r>
          </w:p>
        </w:tc>
      </w:tr>
      <w:tr w:rsidR="00BC7F2F" w:rsidRPr="004D696D" w14:paraId="416BE534" w14:textId="77777777" w:rsidTr="00015C9D">
        <w:trPr>
          <w:trHeight w:val="1103"/>
        </w:trPr>
        <w:tc>
          <w:tcPr>
            <w:tcW w:w="709" w:type="pct"/>
            <w:vMerge w:val="restart"/>
          </w:tcPr>
          <w:p w14:paraId="00B73A0B" w14:textId="18A60E01" w:rsidR="00BC7F2F" w:rsidRPr="004D696D" w:rsidRDefault="00BC7F2F" w:rsidP="00015C9D">
            <w:r w:rsidRPr="004D696D">
              <w:fldChar w:fldCharType="begin">
                <w:fldData xml:space="preserve">PEVuZE5vdGU+PENpdGUgQXV0aG9yWWVhcj0iMSI+PEF1dGhvcj5QZWRyZXJvLUNoYW1pem88L0F1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</w:fldData>
              </w:fldChar>
            </w:r>
            <w:r w:rsidR="00913A89">
              <w:instrText xml:space="preserve"> ADDIN EN.CITE </w:instrText>
            </w:r>
            <w:r w:rsidR="00913A89">
              <w:fldChar w:fldCharType="begin">
                <w:fldData xml:space="preserve">PEVuZE5vdGU+PENpdGUgQXV0aG9yWWVhcj0iMSI+PEF1dGhvcj5QZWRyZXJvLUNoYW1pem88L0F1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</w:fldData>
              </w:fldChar>
            </w:r>
            <w:r w:rsidR="00913A89">
              <w:instrText xml:space="preserve"> ADDIN EN.CITE.DATA </w:instrText>
            </w:r>
            <w:r w:rsidR="00913A89">
              <w:fldChar w:fldCharType="end"/>
            </w:r>
            <w:r w:rsidRPr="004D696D">
              <w:fldChar w:fldCharType="separate"/>
            </w:r>
            <w:r w:rsidR="00913A89">
              <w:rPr>
                <w:noProof/>
              </w:rPr>
              <w:t>Pedrero-Chamizo, Albers, Tobaruela, et al. (54)</w:t>
            </w:r>
            <w:r w:rsidRPr="004D696D">
              <w:fldChar w:fldCharType="end"/>
            </w:r>
          </w:p>
        </w:tc>
        <w:tc>
          <w:tcPr>
            <w:tcW w:w="1200" w:type="pct"/>
            <w:vMerge w:val="restart"/>
          </w:tcPr>
          <w:p w14:paraId="103A584B" w14:textId="77777777" w:rsidR="00BC7F2F" w:rsidRPr="004D696D" w:rsidRDefault="00BC7F2F" w:rsidP="00015C9D">
            <w:r w:rsidRPr="004D696D">
              <w:t>Performance in handgrip, arm-curl, and chair stand tests were all positively corelated with cognitive performance measured with Mini-Mental State Examination. (Table 3)</w:t>
            </w:r>
          </w:p>
        </w:tc>
        <w:tc>
          <w:tcPr>
            <w:tcW w:w="2458" w:type="pct"/>
          </w:tcPr>
          <w:p w14:paraId="2959F3BD" w14:textId="77777777" w:rsidR="00BC7F2F" w:rsidRPr="004D696D" w:rsidRDefault="00BC7F2F" w:rsidP="00015C9D">
            <w:r w:rsidRPr="004D696D">
              <w:t>Grip strength was assessed with a Takei TKK 5101 digital dynamometer model, range 5–100 kg with a precision of 0.1 kg. According to the literature, the measures are influenced by subject position when carrying out the test (whether lying, sitting or standing), and also by elbow position (fully extended elbow vs 90° position). Scientific evidence has shown better results with the standing position. However, some subjects in the present study could not remain in the standing position without assistance. Therefore, all subjects carried out the handgrip strength test in the sitting position to standardize the procedure. With respect to the position of the elbow, in the literature there is a divergence of opinions. Some studies consider there are better results with a 90° elbow position, others declare that strength is greater with a fully extended elbow, and some research considers both methods similar. We required the elbow to be in a full extended position, as the dimensions and weight of the dynamometer could have a negative influence on the final result. Two readings were made for each hand, and the higher reading of the two trials was used for analysis.</w:t>
            </w:r>
            <w:r w:rsidRPr="004D696D">
              <w:rPr>
                <w:rFonts w:hint="eastAsia"/>
              </w:rPr>
              <w:t xml:space="preserve"> (</w:t>
            </w:r>
            <w:r w:rsidRPr="004D696D">
              <w:t>section “Handgrip test”</w:t>
            </w:r>
            <w:r w:rsidRPr="004D696D">
              <w:rPr>
                <w:rFonts w:hint="eastAsia"/>
              </w:rPr>
              <w:t>)</w:t>
            </w:r>
          </w:p>
        </w:tc>
        <w:tc>
          <w:tcPr>
            <w:tcW w:w="633" w:type="pct"/>
          </w:tcPr>
          <w:p w14:paraId="7AE86B5E" w14:textId="77777777" w:rsidR="00BC7F2F" w:rsidRPr="004D696D" w:rsidRDefault="00BC7F2F" w:rsidP="00015C9D">
            <w:r w:rsidRPr="004D696D">
              <w:t>Comment 1</w:t>
            </w:r>
          </w:p>
        </w:tc>
      </w:tr>
      <w:tr w:rsidR="00BC7F2F" w:rsidRPr="004D696D" w14:paraId="64E34AAB" w14:textId="77777777" w:rsidTr="00015C9D">
        <w:trPr>
          <w:trHeight w:val="1103"/>
        </w:trPr>
        <w:tc>
          <w:tcPr>
            <w:tcW w:w="709" w:type="pct"/>
            <w:vMerge/>
          </w:tcPr>
          <w:p w14:paraId="6344DB46" w14:textId="77777777" w:rsidR="00BC7F2F" w:rsidRPr="004D696D" w:rsidRDefault="00BC7F2F" w:rsidP="00015C9D"/>
        </w:tc>
        <w:tc>
          <w:tcPr>
            <w:tcW w:w="1200" w:type="pct"/>
            <w:vMerge/>
          </w:tcPr>
          <w:p w14:paraId="639CEF09" w14:textId="77777777" w:rsidR="00BC7F2F" w:rsidRPr="004D696D" w:rsidRDefault="00BC7F2F" w:rsidP="00015C9D"/>
        </w:tc>
        <w:tc>
          <w:tcPr>
            <w:tcW w:w="2458" w:type="pct"/>
          </w:tcPr>
          <w:p w14:paraId="168B079C" w14:textId="77777777" w:rsidR="00BC7F2F" w:rsidRPr="004D696D" w:rsidRDefault="00BC7F2F" w:rsidP="00015C9D">
            <w:pPr>
              <w:autoSpaceDE w:val="0"/>
              <w:autoSpaceDN w:val="0"/>
              <w:adjustRightInd w:val="0"/>
            </w:pPr>
            <w:r w:rsidRPr="004D696D">
              <w:t xml:space="preserve">The arm curl test was administered to assess upper body strength. The aim of this test is to do as many arm curls as possible in 30 s. This test was carried out on the dominant arm side (or stronger side). The subject sat on the chair, height of 43–44 cm, holding the weight in the hand. The battery establishes that women and men should use 5-lb and 8-lb dumbbells, respectively. However, in Spain the basic weight measure is the kilogram; therefore, our subjects used 2 and 4 kg, respectively. The test was carried out twice (5 min apart), and the higher reading of the two trials was used for analysis. Both the arm-curl test and 30-s chair-stand test were assessed according to the Rikli and Jones battery. </w:t>
            </w:r>
            <w:r w:rsidRPr="004D696D">
              <w:rPr>
                <w:rFonts w:hint="eastAsia"/>
              </w:rPr>
              <w:t>(</w:t>
            </w:r>
            <w:r w:rsidRPr="004D696D">
              <w:t>section “arm-curl test”</w:t>
            </w:r>
            <w:r w:rsidRPr="004D696D">
              <w:rPr>
                <w:rFonts w:hint="eastAsia"/>
              </w:rPr>
              <w:t>)</w:t>
            </w:r>
          </w:p>
        </w:tc>
        <w:tc>
          <w:tcPr>
            <w:tcW w:w="633" w:type="pct"/>
          </w:tcPr>
          <w:p w14:paraId="6EAFAF41" w14:textId="77777777" w:rsidR="00BC7F2F" w:rsidRPr="004D696D" w:rsidRDefault="00BC7F2F" w:rsidP="00015C9D">
            <w:r w:rsidRPr="004D696D">
              <w:t>Comment 3</w:t>
            </w:r>
          </w:p>
        </w:tc>
      </w:tr>
      <w:tr w:rsidR="00BC7F2F" w:rsidRPr="004D696D" w14:paraId="0A4BDCF1" w14:textId="77777777" w:rsidTr="00015C9D">
        <w:trPr>
          <w:trHeight w:val="202"/>
        </w:trPr>
        <w:tc>
          <w:tcPr>
            <w:tcW w:w="709" w:type="pct"/>
          </w:tcPr>
          <w:p w14:paraId="7EB47E46" w14:textId="7F53213F" w:rsidR="00BC7F2F" w:rsidRPr="004D696D" w:rsidRDefault="00BC7F2F" w:rsidP="00015C9D">
            <w:r w:rsidRPr="004D696D">
              <w:fldChar w:fldCharType="begin"/>
            </w:r>
            <w:r w:rsidR="00913A89">
              <w:instrText xml:space="preserve"> ADDIN EN.CITE &lt;EndNote&gt;&lt;Cite AuthorYear="1"&gt;&lt;Author&gt;Lee&lt;/Author&gt;&lt;Year&gt;2014&lt;/Year&gt;&lt;RecNum&gt;1163&lt;/RecNum&gt;&lt;DisplayText&gt;Lee, Yoon, Park, et al. (34)&lt;/DisplayText&gt;&lt;record&gt;&lt;rec-number&gt;1163&lt;/rec-number&gt;&lt;foreign-keys&gt;&lt;key app="EN" db-id="9ppef0x20e0apgepve9xsrxj50rdtvad5ede" timestamp="1644615398"&gt;1163&lt;/key&gt;&lt;/foreign-keys&gt;&lt;ref-type name="Journal Article"&gt;17&lt;/ref-type&gt;&lt;contributors&gt;&lt;authors&gt;&lt;author&gt;Lee, Y. H.&lt;/author&gt;&lt;author&gt;Yoon, E. S.&lt;/author&gt;&lt;author&gt;Park, S. H.&lt;/author&gt;&lt;author&gt;Heffernan, K. S.&lt;/author&gt;&lt;author&gt;Lee, C.&lt;/author&gt;&lt;author&gt;Jae, S. Y.&lt;/author&gt;&lt;/authors&gt;&lt;/contributors&gt;&lt;auth-address&gt;Department of Sport Science, University of Seoul, 130-743 Seoul, Korea.&lt;/auth-address&gt;&lt;titles&gt;&lt;title&gt;Associations of arterial stiffness and cognitive function with physical fitness in patients with chronic stroke&lt;/title&gt;&lt;secondary-title&gt;J Rehabil Med&lt;/secondary-title&gt;&lt;/titles&gt;&lt;periodical&gt;&lt;full-title&gt;J Rehabil Med&lt;/full-title&gt;&lt;/periodical&gt;&lt;pages&gt;413-7&lt;/pages&gt;&lt;volume&gt;46&lt;/volume&gt;&lt;number&gt;5&lt;/number&gt;&lt;keywords&gt;&lt;keyword&gt;Aged&lt;/keyword&gt;&lt;keyword&gt;Blood Flow Velocity/physiology&lt;/keyword&gt;&lt;keyword&gt;Carotid Arteries/physiopathology&lt;/keyword&gt;&lt;keyword&gt;Chronic Disease&lt;/keyword&gt;&lt;keyword&gt;Cognition/*physiology&lt;/keyword&gt;&lt;keyword&gt;Cross-Sectional Studies&lt;/keyword&gt;&lt;keyword&gt;Female&lt;/keyword&gt;&lt;keyword&gt;Femoral Artery/physiopathology&lt;/keyword&gt;&lt;keyword&gt;Humans&lt;/keyword&gt;&lt;keyword&gt;Male&lt;/keyword&gt;&lt;keyword&gt;Middle Aged&lt;/keyword&gt;&lt;keyword&gt;Physical Fitness/*physiology&lt;/keyword&gt;&lt;keyword&gt;Stroke/*physiopathology&lt;/keyword&gt;&lt;keyword&gt;*Stroke Rehabilitation&lt;/keyword&gt;&lt;keyword&gt;Vascular Stiffness/*physiology&lt;/keyword&gt;&lt;/keywords&gt;&lt;dates&gt;&lt;year&gt;2014&lt;/year&gt;&lt;pub-dates&gt;&lt;date&gt;May&lt;/date&gt;&lt;/pub-dates&gt;&lt;/dates&gt;&lt;isbn&gt;1650-1977&lt;/isbn&gt;&lt;accession-num&gt;24590304&lt;/accession-num&gt;&lt;urls&gt;&lt;/urls&gt;&lt;electronic-resource-num&gt;10.2340/16501977-1790&lt;/electronic-resource-num&gt;&lt;remote-database-provider&gt;NLM&lt;/remote-database-provider&gt;&lt;language&gt;eng&lt;/language&gt;&lt;/record&gt;&lt;/Cite&gt;&lt;/EndNote&gt;</w:instrText>
            </w:r>
            <w:r w:rsidRPr="004D696D">
              <w:fldChar w:fldCharType="separate"/>
            </w:r>
            <w:r w:rsidR="00913A89">
              <w:rPr>
                <w:noProof/>
              </w:rPr>
              <w:t>Lee, Yoon, Park, et al. (34)</w:t>
            </w:r>
            <w:r w:rsidRPr="004D696D">
              <w:fldChar w:fldCharType="end"/>
            </w:r>
          </w:p>
        </w:tc>
        <w:tc>
          <w:tcPr>
            <w:tcW w:w="1200" w:type="pct"/>
          </w:tcPr>
          <w:p w14:paraId="6D5D42CE" w14:textId="77777777" w:rsidR="00BC7F2F" w:rsidRPr="004D696D" w:rsidRDefault="00BC7F2F" w:rsidP="00015C9D">
            <w:r w:rsidRPr="004D696D">
              <w:t>Handgrip strength was positively correlated with cognitive status measured with Mini-Mental State Examination. (Table II)</w:t>
            </w:r>
          </w:p>
        </w:tc>
        <w:tc>
          <w:tcPr>
            <w:tcW w:w="2458" w:type="pct"/>
          </w:tcPr>
          <w:p w14:paraId="2DD8D0F3" w14:textId="77777777" w:rsidR="00BC7F2F" w:rsidRPr="004D696D" w:rsidRDefault="00BC7F2F" w:rsidP="00015C9D">
            <w:r w:rsidRPr="004D696D">
              <w:t>For muscular strength, handgrip strength of the stroke-unaffected side was measured using a grip strength dynamometer (TKK 5401, Takei Scientific Instruments, Niigata, Japan). For this test, the patient</w:t>
            </w:r>
          </w:p>
          <w:p w14:paraId="71D4B458" w14:textId="77777777" w:rsidR="00BC7F2F" w:rsidRPr="004D696D" w:rsidRDefault="00BC7F2F" w:rsidP="00015C9D">
            <w:r w:rsidRPr="004D696D">
              <w:t>was required to sit in a chair without armrests and activate the elbow flexors with the elbow maintained at a 90º angle. (section “Experimental measurements” para. 4)</w:t>
            </w:r>
          </w:p>
        </w:tc>
        <w:tc>
          <w:tcPr>
            <w:tcW w:w="633" w:type="pct"/>
          </w:tcPr>
          <w:p w14:paraId="08178B68" w14:textId="77777777" w:rsidR="00BC7F2F" w:rsidRPr="004D696D" w:rsidRDefault="00BC7F2F" w:rsidP="00015C9D">
            <w:r w:rsidRPr="004D696D">
              <w:t>Comment 1</w:t>
            </w:r>
          </w:p>
        </w:tc>
      </w:tr>
      <w:tr w:rsidR="00BC7F2F" w:rsidRPr="004D696D" w14:paraId="79B0F45B" w14:textId="77777777" w:rsidTr="00015C9D">
        <w:trPr>
          <w:trHeight w:val="202"/>
        </w:trPr>
        <w:tc>
          <w:tcPr>
            <w:tcW w:w="709" w:type="pct"/>
          </w:tcPr>
          <w:p w14:paraId="1B67B9F5" w14:textId="2D166DC5" w:rsidR="00BC7F2F" w:rsidRPr="004D696D" w:rsidRDefault="00BC7F2F" w:rsidP="00015C9D">
            <w:r w:rsidRPr="004D696D">
              <w:fldChar w:fldCharType="begin">
                <w:fldData xml:space="preserve">PEVuZE5vdGU+PENpdGUgQXV0aG9yWWVhcj0iMSI+PEF1dGhvcj5Nb29yZTwvQXV0aG9yPjxZZWFy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==
</w:fldData>
              </w:fldChar>
            </w:r>
            <w:r w:rsidR="00913A89">
              <w:instrText xml:space="preserve"> ADDIN EN.CITE </w:instrText>
            </w:r>
            <w:r w:rsidR="00913A89">
              <w:fldChar w:fldCharType="begin">
                <w:fldData xml:space="preserve">PEVuZE5vdGU+PENpdGUgQXV0aG9yWWVhcj0iMSI+PEF1dGhvcj5Nb29yZTwvQXV0aG9yPjxZZWFy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==
</w:fldData>
              </w:fldChar>
            </w:r>
            <w:r w:rsidR="00913A89">
              <w:instrText xml:space="preserve"> ADDIN EN.CITE.DATA </w:instrText>
            </w:r>
            <w:r w:rsidR="00913A89">
              <w:fldChar w:fldCharType="end"/>
            </w:r>
            <w:r w:rsidRPr="004D696D">
              <w:fldChar w:fldCharType="separate"/>
            </w:r>
            <w:r w:rsidR="00913A89">
              <w:rPr>
                <w:noProof/>
              </w:rPr>
              <w:t>Moore, Caturegli, Metter, et al. (47)</w:t>
            </w:r>
            <w:r w:rsidRPr="004D696D">
              <w:fldChar w:fldCharType="end"/>
            </w:r>
          </w:p>
        </w:tc>
        <w:tc>
          <w:tcPr>
            <w:tcW w:w="1200" w:type="pct"/>
          </w:tcPr>
          <w:p w14:paraId="7555AC84" w14:textId="77777777" w:rsidR="00BC7F2F" w:rsidRPr="004D696D" w:rsidRDefault="00BC7F2F" w:rsidP="00015C9D">
            <w:r w:rsidRPr="004D696D">
              <w:t>Better muscle quality indexed by the ratio of absolute isokinetic knee extension muscle strength to thigh muscle area was associated with better verbal learning, short-term memory, working memory, and cognitive flexibility. (section “Muscle Strength, Mass, and Quality Ratio” and Table 1)</w:t>
            </w:r>
          </w:p>
        </w:tc>
        <w:tc>
          <w:tcPr>
            <w:tcW w:w="2458" w:type="pct"/>
          </w:tcPr>
          <w:p w14:paraId="72C82CDA" w14:textId="77777777" w:rsidR="00BC7F2F" w:rsidRPr="004D696D" w:rsidRDefault="00BC7F2F" w:rsidP="00015C9D">
            <w:r w:rsidRPr="004D696D">
              <w:t>Peak torque was measured using an isokinetic dynamometer</w:t>
            </w:r>
            <w:r w:rsidRPr="004D696D">
              <w:rPr>
                <w:rFonts w:hint="eastAsia"/>
              </w:rPr>
              <w:t xml:space="preserve"> </w:t>
            </w:r>
            <w:r w:rsidRPr="004D696D">
              <w:t>(Kin-Com Model 125E, version 3.2; Chattanooga</w:t>
            </w:r>
            <w:r w:rsidRPr="004D696D">
              <w:rPr>
                <w:rFonts w:hint="eastAsia"/>
              </w:rPr>
              <w:t xml:space="preserve"> </w:t>
            </w:r>
            <w:r w:rsidRPr="004D696D">
              <w:t>Group, Chattanooga, TN). Maximum quadriceps muscle</w:t>
            </w:r>
            <w:r w:rsidRPr="004D696D">
              <w:rPr>
                <w:rFonts w:hint="eastAsia"/>
              </w:rPr>
              <w:t xml:space="preserve"> </w:t>
            </w:r>
            <w:r w:rsidRPr="004D696D">
              <w:t>strength was defined as the highest value of torque from</w:t>
            </w:r>
            <w:r w:rsidRPr="004D696D">
              <w:rPr>
                <w:rFonts w:hint="eastAsia"/>
              </w:rPr>
              <w:t xml:space="preserve"> </w:t>
            </w:r>
            <w:r w:rsidRPr="004D696D">
              <w:t>either leg in up to three consecutive measures of concentric</w:t>
            </w:r>
            <w:r w:rsidRPr="004D696D">
              <w:rPr>
                <w:rFonts w:hint="eastAsia"/>
              </w:rPr>
              <w:t xml:space="preserve"> </w:t>
            </w:r>
            <w:r w:rsidRPr="004D696D">
              <w:t>knee extensor strength at an angular velocity of 0.52 rad/s</w:t>
            </w:r>
            <w:r w:rsidRPr="004D696D">
              <w:rPr>
                <w:rFonts w:hint="eastAsia"/>
              </w:rPr>
              <w:t xml:space="preserve"> </w:t>
            </w:r>
            <w:r w:rsidRPr="004D696D">
              <w:t>(30°/s).13 Cross-sectional thigh muscle area was measured</w:t>
            </w:r>
            <w:r w:rsidRPr="004D696D">
              <w:rPr>
                <w:rFonts w:hint="eastAsia"/>
              </w:rPr>
              <w:t xml:space="preserve"> </w:t>
            </w:r>
            <w:r w:rsidRPr="004D696D">
              <w:t>from 10-mm CT images captured at midfemur using a CT</w:t>
            </w:r>
            <w:r w:rsidRPr="004D696D">
              <w:rPr>
                <w:rFonts w:hint="eastAsia"/>
              </w:rPr>
              <w:t xml:space="preserve"> </w:t>
            </w:r>
            <w:r w:rsidRPr="004D696D">
              <w:t>scanner (Somatom Sensation 10; Siemens, Malvern, PA)</w:t>
            </w:r>
            <w:r w:rsidRPr="004D696D">
              <w:rPr>
                <w:rFonts w:hint="eastAsia"/>
              </w:rPr>
              <w:t xml:space="preserve"> </w:t>
            </w:r>
            <w:r w:rsidRPr="004D696D">
              <w:t>and quantified (Geanie software, version 2.1; BonAlyse,</w:t>
            </w:r>
            <w:r w:rsidRPr="004D696D">
              <w:rPr>
                <w:rFonts w:hint="eastAsia"/>
              </w:rPr>
              <w:t xml:space="preserve"> </w:t>
            </w:r>
            <w:r w:rsidRPr="004D696D">
              <w:t>Jyvaskyla, Finland). Different tissues in the analysis were</w:t>
            </w:r>
            <w:r w:rsidRPr="004D696D">
              <w:rPr>
                <w:rFonts w:hint="eastAsia"/>
              </w:rPr>
              <w:t xml:space="preserve"> </w:t>
            </w:r>
            <w:r w:rsidRPr="004D696D">
              <w:t>separated according to density thresholds; a density value of 35 mg/mm was used to separate fat from muscle tissue</w:t>
            </w:r>
            <w:r w:rsidRPr="004D696D">
              <w:rPr>
                <w:rFonts w:hint="eastAsia"/>
              </w:rPr>
              <w:t xml:space="preserve"> </w:t>
            </w:r>
            <w:r w:rsidRPr="004D696D">
              <w:t>and 180 mg/mm to separate muscle from bone tissue. Analyzed</w:t>
            </w:r>
            <w:r w:rsidRPr="004D696D">
              <w:rPr>
                <w:rFonts w:hint="eastAsia"/>
              </w:rPr>
              <w:t xml:space="preserve"> </w:t>
            </w:r>
            <w:r w:rsidRPr="004D696D">
              <w:t>images were viewed and checked for mistakes in the</w:t>
            </w:r>
            <w:r w:rsidRPr="004D696D">
              <w:rPr>
                <w:rFonts w:hint="eastAsia"/>
              </w:rPr>
              <w:t xml:space="preserve"> </w:t>
            </w:r>
            <w:r w:rsidRPr="004D696D">
              <w:t>identification and contouring of different tissue. Macroscopically</w:t>
            </w:r>
            <w:r w:rsidRPr="004D696D">
              <w:rPr>
                <w:rFonts w:hint="eastAsia"/>
              </w:rPr>
              <w:t xml:space="preserve"> </w:t>
            </w:r>
            <w:r w:rsidRPr="004D696D">
              <w:t>detectable intramuscular fat was not included in</w:t>
            </w:r>
            <w:r w:rsidRPr="004D696D">
              <w:rPr>
                <w:rFonts w:hint="eastAsia"/>
              </w:rPr>
              <w:t xml:space="preserve"> </w:t>
            </w:r>
            <w:r w:rsidRPr="004D696D">
              <w:t>the calculation of muscle area. Muscle quality ratio was</w:t>
            </w:r>
            <w:r w:rsidRPr="004D696D">
              <w:rPr>
                <w:rFonts w:hint="eastAsia"/>
              </w:rPr>
              <w:t xml:space="preserve"> </w:t>
            </w:r>
            <w:r w:rsidRPr="004D696D">
              <w:t>defined as the ratio of maximum quadriceps muscle</w:t>
            </w:r>
            <w:r w:rsidRPr="004D696D">
              <w:rPr>
                <w:rFonts w:hint="eastAsia"/>
              </w:rPr>
              <w:t xml:space="preserve"> </w:t>
            </w:r>
            <w:r w:rsidRPr="004D696D">
              <w:t>strength (torque) (Nm) to thigh muscle area (cm</w:t>
            </w:r>
            <w:r w:rsidRPr="004D696D">
              <w:rPr>
                <w:vertAlign w:val="superscript"/>
              </w:rPr>
              <w:t>2</w:t>
            </w:r>
            <w:r w:rsidRPr="004D696D">
              <w:t>). (section “Muscle Strength, Mass, and Quality Ratio”)</w:t>
            </w:r>
          </w:p>
        </w:tc>
        <w:tc>
          <w:tcPr>
            <w:tcW w:w="633" w:type="pct"/>
          </w:tcPr>
          <w:p w14:paraId="046D8C6D" w14:textId="77777777" w:rsidR="00BC7F2F" w:rsidRPr="004D696D" w:rsidRDefault="00BC7F2F" w:rsidP="00015C9D">
            <w:r w:rsidRPr="004D696D">
              <w:t>This study excellently adjusted absolute strength for cross-sectional muscle area. See main text for discussion.</w:t>
            </w:r>
          </w:p>
        </w:tc>
      </w:tr>
      <w:tr w:rsidR="00BC7F2F" w:rsidRPr="004D696D" w14:paraId="10E2A55A" w14:textId="77777777" w:rsidTr="00015C9D">
        <w:trPr>
          <w:trHeight w:val="3941"/>
        </w:trPr>
        <w:tc>
          <w:tcPr>
            <w:tcW w:w="709" w:type="pct"/>
          </w:tcPr>
          <w:p w14:paraId="149B4132" w14:textId="79994A3B" w:rsidR="00BC7F2F" w:rsidRPr="004D696D" w:rsidRDefault="00BC7F2F" w:rsidP="00015C9D">
            <w:r w:rsidRPr="004D696D">
              <w:fldChar w:fldCharType="begin"/>
            </w:r>
            <w:r w:rsidR="00913A89">
              <w:instrText xml:space="preserve"> ADDIN EN.CITE &lt;EndNote&gt;&lt;Cite AuthorYear="1"&gt;&lt;Author&gt;Ohsugi&lt;/Author&gt;&lt;Year&gt;2014&lt;/Year&gt;&lt;RecNum&gt;1184&lt;/RecNum&gt;&lt;DisplayText&gt;Ohsugi, Murata, Kubo, et al. (49)&lt;/DisplayText&gt;&lt;record&gt;&lt;rec-number&gt;1184&lt;/rec-number&gt;&lt;foreign-keys&gt;&lt;key app="EN" db-id="9ppef0x20e0apgepve9xsrxj50rdtvad5ede" timestamp="1644615398"&gt;1184&lt;/key&gt;&lt;/foreign-keys&gt;&lt;ref-type name="Journal Article"&gt;17&lt;/ref-type&gt;&lt;contributors&gt;&lt;authors&gt;&lt;author&gt;Ohsugi, Hironori&lt;/author&gt;&lt;author&gt;Murata, Shin&lt;/author&gt;&lt;author&gt;Kubo, Atsuko&lt;/author&gt;&lt;author&gt;Hachiya, Mizuki&lt;/author&gt;&lt;author&gt;Hirao, Aya&lt;/author&gt;&lt;author&gt;Fujiwara, Kazuhiko&lt;/author&gt;&lt;author&gt;Kamijou, Kenji&lt;/author&gt;&lt;/authors&gt;&lt;/contributors&gt;&lt;titles&gt;&lt;title&gt;Verification of the correlation between cognitive function and lower limb muscle strength for the community-dwelling elderly&lt;/title&gt;&lt;secondary-title&gt;Journal of physical therapy science&lt;/secondary-title&gt;&lt;/titles&gt;&lt;pages&gt;1861-1863&lt;/pages&gt;&lt;volume&gt;26&lt;/volume&gt;&lt;number&gt;12&lt;/number&gt;&lt;dates&gt;&lt;year&gt;2014&lt;/year&gt;&lt;/dates&gt;&lt;isbn&gt;0915-5287&lt;/isbn&gt;&lt;urls&gt;&lt;related-urls&gt;&lt;url&gt;https://www.ncbi.nlm.nih.gov/pmc/articles/PMC4273042/pdf/jpts-26-1861.pdf&lt;/url&gt;&lt;/related-urls&gt;&lt;/urls&gt;&lt;/record&gt;&lt;/Cite&gt;&lt;/EndNote&gt;</w:instrText>
            </w:r>
            <w:r w:rsidRPr="004D696D">
              <w:fldChar w:fldCharType="separate"/>
            </w:r>
            <w:r w:rsidR="00913A89">
              <w:rPr>
                <w:noProof/>
              </w:rPr>
              <w:t>Ohsugi, Murata, Kubo, et al. (49)</w:t>
            </w:r>
            <w:r w:rsidRPr="004D696D">
              <w:fldChar w:fldCharType="end"/>
            </w:r>
          </w:p>
        </w:tc>
        <w:tc>
          <w:tcPr>
            <w:tcW w:w="1200" w:type="pct"/>
          </w:tcPr>
          <w:p w14:paraId="2320D1A4" w14:textId="77777777" w:rsidR="00BC7F2F" w:rsidRPr="004D696D" w:rsidRDefault="00BC7F2F" w:rsidP="00015C9D">
            <w:r w:rsidRPr="004D696D">
              <w:t>1. Cognitive impairment (measured with Mini-Mental State Examination) older adults showed poorer performance in the 30-second chair stand test compared with cognitive normal older adults after adjusting for age. (Table 1)</w:t>
            </w:r>
          </w:p>
          <w:p w14:paraId="3D173614" w14:textId="77777777" w:rsidR="00BC7F2F" w:rsidRPr="004D696D" w:rsidRDefault="00BC7F2F" w:rsidP="00015C9D">
            <w:r w:rsidRPr="004D696D">
              <w:t xml:space="preserve">2. There was no significant difference between cognitive impairment participants and cognitive normal counterparts regarding relative isometric knee extension strength. (Table 1)   </w:t>
            </w:r>
          </w:p>
        </w:tc>
        <w:tc>
          <w:tcPr>
            <w:tcW w:w="2458" w:type="pct"/>
          </w:tcPr>
          <w:p w14:paraId="3E826B44" w14:textId="77777777" w:rsidR="00BC7F2F" w:rsidRPr="004D696D" w:rsidRDefault="00BC7F2F" w:rsidP="00015C9D">
            <w:pPr>
              <w:rPr>
                <w:color w:val="FF0000"/>
              </w:rPr>
            </w:pPr>
            <w:r w:rsidRPr="004D696D">
              <w:t>IKES [isometric knee extension strength] was assessed with an HHD (μ-Tas F1, ANIMA Co. Ltd., Tokyo, Japan). Participants were instructed to sit with their knees at 90 degrees of flexion. The HHD was attached by a strap to the leg just above the ankle. Participants were asked to push as hard as possible into the HHD and were given one trial per leg. The peak forces of both lower limbs were recorded and the mean was calculated. The value was then normalized to body weight because muscle strength is known to correlate with body weight. (section “Subjects and Methods” para. 3)</w:t>
            </w:r>
          </w:p>
        </w:tc>
        <w:tc>
          <w:tcPr>
            <w:tcW w:w="633" w:type="pct"/>
          </w:tcPr>
          <w:p w14:paraId="2C59ECEA" w14:textId="77777777" w:rsidR="00BC7F2F" w:rsidRPr="004D696D" w:rsidRDefault="00BC7F2F" w:rsidP="00015C9D">
            <w:r w:rsidRPr="004D696D">
              <w:t>Comment 2</w:t>
            </w:r>
          </w:p>
        </w:tc>
      </w:tr>
      <w:tr w:rsidR="00BC7F2F" w:rsidRPr="004D696D" w14:paraId="4A388DC5" w14:textId="77777777" w:rsidTr="00015C9D">
        <w:trPr>
          <w:trHeight w:val="202"/>
        </w:trPr>
        <w:tc>
          <w:tcPr>
            <w:tcW w:w="709" w:type="pct"/>
          </w:tcPr>
          <w:p w14:paraId="61EE2717" w14:textId="387BD704" w:rsidR="00BC7F2F" w:rsidRPr="004D696D" w:rsidRDefault="00BC7F2F" w:rsidP="00015C9D">
            <w:r w:rsidRPr="004D696D">
              <w:fldChar w:fldCharType="begin">
                <w:fldData xml:space="preserve">PEVuZE5vdGU+PENpdGUgQXV0aG9yWWVhcj0iMSI+PEF1dGhvcj5QYWR1Ymlkcmk8L0F1dGhvcj48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</w:fldData>
              </w:fldChar>
            </w:r>
            <w:r w:rsidR="00913A89">
              <w:instrText xml:space="preserve"> ADDIN EN.CITE </w:instrText>
            </w:r>
            <w:r w:rsidR="00913A89">
              <w:fldChar w:fldCharType="begin">
                <w:fldData xml:space="preserve">PEVuZE5vdGU+PENpdGUgQXV0aG9yWWVhcj0iMSI+PEF1dGhvcj5QYWR1Ymlkcmk8L0F1dGhvcj48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</w:fldData>
              </w:fldChar>
            </w:r>
            <w:r w:rsidR="00913A89">
              <w:instrText xml:space="preserve"> ADDIN EN.CITE.DATA </w:instrText>
            </w:r>
            <w:r w:rsidR="00913A89">
              <w:fldChar w:fldCharType="end"/>
            </w:r>
            <w:r w:rsidRPr="004D696D">
              <w:fldChar w:fldCharType="separate"/>
            </w:r>
            <w:r w:rsidR="00913A89">
              <w:rPr>
                <w:noProof/>
              </w:rPr>
              <w:t>Padubidri, Al Snih, Samper-Ternent, et al. (50)</w:t>
            </w:r>
            <w:r w:rsidRPr="004D696D">
              <w:fldChar w:fldCharType="end"/>
            </w:r>
          </w:p>
        </w:tc>
        <w:tc>
          <w:tcPr>
            <w:tcW w:w="1200" w:type="pct"/>
          </w:tcPr>
          <w:p w14:paraId="085E7C71" w14:textId="77777777" w:rsidR="00BC7F2F" w:rsidRPr="004D696D" w:rsidRDefault="00BC7F2F" w:rsidP="00015C9D">
            <w:r w:rsidRPr="004D696D">
              <w:t>Better handgrip strength was associated with a slower decline in cognition measured with Mini-Mental State Examination over six years. (Table 2)</w:t>
            </w:r>
          </w:p>
        </w:tc>
        <w:tc>
          <w:tcPr>
            <w:tcW w:w="2458" w:type="pct"/>
          </w:tcPr>
          <w:p w14:paraId="2BD8C1C9" w14:textId="77777777" w:rsidR="00BC7F2F" w:rsidRPr="004D696D" w:rsidRDefault="00BC7F2F" w:rsidP="00015C9D">
            <w:r w:rsidRPr="004D696D">
              <w:t>No information about how handgrip strength was measured was identified.</w:t>
            </w:r>
          </w:p>
        </w:tc>
        <w:tc>
          <w:tcPr>
            <w:tcW w:w="633" w:type="pct"/>
          </w:tcPr>
          <w:p w14:paraId="358F017B" w14:textId="77777777" w:rsidR="00BC7F2F" w:rsidRPr="004D696D" w:rsidRDefault="00BC7F2F" w:rsidP="00015C9D">
            <w:r w:rsidRPr="004D696D">
              <w:t>Comment 1</w:t>
            </w:r>
          </w:p>
        </w:tc>
      </w:tr>
      <w:tr w:rsidR="00BC7F2F" w:rsidRPr="004D696D" w14:paraId="3E0A8B42" w14:textId="77777777" w:rsidTr="00015C9D">
        <w:trPr>
          <w:trHeight w:val="202"/>
        </w:trPr>
        <w:tc>
          <w:tcPr>
            <w:tcW w:w="709" w:type="pct"/>
          </w:tcPr>
          <w:p w14:paraId="76A3A058" w14:textId="1F77902A" w:rsidR="00BC7F2F" w:rsidRPr="004D696D" w:rsidRDefault="00BC7F2F" w:rsidP="00015C9D">
            <w:r w:rsidRPr="004D696D">
              <w:fldChar w:fldCharType="begin">
                <w:fldData xml:space="preserve">PEVuZE5vdGU+PENpdGUgQXV0aG9yWWVhcj0iMSI+PEF1dGhvcj5CZWF1Y2hldDwvQXV0aG9yPjxZ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</w:fldData>
              </w:fldChar>
            </w:r>
            <w:r w:rsidR="00913A89">
              <w:instrText xml:space="preserve"> ADDIN EN.CITE </w:instrText>
            </w:r>
            <w:r w:rsidR="00913A89">
              <w:fldChar w:fldCharType="begin">
                <w:fldData xml:space="preserve">PEVuZE5vdGU+PENpdGUgQXV0aG9yWWVhcj0iMSI+PEF1dGhvcj5CZWF1Y2hldDwvQXV0aG9yPjxZ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</w:fldData>
              </w:fldChar>
            </w:r>
            <w:r w:rsidR="00913A89">
              <w:instrText xml:space="preserve"> ADDIN EN.CITE.DATA </w:instrText>
            </w:r>
            <w:r w:rsidR="00913A89">
              <w:fldChar w:fldCharType="end"/>
            </w:r>
            <w:r w:rsidRPr="004D696D">
              <w:fldChar w:fldCharType="separate"/>
            </w:r>
            <w:r w:rsidR="00913A89">
              <w:rPr>
                <w:noProof/>
              </w:rPr>
              <w:t>Beauchet, Launay, Fantino, Allali and Annweiler (6)</w:t>
            </w:r>
            <w:r w:rsidRPr="004D696D">
              <w:fldChar w:fldCharType="end"/>
            </w:r>
          </w:p>
        </w:tc>
        <w:tc>
          <w:tcPr>
            <w:tcW w:w="1200" w:type="pct"/>
          </w:tcPr>
          <w:p w14:paraId="7E4B51BE" w14:textId="77777777" w:rsidR="00BC7F2F" w:rsidRPr="004D696D" w:rsidRDefault="00BC7F2F" w:rsidP="00015C9D">
            <w:r w:rsidRPr="004D696D">
              <w:t>1. There was no significant association between handgrip strength impairment and cognitive performance measured with short Mini-Mental State Examination.</w:t>
            </w:r>
          </w:p>
          <w:p w14:paraId="2A8BD6F1" w14:textId="77777777" w:rsidR="00BC7F2F" w:rsidRPr="004D696D" w:rsidRDefault="00BC7F2F" w:rsidP="00015C9D">
            <w:r w:rsidRPr="004D696D">
              <w:t xml:space="preserve">2. There was no significant association between cognitive impairment identified by short Mini-Mental State Examination and handgrip strength. (Table 1)  </w:t>
            </w:r>
          </w:p>
        </w:tc>
        <w:tc>
          <w:tcPr>
            <w:tcW w:w="2458" w:type="pct"/>
          </w:tcPr>
          <w:p w14:paraId="51C1AB33" w14:textId="77777777" w:rsidR="00BC7F2F" w:rsidRPr="004D696D" w:rsidRDefault="00BC7F2F" w:rsidP="00015C9D">
            <w:r w:rsidRPr="004D696D">
              <w:t>The maximal isometric voluntary contraction (MVC) strength of hand was measured with computerized hydraulic dynamometers (Martin Vigorimeter, Medizin Tecnik, Tutlingen, Germany). The test was performed three times with the dominant arm. The mean value of MVC of all trials was used in the present data analysis. (section “Clinical and Gait Assessment”)</w:t>
            </w:r>
          </w:p>
        </w:tc>
        <w:tc>
          <w:tcPr>
            <w:tcW w:w="633" w:type="pct"/>
          </w:tcPr>
          <w:p w14:paraId="0DD1A097" w14:textId="77777777" w:rsidR="00BC7F2F" w:rsidRPr="004D696D" w:rsidRDefault="00BC7F2F" w:rsidP="00015C9D">
            <w:r w:rsidRPr="004D696D">
              <w:t>Comment 1</w:t>
            </w:r>
          </w:p>
        </w:tc>
      </w:tr>
      <w:tr w:rsidR="00BC7F2F" w:rsidRPr="004D696D" w14:paraId="2B7A0D12" w14:textId="77777777" w:rsidTr="00015C9D">
        <w:trPr>
          <w:trHeight w:val="202"/>
        </w:trPr>
        <w:tc>
          <w:tcPr>
            <w:tcW w:w="709" w:type="pct"/>
          </w:tcPr>
          <w:p w14:paraId="358D4AFA" w14:textId="424642CE" w:rsidR="00BC7F2F" w:rsidRPr="004D696D" w:rsidRDefault="00BC7F2F" w:rsidP="00015C9D">
            <w:r w:rsidRPr="004D696D">
              <w:fldChar w:fldCharType="begin">
                <w:fldData xml:space="preserve">PEVuZE5vdGU+PENpdGUgQXV0aG9yWWVhcj0iMSI+PEF1dGhvcj5DaGVuPC9BdXRob3I+PFllYXI+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</w:fldData>
              </w:fldChar>
            </w:r>
            <w:r w:rsidR="00913A89">
              <w:instrText xml:space="preserve"> ADDIN EN.CITE </w:instrText>
            </w:r>
            <w:r w:rsidR="00913A89">
              <w:fldChar w:fldCharType="begin">
                <w:fldData xml:space="preserve">PEVuZE5vdGU+PENpdGUgQXV0aG9yWWVhcj0iMSI+PEF1dGhvcj5DaGVuPC9BdXRob3I+PFllYXI+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</w:fldData>
              </w:fldChar>
            </w:r>
            <w:r w:rsidR="00913A89">
              <w:instrText xml:space="preserve"> ADDIN EN.CITE.DATA </w:instrText>
            </w:r>
            <w:r w:rsidR="00913A89">
              <w:fldChar w:fldCharType="end"/>
            </w:r>
            <w:r w:rsidRPr="004D696D">
              <w:fldChar w:fldCharType="separate"/>
            </w:r>
            <w:r w:rsidR="00913A89">
              <w:rPr>
                <w:noProof/>
              </w:rPr>
              <w:t>Chen, Peng, Sun, et al. (13)</w:t>
            </w:r>
            <w:r w:rsidRPr="004D696D">
              <w:fldChar w:fldCharType="end"/>
            </w:r>
          </w:p>
        </w:tc>
        <w:tc>
          <w:tcPr>
            <w:tcW w:w="1200" w:type="pct"/>
          </w:tcPr>
          <w:p w14:paraId="08823729" w14:textId="77777777" w:rsidR="00BC7F2F" w:rsidRPr="004D696D" w:rsidRDefault="00BC7F2F" w:rsidP="00015C9D">
            <w:r w:rsidRPr="004D696D">
              <w:t xml:space="preserve">Greater absolute isokinetic quadriceps strength was associated with better cognitive performance measured with digit symbol substitution test. (Table 1) </w:t>
            </w:r>
          </w:p>
        </w:tc>
        <w:tc>
          <w:tcPr>
            <w:tcW w:w="2458" w:type="pct"/>
          </w:tcPr>
          <w:p w14:paraId="068AC750" w14:textId="77777777" w:rsidR="00BC7F2F" w:rsidRPr="004D696D" w:rsidRDefault="00BC7F2F" w:rsidP="00015C9D">
            <w:r w:rsidRPr="004D696D">
              <w:t>Muscle strength was assessed by measuring the isokinetic strength of the knee extensors (quadriceps). A Kinetic Communicator isokinetic dynamometer (manufactured by Chattanooga Group, Inc, Chattanooga, TN) was used to evaluate knee extensor strength. Maximal voluntary isometric knee extension strength was measured in Newton according to the NHANES examination protocol. Strength of the knee extensor muscles was tested by measuring peak torque of the quadriceps at one angular velocity speed (60 degree/s). Six muscle strength measurements were obtained. Three warm-up/learning measurements and 3 test measurements were recorded for the muscle strength component. After 6 muscle strength trials were preformed, only the highest peak forced was reported in the data file. Certified health technicians conduct the examinations. All health technicians receive intensive training on the NHANES examination protocols. (section “Measurement of Knee Extensor strength)</w:t>
            </w:r>
          </w:p>
        </w:tc>
        <w:tc>
          <w:tcPr>
            <w:tcW w:w="633" w:type="pct"/>
          </w:tcPr>
          <w:p w14:paraId="150CEA02" w14:textId="77777777" w:rsidR="00BC7F2F" w:rsidRPr="004D696D" w:rsidRDefault="00BC7F2F" w:rsidP="00015C9D">
            <w:r w:rsidRPr="004D696D">
              <w:t>Comment 1</w:t>
            </w:r>
          </w:p>
        </w:tc>
      </w:tr>
      <w:tr w:rsidR="00BC7F2F" w:rsidRPr="004D696D" w14:paraId="1459EF8F" w14:textId="77777777" w:rsidTr="00015C9D">
        <w:trPr>
          <w:trHeight w:val="965"/>
        </w:trPr>
        <w:tc>
          <w:tcPr>
            <w:tcW w:w="709" w:type="pct"/>
          </w:tcPr>
          <w:p w14:paraId="045423D0" w14:textId="29B9F414" w:rsidR="00BC7F2F" w:rsidRPr="004D696D" w:rsidRDefault="00BC7F2F" w:rsidP="00015C9D">
            <w:r w:rsidRPr="004D696D">
              <w:fldChar w:fldCharType="begin"/>
            </w:r>
            <w:r w:rsidR="00913A89">
              <w:instrText xml:space="preserve"> ADDIN EN.CITE &lt;EndNote&gt;&lt;Cite AuthorYear="1"&gt;&lt;Author&gt;Confortin&lt;/Author&gt;&lt;Year&gt;2015&lt;/Year&gt;&lt;RecNum&gt;1132&lt;/RecNum&gt;&lt;DisplayText&gt;Confortin and Barbosa (16)&lt;/DisplayText&gt;&lt;record&gt;&lt;rec-number&gt;1132&lt;/rec-number&gt;&lt;foreign-keys&gt;&lt;key app="EN" db-id="9ppef0x20e0apgepve9xsrxj50rdtvad5ede" timestamp="1644615398"&gt;1132&lt;/key&gt;&lt;/foreign-keys&gt;&lt;ref-type name="Journal Article"&gt;17&lt;/ref-type&gt;&lt;contributors&gt;&lt;authors&gt;&lt;author&gt;Confortin, S. C.&lt;/author&gt;&lt;author&gt;Barbosa, A. R.&lt;/author&gt;&lt;/authors&gt;&lt;/contributors&gt;&lt;auth-address&gt;Centro de Desportos, Universidade Federal de Santa Catarina, Florianópolis, Santa Catarina, Brazil.&lt;/auth-address&gt;&lt;titles&gt;&lt;title&gt;Factors Associated With Muscle Strength Among Rural Community-Dwelling Older Women in Southern Brazil&lt;/title&gt;&lt;secondary-title&gt;J Geriatr Phys Ther&lt;/secondary-title&gt;&lt;/titles&gt;&lt;periodical&gt;&lt;full-title&gt;J Geriatr Phys Ther&lt;/full-title&gt;&lt;/periodical&gt;&lt;pages&gt;162-8&lt;/pages&gt;&lt;volume&gt;38&lt;/volume&gt;&lt;number&gt;4&lt;/number&gt;&lt;keywords&gt;&lt;keyword&gt;Aged&lt;/keyword&gt;&lt;keyword&gt;Aged, 80 and over&lt;/keyword&gt;&lt;keyword&gt;Brazil&lt;/keyword&gt;&lt;keyword&gt;Confidence Intervals&lt;/keyword&gt;&lt;keyword&gt;Cross-Sectional Studies&lt;/keyword&gt;&lt;keyword&gt;Female&lt;/keyword&gt;&lt;keyword&gt;Geriatric Assessment/*methods&lt;/keyword&gt;&lt;keyword&gt;Hand Strength/*physiology&lt;/keyword&gt;&lt;keyword&gt;Humans&lt;/keyword&gt;&lt;keyword&gt;Independent Living&lt;/keyword&gt;&lt;keyword&gt;Life Style&lt;/keyword&gt;&lt;keyword&gt;Muscle Strength/*physiology&lt;/keyword&gt;&lt;keyword&gt;Risk Assessment&lt;/keyword&gt;&lt;keyword&gt;Rural Population&lt;/keyword&gt;&lt;keyword&gt;Socioeconomic Factors&lt;/keyword&gt;&lt;keyword&gt;*Women&amp;apos;s Health&lt;/keyword&gt;&lt;/keywords&gt;&lt;dates&gt;&lt;year&gt;2015&lt;/year&gt;&lt;pub-dates&gt;&lt;date&gt;Oct-Dec&lt;/date&gt;&lt;/pub-dates&gt;&lt;/dates&gt;&lt;isbn&gt;1539-8412&lt;/isbn&gt;&lt;accession-num&gt;25594518&lt;/accession-num&gt;&lt;urls&gt;&lt;related-urls&gt;&lt;url&gt;https://www.ingentaconnect.com/content/wk/jpt/2015/00000038/00000004/art00002&lt;/url&gt;&lt;/related-urls&gt;&lt;/urls&gt;&lt;electronic-resource-num&gt;10.1519/jpt.0000000000000027&lt;/electronic-resource-num&gt;&lt;remote-database-provider&gt;NLM&lt;/remote-database-provider&gt;&lt;language&gt;eng&lt;/language&gt;&lt;/record&gt;&lt;/Cite&gt;&lt;/EndNote&gt;</w:instrText>
            </w:r>
            <w:r w:rsidRPr="004D696D">
              <w:fldChar w:fldCharType="separate"/>
            </w:r>
            <w:r w:rsidR="00913A89">
              <w:rPr>
                <w:noProof/>
              </w:rPr>
              <w:t>Confortin and Barbosa (16)</w:t>
            </w:r>
            <w:r w:rsidRPr="004D696D">
              <w:fldChar w:fldCharType="end"/>
            </w:r>
          </w:p>
        </w:tc>
        <w:tc>
          <w:tcPr>
            <w:tcW w:w="1200" w:type="pct"/>
          </w:tcPr>
          <w:p w14:paraId="2AEEA5DA" w14:textId="77777777" w:rsidR="00BC7F2F" w:rsidRPr="004D696D" w:rsidRDefault="00BC7F2F" w:rsidP="00015C9D">
            <w:r w:rsidRPr="004D696D">
              <w:t>Poor performances in handgrip strength adjusted for body mass index and 5-repetitions char stand test were associated with altered cognitive function measured with Mini-Mental State Examination in older women. (Table 2 &amp; 3)</w:t>
            </w:r>
          </w:p>
        </w:tc>
        <w:tc>
          <w:tcPr>
            <w:tcW w:w="2458" w:type="pct"/>
          </w:tcPr>
          <w:p w14:paraId="205D5405" w14:textId="77777777" w:rsidR="00BC7F2F" w:rsidRPr="004D696D" w:rsidRDefault="00BC7F2F" w:rsidP="00015C9D">
            <w:r w:rsidRPr="004D696D">
              <w:t>Inadequate handgrip strength (HGS) was considered as the lowest 20% of the values of the body mass index, as proposed by Fried et al.” (section “Dependent variables” para. 1)</w:t>
            </w:r>
          </w:p>
          <w:p w14:paraId="376D03A8" w14:textId="77777777" w:rsidR="00BC7F2F" w:rsidRPr="004D696D" w:rsidRDefault="00BC7F2F" w:rsidP="00015C9D">
            <w:r w:rsidRPr="004D696D">
              <w:t>“HGS was measured with a mechanical dynamometer (Takei Kiki Kogyio TK 1201, Japan) using the dominant hand as indicated by each participant. During dynamometer testing, the participant was instructed to grip with maximum pressure while resting the elbow on the table and maintaining the forearm in the supinated position with the palm of the hand turned upward. Two trials, with a brief pause (1 minute), were allowed for each</w:t>
            </w:r>
          </w:p>
          <w:p w14:paraId="6C321494" w14:textId="77777777" w:rsidR="00BC7F2F" w:rsidRPr="004D696D" w:rsidRDefault="00BC7F2F" w:rsidP="00015C9D">
            <w:r w:rsidRPr="004D696D">
              <w:t>handgrip, and the highest number was recorded (in kilogram). Individuals were encouraged to exert their maximal grip. The values (in kilogram) of the performance of the HGS test were distributed in quintile, according to sex. Inadequate HGS was considered as the lowest 20% of the values of the body mass index according to the following cutoff points: a body mass index less than 22 kg/m</w:t>
            </w:r>
            <w:r w:rsidRPr="004D696D">
              <w:rPr>
                <w:vertAlign w:val="superscript"/>
              </w:rPr>
              <w:t>2</w:t>
            </w:r>
            <w:r w:rsidRPr="004D696D">
              <w:t>, underweight; between 22 and 27 kg/m</w:t>
            </w:r>
            <w:r w:rsidRPr="004D696D">
              <w:rPr>
                <w:vertAlign w:val="superscript"/>
              </w:rPr>
              <w:t>2</w:t>
            </w:r>
            <w:r w:rsidRPr="004D696D">
              <w:t>, adequate; and more than 27 kg/m</w:t>
            </w:r>
            <w:r w:rsidRPr="004D696D">
              <w:rPr>
                <w:vertAlign w:val="superscript"/>
              </w:rPr>
              <w:t>2</w:t>
            </w:r>
            <w:r w:rsidRPr="004D696D">
              <w:t>, overweight. Inadequate HGS was considered as the first fifth of the values and classified as follows: 2 to 8 kg, underweight; 10 to 17 kg, normal weight; and 8 to 16 kg, overweight. (section “Dependent variables” para. 2)</w:t>
            </w:r>
          </w:p>
          <w:p w14:paraId="584C55B8" w14:textId="77777777" w:rsidR="00BC7F2F" w:rsidRPr="004D696D" w:rsidRDefault="00BC7F2F" w:rsidP="00015C9D"/>
        </w:tc>
        <w:tc>
          <w:tcPr>
            <w:tcW w:w="633" w:type="pct"/>
          </w:tcPr>
          <w:p w14:paraId="038159AD" w14:textId="77777777" w:rsidR="00BC7F2F" w:rsidRPr="004D696D" w:rsidRDefault="00BC7F2F" w:rsidP="00015C9D">
            <w:r w:rsidRPr="004D696D">
              <w:t>Comment 4</w:t>
            </w:r>
          </w:p>
        </w:tc>
      </w:tr>
      <w:tr w:rsidR="00BC7F2F" w:rsidRPr="004D696D" w14:paraId="28CEE723" w14:textId="77777777" w:rsidTr="00015C9D">
        <w:trPr>
          <w:trHeight w:val="4320"/>
        </w:trPr>
        <w:tc>
          <w:tcPr>
            <w:tcW w:w="709" w:type="pct"/>
          </w:tcPr>
          <w:p w14:paraId="5947ECC8" w14:textId="4BC550A3" w:rsidR="00BC7F2F" w:rsidRPr="004D696D" w:rsidRDefault="00BC7F2F" w:rsidP="00015C9D">
            <w:r w:rsidRPr="004D696D">
              <w:fldChar w:fldCharType="begin">
                <w:fldData xml:space="preserve">PEVuZE5vdGU+PENpdGUgQXV0aG9yWWVhcj0iMSI+PEF1dGhvcj5Db25mb3J0aW48L0F1dGhvcj48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</w:fldData>
              </w:fldChar>
            </w:r>
            <w:r w:rsidR="00913A89">
              <w:instrText xml:space="preserve"> ADDIN EN.CITE </w:instrText>
            </w:r>
            <w:r w:rsidR="00913A89">
              <w:fldChar w:fldCharType="begin">
                <w:fldData xml:space="preserve">PEVuZE5vdGU+PENpdGUgQXV0aG9yWWVhcj0iMSI+PEF1dGhvcj5Db25mb3J0aW48L0F1dGhvcj48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</w:fldData>
              </w:fldChar>
            </w:r>
            <w:r w:rsidR="00913A89">
              <w:instrText xml:space="preserve"> ADDIN EN.CITE.DATA </w:instrText>
            </w:r>
            <w:r w:rsidR="00913A89">
              <w:fldChar w:fldCharType="end"/>
            </w:r>
            <w:r w:rsidRPr="004D696D">
              <w:fldChar w:fldCharType="separate"/>
            </w:r>
            <w:r w:rsidR="00913A89">
              <w:rPr>
                <w:noProof/>
              </w:rPr>
              <w:t>Confortin and Barbosa (17)</w:t>
            </w:r>
            <w:r w:rsidRPr="004D696D">
              <w:fldChar w:fldCharType="end"/>
            </w:r>
          </w:p>
        </w:tc>
        <w:tc>
          <w:tcPr>
            <w:tcW w:w="1200" w:type="pct"/>
          </w:tcPr>
          <w:p w14:paraId="37539876" w14:textId="77777777" w:rsidR="00BC7F2F" w:rsidRPr="004D696D" w:rsidRDefault="00BC7F2F" w:rsidP="00015C9D">
            <w:r w:rsidRPr="004D696D">
              <w:t>Poor performances in handgrip strength adjusted for body mass index and 5-repetitions char stand test were associated with altered cognitive function measured with Mini-Mental State Examination in older men. (Table 2 &amp; 3)</w:t>
            </w:r>
          </w:p>
        </w:tc>
        <w:tc>
          <w:tcPr>
            <w:tcW w:w="2458" w:type="pct"/>
          </w:tcPr>
          <w:p w14:paraId="1D0CBE9C" w14:textId="77777777" w:rsidR="00BC7F2F" w:rsidRPr="004D696D" w:rsidRDefault="00BC7F2F" w:rsidP="00015C9D">
            <w:r w:rsidRPr="004D696D">
              <w:t>Handgrip strength (HGS) was evaluated by</w:t>
            </w:r>
            <w:r w:rsidRPr="004D696D">
              <w:rPr>
                <w:rFonts w:hint="eastAsia"/>
              </w:rPr>
              <w:t xml:space="preserve"> </w:t>
            </w:r>
            <w:r w:rsidRPr="004D696D">
              <w:t>dynamometer (Takei, Japan), using the arm chosen</w:t>
            </w:r>
            <w:r w:rsidRPr="004D696D">
              <w:rPr>
                <w:rFonts w:hint="eastAsia"/>
              </w:rPr>
              <w:t xml:space="preserve"> </w:t>
            </w:r>
            <w:r w:rsidRPr="004D696D">
              <w:t>by the subject as having the greater strength. During</w:t>
            </w:r>
            <w:r w:rsidRPr="004D696D">
              <w:rPr>
                <w:rFonts w:hint="eastAsia"/>
              </w:rPr>
              <w:t xml:space="preserve"> </w:t>
            </w:r>
            <w:r w:rsidRPr="004D696D">
              <w:t>the test´s execution, the man remained sitting, with an elbow resting on a table, forearm extended in</w:t>
            </w:r>
            <w:r w:rsidRPr="004D696D">
              <w:rPr>
                <w:rFonts w:hint="eastAsia"/>
              </w:rPr>
              <w:t xml:space="preserve"> </w:t>
            </w:r>
            <w:r w:rsidRPr="004D696D">
              <w:t>front,</w:t>
            </w:r>
            <w:r w:rsidRPr="004D696D">
              <w:rPr>
                <w:rFonts w:hint="eastAsia"/>
              </w:rPr>
              <w:t xml:space="preserve"> </w:t>
            </w:r>
            <w:r w:rsidRPr="004D696D">
              <w:t>and palm of the hand turned upward, and was requested</w:t>
            </w:r>
            <w:r w:rsidRPr="004D696D">
              <w:rPr>
                <w:rFonts w:hint="eastAsia"/>
              </w:rPr>
              <w:t xml:space="preserve"> </w:t>
            </w:r>
            <w:r w:rsidRPr="004D696D">
              <w:t>to apply maximum possible pressure on the dynamometer. Two trials, with a brief pause (1 minute) were allowed and the highest pressure (kg) was recorded. The values in kilograms of the performance</w:t>
            </w:r>
            <w:r w:rsidRPr="004D696D">
              <w:rPr>
                <w:rFonts w:hint="eastAsia"/>
              </w:rPr>
              <w:t xml:space="preserve"> </w:t>
            </w:r>
            <w:r w:rsidRPr="004D696D">
              <w:t>in the HGS test were defined according to body</w:t>
            </w:r>
            <w:r w:rsidRPr="004D696D">
              <w:rPr>
                <w:rFonts w:hint="eastAsia"/>
              </w:rPr>
              <w:t xml:space="preserve"> </w:t>
            </w:r>
            <w:r w:rsidRPr="004D696D">
              <w:t>mass index (BMI). BMI was categorized according</w:t>
            </w:r>
            <w:r w:rsidRPr="004D696D">
              <w:rPr>
                <w:rFonts w:hint="eastAsia"/>
              </w:rPr>
              <w:t xml:space="preserve"> </w:t>
            </w:r>
            <w:r w:rsidRPr="004D696D">
              <w:t>to the criterion adopted by the Brazilian System of</w:t>
            </w:r>
            <w:r w:rsidRPr="004D696D">
              <w:rPr>
                <w:rFonts w:hint="eastAsia"/>
              </w:rPr>
              <w:t xml:space="preserve"> </w:t>
            </w:r>
            <w:r w:rsidRPr="004D696D">
              <w:t>Surveillance for Food and Nutrition: &lt;22 kg/m²,</w:t>
            </w:r>
            <w:r w:rsidRPr="004D696D">
              <w:rPr>
                <w:rFonts w:hint="eastAsia"/>
              </w:rPr>
              <w:t xml:space="preserve"> </w:t>
            </w:r>
            <w:r w:rsidRPr="004D696D">
              <w:t>underweight; ≥ 22 kg/m</w:t>
            </w:r>
            <w:r w:rsidRPr="004D696D">
              <w:rPr>
                <w:vertAlign w:val="superscript"/>
              </w:rPr>
              <w:t>2</w:t>
            </w:r>
            <w:r w:rsidRPr="004D696D">
              <w:t xml:space="preserve"> and ≤ 27 kg/m², adequate;</w:t>
            </w:r>
            <w:r w:rsidRPr="004D696D">
              <w:rPr>
                <w:rFonts w:hint="eastAsia"/>
              </w:rPr>
              <w:t xml:space="preserve"> </w:t>
            </w:r>
            <w:r w:rsidRPr="004D696D">
              <w:t>and &gt;27 kg/m², overweight.</w:t>
            </w:r>
            <w:r w:rsidRPr="004D696D">
              <w:rPr>
                <w:rFonts w:hint="eastAsia"/>
              </w:rPr>
              <w:t xml:space="preserve"> </w:t>
            </w:r>
          </w:p>
          <w:p w14:paraId="0CF9350D" w14:textId="77777777" w:rsidR="00BC7F2F" w:rsidRPr="004D696D" w:rsidRDefault="00BC7F2F" w:rsidP="00015C9D"/>
          <w:p w14:paraId="4F74E70C" w14:textId="77777777" w:rsidR="00BC7F2F" w:rsidRPr="004D696D" w:rsidRDefault="00BC7F2F" w:rsidP="00015C9D">
            <w:r w:rsidRPr="004D696D">
              <w:t>Poor HGS was fixed in the first fifth of the values</w:t>
            </w:r>
            <w:r w:rsidRPr="004D696D">
              <w:rPr>
                <w:rFonts w:hint="eastAsia"/>
              </w:rPr>
              <w:t xml:space="preserve"> </w:t>
            </w:r>
            <w:r w:rsidRPr="004D696D">
              <w:t>of HGS, based on the proposal of Fried et al.</w:t>
            </w:r>
            <w:r w:rsidRPr="004D696D">
              <w:rPr>
                <w:rFonts w:hint="eastAsia"/>
              </w:rPr>
              <w:t xml:space="preserve"> </w:t>
            </w:r>
            <w:r w:rsidRPr="004D696D">
              <w:t>Poor HGS thus was classified as follows: 14 kg to 26</w:t>
            </w:r>
            <w:r w:rsidRPr="004D696D">
              <w:rPr>
                <w:rFonts w:hint="eastAsia"/>
              </w:rPr>
              <w:t xml:space="preserve"> </w:t>
            </w:r>
            <w:r w:rsidRPr="004D696D">
              <w:t>kg, normal weight; 12 kg to 23 kg, underweight; and</w:t>
            </w:r>
            <w:r w:rsidRPr="004D696D">
              <w:rPr>
                <w:rFonts w:hint="eastAsia"/>
              </w:rPr>
              <w:t xml:space="preserve"> </w:t>
            </w:r>
            <w:r w:rsidRPr="004D696D">
              <w:t xml:space="preserve">12kg to 27 kg, overweight. </w:t>
            </w:r>
            <w:r w:rsidRPr="004D696D">
              <w:rPr>
                <w:rFonts w:hint="eastAsia"/>
              </w:rPr>
              <w:t>(s</w:t>
            </w:r>
            <w:r w:rsidRPr="004D696D">
              <w:t>ection “Dependent variables” para. 1-2</w:t>
            </w:r>
            <w:r w:rsidRPr="004D696D">
              <w:rPr>
                <w:rFonts w:hint="eastAsia"/>
              </w:rPr>
              <w:t>)</w:t>
            </w:r>
          </w:p>
        </w:tc>
        <w:tc>
          <w:tcPr>
            <w:tcW w:w="633" w:type="pct"/>
          </w:tcPr>
          <w:p w14:paraId="52D0A175" w14:textId="77777777" w:rsidR="00BC7F2F" w:rsidRPr="004D696D" w:rsidRDefault="00BC7F2F" w:rsidP="00015C9D">
            <w:r w:rsidRPr="004D696D">
              <w:t>Comment 4</w:t>
            </w:r>
          </w:p>
        </w:tc>
      </w:tr>
      <w:tr w:rsidR="00BC7F2F" w:rsidRPr="004D696D" w14:paraId="4C32E7A0" w14:textId="77777777" w:rsidTr="00015C9D">
        <w:trPr>
          <w:trHeight w:val="202"/>
        </w:trPr>
        <w:tc>
          <w:tcPr>
            <w:tcW w:w="709" w:type="pct"/>
          </w:tcPr>
          <w:p w14:paraId="2485F731" w14:textId="1A873B5A" w:rsidR="00BC7F2F" w:rsidRPr="004D696D" w:rsidRDefault="00BC7F2F" w:rsidP="00015C9D">
            <w:r w:rsidRPr="004D696D">
              <w:fldChar w:fldCharType="begin">
                <w:fldData xml:space="preserve">PEVuZE5vdGU+PENpdGUgQXV0aG9yWWVhcj0iMSI+PEF1dGhvcj5TYW5kcm9mZjwvQXV0aG9yPjxZ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</w:fldData>
              </w:fldChar>
            </w:r>
            <w:r w:rsidR="00913A89">
              <w:instrText xml:space="preserve"> ADDIN EN.CITE </w:instrText>
            </w:r>
            <w:r w:rsidR="00913A89">
              <w:fldChar w:fldCharType="begin">
                <w:fldData xml:space="preserve">PEVuZE5vdGU+PENpdGUgQXV0aG9yWWVhcj0iMSI+PEF1dGhvcj5TYW5kcm9mZjwvQXV0aG9yPjxZ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</w:fldData>
              </w:fldChar>
            </w:r>
            <w:r w:rsidR="00913A89">
              <w:instrText xml:space="preserve"> ADDIN EN.CITE.DATA </w:instrText>
            </w:r>
            <w:r w:rsidR="00913A89">
              <w:fldChar w:fldCharType="end"/>
            </w:r>
            <w:r w:rsidRPr="004D696D">
              <w:fldChar w:fldCharType="separate"/>
            </w:r>
            <w:r w:rsidR="00913A89">
              <w:rPr>
                <w:noProof/>
              </w:rPr>
              <w:t>Sandroff, Pilutti, Benedict and Motl (60)</w:t>
            </w:r>
            <w:r w:rsidRPr="004D696D">
              <w:fldChar w:fldCharType="end"/>
            </w:r>
          </w:p>
        </w:tc>
        <w:tc>
          <w:tcPr>
            <w:tcW w:w="1200" w:type="pct"/>
          </w:tcPr>
          <w:p w14:paraId="4268E599" w14:textId="77777777" w:rsidR="00BC7F2F" w:rsidRPr="004D696D" w:rsidRDefault="00BC7F2F" w:rsidP="00015C9D">
            <w:r w:rsidRPr="004D696D">
              <w:t>In multiple sclerosis patients, both absolute bilateral isometric knee extension and flexion strengths were positively correlated with information processing speed measured with the Symbol Digit Modalities Test but not verbal learning and memory, and visual learning and memory, measured with the California Verbal Learning Test-2 and Brief Visuospatial Memory Test-Revised, respectively. (Table 2)</w:t>
            </w:r>
          </w:p>
        </w:tc>
        <w:tc>
          <w:tcPr>
            <w:tcW w:w="2458" w:type="pct"/>
          </w:tcPr>
          <w:p w14:paraId="4D3CED68" w14:textId="77777777" w:rsidR="00BC7F2F" w:rsidRPr="004D696D" w:rsidRDefault="00BC7F2F" w:rsidP="00015C9D">
            <w:r w:rsidRPr="004D696D">
              <w:t>Bilateral isometric knee extensor (KE) and flexor (KF) peak torque was measured using an isokinetic dynamometer (Biodex System 3 Dynamometer, Shirley, NY). We focused on lower extremity muscle strength as it is more commonly impaired in persons with MS than upper extremity muscle strength and is an easily identifiable target for exercise training interventions.</w:t>
            </w:r>
          </w:p>
          <w:p w14:paraId="356C8BEB" w14:textId="77777777" w:rsidR="00BC7F2F" w:rsidRPr="004D696D" w:rsidRDefault="00BC7F2F" w:rsidP="00015C9D"/>
          <w:p w14:paraId="204087BF" w14:textId="77777777" w:rsidR="00BC7F2F" w:rsidRPr="004D696D" w:rsidRDefault="00BC7F2F" w:rsidP="00015C9D">
            <w:r w:rsidRPr="004D696D">
              <w:t>Participants were seated in the dynamometer according to the manufacturer’s recommendations. Briefly, the axis of rotation of the machine aligned with the lateral epicondyle of the femur. The lower edge of the calf pad against which the participant exerted force was positioned at the midpoint of the lateral and medial malleoli of the fibula and was securely attached using straps. A belt was placed over the torso region to minimize movement during the test. Isometric torque was assessed at 3 joint angles: 45°, 60°, and 75°. At each joint angle, participants performed three, 5-second maximal knee extensions and one 5-second maximal knee flexion. There was a 5-second rest period between contractions within a set, and the rest period between sets was 1 minute. This testing protocol has been previously used within our laboratory to identify strength deficits in persons with MS. The highest recorded peak torque for the stronger leg, regardless of joint angle, was used as a measure of KE and KF isometric strength (N m). We further expressed lower limb muscle strength as an asymmetry score for KE and KF (ie, relative difference in the strength of a particular muscle group between strong and weak limbs), based on previous work. The score is interpreted such that a larger value indicates a greater side-to-side disparity in muscle strength. (Section “Muscular Strength”)</w:t>
            </w:r>
          </w:p>
        </w:tc>
        <w:tc>
          <w:tcPr>
            <w:tcW w:w="633" w:type="pct"/>
          </w:tcPr>
          <w:p w14:paraId="66A467E7" w14:textId="77777777" w:rsidR="00BC7F2F" w:rsidRPr="004D696D" w:rsidRDefault="00BC7F2F" w:rsidP="00015C9D">
            <w:r w:rsidRPr="004D696D">
              <w:t>Comment 1</w:t>
            </w:r>
          </w:p>
        </w:tc>
      </w:tr>
      <w:tr w:rsidR="00BC7F2F" w:rsidRPr="004D696D" w14:paraId="4C67694A" w14:textId="77777777" w:rsidTr="00015C9D">
        <w:trPr>
          <w:trHeight w:val="202"/>
        </w:trPr>
        <w:tc>
          <w:tcPr>
            <w:tcW w:w="709" w:type="pct"/>
          </w:tcPr>
          <w:p w14:paraId="57ECD5BE" w14:textId="2D044C79" w:rsidR="00BC7F2F" w:rsidRPr="004D696D" w:rsidRDefault="00BC7F2F" w:rsidP="00015C9D">
            <w:r w:rsidRPr="004D696D">
              <w:fldChar w:fldCharType="begin">
                <w:fldData xml:space="preserve">PEVuZE5vdGU+PENpdGUgQXV0aG9yWWVhcj0iMSI+PEF1dGhvcj5IdWFuZzwvQXV0aG9yPjxZZWFy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</w:fldData>
              </w:fldChar>
            </w:r>
            <w:r w:rsidR="00913A89">
              <w:instrText xml:space="preserve"> ADDIN EN.CITE </w:instrText>
            </w:r>
            <w:r w:rsidR="00913A89">
              <w:fldChar w:fldCharType="begin">
                <w:fldData xml:space="preserve">PEVuZE5vdGU+PENpdGUgQXV0aG9yWWVhcj0iMSI+PEF1dGhvcj5IdWFuZzwvQXV0aG9yPjxZZWFy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</w:fldData>
              </w:fldChar>
            </w:r>
            <w:r w:rsidR="00913A89">
              <w:instrText xml:space="preserve"> ADDIN EN.CITE.DATA </w:instrText>
            </w:r>
            <w:r w:rsidR="00913A89">
              <w:fldChar w:fldCharType="end"/>
            </w:r>
            <w:r w:rsidRPr="004D696D">
              <w:fldChar w:fldCharType="separate"/>
            </w:r>
            <w:r w:rsidR="00913A89">
              <w:rPr>
                <w:noProof/>
              </w:rPr>
              <w:t>Huang, Hwang, Liu, et al. (23)</w:t>
            </w:r>
            <w:r w:rsidRPr="004D696D">
              <w:fldChar w:fldCharType="end"/>
            </w:r>
          </w:p>
        </w:tc>
        <w:tc>
          <w:tcPr>
            <w:tcW w:w="1200" w:type="pct"/>
          </w:tcPr>
          <w:p w14:paraId="33D0B417" w14:textId="77777777" w:rsidR="00BC7F2F" w:rsidRPr="004D696D" w:rsidRDefault="00BC7F2F" w:rsidP="00015C9D">
            <w:r w:rsidRPr="004D696D">
              <w:t>Weak absolute handgrip strength was associated with poor cognitive function measured with Mini-Mental State Examination adjusted for education, age, and gender, and by education, age, gender, body mass index, and alcohol drinking. (Table 3: Model 2 and 3)</w:t>
            </w:r>
          </w:p>
          <w:p w14:paraId="68999691" w14:textId="77777777" w:rsidR="00BC7F2F" w:rsidRPr="004D696D" w:rsidRDefault="00BC7F2F" w:rsidP="00015C9D"/>
        </w:tc>
        <w:tc>
          <w:tcPr>
            <w:tcW w:w="2458" w:type="pct"/>
          </w:tcPr>
          <w:p w14:paraId="67322C10" w14:textId="77777777" w:rsidR="00BC7F2F" w:rsidRPr="004D696D" w:rsidRDefault="00BC7F2F" w:rsidP="00015C9D">
            <w:r w:rsidRPr="004D696D">
              <w:t>The handgrip strength of the dominant hand was measured using a dynamometer to assess muscle strength. Participants were allowed a pre-test trial in an upright standing position with arms straight down at their sides. All participants were instructed to hold the dynamometer with a dominant hand without squeezing their arms to the body. The best performance was taken for analysis. (Section “Muscle strength and physical performance measurement”)</w:t>
            </w:r>
          </w:p>
        </w:tc>
        <w:tc>
          <w:tcPr>
            <w:tcW w:w="633" w:type="pct"/>
          </w:tcPr>
          <w:p w14:paraId="0AD15787" w14:textId="77777777" w:rsidR="00BC7F2F" w:rsidRPr="004D696D" w:rsidRDefault="00BC7F2F" w:rsidP="00015C9D">
            <w:r w:rsidRPr="004D696D">
              <w:t>Comment 1 for the model adjusted for only age and gender.</w:t>
            </w:r>
          </w:p>
          <w:p w14:paraId="1C17973C" w14:textId="77777777" w:rsidR="00BC7F2F" w:rsidRPr="004D696D" w:rsidRDefault="00BC7F2F" w:rsidP="00015C9D"/>
          <w:p w14:paraId="50118D52" w14:textId="77777777" w:rsidR="00BC7F2F" w:rsidRPr="004D696D" w:rsidRDefault="00BC7F2F" w:rsidP="00015C9D">
            <w:r w:rsidRPr="004D696D">
              <w:t>Comment 4 for the model adjusted for body mass index</w:t>
            </w:r>
          </w:p>
        </w:tc>
      </w:tr>
      <w:tr w:rsidR="00BC7F2F" w:rsidRPr="004D696D" w14:paraId="23031D3F" w14:textId="77777777" w:rsidTr="00015C9D">
        <w:trPr>
          <w:trHeight w:val="202"/>
        </w:trPr>
        <w:tc>
          <w:tcPr>
            <w:tcW w:w="709" w:type="pct"/>
          </w:tcPr>
          <w:p w14:paraId="363F284E" w14:textId="6F7889C3" w:rsidR="00BC7F2F" w:rsidRPr="004D696D" w:rsidRDefault="00BC7F2F" w:rsidP="00015C9D">
            <w:r w:rsidRPr="004D696D">
              <w:fldChar w:fldCharType="begin"/>
            </w:r>
            <w:r w:rsidR="00913A89">
              <w:instrText xml:space="preserve"> ADDIN EN.CITE &lt;EndNote&gt;&lt;Cite AuthorYear="1"&gt;&lt;Author&gt;Johnson&lt;/Author&gt;&lt;Year&gt;2016&lt;/Year&gt;&lt;RecNum&gt;1150&lt;/RecNum&gt;&lt;DisplayText&gt;Johnson, Butson, Polman, et al. (28)&lt;/DisplayText&gt;&lt;record&gt;&lt;rec-number&gt;1150&lt;/rec-number&gt;&lt;foreign-keys&gt;&lt;key app="EN" db-id="9ppef0x20e0apgepve9xsrxj50rdtvad5ede" timestamp="1644615398"&gt;1150&lt;/key&gt;&lt;/foreign-keys&gt;&lt;ref-type name="Journal Article"&gt;17&lt;/ref-type&gt;&lt;contributors&gt;&lt;authors&gt;&lt;author&gt;Johnson, Liam G&lt;/author&gt;&lt;author&gt;Butson, Michael L&lt;/author&gt;&lt;author&gt;Polman, Remco C&lt;/author&gt;&lt;author&gt;Raj, Isaac S&lt;/author&gt;&lt;author&gt;Borkoles, Erika&lt;/author&gt;&lt;author&gt;Scott, David&lt;/author&gt;&lt;author&gt;Aitken, Dawn&lt;/author&gt;&lt;author&gt;Jones, Graeme&lt;/author&gt;&lt;/authors&gt;&lt;/contributors&gt;&lt;titles&gt;&lt;title&gt;Light physical activity is positively associated with cognitive performance in older community dwelling adults&lt;/title&gt;&lt;secondary-title&gt;Journal of science and medicine in sport&lt;/secondary-title&gt;&lt;/titles&gt;&lt;periodical&gt;&lt;full-title&gt;Journal of science and medicine in sport&lt;/full-title&gt;&lt;/periodical&gt;&lt;pages&gt;877-882&lt;/pages&gt;&lt;volume&gt;19&lt;/volume&gt;&lt;number&gt;11&lt;/number&gt;&lt;dates&gt;&lt;year&gt;2016&lt;/year&gt;&lt;/dates&gt;&lt;isbn&gt;1440-2440&lt;/isbn&gt;&lt;urls&gt;&lt;/urls&gt;&lt;/record&gt;&lt;/Cite&gt;&lt;/EndNote&gt;</w:instrText>
            </w:r>
            <w:r w:rsidRPr="004D696D">
              <w:fldChar w:fldCharType="separate"/>
            </w:r>
            <w:r w:rsidR="00913A89">
              <w:rPr>
                <w:noProof/>
              </w:rPr>
              <w:t>Johnson, Butson, Polman, et al. (28)</w:t>
            </w:r>
            <w:r w:rsidRPr="004D696D">
              <w:fldChar w:fldCharType="end"/>
            </w:r>
          </w:p>
        </w:tc>
        <w:tc>
          <w:tcPr>
            <w:tcW w:w="1200" w:type="pct"/>
          </w:tcPr>
          <w:p w14:paraId="2FFA0BCF" w14:textId="77777777" w:rsidR="00BC7F2F" w:rsidRPr="004D696D" w:rsidRDefault="00BC7F2F" w:rsidP="00015C9D">
            <w:r w:rsidRPr="004D696D">
              <w:t>Absolute isometric mid-thigh pull strength was not significantly associated with the performance in Trial Making Test-A and -B and Hopkins Verbal Learning Test-Revised in community-dwelling adults. (Table 2)</w:t>
            </w:r>
          </w:p>
        </w:tc>
        <w:tc>
          <w:tcPr>
            <w:tcW w:w="2458" w:type="pct"/>
          </w:tcPr>
          <w:p w14:paraId="26A3C504" w14:textId="77777777" w:rsidR="00BC7F2F" w:rsidRPr="004D696D" w:rsidRDefault="00BC7F2F" w:rsidP="00015C9D">
            <w:r w:rsidRPr="004D696D">
              <w:t>Isometric leg strength of the hip extensors and quadriceps was assessed in both legs simultaneously (to the nearest kilogram) using a dynamometer (TTM Muscular Metre, Tokyo, Japan). The best score from two attempts was recorded. This test has previously been described in detail. (Section 2 para. 4)</w:t>
            </w:r>
          </w:p>
        </w:tc>
        <w:tc>
          <w:tcPr>
            <w:tcW w:w="633" w:type="pct"/>
          </w:tcPr>
          <w:p w14:paraId="73C9E27F" w14:textId="77777777" w:rsidR="00BC7F2F" w:rsidRPr="004D696D" w:rsidRDefault="00BC7F2F" w:rsidP="00015C9D">
            <w:r w:rsidRPr="004D696D">
              <w:t>Comment 1</w:t>
            </w:r>
          </w:p>
        </w:tc>
      </w:tr>
      <w:tr w:rsidR="00BC7F2F" w:rsidRPr="004D696D" w14:paraId="4E13B547" w14:textId="77777777" w:rsidTr="00015C9D">
        <w:trPr>
          <w:trHeight w:val="202"/>
        </w:trPr>
        <w:tc>
          <w:tcPr>
            <w:tcW w:w="709" w:type="pct"/>
          </w:tcPr>
          <w:p w14:paraId="4985BE25" w14:textId="34BD3795" w:rsidR="00BC7F2F" w:rsidRPr="004D696D" w:rsidRDefault="00BC7F2F" w:rsidP="00015C9D">
            <w:r w:rsidRPr="004D696D">
              <w:fldChar w:fldCharType="begin"/>
            </w:r>
            <w:r w:rsidR="00913A89">
              <w:instrText xml:space="preserve"> ADDIN EN.CITE &lt;EndNote&gt;&lt;Cite AuthorYear="1"&gt;&lt;Author&gt;Kim&lt;/Author&gt;&lt;Year&gt;2016&lt;/Year&gt;&lt;RecNum&gt;1154&lt;/RecNum&gt;&lt;DisplayText&gt;Kim (30)&lt;/DisplayText&gt;&lt;record&gt;&lt;rec-number&gt;1154&lt;/rec-number&gt;&lt;foreign-keys&gt;&lt;key app="EN" db-id="9ppef0x20e0apgepve9xsrxj50rdtvad5ede" timestamp="1644615398"&gt;1154&lt;/key&gt;&lt;/foreign-keys&gt;&lt;ref-type name="Journal Article"&gt;17&lt;/ref-type&gt;&lt;contributors&gt;&lt;authors&gt;&lt;author&gt;Kim, D. J.&lt;/author&gt;&lt;/authors&gt;&lt;/contributors&gt;&lt;auth-address&gt;Department of Occupational Therapy, Health Science College, Cheongju University, 298 Daesung-ro, Cheongwon-gu, Cheongju, 363-764, South Korea&lt;/auth-address&gt;&lt;titles&gt;&lt;title&gt;Correlation between physical function, cognitive function, and health-related quality of life in elderly persons&lt;/title&gt;&lt;secondary-title&gt;Journal of Physical Therapy Science&lt;/secondary-title&gt;&lt;alt-title&gt;J. Phys. Ther. Sci.&lt;/alt-title&gt;&lt;/titles&gt;&lt;alt-periodical&gt;&lt;full-title&gt;Journal of Physical Therapy Science&lt;/full-title&gt;&lt;abbr-1&gt;J. Phys. Ther. Sci.&lt;/abbr-1&gt;&lt;/alt-periodical&gt;&lt;pages&gt;1844-1848&lt;/pages&gt;&lt;volume&gt;28&lt;/volume&gt;&lt;number&gt;6&lt;/number&gt;&lt;keywords&gt;&lt;keyword&gt;Cognitive function&lt;/keyword&gt;&lt;keyword&gt;Health-related quality of life&lt;/keyword&gt;&lt;keyword&gt;Physical function&lt;/keyword&gt;&lt;/keywords&gt;&lt;dates&gt;&lt;year&gt;2016&lt;/year&gt;&lt;/dates&gt;&lt;publisher&gt;Society of Physical Therapy Science (Rigaku Ryoho Kagakugakkai)&lt;/publisher&gt;&lt;isbn&gt;09155287 (ISSN)&lt;/isbn&gt;&lt;work-type&gt;Article&lt;/work-type&gt;&lt;urls&gt;&lt;related-urls&gt;&lt;url&gt;https://www.scopus.com/inward/record.uri?eid=2-s2.0-84975455958&amp;amp;doi=10.1589%2fjpts.28.1844&amp;amp;partnerID=40&amp;amp;md5=585f63145fa9c0b5295d0ede1f0ed957&lt;/url&gt;&lt;url&gt;https://www.ncbi.nlm.nih.gov/pmc/articles/PMC4932071/pdf/jpts-28-1844.pdf&lt;/url&gt;&lt;/related-urls&gt;&lt;/urls&gt;&lt;electronic-resource-num&gt;10.1589/jpts.28.1844&lt;/electronic-resource-num&gt;&lt;remote-database-name&gt;Scopus&lt;/remote-database-name&gt;&lt;language&gt;English&lt;/language&gt;&lt;/record&gt;&lt;/Cite&gt;&lt;/EndNote&gt;</w:instrText>
            </w:r>
            <w:r w:rsidRPr="004D696D">
              <w:fldChar w:fldCharType="separate"/>
            </w:r>
            <w:r w:rsidR="00913A89">
              <w:rPr>
                <w:noProof/>
              </w:rPr>
              <w:t>Kim (30)</w:t>
            </w:r>
            <w:r w:rsidRPr="004D696D">
              <w:fldChar w:fldCharType="end"/>
            </w:r>
          </w:p>
        </w:tc>
        <w:tc>
          <w:tcPr>
            <w:tcW w:w="1200" w:type="pct"/>
          </w:tcPr>
          <w:p w14:paraId="2ADC7D7D" w14:textId="77777777" w:rsidR="00BC7F2F" w:rsidRPr="004D696D" w:rsidRDefault="00BC7F2F" w:rsidP="00015C9D">
            <w:r w:rsidRPr="004D696D">
              <w:t>Absolute handgrip strength was not associated with cognitive function measured with Mini-Mental State Examination. (Table 2)</w:t>
            </w:r>
          </w:p>
        </w:tc>
        <w:tc>
          <w:tcPr>
            <w:tcW w:w="2458" w:type="pct"/>
          </w:tcPr>
          <w:p w14:paraId="67C6FB66" w14:textId="77777777" w:rsidR="00BC7F2F" w:rsidRPr="004D696D" w:rsidRDefault="00BC7F2F" w:rsidP="00015C9D">
            <w:r w:rsidRPr="004D696D">
              <w:t>Muscle strength testing was measured twice using a Jamar dynamometer, which was grasped in both hands, indicating maximum power in kilograms. (Section “Subjects and Methods” para. 4)</w:t>
            </w:r>
          </w:p>
        </w:tc>
        <w:tc>
          <w:tcPr>
            <w:tcW w:w="633" w:type="pct"/>
          </w:tcPr>
          <w:p w14:paraId="57A773D6" w14:textId="77777777" w:rsidR="00BC7F2F" w:rsidRPr="004D696D" w:rsidRDefault="00BC7F2F" w:rsidP="00015C9D">
            <w:r w:rsidRPr="004D696D">
              <w:t>Comment 1</w:t>
            </w:r>
          </w:p>
        </w:tc>
      </w:tr>
      <w:tr w:rsidR="00BC7F2F" w:rsidRPr="004D696D" w14:paraId="01651D95" w14:textId="77777777" w:rsidTr="00015C9D">
        <w:trPr>
          <w:trHeight w:val="202"/>
        </w:trPr>
        <w:tc>
          <w:tcPr>
            <w:tcW w:w="709" w:type="pct"/>
          </w:tcPr>
          <w:p w14:paraId="651E4B25" w14:textId="0D1EF394" w:rsidR="00BC7F2F" w:rsidRPr="004D696D" w:rsidRDefault="00BC7F2F" w:rsidP="00015C9D">
            <w:r w:rsidRPr="004D696D">
              <w:fldChar w:fldCharType="begin">
                <w:fldData xml:space="preserve">PEVuZE5vdGU+PENpdGUgQXV0aG9yWWVhcj0iMSI+PEF1dGhvcj5MaW5vPC9BdXRob3I+PFllYXI+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==
</w:fldData>
              </w:fldChar>
            </w:r>
            <w:r w:rsidR="00913A89">
              <w:instrText xml:space="preserve"> ADDIN EN.CITE </w:instrText>
            </w:r>
            <w:r w:rsidR="00913A89">
              <w:fldChar w:fldCharType="begin">
                <w:fldData xml:space="preserve">PEVuZE5vdGU+PENpdGUgQXV0aG9yWWVhcj0iMSI+PEF1dGhvcj5MaW5vPC9BdXRob3I+PFllYXI+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==
</w:fldData>
              </w:fldChar>
            </w:r>
            <w:r w:rsidR="00913A89">
              <w:instrText xml:space="preserve"> ADDIN EN.CITE.DATA </w:instrText>
            </w:r>
            <w:r w:rsidR="00913A89">
              <w:fldChar w:fldCharType="end"/>
            </w:r>
            <w:r w:rsidRPr="004D696D">
              <w:fldChar w:fldCharType="separate"/>
            </w:r>
            <w:r w:rsidR="00913A89">
              <w:rPr>
                <w:noProof/>
              </w:rPr>
              <w:t>Lino, Rodrigues, O'Dwyer, et al. (37)</w:t>
            </w:r>
            <w:r w:rsidRPr="004D696D">
              <w:fldChar w:fldCharType="end"/>
            </w:r>
          </w:p>
        </w:tc>
        <w:tc>
          <w:tcPr>
            <w:tcW w:w="1200" w:type="pct"/>
          </w:tcPr>
          <w:p w14:paraId="5635A8ED" w14:textId="77777777" w:rsidR="00BC7F2F" w:rsidRPr="004D696D" w:rsidRDefault="00BC7F2F" w:rsidP="00015C9D">
            <w:r w:rsidRPr="004D696D">
              <w:t>Cognitive impairment measured with Mini-Mental State Examination was associated with weaker absolute handgrip strength in poor elderly. (Table 2)</w:t>
            </w:r>
          </w:p>
        </w:tc>
        <w:tc>
          <w:tcPr>
            <w:tcW w:w="2458" w:type="pct"/>
          </w:tcPr>
          <w:p w14:paraId="639E67CF" w14:textId="77777777" w:rsidR="00BC7F2F" w:rsidRPr="004D696D" w:rsidRDefault="00BC7F2F" w:rsidP="00015C9D">
            <w:r w:rsidRPr="004D696D">
              <w:t>The assessment of grip strength was performed with the Dynamometer Crown</w:t>
            </w:r>
            <w:r w:rsidRPr="004D696D">
              <w:rPr>
                <w:vertAlign w:val="superscript"/>
              </w:rPr>
              <w:t>®</w:t>
            </w:r>
            <w:r w:rsidRPr="004D696D">
              <w:t xml:space="preserve"> and the volunteer sitting with the forearm in the pronated position, the elbow in 90Ê flexion and shoulders adducted. After positioning the volunteer, he/she was encouraged to squeeze the dynamometer as hard as he/she could. The dominant hand was assessed twice, alternating with the non-dominant hand and the stronger grip was registered as the individual grip strength. Normal and altered grip strength values were established according to criteria proposed by Fried et al. (Section “Procedures”)</w:t>
            </w:r>
          </w:p>
        </w:tc>
        <w:tc>
          <w:tcPr>
            <w:tcW w:w="633" w:type="pct"/>
          </w:tcPr>
          <w:p w14:paraId="4F0156A0" w14:textId="77777777" w:rsidR="00BC7F2F" w:rsidRPr="004D696D" w:rsidRDefault="00BC7F2F" w:rsidP="00015C9D">
            <w:r w:rsidRPr="004D696D">
              <w:t>Comment 1</w:t>
            </w:r>
          </w:p>
        </w:tc>
      </w:tr>
      <w:tr w:rsidR="00BC7F2F" w:rsidRPr="004D696D" w14:paraId="4323FB63" w14:textId="77777777" w:rsidTr="00015C9D">
        <w:trPr>
          <w:trHeight w:val="202"/>
        </w:trPr>
        <w:tc>
          <w:tcPr>
            <w:tcW w:w="709" w:type="pct"/>
          </w:tcPr>
          <w:p w14:paraId="1F2C8E5C" w14:textId="5DFA87DB" w:rsidR="00BC7F2F" w:rsidRPr="004D696D" w:rsidRDefault="00BC7F2F" w:rsidP="00015C9D">
            <w:r w:rsidRPr="004D696D">
              <w:fldChar w:fldCharType="begin">
                <w:fldData xml:space="preserve">PEVuZE5vdGU+PENpdGUgQXV0aG9yWWVhcj0iMSI+PEF1dGhvcj5OZWlyYSDDgWx2YXJlejwvQXV0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==
</w:fldData>
              </w:fldChar>
            </w:r>
            <w:r w:rsidR="00913A89">
              <w:instrText xml:space="preserve"> ADDIN EN.CITE </w:instrText>
            </w:r>
            <w:r w:rsidR="00913A89">
              <w:fldChar w:fldCharType="begin">
                <w:fldData xml:space="preserve">PEVuZE5vdGU+PENpdGUgQXV0aG9yWWVhcj0iMSI+PEF1dGhvcj5OZWlyYSDDgWx2YXJlejwvQXV0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==
</w:fldData>
              </w:fldChar>
            </w:r>
            <w:r w:rsidR="00913A89">
              <w:instrText xml:space="preserve"> ADDIN EN.CITE.DATA </w:instrText>
            </w:r>
            <w:r w:rsidR="00913A89">
              <w:fldChar w:fldCharType="end"/>
            </w:r>
            <w:r w:rsidRPr="004D696D">
              <w:fldChar w:fldCharType="separate"/>
            </w:r>
            <w:r w:rsidR="00913A89">
              <w:rPr>
                <w:noProof/>
              </w:rPr>
              <w:t>Neira Álvarez, López-Dóriga Bonnardeaux, Thuissard, et al. (48)</w:t>
            </w:r>
            <w:r w:rsidRPr="004D696D">
              <w:fldChar w:fldCharType="end"/>
            </w:r>
          </w:p>
        </w:tc>
        <w:tc>
          <w:tcPr>
            <w:tcW w:w="1200" w:type="pct"/>
          </w:tcPr>
          <w:p w14:paraId="0B5E1FDD" w14:textId="77777777" w:rsidR="00BC7F2F" w:rsidRPr="004D696D" w:rsidRDefault="00BC7F2F" w:rsidP="00015C9D">
            <w:r w:rsidRPr="004D696D">
              <w:t xml:space="preserve">Absolute handgrip strength was positively associated with cognitive function measured with Cruz Roja Index in hip fracture patients. </w:t>
            </w:r>
          </w:p>
        </w:tc>
        <w:tc>
          <w:tcPr>
            <w:tcW w:w="2458" w:type="pct"/>
          </w:tcPr>
          <w:p w14:paraId="34F9285B" w14:textId="77777777" w:rsidR="00BC7F2F" w:rsidRPr="004D696D" w:rsidRDefault="00BC7F2F" w:rsidP="00015C9D">
            <w:r w:rsidRPr="004D696D">
              <w:t>Hand grip strength was measured within the first 48 h after admission, using a standard adjustable handle dynamometer Kern &amp; Sohn GmbH Balingen (Model; Elect WOC11007248). All measurements were performed with the dominant hand with a standard protocol and all patients were encouraged to exhibit the greatest possible force; the best recorded of three attempts was considered for the analysis. Hand grip strength measurements less than 20 kg in women and 30 kg in men were considered cut-points for the diagnosis of sarcopenia as the Working Group of Sarcopenia of the European Geriatric Society recommends. (section 2 para. 7-8)</w:t>
            </w:r>
          </w:p>
        </w:tc>
        <w:tc>
          <w:tcPr>
            <w:tcW w:w="633" w:type="pct"/>
          </w:tcPr>
          <w:p w14:paraId="558DFCB1" w14:textId="77777777" w:rsidR="00BC7F2F" w:rsidRPr="004D696D" w:rsidRDefault="00BC7F2F" w:rsidP="00015C9D">
            <w:r w:rsidRPr="004D696D">
              <w:t>Comment 1</w:t>
            </w:r>
          </w:p>
        </w:tc>
      </w:tr>
      <w:tr w:rsidR="00BC7F2F" w:rsidRPr="004D696D" w14:paraId="441838A6" w14:textId="77777777" w:rsidTr="00015C9D">
        <w:trPr>
          <w:trHeight w:val="1151"/>
        </w:trPr>
        <w:tc>
          <w:tcPr>
            <w:tcW w:w="709" w:type="pct"/>
            <w:vMerge w:val="restart"/>
          </w:tcPr>
          <w:p w14:paraId="566FE878" w14:textId="1A41D499" w:rsidR="00BC7F2F" w:rsidRPr="004D696D" w:rsidRDefault="00BC7F2F" w:rsidP="00015C9D">
            <w:r w:rsidRPr="004D696D">
              <w:fldChar w:fldCharType="begin">
                <w:fldData xml:space="preserve">PEVuZE5vdGU+PENpdGUgQXV0aG9yWWVhcj0iMSI+PEF1dGhvcj5Tb3JpYW5vLU1hbGRvbmFkbzwv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</w:fldData>
              </w:fldChar>
            </w:r>
            <w:r w:rsidR="00913A89">
              <w:instrText xml:space="preserve"> ADDIN EN.CITE </w:instrText>
            </w:r>
            <w:r w:rsidR="00913A89">
              <w:fldChar w:fldCharType="begin">
                <w:fldData xml:space="preserve">PEVuZE5vdGU+PENpdGUgQXV0aG9yWWVhcj0iMSI+PEF1dGhvcj5Tb3JpYW5vLU1hbGRvbmFkbzwv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</w:fldData>
              </w:fldChar>
            </w:r>
            <w:r w:rsidR="00913A89">
              <w:instrText xml:space="preserve"> ADDIN EN.CITE.DATA </w:instrText>
            </w:r>
            <w:r w:rsidR="00913A89">
              <w:fldChar w:fldCharType="end"/>
            </w:r>
            <w:r w:rsidRPr="004D696D">
              <w:fldChar w:fldCharType="separate"/>
            </w:r>
            <w:r w:rsidR="00913A89">
              <w:rPr>
                <w:noProof/>
              </w:rPr>
              <w:t>Soriano-Maldonado, Artero, Segura-Jiménez, et al. (65)</w:t>
            </w:r>
            <w:r w:rsidRPr="004D696D">
              <w:fldChar w:fldCharType="end"/>
            </w:r>
          </w:p>
        </w:tc>
        <w:tc>
          <w:tcPr>
            <w:tcW w:w="1200" w:type="pct"/>
            <w:vMerge w:val="restart"/>
          </w:tcPr>
          <w:p w14:paraId="1E3625D4" w14:textId="77777777" w:rsidR="00BC7F2F" w:rsidRPr="004D696D" w:rsidRDefault="00BC7F2F" w:rsidP="00015C9D">
            <w:r w:rsidRPr="004D696D">
              <w:t>1. Muscle strength, which was computed as the average z-score of 30-second chair stand test, 30-second arm-curl test, and handgrip test, was not associated with the Paced Auditory Serial Task performance in women with fibromyalgia. (Table 2)</w:t>
            </w:r>
          </w:p>
          <w:p w14:paraId="1E55EE84" w14:textId="77777777" w:rsidR="00BC7F2F" w:rsidRPr="004D696D" w:rsidRDefault="00BC7F2F" w:rsidP="00015C9D">
            <w:r w:rsidRPr="004D696D">
              <w:t>2. Muscle strength was positively associated with verbal learning and delayed recognition but not immediate free recall and delayed free recall measured with the Ray Auditory Verbal Learning test in women with fibromyalgia. (Table 2)</w:t>
            </w:r>
          </w:p>
        </w:tc>
        <w:tc>
          <w:tcPr>
            <w:tcW w:w="2458" w:type="pct"/>
          </w:tcPr>
          <w:p w14:paraId="61ABEFC7" w14:textId="77777777" w:rsidR="00BC7F2F" w:rsidRPr="004D696D" w:rsidRDefault="00BC7F2F" w:rsidP="00015C9D">
            <w:pPr>
              <w:rPr>
                <w:color w:val="FF0000"/>
              </w:rPr>
            </w:pPr>
            <w:r w:rsidRPr="004D696D">
              <w:t>The arm-curl test measured upper-body muscle strength as the number of times a hand weight (2.3 kg for women) was curled through a full range of motion within 30 s. The average number of repetitions from both arms was used. (section “Physical Fitness” para. 3)</w:t>
            </w:r>
          </w:p>
        </w:tc>
        <w:tc>
          <w:tcPr>
            <w:tcW w:w="633" w:type="pct"/>
          </w:tcPr>
          <w:p w14:paraId="1C1A9D7B" w14:textId="77777777" w:rsidR="00BC7F2F" w:rsidRPr="004D696D" w:rsidRDefault="00BC7F2F" w:rsidP="00015C9D">
            <w:pPr>
              <w:rPr>
                <w:color w:val="FF0000"/>
              </w:rPr>
            </w:pPr>
            <w:r w:rsidRPr="004D696D">
              <w:t>Comment 3</w:t>
            </w:r>
          </w:p>
        </w:tc>
      </w:tr>
      <w:tr w:rsidR="00BC7F2F" w:rsidRPr="004D696D" w14:paraId="3C797B03" w14:textId="77777777" w:rsidTr="00015C9D">
        <w:trPr>
          <w:trHeight w:val="1769"/>
        </w:trPr>
        <w:tc>
          <w:tcPr>
            <w:tcW w:w="709" w:type="pct"/>
            <w:vMerge/>
          </w:tcPr>
          <w:p w14:paraId="7041FE49" w14:textId="77777777" w:rsidR="00BC7F2F" w:rsidRPr="004D696D" w:rsidRDefault="00BC7F2F" w:rsidP="00015C9D"/>
        </w:tc>
        <w:tc>
          <w:tcPr>
            <w:tcW w:w="1200" w:type="pct"/>
            <w:vMerge/>
          </w:tcPr>
          <w:p w14:paraId="2EC52963" w14:textId="77777777" w:rsidR="00BC7F2F" w:rsidRPr="004D696D" w:rsidRDefault="00BC7F2F" w:rsidP="00015C9D"/>
        </w:tc>
        <w:tc>
          <w:tcPr>
            <w:tcW w:w="2458" w:type="pct"/>
          </w:tcPr>
          <w:p w14:paraId="5CD17FF9" w14:textId="77777777" w:rsidR="00BC7F2F" w:rsidRPr="004D696D" w:rsidRDefault="00BC7F2F" w:rsidP="00015C9D">
            <w:r w:rsidRPr="004D696D">
              <w:t>Handgrip strength was completed with a digital dynamometer (TKK 5101 Grip-D; Takey, Tokyo, Japan) as described elsewhere (Ruiz, Mesa, Gutiérrez, &amp; Castillo, 2002). Participants performed the test twice (alternately with both hands), with 1 min rest between trials. The best score from both hands were averaged (section “Physical Fitness” para. 3)</w:t>
            </w:r>
          </w:p>
        </w:tc>
        <w:tc>
          <w:tcPr>
            <w:tcW w:w="633" w:type="pct"/>
          </w:tcPr>
          <w:p w14:paraId="6C275875" w14:textId="77777777" w:rsidR="00BC7F2F" w:rsidRPr="004D696D" w:rsidRDefault="00BC7F2F" w:rsidP="00015C9D">
            <w:r w:rsidRPr="004D696D">
              <w:t>Comment 1</w:t>
            </w:r>
          </w:p>
        </w:tc>
      </w:tr>
      <w:tr w:rsidR="00BC7F2F" w:rsidRPr="004D696D" w14:paraId="0CA8030E" w14:textId="77777777" w:rsidTr="00015C9D">
        <w:trPr>
          <w:trHeight w:val="1769"/>
        </w:trPr>
        <w:tc>
          <w:tcPr>
            <w:tcW w:w="709" w:type="pct"/>
            <w:vMerge/>
          </w:tcPr>
          <w:p w14:paraId="1B70FB55" w14:textId="77777777" w:rsidR="00BC7F2F" w:rsidRPr="004D696D" w:rsidRDefault="00BC7F2F" w:rsidP="00015C9D"/>
        </w:tc>
        <w:tc>
          <w:tcPr>
            <w:tcW w:w="1200" w:type="pct"/>
            <w:vMerge/>
          </w:tcPr>
          <w:p w14:paraId="5866AC2B" w14:textId="77777777" w:rsidR="00BC7F2F" w:rsidRPr="004D696D" w:rsidRDefault="00BC7F2F" w:rsidP="00015C9D"/>
        </w:tc>
        <w:tc>
          <w:tcPr>
            <w:tcW w:w="2458" w:type="pct"/>
          </w:tcPr>
          <w:p w14:paraId="75E7C19D" w14:textId="77777777" w:rsidR="00BC7F2F" w:rsidRPr="004D696D" w:rsidRDefault="00BC7F2F" w:rsidP="00015C9D">
            <w:r w:rsidRPr="004D696D">
              <w:t>[M]uscle strength z-score was</w:t>
            </w:r>
            <w:r w:rsidRPr="004D696D">
              <w:rPr>
                <w:rFonts w:hint="eastAsia"/>
              </w:rPr>
              <w:t xml:space="preserve"> </w:t>
            </w:r>
            <w:r w:rsidRPr="004D696D">
              <w:t>computed as the average of the standardised scores ((value</w:t>
            </w:r>
            <w:r w:rsidRPr="004D696D">
              <w:rPr>
                <w:rFonts w:hint="eastAsia"/>
              </w:rPr>
              <w:t xml:space="preserve"> </w:t>
            </w:r>
            <w:r w:rsidRPr="004D696D">
              <w:t>– mean)/standard deviation) from the three aforementioned</w:t>
            </w:r>
            <w:r w:rsidRPr="004D696D">
              <w:rPr>
                <w:rFonts w:hint="eastAsia"/>
              </w:rPr>
              <w:t xml:space="preserve"> </w:t>
            </w:r>
            <w:r w:rsidRPr="004D696D">
              <w:t>strength tests, weighted for the number of upper and lower</w:t>
            </w:r>
            <w:r w:rsidRPr="004D696D">
              <w:rPr>
                <w:rFonts w:hint="eastAsia"/>
              </w:rPr>
              <w:t xml:space="preserve"> </w:t>
            </w:r>
            <w:r w:rsidRPr="004D696D">
              <w:t>body tests.</w:t>
            </w:r>
            <w:r w:rsidRPr="004D696D">
              <w:rPr>
                <w:rFonts w:hint="eastAsia"/>
              </w:rPr>
              <w:t xml:space="preserve"> </w:t>
            </w:r>
            <w:r w:rsidRPr="004D696D">
              <w:t>(section “Physical Fitness” para. 3)</w:t>
            </w:r>
          </w:p>
        </w:tc>
        <w:tc>
          <w:tcPr>
            <w:tcW w:w="633" w:type="pct"/>
          </w:tcPr>
          <w:p w14:paraId="56FB95A0" w14:textId="77777777" w:rsidR="00BC7F2F" w:rsidRPr="004D696D" w:rsidRDefault="00BC7F2F" w:rsidP="00015C9D">
            <w:r w:rsidRPr="004D696D">
              <w:t>NA</w:t>
            </w:r>
          </w:p>
        </w:tc>
      </w:tr>
      <w:tr w:rsidR="00BC7F2F" w:rsidRPr="004D696D" w14:paraId="4EBA4415" w14:textId="77777777" w:rsidTr="00015C9D">
        <w:trPr>
          <w:trHeight w:val="2560"/>
        </w:trPr>
        <w:tc>
          <w:tcPr>
            <w:tcW w:w="709" w:type="pct"/>
            <w:vMerge w:val="restart"/>
          </w:tcPr>
          <w:p w14:paraId="2489E117" w14:textId="49C557F4" w:rsidR="00BC7F2F" w:rsidRPr="004D696D" w:rsidRDefault="00BC7F2F" w:rsidP="00015C9D">
            <w:r w:rsidRPr="004D696D">
              <w:fldChar w:fldCharType="begin">
                <w:fldData xml:space="preserve">PEVuZE5vdGU+PENpdGUgQXV0aG9yWWVhcj0iMSI+PEF1dGhvcj5WZXJvbmVzZTwvQXV0aG9yPjxZ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</w:fldData>
              </w:fldChar>
            </w:r>
            <w:r w:rsidR="00913A89">
              <w:instrText xml:space="preserve"> ADDIN EN.CITE </w:instrText>
            </w:r>
            <w:r w:rsidR="00913A89">
              <w:fldChar w:fldCharType="begin">
                <w:fldData xml:space="preserve">PEVuZE5vdGU+PENpdGUgQXV0aG9yWWVhcj0iMSI+PEF1dGhvcj5WZXJvbmVzZTwvQXV0aG9yPjxZ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</w:fldData>
              </w:fldChar>
            </w:r>
            <w:r w:rsidR="00913A89">
              <w:instrText xml:space="preserve"> ADDIN EN.CITE.DATA </w:instrText>
            </w:r>
            <w:r w:rsidR="00913A89">
              <w:fldChar w:fldCharType="end"/>
            </w:r>
            <w:r w:rsidRPr="004D696D">
              <w:fldChar w:fldCharType="separate"/>
            </w:r>
            <w:r w:rsidR="00913A89">
              <w:rPr>
                <w:noProof/>
              </w:rPr>
              <w:t>Veronese, Stubbs, Trevisan, et al. (74)</w:t>
            </w:r>
            <w:r w:rsidRPr="004D696D">
              <w:fldChar w:fldCharType="end"/>
            </w:r>
          </w:p>
        </w:tc>
        <w:tc>
          <w:tcPr>
            <w:tcW w:w="1200" w:type="pct"/>
            <w:vMerge w:val="restart"/>
          </w:tcPr>
          <w:p w14:paraId="588D0140" w14:textId="77777777" w:rsidR="00BC7F2F" w:rsidRPr="004D696D" w:rsidRDefault="00BC7F2F" w:rsidP="00015C9D">
            <w:r w:rsidRPr="004D696D">
              <w:t xml:space="preserve">Better absolute isometric strengths in handgrip, leg extension and flexion but not time required to complete 5-repetitions chair stand test were associated with slower decline in cognitive functions measured with Mini-Mental Stage Examination over 4.4 year. (Figure 2)  </w:t>
            </w:r>
          </w:p>
        </w:tc>
        <w:tc>
          <w:tcPr>
            <w:tcW w:w="2458" w:type="pct"/>
          </w:tcPr>
          <w:p w14:paraId="3475E28C" w14:textId="77777777" w:rsidR="00BC7F2F" w:rsidRPr="004D696D" w:rsidRDefault="00BC7F2F" w:rsidP="00015C9D">
            <w:pPr>
              <w:rPr>
                <w:color w:val="FF0000"/>
              </w:rPr>
            </w:pPr>
            <w:r w:rsidRPr="004D696D">
              <w:t>Leg extension and flexion: knee extensor (quadriceps) and hip flexor (iliopsoas) strength was ascertained using a Nicholas Manual dynamometer (BK-7454, Fred Sammons, Inc.). The highest value recorded between the two legs for quadriceps strength was used in this analysis. The cutoffs for leg extension were 22.1 and 33.3 kg in men, and 16.3 and 23.2 kg in women; for leg flexion, they were 23.4 and 31.0 kg in men, and 15.5 and 21.4 kg in women. (section 2.3.1)</w:t>
            </w:r>
          </w:p>
        </w:tc>
        <w:tc>
          <w:tcPr>
            <w:tcW w:w="633" w:type="pct"/>
          </w:tcPr>
          <w:p w14:paraId="2980D6B9" w14:textId="77777777" w:rsidR="00BC7F2F" w:rsidRPr="004D696D" w:rsidRDefault="00BC7F2F" w:rsidP="00015C9D">
            <w:pPr>
              <w:rPr>
                <w:color w:val="FF0000"/>
              </w:rPr>
            </w:pPr>
            <w:r w:rsidRPr="004D696D">
              <w:t>Comment 1</w:t>
            </w:r>
          </w:p>
        </w:tc>
      </w:tr>
      <w:tr w:rsidR="00BC7F2F" w:rsidRPr="004D696D" w14:paraId="486A964D" w14:textId="77777777" w:rsidTr="00015C9D">
        <w:trPr>
          <w:trHeight w:val="1309"/>
        </w:trPr>
        <w:tc>
          <w:tcPr>
            <w:tcW w:w="709" w:type="pct"/>
            <w:vMerge/>
          </w:tcPr>
          <w:p w14:paraId="5AD2C167" w14:textId="77777777" w:rsidR="00BC7F2F" w:rsidRPr="004D696D" w:rsidRDefault="00BC7F2F" w:rsidP="00015C9D"/>
        </w:tc>
        <w:tc>
          <w:tcPr>
            <w:tcW w:w="1200" w:type="pct"/>
            <w:vMerge/>
          </w:tcPr>
          <w:p w14:paraId="62527C36" w14:textId="77777777" w:rsidR="00BC7F2F" w:rsidRPr="004D696D" w:rsidRDefault="00BC7F2F" w:rsidP="00015C9D"/>
        </w:tc>
        <w:tc>
          <w:tcPr>
            <w:tcW w:w="2458" w:type="pct"/>
          </w:tcPr>
          <w:p w14:paraId="1173FDC2" w14:textId="77777777" w:rsidR="00BC7F2F" w:rsidRPr="004D696D" w:rsidRDefault="00BC7F2F" w:rsidP="00015C9D">
            <w:r w:rsidRPr="004D696D">
              <w:t>Handgrip strength: this was measured in kg using a JAMAR handheld dynamometer (BK-7498, Fred Sammons, Inc.). The best result obtained at three attempts with each hand was used for our analyses. The cutoffs were 34.0 and 39.3 kg in men, and 21.3 and 26.0 kg in women. (section 2.3.1)</w:t>
            </w:r>
          </w:p>
        </w:tc>
        <w:tc>
          <w:tcPr>
            <w:tcW w:w="633" w:type="pct"/>
          </w:tcPr>
          <w:p w14:paraId="29DAC2A9" w14:textId="77777777" w:rsidR="00BC7F2F" w:rsidRPr="004D696D" w:rsidRDefault="00BC7F2F" w:rsidP="00015C9D">
            <w:r w:rsidRPr="004D696D">
              <w:t>Comment 1</w:t>
            </w:r>
          </w:p>
        </w:tc>
      </w:tr>
      <w:tr w:rsidR="00BC7F2F" w:rsidRPr="004D696D" w14:paraId="3769C6B2" w14:textId="77777777" w:rsidTr="00015C9D">
        <w:trPr>
          <w:trHeight w:val="2042"/>
        </w:trPr>
        <w:tc>
          <w:tcPr>
            <w:tcW w:w="709" w:type="pct"/>
          </w:tcPr>
          <w:p w14:paraId="3C14D7B2" w14:textId="3C576B71" w:rsidR="00BC7F2F" w:rsidRPr="004D696D" w:rsidRDefault="00BC7F2F" w:rsidP="00015C9D">
            <w:r w:rsidRPr="004D696D">
              <w:fldChar w:fldCharType="begin">
                <w:fldData xml:space="preserve">PEVuZE5vdGU+PENpdGUgQXV0aG9yWWVhcj0iMSI+PEF1dGhvcj5NYXJtZWxlaXJhPC9BdXRob3I+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</w:fldData>
              </w:fldChar>
            </w:r>
            <w:r w:rsidR="00913A89">
              <w:instrText xml:space="preserve"> ADDIN EN.CITE </w:instrText>
            </w:r>
            <w:r w:rsidR="00913A89">
              <w:fldChar w:fldCharType="begin">
                <w:fldData xml:space="preserve">PEVuZE5vdGU+PENpdGUgQXV0aG9yWWVhcj0iMSI+PEF1dGhvcj5NYXJtZWxlaXJhPC9BdXRob3I+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</w:fldData>
              </w:fldChar>
            </w:r>
            <w:r w:rsidR="00913A89">
              <w:instrText xml:space="preserve"> ADDIN EN.CITE.DATA </w:instrText>
            </w:r>
            <w:r w:rsidR="00913A89">
              <w:fldChar w:fldCharType="end"/>
            </w:r>
            <w:r w:rsidRPr="004D696D">
              <w:fldChar w:fldCharType="separate"/>
            </w:r>
            <w:r w:rsidR="00913A89">
              <w:rPr>
                <w:noProof/>
              </w:rPr>
              <w:t>Marmeleira, Ferreira and Raimundo (40)</w:t>
            </w:r>
            <w:r w:rsidRPr="004D696D">
              <w:fldChar w:fldCharType="end"/>
            </w:r>
          </w:p>
        </w:tc>
        <w:tc>
          <w:tcPr>
            <w:tcW w:w="1200" w:type="pct"/>
          </w:tcPr>
          <w:p w14:paraId="06A3ABB2" w14:textId="77777777" w:rsidR="00BC7F2F" w:rsidRPr="004D696D" w:rsidRDefault="00BC7F2F" w:rsidP="00015C9D">
            <w:r w:rsidRPr="004D696D">
              <w:t>Cognitive impairment was associated with weaker absolute dynamic upper body strength measured with arm curl but not the repetitions completed in 30-second chair stand test in nursing home residents. (Table 3)</w:t>
            </w:r>
          </w:p>
        </w:tc>
        <w:tc>
          <w:tcPr>
            <w:tcW w:w="2458" w:type="pct"/>
          </w:tcPr>
          <w:p w14:paraId="4FFE91F2" w14:textId="77777777" w:rsidR="00BC7F2F" w:rsidRPr="004D696D" w:rsidRDefault="00BC7F2F" w:rsidP="00015C9D">
            <w:r w:rsidRPr="004D696D">
              <w:t>Physical fitness regarding lower and upper body strength, lower and upper body flexibility, agility and dynamic balance, was evaluated using the Senior Fitness Test Battery, respectively using the tests: 30-s chair stand (rep), arm curl (rep). (section 2.4 para. 2)</w:t>
            </w:r>
          </w:p>
        </w:tc>
        <w:tc>
          <w:tcPr>
            <w:tcW w:w="633" w:type="pct"/>
          </w:tcPr>
          <w:p w14:paraId="7431D949" w14:textId="77777777" w:rsidR="00BC7F2F" w:rsidRPr="004D696D" w:rsidRDefault="00BC7F2F" w:rsidP="00015C9D">
            <w:r w:rsidRPr="004D696D">
              <w:t>Comment 3 for arm curl test</w:t>
            </w:r>
          </w:p>
        </w:tc>
      </w:tr>
      <w:tr w:rsidR="00BC7F2F" w:rsidRPr="004D696D" w14:paraId="3DF816D7" w14:textId="77777777" w:rsidTr="00015C9D">
        <w:trPr>
          <w:trHeight w:val="202"/>
        </w:trPr>
        <w:tc>
          <w:tcPr>
            <w:tcW w:w="709" w:type="pct"/>
          </w:tcPr>
          <w:p w14:paraId="6FF87A32" w14:textId="0C625FC0" w:rsidR="00BC7F2F" w:rsidRPr="004D696D" w:rsidRDefault="00BC7F2F" w:rsidP="00015C9D">
            <w:r w:rsidRPr="004D696D">
              <w:fldChar w:fldCharType="begin">
                <w:fldData xml:space="preserve">PEVuZE5vdGU+PENpdGUgQXV0aG9yWWVhcj0iMSI+PEF1dGhvcj5NZW5kZXM8L0F1dGhvcj48WWVh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</w:fldData>
              </w:fldChar>
            </w:r>
            <w:r w:rsidR="00913A89">
              <w:instrText xml:space="preserve"> ADDIN EN.CITE </w:instrText>
            </w:r>
            <w:r w:rsidR="00913A89">
              <w:fldChar w:fldCharType="begin">
                <w:fldData xml:space="preserve">PEVuZE5vdGU+PENpdGUgQXV0aG9yWWVhcj0iMSI+PEF1dGhvcj5NZW5kZXM8L0F1dGhvcj48WWVh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</w:fldData>
              </w:fldChar>
            </w:r>
            <w:r w:rsidR="00913A89">
              <w:instrText xml:space="preserve"> ADDIN EN.CITE.DATA </w:instrText>
            </w:r>
            <w:r w:rsidR="00913A89">
              <w:fldChar w:fldCharType="end"/>
            </w:r>
            <w:r w:rsidRPr="004D696D">
              <w:fldChar w:fldCharType="separate"/>
            </w:r>
            <w:r w:rsidR="00913A89">
              <w:rPr>
                <w:noProof/>
              </w:rPr>
              <w:t>Mendes, Amaral, Borges, et al. (44)</w:t>
            </w:r>
            <w:r w:rsidRPr="004D696D">
              <w:fldChar w:fldCharType="end"/>
            </w:r>
          </w:p>
        </w:tc>
        <w:tc>
          <w:tcPr>
            <w:tcW w:w="1200" w:type="pct"/>
          </w:tcPr>
          <w:p w14:paraId="2A74C0B5" w14:textId="77777777" w:rsidR="00BC7F2F" w:rsidRPr="004D696D" w:rsidRDefault="00BC7F2F" w:rsidP="00015C9D">
            <w:r w:rsidRPr="004D696D">
              <w:t>Handgrip strength was positively correlated with cognitive function measured with Mini-Mental State Examination.</w:t>
            </w:r>
          </w:p>
        </w:tc>
        <w:tc>
          <w:tcPr>
            <w:tcW w:w="2458" w:type="pct"/>
          </w:tcPr>
          <w:p w14:paraId="5C11B2FF" w14:textId="77777777" w:rsidR="00BC7F2F" w:rsidRPr="004D696D" w:rsidRDefault="00BC7F2F" w:rsidP="00015C9D">
            <w:r w:rsidRPr="004D696D">
              <w:t>Handgrip strength data was obtained with a Jamar Plus® + Digital Hand Dynamometer (Sammons Preston Inc., Bolingbrook, Illinois, USA) calibrated by the manufacturer, with a resolution of 0.1 Kgf. Measurements were carried out with the subject seated, shoulders neutrally rotated and adducted, elbow flexed at 90°, forearm in neutral and wrist between 0 and 30° of dorsiflexion, as recommended by the American Society of Hand Therapists and described in “The Nutrition UP 65 Study Protocol”. Each participant carried out three measurements with a pause of 1 min between them. The maximum value of three consecutive measurements with the nondominant hand was registered. The dominant hand was used (1.27% of cases) when the individual was unable to conduct the measurement with the nondominant hand. Handgrip strength was measured in 1496 (99.7%) participants of the total sample, because there were four (0.27%) missing records. (section “Handgrip strength”)</w:t>
            </w:r>
          </w:p>
        </w:tc>
        <w:tc>
          <w:tcPr>
            <w:tcW w:w="633" w:type="pct"/>
          </w:tcPr>
          <w:p w14:paraId="2E0CD946" w14:textId="77777777" w:rsidR="00BC7F2F" w:rsidRPr="004D696D" w:rsidRDefault="00BC7F2F" w:rsidP="00015C9D">
            <w:r w:rsidRPr="004D696D">
              <w:t>Comment 1</w:t>
            </w:r>
          </w:p>
        </w:tc>
      </w:tr>
      <w:tr w:rsidR="00BC7F2F" w:rsidRPr="004D696D" w14:paraId="248D47AF" w14:textId="77777777" w:rsidTr="00015C9D">
        <w:trPr>
          <w:trHeight w:val="202"/>
        </w:trPr>
        <w:tc>
          <w:tcPr>
            <w:tcW w:w="709" w:type="pct"/>
          </w:tcPr>
          <w:p w14:paraId="719109B9" w14:textId="434A4568" w:rsidR="00BC7F2F" w:rsidRPr="004D696D" w:rsidRDefault="00BC7F2F" w:rsidP="00015C9D">
            <w:r w:rsidRPr="004D696D">
              <w:fldChar w:fldCharType="begin">
                <w:fldData xml:space="preserve">PEVuZE5vdGU+PENpdGUgQXV0aG9yWWVhcj0iMSI+PEF1dGhvcj5QZW50aWvDpGluZW48L0F1dGhv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</w:fldData>
              </w:fldChar>
            </w:r>
            <w:r w:rsidR="00913A89">
              <w:instrText xml:space="preserve"> ADDIN EN.CITE </w:instrText>
            </w:r>
            <w:r w:rsidR="00913A89">
              <w:fldChar w:fldCharType="begin">
                <w:fldData xml:space="preserve">PEVuZE5vdGU+PENpdGUgQXV0aG9yWWVhcj0iMSI+PEF1dGhvcj5QZW50aWvDpGluZW48L0F1dGhv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</w:fldData>
              </w:fldChar>
            </w:r>
            <w:r w:rsidR="00913A89">
              <w:instrText xml:space="preserve"> ADDIN EN.CITE.DATA </w:instrText>
            </w:r>
            <w:r w:rsidR="00913A89">
              <w:fldChar w:fldCharType="end"/>
            </w:r>
            <w:r w:rsidRPr="004D696D">
              <w:fldChar w:fldCharType="separate"/>
            </w:r>
            <w:r w:rsidR="00913A89">
              <w:rPr>
                <w:noProof/>
              </w:rPr>
              <w:t>Pentikäinen, Savonen, Komulainen, et al. (55)</w:t>
            </w:r>
            <w:r w:rsidRPr="004D696D">
              <w:fldChar w:fldCharType="end"/>
            </w:r>
          </w:p>
        </w:tc>
        <w:tc>
          <w:tcPr>
            <w:tcW w:w="1200" w:type="pct"/>
          </w:tcPr>
          <w:p w14:paraId="642EF351" w14:textId="77777777" w:rsidR="00BC7F2F" w:rsidRPr="004D696D" w:rsidRDefault="00BC7F2F" w:rsidP="00015C9D">
            <w:r w:rsidRPr="004D696D">
              <w:t>There was an association between muscle strength (which was measured with handgrip, leg press, leg extension, leg flexion, chest press, and seated row) and cognition (measured with Consortium to Establish a Registry for Alzheimer’s Disease test). (Table 2)</w:t>
            </w:r>
          </w:p>
        </w:tc>
        <w:tc>
          <w:tcPr>
            <w:tcW w:w="2458" w:type="pct"/>
          </w:tcPr>
          <w:p w14:paraId="78396707" w14:textId="77777777" w:rsidR="00BC7F2F" w:rsidRPr="004D696D" w:rsidRDefault="00BC7F2F" w:rsidP="00015C9D">
            <w:r w:rsidRPr="004D696D">
              <w:t>Muscle strength (kg) was tested with air resistance equipment (Hur Ltd., Finland), which replaces the weight plates traditionally used in weight stack machines with a pneumatic system of resistance. Strength of the main muscle groups of LB [lower body] and UB [upper body] was tested with three (leg extension, leg flexion, leg press) and two (chest press, seated row) exercises, respectively. For each of five exercises the aim was to find the maximum load with which a subject was able to perform 3–5 repetitions. From these loads measured separately the expected 1 repetition maximum for each exercise was estimated. Measurements were made by one limb at a time and a mean value was used in analyses. In that case the value of either limb was missing, available value was used. HS was measured two times from the dominant hand using the handheld Jamar dynamometer and a mean of the two scores was used in analyses. (section 2.1)</w:t>
            </w:r>
          </w:p>
        </w:tc>
        <w:tc>
          <w:tcPr>
            <w:tcW w:w="633" w:type="pct"/>
          </w:tcPr>
          <w:p w14:paraId="4D327A5E" w14:textId="77777777" w:rsidR="00BC7F2F" w:rsidRPr="004D696D" w:rsidRDefault="00BC7F2F" w:rsidP="00015C9D">
            <w:r w:rsidRPr="004D696D">
              <w:t>Comment 1</w:t>
            </w:r>
          </w:p>
        </w:tc>
      </w:tr>
      <w:tr w:rsidR="00BC7F2F" w:rsidRPr="004D696D" w14:paraId="3D0B0051" w14:textId="77777777" w:rsidTr="00015C9D">
        <w:trPr>
          <w:trHeight w:val="202"/>
        </w:trPr>
        <w:tc>
          <w:tcPr>
            <w:tcW w:w="709" w:type="pct"/>
          </w:tcPr>
          <w:p w14:paraId="5B03CEC0" w14:textId="098F67C1" w:rsidR="00BC7F2F" w:rsidRPr="004D696D" w:rsidRDefault="00BC7F2F" w:rsidP="00015C9D">
            <w:r w:rsidRPr="004D696D">
              <w:fldChar w:fldCharType="begin">
                <w:fldData xml:space="preserve">PEVuZE5vdGU+PENpdGUgQXV0aG9yWWVhcj0iMSI+PEF1dGhvcj5BbGNhemFyPC9BdXRob3I+PFll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</w:fldData>
              </w:fldChar>
            </w:r>
            <w:r w:rsidR="00913A89">
              <w:instrText xml:space="preserve"> ADDIN EN.CITE </w:instrText>
            </w:r>
            <w:r w:rsidR="00913A89">
              <w:fldChar w:fldCharType="begin">
                <w:fldData xml:space="preserve">PEVuZE5vdGU+PENpdGUgQXV0aG9yWWVhcj0iMSI+PEF1dGhvcj5BbGNhemFyPC9BdXRob3I+PFll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</w:fldData>
              </w:fldChar>
            </w:r>
            <w:r w:rsidR="00913A89">
              <w:instrText xml:space="preserve"> ADDIN EN.CITE.DATA </w:instrText>
            </w:r>
            <w:r w:rsidR="00913A89">
              <w:fldChar w:fldCharType="end"/>
            </w:r>
            <w:r w:rsidRPr="004D696D">
              <w:fldChar w:fldCharType="separate"/>
            </w:r>
            <w:r w:rsidR="00913A89">
              <w:rPr>
                <w:noProof/>
              </w:rPr>
              <w:t>Alcazar, Rodriguez-Lopez, Ara, et al. (1)</w:t>
            </w:r>
            <w:r w:rsidRPr="004D696D">
              <w:fldChar w:fldCharType="end"/>
            </w:r>
          </w:p>
        </w:tc>
        <w:tc>
          <w:tcPr>
            <w:tcW w:w="1200" w:type="pct"/>
          </w:tcPr>
          <w:p w14:paraId="3C1F9536" w14:textId="77777777" w:rsidR="00BC7F2F" w:rsidRPr="004D696D" w:rsidRDefault="00BC7F2F" w:rsidP="00015C9D">
            <w:r w:rsidRPr="004D696D">
              <w:t>Older adults with absolute or relative force leg press strength deficits showed lower cognitive function measured with Mini-Mental State Examination compared with the non-deficit group. (section 3 para. 4 &amp; Figure 2)</w:t>
            </w:r>
          </w:p>
        </w:tc>
        <w:tc>
          <w:tcPr>
            <w:tcW w:w="2458" w:type="pct"/>
          </w:tcPr>
          <w:p w14:paraId="22ABFCF4" w14:textId="77777777" w:rsidR="00BC7F2F" w:rsidRPr="004D696D" w:rsidRDefault="00BC7F2F" w:rsidP="00015C9D">
            <w:r w:rsidRPr="004D696D">
              <w:t>A full description and validation of the F-V and muscle power testing procedure has been published recently. Briefly, the subjects performed 2 sets of 1 repetition with increasing loads (10-kg increments) starting with 40% of their body mass in the leg press exercise (BH Fitness, Serie TR, Spain) until the one repetition maximum (1RM) was achieved (failure defined as not being able to lift a certain load with two attempts). Range of movement was from 100° and 90° of hip and knee flexion, respectively, to 180° or full knee extension. Mean force and velocity data during the concentric phase of each repetition were recorded by a linear position transducer device (TForce System, Ergotech, Spain). Repetitions were performed as fast and strongly as possible. The F-V relationship during multi-joint movements has been shown to follow a strong linear regression pattern, thus the highest mean velocity for each load was plotted in a Microsoft Excel</w:t>
            </w:r>
            <w:r w:rsidRPr="004D696D">
              <w:rPr>
                <w:vertAlign w:val="superscript"/>
              </w:rPr>
              <w:t>®</w:t>
            </w:r>
            <w:r w:rsidRPr="004D696D">
              <w:t xml:space="preserve"> custom-made template, and a linear regression equation was fitted simultaneously during the F-V evaluation. Resting periods between set were allowed according to the mean velocity exerted in the preceding repetition (&gt; 0.50 m·s</w:t>
            </w:r>
            <w:r w:rsidRPr="004D696D">
              <w:rPr>
                <w:vertAlign w:val="superscript"/>
              </w:rPr>
              <w:t>−1</w:t>
            </w:r>
            <w:r w:rsidRPr="004D696D">
              <w:t>: 60s; 0.30–0.50 m·s</w:t>
            </w:r>
            <w:r w:rsidRPr="004D696D">
              <w:rPr>
                <w:vertAlign w:val="superscript"/>
              </w:rPr>
              <w:t>−1</w:t>
            </w:r>
            <w:r w:rsidRPr="004D696D">
              <w:t>: 90 s;&lt;0.30 m·s</w:t>
            </w:r>
            <w:r w:rsidRPr="004D696D">
              <w:rPr>
                <w:vertAlign w:val="superscript"/>
              </w:rPr>
              <w:t>−1</w:t>
            </w:r>
            <w:r w:rsidRPr="004D696D">
              <w:t>: 120 s). Several variables were extracted from the F-V regression equation as previously reported: force-intercept or maximal force (F</w:t>
            </w:r>
            <w:r w:rsidRPr="004D696D">
              <w:rPr>
                <w:vertAlign w:val="subscript"/>
              </w:rPr>
              <w:t>0</w:t>
            </w:r>
            <w:r w:rsidRPr="004D696D">
              <w:t>), velocity intercept or maximal velocity (V</w:t>
            </w:r>
            <w:r w:rsidRPr="004D696D">
              <w:rPr>
                <w:vertAlign w:val="subscript"/>
              </w:rPr>
              <w:t>0</w:t>
            </w:r>
            <w:r w:rsidRPr="004D696D">
              <w:t>), slope of the F-V relationship, and maximal muscle power (P</w:t>
            </w:r>
            <w:r w:rsidRPr="004D696D">
              <w:rPr>
                <w:vertAlign w:val="subscript"/>
              </w:rPr>
              <w:t>max</w:t>
            </w:r>
            <w:r w:rsidRPr="004D696D">
              <w:t>). As older people have to manage their own body mass in most activities of daily living, F-V measures were also relativized to body mass. This procedure showed a good-to-excellent reliability (ICC: 0.91–0.99, CV: 2.6–5.6%, and SEM%: 3.3–9.2%). (Section 2.5)</w:t>
            </w:r>
          </w:p>
        </w:tc>
        <w:tc>
          <w:tcPr>
            <w:tcW w:w="633" w:type="pct"/>
          </w:tcPr>
          <w:p w14:paraId="3B13E94B" w14:textId="77777777" w:rsidR="00BC7F2F" w:rsidRPr="004D696D" w:rsidRDefault="00BC7F2F" w:rsidP="00015C9D">
            <w:r w:rsidRPr="004D696D">
              <w:rPr>
                <w:rFonts w:hint="eastAsia"/>
              </w:rPr>
              <w:t>Co</w:t>
            </w:r>
            <w:r w:rsidRPr="004D696D">
              <w:t>mment 1 for absolute strength</w:t>
            </w:r>
          </w:p>
          <w:p w14:paraId="05E9B51F" w14:textId="77777777" w:rsidR="00BC7F2F" w:rsidRPr="004D696D" w:rsidRDefault="00BC7F2F" w:rsidP="00015C9D"/>
          <w:p w14:paraId="71D615B0" w14:textId="77777777" w:rsidR="00BC7F2F" w:rsidRPr="004D696D" w:rsidRDefault="00BC7F2F" w:rsidP="00015C9D">
            <w:r w:rsidRPr="004D696D">
              <w:t>Comment 2 for relative strength</w:t>
            </w:r>
          </w:p>
        </w:tc>
      </w:tr>
      <w:tr w:rsidR="00BC7F2F" w:rsidRPr="004D696D" w14:paraId="66457A06" w14:textId="77777777" w:rsidTr="00015C9D">
        <w:trPr>
          <w:trHeight w:val="2079"/>
        </w:trPr>
        <w:tc>
          <w:tcPr>
            <w:tcW w:w="709" w:type="pct"/>
            <w:vMerge w:val="restart"/>
          </w:tcPr>
          <w:p w14:paraId="6A17F52C" w14:textId="68F90D72" w:rsidR="00BC7F2F" w:rsidRPr="004D696D" w:rsidRDefault="00BC7F2F" w:rsidP="00015C9D">
            <w:pPr>
              <w:pStyle w:val="NoSpacing"/>
            </w:pPr>
            <w:r w:rsidRPr="004D696D">
              <w:fldChar w:fldCharType="begin">
                <w:fldData xml:space="preserve">PEVuZE5vdGU+PENpdGUgQXV0aG9yWWVhcj0iMSI+PEF1dGhvcj5BcnJpZXRhPC9BdXRob3I+PFll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</w:fldData>
              </w:fldChar>
            </w:r>
            <w:r w:rsidR="00913A89">
              <w:instrText xml:space="preserve"> ADDIN EN.CITE </w:instrText>
            </w:r>
            <w:r w:rsidR="00913A89">
              <w:fldChar w:fldCharType="begin">
                <w:fldData xml:space="preserve">PEVuZE5vdGU+PENpdGUgQXV0aG9yWWVhcj0iMSI+PEF1dGhvcj5BcnJpZXRhPC9BdXRob3I+PFll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</w:fldData>
              </w:fldChar>
            </w:r>
            <w:r w:rsidR="00913A89">
              <w:instrText xml:space="preserve"> ADDIN EN.CITE.DATA </w:instrText>
            </w:r>
            <w:r w:rsidR="00913A89">
              <w:fldChar w:fldCharType="end"/>
            </w:r>
            <w:r w:rsidRPr="004D696D">
              <w:fldChar w:fldCharType="separate"/>
            </w:r>
            <w:r w:rsidR="00913A89">
              <w:rPr>
                <w:noProof/>
              </w:rPr>
              <w:t>Arrieta, Rezola-Pardo, Echeverria, et al. (3)</w:t>
            </w:r>
            <w:r w:rsidRPr="004D696D">
              <w:fldChar w:fldCharType="end"/>
            </w:r>
          </w:p>
        </w:tc>
        <w:tc>
          <w:tcPr>
            <w:tcW w:w="1200" w:type="pct"/>
            <w:vMerge w:val="restart"/>
          </w:tcPr>
          <w:p w14:paraId="34257958" w14:textId="77777777" w:rsidR="00BC7F2F" w:rsidRPr="004D696D" w:rsidRDefault="00BC7F2F" w:rsidP="00015C9D">
            <w:pPr>
              <w:pStyle w:val="NoSpacing"/>
            </w:pPr>
            <w:r w:rsidRPr="004D696D">
              <w:t>1. The repetitions completed in both arm curl test and 30-second chair stand test were positively associated with performance on Rey Auditory-Verbal Learning Test but not performances on Mini Examen Cognoscitivo-35 and Trial Making A tests. (</w:t>
            </w:r>
            <w:r w:rsidRPr="004D696D">
              <w:rPr>
                <w:rFonts w:hint="eastAsia"/>
              </w:rPr>
              <w:t>Ta</w:t>
            </w:r>
            <w:r w:rsidRPr="004D696D">
              <w:t>ble 2 &amp; 4)</w:t>
            </w:r>
          </w:p>
          <w:p w14:paraId="1CACEF13" w14:textId="77777777" w:rsidR="00BC7F2F" w:rsidRPr="004D696D" w:rsidRDefault="00BC7F2F" w:rsidP="00015C9D">
            <w:pPr>
              <w:pStyle w:val="NoSpacing"/>
            </w:pPr>
            <w:r w:rsidRPr="004D696D">
              <w:t>2. Absolute handgrip strength was not associated with cognitive performances measured with Auditory-Verbal Learning, Mini Examen Cognoscitivo-35, and Trial Making A tests. (Table 2)</w:t>
            </w:r>
          </w:p>
        </w:tc>
        <w:tc>
          <w:tcPr>
            <w:tcW w:w="2458" w:type="pct"/>
            <w:vMerge w:val="restart"/>
          </w:tcPr>
          <w:p w14:paraId="315C7808" w14:textId="77777777" w:rsidR="00BC7F2F" w:rsidRPr="004D696D" w:rsidRDefault="00BC7F2F" w:rsidP="00015C9D">
            <w:r w:rsidRPr="004D696D">
              <w:t>“Physical fitness was assessed through the handgrip</w:t>
            </w:r>
          </w:p>
          <w:p w14:paraId="4375935D" w14:textId="77777777" w:rsidR="00BC7F2F" w:rsidRPr="004D696D" w:rsidRDefault="00BC7F2F" w:rsidP="00015C9D">
            <w:r w:rsidRPr="004D696D">
              <w:t>strength test (Jamar dynamometer) of the dominant</w:t>
            </w:r>
          </w:p>
          <w:p w14:paraId="10A32311" w14:textId="77777777" w:rsidR="00BC7F2F" w:rsidRPr="004D696D" w:rsidRDefault="00BC7F2F" w:rsidP="00015C9D">
            <w:r w:rsidRPr="004D696D">
              <w:t>upper limb and the Senior Fitness Test (SFT), a battery of six independent tests encompassing: chair stand test (lower limb strength), arm curl test (upper limb strength)”. (section “Measurements” para. 2)</w:t>
            </w:r>
          </w:p>
        </w:tc>
        <w:tc>
          <w:tcPr>
            <w:tcW w:w="633" w:type="pct"/>
          </w:tcPr>
          <w:p w14:paraId="5D84F334" w14:textId="77777777" w:rsidR="00BC7F2F" w:rsidRPr="004D696D" w:rsidRDefault="00BC7F2F" w:rsidP="00015C9D">
            <w:r w:rsidRPr="004D696D">
              <w:t>Handgrip test:</w:t>
            </w:r>
          </w:p>
          <w:p w14:paraId="5072FC4A" w14:textId="77777777" w:rsidR="00BC7F2F" w:rsidRPr="004D696D" w:rsidRDefault="00BC7F2F" w:rsidP="00015C9D">
            <w:r w:rsidRPr="004D696D">
              <w:t>Comment 1</w:t>
            </w:r>
          </w:p>
        </w:tc>
      </w:tr>
      <w:tr w:rsidR="00BC7F2F" w:rsidRPr="004D696D" w14:paraId="072480E8" w14:textId="77777777" w:rsidTr="00015C9D">
        <w:trPr>
          <w:trHeight w:val="2077"/>
        </w:trPr>
        <w:tc>
          <w:tcPr>
            <w:tcW w:w="709" w:type="pct"/>
            <w:vMerge/>
          </w:tcPr>
          <w:p w14:paraId="12671B8A" w14:textId="77777777" w:rsidR="00BC7F2F" w:rsidRPr="004D696D" w:rsidRDefault="00BC7F2F" w:rsidP="00015C9D">
            <w:pPr>
              <w:pStyle w:val="NoSpacing"/>
            </w:pPr>
          </w:p>
        </w:tc>
        <w:tc>
          <w:tcPr>
            <w:tcW w:w="1200" w:type="pct"/>
            <w:vMerge/>
          </w:tcPr>
          <w:p w14:paraId="18982B11" w14:textId="77777777" w:rsidR="00BC7F2F" w:rsidRPr="004D696D" w:rsidRDefault="00BC7F2F" w:rsidP="00015C9D">
            <w:pPr>
              <w:pStyle w:val="NoSpacing"/>
            </w:pPr>
          </w:p>
        </w:tc>
        <w:tc>
          <w:tcPr>
            <w:tcW w:w="2458" w:type="pct"/>
            <w:vMerge/>
          </w:tcPr>
          <w:p w14:paraId="20B8EBEB" w14:textId="77777777" w:rsidR="00BC7F2F" w:rsidRPr="004D696D" w:rsidRDefault="00BC7F2F" w:rsidP="00015C9D"/>
        </w:tc>
        <w:tc>
          <w:tcPr>
            <w:tcW w:w="633" w:type="pct"/>
          </w:tcPr>
          <w:p w14:paraId="713F4772" w14:textId="77777777" w:rsidR="00BC7F2F" w:rsidRPr="004D696D" w:rsidRDefault="00BC7F2F" w:rsidP="00015C9D">
            <w:r w:rsidRPr="004D696D">
              <w:t>Arm-curl test:</w:t>
            </w:r>
          </w:p>
          <w:p w14:paraId="23A4DFA5" w14:textId="77777777" w:rsidR="00BC7F2F" w:rsidRPr="004D696D" w:rsidRDefault="00BC7F2F" w:rsidP="00015C9D">
            <w:r w:rsidRPr="004D696D">
              <w:t>Comment 3</w:t>
            </w:r>
          </w:p>
        </w:tc>
      </w:tr>
      <w:tr w:rsidR="00BC7F2F" w:rsidRPr="004D696D" w14:paraId="08421B8F" w14:textId="77777777" w:rsidTr="00015C9D">
        <w:trPr>
          <w:trHeight w:val="202"/>
        </w:trPr>
        <w:tc>
          <w:tcPr>
            <w:tcW w:w="709" w:type="pct"/>
          </w:tcPr>
          <w:p w14:paraId="1E71EE18" w14:textId="2982497B" w:rsidR="00BC7F2F" w:rsidRPr="004D696D" w:rsidRDefault="00BC7F2F" w:rsidP="00015C9D">
            <w:r w:rsidRPr="004D696D">
              <w:fldChar w:fldCharType="begin">
                <w:fldData xml:space="preserve">PEVuZE5vdGU+PENpdGUgQXV0aG9yWWVhcj0iMSI+PEF1dGhvcj5GaXJ0aDwvQXV0aG9yPjxZZWFy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=
</w:fldData>
              </w:fldChar>
            </w:r>
            <w:r w:rsidR="00913A89">
              <w:instrText xml:space="preserve"> ADDIN EN.CITE </w:instrText>
            </w:r>
            <w:r w:rsidR="00913A89">
              <w:fldChar w:fldCharType="begin">
                <w:fldData xml:space="preserve">PEVuZE5vdGU+PENpdGUgQXV0aG9yWWVhcj0iMSI+PEF1dGhvcj5GaXJ0aDwvQXV0aG9yPjxZZWFy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=
</w:fldData>
              </w:fldChar>
            </w:r>
            <w:r w:rsidR="00913A89">
              <w:instrText xml:space="preserve"> ADDIN EN.CITE.DATA </w:instrText>
            </w:r>
            <w:r w:rsidR="00913A89">
              <w:fldChar w:fldCharType="end"/>
            </w:r>
            <w:r w:rsidRPr="004D696D">
              <w:fldChar w:fldCharType="separate"/>
            </w:r>
            <w:r w:rsidR="00913A89">
              <w:rPr>
                <w:noProof/>
              </w:rPr>
              <w:t>Firth, Firth, Stubbs, et al. (18)</w:t>
            </w:r>
            <w:r w:rsidRPr="004D696D">
              <w:fldChar w:fldCharType="end"/>
            </w:r>
          </w:p>
        </w:tc>
        <w:tc>
          <w:tcPr>
            <w:tcW w:w="1200" w:type="pct"/>
          </w:tcPr>
          <w:p w14:paraId="13C7CFD6" w14:textId="77777777" w:rsidR="00BC7F2F" w:rsidRPr="004D696D" w:rsidRDefault="00BC7F2F" w:rsidP="00015C9D">
            <w:r w:rsidRPr="004D696D">
              <w:t>Handgrip strength was positively associated with cognitive performance in healthy participants and major depression and bipolar disorder patients. (Table 2)</w:t>
            </w:r>
          </w:p>
        </w:tc>
        <w:tc>
          <w:tcPr>
            <w:tcW w:w="2458" w:type="pct"/>
          </w:tcPr>
          <w:p w14:paraId="737CF24C" w14:textId="77777777" w:rsidR="00BC7F2F" w:rsidRPr="004D696D" w:rsidRDefault="00BC7F2F" w:rsidP="00015C9D">
            <w:r w:rsidRPr="004D696D">
              <w:t>Handgrip strength was measured at UK Biobank assessment centers by a research assistant, using a Jamar J00105 hydraulic hand dynamometer, in line with standard procedures for obtaining reliable and reproducible handgrip measurements. A single, maximum score indicating the greatest strength was obtained for each hand. The testing began by allowing participants to select the most comfortable of 5 possible handgrip positions (ranging between 3.49 and 8.57 cm). Participants sat upright, elbow adjacent to their torso, and forearm positioned on an arm rest with the thumb facing upward. The score from participants’ self-reported dominant hand was used for our analyses. If participants failed to specify handedness, the value from their highest-scoring hand was used. (section “Handgrip Strength Measurement”)</w:t>
            </w:r>
          </w:p>
        </w:tc>
        <w:tc>
          <w:tcPr>
            <w:tcW w:w="633" w:type="pct"/>
          </w:tcPr>
          <w:p w14:paraId="1B68383C" w14:textId="77777777" w:rsidR="00BC7F2F" w:rsidRPr="004D696D" w:rsidRDefault="00BC7F2F" w:rsidP="00015C9D">
            <w:r w:rsidRPr="004D696D">
              <w:t>Comment 1</w:t>
            </w:r>
          </w:p>
        </w:tc>
      </w:tr>
      <w:tr w:rsidR="00BC7F2F" w:rsidRPr="004D696D" w14:paraId="7C86AFDC" w14:textId="77777777" w:rsidTr="00015C9D">
        <w:trPr>
          <w:trHeight w:val="202"/>
        </w:trPr>
        <w:tc>
          <w:tcPr>
            <w:tcW w:w="709" w:type="pct"/>
          </w:tcPr>
          <w:p w14:paraId="6B27F48B" w14:textId="337E3CDD" w:rsidR="00BC7F2F" w:rsidRPr="004D696D" w:rsidRDefault="00BC7F2F" w:rsidP="00015C9D">
            <w:r w:rsidRPr="004D696D">
              <w:fldChar w:fldCharType="begin">
                <w:fldData xml:space="preserve">PEVuZE5vdGU+PENpdGUgQXV0aG9yWWVhcj0iMSI+PEF1dGhvcj5GaXJ0aDwvQXV0aG9yPjxZZWFy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</w:fldData>
              </w:fldChar>
            </w:r>
            <w:r w:rsidR="00913A89">
              <w:instrText xml:space="preserve"> ADDIN EN.CITE </w:instrText>
            </w:r>
            <w:r w:rsidR="00913A89">
              <w:fldChar w:fldCharType="begin">
                <w:fldData xml:space="preserve">PEVuZE5vdGU+PENpdGUgQXV0aG9yWWVhcj0iMSI+PEF1dGhvcj5GaXJ0aDwvQXV0aG9yPjxZZWFy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</w:fldData>
              </w:fldChar>
            </w:r>
            <w:r w:rsidR="00913A89">
              <w:instrText xml:space="preserve"> ADDIN EN.CITE.DATA </w:instrText>
            </w:r>
            <w:r w:rsidR="00913A89">
              <w:fldChar w:fldCharType="end"/>
            </w:r>
            <w:r w:rsidRPr="004D696D">
              <w:fldChar w:fldCharType="separate"/>
            </w:r>
            <w:r w:rsidR="00913A89">
              <w:rPr>
                <w:noProof/>
              </w:rPr>
              <w:t>Firth, Stubbs, Vancampfort, et al. (19)</w:t>
            </w:r>
            <w:r w:rsidRPr="004D696D">
              <w:fldChar w:fldCharType="end"/>
            </w:r>
          </w:p>
        </w:tc>
        <w:tc>
          <w:tcPr>
            <w:tcW w:w="1200" w:type="pct"/>
          </w:tcPr>
          <w:p w14:paraId="76DD7027" w14:textId="77777777" w:rsidR="00BC7F2F" w:rsidRPr="004D696D" w:rsidRDefault="00BC7F2F" w:rsidP="00015C9D">
            <w:r w:rsidRPr="004D696D">
              <w:t xml:space="preserve">1. Handgrip strength was positively associated with the performance of visual memory task and reaction time in both general population and schizophrenia patients. (Table 2) </w:t>
            </w:r>
          </w:p>
          <w:p w14:paraId="28248B85" w14:textId="77777777" w:rsidR="00BC7F2F" w:rsidRPr="004D696D" w:rsidRDefault="00BC7F2F" w:rsidP="00015C9D">
            <w:r w:rsidRPr="004D696D">
              <w:t>2. Handgrip strength was positively associated with performance of prospective memory, reasoning, and number memory tasks in general population but not in schizophrenia patients. (Table 2)</w:t>
            </w:r>
          </w:p>
        </w:tc>
        <w:tc>
          <w:tcPr>
            <w:tcW w:w="2458" w:type="pct"/>
          </w:tcPr>
          <w:p w14:paraId="1D0930D4" w14:textId="77777777" w:rsidR="00BC7F2F" w:rsidRPr="004D696D" w:rsidRDefault="00BC7F2F" w:rsidP="00015C9D">
            <w:r w:rsidRPr="004D696D">
              <w:t>Maximal handgrip strength measurement was performed at UK Biobank assessment centers by research assistants using the “Jamar J00105 hydraulic hand dynamometer.” Assessments followed the standard procedures for obtaining maximal grip scores which have been shown to have high reliability/reproducibility. Each dynamometer was calibrated at the beginning of every testing day. The measurement process commenced by allowing participants to select their preferred grip position of the 5 positions available (ranging between 1.375 and 3.375 inches). A maximal score from both left and right hands was then obtained while participants were seated in an upright position, with elbow positioned laterally adjacent to the torso, and their forearm placed on an armrest. A single trial was conducted for each hand; which obtains an equally reliable and valid measurement of maximal grip strength as repeated-testing protocols. Participants were asked (using a single question) where they regarded themselves as left or right-handed. The maximal score from their dominant hand was used in all analyses. Where participants failed to specify a dominant hand, or described themselves as ambidextrous, their highest score across both hands was selected and used in analyses. (section “Handgrip Strength Measurement”)</w:t>
            </w:r>
          </w:p>
        </w:tc>
        <w:tc>
          <w:tcPr>
            <w:tcW w:w="633" w:type="pct"/>
          </w:tcPr>
          <w:p w14:paraId="04A301BF" w14:textId="77777777" w:rsidR="00BC7F2F" w:rsidRPr="004D696D" w:rsidRDefault="00BC7F2F" w:rsidP="00015C9D">
            <w:r w:rsidRPr="004D696D">
              <w:t>Comment 1</w:t>
            </w:r>
          </w:p>
        </w:tc>
      </w:tr>
      <w:tr w:rsidR="00BC7F2F" w:rsidRPr="004D696D" w14:paraId="33ABC56F" w14:textId="77777777" w:rsidTr="00015C9D">
        <w:trPr>
          <w:trHeight w:val="7527"/>
        </w:trPr>
        <w:tc>
          <w:tcPr>
            <w:tcW w:w="709" w:type="pct"/>
          </w:tcPr>
          <w:p w14:paraId="561582F5" w14:textId="027F4D3D" w:rsidR="00BC7F2F" w:rsidRPr="004D696D" w:rsidRDefault="00BC7F2F" w:rsidP="00015C9D">
            <w:r w:rsidRPr="004D696D">
              <w:fldChar w:fldCharType="begin"/>
            </w:r>
            <w:r w:rsidR="00913A89">
              <w:instrText xml:space="preserve"> ADDIN EN.CITE &lt;EndNote&gt;&lt;Cite AuthorYear="1"&gt;&lt;Author&gt;Frith&lt;/Author&gt;&lt;Year&gt;2018&lt;/Year&gt;&lt;RecNum&gt;1139&lt;/RecNum&gt;&lt;DisplayText&gt;Frith and Loprinzi (20)&lt;/DisplayText&gt;&lt;record&gt;&lt;rec-number&gt;1139&lt;/rec-number&gt;&lt;foreign-keys&gt;&lt;key app="EN" db-id="9ppef0x20e0apgepve9xsrxj50rdtvad5ede" timestamp="1644615398"&gt;1139&lt;/key&gt;&lt;/foreign-keys&gt;&lt;ref-type name="Journal Article"&gt;17&lt;/ref-type&gt;&lt;contributors&gt;&lt;authors&gt;&lt;author&gt;Frith, Emily&lt;/author&gt;&lt;author&gt;Loprinzi, Paul D&lt;/author&gt;&lt;/authors&gt;&lt;/contributors&gt;&lt;titles&gt;&lt;title&gt;The association between lower extremity muscular strength and cognitive function in a national sample of older adults&lt;/title&gt;&lt;secondary-title&gt;Journal of lifestyle medicine&lt;/secondary-title&gt;&lt;/titles&gt;&lt;periodical&gt;&lt;full-title&gt;Journal of lifestyle medicine&lt;/full-title&gt;&lt;/periodical&gt;&lt;pages&gt;99&lt;/pages&gt;&lt;volume&gt;8&lt;/volume&gt;&lt;number&gt;2&lt;/number&gt;&lt;dates&gt;&lt;year&gt;2018&lt;/year&gt;&lt;/dates&gt;&lt;urls&gt;&lt;related-urls&gt;&lt;url&gt;https://www.ncbi.nlm.nih.gov/pmc/articles/PMC6239135/pdf/jlm-08-099.pdf&lt;/url&gt;&lt;/related-urls&gt;&lt;/urls&gt;&lt;/record&gt;&lt;/Cite&gt;&lt;/EndNote&gt;</w:instrText>
            </w:r>
            <w:r w:rsidRPr="004D696D">
              <w:fldChar w:fldCharType="separate"/>
            </w:r>
            <w:r w:rsidR="00913A89">
              <w:rPr>
                <w:noProof/>
              </w:rPr>
              <w:t>Frith and Loprinzi (20)</w:t>
            </w:r>
            <w:r w:rsidRPr="004D696D">
              <w:fldChar w:fldCharType="end"/>
            </w:r>
          </w:p>
        </w:tc>
        <w:tc>
          <w:tcPr>
            <w:tcW w:w="1200" w:type="pct"/>
          </w:tcPr>
          <w:p w14:paraId="124DCA8C" w14:textId="77777777" w:rsidR="00BC7F2F" w:rsidRPr="004D696D" w:rsidRDefault="00BC7F2F" w:rsidP="00015C9D">
            <w:r w:rsidRPr="004D696D">
              <w:t>Both absolute and relative isokinetic knee extensor strengths were positively associated with better cognition measured with the Digit Symbol Substitution Test (DSST).</w:t>
            </w:r>
          </w:p>
        </w:tc>
        <w:tc>
          <w:tcPr>
            <w:tcW w:w="2458" w:type="pct"/>
          </w:tcPr>
          <w:p w14:paraId="4D6012A8" w14:textId="77777777" w:rsidR="00BC7F2F" w:rsidRPr="004D696D" w:rsidRDefault="00BC7F2F" w:rsidP="00015C9D">
            <w:r w:rsidRPr="004D696D">
              <w:t>A Kin-Com MP isokinetic dynamometer (Chatanooga Group Inc.) was used to assess lower extremity strength of the right leg. Following 3 warm-up repetitions, participants performed 3 maximal isokinetic contractions at a speed of 60</w:t>
            </w:r>
            <w:r w:rsidRPr="004D696D">
              <w:rPr>
                <w:rFonts w:cs="Times New Roman"/>
              </w:rPr>
              <w:t>°</w:t>
            </w:r>
            <w:r w:rsidRPr="004D696D">
              <w:t xml:space="preserve"> per second. With the strength values corrected for gravity, the peak force produced over the 3 repetitions was recorded for analysis. The specific isokinetic knee extensor test performed at 60</w:t>
            </w:r>
            <w:r w:rsidRPr="004D696D">
              <w:rPr>
                <w:rFonts w:cs="Times New Roman"/>
              </w:rPr>
              <w:t>°</w:t>
            </w:r>
            <w:r w:rsidRPr="004D696D">
              <w:t xml:space="preserve"> per second on the dynamometer has an interclass correlation coefficient of 0.89 using the Shrout and Fleiss equation </w:t>
            </w:r>
          </w:p>
          <w:p w14:paraId="79B8A0E7" w14:textId="77777777" w:rsidR="00BC7F2F" w:rsidRPr="004D696D" w:rsidRDefault="00BC7F2F" w:rsidP="00015C9D"/>
          <w:p w14:paraId="3B01B102" w14:textId="77777777" w:rsidR="00BC7F2F" w:rsidRPr="004D696D" w:rsidRDefault="00BC7F2F" w:rsidP="00015C9D">
            <w:r w:rsidRPr="004D696D">
              <w:t>In our analysis, lower extremity strength was expressed as absolute strength (N), relative strength (N/body weight in kg), and high (</w:t>
            </w:r>
            <w:r w:rsidRPr="004D696D">
              <w:rPr>
                <w:rFonts w:hint="eastAsia"/>
              </w:rPr>
              <w:t>＜</w:t>
            </w:r>
            <w:r w:rsidRPr="004D696D">
              <w:t>245.75 N) vs. low (≤245.75 N) absolute strength based on the median levels of strength. (section “Materials and Methods” para. 5-6)</w:t>
            </w:r>
          </w:p>
        </w:tc>
        <w:tc>
          <w:tcPr>
            <w:tcW w:w="633" w:type="pct"/>
          </w:tcPr>
          <w:p w14:paraId="4AF07391" w14:textId="77777777" w:rsidR="00BC7F2F" w:rsidRPr="004D696D" w:rsidRDefault="00BC7F2F" w:rsidP="00015C9D">
            <w:r w:rsidRPr="004D696D">
              <w:t>Comment 1 for absolute strength</w:t>
            </w:r>
          </w:p>
          <w:p w14:paraId="058E535A" w14:textId="77777777" w:rsidR="00BC7F2F" w:rsidRPr="004D696D" w:rsidRDefault="00BC7F2F" w:rsidP="00015C9D"/>
          <w:p w14:paraId="402056B9" w14:textId="77777777" w:rsidR="00BC7F2F" w:rsidRPr="004D696D" w:rsidRDefault="00BC7F2F" w:rsidP="00015C9D">
            <w:r w:rsidRPr="004D696D">
              <w:t>Comment 2 for relative strength</w:t>
            </w:r>
          </w:p>
        </w:tc>
      </w:tr>
      <w:tr w:rsidR="00BC7F2F" w:rsidRPr="004D696D" w14:paraId="771FDA79" w14:textId="77777777" w:rsidTr="00015C9D">
        <w:trPr>
          <w:trHeight w:val="202"/>
        </w:trPr>
        <w:tc>
          <w:tcPr>
            <w:tcW w:w="709" w:type="pct"/>
          </w:tcPr>
          <w:p w14:paraId="5FC1FF13" w14:textId="485ECD18" w:rsidR="00BC7F2F" w:rsidRPr="004D696D" w:rsidRDefault="00BC7F2F" w:rsidP="00015C9D">
            <w:r w:rsidRPr="004D696D">
              <w:fldChar w:fldCharType="begin">
                <w:fldData xml:space="preserve">PEVuZE5vdGU+PENpdGUgQXV0aG9yWWVhcj0iMSI+PEF1dGhvcj5HYXJpYmFsbGE8L0F1dGhvcj48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</w:fldData>
              </w:fldChar>
            </w:r>
            <w:r w:rsidR="00913A89">
              <w:instrText xml:space="preserve"> ADDIN EN.CITE </w:instrText>
            </w:r>
            <w:r w:rsidR="00913A89">
              <w:fldChar w:fldCharType="begin">
                <w:fldData xml:space="preserve">PEVuZE5vdGU+PENpdGUgQXV0aG9yWWVhcj0iMSI+PEF1dGhvcj5HYXJpYmFsbGE8L0F1dGhvcj48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</w:fldData>
              </w:fldChar>
            </w:r>
            <w:r w:rsidR="00913A89">
              <w:instrText xml:space="preserve"> ADDIN EN.CITE.DATA </w:instrText>
            </w:r>
            <w:r w:rsidR="00913A89">
              <w:fldChar w:fldCharType="end"/>
            </w:r>
            <w:r w:rsidRPr="004D696D">
              <w:fldChar w:fldCharType="separate"/>
            </w:r>
            <w:r w:rsidR="00913A89">
              <w:rPr>
                <w:noProof/>
              </w:rPr>
              <w:t>Gariballa and Alessa (21)</w:t>
            </w:r>
            <w:r w:rsidRPr="004D696D">
              <w:fldChar w:fldCharType="end"/>
            </w:r>
          </w:p>
        </w:tc>
        <w:tc>
          <w:tcPr>
            <w:tcW w:w="1200" w:type="pct"/>
          </w:tcPr>
          <w:p w14:paraId="30636E3F" w14:textId="77777777" w:rsidR="00BC7F2F" w:rsidRPr="004D696D" w:rsidRDefault="00BC7F2F" w:rsidP="00015C9D">
            <w:r w:rsidRPr="004D696D">
              <w:t xml:space="preserve">Absolute handgrip strength was positively associated with cognitive function measured with the abbreviated mental test questionnaire in acutely ill hospitalized older patients. (Table 4)  </w:t>
            </w:r>
          </w:p>
        </w:tc>
        <w:tc>
          <w:tcPr>
            <w:tcW w:w="2458" w:type="pct"/>
          </w:tcPr>
          <w:p w14:paraId="71892167" w14:textId="77777777" w:rsidR="00BC7F2F" w:rsidRPr="004D696D" w:rsidRDefault="00BC7F2F" w:rsidP="00015C9D">
            <w:r w:rsidRPr="004D696D">
              <w:t>This was measured using a handgrip dynamometer (Practical</w:t>
            </w:r>
            <w:r w:rsidRPr="004D696D">
              <w:rPr>
                <w:rFonts w:hint="eastAsia"/>
              </w:rPr>
              <w:t xml:space="preserve"> </w:t>
            </w:r>
            <w:r w:rsidRPr="004D696D">
              <w:t>Metrology, Sussex, UK). Subjects had three measurements</w:t>
            </w:r>
            <w:r w:rsidRPr="004D696D">
              <w:rPr>
                <w:rFonts w:hint="eastAsia"/>
              </w:rPr>
              <w:t xml:space="preserve"> </w:t>
            </w:r>
            <w:r w:rsidRPr="004D696D">
              <w:t>using their dominant hand unless this was unusable</w:t>
            </w:r>
            <w:r w:rsidRPr="004D696D">
              <w:rPr>
                <w:rFonts w:hint="eastAsia"/>
              </w:rPr>
              <w:t xml:space="preserve"> </w:t>
            </w:r>
            <w:r w:rsidRPr="004D696D">
              <w:t>(arms in plaster, recent stroke weakness). Using the cut-off</w:t>
            </w:r>
            <w:r w:rsidRPr="004D696D">
              <w:rPr>
                <w:rFonts w:hint="eastAsia"/>
              </w:rPr>
              <w:t xml:space="preserve"> </w:t>
            </w:r>
            <w:r w:rsidRPr="004D696D">
              <w:t>points of the European Working Group on sarcopenia in</w:t>
            </w:r>
            <w:r w:rsidRPr="004D696D">
              <w:rPr>
                <w:rFonts w:hint="eastAsia"/>
              </w:rPr>
              <w:t xml:space="preserve"> </w:t>
            </w:r>
            <w:r w:rsidRPr="004D696D">
              <w:t>older people, low muscle strength was classified as muscle</w:t>
            </w:r>
            <w:r w:rsidRPr="004D696D">
              <w:rPr>
                <w:rFonts w:hint="eastAsia"/>
              </w:rPr>
              <w:t xml:space="preserve"> </w:t>
            </w:r>
            <w:r w:rsidRPr="004D696D">
              <w:t>strength–handgrip less than 30 and 20 kg in men and</w:t>
            </w:r>
          </w:p>
          <w:p w14:paraId="34D3674D" w14:textId="77777777" w:rsidR="00BC7F2F" w:rsidRPr="004D696D" w:rsidRDefault="00BC7F2F" w:rsidP="00015C9D">
            <w:r w:rsidRPr="004D696D">
              <w:t>women, respectively.</w:t>
            </w:r>
            <w:r w:rsidRPr="004D696D">
              <w:rPr>
                <w:rFonts w:hint="eastAsia"/>
              </w:rPr>
              <w:t xml:space="preserve"> (</w:t>
            </w:r>
            <w:r w:rsidRPr="004D696D">
              <w:t>section “Muscle strength-handgrip</w:t>
            </w:r>
            <w:r w:rsidRPr="004D696D">
              <w:rPr>
                <w:rFonts w:hint="eastAsia"/>
              </w:rPr>
              <w:t>)</w:t>
            </w:r>
          </w:p>
        </w:tc>
        <w:tc>
          <w:tcPr>
            <w:tcW w:w="633" w:type="pct"/>
          </w:tcPr>
          <w:p w14:paraId="2D2ECA9E" w14:textId="77777777" w:rsidR="00BC7F2F" w:rsidRPr="004D696D" w:rsidRDefault="00BC7F2F" w:rsidP="00015C9D">
            <w:r w:rsidRPr="004D696D">
              <w:t>Comment 1</w:t>
            </w:r>
          </w:p>
        </w:tc>
      </w:tr>
      <w:tr w:rsidR="00BC7F2F" w:rsidRPr="004D696D" w14:paraId="6640821C" w14:textId="77777777" w:rsidTr="00015C9D">
        <w:trPr>
          <w:trHeight w:val="202"/>
        </w:trPr>
        <w:tc>
          <w:tcPr>
            <w:tcW w:w="709" w:type="pct"/>
          </w:tcPr>
          <w:p w14:paraId="1C0D5450" w14:textId="7C4A54A6" w:rsidR="00BC7F2F" w:rsidRPr="004D696D" w:rsidRDefault="00BC7F2F" w:rsidP="00015C9D">
            <w:r w:rsidRPr="004D696D">
              <w:fldChar w:fldCharType="begin"/>
            </w:r>
            <w:r w:rsidR="00913A89">
              <w:instrText xml:space="preserve"> ADDIN EN.CITE &lt;EndNote&gt;&lt;Cite AuthorYear="1"&gt;&lt;Author&gt;Jeong&lt;/Author&gt;&lt;Year&gt;2018&lt;/Year&gt;&lt;RecNum&gt;1149&lt;/RecNum&gt;&lt;DisplayText&gt;Jeong and Kim (27)&lt;/DisplayText&gt;&lt;record&gt;&lt;rec-number&gt;1149&lt;/rec-number&gt;&lt;foreign-keys&gt;&lt;key app="EN" db-id="9ppef0x20e0apgepve9xsrxj50rdtvad5ede" timestamp="1644615398"&gt;1149&lt;/key&gt;&lt;/foreign-keys&gt;&lt;ref-type name="Journal Article"&gt;17&lt;/ref-type&gt;&lt;contributors&gt;&lt;authors&gt;&lt;author&gt;Jeong, Sanghoon&lt;/author&gt;&lt;author&gt;Kim, Junghoon&lt;/author&gt;&lt;/authors&gt;&lt;/contributors&gt;&lt;titles&gt;&lt;title&gt;Prospective association of handgrip strength with risk of new-onset cognitive dysfunction in Korean adults: a 6-year national cohort study&lt;/title&gt;&lt;secondary-title&gt;The Tohoku journal of experimental medicine&lt;/secondary-title&gt;&lt;/titles&gt;&lt;periodical&gt;&lt;full-title&gt;The Tohoku journal of experimental medicine&lt;/full-title&gt;&lt;/periodical&gt;&lt;pages&gt;83-91&lt;/pages&gt;&lt;volume&gt;244&lt;/volume&gt;&lt;number&gt;2&lt;/number&gt;&lt;dates&gt;&lt;year&gt;2018&lt;/year&gt;&lt;/dates&gt;&lt;isbn&gt;0040-8727&lt;/isbn&gt;&lt;urls&gt;&lt;related-urls&gt;&lt;url&gt;https://www.jstage.jst.go.jp/article/tjem/244/2/244_83/_pdf&lt;/url&gt;&lt;/related-urls&gt;&lt;/urls&gt;&lt;/record&gt;&lt;/Cite&gt;&lt;/EndNote&gt;</w:instrText>
            </w:r>
            <w:r w:rsidRPr="004D696D">
              <w:fldChar w:fldCharType="separate"/>
            </w:r>
            <w:r w:rsidR="00913A89">
              <w:rPr>
                <w:noProof/>
              </w:rPr>
              <w:t>Jeong and Kim (27)</w:t>
            </w:r>
            <w:r w:rsidRPr="004D696D">
              <w:fldChar w:fldCharType="end"/>
            </w:r>
          </w:p>
        </w:tc>
        <w:tc>
          <w:tcPr>
            <w:tcW w:w="1200" w:type="pct"/>
          </w:tcPr>
          <w:p w14:paraId="46683A62" w14:textId="77777777" w:rsidR="00BC7F2F" w:rsidRPr="004D696D" w:rsidRDefault="00BC7F2F" w:rsidP="00015C9D">
            <w:r w:rsidRPr="004D696D">
              <w:t>Older adults with higher absolute handgrip strength were less likely to develop cognitive impairment measured with the Mini-Mental State Examination over 6 years (Table 2 &amp; 3).</w:t>
            </w:r>
          </w:p>
        </w:tc>
        <w:tc>
          <w:tcPr>
            <w:tcW w:w="2458" w:type="pct"/>
          </w:tcPr>
          <w:p w14:paraId="279499B8" w14:textId="77777777" w:rsidR="00BC7F2F" w:rsidRPr="004D696D" w:rsidRDefault="00BC7F2F" w:rsidP="00015C9D">
            <w:r w:rsidRPr="004D696D">
              <w:t>Muscular strength was measured using the maximum handgrip strength of each participant. Handgrip strength was assessed at least twice using a dynamometer (kg), with the participant in a seated or standing position, their elbow by their side and flexed at right angles, and a neutral wrist position. We calculated the mean of the maximum handgrip strength from both hands. We used handgrip strength as an index of muscle quality. To investigate the effect of muscle strength on cognitive dysfunction risk, we divided the participants into four groups based on sex specific categories: low (&lt; mean value minus one standard deviation [SD]), normal-low (mean value minus one SD to &lt; mean value), normal-high (mean value to &lt; mean value plus one SD), and high (≥ mean value plus one SD). The cut-off points were &lt; 25.0 (low), 25.0- &lt; 29.0 (normal-low), 29.0- &lt; 32.5 (normal-high), and ≥ 32.5 kg (high) for male participants; &lt; 14.5 (low), 14.5- &lt; 17.5 (normal-low), 17.5- &lt; 20.0 (normal high), and ≥ 20.0 kg (high) for female, respectively. (section “Muscular strength”)</w:t>
            </w:r>
          </w:p>
        </w:tc>
        <w:tc>
          <w:tcPr>
            <w:tcW w:w="633" w:type="pct"/>
          </w:tcPr>
          <w:p w14:paraId="0AD9F2B3" w14:textId="77777777" w:rsidR="00BC7F2F" w:rsidRPr="004D696D" w:rsidRDefault="00BC7F2F" w:rsidP="00015C9D">
            <w:r w:rsidRPr="004D696D">
              <w:rPr>
                <w:rFonts w:hint="eastAsia"/>
              </w:rPr>
              <w:t>Co</w:t>
            </w:r>
            <w:r w:rsidRPr="004D696D">
              <w:t>mment 1</w:t>
            </w:r>
          </w:p>
        </w:tc>
      </w:tr>
      <w:tr w:rsidR="00BC7F2F" w:rsidRPr="004D696D" w14:paraId="3B36F073" w14:textId="77777777" w:rsidTr="00015C9D">
        <w:trPr>
          <w:trHeight w:val="5471"/>
        </w:trPr>
        <w:tc>
          <w:tcPr>
            <w:tcW w:w="709" w:type="pct"/>
          </w:tcPr>
          <w:p w14:paraId="53CC5825" w14:textId="00D5A3C3" w:rsidR="00BC7F2F" w:rsidRPr="004D696D" w:rsidRDefault="00BC7F2F" w:rsidP="00015C9D">
            <w:r w:rsidRPr="004D696D">
              <w:fldChar w:fldCharType="begin">
                <w:fldData xml:space="preserve">PEVuZE5vdGU+PENpdGUgQXV0aG9yWWVhcj0iMSI+PEF1dGhvcj5Nb29uPC9BdXRob3I+PFllYXI+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</w:fldData>
              </w:fldChar>
            </w:r>
            <w:r w:rsidR="00913A89">
              <w:instrText xml:space="preserve"> ADDIN EN.CITE </w:instrText>
            </w:r>
            <w:r w:rsidR="00913A89">
              <w:fldChar w:fldCharType="begin">
                <w:fldData xml:space="preserve">PEVuZE5vdGU+PENpdGUgQXV0aG9yWWVhcj0iMSI+PEF1dGhvcj5Nb29uPC9BdXRob3I+PFllYXI+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</w:fldData>
              </w:fldChar>
            </w:r>
            <w:r w:rsidR="00913A89">
              <w:instrText xml:space="preserve"> ADDIN EN.CITE.DATA </w:instrText>
            </w:r>
            <w:r w:rsidR="00913A89">
              <w:fldChar w:fldCharType="end"/>
            </w:r>
            <w:r w:rsidRPr="004D696D">
              <w:fldChar w:fldCharType="separate"/>
            </w:r>
            <w:r w:rsidR="00913A89">
              <w:rPr>
                <w:noProof/>
              </w:rPr>
              <w:t>Moon, Choi, Kim and Han (46)</w:t>
            </w:r>
            <w:r w:rsidRPr="004D696D">
              <w:fldChar w:fldCharType="end"/>
            </w:r>
          </w:p>
        </w:tc>
        <w:tc>
          <w:tcPr>
            <w:tcW w:w="1200" w:type="pct"/>
          </w:tcPr>
          <w:p w14:paraId="615E5377" w14:textId="77777777" w:rsidR="00BC7F2F" w:rsidRPr="004D696D" w:rsidRDefault="00BC7F2F" w:rsidP="00015C9D">
            <w:r w:rsidRPr="004D696D">
              <w:t>1. Lower muscle quality (Nm/kg) but not lower muscle mass (appendicular skeletal muscle mass/height</w:t>
            </w:r>
            <w:r w:rsidRPr="004D696D">
              <w:rPr>
                <w:vertAlign w:val="superscript"/>
              </w:rPr>
              <w:t>2</w:t>
            </w:r>
            <w:r w:rsidRPr="004D696D">
              <w:t xml:space="preserve">) </w:t>
            </w:r>
            <w:r w:rsidRPr="004D696D">
              <w:rPr>
                <w:rFonts w:hint="eastAsia"/>
              </w:rPr>
              <w:t>w</w:t>
            </w:r>
            <w:r w:rsidRPr="004D696D">
              <w:t>as associated with poorer cognitive performance measured with Global Deterioration Scale in both older women and men.</w:t>
            </w:r>
          </w:p>
          <w:p w14:paraId="7AB4D5C4" w14:textId="77777777" w:rsidR="00BC7F2F" w:rsidRPr="004D696D" w:rsidRDefault="00BC7F2F" w:rsidP="00015C9D">
            <w:r w:rsidRPr="004D696D">
              <w:t xml:space="preserve">2. Lower muscle quality and lower muscle mass were associated with poorer cognition measured with the Mini-Mental State Examination in older women but not older men.  </w:t>
            </w:r>
          </w:p>
        </w:tc>
        <w:tc>
          <w:tcPr>
            <w:tcW w:w="2458" w:type="pct"/>
          </w:tcPr>
          <w:p w14:paraId="0679C2BB" w14:textId="77777777" w:rsidR="00BC7F2F" w:rsidRPr="004D696D" w:rsidRDefault="00BC7F2F" w:rsidP="00015C9D">
            <w:r w:rsidRPr="004D696D">
              <w:t>Appendicular skeletal muscle (ASM) mass was measured using body dual-energy X-ray absorptiometry (DXA), which is currently considered the standard, and was calculated as the sum of lean soft tissue mass in the arms and legs. Parameters derived from DXA were used to quantify the total body skeletal MM [muscle mass], and the MM was calculated by the ASM divided by height squared (ASM/height</w:t>
            </w:r>
            <w:r w:rsidRPr="004D696D">
              <w:rPr>
                <w:vertAlign w:val="superscript"/>
              </w:rPr>
              <w:t>2</w:t>
            </w:r>
            <w:r w:rsidRPr="004D696D">
              <w:t xml:space="preserve"> in kg/m</w:t>
            </w:r>
            <w:r w:rsidRPr="004D696D">
              <w:rPr>
                <w:vertAlign w:val="superscript"/>
              </w:rPr>
              <w:t>2</w:t>
            </w:r>
            <w:r w:rsidRPr="004D696D">
              <w:t>). MS was assessed by isokinetic knee extensor MS using an isokinetic device at an angular velocity of 60°/s in nm/kg. The cutoff points of insufficient quantity of MM (iMM) were 7.09 kg/m</w:t>
            </w:r>
            <w:r w:rsidRPr="004D696D">
              <w:rPr>
                <w:vertAlign w:val="superscript"/>
              </w:rPr>
              <w:t>2</w:t>
            </w:r>
            <w:r w:rsidRPr="004D696D">
              <w:t xml:space="preserve"> in men and 5.27 kg/m</w:t>
            </w:r>
            <w:r w:rsidRPr="004D696D">
              <w:rPr>
                <w:vertAlign w:val="superscript"/>
              </w:rPr>
              <w:t>2</w:t>
            </w:r>
            <w:r w:rsidRPr="004D696D">
              <w:t xml:space="preserve"> in women, and for muscle weakness (wMS) were 0.75 Nm/kg for men and 0.79 Nm/kg for women, respectively, which were generated from the sarcopenia study data of Korean adult. We use an operative definition of sarcopenia defined as the presence of both iMM and wMS to address the issue of sarcopenia. (section “Measurements of muscle profile)</w:t>
            </w:r>
          </w:p>
        </w:tc>
        <w:tc>
          <w:tcPr>
            <w:tcW w:w="633" w:type="pct"/>
          </w:tcPr>
          <w:p w14:paraId="08304399" w14:textId="77777777" w:rsidR="00BC7F2F" w:rsidRPr="004D696D" w:rsidRDefault="00BC7F2F" w:rsidP="00015C9D">
            <w:r w:rsidRPr="004D696D">
              <w:t>Comment 2</w:t>
            </w:r>
          </w:p>
          <w:p w14:paraId="3E9DF8E2" w14:textId="77777777" w:rsidR="00BC7F2F" w:rsidRPr="004D696D" w:rsidRDefault="00BC7F2F" w:rsidP="00015C9D"/>
          <w:p w14:paraId="4D61C7B3" w14:textId="36D8133B" w:rsidR="00BC7F2F" w:rsidRPr="004D696D" w:rsidRDefault="00BC7F2F" w:rsidP="00015C9D">
            <w:r w:rsidRPr="004D696D">
              <w:t xml:space="preserve">To assess muscle quality, the force should be dived by muscle cross-sectional area </w:t>
            </w:r>
            <w:r w:rsidRPr="004D696D">
              <w:fldChar w:fldCharType="begin">
                <w:fldData xml:space="preserve">PEVuZE5vdGU+PENpdGU+PEF1dGhvcj5Nb29yZTwvQXV0aG9yPjxZZWFyPjIwMTQ8L1llYXI+PFJl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</w:fldData>
              </w:fldChar>
            </w:r>
            <w:r w:rsidR="00913A89">
              <w:instrText xml:space="preserve"> ADDIN EN.CITE </w:instrText>
            </w:r>
            <w:r w:rsidR="00913A89">
              <w:fldChar w:fldCharType="begin">
                <w:fldData xml:space="preserve">PEVuZE5vdGU+PENpdGU+PEF1dGhvcj5Nb29yZTwvQXV0aG9yPjxZZWFyPjIwMTQ8L1llYXI+PFJl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</w:fldData>
              </w:fldChar>
            </w:r>
            <w:r w:rsidR="00913A89">
              <w:instrText xml:space="preserve"> ADDIN EN.CITE.DATA </w:instrText>
            </w:r>
            <w:r w:rsidR="00913A89">
              <w:fldChar w:fldCharType="end"/>
            </w:r>
            <w:r w:rsidRPr="004D696D">
              <w:fldChar w:fldCharType="separate"/>
            </w:r>
            <w:r w:rsidR="00913A89">
              <w:rPr>
                <w:noProof/>
              </w:rPr>
              <w:t>(see 47 in this table)</w:t>
            </w:r>
            <w:r w:rsidRPr="004D696D">
              <w:fldChar w:fldCharType="end"/>
            </w:r>
            <w:r w:rsidRPr="004D696D">
              <w:t xml:space="preserve"> or allometric scaling of muscle mass (see Note above). </w:t>
            </w:r>
          </w:p>
        </w:tc>
      </w:tr>
      <w:tr w:rsidR="00BC7F2F" w:rsidRPr="004D696D" w14:paraId="649E95CA" w14:textId="77777777" w:rsidTr="00015C9D">
        <w:trPr>
          <w:trHeight w:val="202"/>
        </w:trPr>
        <w:tc>
          <w:tcPr>
            <w:tcW w:w="709" w:type="pct"/>
          </w:tcPr>
          <w:p w14:paraId="45B33E20" w14:textId="023B27F5" w:rsidR="00BC7F2F" w:rsidRPr="004D696D" w:rsidRDefault="00BC7F2F" w:rsidP="00015C9D">
            <w:r w:rsidRPr="004D696D">
              <w:fldChar w:fldCharType="begin">
                <w:fldData xml:space="preserve">PEVuZE5vdGU+PENpdGUgQXV0aG9yWWVhcj0iMSI+PEF1dGhvcj52YW4gRGFtPC9BdXRob3I+PFll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</w:fldData>
              </w:fldChar>
            </w:r>
            <w:r w:rsidR="00913A89">
              <w:instrText xml:space="preserve"> ADDIN EN.CITE </w:instrText>
            </w:r>
            <w:r w:rsidR="00913A89">
              <w:fldChar w:fldCharType="begin">
                <w:fldData xml:space="preserve">PEVuZE5vdGU+PENpdGUgQXV0aG9yWWVhcj0iMSI+PEF1dGhvcj52YW4gRGFtPC9BdXRob3I+PFll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</w:fldData>
              </w:fldChar>
            </w:r>
            <w:r w:rsidR="00913A89">
              <w:instrText xml:space="preserve"> ADDIN EN.CITE.DATA </w:instrText>
            </w:r>
            <w:r w:rsidR="00913A89">
              <w:fldChar w:fldCharType="end"/>
            </w:r>
            <w:r w:rsidRPr="004D696D">
              <w:fldChar w:fldCharType="separate"/>
            </w:r>
            <w:r w:rsidR="00913A89">
              <w:rPr>
                <w:noProof/>
              </w:rPr>
              <w:t>van Dam, Van Ancum, Verlaan, et al. (72)</w:t>
            </w:r>
            <w:r w:rsidRPr="004D696D">
              <w:fldChar w:fldCharType="end"/>
            </w:r>
          </w:p>
        </w:tc>
        <w:tc>
          <w:tcPr>
            <w:tcW w:w="1200" w:type="pct"/>
          </w:tcPr>
          <w:p w14:paraId="08631D02" w14:textId="77777777" w:rsidR="00BC7F2F" w:rsidRPr="004D696D" w:rsidRDefault="00BC7F2F" w:rsidP="00015C9D">
            <w:r w:rsidRPr="004D696D">
              <w:rPr>
                <w:rFonts w:hint="eastAsia"/>
              </w:rPr>
              <w:t>Ab</w:t>
            </w:r>
            <w:r w:rsidRPr="004D696D">
              <w:t>solute handgrip strength was positively associated with better cognitive function measured with the Six-Item Cognitive Impairment Test in hospitalized older patients. (Figure 2)</w:t>
            </w:r>
          </w:p>
        </w:tc>
        <w:tc>
          <w:tcPr>
            <w:tcW w:w="2458" w:type="pct"/>
          </w:tcPr>
          <w:p w14:paraId="5D5C7EDC" w14:textId="77777777" w:rsidR="00BC7F2F" w:rsidRPr="004D696D" w:rsidRDefault="00BC7F2F" w:rsidP="00015C9D">
            <w:r w:rsidRPr="004D696D">
              <w:t>Muscle Strength. Muscle strength was estimated by HGS [handgrip strength] measured using a hydraulic handheld dynamometer (Jamar, Sammons Preston Rolyan, Bolingbrook, IL, USA). Patients were asked to sit upright with the elbows unsupported and in flexed position (90°). If patients were unable to sit, HGS was measured with the bed in a 30° angle and with unsupported elbows. Each patient had two attempts on each side. Patients were asked to squeeze maximally and were encouraged by the assessor. The maximum score was used for further analysis. (section “Muscle Parameters”)</w:t>
            </w:r>
          </w:p>
        </w:tc>
        <w:tc>
          <w:tcPr>
            <w:tcW w:w="633" w:type="pct"/>
          </w:tcPr>
          <w:p w14:paraId="407BB369" w14:textId="77777777" w:rsidR="00BC7F2F" w:rsidRPr="004D696D" w:rsidRDefault="00BC7F2F" w:rsidP="00015C9D">
            <w:r w:rsidRPr="004D696D">
              <w:t>Comment 1</w:t>
            </w:r>
          </w:p>
        </w:tc>
      </w:tr>
      <w:tr w:rsidR="00BC7F2F" w:rsidRPr="004D696D" w14:paraId="16010E08" w14:textId="77777777" w:rsidTr="00015C9D">
        <w:trPr>
          <w:trHeight w:val="196"/>
        </w:trPr>
        <w:tc>
          <w:tcPr>
            <w:tcW w:w="709" w:type="pct"/>
            <w:vMerge w:val="restart"/>
          </w:tcPr>
          <w:p w14:paraId="32E54DA3" w14:textId="0E416C58" w:rsidR="00BC7F2F" w:rsidRPr="004D696D" w:rsidRDefault="00BC7F2F" w:rsidP="00015C9D">
            <w:r w:rsidRPr="004D696D">
              <w:fldChar w:fldCharType="begin">
                <w:fldData xml:space="preserve">PEVuZE5vdGU+PENpdGUgQXV0aG9yWWVhcj0iMSI+PEF1dGhvcj5ZZXVuZzwvQXV0aG9yPjxZZWFy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</w:fldData>
              </w:fldChar>
            </w:r>
            <w:r w:rsidR="00913A89">
              <w:instrText xml:space="preserve"> ADDIN EN.CITE </w:instrText>
            </w:r>
            <w:r w:rsidR="00913A89">
              <w:fldChar w:fldCharType="begin">
                <w:fldData xml:space="preserve">PEVuZE5vdGU+PENpdGUgQXV0aG9yWWVhcj0iMSI+PEF1dGhvcj5ZZXVuZzwvQXV0aG9yPjxZZWFy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</w:fldData>
              </w:fldChar>
            </w:r>
            <w:r w:rsidR="00913A89">
              <w:instrText xml:space="preserve"> ADDIN EN.CITE.DATA </w:instrText>
            </w:r>
            <w:r w:rsidR="00913A89">
              <w:fldChar w:fldCharType="end"/>
            </w:r>
            <w:r w:rsidRPr="004D696D">
              <w:fldChar w:fldCharType="separate"/>
            </w:r>
            <w:r w:rsidR="00913A89">
              <w:rPr>
                <w:noProof/>
              </w:rPr>
              <w:t>Yeung, Reijnierse, Trappenburg, et al. (76)</w:t>
            </w:r>
            <w:r w:rsidRPr="004D696D">
              <w:fldChar w:fldCharType="end"/>
            </w:r>
          </w:p>
        </w:tc>
        <w:tc>
          <w:tcPr>
            <w:tcW w:w="1200" w:type="pct"/>
            <w:vMerge w:val="restart"/>
          </w:tcPr>
          <w:p w14:paraId="21E0253B" w14:textId="77777777" w:rsidR="00BC7F2F" w:rsidRPr="004D696D" w:rsidRDefault="00BC7F2F" w:rsidP="00015C9D">
            <w:r w:rsidRPr="004D696D">
              <w:t>Absolute isometric handgrip and knee extension strengths were not significantly associated with cognitive performances measured with the Mini-Mental State Examination and the Montreal Cognitive Assessment in community-dwelling older adults. (Table 2)</w:t>
            </w:r>
          </w:p>
        </w:tc>
        <w:tc>
          <w:tcPr>
            <w:tcW w:w="2458" w:type="pct"/>
          </w:tcPr>
          <w:p w14:paraId="2F01190F" w14:textId="77777777" w:rsidR="00BC7F2F" w:rsidRPr="004D696D" w:rsidRDefault="00BC7F2F" w:rsidP="00015C9D">
            <w:pPr>
              <w:autoSpaceDE w:val="0"/>
              <w:autoSpaceDN w:val="0"/>
              <w:adjustRightInd w:val="0"/>
            </w:pPr>
            <w:r w:rsidRPr="004D696D">
              <w:t>HGS [handgrip strength] was measured using an isometric hand dynamometer (JAMAR hand dynamometer: Sammons Preston, Inc., Bolingbrook, IL) in an upright standing position with the arms along the side, while holding the dynamometer in one hand. The width of the dynamometer’s handle was adjusted to hand size. Three trials were performed alternately</w:t>
            </w:r>
          </w:p>
          <w:p w14:paraId="582B1902" w14:textId="77777777" w:rsidR="00BC7F2F" w:rsidRPr="004D696D" w:rsidRDefault="00BC7F2F" w:rsidP="00015C9D">
            <w:pPr>
              <w:autoSpaceDE w:val="0"/>
              <w:autoSpaceDN w:val="0"/>
              <w:adjustRightInd w:val="0"/>
            </w:pPr>
            <w:r w:rsidRPr="004D696D">
              <w:t>for each hand. Geriatric outpatients were actively encouraged to squeeze with maximal strength. The best performance was used for analysis and expressed in kilograms. (section “Muscle mass and muscle strength” para. 2)</w:t>
            </w:r>
          </w:p>
        </w:tc>
        <w:tc>
          <w:tcPr>
            <w:tcW w:w="633" w:type="pct"/>
          </w:tcPr>
          <w:p w14:paraId="086B4349" w14:textId="77777777" w:rsidR="00BC7F2F" w:rsidRPr="004D696D" w:rsidRDefault="00BC7F2F" w:rsidP="00015C9D">
            <w:r w:rsidRPr="004D696D">
              <w:rPr>
                <w:rFonts w:hint="eastAsia"/>
              </w:rPr>
              <w:t>C</w:t>
            </w:r>
            <w:r w:rsidRPr="004D696D">
              <w:t>omment 1</w:t>
            </w:r>
          </w:p>
        </w:tc>
      </w:tr>
      <w:tr w:rsidR="00BC7F2F" w:rsidRPr="004D696D" w14:paraId="2265B90F" w14:textId="77777777" w:rsidTr="00015C9D">
        <w:trPr>
          <w:trHeight w:val="195"/>
        </w:trPr>
        <w:tc>
          <w:tcPr>
            <w:tcW w:w="709" w:type="pct"/>
            <w:vMerge/>
          </w:tcPr>
          <w:p w14:paraId="4183F976" w14:textId="77777777" w:rsidR="00BC7F2F" w:rsidRPr="004D696D" w:rsidRDefault="00BC7F2F" w:rsidP="00015C9D"/>
        </w:tc>
        <w:tc>
          <w:tcPr>
            <w:tcW w:w="1200" w:type="pct"/>
            <w:vMerge/>
          </w:tcPr>
          <w:p w14:paraId="7F05F250" w14:textId="77777777" w:rsidR="00BC7F2F" w:rsidRPr="004D696D" w:rsidRDefault="00BC7F2F" w:rsidP="00015C9D"/>
        </w:tc>
        <w:tc>
          <w:tcPr>
            <w:tcW w:w="2458" w:type="pct"/>
          </w:tcPr>
          <w:p w14:paraId="222DEE16" w14:textId="77777777" w:rsidR="00BC7F2F" w:rsidRPr="004D696D" w:rsidRDefault="00BC7F2F" w:rsidP="00015C9D">
            <w:pPr>
              <w:autoSpaceDE w:val="0"/>
              <w:autoSpaceDN w:val="0"/>
              <w:adjustRightInd w:val="0"/>
            </w:pPr>
            <w:r w:rsidRPr="004D696D">
              <w:t>KES [knee extension strength] was measured in a seated position, with hips and knees in 90 degrees, by a force transducer mounted in a chair (Forcelink Inc., Culemborg, The Netherlands). Outpatients were asked to push with maximal effort against a cuff positioned just above the talocrural joint. Three trials were performed for each leg. The best performance was used for analysis and expressed in Newton meters (Nm). (section “Muscle mass and muscle strength” para. 3)</w:t>
            </w:r>
          </w:p>
        </w:tc>
        <w:tc>
          <w:tcPr>
            <w:tcW w:w="633" w:type="pct"/>
          </w:tcPr>
          <w:p w14:paraId="571381C1" w14:textId="77777777" w:rsidR="00BC7F2F" w:rsidRPr="004D696D" w:rsidRDefault="00BC7F2F" w:rsidP="00015C9D">
            <w:r w:rsidRPr="004D696D">
              <w:t>Comment 1</w:t>
            </w:r>
          </w:p>
        </w:tc>
      </w:tr>
      <w:tr w:rsidR="00BC7F2F" w:rsidRPr="004D696D" w14:paraId="732FCF76" w14:textId="77777777" w:rsidTr="00015C9D">
        <w:trPr>
          <w:trHeight w:val="391"/>
        </w:trPr>
        <w:tc>
          <w:tcPr>
            <w:tcW w:w="709" w:type="pct"/>
            <w:vMerge w:val="restart"/>
          </w:tcPr>
          <w:p w14:paraId="3379362A" w14:textId="38DEBC7B" w:rsidR="00BC7F2F" w:rsidRPr="004D696D" w:rsidRDefault="00BC7F2F" w:rsidP="00015C9D">
            <w:r w:rsidRPr="004D696D">
              <w:fldChar w:fldCharType="begin">
                <w:fldData xml:space="preserve">PEVuZE5vdGU+PENpdGUgQXV0aG9yWWVhcj0iMSI+PEF1dGhvcj5Zb29uPC9BdXRob3I+PFllYXI+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</w:fldData>
              </w:fldChar>
            </w:r>
            <w:r w:rsidR="00913A89">
              <w:instrText xml:space="preserve"> ADDIN EN.CITE </w:instrText>
            </w:r>
            <w:r w:rsidR="00913A89">
              <w:fldChar w:fldCharType="begin">
                <w:fldData xml:space="preserve">PEVuZE5vdGU+PENpdGUgQXV0aG9yWWVhcj0iMSI+PEF1dGhvcj5Zb29uPC9BdXRob3I+PFllYXI+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</w:fldData>
              </w:fldChar>
            </w:r>
            <w:r w:rsidR="00913A89">
              <w:instrText xml:space="preserve"> ADDIN EN.CITE.DATA </w:instrText>
            </w:r>
            <w:r w:rsidR="00913A89">
              <w:fldChar w:fldCharType="end"/>
            </w:r>
            <w:r w:rsidRPr="004D696D">
              <w:fldChar w:fldCharType="separate"/>
            </w:r>
            <w:r w:rsidR="00913A89">
              <w:rPr>
                <w:noProof/>
              </w:rPr>
              <w:t>Yoon, Hwang, Lee, Lee and Song (78)</w:t>
            </w:r>
            <w:r w:rsidRPr="004D696D">
              <w:fldChar w:fldCharType="end"/>
            </w:r>
          </w:p>
        </w:tc>
        <w:tc>
          <w:tcPr>
            <w:tcW w:w="1200" w:type="pct"/>
            <w:vMerge w:val="restart"/>
          </w:tcPr>
          <w:p w14:paraId="4C1FA832" w14:textId="77777777" w:rsidR="00BC7F2F" w:rsidRPr="004D696D" w:rsidRDefault="00BC7F2F" w:rsidP="00015C9D">
            <w:r w:rsidRPr="004D696D">
              <w:t>1. Absolute handgrip strength but not absolute isometric knee extension and flexion strengths were positively associated with information processing speed and working memory. (Table 3)</w:t>
            </w:r>
          </w:p>
          <w:p w14:paraId="7584762E" w14:textId="77777777" w:rsidR="00BC7F2F" w:rsidRPr="004D696D" w:rsidRDefault="00BC7F2F" w:rsidP="00015C9D">
            <w:r w:rsidRPr="004D696D">
              <w:t>2. Absolute handgrip and absolute isometric knee extensor and flexor strengths were not significantly associated with cognitive flexibility. (Table 3)</w:t>
            </w:r>
          </w:p>
          <w:p w14:paraId="75B6B1C0" w14:textId="77777777" w:rsidR="00BC7F2F" w:rsidRPr="004D696D" w:rsidRDefault="00BC7F2F" w:rsidP="00015C9D">
            <w:r w:rsidRPr="004D696D">
              <w:t>3. Absolute handgrip strength and absolute isometric knee extensor strength but not absolute isometric knee flexor strength was positively associated with memory function. (Table 3)</w:t>
            </w:r>
          </w:p>
        </w:tc>
        <w:tc>
          <w:tcPr>
            <w:tcW w:w="2458" w:type="pct"/>
          </w:tcPr>
          <w:p w14:paraId="7CCE1A71" w14:textId="77777777" w:rsidR="00BC7F2F" w:rsidRPr="004D696D" w:rsidRDefault="00BC7F2F" w:rsidP="00015C9D">
            <w:r w:rsidRPr="004D696D">
              <w:t>Weakness of participants was defined as low grip strength in each individual corresponding to gender and body mass index (BMI). Grip strength was measured using a hand-to-hand dynamometer (Takei Scientific Instruments, Niigata, Japan). Each participant stood and gripped the hand-to-hand dynamometer handle. Upon verbal command, the handle was gripped as strongly as possible. This was repeated four times with a break in between. The average grip strength in kilograms was recorded. (section 2.2.1 para. 3)</w:t>
            </w:r>
          </w:p>
        </w:tc>
        <w:tc>
          <w:tcPr>
            <w:tcW w:w="633" w:type="pct"/>
          </w:tcPr>
          <w:p w14:paraId="09D95F75" w14:textId="77777777" w:rsidR="00BC7F2F" w:rsidRPr="004D696D" w:rsidRDefault="00BC7F2F" w:rsidP="00015C9D">
            <w:r w:rsidRPr="004D696D">
              <w:t>Comment 4</w:t>
            </w:r>
          </w:p>
        </w:tc>
      </w:tr>
      <w:tr w:rsidR="00BC7F2F" w:rsidRPr="004D696D" w14:paraId="58E43732" w14:textId="77777777" w:rsidTr="00015C9D">
        <w:trPr>
          <w:trHeight w:val="390"/>
        </w:trPr>
        <w:tc>
          <w:tcPr>
            <w:tcW w:w="709" w:type="pct"/>
            <w:vMerge/>
          </w:tcPr>
          <w:p w14:paraId="0C36D868" w14:textId="77777777" w:rsidR="00BC7F2F" w:rsidRPr="004D696D" w:rsidRDefault="00BC7F2F" w:rsidP="00015C9D"/>
        </w:tc>
        <w:tc>
          <w:tcPr>
            <w:tcW w:w="1200" w:type="pct"/>
            <w:vMerge/>
          </w:tcPr>
          <w:p w14:paraId="2F18CF0C" w14:textId="77777777" w:rsidR="00BC7F2F" w:rsidRPr="004D696D" w:rsidRDefault="00BC7F2F" w:rsidP="00015C9D"/>
        </w:tc>
        <w:tc>
          <w:tcPr>
            <w:tcW w:w="2458" w:type="pct"/>
          </w:tcPr>
          <w:p w14:paraId="65CBBADA" w14:textId="77777777" w:rsidR="00BC7F2F" w:rsidRPr="004D696D" w:rsidRDefault="00BC7F2F" w:rsidP="00015C9D">
            <w:r w:rsidRPr="004D696D">
              <w:t>Leg muscle strength was measured using a model 01163 hand-held dynamometer (Lafayette Instrument Company, Lafayette, IN, USA). The target area was the knee extensor and flexor muscles of the dominant lower extremity. Each participant sat on a chair with hip and knees kept flexed at 90</w:t>
            </w:r>
            <w:r w:rsidRPr="004D696D">
              <w:br w:type="column"/>
              <w:t xml:space="preserve"> to assess isometric strength of the target area. The chair was leaned against a wall to avoid unintended movement. The technician was positioned on one knee with hands held above each participant’s talotibial joint (anterior part) and lateral malleolus (posterior part) area to assess isometric voluntary contractions of knee extensor and flexor muscles. Each participant was asked to perform two maximal contractions five seconds in duration for each muscle group. After the knee extension, there was a 60-second rest to recover from thigh fatigue. Value of assessment was recorded as the average of two trials. A torque value was derived using an index below. (section 2.2.3)</w:t>
            </w:r>
          </w:p>
        </w:tc>
        <w:tc>
          <w:tcPr>
            <w:tcW w:w="633" w:type="pct"/>
          </w:tcPr>
          <w:p w14:paraId="53CC1F93" w14:textId="77777777" w:rsidR="00BC7F2F" w:rsidRPr="004D696D" w:rsidRDefault="00BC7F2F" w:rsidP="00015C9D">
            <w:r w:rsidRPr="004D696D">
              <w:t>Comment 1</w:t>
            </w:r>
          </w:p>
        </w:tc>
      </w:tr>
      <w:tr w:rsidR="00BC7F2F" w:rsidRPr="004D696D" w14:paraId="206329BC" w14:textId="77777777" w:rsidTr="00015C9D">
        <w:trPr>
          <w:trHeight w:val="202"/>
        </w:trPr>
        <w:tc>
          <w:tcPr>
            <w:tcW w:w="709" w:type="pct"/>
          </w:tcPr>
          <w:p w14:paraId="46266F7A" w14:textId="6056D703" w:rsidR="00BC7F2F" w:rsidRPr="004D696D" w:rsidRDefault="00BC7F2F" w:rsidP="00015C9D">
            <w:r w:rsidRPr="004D696D">
              <w:fldChar w:fldCharType="begin">
                <w:fldData xml:space="preserve">PEVuZE5vdGU+PENpdGUgQXV0aG9yWWVhcj0iMSI+PEF1dGhvcj5Ja2VnYW1pPC9BdXRob3I+PFll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</w:fldData>
              </w:fldChar>
            </w:r>
            <w:r w:rsidR="00913A89">
              <w:instrText xml:space="preserve"> ADDIN EN.CITE </w:instrText>
            </w:r>
            <w:r w:rsidR="00913A89">
              <w:fldChar w:fldCharType="begin">
                <w:fldData xml:space="preserve">PEVuZE5vdGU+PENpdGUgQXV0aG9yWWVhcj0iMSI+PEF1dGhvcj5Ja2VnYW1pPC9BdXRob3I+PFll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</w:fldData>
              </w:fldChar>
            </w:r>
            <w:r w:rsidR="00913A89">
              <w:instrText xml:space="preserve"> ADDIN EN.CITE.DATA </w:instrText>
            </w:r>
            <w:r w:rsidR="00913A89">
              <w:fldChar w:fldCharType="end"/>
            </w:r>
            <w:r w:rsidRPr="004D696D">
              <w:fldChar w:fldCharType="separate"/>
            </w:r>
            <w:r w:rsidR="00913A89">
              <w:rPr>
                <w:noProof/>
              </w:rPr>
              <w:t>Ikegami, Takahashi, Uehara, et al. (25)</w:t>
            </w:r>
            <w:r w:rsidRPr="004D696D">
              <w:fldChar w:fldCharType="end"/>
            </w:r>
          </w:p>
        </w:tc>
        <w:tc>
          <w:tcPr>
            <w:tcW w:w="1200" w:type="pct"/>
          </w:tcPr>
          <w:p w14:paraId="4B8F6DE4" w14:textId="77777777" w:rsidR="00BC7F2F" w:rsidRPr="004D696D" w:rsidRDefault="00BC7F2F" w:rsidP="00015C9D">
            <w:r w:rsidRPr="004D696D">
              <w:t xml:space="preserve">Absolute handgrip and absolute isometric knee extension and flexion strengths were positively associated with cognitive performances measured with Montreal </w:t>
            </w:r>
            <w:r w:rsidRPr="004D696D">
              <w:rPr>
                <w:rFonts w:hint="eastAsia"/>
              </w:rPr>
              <w:t>Co</w:t>
            </w:r>
            <w:r w:rsidRPr="004D696D">
              <w:t>gnitive Assessment and Mini-Mental State Examination. (Table 2)</w:t>
            </w:r>
          </w:p>
        </w:tc>
        <w:tc>
          <w:tcPr>
            <w:tcW w:w="2458" w:type="pct"/>
          </w:tcPr>
          <w:p w14:paraId="5877A41C" w14:textId="77777777" w:rsidR="00BC7F2F" w:rsidRPr="004D696D" w:rsidRDefault="00BC7F2F" w:rsidP="00015C9D">
            <w:r w:rsidRPr="004D696D">
              <w:t>Knee extension/flexion strength (kg) was measured with a Leg Extension/Curl and HUR Performance Recorder (HUR, Kokkola, Finland). Grip strength (kg) was determined with a hand</w:t>
            </w:r>
            <w:r w:rsidRPr="004D696D">
              <w:rPr>
                <w:rFonts w:hint="eastAsia"/>
              </w:rPr>
              <w:t xml:space="preserve"> </w:t>
            </w:r>
            <w:r w:rsidRPr="004D696D">
              <w:t>dynamometer (Jamar Hand Dynamometer, Sammons Preston Rolyan, Bolingbrook, IL). The average values of</w:t>
            </w:r>
            <w:r w:rsidRPr="004D696D">
              <w:rPr>
                <w:rFonts w:hint="eastAsia"/>
              </w:rPr>
              <w:t xml:space="preserve"> </w:t>
            </w:r>
            <w:r w:rsidRPr="004D696D">
              <w:t>both sides were used in evaluations.</w:t>
            </w:r>
            <w:r w:rsidRPr="004D696D">
              <w:rPr>
                <w:rFonts w:hint="eastAsia"/>
              </w:rPr>
              <w:t xml:space="preserve"> (</w:t>
            </w:r>
            <w:r w:rsidRPr="004D696D">
              <w:t>section “Physical performance tests” para. 1</w:t>
            </w:r>
            <w:r w:rsidRPr="004D696D">
              <w:rPr>
                <w:rFonts w:hint="eastAsia"/>
              </w:rPr>
              <w:t>)</w:t>
            </w:r>
          </w:p>
        </w:tc>
        <w:tc>
          <w:tcPr>
            <w:tcW w:w="633" w:type="pct"/>
          </w:tcPr>
          <w:p w14:paraId="00DFAFAD" w14:textId="77777777" w:rsidR="00BC7F2F" w:rsidRPr="004D696D" w:rsidRDefault="00BC7F2F" w:rsidP="00015C9D">
            <w:r w:rsidRPr="004D696D">
              <w:t>Comment 1</w:t>
            </w:r>
          </w:p>
        </w:tc>
      </w:tr>
      <w:tr w:rsidR="00BC7F2F" w:rsidRPr="004D696D" w14:paraId="2F6CA003" w14:textId="77777777" w:rsidTr="00015C9D">
        <w:trPr>
          <w:trHeight w:val="202"/>
        </w:trPr>
        <w:tc>
          <w:tcPr>
            <w:tcW w:w="709" w:type="pct"/>
          </w:tcPr>
          <w:p w14:paraId="1744D962" w14:textId="02383438" w:rsidR="00BC7F2F" w:rsidRPr="004D696D" w:rsidRDefault="00BC7F2F" w:rsidP="00015C9D">
            <w:r w:rsidRPr="004D696D">
              <w:fldChar w:fldCharType="begin">
                <w:fldData xml:space="preserve">PEVuZE5vdGU+PENpdGUgQXV0aG9yWWVhcj0iMSI+PEF1dGhvcj5JbWFldmE8L0F1dGhvcj48WWVh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</w:fldData>
              </w:fldChar>
            </w:r>
            <w:r w:rsidR="00913A89">
              <w:instrText xml:space="preserve"> ADDIN EN.CITE </w:instrText>
            </w:r>
            <w:r w:rsidR="00913A89">
              <w:fldChar w:fldCharType="begin">
                <w:fldData xml:space="preserve">PEVuZE5vdGU+PENpdGUgQXV0aG9yWWVhcj0iMSI+PEF1dGhvcj5JbWFldmE8L0F1dGhvcj48WWVh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</w:fldData>
              </w:fldChar>
            </w:r>
            <w:r w:rsidR="00913A89">
              <w:instrText xml:space="preserve"> ADDIN EN.CITE.DATA </w:instrText>
            </w:r>
            <w:r w:rsidR="00913A89">
              <w:fldChar w:fldCharType="end"/>
            </w:r>
            <w:r w:rsidRPr="004D696D">
              <w:fldChar w:fldCharType="separate"/>
            </w:r>
            <w:r w:rsidR="00913A89">
              <w:rPr>
                <w:noProof/>
              </w:rPr>
              <w:t>Imaeva, Kapustina, Shalnova, Balanova and Shkolnikov (26)</w:t>
            </w:r>
            <w:r w:rsidRPr="004D696D">
              <w:fldChar w:fldCharType="end"/>
            </w:r>
          </w:p>
        </w:tc>
        <w:tc>
          <w:tcPr>
            <w:tcW w:w="1200" w:type="pct"/>
          </w:tcPr>
          <w:p w14:paraId="4754398A" w14:textId="77777777" w:rsidR="00BC7F2F" w:rsidRPr="004D696D" w:rsidRDefault="00BC7F2F" w:rsidP="00015C9D">
            <w:r w:rsidRPr="004D696D">
              <w:t>There was a higher prevalence of cognitive impairment in older adults with the lowest quintile of absolute handgrip strength compared with those with the highest quintile. (Table 2)</w:t>
            </w:r>
          </w:p>
        </w:tc>
        <w:tc>
          <w:tcPr>
            <w:tcW w:w="2458" w:type="pct"/>
          </w:tcPr>
          <w:p w14:paraId="0530366B" w14:textId="77777777" w:rsidR="00BC7F2F" w:rsidRPr="004D696D" w:rsidRDefault="00BC7F2F" w:rsidP="00015C9D">
            <w:r w:rsidRPr="004D696D">
              <w:t>Muscle strength was evaluated according to handgrip test. This test was performed three times with each hand in a standing position. The final analysis used the maximum values obtained during the survey. (section “Material and methods” para. 1)</w:t>
            </w:r>
          </w:p>
        </w:tc>
        <w:tc>
          <w:tcPr>
            <w:tcW w:w="633" w:type="pct"/>
          </w:tcPr>
          <w:p w14:paraId="25A46969" w14:textId="77777777" w:rsidR="00BC7F2F" w:rsidRPr="004D696D" w:rsidRDefault="00BC7F2F" w:rsidP="00015C9D">
            <w:r w:rsidRPr="004D696D">
              <w:t>Comment 1</w:t>
            </w:r>
          </w:p>
        </w:tc>
      </w:tr>
      <w:tr w:rsidR="00BC7F2F" w:rsidRPr="004D696D" w14:paraId="08682375" w14:textId="77777777" w:rsidTr="00015C9D">
        <w:trPr>
          <w:trHeight w:val="202"/>
        </w:trPr>
        <w:tc>
          <w:tcPr>
            <w:tcW w:w="709" w:type="pct"/>
          </w:tcPr>
          <w:p w14:paraId="754355C6" w14:textId="207C0E9A" w:rsidR="00BC7F2F" w:rsidRPr="004D696D" w:rsidRDefault="00BC7F2F" w:rsidP="00015C9D">
            <w:r w:rsidRPr="004D696D">
              <w:fldChar w:fldCharType="begin">
                <w:fldData xml:space="preserve">PEVuZE5vdGU+PENpdGUgQXV0aG9yWWVhcj0iMSI+PEF1dGhvcj5LaW08L0F1dGhvcj48WWVhcj4y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</w:fldData>
              </w:fldChar>
            </w:r>
            <w:r w:rsidR="00913A89">
              <w:instrText xml:space="preserve"> ADDIN EN.CITE </w:instrText>
            </w:r>
            <w:r w:rsidR="00913A89">
              <w:fldChar w:fldCharType="begin">
                <w:fldData xml:space="preserve">PEVuZE5vdGU+PENpdGUgQXV0aG9yWWVhcj0iMSI+PEF1dGhvcj5LaW08L0F1dGhvcj48WWVhcj4y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</w:fldData>
              </w:fldChar>
            </w:r>
            <w:r w:rsidR="00913A89">
              <w:instrText xml:space="preserve"> ADDIN EN.CITE.DATA </w:instrText>
            </w:r>
            <w:r w:rsidR="00913A89">
              <w:fldChar w:fldCharType="end"/>
            </w:r>
            <w:r w:rsidRPr="004D696D">
              <w:fldChar w:fldCharType="separate"/>
            </w:r>
            <w:r w:rsidR="00913A89">
              <w:rPr>
                <w:noProof/>
              </w:rPr>
              <w:t>Kim, Sun, Han, Nam and Park (31)</w:t>
            </w:r>
            <w:r w:rsidRPr="004D696D">
              <w:fldChar w:fldCharType="end"/>
            </w:r>
          </w:p>
        </w:tc>
        <w:tc>
          <w:tcPr>
            <w:tcW w:w="1200" w:type="pct"/>
          </w:tcPr>
          <w:p w14:paraId="333E8018" w14:textId="77777777" w:rsidR="00BC7F2F" w:rsidRPr="004D696D" w:rsidRDefault="00BC7F2F" w:rsidP="00015C9D">
            <w:r w:rsidRPr="004D696D">
              <w:t xml:space="preserve">Absolute handgrip strength was positively </w:t>
            </w:r>
            <w:r w:rsidRPr="004D696D">
              <w:rPr>
                <w:rFonts w:hint="eastAsia"/>
              </w:rPr>
              <w:t>a</w:t>
            </w:r>
            <w:r w:rsidRPr="004D696D">
              <w:t xml:space="preserve">ssociated with cognitive function measured with Mini-Mental State Examination at baseline and two-year lag. (Table 1 &amp; 2) </w:t>
            </w:r>
          </w:p>
        </w:tc>
        <w:tc>
          <w:tcPr>
            <w:tcW w:w="2458" w:type="pct"/>
          </w:tcPr>
          <w:p w14:paraId="7FC4F999" w14:textId="77777777" w:rsidR="00BC7F2F" w:rsidRPr="004D696D" w:rsidRDefault="00BC7F2F" w:rsidP="00015C9D">
            <w:r w:rsidRPr="004D696D">
              <w:t>Muscular strength, as measured by handgrip strength, was estimated in kilograms using a handheld dynamometer (Tanita 6103, Tanita Corp., Tokyo, Japan). The participant was instructed to squeeze the handle of the dynamometer as hard as they could while seated, with their elbow flexed</w:t>
            </w:r>
          </w:p>
          <w:p w14:paraId="42A85D77" w14:textId="77777777" w:rsidR="00BC7F2F" w:rsidRPr="004D696D" w:rsidRDefault="00BC7F2F" w:rsidP="00015C9D">
            <w:r w:rsidRPr="004D696D">
              <w:t>at 90 degrees, and forearm and wrist in neutral position. Two trials of handgrip strength in each hand (left and right hand) were recorded and handgrip strength was calculated as the average of all four measurements. For ease of interpretation, individuals were classified into quartiles according to their handgrip strength score: quartile 1, from 0 to 18.8 kg; quartile 2, from 18.9 to 23.4 kg; quartile 3, from 23.5 to 30.9 kg; and quartile 4, from 31.0 to 60.3 kg. (</w:t>
            </w:r>
            <w:r w:rsidRPr="004D696D">
              <w:rPr>
                <w:rFonts w:hint="eastAsia"/>
              </w:rPr>
              <w:t>s</w:t>
            </w:r>
            <w:r w:rsidRPr="004D696D">
              <w:t>ection “Assessment of muscular strength”)</w:t>
            </w:r>
          </w:p>
        </w:tc>
        <w:tc>
          <w:tcPr>
            <w:tcW w:w="633" w:type="pct"/>
          </w:tcPr>
          <w:p w14:paraId="501673DF" w14:textId="77777777" w:rsidR="00BC7F2F" w:rsidRPr="004D696D" w:rsidRDefault="00BC7F2F" w:rsidP="00015C9D">
            <w:r w:rsidRPr="004D696D">
              <w:t>Comment 1</w:t>
            </w:r>
          </w:p>
        </w:tc>
      </w:tr>
      <w:tr w:rsidR="00BC7F2F" w:rsidRPr="004D696D" w14:paraId="596B3311" w14:textId="77777777" w:rsidTr="00015C9D">
        <w:trPr>
          <w:trHeight w:val="202"/>
        </w:trPr>
        <w:tc>
          <w:tcPr>
            <w:tcW w:w="709" w:type="pct"/>
          </w:tcPr>
          <w:p w14:paraId="1E24F322" w14:textId="61504827" w:rsidR="00BC7F2F" w:rsidRPr="004D696D" w:rsidRDefault="00BC7F2F" w:rsidP="00015C9D">
            <w:r w:rsidRPr="004D696D">
              <w:fldChar w:fldCharType="begin">
                <w:fldData xml:space="preserve">PEVuZE5vdGU+PENpdGUgQXV0aG9yWWVhcj0iMSI+PEF1dGhvcj5LdWg8L0F1dGhvcj48WWVhcj4y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=
</w:fldData>
              </w:fldChar>
            </w:r>
            <w:r w:rsidR="00913A89">
              <w:instrText xml:space="preserve"> ADDIN EN.CITE </w:instrText>
            </w:r>
            <w:r w:rsidR="00913A89">
              <w:fldChar w:fldCharType="begin">
                <w:fldData xml:space="preserve">PEVuZE5vdGU+PENpdGUgQXV0aG9yWWVhcj0iMSI+PEF1dGhvcj5LdWg8L0F1dGhvcj48WWVhcj4y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=
</w:fldData>
              </w:fldChar>
            </w:r>
            <w:r w:rsidR="00913A89">
              <w:instrText xml:space="preserve"> ADDIN EN.CITE.DATA </w:instrText>
            </w:r>
            <w:r w:rsidR="00913A89">
              <w:fldChar w:fldCharType="end"/>
            </w:r>
            <w:r w:rsidRPr="004D696D">
              <w:fldChar w:fldCharType="separate"/>
            </w:r>
            <w:r w:rsidR="00913A89">
              <w:rPr>
                <w:noProof/>
              </w:rPr>
              <w:t>Kuh, Hardy, Blodgett and Cooper (33)</w:t>
            </w:r>
            <w:r w:rsidRPr="004D696D">
              <w:fldChar w:fldCharType="end"/>
            </w:r>
          </w:p>
        </w:tc>
        <w:tc>
          <w:tcPr>
            <w:tcW w:w="1200" w:type="pct"/>
          </w:tcPr>
          <w:p w14:paraId="0A90189A" w14:textId="77777777" w:rsidR="00BC7F2F" w:rsidRPr="004D696D" w:rsidRDefault="00BC7F2F" w:rsidP="00015C9D">
            <w:r w:rsidRPr="004D696D">
              <w:t>1. In men, there was an inversive U-shaped relationship between the cognitive ability at age 15 and absolute handgrip strength measured at age 53. (Table 2F)</w:t>
            </w:r>
          </w:p>
          <w:p w14:paraId="550C76BA" w14:textId="77777777" w:rsidR="00BC7F2F" w:rsidRPr="004D696D" w:rsidRDefault="00BC7F2F" w:rsidP="00015C9D">
            <w:r w:rsidRPr="004D696D">
              <w:t>2. Men with higher cognitive ability (+1 SD) at age 15 had a slower decline in absolute handgrip strength between age 53 and 69, and thus they had greater handgrip strength compared with men with lower childhood cognitive ability (</w:t>
            </w:r>
            <w:r w:rsidRPr="004D696D">
              <w:rPr>
                <w:rFonts w:hint="eastAsia"/>
              </w:rPr>
              <w:t>-</w:t>
            </w:r>
            <w:r w:rsidRPr="004D696D">
              <w:t>1SD) at age 69. (section “Cognitive development” &amp; Figure 1)</w:t>
            </w:r>
          </w:p>
          <w:p w14:paraId="5A33B2E8" w14:textId="77777777" w:rsidR="00BC7F2F" w:rsidRPr="004D696D" w:rsidRDefault="00BC7F2F" w:rsidP="00015C9D">
            <w:r w:rsidRPr="004D696D">
              <w:t>3. In women, higher cognitive ability at age 15 was associated with stronger absolute handgrip strength between age 53 and 69. (section “Cognitive development”)</w:t>
            </w:r>
          </w:p>
        </w:tc>
        <w:tc>
          <w:tcPr>
            <w:tcW w:w="2458" w:type="pct"/>
          </w:tcPr>
          <w:p w14:paraId="0C63595B" w14:textId="77777777" w:rsidR="00BC7F2F" w:rsidRPr="004D696D" w:rsidRDefault="00BC7F2F" w:rsidP="00015C9D">
            <w:r w:rsidRPr="004D696D">
              <w:t>During nurse assessments at ages 53 and 60–64, grip strength was measured in kilograms isometrically using a Nottingham electronic handgrip dynamometer; during a nurse home visit at age 69, a Jamar Plus+ Digital Hand dynamometer was used. A randomised repeated-measurements cross-over trial found no statistically significant differences in values when comparing these devices. We applied the same standardised protocols and used the maximum of the first four measures (two in each hand) at each age. (section “Grip strength”)</w:t>
            </w:r>
          </w:p>
        </w:tc>
        <w:tc>
          <w:tcPr>
            <w:tcW w:w="633" w:type="pct"/>
          </w:tcPr>
          <w:p w14:paraId="5A67C130" w14:textId="77777777" w:rsidR="00BC7F2F" w:rsidRPr="004D696D" w:rsidRDefault="00BC7F2F" w:rsidP="00015C9D">
            <w:r w:rsidRPr="004D696D">
              <w:t>Comment 1</w:t>
            </w:r>
          </w:p>
        </w:tc>
      </w:tr>
      <w:tr w:rsidR="00BC7F2F" w:rsidRPr="004D696D" w14:paraId="36BA507F" w14:textId="77777777" w:rsidTr="00015C9D">
        <w:trPr>
          <w:trHeight w:val="202"/>
        </w:trPr>
        <w:tc>
          <w:tcPr>
            <w:tcW w:w="709" w:type="pct"/>
          </w:tcPr>
          <w:p w14:paraId="0092EAD9" w14:textId="3C0CB005" w:rsidR="00BC7F2F" w:rsidRPr="004D696D" w:rsidRDefault="00BC7F2F" w:rsidP="00015C9D">
            <w:r w:rsidRPr="004D696D">
              <w:fldChar w:fldCharType="begin">
                <w:fldData xml:space="preserve">PEVuZE5vdGU+PENpdGUgQXV0aG9yWWVhcj0iMSI+PEF1dGhvcj5NY0dyYXRoPC9BdXRob3I+PFll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</w:fldData>
              </w:fldChar>
            </w:r>
            <w:r w:rsidR="00913A89">
              <w:instrText xml:space="preserve"> ADDIN EN.CITE </w:instrText>
            </w:r>
            <w:r w:rsidR="00913A89">
              <w:fldChar w:fldCharType="begin">
                <w:fldData xml:space="preserve">PEVuZE5vdGU+PENpdGUgQXV0aG9yWWVhcj0iMSI+PEF1dGhvcj5NY0dyYXRoPC9BdXRob3I+PFll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</w:fldData>
              </w:fldChar>
            </w:r>
            <w:r w:rsidR="00913A89">
              <w:instrText xml:space="preserve"> ADDIN EN.CITE.DATA </w:instrText>
            </w:r>
            <w:r w:rsidR="00913A89">
              <w:fldChar w:fldCharType="end"/>
            </w:r>
            <w:r w:rsidRPr="004D696D">
              <w:fldChar w:fldCharType="separate"/>
            </w:r>
            <w:r w:rsidR="00913A89">
              <w:rPr>
                <w:noProof/>
              </w:rPr>
              <w:t>McGrath, Robinson-Lane, Cook, et al. (42)</w:t>
            </w:r>
            <w:r w:rsidRPr="004D696D">
              <w:fldChar w:fldCharType="end"/>
            </w:r>
          </w:p>
        </w:tc>
        <w:tc>
          <w:tcPr>
            <w:tcW w:w="1200" w:type="pct"/>
          </w:tcPr>
          <w:p w14:paraId="1F4827E1" w14:textId="77777777" w:rsidR="00BC7F2F" w:rsidRPr="004D696D" w:rsidRDefault="00BC7F2F" w:rsidP="00015C9D">
            <w:r w:rsidRPr="004D696D">
              <w:t>Weaker absolute handgrip strength was associated with greater risks of any and severe cognitive impairment and poorer cognitive function assessed with the Mini-Mental State Examination. (Tables 2-4)</w:t>
            </w:r>
          </w:p>
        </w:tc>
        <w:tc>
          <w:tcPr>
            <w:tcW w:w="2458" w:type="pct"/>
          </w:tcPr>
          <w:p w14:paraId="2E2E9A30" w14:textId="77777777" w:rsidR="00BC7F2F" w:rsidRPr="004D696D" w:rsidRDefault="00BC7F2F" w:rsidP="00015C9D">
            <w:r w:rsidRPr="004D696D">
              <w:t>Handgrip strength was measured with a Smedley</w:t>
            </w:r>
            <w:r w:rsidRPr="004D696D">
              <w:rPr>
                <w:rFonts w:hint="eastAsia"/>
              </w:rPr>
              <w:t xml:space="preserve"> </w:t>
            </w:r>
            <w:r w:rsidRPr="004D696D">
              <w:t>spring-type hand-held dynamometer (Scandidact,</w:t>
            </w:r>
            <w:r w:rsidRPr="004D696D">
              <w:rPr>
                <w:rFonts w:hint="eastAsia"/>
              </w:rPr>
              <w:t xml:space="preserve"> </w:t>
            </w:r>
            <w:r w:rsidRPr="004D696D">
              <w:t>Denmark). Before performing handgrip strength</w:t>
            </w:r>
            <w:r w:rsidRPr="004D696D">
              <w:rPr>
                <w:rFonts w:hint="eastAsia"/>
              </w:rPr>
              <w:t xml:space="preserve"> </w:t>
            </w:r>
            <w:r w:rsidRPr="004D696D">
              <w:t>tests, interviewers explained the protocol and fit the</w:t>
            </w:r>
            <w:r w:rsidRPr="004D696D">
              <w:rPr>
                <w:rFonts w:hint="eastAsia"/>
              </w:rPr>
              <w:t xml:space="preserve"> </w:t>
            </w:r>
            <w:r w:rsidRPr="004D696D">
              <w:t>dynamometer to the hand size of each person. Participants</w:t>
            </w:r>
            <w:r w:rsidRPr="004D696D">
              <w:rPr>
                <w:rFonts w:hint="eastAsia"/>
              </w:rPr>
              <w:t xml:space="preserve"> </w:t>
            </w:r>
            <w:r w:rsidRPr="004D696D">
              <w:t>completed a practice trial with the arm at</w:t>
            </w:r>
            <w:r w:rsidRPr="004D696D">
              <w:rPr>
                <w:rFonts w:hint="eastAsia"/>
              </w:rPr>
              <w:t xml:space="preserve"> </w:t>
            </w:r>
            <w:r w:rsidRPr="004D696D">
              <w:t>the side and elbow flexed at 90-degrees. Beginning</w:t>
            </w:r>
            <w:r w:rsidRPr="004D696D">
              <w:rPr>
                <w:rFonts w:hint="eastAsia"/>
              </w:rPr>
              <w:t xml:space="preserve"> </w:t>
            </w:r>
            <w:r w:rsidRPr="004D696D">
              <w:t>with the non-dominant hand, participants completed</w:t>
            </w:r>
            <w:r w:rsidRPr="004D696D">
              <w:rPr>
                <w:rFonts w:hint="eastAsia"/>
              </w:rPr>
              <w:t xml:space="preserve"> </w:t>
            </w:r>
            <w:r w:rsidRPr="004D696D">
              <w:t>two handgrip strength measures, alternating between</w:t>
            </w:r>
            <w:r w:rsidRPr="004D696D">
              <w:rPr>
                <w:rFonts w:hint="eastAsia"/>
              </w:rPr>
              <w:t xml:space="preserve"> </w:t>
            </w:r>
            <w:r w:rsidRPr="004D696D">
              <w:t>hands. For each measure, participants squeezed the</w:t>
            </w:r>
            <w:r w:rsidRPr="004D696D">
              <w:rPr>
                <w:rFonts w:hint="eastAsia"/>
              </w:rPr>
              <w:t xml:space="preserve"> </w:t>
            </w:r>
            <w:r w:rsidRPr="004D696D">
              <w:t>dynamometer with maximal effort, and then released</w:t>
            </w:r>
            <w:r w:rsidRPr="004D696D">
              <w:rPr>
                <w:rFonts w:hint="eastAsia"/>
              </w:rPr>
              <w:t xml:space="preserve"> </w:t>
            </w:r>
            <w:r w:rsidRPr="004D696D">
              <w:t>the muscle contractions.</w:t>
            </w:r>
            <w:r w:rsidRPr="004D696D">
              <w:rPr>
                <w:rFonts w:hint="eastAsia"/>
              </w:rPr>
              <w:t xml:space="preserve"> </w:t>
            </w:r>
          </w:p>
          <w:p w14:paraId="4CDDF24D" w14:textId="77777777" w:rsidR="00BC7F2F" w:rsidRPr="004D696D" w:rsidRDefault="00BC7F2F" w:rsidP="00015C9D"/>
          <w:p w14:paraId="79A54168" w14:textId="77777777" w:rsidR="00BC7F2F" w:rsidRPr="004D696D" w:rsidRDefault="00BC7F2F" w:rsidP="00015C9D">
            <w:r w:rsidRPr="004D696D">
              <w:t>A 30-second break was allowed between assessments</w:t>
            </w:r>
            <w:r w:rsidRPr="004D696D">
              <w:rPr>
                <w:rFonts w:hint="eastAsia"/>
              </w:rPr>
              <w:t xml:space="preserve"> </w:t>
            </w:r>
            <w:r w:rsidRPr="004D696D">
              <w:t>if only one hand could be used for testing.</w:t>
            </w:r>
            <w:r w:rsidRPr="004D696D">
              <w:rPr>
                <w:rFonts w:hint="eastAsia"/>
              </w:rPr>
              <w:t xml:space="preserve"> </w:t>
            </w:r>
            <w:r w:rsidRPr="004D696D">
              <w:t>Participants unable to stand or position their arm</w:t>
            </w:r>
            <w:r w:rsidRPr="004D696D">
              <w:rPr>
                <w:rFonts w:hint="eastAsia"/>
              </w:rPr>
              <w:t xml:space="preserve"> </w:t>
            </w:r>
            <w:r w:rsidRPr="004D696D">
              <w:t>while gripping the dynamometer could be seated and</w:t>
            </w:r>
            <w:r w:rsidRPr="004D696D">
              <w:rPr>
                <w:rFonts w:hint="eastAsia"/>
              </w:rPr>
              <w:t xml:space="preserve"> </w:t>
            </w:r>
            <w:r w:rsidRPr="004D696D">
              <w:t>rest their upper arm on a supporting object. Those</w:t>
            </w:r>
            <w:r w:rsidRPr="004D696D">
              <w:rPr>
                <w:rFonts w:hint="eastAsia"/>
              </w:rPr>
              <w:t xml:space="preserve"> </w:t>
            </w:r>
            <w:r w:rsidRPr="004D696D">
              <w:t>that had a surgical procedure, swelling, inflammation,</w:t>
            </w:r>
            <w:r w:rsidRPr="004D696D">
              <w:rPr>
                <w:rFonts w:hint="eastAsia"/>
              </w:rPr>
              <w:t xml:space="preserve"> </w:t>
            </w:r>
            <w:r w:rsidRPr="004D696D">
              <w:t>severe pain, or an injury in both hands did not engage</w:t>
            </w:r>
            <w:r w:rsidRPr="004D696D">
              <w:rPr>
                <w:rFonts w:hint="eastAsia"/>
              </w:rPr>
              <w:t xml:space="preserve"> </w:t>
            </w:r>
            <w:r w:rsidRPr="004D696D">
              <w:t>in handgrip strength testing. More details about handgrip</w:t>
            </w:r>
            <w:r w:rsidRPr="004D696D">
              <w:rPr>
                <w:rFonts w:hint="eastAsia"/>
              </w:rPr>
              <w:t xml:space="preserve"> </w:t>
            </w:r>
            <w:r w:rsidRPr="004D696D">
              <w:t>strength testing are published elsewhere.</w:t>
            </w:r>
            <w:r w:rsidRPr="004D696D">
              <w:rPr>
                <w:rFonts w:hint="eastAsia"/>
              </w:rPr>
              <w:t xml:space="preserve"> </w:t>
            </w:r>
            <w:r w:rsidRPr="004D696D">
              <w:t>The maximal handgrip strength measurement from a</w:t>
            </w:r>
            <w:r w:rsidRPr="004D696D">
              <w:rPr>
                <w:rFonts w:hint="eastAsia"/>
              </w:rPr>
              <w:t xml:space="preserve"> </w:t>
            </w:r>
            <w:r w:rsidRPr="004D696D">
              <w:t>single trial on either hand was included in the analyses.</w:t>
            </w:r>
            <w:r w:rsidRPr="004D696D">
              <w:rPr>
                <w:rFonts w:hint="eastAsia"/>
              </w:rPr>
              <w:t xml:space="preserve"> (</w:t>
            </w:r>
            <w:r w:rsidRPr="004D696D">
              <w:t>section “Exposure variable” para. 1-2</w:t>
            </w:r>
            <w:r w:rsidRPr="004D696D">
              <w:rPr>
                <w:rFonts w:hint="eastAsia"/>
              </w:rPr>
              <w:t>)</w:t>
            </w:r>
          </w:p>
        </w:tc>
        <w:tc>
          <w:tcPr>
            <w:tcW w:w="633" w:type="pct"/>
          </w:tcPr>
          <w:p w14:paraId="53CB3B99" w14:textId="77777777" w:rsidR="00BC7F2F" w:rsidRPr="004D696D" w:rsidRDefault="00BC7F2F" w:rsidP="00015C9D">
            <w:r w:rsidRPr="004D696D">
              <w:t>Comment 1</w:t>
            </w:r>
          </w:p>
        </w:tc>
      </w:tr>
      <w:tr w:rsidR="00BC7F2F" w:rsidRPr="004D696D" w14:paraId="1C229A6F" w14:textId="77777777" w:rsidTr="00015C9D">
        <w:trPr>
          <w:trHeight w:val="202"/>
        </w:trPr>
        <w:tc>
          <w:tcPr>
            <w:tcW w:w="709" w:type="pct"/>
          </w:tcPr>
          <w:p w14:paraId="24AEF1E7" w14:textId="20850507" w:rsidR="00BC7F2F" w:rsidRPr="004D696D" w:rsidRDefault="00BC7F2F" w:rsidP="00015C9D">
            <w:r w:rsidRPr="004D696D">
              <w:fldChar w:fldCharType="begin">
                <w:fldData xml:space="preserve">PEVuZE5vdGU+PENpdGUgQXV0aG9yWWVhcj0iMSI+PEF1dGhvcj5TZWxha292aWM8L0F1dGhvcj48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</w:fldData>
              </w:fldChar>
            </w:r>
            <w:r w:rsidR="00913A89">
              <w:instrText xml:space="preserve"> ADDIN EN.CITE </w:instrText>
            </w:r>
            <w:r w:rsidR="00913A89">
              <w:fldChar w:fldCharType="begin">
                <w:fldData xml:space="preserve">PEVuZE5vdGU+PENpdGUgQXV0aG9yWWVhcj0iMSI+PEF1dGhvcj5TZWxha292aWM8L0F1dGhvcj48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</w:fldData>
              </w:fldChar>
            </w:r>
            <w:r w:rsidR="00913A89">
              <w:instrText xml:space="preserve"> ADDIN EN.CITE.DATA </w:instrText>
            </w:r>
            <w:r w:rsidR="00913A89">
              <w:fldChar w:fldCharType="end"/>
            </w:r>
            <w:r w:rsidRPr="004D696D">
              <w:fldChar w:fldCharType="separate"/>
            </w:r>
            <w:r w:rsidR="00913A89">
              <w:rPr>
                <w:noProof/>
              </w:rPr>
              <w:t>Selakovic, Dubljanin-Raspopovic, Markovic-Denic, et al. (63)</w:t>
            </w:r>
            <w:r w:rsidRPr="004D696D">
              <w:fldChar w:fldCharType="end"/>
            </w:r>
          </w:p>
        </w:tc>
        <w:tc>
          <w:tcPr>
            <w:tcW w:w="1200" w:type="pct"/>
          </w:tcPr>
          <w:p w14:paraId="6682F59F" w14:textId="77777777" w:rsidR="00BC7F2F" w:rsidRPr="004D696D" w:rsidRDefault="00BC7F2F" w:rsidP="00015C9D">
            <w:r w:rsidRPr="004D696D">
              <w:t>Higher absolute handgrip strength was associated with better cognitive function measured with Short Potable Mental Status Questionnaire in older hip fracture patients. (Table 1)</w:t>
            </w:r>
          </w:p>
        </w:tc>
        <w:tc>
          <w:tcPr>
            <w:tcW w:w="2458" w:type="pct"/>
          </w:tcPr>
          <w:p w14:paraId="4915B246" w14:textId="77777777" w:rsidR="00BC7F2F" w:rsidRPr="004D696D" w:rsidRDefault="00BC7F2F" w:rsidP="00015C9D">
            <w:r w:rsidRPr="004D696D">
              <w:t>Handgrip strength was measured using a JAMAR Plus Digital Hand Dynamometer (Pennsylvania, United States). Handle position two was used for measuring grip strength. This has been assumed to be the most reliable and consistent position, and is the position advocated for routine use. Patients were in the supine position, and encouraged to exhibit the greatest possible force. The best recorded of 3 attempts of maximal voluntary contraction performed at 1-minute intervals of the dominant hand was considered for analysis. Hand grip strength measurements less than 16 kg in women and 27 kg in men were considered cut-points for the diagnosis of sarcopenia according to the revised EWGSOP2 criteria. (section “Baseline evaluation” para. 2)</w:t>
            </w:r>
          </w:p>
        </w:tc>
        <w:tc>
          <w:tcPr>
            <w:tcW w:w="633" w:type="pct"/>
          </w:tcPr>
          <w:p w14:paraId="6064F547" w14:textId="77777777" w:rsidR="00BC7F2F" w:rsidRPr="004D696D" w:rsidRDefault="00BC7F2F" w:rsidP="00015C9D">
            <w:r w:rsidRPr="004D696D">
              <w:t>Comment 1</w:t>
            </w:r>
          </w:p>
        </w:tc>
      </w:tr>
      <w:tr w:rsidR="00BC7F2F" w:rsidRPr="004D696D" w14:paraId="5E991F45" w14:textId="77777777" w:rsidTr="00015C9D">
        <w:trPr>
          <w:trHeight w:val="202"/>
        </w:trPr>
        <w:tc>
          <w:tcPr>
            <w:tcW w:w="709" w:type="pct"/>
          </w:tcPr>
          <w:p w14:paraId="768B4E8A" w14:textId="76C849EE" w:rsidR="00BC7F2F" w:rsidRPr="004D696D" w:rsidRDefault="00BC7F2F" w:rsidP="00015C9D">
            <w:r w:rsidRPr="004D696D">
              <w:fldChar w:fldCharType="begin">
                <w:fldData xml:space="preserve">PEVuZE5vdGU+PENpdGUgQXV0aG9yWWVhcj0iMSI+PEF1dGhvcj5TemxlamY8L0F1dGhvcj48WWVh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</w:fldData>
              </w:fldChar>
            </w:r>
            <w:r w:rsidR="00913A89">
              <w:instrText xml:space="preserve"> ADDIN EN.CITE </w:instrText>
            </w:r>
            <w:r w:rsidR="00913A89">
              <w:fldChar w:fldCharType="begin">
                <w:fldData xml:space="preserve">PEVuZE5vdGU+PENpdGUgQXV0aG9yWWVhcj0iMSI+PEF1dGhvcj5TemxlamY8L0F1dGhvcj48WWVh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</w:fldData>
              </w:fldChar>
            </w:r>
            <w:r w:rsidR="00913A89">
              <w:instrText xml:space="preserve"> ADDIN EN.CITE.DATA </w:instrText>
            </w:r>
            <w:r w:rsidR="00913A89">
              <w:fldChar w:fldCharType="end"/>
            </w:r>
            <w:r w:rsidRPr="004D696D">
              <w:fldChar w:fldCharType="separate"/>
            </w:r>
            <w:r w:rsidR="00913A89">
              <w:rPr>
                <w:noProof/>
              </w:rPr>
              <w:t>Szlejf, Suemoto, Lotufo and Benseñor (68)</w:t>
            </w:r>
            <w:r w:rsidRPr="004D696D">
              <w:fldChar w:fldCharType="end"/>
            </w:r>
          </w:p>
        </w:tc>
        <w:tc>
          <w:tcPr>
            <w:tcW w:w="1200" w:type="pct"/>
          </w:tcPr>
          <w:p w14:paraId="59510981" w14:textId="77777777" w:rsidR="00BC7F2F" w:rsidRPr="004D696D" w:rsidRDefault="00BC7F2F" w:rsidP="00015C9D">
            <w:r w:rsidRPr="004D696D">
              <w:t>Low absolute handgrip strength was associated with poor performances in delayed work recall, phonemic verbal fluency, and trial making tests. (Table 2)</w:t>
            </w:r>
          </w:p>
        </w:tc>
        <w:tc>
          <w:tcPr>
            <w:tcW w:w="2458" w:type="pct"/>
          </w:tcPr>
          <w:p w14:paraId="14E67FFE" w14:textId="77777777" w:rsidR="00BC7F2F" w:rsidRPr="004D696D" w:rsidRDefault="00BC7F2F" w:rsidP="00015C9D">
            <w:r w:rsidRPr="004D696D">
              <w:t>Muscle strength was examined with handgrip strength, using a Jamar hydraulic hand dynamometer (Sammons Preston, Bolingbrook, IL). Three measures were taken from each side, and the highest of all was considered. Low muscle strength cutoff points were handgrip strength &lt; 26 kg for men and &lt; 16 kg for women. (section “Sarcopenia Assessment”)</w:t>
            </w:r>
          </w:p>
        </w:tc>
        <w:tc>
          <w:tcPr>
            <w:tcW w:w="633" w:type="pct"/>
          </w:tcPr>
          <w:p w14:paraId="69C8FCDA" w14:textId="77777777" w:rsidR="00BC7F2F" w:rsidRPr="004D696D" w:rsidRDefault="00BC7F2F" w:rsidP="00015C9D">
            <w:r w:rsidRPr="004D696D">
              <w:t>Comment 1</w:t>
            </w:r>
          </w:p>
        </w:tc>
      </w:tr>
      <w:tr w:rsidR="00BC7F2F" w:rsidRPr="004D696D" w14:paraId="79AEE64D" w14:textId="77777777" w:rsidTr="00015C9D">
        <w:trPr>
          <w:trHeight w:val="202"/>
        </w:trPr>
        <w:tc>
          <w:tcPr>
            <w:tcW w:w="709" w:type="pct"/>
          </w:tcPr>
          <w:p w14:paraId="33517F5F" w14:textId="01F2870E" w:rsidR="00BC7F2F" w:rsidRPr="004D696D" w:rsidRDefault="00BC7F2F" w:rsidP="00015C9D">
            <w:r w:rsidRPr="004D696D">
              <w:fldChar w:fldCharType="begin">
                <w:fldData xml:space="preserve">PEVuZE5vdGU+PENpdGUgQXV0aG9yWWVhcj0iMSI+PEF1dGhvcj5UaWFuPC9BdXRob3I+PFllYXI+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</w:fldData>
              </w:fldChar>
            </w:r>
            <w:r w:rsidR="00913A89">
              <w:instrText xml:space="preserve"> ADDIN EN.CITE </w:instrText>
            </w:r>
            <w:r w:rsidR="00913A89">
              <w:fldChar w:fldCharType="begin">
                <w:fldData xml:space="preserve">PEVuZE5vdGU+PENpdGUgQXV0aG9yWWVhcj0iMSI+PEF1dGhvcj5UaWFuPC9BdXRob3I+PFllYXI+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</w:fldData>
              </w:fldChar>
            </w:r>
            <w:r w:rsidR="00913A89">
              <w:instrText xml:space="preserve"> ADDIN EN.CITE.DATA </w:instrText>
            </w:r>
            <w:r w:rsidR="00913A89">
              <w:fldChar w:fldCharType="end"/>
            </w:r>
            <w:r w:rsidRPr="004D696D">
              <w:fldChar w:fldCharType="separate"/>
            </w:r>
            <w:r w:rsidR="00913A89">
              <w:rPr>
                <w:noProof/>
              </w:rPr>
              <w:t>Tian, Osawa, Resnick, Ferrucci and Studenski (70)</w:t>
            </w:r>
            <w:r w:rsidRPr="004D696D">
              <w:fldChar w:fldCharType="end"/>
            </w:r>
          </w:p>
        </w:tc>
        <w:tc>
          <w:tcPr>
            <w:tcW w:w="1200" w:type="pct"/>
          </w:tcPr>
          <w:p w14:paraId="5890292A" w14:textId="77777777" w:rsidR="00BC7F2F" w:rsidRPr="004D696D" w:rsidRDefault="00BC7F2F" w:rsidP="00015C9D">
            <w:r w:rsidRPr="004D696D">
              <w:t>1. Absolute isometric and isokinetic knee extension strengths, rate of torque development of knee extension, and grip stregnth were not associated with cognitive function in older men. (Table 2)</w:t>
            </w:r>
          </w:p>
          <w:p w14:paraId="2D881F4E" w14:textId="77777777" w:rsidR="00BC7F2F" w:rsidRPr="004D696D" w:rsidRDefault="00BC7F2F" w:rsidP="00015C9D">
            <w:r w:rsidRPr="004D696D">
              <w:t>2. In older women, absolute handgrip strength was positively associated with memory function measured with California Verbal Learning Test but not with cognitive performances of global cognition, memory, attention, visuospatial, and language tests. (Table 3)</w:t>
            </w:r>
          </w:p>
          <w:p w14:paraId="5A25AE27" w14:textId="77777777" w:rsidR="00BC7F2F" w:rsidRPr="004D696D" w:rsidRDefault="00BC7F2F" w:rsidP="00015C9D">
            <w:r w:rsidRPr="004D696D">
              <w:t>3. In older women, absolute rate of torque development was positively associated only with cognitive performance in language. (Table 3)</w:t>
            </w:r>
          </w:p>
          <w:p w14:paraId="7296FE8F" w14:textId="77777777" w:rsidR="00BC7F2F" w:rsidRPr="004D696D" w:rsidRDefault="00BC7F2F" w:rsidP="00015C9D">
            <w:r w:rsidRPr="004D696D">
              <w:t>4. In older women, absolute isokinetic peak torque was not associated with any cognitive domain.</w:t>
            </w:r>
          </w:p>
          <w:p w14:paraId="25B09F79" w14:textId="77777777" w:rsidR="00BC7F2F" w:rsidRPr="004D696D" w:rsidRDefault="00BC7F2F" w:rsidP="00015C9D"/>
        </w:tc>
        <w:tc>
          <w:tcPr>
            <w:tcW w:w="2458" w:type="pct"/>
          </w:tcPr>
          <w:p w14:paraId="03E2B19D" w14:textId="77777777" w:rsidR="00BC7F2F" w:rsidRPr="004D696D" w:rsidRDefault="00BC7F2F" w:rsidP="00015C9D">
            <w:r w:rsidRPr="004D696D">
              <w:t>Maximal lower extremity muscle strength and rate of muscle contraction were measured using a Kin-Com isokinetic dynamometer (model 125E, V3.2, Chattanooga Group, Chattanooga, TN). Isometric knee extension peak torque and peak RTD were measured at a knee angle of 120 degrees. Participants were instructed to extend their knees as hard as possible for 3 seconds with each knee for three</w:t>
            </w:r>
          </w:p>
          <w:p w14:paraId="2AC4808B" w14:textId="77777777" w:rsidR="00BC7F2F" w:rsidRPr="004D696D" w:rsidRDefault="00BC7F2F" w:rsidP="00015C9D">
            <w:r w:rsidRPr="004D696D">
              <w:t>trials. The maximal value was defined as the peak torque. Isometric RTD was calculated as the slope of the force–time relationship.</w:t>
            </w:r>
          </w:p>
          <w:p w14:paraId="4F842A4A" w14:textId="77777777" w:rsidR="00BC7F2F" w:rsidRPr="004D696D" w:rsidRDefault="00BC7F2F" w:rsidP="00015C9D"/>
          <w:p w14:paraId="1C5731E6" w14:textId="77777777" w:rsidR="00BC7F2F" w:rsidRPr="004D696D" w:rsidRDefault="00BC7F2F" w:rsidP="00015C9D">
            <w:r w:rsidRPr="004D696D">
              <w:t>Isokinetic concentric knee extension peak torque was measured at an angular velocity of 180 degrees/second. The range of motion of the knee joint angle was set between 100 and 160 degrees. Participants were instructed to extend their knees as hard as possible for three trials with each knee. Signals were sampled at 100 Hz. Isokinetic RVD was calculated as the slope of the velocity–time relationship from the onset of movement to the time point that angular velocity first exceeded 178 degrees/second (Δvelocity/Δtime). Both RFD and RTD had acceptable to high reliability.</w:t>
            </w:r>
          </w:p>
          <w:p w14:paraId="5822164D" w14:textId="77777777" w:rsidR="00BC7F2F" w:rsidRPr="004D696D" w:rsidRDefault="00BC7F2F" w:rsidP="00015C9D"/>
          <w:p w14:paraId="2EBE6855" w14:textId="77777777" w:rsidR="00BC7F2F" w:rsidRPr="004D696D" w:rsidRDefault="00BC7F2F" w:rsidP="00015C9D">
            <w:r w:rsidRPr="004D696D">
              <w:t>To compare with prior findings, grip strength was also examined. Since September 2004, grip strength data were collected using a Jamar Hydraulic hand dynamometer (Patterson Medical, Warrenville, IL).</w:t>
            </w:r>
          </w:p>
          <w:p w14:paraId="59B54EFB" w14:textId="77777777" w:rsidR="00BC7F2F" w:rsidRPr="004D696D" w:rsidRDefault="00BC7F2F" w:rsidP="00015C9D">
            <w:r w:rsidRPr="004D696D">
              <w:t>Participants were instructed to squeeze the dynamometer as hard as possible for three trials with each hand. The average kilogram of force was used for analysis. (section “Muscle Measures”)</w:t>
            </w:r>
          </w:p>
        </w:tc>
        <w:tc>
          <w:tcPr>
            <w:tcW w:w="633" w:type="pct"/>
          </w:tcPr>
          <w:p w14:paraId="1BA3E5AD" w14:textId="77777777" w:rsidR="00BC7F2F" w:rsidRPr="004D696D" w:rsidRDefault="00BC7F2F" w:rsidP="00015C9D">
            <w:r w:rsidRPr="004D696D">
              <w:t>Comment 1</w:t>
            </w:r>
          </w:p>
        </w:tc>
      </w:tr>
      <w:tr w:rsidR="00BC7F2F" w:rsidRPr="004D696D" w14:paraId="75C8810D" w14:textId="77777777" w:rsidTr="00015C9D">
        <w:trPr>
          <w:trHeight w:val="202"/>
        </w:trPr>
        <w:tc>
          <w:tcPr>
            <w:tcW w:w="709" w:type="pct"/>
          </w:tcPr>
          <w:p w14:paraId="45C60A9D" w14:textId="28D91786" w:rsidR="00BC7F2F" w:rsidRPr="004D696D" w:rsidRDefault="00BC7F2F" w:rsidP="00015C9D">
            <w:r w:rsidRPr="004D696D">
              <w:fldChar w:fldCharType="begin">
                <w:fldData xml:space="preserve">PEVuZE5vdGU+PENpdGUgQXV0aG9yWWVhcj0iMSI+PEF1dGhvcj5WYW5jYW1wZm9ydDwvQXV0aG9y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</w:fldData>
              </w:fldChar>
            </w:r>
            <w:r w:rsidR="00913A89">
              <w:instrText xml:space="preserve"> ADDIN EN.CITE </w:instrText>
            </w:r>
            <w:r w:rsidR="00913A89">
              <w:fldChar w:fldCharType="begin">
                <w:fldData xml:space="preserve">PEVuZE5vdGU+PENpdGUgQXV0aG9yWWVhcj0iMSI+PEF1dGhvcj5WYW5jYW1wZm9ydDwvQXV0aG9y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</w:fldData>
              </w:fldChar>
            </w:r>
            <w:r w:rsidR="00913A89">
              <w:instrText xml:space="preserve"> ADDIN EN.CITE.DATA </w:instrText>
            </w:r>
            <w:r w:rsidR="00913A89">
              <w:fldChar w:fldCharType="end"/>
            </w:r>
            <w:r w:rsidRPr="004D696D">
              <w:fldChar w:fldCharType="separate"/>
            </w:r>
            <w:r w:rsidR="00913A89">
              <w:rPr>
                <w:noProof/>
              </w:rPr>
              <w:t>Vancampfort, Stubbs, Firth, et al. (73)</w:t>
            </w:r>
            <w:r w:rsidRPr="004D696D">
              <w:fldChar w:fldCharType="end"/>
            </w:r>
          </w:p>
        </w:tc>
        <w:tc>
          <w:tcPr>
            <w:tcW w:w="1200" w:type="pct"/>
          </w:tcPr>
          <w:p w14:paraId="5991FF93" w14:textId="77777777" w:rsidR="00BC7F2F" w:rsidRPr="004D696D" w:rsidRDefault="00BC7F2F" w:rsidP="00015C9D">
            <w:r w:rsidRPr="004D696D">
              <w:t>The prevalence of mild cognitive impairment was higher in older adults with weaker absolute handgrip strength.</w:t>
            </w:r>
            <w:r w:rsidRPr="004D696D">
              <w:rPr>
                <w:rFonts w:hint="eastAsia"/>
              </w:rPr>
              <w:t xml:space="preserve"> (Ta</w:t>
            </w:r>
            <w:r w:rsidRPr="004D696D">
              <w:t>ble 2 &amp; Figure 2</w:t>
            </w:r>
            <w:r w:rsidRPr="004D696D">
              <w:rPr>
                <w:rFonts w:hint="eastAsia"/>
              </w:rPr>
              <w:t>)</w:t>
            </w:r>
          </w:p>
        </w:tc>
        <w:tc>
          <w:tcPr>
            <w:tcW w:w="2458" w:type="pct"/>
          </w:tcPr>
          <w:p w14:paraId="5106A2BD" w14:textId="77777777" w:rsidR="00BC7F2F" w:rsidRPr="004D696D" w:rsidRDefault="00BC7F2F" w:rsidP="00015C9D">
            <w:r w:rsidRPr="004D696D">
              <w:t>Grip strength was measured twice by trained research assistants for both hands with the use of the Smedley's hand dynamometer. If the participant had any surgery in the last 3 months or arthritis or pain in the hand/wrist/arm, grip strength was not measured for that hand. Weak handgrip strength was defined using standard cutoffs of less than 30 kg for men and less than 20 kg for women, using the mean average of the two handgrip measurements of the dominant hand. (section 2.3)</w:t>
            </w:r>
          </w:p>
        </w:tc>
        <w:tc>
          <w:tcPr>
            <w:tcW w:w="633" w:type="pct"/>
          </w:tcPr>
          <w:p w14:paraId="069DFB90" w14:textId="77777777" w:rsidR="00BC7F2F" w:rsidRPr="004D696D" w:rsidRDefault="00BC7F2F" w:rsidP="00015C9D">
            <w:r w:rsidRPr="004D696D">
              <w:t>Comment 1</w:t>
            </w:r>
          </w:p>
        </w:tc>
      </w:tr>
      <w:tr w:rsidR="00BC7F2F" w:rsidRPr="004D696D" w14:paraId="68806465" w14:textId="77777777" w:rsidTr="00015C9D">
        <w:trPr>
          <w:trHeight w:val="202"/>
        </w:trPr>
        <w:tc>
          <w:tcPr>
            <w:tcW w:w="709" w:type="pct"/>
          </w:tcPr>
          <w:p w14:paraId="280BC357" w14:textId="57DA4ECD" w:rsidR="00BC7F2F" w:rsidRPr="004D696D" w:rsidRDefault="00BC7F2F" w:rsidP="00015C9D">
            <w:r w:rsidRPr="004D696D">
              <w:fldChar w:fldCharType="begin">
                <w:fldData xml:space="preserve">PEVuZE5vdGU+PENpdGUgQXV0aG9yWWVhcj0iMSI+PEF1dGhvcj5LbGF3aXR0ZXI8L0F1dGhvcj48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=
</w:fldData>
              </w:fldChar>
            </w:r>
            <w:r w:rsidR="00913A89">
              <w:instrText xml:space="preserve"> ADDIN EN.CITE </w:instrText>
            </w:r>
            <w:r w:rsidR="00913A89">
              <w:fldChar w:fldCharType="begin">
                <w:fldData xml:space="preserve">PEVuZE5vdGU+PENpdGUgQXV0aG9yWWVhcj0iMSI+PEF1dGhvcj5LbGF3aXR0ZXI8L0F1dGhvcj48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=
</w:fldData>
              </w:fldChar>
            </w:r>
            <w:r w:rsidR="00913A89">
              <w:instrText xml:space="preserve"> ADDIN EN.CITE.DATA </w:instrText>
            </w:r>
            <w:r w:rsidR="00913A89">
              <w:fldChar w:fldCharType="end"/>
            </w:r>
            <w:r w:rsidRPr="004D696D">
              <w:fldChar w:fldCharType="separate"/>
            </w:r>
            <w:r w:rsidR="00913A89">
              <w:rPr>
                <w:noProof/>
              </w:rPr>
              <w:t>Klawitter, Mahoney, Dahl, et al. (32)</w:t>
            </w:r>
            <w:r w:rsidRPr="004D696D">
              <w:fldChar w:fldCharType="end"/>
            </w:r>
          </w:p>
        </w:tc>
        <w:tc>
          <w:tcPr>
            <w:tcW w:w="1200" w:type="pct"/>
          </w:tcPr>
          <w:p w14:paraId="66519E92" w14:textId="77777777" w:rsidR="00BC7F2F" w:rsidRPr="004D696D" w:rsidRDefault="00BC7F2F" w:rsidP="00015C9D">
            <w:r w:rsidRPr="004D696D">
              <w:t>NA (This is a pilot study with only 13 participants)</w:t>
            </w:r>
          </w:p>
        </w:tc>
        <w:tc>
          <w:tcPr>
            <w:tcW w:w="2458" w:type="pct"/>
          </w:tcPr>
          <w:p w14:paraId="643D2931" w14:textId="77777777" w:rsidR="00BC7F2F" w:rsidRPr="004D696D" w:rsidRDefault="00BC7F2F" w:rsidP="00015C9D">
            <w:r w:rsidRPr="004D696D">
              <w:t>Participants squeezed the dynamometer with maximal effort before releasing the contractions. The single highest HGS [handgrip strength] value on either hand was included in the analyses. (section “Maximal handgrip strength”)</w:t>
            </w:r>
          </w:p>
        </w:tc>
        <w:tc>
          <w:tcPr>
            <w:tcW w:w="633" w:type="pct"/>
          </w:tcPr>
          <w:p w14:paraId="19623B0F" w14:textId="77777777" w:rsidR="00BC7F2F" w:rsidRPr="004D696D" w:rsidRDefault="00BC7F2F" w:rsidP="00015C9D">
            <w:r w:rsidRPr="004D696D">
              <w:t>Comment 1</w:t>
            </w:r>
          </w:p>
        </w:tc>
      </w:tr>
      <w:tr w:rsidR="00BC7F2F" w:rsidRPr="004D696D" w14:paraId="75654953" w14:textId="77777777" w:rsidTr="00015C9D">
        <w:trPr>
          <w:trHeight w:val="202"/>
        </w:trPr>
        <w:tc>
          <w:tcPr>
            <w:tcW w:w="709" w:type="pct"/>
          </w:tcPr>
          <w:p w14:paraId="20986E81" w14:textId="5EA441D6" w:rsidR="00BC7F2F" w:rsidRPr="004D696D" w:rsidRDefault="00BC7F2F" w:rsidP="00015C9D">
            <w:r w:rsidRPr="004D696D">
              <w:fldChar w:fldCharType="begin">
                <w:fldData xml:space="preserve">PEVuZE5vdGU+PENpdGUgQXV0aG9yWWVhcj0iMSI+PEF1dGhvcj5MaXU8L0F1dGhvcj48WWVhcj4y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</w:fldData>
              </w:fldChar>
            </w:r>
            <w:r w:rsidR="00913A89">
              <w:instrText xml:space="preserve"> ADDIN EN.CITE </w:instrText>
            </w:r>
            <w:r w:rsidR="00913A89">
              <w:fldChar w:fldCharType="begin">
                <w:fldData xml:space="preserve">PEVuZE5vdGU+PENpdGUgQXV0aG9yWWVhcj0iMSI+PEF1dGhvcj5MaXU8L0F1dGhvcj48WWVhcj4y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</w:fldData>
              </w:fldChar>
            </w:r>
            <w:r w:rsidR="00913A89">
              <w:instrText xml:space="preserve"> ADDIN EN.CITE.DATA </w:instrText>
            </w:r>
            <w:r w:rsidR="00913A89">
              <w:fldChar w:fldCharType="end"/>
            </w:r>
            <w:r w:rsidRPr="004D696D">
              <w:fldChar w:fldCharType="separate"/>
            </w:r>
            <w:r w:rsidR="00913A89">
              <w:rPr>
                <w:noProof/>
              </w:rPr>
              <w:t>Liu, Hou, Xia, et al. (38)</w:t>
            </w:r>
            <w:r w:rsidRPr="004D696D">
              <w:fldChar w:fldCharType="end"/>
            </w:r>
          </w:p>
        </w:tc>
        <w:tc>
          <w:tcPr>
            <w:tcW w:w="1200" w:type="pct"/>
          </w:tcPr>
          <w:p w14:paraId="12D40F5A" w14:textId="77777777" w:rsidR="00BC7F2F" w:rsidRPr="004D696D" w:rsidRDefault="00BC7F2F" w:rsidP="00015C9D">
            <w:r w:rsidRPr="004D696D">
              <w:t>Lower absolute handgrip strength was associated with risk in cognitive impairment assessed with the 10-item Short Portable Mental Status Questionnaire in older adults. Table 2)</w:t>
            </w:r>
          </w:p>
        </w:tc>
        <w:tc>
          <w:tcPr>
            <w:tcW w:w="2458" w:type="pct"/>
          </w:tcPr>
          <w:p w14:paraId="6C5DA3EB" w14:textId="77777777" w:rsidR="00BC7F2F" w:rsidRPr="004D696D" w:rsidRDefault="00BC7F2F" w:rsidP="00015C9D">
            <w:r w:rsidRPr="004D696D">
              <w:t>While grip strength was used a dynamometer (EH101; Camry, Zhongshan, China) to test the muscle strength. During the test, subjects held the grip dynamometer with their dominant hand, stood upright, kept their feet naturally separated (shoulder-width apart) and their arms could naturally droop. At the beginning of the test, the subjects gripped the handle to their full capacity. Intermittent gripping, swinging of the arms, squats, or contact with other body parts was prohibited. Test were performed on two independent occasions and the largest value was recorded. And the cut-off value was 26 kg in men and,18 kg in women. (</w:t>
            </w:r>
            <w:r w:rsidRPr="004D696D">
              <w:rPr>
                <w:rFonts w:hint="eastAsia"/>
              </w:rPr>
              <w:t>s</w:t>
            </w:r>
            <w:r w:rsidRPr="004D696D">
              <w:t>ection</w:t>
            </w:r>
            <w:r w:rsidRPr="004D696D">
              <w:rPr>
                <w:rFonts w:hint="eastAsia"/>
              </w:rPr>
              <w:t xml:space="preserve"> </w:t>
            </w:r>
            <w:r w:rsidRPr="004D696D">
              <w:t xml:space="preserve">“Sarcopenia screening”) </w:t>
            </w:r>
          </w:p>
        </w:tc>
        <w:tc>
          <w:tcPr>
            <w:tcW w:w="633" w:type="pct"/>
          </w:tcPr>
          <w:p w14:paraId="5F665F5D" w14:textId="77777777" w:rsidR="00BC7F2F" w:rsidRPr="004D696D" w:rsidRDefault="00BC7F2F" w:rsidP="00015C9D">
            <w:r w:rsidRPr="004D696D">
              <w:t>Comment 1</w:t>
            </w:r>
          </w:p>
        </w:tc>
      </w:tr>
      <w:tr w:rsidR="00BC7F2F" w:rsidRPr="004D696D" w14:paraId="57FFA3BA" w14:textId="77777777" w:rsidTr="00015C9D">
        <w:trPr>
          <w:trHeight w:val="2494"/>
        </w:trPr>
        <w:tc>
          <w:tcPr>
            <w:tcW w:w="709" w:type="pct"/>
          </w:tcPr>
          <w:p w14:paraId="49BAED7D" w14:textId="38F0FC0F" w:rsidR="00BC7F2F" w:rsidRPr="004D696D" w:rsidRDefault="00BC7F2F" w:rsidP="00015C9D">
            <w:r w:rsidRPr="004D696D">
              <w:fldChar w:fldCharType="begin"/>
            </w:r>
            <w:r w:rsidR="00913A89">
              <w:instrText xml:space="preserve"> ADDIN EN.CITE &lt;EndNote&gt;&lt;Cite AuthorYear="1"&gt;&lt;Author&gt;Machii&lt;/Author&gt;&lt;Year&gt;2020&lt;/Year&gt;&lt;RecNum&gt;1169&lt;/RecNum&gt;&lt;DisplayText&gt;Machii, Kudo, Saito, et al. (39)&lt;/DisplayText&gt;&lt;record&gt;&lt;rec-number&gt;1169&lt;/rec-number&gt;&lt;foreign-keys&gt;&lt;key app="EN" db-id="9ppef0x20e0apgepve9xsrxj50rdtvad5ede" timestamp="1644615398"&gt;1169&lt;/key&gt;&lt;/foreign-keys&gt;&lt;ref-type name="Journal Article"&gt;17&lt;/ref-type&gt;&lt;contributors&gt;&lt;authors&gt;&lt;author&gt;Machii, N.&lt;/author&gt;&lt;author&gt;Kudo, A.&lt;/author&gt;&lt;author&gt;Saito, H.&lt;/author&gt;&lt;author&gt;Tanabe, H.&lt;/author&gt;&lt;author&gt;Iwasaki, M.&lt;/author&gt;&lt;author&gt;Hirai, H.&lt;/author&gt;&lt;author&gt;Masuzaki, H.&lt;/author&gt;&lt;author&gt;Shimabukuro, M.&lt;/author&gt;&lt;/authors&gt;&lt;/contributors&gt;&lt;auth-address&gt;Department of Diabetes, Endocrinology and Metabolism, Fukushima Medical University, Fukushima 960-1295, Japan.&amp;#xD;Division of Endocrinology, Diabetes and Metabolism, Hematology, Rheumatology (Second Department of Internal Medicine), University of the Ryukyus, Okinawa 903-0215, Japan.&lt;/auth-address&gt;&lt;titles&gt;&lt;title&gt;Walking Speed is the Sole Determinant Criterion of Sarcopenia of Mild Cognitive Impairment in Japanese Elderly Patients with Type 2 Diabetes Mellitus&lt;/title&gt;&lt;secondary-title&gt;J Clin Med&lt;/secondary-title&gt;&lt;/titles&gt;&lt;periodical&gt;&lt;full-title&gt;J Clin Med&lt;/full-title&gt;&lt;/periodical&gt;&lt;volume&gt;9&lt;/volume&gt;&lt;number&gt;7&lt;/number&gt;&lt;edition&gt;20200706&lt;/edition&gt;&lt;keywords&gt;&lt;keyword&gt;sarcopenia&lt;/keyword&gt;&lt;keyword&gt;type 2 diabetes mellitus&lt;/keyword&gt;&lt;keyword&gt;walking speed&lt;/keyword&gt;&lt;/keywords&gt;&lt;dates&gt;&lt;year&gt;2020&lt;/year&gt;&lt;pub-dates&gt;&lt;date&gt;Jul 6&lt;/date&gt;&lt;/pub-dates&gt;&lt;/dates&gt;&lt;isbn&gt;2077-0383 (Print)&amp;#xD;2077-0383&lt;/isbn&gt;&lt;accession-num&gt;32640726&lt;/accession-num&gt;&lt;urls&gt;&lt;related-urls&gt;&lt;url&gt;https://mdpi-res.com/d_attachment/jcm/jcm-09-02133/article_deploy/jcm-09-02133-v3.pdf&lt;/url&gt;&lt;/related-urls&gt;&lt;/urls&gt;&lt;custom1&gt;The authors declare no conflict of interest.&lt;/custom1&gt;&lt;custom2&gt;PMC7408848&lt;/custom2&gt;&lt;electronic-resource-num&gt;10.3390/jcm9072133&lt;/electronic-resource-num&gt;&lt;remote-database-provider&gt;NLM&lt;/remote-database-provider&gt;&lt;language&gt;eng&lt;/language&gt;&lt;/record&gt;&lt;/Cite&gt;&lt;/EndNote&gt;</w:instrText>
            </w:r>
            <w:r w:rsidRPr="004D696D">
              <w:fldChar w:fldCharType="separate"/>
            </w:r>
            <w:r w:rsidR="00913A89">
              <w:rPr>
                <w:noProof/>
              </w:rPr>
              <w:t>Machii, Kudo, Saito, et al. (39)</w:t>
            </w:r>
            <w:r w:rsidRPr="004D696D">
              <w:fldChar w:fldCharType="end"/>
            </w:r>
          </w:p>
        </w:tc>
        <w:tc>
          <w:tcPr>
            <w:tcW w:w="1200" w:type="pct"/>
          </w:tcPr>
          <w:p w14:paraId="2335A376" w14:textId="77777777" w:rsidR="00BC7F2F" w:rsidRPr="004D696D" w:rsidRDefault="00BC7F2F" w:rsidP="00015C9D">
            <w:r w:rsidRPr="004D696D">
              <w:t xml:space="preserve">Higher absolute handgrip strength was associated with lower risk in mild cognitive impairment assessed with the Montreal Cognitive Assessment in unadjusted model but not in the model adjusted for age, sex, and body mass index (Table 3). </w:t>
            </w:r>
          </w:p>
        </w:tc>
        <w:tc>
          <w:tcPr>
            <w:tcW w:w="2458" w:type="pct"/>
          </w:tcPr>
          <w:p w14:paraId="5BCCB18B" w14:textId="77777777" w:rsidR="00BC7F2F" w:rsidRPr="004D696D" w:rsidRDefault="00BC7F2F" w:rsidP="00015C9D">
            <w:r w:rsidRPr="004D696D">
              <w:t>Hand grip strength (kg) was measured using an isokinetic dynamometer (Smedley hand dynamometer) on both hands, and values of the non-dominant arm were used.</w:t>
            </w:r>
          </w:p>
        </w:tc>
        <w:tc>
          <w:tcPr>
            <w:tcW w:w="633" w:type="pct"/>
          </w:tcPr>
          <w:p w14:paraId="56C40CDE" w14:textId="77777777" w:rsidR="00BC7F2F" w:rsidRPr="004D696D" w:rsidRDefault="00BC7F2F" w:rsidP="00015C9D">
            <w:r w:rsidRPr="004D696D">
              <w:t>Comment 1 for unadjusted model</w:t>
            </w:r>
          </w:p>
          <w:p w14:paraId="3A2E85A7" w14:textId="77777777" w:rsidR="00BC7F2F" w:rsidRPr="004D696D" w:rsidRDefault="00BC7F2F" w:rsidP="00015C9D">
            <w:r w:rsidRPr="004D696D">
              <w:t xml:space="preserve"> </w:t>
            </w:r>
          </w:p>
          <w:p w14:paraId="25CA2BD0" w14:textId="77777777" w:rsidR="00BC7F2F" w:rsidRPr="004D696D" w:rsidRDefault="00BC7F2F" w:rsidP="00015C9D">
            <w:r w:rsidRPr="004D696D">
              <w:t>Comment 4 for model adjusted for sex, age, and BMI</w:t>
            </w:r>
          </w:p>
        </w:tc>
      </w:tr>
      <w:tr w:rsidR="00BC7F2F" w:rsidRPr="004D696D" w14:paraId="762CF895" w14:textId="77777777" w:rsidTr="00015C9D">
        <w:trPr>
          <w:trHeight w:val="202"/>
        </w:trPr>
        <w:tc>
          <w:tcPr>
            <w:tcW w:w="709" w:type="pct"/>
          </w:tcPr>
          <w:p w14:paraId="0538F642" w14:textId="36E9B577" w:rsidR="00BC7F2F" w:rsidRPr="004D696D" w:rsidRDefault="00BC7F2F" w:rsidP="00015C9D">
            <w:r w:rsidRPr="004D696D">
              <w:fldChar w:fldCharType="begin">
                <w:fldData xml:space="preserve">PEVuZE5vdGU+PENpdGUgQXV0aG9yWWVhcj0iMSI+PEF1dGhvcj5NY0dyYXRoPC9BdXRob3I+PFll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</w:fldData>
              </w:fldChar>
            </w:r>
            <w:r w:rsidR="00913A89">
              <w:instrText xml:space="preserve"> ADDIN EN.CITE </w:instrText>
            </w:r>
            <w:r w:rsidR="00913A89">
              <w:fldChar w:fldCharType="begin">
                <w:fldData xml:space="preserve">PEVuZE5vdGU+PENpdGUgQXV0aG9yWWVhcj0iMSI+PEF1dGhvcj5NY0dyYXRoPC9BdXRob3I+PFll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</w:fldData>
              </w:fldChar>
            </w:r>
            <w:r w:rsidR="00913A89">
              <w:instrText xml:space="preserve"> ADDIN EN.CITE.DATA </w:instrText>
            </w:r>
            <w:r w:rsidR="00913A89">
              <w:fldChar w:fldCharType="end"/>
            </w:r>
            <w:r w:rsidRPr="004D696D">
              <w:fldChar w:fldCharType="separate"/>
            </w:r>
            <w:r w:rsidR="00913A89">
              <w:rPr>
                <w:noProof/>
              </w:rPr>
              <w:t>McGrath, Cawthon, Cesari, Al Snih and Clark (41)</w:t>
            </w:r>
            <w:r w:rsidRPr="004D696D">
              <w:fldChar w:fldCharType="end"/>
            </w:r>
          </w:p>
        </w:tc>
        <w:tc>
          <w:tcPr>
            <w:tcW w:w="1200" w:type="pct"/>
          </w:tcPr>
          <w:p w14:paraId="754BF3BA" w14:textId="77777777" w:rsidR="00BC7F2F" w:rsidRPr="004D696D" w:rsidRDefault="00BC7F2F" w:rsidP="00015C9D">
            <w:r w:rsidRPr="004D696D">
              <w:t xml:space="preserve">Both lower absolute handgrip strength and handgrip strength asymmetry were associated with risk in poorer cognitive status measured with the Mini-Mental State Examination (Table 2). </w:t>
            </w:r>
          </w:p>
        </w:tc>
        <w:tc>
          <w:tcPr>
            <w:tcW w:w="2458" w:type="pct"/>
          </w:tcPr>
          <w:p w14:paraId="7DD217C9" w14:textId="77777777" w:rsidR="00BC7F2F" w:rsidRPr="004D696D" w:rsidRDefault="00BC7F2F" w:rsidP="00015C9D">
            <w:r w:rsidRPr="004D696D">
              <w:t xml:space="preserve">A Smedley spring-type handgrip dynamometer (Scandidact; Odder, Denmark) was used to measure HGS [handgrip strength]. Interviewers explained HGS protocols and fit the dynamometer to the hand size of each participant before they completed a practice trial with their arm at their side and elbow flexed at 90 degrees. Participants also reported their hand dominance before HGS testing, and starting on the nondominant hand, participants squeezed the dynamometer with maximal effort. Two measures were completed on each hand, alternating between hands. </w:t>
            </w:r>
          </w:p>
          <w:p w14:paraId="7FE7658A" w14:textId="77777777" w:rsidR="00BC7F2F" w:rsidRPr="004D696D" w:rsidRDefault="00BC7F2F" w:rsidP="00015C9D"/>
          <w:p w14:paraId="6B2F5225" w14:textId="77777777" w:rsidR="00BC7F2F" w:rsidRPr="004D696D" w:rsidRDefault="00BC7F2F" w:rsidP="00015C9D">
            <w:r w:rsidRPr="004D696D">
              <w:t>Individuals who had a surgical procedure in the last 6 months or swelling, inflammation, severe pain, or an injury to both hands in the previous month before the interview did not engage in HGS testing. More details about HGS test protocols in the HRS [Health and Retirement Study] are available elsewhere. The single highest recorded HGS value from either hand was used in the analyses and for determining weakness. Men with maximal HGS less than 26 kg and women with maximal HGS less than 16 kg were considered weak. (section “Maximal Handgrip Strength”)</w:t>
            </w:r>
          </w:p>
        </w:tc>
        <w:tc>
          <w:tcPr>
            <w:tcW w:w="633" w:type="pct"/>
          </w:tcPr>
          <w:p w14:paraId="116F4EC1" w14:textId="77777777" w:rsidR="00BC7F2F" w:rsidRPr="004D696D" w:rsidRDefault="00BC7F2F" w:rsidP="00015C9D">
            <w:r w:rsidRPr="004D696D">
              <w:t>Comment 1</w:t>
            </w:r>
          </w:p>
        </w:tc>
      </w:tr>
      <w:tr w:rsidR="00BC7F2F" w:rsidRPr="004D696D" w14:paraId="221DF403" w14:textId="77777777" w:rsidTr="00015C9D">
        <w:trPr>
          <w:trHeight w:val="202"/>
        </w:trPr>
        <w:tc>
          <w:tcPr>
            <w:tcW w:w="709" w:type="pct"/>
          </w:tcPr>
          <w:p w14:paraId="36496E5B" w14:textId="08152FDC" w:rsidR="00BC7F2F" w:rsidRPr="004D696D" w:rsidRDefault="00BC7F2F" w:rsidP="00015C9D">
            <w:r w:rsidRPr="004D696D">
              <w:fldChar w:fldCharType="begin">
                <w:fldData xml:space="preserve">PEVuZE5vdGU+PENpdGUgQXV0aG9yWWVhcj0iMSI+PEF1dGhvcj5NY0dyYXRoPC9BdXRob3I+PFll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</w:fldData>
              </w:fldChar>
            </w:r>
            <w:r w:rsidR="00913A89">
              <w:instrText xml:space="preserve"> ADDIN EN.CITE </w:instrText>
            </w:r>
            <w:r w:rsidR="00913A89">
              <w:fldChar w:fldCharType="begin">
                <w:fldData xml:space="preserve">PEVuZE5vdGU+PENpdGUgQXV0aG9yWWVhcj0iMSI+PEF1dGhvcj5NY0dyYXRoPC9BdXRob3I+PFll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</w:fldData>
              </w:fldChar>
            </w:r>
            <w:r w:rsidR="00913A89">
              <w:instrText xml:space="preserve"> ADDIN EN.CITE.DATA </w:instrText>
            </w:r>
            <w:r w:rsidR="00913A89">
              <w:fldChar w:fldCharType="end"/>
            </w:r>
            <w:r w:rsidRPr="004D696D">
              <w:fldChar w:fldCharType="separate"/>
            </w:r>
            <w:r w:rsidR="00913A89">
              <w:rPr>
                <w:noProof/>
              </w:rPr>
              <w:t>McGrath, Vincent, Hackney, et al. (43)</w:t>
            </w:r>
            <w:r w:rsidRPr="004D696D">
              <w:fldChar w:fldCharType="end"/>
            </w:r>
          </w:p>
        </w:tc>
        <w:tc>
          <w:tcPr>
            <w:tcW w:w="1200" w:type="pct"/>
          </w:tcPr>
          <w:p w14:paraId="3A1B6736" w14:textId="77777777" w:rsidR="00BC7F2F" w:rsidRPr="004D696D" w:rsidRDefault="00BC7F2F" w:rsidP="00015C9D">
            <w:r w:rsidRPr="004D696D">
              <w:rPr>
                <w:rFonts w:hint="eastAsia"/>
              </w:rPr>
              <w:t>Ol</w:t>
            </w:r>
            <w:r w:rsidRPr="004D696D">
              <w:t>der adults with higher absolute handgrip strength showed a lower risk in developing cognitive impairment or worse cognitive impairment assessed with the Mini-Mental State Examination in the future. (Figure 3)</w:t>
            </w:r>
          </w:p>
        </w:tc>
        <w:tc>
          <w:tcPr>
            <w:tcW w:w="2458" w:type="pct"/>
          </w:tcPr>
          <w:p w14:paraId="48534767" w14:textId="77777777" w:rsidR="00BC7F2F" w:rsidRPr="004D696D" w:rsidRDefault="00BC7F2F" w:rsidP="00015C9D">
            <w:r w:rsidRPr="004D696D">
              <w:t>HGS [handgrip strength] was measured with a Smedley spring-type hand-held dynamometer (Scandidact, Odder, Denmark). Interviewers explained HGS protocols and fit the dynamometer to the hand size of each participant before they completed a practice trial. Beginning on the nondominant hand, participants squeezed the dynamometer with maximal effort while their arm was at their side and elbow flexed at 90</w:t>
            </w:r>
            <w:r w:rsidRPr="004D696D">
              <w:rPr>
                <w:rFonts w:cs="Times New Roman"/>
              </w:rPr>
              <w:t>°</w:t>
            </w:r>
            <w:r w:rsidRPr="004D696D">
              <w:t>, and then released the muscle contractions. Each participant completed 2 HGS measurements, alternating between hands.</w:t>
            </w:r>
          </w:p>
          <w:p w14:paraId="3DE70A84" w14:textId="77777777" w:rsidR="00BC7F2F" w:rsidRPr="004D696D" w:rsidRDefault="00BC7F2F" w:rsidP="00015C9D"/>
          <w:p w14:paraId="638B4A75" w14:textId="77777777" w:rsidR="00BC7F2F" w:rsidRPr="004D696D" w:rsidRDefault="00BC7F2F" w:rsidP="00015C9D">
            <w:r w:rsidRPr="004D696D">
              <w:t>A 30-second break was allowed between measures if only a single hand could be used for testing. Those unable to stand or position their arm while grabbing the dynamometer could be seated and place their upper arm on a supporting object. Persons that had a surgical procedure, swelling, inflammation, extreme pain, or an injury in both hands did not engage in HGS assessments at baseline or follow-up. Participants that may not have been able to complete HGS assessments after baseline were only excluded from our analyses if they had not completed at least 1 follow-up measure. Those exceeding the highest possible value for HGS according to the HRS (&gt;100.0 kg) and persons without HGS data were excluded (n = 5862).</w:t>
            </w:r>
          </w:p>
          <w:p w14:paraId="71B468E8" w14:textId="77777777" w:rsidR="00BC7F2F" w:rsidRPr="004D696D" w:rsidRDefault="00BC7F2F" w:rsidP="00015C9D"/>
          <w:p w14:paraId="31297688" w14:textId="77777777" w:rsidR="00BC7F2F" w:rsidRPr="004D696D" w:rsidRDefault="00BC7F2F" w:rsidP="00015C9D">
            <w:r w:rsidRPr="004D696D">
              <w:t>Measurements of HGS were a part of the enhanced face-to-face interviews and were thereby measured at alternating waves. The wave in which HGS was first measured indicated when participants entered the study. More details about the HGS protocols are published elsewhere. The maximal HGS measurement from a single trial on either hand was included in the analyses. Sex-specific cut-points were used for determining weakness. Men and women with HGS &lt;26 kg and &lt;16 kg were considered as weak, respectively. (section “Handgrip strength”)</w:t>
            </w:r>
          </w:p>
        </w:tc>
        <w:tc>
          <w:tcPr>
            <w:tcW w:w="633" w:type="pct"/>
          </w:tcPr>
          <w:p w14:paraId="1EB508C3" w14:textId="77777777" w:rsidR="00BC7F2F" w:rsidRPr="004D696D" w:rsidRDefault="00BC7F2F" w:rsidP="00015C9D">
            <w:r w:rsidRPr="004D696D">
              <w:t>Comment 1</w:t>
            </w:r>
          </w:p>
        </w:tc>
      </w:tr>
      <w:tr w:rsidR="00BC7F2F" w:rsidRPr="004D696D" w14:paraId="5BEB8D6A" w14:textId="77777777" w:rsidTr="00015C9D">
        <w:trPr>
          <w:trHeight w:val="202"/>
        </w:trPr>
        <w:tc>
          <w:tcPr>
            <w:tcW w:w="709" w:type="pct"/>
          </w:tcPr>
          <w:p w14:paraId="7226E264" w14:textId="4495D836" w:rsidR="00BC7F2F" w:rsidRPr="004D696D" w:rsidRDefault="00BC7F2F" w:rsidP="00015C9D">
            <w:r w:rsidRPr="004D696D">
              <w:fldChar w:fldCharType="begin">
                <w:fldData xml:space="preserve">PEVuZE5vdGU+PENpdGUgQXV0aG9yWWVhcj0iMSI+PEF1dGhvcj5QYXJrPC9BdXRob3I+PFllYXI+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</w:fldData>
              </w:fldChar>
            </w:r>
            <w:r w:rsidR="00913A89">
              <w:instrText xml:space="preserve"> ADDIN EN.CITE </w:instrText>
            </w:r>
            <w:r w:rsidR="00913A89">
              <w:fldChar w:fldCharType="begin">
                <w:fldData xml:space="preserve">PEVuZE5vdGU+PENpdGUgQXV0aG9yWWVhcj0iMSI+PEF1dGhvcj5QYXJrPC9BdXRob3I+PFllYXI+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</w:fldData>
              </w:fldChar>
            </w:r>
            <w:r w:rsidR="00913A89">
              <w:instrText xml:space="preserve"> ADDIN EN.CITE.DATA </w:instrText>
            </w:r>
            <w:r w:rsidR="00913A89">
              <w:fldChar w:fldCharType="end"/>
            </w:r>
            <w:r w:rsidRPr="004D696D">
              <w:fldChar w:fldCharType="separate"/>
            </w:r>
            <w:r w:rsidR="00913A89">
              <w:rPr>
                <w:noProof/>
              </w:rPr>
              <w:t>Park, Lee and Kang (51)</w:t>
            </w:r>
            <w:r w:rsidRPr="004D696D">
              <w:fldChar w:fldCharType="end"/>
            </w:r>
          </w:p>
        </w:tc>
        <w:tc>
          <w:tcPr>
            <w:tcW w:w="1200" w:type="pct"/>
          </w:tcPr>
          <w:p w14:paraId="58C80539" w14:textId="77777777" w:rsidR="00BC7F2F" w:rsidRPr="004D696D" w:rsidRDefault="00BC7F2F" w:rsidP="00015C9D">
            <w:r w:rsidRPr="004D696D">
              <w:t>In older adults with dementia, absolute handgrip strength was positively correlated with cognitive function measured with the Mini-Mental State Examination. (Table 2)</w:t>
            </w:r>
          </w:p>
        </w:tc>
        <w:tc>
          <w:tcPr>
            <w:tcW w:w="2458" w:type="pct"/>
          </w:tcPr>
          <w:p w14:paraId="0C7D2EF5" w14:textId="77777777" w:rsidR="00BC7F2F" w:rsidRPr="004D696D" w:rsidRDefault="00BC7F2F" w:rsidP="00015C9D">
            <w:r w:rsidRPr="004D696D">
              <w:t>The HGS was used to measure the amount of muscle strength produced by an isometric contraction during hand grip. The measurement was performed by the dominant hand using a hand dynamometer (Sammons Preston, Preston, USA), and was recorded in kilogram-force (Kgf). An examiner provided standardized instructions, such as “squeeze the hand grip tightly.” This command was provided for 6 seconds. The testing procedure was repeated three times with a 1-minute resting interval between tests, and the average value was calculated. (section “Hand grip strength (HGS)”)</w:t>
            </w:r>
          </w:p>
        </w:tc>
        <w:tc>
          <w:tcPr>
            <w:tcW w:w="633" w:type="pct"/>
          </w:tcPr>
          <w:p w14:paraId="397F18EA" w14:textId="77777777" w:rsidR="00BC7F2F" w:rsidRPr="004D696D" w:rsidRDefault="00BC7F2F" w:rsidP="00015C9D">
            <w:r w:rsidRPr="004D696D">
              <w:t>Comment 1</w:t>
            </w:r>
          </w:p>
        </w:tc>
      </w:tr>
      <w:tr w:rsidR="00BC7F2F" w:rsidRPr="004D696D" w14:paraId="569ED5A0" w14:textId="77777777" w:rsidTr="00015C9D">
        <w:trPr>
          <w:trHeight w:val="202"/>
        </w:trPr>
        <w:tc>
          <w:tcPr>
            <w:tcW w:w="709" w:type="pct"/>
          </w:tcPr>
          <w:p w14:paraId="769D157D" w14:textId="3BAFE8AE" w:rsidR="00BC7F2F" w:rsidRPr="004D696D" w:rsidRDefault="00BC7F2F" w:rsidP="00015C9D">
            <w:r w:rsidRPr="004D696D">
              <w:fldChar w:fldCharType="begin">
                <w:fldData xml:space="preserve">PEVuZE5vdGU+PENpdGUgQXV0aG9yWWVhcj0iMSI+PEF1dGhvcj5Qw6lyZXotUm9kcsOtZ3Vlejwv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</w:fldData>
              </w:fldChar>
            </w:r>
            <w:r w:rsidR="00913A89">
              <w:instrText xml:space="preserve"> ADDIN EN.CITE </w:instrText>
            </w:r>
            <w:r w:rsidR="00913A89">
              <w:fldChar w:fldCharType="begin">
                <w:fldData xml:space="preserve">PEVuZE5vdGU+PENpdGUgQXV0aG9yWWVhcj0iMSI+PEF1dGhvcj5Qw6lyZXotUm9kcsOtZ3Vlejwv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</w:fldData>
              </w:fldChar>
            </w:r>
            <w:r w:rsidR="00913A89">
              <w:instrText xml:space="preserve"> ADDIN EN.CITE.DATA </w:instrText>
            </w:r>
            <w:r w:rsidR="00913A89">
              <w:fldChar w:fldCharType="end"/>
            </w:r>
            <w:r w:rsidRPr="004D696D">
              <w:fldChar w:fldCharType="separate"/>
            </w:r>
            <w:r w:rsidR="00913A89">
              <w:rPr>
                <w:noProof/>
              </w:rPr>
              <w:t>Pérez-Rodríguez, Rabes-Rodríguez, Sáez-Nieto, et al. (56)</w:t>
            </w:r>
            <w:r w:rsidRPr="004D696D">
              <w:fldChar w:fldCharType="end"/>
            </w:r>
          </w:p>
        </w:tc>
        <w:tc>
          <w:tcPr>
            <w:tcW w:w="1200" w:type="pct"/>
          </w:tcPr>
          <w:p w14:paraId="034E5187" w14:textId="77777777" w:rsidR="00BC7F2F" w:rsidRPr="004D696D" w:rsidRDefault="00BC7F2F" w:rsidP="00015C9D">
            <w:r w:rsidRPr="004D696D">
              <w:t>High absolute handgrip strength was associated with better cognitive function assessed with Cruz Roja mental scale in older hip fracture patients. (Table 2)</w:t>
            </w:r>
          </w:p>
        </w:tc>
        <w:tc>
          <w:tcPr>
            <w:tcW w:w="2458" w:type="pct"/>
          </w:tcPr>
          <w:p w14:paraId="6E9A57EB" w14:textId="77777777" w:rsidR="00BC7F2F" w:rsidRPr="004D696D" w:rsidRDefault="00BC7F2F" w:rsidP="00015C9D">
            <w:r w:rsidRPr="004D696D">
              <w:t>Handgrip strength was measured in the dominant hand using a Jamar® hydraulic dynamometer (Sammons Preston, Bolingbrook, IL, USA), following the modified Southampton protocol. Cutoff points were obtained from the measurement of handgrip strength in a sample of 1327 older people from the community, representative of the elderly population in the area. Within this sample, the median and interquartile range 25–75 were calculated. In this study, the 25th percentile (&lt; 23 kg and&lt;13 kg in men and women respectively) was used as the cutoff point to classify patients. The two study groups were: 1) "low strength" if their strength was below this value, and 2) "high strength" if it was higher. Those patients who were unable to use the dynamometer were included in the low strength group. (section 2 para. 4)</w:t>
            </w:r>
          </w:p>
        </w:tc>
        <w:tc>
          <w:tcPr>
            <w:tcW w:w="633" w:type="pct"/>
          </w:tcPr>
          <w:p w14:paraId="322BD533" w14:textId="77777777" w:rsidR="00BC7F2F" w:rsidRPr="004D696D" w:rsidRDefault="00BC7F2F" w:rsidP="00015C9D">
            <w:r w:rsidRPr="004D696D">
              <w:t>Comment 1</w:t>
            </w:r>
          </w:p>
        </w:tc>
      </w:tr>
      <w:tr w:rsidR="00BC7F2F" w:rsidRPr="004D696D" w14:paraId="266FCD45" w14:textId="77777777" w:rsidTr="00015C9D">
        <w:trPr>
          <w:trHeight w:val="202"/>
        </w:trPr>
        <w:tc>
          <w:tcPr>
            <w:tcW w:w="709" w:type="pct"/>
          </w:tcPr>
          <w:p w14:paraId="26763BA2" w14:textId="0DE00F65" w:rsidR="00BC7F2F" w:rsidRPr="004D696D" w:rsidRDefault="00BC7F2F" w:rsidP="00015C9D">
            <w:r w:rsidRPr="004D696D">
              <w:fldChar w:fldCharType="begin"/>
            </w:r>
            <w:r w:rsidR="00913A89">
              <w:instrText xml:space="preserve"> ADDIN EN.CITE &lt;EndNote&gt;&lt;Cite AuthorYear="1"&gt;&lt;Author&gt;Sui&lt;/Author&gt;&lt;Year&gt;2020&lt;/Year&gt;&lt;RecNum&gt;1214&lt;/RecNum&gt;&lt;DisplayText&gt;Sui, Holloway-Kew, Hyde, et al. (66)&lt;/DisplayText&gt;&lt;record&gt;&lt;rec-number&gt;1214&lt;/rec-number&gt;&lt;foreign-keys&gt;&lt;key app="EN" db-id="9ppef0x20e0apgepve9xsrxj50rdtvad5ede" timestamp="1644615398"&gt;1214&lt;/key&gt;&lt;/foreign-keys&gt;&lt;ref-type name="Journal Article"&gt;17&lt;/ref-type&gt;&lt;contributors&gt;&lt;authors&gt;&lt;author&gt;Sui, Sophia X&lt;/author&gt;&lt;author&gt;Holloway-Kew, Kara L&lt;/author&gt;&lt;author&gt;Hyde, Natalie K&lt;/author&gt;&lt;author&gt;Williams, Lana J&lt;/author&gt;&lt;author&gt;Leach, Sarah&lt;/author&gt;&lt;author&gt;Pasco, Julie A&lt;/author&gt;&lt;/authors&gt;&lt;/contributors&gt;&lt;titles&gt;&lt;title&gt;Muscle strength and gait speed rather than lean mass are better indicators for poor cognitive function in older men&lt;/title&gt;&lt;secondary-title&gt;Scientific Reports&lt;/secondary-title&gt;&lt;/titles&gt;&lt;periodical&gt;&lt;full-title&gt;Scientific Reports&lt;/full-title&gt;&lt;/periodical&gt;&lt;pages&gt;1-9&lt;/pages&gt;&lt;volume&gt;10&lt;/volume&gt;&lt;number&gt;1&lt;/number&gt;&lt;dates&gt;&lt;year&gt;2020&lt;/year&gt;&lt;/dates&gt;&lt;isbn&gt;2045-2322&lt;/isbn&gt;&lt;urls&gt;&lt;/urls&gt;&lt;/record&gt;&lt;/Cite&gt;&lt;/EndNote&gt;</w:instrText>
            </w:r>
            <w:r w:rsidRPr="004D696D">
              <w:fldChar w:fldCharType="separate"/>
            </w:r>
            <w:r w:rsidR="00913A89">
              <w:rPr>
                <w:noProof/>
              </w:rPr>
              <w:t>Sui, Holloway-Kew, Hyde, et al. (66)</w:t>
            </w:r>
            <w:r w:rsidRPr="004D696D">
              <w:fldChar w:fldCharType="end"/>
            </w:r>
          </w:p>
        </w:tc>
        <w:tc>
          <w:tcPr>
            <w:tcW w:w="1200" w:type="pct"/>
          </w:tcPr>
          <w:p w14:paraId="20DA8DE5" w14:textId="77777777" w:rsidR="00BC7F2F" w:rsidRPr="004D696D" w:rsidRDefault="00BC7F2F" w:rsidP="00015C9D">
            <w:r w:rsidRPr="004D696D">
              <w:t>Greater absolute handgrip strength was associated with better overall cognitive function assessed with CogState Brief Battery. (Table 3)</w:t>
            </w:r>
          </w:p>
        </w:tc>
        <w:tc>
          <w:tcPr>
            <w:tcW w:w="2458" w:type="pct"/>
          </w:tcPr>
          <w:p w14:paraId="7B824E13" w14:textId="77777777" w:rsidR="00BC7F2F" w:rsidRPr="004D696D" w:rsidRDefault="00BC7F2F" w:rsidP="00015C9D">
            <w:r w:rsidRPr="004D696D">
              <w:t>Handgrip strength (HGS) was measured using an electronic handheld dynamometer (Vernier, LoggerPro3). The participant was seated in a comfortable position with the arm holding the dynamometer flexed at the elbow to 90 degrees. The participant squeezed the device using each hand three times with maximum effort for three seconds with a five-second interval between trials. The maximum value for each hand was used to calculate a mean HGS, which was used for all analyses. (section “Muscle parameters”)</w:t>
            </w:r>
          </w:p>
        </w:tc>
        <w:tc>
          <w:tcPr>
            <w:tcW w:w="633" w:type="pct"/>
          </w:tcPr>
          <w:p w14:paraId="50FA1E78" w14:textId="77777777" w:rsidR="00BC7F2F" w:rsidRPr="004D696D" w:rsidRDefault="00BC7F2F" w:rsidP="00015C9D">
            <w:r w:rsidRPr="004D696D">
              <w:t>Comment 1</w:t>
            </w:r>
          </w:p>
        </w:tc>
      </w:tr>
      <w:tr w:rsidR="00BC7F2F" w:rsidRPr="004D696D" w14:paraId="43049236" w14:textId="77777777" w:rsidTr="00015C9D">
        <w:trPr>
          <w:trHeight w:val="6243"/>
        </w:trPr>
        <w:tc>
          <w:tcPr>
            <w:tcW w:w="709" w:type="pct"/>
          </w:tcPr>
          <w:p w14:paraId="2A228438" w14:textId="50728A04" w:rsidR="00BC7F2F" w:rsidRPr="004D696D" w:rsidRDefault="00BC7F2F" w:rsidP="00015C9D">
            <w:r w:rsidRPr="004D696D">
              <w:fldChar w:fldCharType="begin">
                <w:fldData xml:space="preserve">PEVuZE5vdGU+PENpdGUgQXV0aG9yWWVhcj0iMSI+PEF1dGhvcj5Xb8WCb3N6eW48L0F1dGhvcj48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</w:fldData>
              </w:fldChar>
            </w:r>
            <w:r w:rsidR="00913A89">
              <w:instrText xml:space="preserve"> ADDIN EN.CITE </w:instrText>
            </w:r>
            <w:r w:rsidR="00913A89">
              <w:fldChar w:fldCharType="begin">
                <w:fldData xml:space="preserve">PEVuZE5vdGU+PENpdGUgQXV0aG9yWWVhcj0iMSI+PEF1dGhvcj5Xb8WCb3N6eW48L0F1dGhvcj48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</w:fldData>
              </w:fldChar>
            </w:r>
            <w:r w:rsidR="00913A89">
              <w:instrText xml:space="preserve"> ADDIN EN.CITE.DATA </w:instrText>
            </w:r>
            <w:r w:rsidR="00913A89">
              <w:fldChar w:fldCharType="end"/>
            </w:r>
            <w:r w:rsidRPr="004D696D">
              <w:fldChar w:fldCharType="separate"/>
            </w:r>
            <w:r w:rsidR="00913A89">
              <w:rPr>
                <w:noProof/>
              </w:rPr>
              <w:t>Wołoszyn, Grzegorczyk, Wiśniowska-Szurlej, Kilian and Kwolek (75)</w:t>
            </w:r>
            <w:r w:rsidRPr="004D696D">
              <w:fldChar w:fldCharType="end"/>
            </w:r>
          </w:p>
        </w:tc>
        <w:tc>
          <w:tcPr>
            <w:tcW w:w="1200" w:type="pct"/>
          </w:tcPr>
          <w:p w14:paraId="09371C02" w14:textId="77777777" w:rsidR="00BC7F2F" w:rsidRPr="004D696D" w:rsidRDefault="00BC7F2F" w:rsidP="00015C9D">
            <w:r w:rsidRPr="004D696D">
              <w:t xml:space="preserve">The absolute handgrip strength and the number of repetitions completed in the 30-second arm curl test were positively correlated with cognitive function assessed with Mini-Mental State Examination in </w:t>
            </w:r>
            <w:r w:rsidRPr="004D696D">
              <w:rPr>
                <w:rFonts w:hint="eastAsia"/>
              </w:rPr>
              <w:t>w</w:t>
            </w:r>
            <w:r w:rsidRPr="004D696D">
              <w:t xml:space="preserve">heelchair users. (Table 2) </w:t>
            </w:r>
          </w:p>
        </w:tc>
        <w:tc>
          <w:tcPr>
            <w:tcW w:w="2458" w:type="pct"/>
          </w:tcPr>
          <w:p w14:paraId="223A2D07" w14:textId="77777777" w:rsidR="00BC7F2F" w:rsidRPr="004D696D" w:rsidRDefault="00BC7F2F" w:rsidP="00015C9D">
            <w:r w:rsidRPr="004D696D">
              <w:t>Hand grip strength, HGS was carried out with the use of a hand dynamometer (Jamar Plus +</w:t>
            </w:r>
            <w:r w:rsidRPr="004D696D">
              <w:rPr>
                <w:rFonts w:hint="eastAsia"/>
              </w:rPr>
              <w:t xml:space="preserve"> </w:t>
            </w:r>
            <w:r w:rsidRPr="004D696D">
              <w:t>Digital Hand Dynamometer, Patterson Medical). According to the guidelines of the American Society</w:t>
            </w:r>
            <w:r w:rsidRPr="004D696D">
              <w:rPr>
                <w:rFonts w:hint="eastAsia"/>
              </w:rPr>
              <w:t xml:space="preserve"> </w:t>
            </w:r>
            <w:r w:rsidRPr="004D696D">
              <w:t>of Hand Therapists the measurement was performed in the sitting position with arms adducted,</w:t>
            </w:r>
            <w:r w:rsidRPr="004D696D">
              <w:rPr>
                <w:rFonts w:hint="eastAsia"/>
              </w:rPr>
              <w:t xml:space="preserve"> </w:t>
            </w:r>
            <w:r w:rsidRPr="004D696D">
              <w:t>not rotated and elbows bent at 90 degrees. The dynamometer was held in the dominant or uninjured</w:t>
            </w:r>
            <w:r w:rsidRPr="004D696D">
              <w:rPr>
                <w:rFonts w:hint="eastAsia"/>
              </w:rPr>
              <w:t xml:space="preserve"> </w:t>
            </w:r>
            <w:r w:rsidRPr="004D696D">
              <w:t>hand. Participants were then asked to grip the dynamometer as hard as possible. The result was read</w:t>
            </w:r>
            <w:r w:rsidRPr="004D696D">
              <w:rPr>
                <w:rFonts w:hint="eastAsia"/>
              </w:rPr>
              <w:t xml:space="preserve"> </w:t>
            </w:r>
            <w:r w:rsidRPr="004D696D">
              <w:t>and recorded. The unit of measurement was kilogram. Upper limb muscle endurance was measured</w:t>
            </w:r>
            <w:r w:rsidRPr="004D696D">
              <w:rPr>
                <w:rFonts w:hint="eastAsia"/>
              </w:rPr>
              <w:t xml:space="preserve"> </w:t>
            </w:r>
            <w:r w:rsidRPr="004D696D">
              <w:t>with the use of 30-s Arm Curl Test, ACT. The consists in doing as many arm curls with a handle as</w:t>
            </w:r>
            <w:r w:rsidRPr="004D696D">
              <w:rPr>
                <w:rFonts w:hint="eastAsia"/>
              </w:rPr>
              <w:t xml:space="preserve"> </w:t>
            </w:r>
            <w:r w:rsidRPr="004D696D">
              <w:t>possible in 30 s, in the sitting position. A handle weighing 2 kg for women or 3.5 kg for men was held</w:t>
            </w:r>
            <w:r w:rsidRPr="004D696D">
              <w:rPr>
                <w:rFonts w:hint="eastAsia"/>
              </w:rPr>
              <w:t xml:space="preserve"> </w:t>
            </w:r>
            <w:r w:rsidRPr="004D696D">
              <w:t>in the dominant hand. The number of repetitions is the indicator of the test.</w:t>
            </w:r>
            <w:r w:rsidRPr="004D696D">
              <w:rPr>
                <w:rFonts w:hint="eastAsia"/>
              </w:rPr>
              <w:t xml:space="preserve"> (s</w:t>
            </w:r>
            <w:r w:rsidRPr="004D696D">
              <w:t>ection 2.3.6</w:t>
            </w:r>
            <w:r w:rsidRPr="004D696D">
              <w:rPr>
                <w:rFonts w:hint="eastAsia"/>
              </w:rPr>
              <w:t>)</w:t>
            </w:r>
          </w:p>
        </w:tc>
        <w:tc>
          <w:tcPr>
            <w:tcW w:w="633" w:type="pct"/>
          </w:tcPr>
          <w:p w14:paraId="2CDE3724" w14:textId="77777777" w:rsidR="00BC7F2F" w:rsidRPr="004D696D" w:rsidRDefault="00BC7F2F" w:rsidP="00015C9D">
            <w:r w:rsidRPr="004D696D">
              <w:t>Comment 1 for handgrip strength</w:t>
            </w:r>
          </w:p>
          <w:p w14:paraId="63F6327F" w14:textId="77777777" w:rsidR="00BC7F2F" w:rsidRPr="004D696D" w:rsidRDefault="00BC7F2F" w:rsidP="00015C9D"/>
          <w:p w14:paraId="76FC2AD8" w14:textId="77777777" w:rsidR="00BC7F2F" w:rsidRPr="004D696D" w:rsidRDefault="00BC7F2F" w:rsidP="00015C9D">
            <w:r w:rsidRPr="004D696D">
              <w:t>Comment 3 for arm curl test</w:t>
            </w:r>
          </w:p>
        </w:tc>
      </w:tr>
      <w:tr w:rsidR="00BC7F2F" w:rsidRPr="004D696D" w14:paraId="27B721E8" w14:textId="77777777" w:rsidTr="00015C9D">
        <w:trPr>
          <w:trHeight w:val="1104"/>
        </w:trPr>
        <w:tc>
          <w:tcPr>
            <w:tcW w:w="709" w:type="pct"/>
          </w:tcPr>
          <w:p w14:paraId="2169F145" w14:textId="69CA587D" w:rsidR="00BC7F2F" w:rsidRPr="004D696D" w:rsidRDefault="00BC7F2F" w:rsidP="00015C9D">
            <w:pPr>
              <w:pStyle w:val="NoSpacing"/>
            </w:pPr>
            <w:r w:rsidRPr="004D696D">
              <w:fldChar w:fldCharType="begin">
                <w:fldData xml:space="preserve">PEVuZE5vdGU+PENpdGUgQXV0aG9yWWVhcj0iMSI+PEF1dGhvcj5Bcm9raWFzYW15PC9BdXRob3I+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=
</w:fldData>
              </w:fldChar>
            </w:r>
            <w:r w:rsidR="00913A89">
              <w:instrText xml:space="preserve"> ADDIN EN.CITE </w:instrText>
            </w:r>
            <w:r w:rsidR="00913A89">
              <w:fldChar w:fldCharType="begin">
                <w:fldData xml:space="preserve">PEVuZE5vdGU+PENpdGUgQXV0aG9yWWVhcj0iMSI+PEF1dGhvcj5Bcm9raWFzYW15PC9BdXRob3I+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=
</w:fldData>
              </w:fldChar>
            </w:r>
            <w:r w:rsidR="00913A89">
              <w:instrText xml:space="preserve"> ADDIN EN.CITE.DATA </w:instrText>
            </w:r>
            <w:r w:rsidR="00913A89">
              <w:fldChar w:fldCharType="end"/>
            </w:r>
            <w:r w:rsidRPr="004D696D">
              <w:fldChar w:fldCharType="separate"/>
            </w:r>
            <w:r w:rsidR="00913A89">
              <w:rPr>
                <w:noProof/>
              </w:rPr>
              <w:t>Arokiasamy, Selvamani, Jotheeswaran and Sadana (2)</w:t>
            </w:r>
            <w:r w:rsidRPr="004D696D">
              <w:fldChar w:fldCharType="end"/>
            </w:r>
          </w:p>
        </w:tc>
        <w:tc>
          <w:tcPr>
            <w:tcW w:w="1200" w:type="pct"/>
          </w:tcPr>
          <w:p w14:paraId="78599AC3" w14:textId="77777777" w:rsidR="00BC7F2F" w:rsidRPr="004D696D" w:rsidRDefault="00BC7F2F" w:rsidP="00015C9D">
            <w:pPr>
              <w:pStyle w:val="NoSpacing"/>
            </w:pPr>
            <w:r w:rsidRPr="004D696D">
              <w:t>Handgrip strength was positively associated with cognitive performance in adults aged ≥ 50 years. (Table 3)</w:t>
            </w:r>
          </w:p>
        </w:tc>
        <w:tc>
          <w:tcPr>
            <w:tcW w:w="2458" w:type="pct"/>
          </w:tcPr>
          <w:p w14:paraId="20931B9C" w14:textId="77777777" w:rsidR="00BC7F2F" w:rsidRPr="004D696D" w:rsidRDefault="00BC7F2F" w:rsidP="00015C9D">
            <w:pPr>
              <w:pStyle w:val="NoSpacing"/>
            </w:pPr>
            <w:r w:rsidRPr="004D696D">
              <w:t xml:space="preserve">In SAGE [WHO’s Study on global AGEing and adult health], handgrip strength was measured in both the hands using a Smedley Hand Dynamometer (Scandidact Aps, Denmark). The measurement was taken in sitting position with hands dropped to the side. Respondents were asked to keep their upper arm against their body and bend their elbow to 90° with palm facing in (like shaking hands). Subsequently, respondents were asked to squeeze the dynamometer as hard as possible for a few seconds. Overall, two measurements were taken for each hand. In the analysis, we considered the best of the four measurements. </w:t>
            </w:r>
            <w:r w:rsidRPr="004D696D">
              <w:rPr>
                <w:rFonts w:hint="eastAsia"/>
              </w:rPr>
              <w:t>(s</w:t>
            </w:r>
            <w:r w:rsidRPr="004D696D">
              <w:t>ection “Handgrip strength”)</w:t>
            </w:r>
          </w:p>
        </w:tc>
        <w:tc>
          <w:tcPr>
            <w:tcW w:w="633" w:type="pct"/>
          </w:tcPr>
          <w:p w14:paraId="4696F162" w14:textId="77777777" w:rsidR="00BC7F2F" w:rsidRPr="004D696D" w:rsidRDefault="00BC7F2F" w:rsidP="00015C9D">
            <w:pPr>
              <w:pStyle w:val="NoSpacing"/>
            </w:pPr>
            <w:r w:rsidRPr="004D696D">
              <w:t>Comment 1</w:t>
            </w:r>
          </w:p>
        </w:tc>
      </w:tr>
      <w:tr w:rsidR="00BC7F2F" w:rsidRPr="004D696D" w14:paraId="49C03CE9" w14:textId="77777777" w:rsidTr="00015C9D">
        <w:trPr>
          <w:trHeight w:val="1104"/>
        </w:trPr>
        <w:tc>
          <w:tcPr>
            <w:tcW w:w="709" w:type="pct"/>
          </w:tcPr>
          <w:p w14:paraId="379C8AF0" w14:textId="3CF5E30D" w:rsidR="00BC7F2F" w:rsidRPr="004D696D" w:rsidRDefault="00BC7F2F" w:rsidP="00015C9D">
            <w:pPr>
              <w:pStyle w:val="NoSpacing"/>
            </w:pPr>
            <w:r w:rsidRPr="004D696D">
              <w:fldChar w:fldCharType="begin">
                <w:fldData xml:space="preserve">PEVuZE5vdGU+PENpdGUgQXV0aG9yWWVhcj0iMSI+PEF1dGhvcj5CYWk8L0F1dGhvcj48WWVhcj4y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</w:fldData>
              </w:fldChar>
            </w:r>
            <w:r w:rsidR="00913A89">
              <w:instrText xml:space="preserve"> ADDIN EN.CITE </w:instrText>
            </w:r>
            <w:r w:rsidR="00913A89">
              <w:fldChar w:fldCharType="begin">
                <w:fldData xml:space="preserve">PEVuZE5vdGU+PENpdGUgQXV0aG9yWWVhcj0iMSI+PEF1dGhvcj5CYWk8L0F1dGhvcj48WWVhcj4y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</w:fldData>
              </w:fldChar>
            </w:r>
            <w:r w:rsidR="00913A89">
              <w:instrText xml:space="preserve"> ADDIN EN.CITE.DATA </w:instrText>
            </w:r>
            <w:r w:rsidR="00913A89">
              <w:fldChar w:fldCharType="end"/>
            </w:r>
            <w:r w:rsidRPr="004D696D">
              <w:fldChar w:fldCharType="separate"/>
            </w:r>
            <w:r w:rsidR="00913A89">
              <w:rPr>
                <w:noProof/>
              </w:rPr>
              <w:t>Bai, Xu, Sun, et al. (5)</w:t>
            </w:r>
            <w:r w:rsidRPr="004D696D">
              <w:fldChar w:fldCharType="end"/>
            </w:r>
          </w:p>
        </w:tc>
        <w:tc>
          <w:tcPr>
            <w:tcW w:w="1200" w:type="pct"/>
          </w:tcPr>
          <w:p w14:paraId="0B8AE1DF" w14:textId="77777777" w:rsidR="00BC7F2F" w:rsidRPr="004D696D" w:rsidRDefault="00BC7F2F" w:rsidP="00015C9D">
            <w:pPr>
              <w:pStyle w:val="NoSpacing"/>
            </w:pPr>
            <w:r w:rsidRPr="004D696D">
              <w:t>Low absolute handgrip strength was associated with a higher risk of mild cognitive impairment and low global cognitive function. (Table 3 &amp; 4)</w:t>
            </w:r>
          </w:p>
        </w:tc>
        <w:tc>
          <w:tcPr>
            <w:tcW w:w="2458" w:type="pct"/>
          </w:tcPr>
          <w:p w14:paraId="6A07E2D4" w14:textId="77777777" w:rsidR="00BC7F2F" w:rsidRPr="004D696D" w:rsidRDefault="00BC7F2F" w:rsidP="00015C9D">
            <w:pPr>
              <w:pStyle w:val="NoSpacing"/>
            </w:pPr>
            <w:r w:rsidRPr="004D696D">
              <w:t>The HS [handgrip strength] was measured twice for each hand using a digital handgrip dynamometer (JAMAR Co., Ltd., USA), and the maximum value of four tests was analyzed. Low muscle strength was defined as HS &lt; 28 kg in men and &lt; 18 kg in women. (section “sarcopenia”)</w:t>
            </w:r>
          </w:p>
          <w:p w14:paraId="4B95CF68" w14:textId="77777777" w:rsidR="00BC7F2F" w:rsidRPr="004D696D" w:rsidRDefault="00BC7F2F" w:rsidP="00015C9D"/>
          <w:p w14:paraId="4D42B44E" w14:textId="77777777" w:rsidR="00BC7F2F" w:rsidRPr="004D696D" w:rsidRDefault="00BC7F2F" w:rsidP="00015C9D">
            <w:pPr>
              <w:ind w:firstLine="720"/>
            </w:pPr>
          </w:p>
        </w:tc>
        <w:tc>
          <w:tcPr>
            <w:tcW w:w="633" w:type="pct"/>
          </w:tcPr>
          <w:p w14:paraId="130BE0EA" w14:textId="77777777" w:rsidR="00BC7F2F" w:rsidRPr="004D696D" w:rsidRDefault="00BC7F2F" w:rsidP="00015C9D">
            <w:pPr>
              <w:pStyle w:val="NoSpacing"/>
            </w:pPr>
            <w:r w:rsidRPr="004D696D">
              <w:t>Comment 1</w:t>
            </w:r>
          </w:p>
        </w:tc>
      </w:tr>
      <w:tr w:rsidR="00BC7F2F" w:rsidRPr="004D696D" w14:paraId="451966AA" w14:textId="77777777" w:rsidTr="00015C9D">
        <w:trPr>
          <w:trHeight w:val="3588"/>
        </w:trPr>
        <w:tc>
          <w:tcPr>
            <w:tcW w:w="709" w:type="pct"/>
          </w:tcPr>
          <w:p w14:paraId="6EED908E" w14:textId="377A8AF0" w:rsidR="00BC7F2F" w:rsidRPr="004D696D" w:rsidRDefault="00BC7F2F" w:rsidP="00015C9D">
            <w:pPr>
              <w:pStyle w:val="NoSpacing"/>
            </w:pPr>
            <w:r w:rsidRPr="004D696D">
              <w:fldChar w:fldCharType="begin">
                <w:fldData xml:space="preserve">PEVuZE5vdGU+PENpdGUgQXV0aG9yWWVhcj0iMSI+PEF1dGhvcj5DaGVuPC9BdXRob3I+PFllYXI+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</w:fldData>
              </w:fldChar>
            </w:r>
            <w:r w:rsidR="00913A89">
              <w:instrText xml:space="preserve"> ADDIN EN.CITE </w:instrText>
            </w:r>
            <w:r w:rsidR="00913A89">
              <w:fldChar w:fldCharType="begin">
                <w:fldData xml:space="preserve">PEVuZE5vdGU+PENpdGUgQXV0aG9yWWVhcj0iMSI+PEF1dGhvcj5DaGVuPC9BdXRob3I+PFllYXI+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</w:fldData>
              </w:fldChar>
            </w:r>
            <w:r w:rsidR="00913A89">
              <w:instrText xml:space="preserve"> ADDIN EN.CITE.DATA </w:instrText>
            </w:r>
            <w:r w:rsidR="00913A89">
              <w:fldChar w:fldCharType="end"/>
            </w:r>
            <w:r w:rsidRPr="004D696D">
              <w:fldChar w:fldCharType="separate"/>
            </w:r>
            <w:r w:rsidR="00913A89">
              <w:rPr>
                <w:noProof/>
              </w:rPr>
              <w:t>Chen, Han, Yu, et al. (14)</w:t>
            </w:r>
            <w:r w:rsidRPr="004D696D">
              <w:fldChar w:fldCharType="end"/>
            </w:r>
          </w:p>
        </w:tc>
        <w:tc>
          <w:tcPr>
            <w:tcW w:w="1200" w:type="pct"/>
          </w:tcPr>
          <w:p w14:paraId="2ACF9697" w14:textId="77777777" w:rsidR="00BC7F2F" w:rsidRPr="004D696D" w:rsidRDefault="00BC7F2F" w:rsidP="00015C9D">
            <w:pPr>
              <w:pStyle w:val="NoSpacing"/>
            </w:pPr>
            <w:r w:rsidRPr="004D696D">
              <w:t xml:space="preserve">Lower absolute handgrip strength was associated with a higher risk of mild cognitive impairment in community-dwelling older adults. </w:t>
            </w:r>
          </w:p>
        </w:tc>
        <w:tc>
          <w:tcPr>
            <w:tcW w:w="2458" w:type="pct"/>
          </w:tcPr>
          <w:p w14:paraId="78D0F432" w14:textId="77777777" w:rsidR="00BC7F2F" w:rsidRPr="004D696D" w:rsidRDefault="00BC7F2F" w:rsidP="00015C9D">
            <w:pPr>
              <w:pStyle w:val="NoSpacing"/>
            </w:pPr>
            <w:r w:rsidRPr="004D696D">
              <w:t>Muscle strength was evaluated by grip strength, using a dynamometer</w:t>
            </w:r>
            <w:r w:rsidRPr="004D696D">
              <w:rPr>
                <w:rFonts w:hint="eastAsia"/>
              </w:rPr>
              <w:t xml:space="preserve"> </w:t>
            </w:r>
            <w:r w:rsidRPr="004D696D">
              <w:t>(GRIP-D; Takei Ltd, Niigata, Japan). Participants were asked to</w:t>
            </w:r>
            <w:r w:rsidRPr="004D696D">
              <w:rPr>
                <w:rFonts w:hint="eastAsia"/>
              </w:rPr>
              <w:t xml:space="preserve"> </w:t>
            </w:r>
            <w:r w:rsidRPr="004D696D">
              <w:t>exert maximum effort twice using their dominant hand, and the result</w:t>
            </w:r>
            <w:r w:rsidRPr="004D696D">
              <w:rPr>
                <w:rFonts w:hint="eastAsia"/>
              </w:rPr>
              <w:t xml:space="preserve"> </w:t>
            </w:r>
            <w:r w:rsidRPr="004D696D">
              <w:t>from the strongest hand was used for analysis.</w:t>
            </w:r>
          </w:p>
          <w:p w14:paraId="03351E19" w14:textId="77777777" w:rsidR="00BC7F2F" w:rsidRPr="004D696D" w:rsidRDefault="00BC7F2F" w:rsidP="00015C9D">
            <w:pPr>
              <w:pStyle w:val="NoSpacing"/>
            </w:pPr>
          </w:p>
          <w:p w14:paraId="27D06958" w14:textId="77777777" w:rsidR="00BC7F2F" w:rsidRPr="004D696D" w:rsidRDefault="00BC7F2F" w:rsidP="00015C9D">
            <w:pPr>
              <w:pStyle w:val="NoSpacing"/>
            </w:pPr>
            <w:r w:rsidRPr="004D696D">
              <w:t>Low muscle strength was defined as handgrip &lt; 26 kg or &lt; 18 kg in</w:t>
            </w:r>
            <w:r w:rsidRPr="004D696D">
              <w:rPr>
                <w:rFonts w:hint="eastAsia"/>
              </w:rPr>
              <w:t xml:space="preserve"> </w:t>
            </w:r>
            <w:r w:rsidRPr="004D696D">
              <w:t>men and women.</w:t>
            </w:r>
            <w:r w:rsidRPr="004D696D">
              <w:rPr>
                <w:rFonts w:hint="eastAsia"/>
              </w:rPr>
              <w:t xml:space="preserve"> (s</w:t>
            </w:r>
            <w:r w:rsidRPr="004D696D">
              <w:t>ection 2.7 para. 2-3</w:t>
            </w:r>
            <w:r w:rsidRPr="004D696D">
              <w:rPr>
                <w:rFonts w:hint="eastAsia"/>
              </w:rPr>
              <w:t>)</w:t>
            </w:r>
          </w:p>
        </w:tc>
        <w:tc>
          <w:tcPr>
            <w:tcW w:w="633" w:type="pct"/>
          </w:tcPr>
          <w:p w14:paraId="01661AA9" w14:textId="77777777" w:rsidR="00BC7F2F" w:rsidRPr="004D696D" w:rsidRDefault="00BC7F2F" w:rsidP="00015C9D">
            <w:pPr>
              <w:pStyle w:val="NoSpacing"/>
            </w:pPr>
            <w:r w:rsidRPr="004D696D">
              <w:t>Comment 1</w:t>
            </w:r>
          </w:p>
        </w:tc>
      </w:tr>
      <w:tr w:rsidR="00BC7F2F" w:rsidRPr="004D696D" w14:paraId="421AA826" w14:textId="77777777" w:rsidTr="00015C9D">
        <w:trPr>
          <w:trHeight w:val="1104"/>
        </w:trPr>
        <w:tc>
          <w:tcPr>
            <w:tcW w:w="709" w:type="pct"/>
          </w:tcPr>
          <w:p w14:paraId="7A84541C" w14:textId="7D0AB000" w:rsidR="00BC7F2F" w:rsidRPr="004D696D" w:rsidRDefault="00BC7F2F" w:rsidP="00015C9D">
            <w:pPr>
              <w:pStyle w:val="NoSpacing"/>
            </w:pPr>
            <w:r w:rsidRPr="004D696D">
              <w:fldChar w:fldCharType="begin">
                <w:fldData xml:space="preserve">PEVuZE5vdGU+PENpdGUgQXV0aG9yWWVhcj0iMSI+PEF1dGhvcj5MaW5nPC9BdXRob3I+PFllYXI+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</w:fldData>
              </w:fldChar>
            </w:r>
            <w:r w:rsidR="00913A89">
              <w:instrText xml:space="preserve"> ADDIN EN.CITE </w:instrText>
            </w:r>
            <w:r w:rsidR="00913A89">
              <w:fldChar w:fldCharType="begin">
                <w:fldData xml:space="preserve">PEVuZE5vdGU+PENpdGUgQXV0aG9yWWVhcj0iMSI+PEF1dGhvcj5MaW5nPC9BdXRob3I+PFllYXI+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</w:fldData>
              </w:fldChar>
            </w:r>
            <w:r w:rsidR="00913A89">
              <w:instrText xml:space="preserve"> ADDIN EN.CITE.DATA </w:instrText>
            </w:r>
            <w:r w:rsidR="00913A89">
              <w:fldChar w:fldCharType="end"/>
            </w:r>
            <w:r w:rsidRPr="004D696D">
              <w:fldChar w:fldCharType="separate"/>
            </w:r>
            <w:r w:rsidR="00913A89">
              <w:rPr>
                <w:noProof/>
              </w:rPr>
              <w:t>Ling, Gussekloo, Trompet, Meskers and Maier (36)</w:t>
            </w:r>
            <w:r w:rsidRPr="004D696D">
              <w:fldChar w:fldCharType="end"/>
            </w:r>
          </w:p>
        </w:tc>
        <w:tc>
          <w:tcPr>
            <w:tcW w:w="1200" w:type="pct"/>
          </w:tcPr>
          <w:p w14:paraId="419B9EFF" w14:textId="77777777" w:rsidR="00BC7F2F" w:rsidRPr="004D696D" w:rsidRDefault="00BC7F2F" w:rsidP="00015C9D">
            <w:pPr>
              <w:pStyle w:val="NoSpacing"/>
            </w:pPr>
            <w:r w:rsidRPr="004D696D">
              <w:t xml:space="preserve">There was no association between absolute handgrip strength and cognitive function measured with the Mini-Mental State Examination. </w:t>
            </w:r>
            <w:r w:rsidRPr="004D696D">
              <w:rPr>
                <w:rFonts w:hint="eastAsia"/>
              </w:rPr>
              <w:t>(Ta</w:t>
            </w:r>
            <w:r w:rsidRPr="004D696D">
              <w:t>ble 2</w:t>
            </w:r>
            <w:r w:rsidRPr="004D696D">
              <w:rPr>
                <w:rFonts w:hint="eastAsia"/>
              </w:rPr>
              <w:t>)</w:t>
            </w:r>
          </w:p>
        </w:tc>
        <w:tc>
          <w:tcPr>
            <w:tcW w:w="2458" w:type="pct"/>
          </w:tcPr>
          <w:p w14:paraId="0A2F7AFA" w14:textId="77777777" w:rsidR="00BC7F2F" w:rsidRPr="004D696D" w:rsidRDefault="00BC7F2F" w:rsidP="00015C9D">
            <w:pPr>
              <w:pStyle w:val="NoSpacing"/>
            </w:pPr>
            <w:r w:rsidRPr="004D696D">
              <w:t>The measurements for the dominant hand were obtained (to the nearest kilograms) using a Jamar hand dynamometer (Sammons Preston Inc., Bolingbrook, IL), with the participant in an upright position and the arm unsupported and parallel to the body. The width of the dynamometer handle was adjusted to the participant’s hand size such that the middle phalanges rested on the inner handle. The participant was advised to exert maximal force and one test trial was allowed, followed by three test measurements. The highest measurement recorded was used in the final analysis. Dynapenia was defined as handgrip strength &lt; 30 kg for men and &lt; 20 kg for women. (section “Outcome measure” para.1)</w:t>
            </w:r>
          </w:p>
          <w:p w14:paraId="5A8D703B" w14:textId="77777777" w:rsidR="00BC7F2F" w:rsidRPr="004D696D" w:rsidRDefault="00BC7F2F" w:rsidP="00015C9D"/>
        </w:tc>
        <w:tc>
          <w:tcPr>
            <w:tcW w:w="633" w:type="pct"/>
          </w:tcPr>
          <w:p w14:paraId="7F177619" w14:textId="77777777" w:rsidR="00BC7F2F" w:rsidRPr="004D696D" w:rsidRDefault="00BC7F2F" w:rsidP="00015C9D">
            <w:pPr>
              <w:pStyle w:val="NoSpacing"/>
            </w:pPr>
            <w:r w:rsidRPr="004D696D">
              <w:rPr>
                <w:rFonts w:hint="eastAsia"/>
              </w:rPr>
              <w:t>Co</w:t>
            </w:r>
            <w:r w:rsidRPr="004D696D">
              <w:t>mment 1</w:t>
            </w:r>
          </w:p>
        </w:tc>
      </w:tr>
      <w:tr w:rsidR="00BC7F2F" w:rsidRPr="004D696D" w14:paraId="477C7005" w14:textId="77777777" w:rsidTr="00015C9D">
        <w:trPr>
          <w:trHeight w:val="5244"/>
        </w:trPr>
        <w:tc>
          <w:tcPr>
            <w:tcW w:w="709" w:type="pct"/>
          </w:tcPr>
          <w:p w14:paraId="13B19871" w14:textId="66EAE72C" w:rsidR="00BC7F2F" w:rsidRPr="004D696D" w:rsidRDefault="00BC7F2F" w:rsidP="00015C9D">
            <w:pPr>
              <w:pStyle w:val="NoSpacing"/>
            </w:pPr>
            <w:r w:rsidRPr="004D696D">
              <w:fldChar w:fldCharType="begin">
                <w:fldData xml:space="preserve">PEVuZE5vdGU+PENpdGUgQXV0aG9yWWVhcj0iMSI+PEF1dGhvcj5NaWRvcmlrYXdhPC9BdXRob3I+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</w:fldData>
              </w:fldChar>
            </w:r>
            <w:r w:rsidR="00913A89">
              <w:instrText xml:space="preserve"> ADDIN EN.CITE </w:instrText>
            </w:r>
            <w:r w:rsidR="00913A89">
              <w:fldChar w:fldCharType="begin">
                <w:fldData xml:space="preserve">PEVuZE5vdGU+PENpdGUgQXV0aG9yWWVhcj0iMSI+PEF1dGhvcj5NaWRvcmlrYXdhPC9BdXRob3I+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</w:fldData>
              </w:fldChar>
            </w:r>
            <w:r w:rsidR="00913A89">
              <w:instrText xml:space="preserve"> ADDIN EN.CITE.DATA </w:instrText>
            </w:r>
            <w:r w:rsidR="00913A89">
              <w:fldChar w:fldCharType="end"/>
            </w:r>
            <w:r w:rsidRPr="004D696D">
              <w:fldChar w:fldCharType="separate"/>
            </w:r>
            <w:r w:rsidR="00913A89">
              <w:rPr>
                <w:noProof/>
              </w:rPr>
              <w:t>Midorikawa, Suzuki, Suzuki, et al. (45)</w:t>
            </w:r>
            <w:r w:rsidRPr="004D696D">
              <w:fldChar w:fldCharType="end"/>
            </w:r>
          </w:p>
        </w:tc>
        <w:tc>
          <w:tcPr>
            <w:tcW w:w="1200" w:type="pct"/>
          </w:tcPr>
          <w:p w14:paraId="1F31EA57" w14:textId="77777777" w:rsidR="00BC7F2F" w:rsidRPr="004D696D" w:rsidRDefault="00BC7F2F" w:rsidP="00015C9D">
            <w:pPr>
              <w:pStyle w:val="NoSpacing"/>
            </w:pPr>
            <w:r w:rsidRPr="004D696D">
              <w:t>1. Absolute handgrip strength was positively associated with the cognitive performances in the Trail Making Test part A, Wisconsin Card Sorting Test but not in the Montreal Cognitive Assessment and Trial Making Test part B. (Table 3)</w:t>
            </w:r>
          </w:p>
          <w:p w14:paraId="58F7C36D" w14:textId="77777777" w:rsidR="00BC7F2F" w:rsidRPr="004D696D" w:rsidRDefault="00BC7F2F" w:rsidP="00015C9D">
            <w:pPr>
              <w:pStyle w:val="NoSpacing"/>
            </w:pPr>
            <w:r w:rsidRPr="004D696D">
              <w:t>2. Relative isokinetic knee extension strength was positively associated with the cognitive performances in the Trail Making Test part A and B, Wisconsin Card Sorting Test but not in the Montreal Cognitive Assessment. (Table 3)</w:t>
            </w:r>
          </w:p>
        </w:tc>
        <w:tc>
          <w:tcPr>
            <w:tcW w:w="2458" w:type="pct"/>
          </w:tcPr>
          <w:p w14:paraId="341112CD" w14:textId="77777777" w:rsidR="00BC7F2F" w:rsidRPr="004D696D" w:rsidRDefault="00BC7F2F" w:rsidP="00015C9D">
            <w:pPr>
              <w:pStyle w:val="NoSpacing"/>
            </w:pPr>
            <w:r w:rsidRPr="004D696D">
              <w:t>Muscle strength was evaluated according to grip</w:t>
            </w:r>
            <w:r w:rsidRPr="004D696D">
              <w:rPr>
                <w:rFonts w:hint="eastAsia"/>
              </w:rPr>
              <w:t xml:space="preserve"> </w:t>
            </w:r>
            <w:r w:rsidRPr="004D696D">
              <w:t>strength, knee extension muscle strength, and knee</w:t>
            </w:r>
            <w:r w:rsidRPr="004D696D">
              <w:rPr>
                <w:rFonts w:hint="eastAsia"/>
              </w:rPr>
              <w:t xml:space="preserve"> </w:t>
            </w:r>
            <w:r w:rsidRPr="004D696D">
              <w:t>extension</w:t>
            </w:r>
            <w:r w:rsidRPr="004D696D">
              <w:rPr>
                <w:rFonts w:hint="eastAsia"/>
              </w:rPr>
              <w:t xml:space="preserve"> </w:t>
            </w:r>
            <w:r w:rsidRPr="004D696D">
              <w:t>muscle endurance. The grip strength of the</w:t>
            </w:r>
            <w:r w:rsidRPr="004D696D">
              <w:rPr>
                <w:rFonts w:hint="eastAsia"/>
              </w:rPr>
              <w:t xml:space="preserve"> </w:t>
            </w:r>
            <w:r w:rsidRPr="004D696D">
              <w:t>dominant</w:t>
            </w:r>
            <w:r w:rsidRPr="004D696D">
              <w:rPr>
                <w:rFonts w:hint="eastAsia"/>
              </w:rPr>
              <w:t xml:space="preserve"> </w:t>
            </w:r>
            <w:r w:rsidRPr="004D696D">
              <w:t>hand was measured using a Smedley analog grip strength</w:t>
            </w:r>
            <w:r w:rsidRPr="004D696D">
              <w:rPr>
                <w:rFonts w:hint="eastAsia"/>
              </w:rPr>
              <w:t xml:space="preserve"> </w:t>
            </w:r>
            <w:r w:rsidRPr="004D696D">
              <w:t>meter (Toei Light, Saitama, Japan). Knee extension muscle</w:t>
            </w:r>
            <w:r w:rsidRPr="004D696D">
              <w:rPr>
                <w:rFonts w:hint="eastAsia"/>
              </w:rPr>
              <w:t xml:space="preserve"> </w:t>
            </w:r>
            <w:r w:rsidRPr="004D696D">
              <w:t>strength and knee extension muscle endurance were</w:t>
            </w:r>
            <w:r w:rsidRPr="004D696D">
              <w:rPr>
                <w:rFonts w:hint="eastAsia"/>
              </w:rPr>
              <w:t xml:space="preserve"> </w:t>
            </w:r>
            <w:r w:rsidRPr="004D696D">
              <w:t>evaluated on the dominant foot side using a torque machine</w:t>
            </w:r>
            <w:r w:rsidRPr="004D696D">
              <w:rPr>
                <w:rFonts w:hint="eastAsia"/>
              </w:rPr>
              <w:t xml:space="preserve"> </w:t>
            </w:r>
            <w:r w:rsidRPr="004D696D">
              <w:t>(Biodex System 3, Sakai Medical, Tokyo, Japan). For knee</w:t>
            </w:r>
            <w:r w:rsidRPr="004D696D">
              <w:rPr>
                <w:rFonts w:hint="eastAsia"/>
              </w:rPr>
              <w:t xml:space="preserve"> </w:t>
            </w:r>
            <w:r w:rsidRPr="004D696D">
              <w:t>extension muscle strength, the participant performed three</w:t>
            </w:r>
            <w:r w:rsidRPr="004D696D">
              <w:rPr>
                <w:rFonts w:hint="eastAsia"/>
              </w:rPr>
              <w:t xml:space="preserve"> </w:t>
            </w:r>
            <w:r w:rsidRPr="004D696D">
              <w:t>consecutive knee extension operations with maximum effort</w:t>
            </w:r>
            <w:r w:rsidRPr="004D696D">
              <w:rPr>
                <w:rFonts w:hint="eastAsia"/>
              </w:rPr>
              <w:t xml:space="preserve"> </w:t>
            </w:r>
            <w:r w:rsidRPr="004D696D">
              <w:t>in isokinetic muscle strength measurement (60°/s) and the</w:t>
            </w:r>
            <w:r w:rsidRPr="004D696D">
              <w:rPr>
                <w:rFonts w:hint="eastAsia"/>
              </w:rPr>
              <w:t xml:space="preserve"> </w:t>
            </w:r>
            <w:r w:rsidRPr="004D696D">
              <w:t>maximum torque value adjusted by body weight was used</w:t>
            </w:r>
            <w:r w:rsidRPr="004D696D">
              <w:rPr>
                <w:rFonts w:hint="eastAsia"/>
              </w:rPr>
              <w:t xml:space="preserve"> </w:t>
            </w:r>
            <w:r w:rsidRPr="004D696D">
              <w:t>as a representative measurement value.</w:t>
            </w:r>
            <w:r w:rsidRPr="004D696D">
              <w:rPr>
                <w:rFonts w:hint="eastAsia"/>
              </w:rPr>
              <w:t xml:space="preserve"> (s</w:t>
            </w:r>
            <w:r w:rsidRPr="004D696D">
              <w:t>ection 2.5 para. 2</w:t>
            </w:r>
            <w:r w:rsidRPr="004D696D">
              <w:rPr>
                <w:rFonts w:hint="eastAsia"/>
              </w:rPr>
              <w:t>)</w:t>
            </w:r>
          </w:p>
        </w:tc>
        <w:tc>
          <w:tcPr>
            <w:tcW w:w="633" w:type="pct"/>
          </w:tcPr>
          <w:p w14:paraId="0E0B1306" w14:textId="77777777" w:rsidR="00BC7F2F" w:rsidRPr="004D696D" w:rsidRDefault="00BC7F2F" w:rsidP="00015C9D">
            <w:pPr>
              <w:pStyle w:val="NoSpacing"/>
            </w:pPr>
            <w:r w:rsidRPr="004D696D">
              <w:t>Comment 1 for handgrip strength</w:t>
            </w:r>
          </w:p>
          <w:p w14:paraId="59E58AC5" w14:textId="77777777" w:rsidR="00BC7F2F" w:rsidRPr="004D696D" w:rsidRDefault="00BC7F2F" w:rsidP="00015C9D">
            <w:pPr>
              <w:pStyle w:val="NoSpacing"/>
            </w:pPr>
            <w:r w:rsidRPr="004D696D">
              <w:t xml:space="preserve"> </w:t>
            </w:r>
          </w:p>
          <w:p w14:paraId="56098D3E" w14:textId="77777777" w:rsidR="00BC7F2F" w:rsidRPr="004D696D" w:rsidRDefault="00BC7F2F" w:rsidP="00015C9D">
            <w:pPr>
              <w:pStyle w:val="NoSpacing"/>
            </w:pPr>
            <w:r w:rsidRPr="004D696D">
              <w:t>Comment 2 for knee extension muscle strength</w:t>
            </w:r>
          </w:p>
        </w:tc>
      </w:tr>
      <w:tr w:rsidR="00BC7F2F" w:rsidRPr="004D696D" w14:paraId="0AC61517" w14:textId="77777777" w:rsidTr="00015C9D">
        <w:trPr>
          <w:trHeight w:val="1104"/>
        </w:trPr>
        <w:tc>
          <w:tcPr>
            <w:tcW w:w="709" w:type="pct"/>
          </w:tcPr>
          <w:p w14:paraId="0BE24A42" w14:textId="7E5E5F6E" w:rsidR="00BC7F2F" w:rsidRPr="004D696D" w:rsidRDefault="00BC7F2F" w:rsidP="00015C9D">
            <w:pPr>
              <w:pStyle w:val="NoSpacing"/>
            </w:pPr>
            <w:r w:rsidRPr="004D696D">
              <w:fldChar w:fldCharType="begin">
                <w:fldData xml:space="preserve">PEVuZE5vdGU+PENpdGUgQXV0aG9yWWVhcj0iMSI+PEF1dGhvcj5QYXNjbzwvQXV0aG9yPjxZZWFy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</w:fldData>
              </w:fldChar>
            </w:r>
            <w:r w:rsidR="00913A89">
              <w:instrText xml:space="preserve"> ADDIN EN.CITE </w:instrText>
            </w:r>
            <w:r w:rsidR="00913A89">
              <w:fldChar w:fldCharType="begin">
                <w:fldData xml:space="preserve">PEVuZE5vdGU+PENpdGUgQXV0aG9yWWVhcj0iMSI+PEF1dGhvcj5QYXNjbzwvQXV0aG9yPjxZZWFy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</w:fldData>
              </w:fldChar>
            </w:r>
            <w:r w:rsidR="00913A89">
              <w:instrText xml:space="preserve"> ADDIN EN.CITE.DATA </w:instrText>
            </w:r>
            <w:r w:rsidR="00913A89">
              <w:fldChar w:fldCharType="end"/>
            </w:r>
            <w:r w:rsidRPr="004D696D">
              <w:fldChar w:fldCharType="separate"/>
            </w:r>
            <w:r w:rsidR="00913A89">
              <w:rPr>
                <w:noProof/>
              </w:rPr>
              <w:t>Pasco, Stuart, Sui, et al. (53)</w:t>
            </w:r>
            <w:r w:rsidRPr="004D696D">
              <w:fldChar w:fldCharType="end"/>
            </w:r>
          </w:p>
        </w:tc>
        <w:tc>
          <w:tcPr>
            <w:tcW w:w="1200" w:type="pct"/>
          </w:tcPr>
          <w:p w14:paraId="034782AC" w14:textId="77777777" w:rsidR="00BC7F2F" w:rsidRPr="004D696D" w:rsidRDefault="00BC7F2F" w:rsidP="00015C9D">
            <w:pPr>
              <w:pStyle w:val="NoSpacing"/>
            </w:pPr>
            <w:r w:rsidRPr="004D696D">
              <w:t>Greater absolute eccentric hip flexors and abductors strengths were associated with better cognitive function assessed with the Mini-Mental State Examination. (Table 1)</w:t>
            </w:r>
          </w:p>
        </w:tc>
        <w:tc>
          <w:tcPr>
            <w:tcW w:w="2458" w:type="pct"/>
          </w:tcPr>
          <w:p w14:paraId="696CB8E7" w14:textId="77777777" w:rsidR="00BC7F2F" w:rsidRPr="004D696D" w:rsidRDefault="00BC7F2F" w:rsidP="00015C9D">
            <w:pPr>
              <w:pStyle w:val="NoSpacing"/>
            </w:pPr>
            <w:r w:rsidRPr="004D696D">
              <w:t>Peak eccentric muscle strength of the hip flexors and abductors were measured using a hand-held dynamometer (HHD; Nicholas Manual Muscle Tester, Lafayette Instrument Company, Lafayette, IN, USA). HHD provides good to excellent reliability and validity when compared with fixed dynamometry for most measures of isometric lower limb strength. To measure hip flexion strength, the seated participant raised the test thigh 10 cm above the bench; with the HHD positioned 5 cm proximal to the patella, the examiner applied a downward force while the participant resisted, until resistance could no longer be sustained. For hip abduction strength, the side-lying participant raised the outstretched test leg 20 cm above the bench; the HHD was positioned 10 cm proximal to the lateral malleolus. Measurements were repeated bilaterally, and the maximum of triplicate measures for each muscle group was used in analyses. Multiplying the maximal registered force (kg) by 9.81 converted the force to Newtons (N). Dynapenia refers to muscle strength t-scores &lt; 1 for hip flexors and hip abductors. (section 2 para. 2)</w:t>
            </w:r>
          </w:p>
          <w:p w14:paraId="0AFE6D82" w14:textId="77777777" w:rsidR="00BC7F2F" w:rsidRPr="004D696D" w:rsidRDefault="00BC7F2F" w:rsidP="00015C9D">
            <w:pPr>
              <w:tabs>
                <w:tab w:val="left" w:pos="1354"/>
              </w:tabs>
            </w:pPr>
            <w:r w:rsidRPr="004D696D">
              <w:tab/>
            </w:r>
          </w:p>
        </w:tc>
        <w:tc>
          <w:tcPr>
            <w:tcW w:w="633" w:type="pct"/>
          </w:tcPr>
          <w:p w14:paraId="5DBBDACF" w14:textId="77777777" w:rsidR="00BC7F2F" w:rsidRPr="004D696D" w:rsidRDefault="00BC7F2F" w:rsidP="00015C9D">
            <w:pPr>
              <w:pStyle w:val="NoSpacing"/>
            </w:pPr>
            <w:r w:rsidRPr="004D696D">
              <w:t>Comment 1</w:t>
            </w:r>
          </w:p>
        </w:tc>
      </w:tr>
      <w:tr w:rsidR="00BC7F2F" w:rsidRPr="004D696D" w14:paraId="72E76A81" w14:textId="77777777" w:rsidTr="00015C9D">
        <w:trPr>
          <w:trHeight w:val="3312"/>
        </w:trPr>
        <w:tc>
          <w:tcPr>
            <w:tcW w:w="709" w:type="pct"/>
          </w:tcPr>
          <w:p w14:paraId="6C23B752" w14:textId="02AEA1CC" w:rsidR="00BC7F2F" w:rsidRPr="004D696D" w:rsidRDefault="00BC7F2F" w:rsidP="00015C9D">
            <w:pPr>
              <w:pStyle w:val="NoSpacing"/>
            </w:pPr>
            <w:r w:rsidRPr="004D696D">
              <w:fldChar w:fldCharType="begin">
                <w:fldData xml:space="preserve">PEVuZE5vdGU+PENpdGUgQXV0aG9yWWVhcj0iMSI+PEF1dGhvcj5Tb2FyZXMtTWlyYW5kYTwvQXV0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</w:fldData>
              </w:fldChar>
            </w:r>
            <w:r w:rsidR="00913A89">
              <w:instrText xml:space="preserve"> ADDIN EN.CITE </w:instrText>
            </w:r>
            <w:r w:rsidR="00913A89">
              <w:fldChar w:fldCharType="begin">
                <w:fldData xml:space="preserve">PEVuZE5vdGU+PENpdGUgQXV0aG9yWWVhcj0iMSI+PEF1dGhvcj5Tb2FyZXMtTWlyYW5kYTwvQXV0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</w:fldData>
              </w:fldChar>
            </w:r>
            <w:r w:rsidR="00913A89">
              <w:instrText xml:space="preserve"> ADDIN EN.CITE.DATA </w:instrText>
            </w:r>
            <w:r w:rsidR="00913A89">
              <w:fldChar w:fldCharType="end"/>
            </w:r>
            <w:r w:rsidRPr="004D696D">
              <w:fldChar w:fldCharType="separate"/>
            </w:r>
            <w:r w:rsidR="00913A89">
              <w:rPr>
                <w:noProof/>
              </w:rPr>
              <w:t>Soares-Miranda, Lucia, Silva, et al. (64)</w:t>
            </w:r>
            <w:r w:rsidRPr="004D696D">
              <w:fldChar w:fldCharType="end"/>
            </w:r>
          </w:p>
        </w:tc>
        <w:tc>
          <w:tcPr>
            <w:tcW w:w="1200" w:type="pct"/>
          </w:tcPr>
          <w:p w14:paraId="313CA5D3" w14:textId="77777777" w:rsidR="00BC7F2F" w:rsidRPr="004D696D" w:rsidRDefault="00BC7F2F" w:rsidP="00015C9D">
            <w:pPr>
              <w:pStyle w:val="NoSpacing"/>
            </w:pPr>
            <w:r w:rsidRPr="004D696D">
              <w:t>In older colorectal cancer patients, cognitive function assessed with the European Organization for the Research</w:t>
            </w:r>
          </w:p>
          <w:p w14:paraId="7EB24BD1" w14:textId="77777777" w:rsidR="00BC7F2F" w:rsidRPr="004D696D" w:rsidRDefault="00BC7F2F" w:rsidP="00015C9D">
            <w:pPr>
              <w:pStyle w:val="NoSpacing"/>
            </w:pPr>
            <w:r w:rsidRPr="004D696D">
              <w:t xml:space="preserve">and Treatment of Cancer Quality of Life Questionnaire-Core 30 was not associated with absolute handgrip strength or repetitions completed in the 30-second chair stand test. (Table 3) </w:t>
            </w:r>
          </w:p>
        </w:tc>
        <w:tc>
          <w:tcPr>
            <w:tcW w:w="2458" w:type="pct"/>
          </w:tcPr>
          <w:p w14:paraId="19138BA9" w14:textId="77777777" w:rsidR="00BC7F2F" w:rsidRPr="004D696D" w:rsidRDefault="00BC7F2F" w:rsidP="00015C9D">
            <w:pPr>
              <w:pStyle w:val="NoSpacing"/>
              <w:rPr>
                <w:color w:val="C00000"/>
              </w:rPr>
            </w:pPr>
            <w:r w:rsidRPr="004D696D">
              <w:t xml:space="preserve">Finally, handgrip strength was measured in kilograms in the dominant hand using a digital hand dynamometer (TKK 5401; Grip-D, Tokyo, Japan) with the subject in a standing position, with the arms at their side and not touching the body throughout the test. Subjects were instructed to grip maximally but to squeeze only once for each measurement, and three maximal attempts were recorded, with a 30-second rest in between. For this study, we used the mean of the two highest measurements. </w:t>
            </w:r>
            <w:r w:rsidRPr="004D696D">
              <w:rPr>
                <w:rFonts w:hint="eastAsia"/>
              </w:rPr>
              <w:t>(</w:t>
            </w:r>
            <w:r w:rsidRPr="004D696D">
              <w:t>section “Assessment of physical fitness”</w:t>
            </w:r>
            <w:r w:rsidRPr="004D696D">
              <w:rPr>
                <w:rFonts w:hint="eastAsia"/>
              </w:rPr>
              <w:t>)</w:t>
            </w:r>
          </w:p>
        </w:tc>
        <w:tc>
          <w:tcPr>
            <w:tcW w:w="633" w:type="pct"/>
          </w:tcPr>
          <w:p w14:paraId="1DE19A41" w14:textId="77777777" w:rsidR="00BC7F2F" w:rsidRPr="004D696D" w:rsidRDefault="00BC7F2F" w:rsidP="00015C9D">
            <w:pPr>
              <w:pStyle w:val="NoSpacing"/>
              <w:rPr>
                <w:color w:val="C00000"/>
              </w:rPr>
            </w:pPr>
            <w:r w:rsidRPr="004D696D">
              <w:t>Comment 1</w:t>
            </w:r>
          </w:p>
        </w:tc>
      </w:tr>
      <w:tr w:rsidR="00BC7F2F" w:rsidRPr="004D696D" w14:paraId="53888C27" w14:textId="77777777" w:rsidTr="00015C9D">
        <w:trPr>
          <w:trHeight w:val="2524"/>
        </w:trPr>
        <w:tc>
          <w:tcPr>
            <w:tcW w:w="709" w:type="pct"/>
          </w:tcPr>
          <w:p w14:paraId="32EDCE3A" w14:textId="058BD3E1" w:rsidR="00BC7F2F" w:rsidRPr="004D696D" w:rsidRDefault="00BC7F2F" w:rsidP="00015C9D">
            <w:pPr>
              <w:pStyle w:val="NoSpacing"/>
            </w:pPr>
            <w:r w:rsidRPr="004D696D">
              <w:fldChar w:fldCharType="begin">
                <w:fldData xml:space="preserve">PEVuZE5vdGU+PENpdGUgQXV0aG9yWWVhcj0iMSI+PEF1dGhvcj5TdmVyZHJ1cDwvQXV0aG9yPjxZ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</w:fldData>
              </w:fldChar>
            </w:r>
            <w:r w:rsidR="00913A89">
              <w:instrText xml:space="preserve"> ADDIN EN.CITE </w:instrText>
            </w:r>
            <w:r w:rsidR="00913A89">
              <w:fldChar w:fldCharType="begin">
                <w:fldData xml:space="preserve">PEVuZE5vdGU+PENpdGUgQXV0aG9yWWVhcj0iMSI+PEF1dGhvcj5TdmVyZHJ1cDwvQXV0aG9yPjxZ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</w:fldData>
              </w:fldChar>
            </w:r>
            <w:r w:rsidR="00913A89">
              <w:instrText xml:space="preserve"> ADDIN EN.CITE.DATA </w:instrText>
            </w:r>
            <w:r w:rsidR="00913A89">
              <w:fldChar w:fldCharType="end"/>
            </w:r>
            <w:r w:rsidRPr="004D696D">
              <w:fldChar w:fldCharType="separate"/>
            </w:r>
            <w:r w:rsidR="00913A89">
              <w:rPr>
                <w:noProof/>
              </w:rPr>
              <w:t>Sverdrup, Selbæk, Bergh, et al. (67)</w:t>
            </w:r>
            <w:r w:rsidRPr="004D696D">
              <w:fldChar w:fldCharType="end"/>
            </w:r>
          </w:p>
        </w:tc>
        <w:tc>
          <w:tcPr>
            <w:tcW w:w="1200" w:type="pct"/>
          </w:tcPr>
          <w:p w14:paraId="680D482E" w14:textId="77777777" w:rsidR="00BC7F2F" w:rsidRPr="004D696D" w:rsidRDefault="00BC7F2F" w:rsidP="00015C9D">
            <w:pPr>
              <w:pStyle w:val="NoSpacing"/>
            </w:pPr>
            <w:r w:rsidRPr="004D696D">
              <w:t>1. Absolute handgrip strength was negatively associated with the risks of mild cognitive impairment and dementia. (Table 2)</w:t>
            </w:r>
          </w:p>
          <w:p w14:paraId="609706FE" w14:textId="77777777" w:rsidR="00BC7F2F" w:rsidRPr="004D696D" w:rsidRDefault="00BC7F2F" w:rsidP="00015C9D">
            <w:pPr>
              <w:pStyle w:val="NoSpacing"/>
            </w:pPr>
            <w:r w:rsidRPr="004D696D">
              <w:t>2. Time required to complete the 5-repetition chair stand test was negatively associated with the risks of mild cognitive impairment and dementia.</w:t>
            </w:r>
          </w:p>
        </w:tc>
        <w:tc>
          <w:tcPr>
            <w:tcW w:w="2458" w:type="pct"/>
          </w:tcPr>
          <w:p w14:paraId="1CF428E6" w14:textId="77777777" w:rsidR="00BC7F2F" w:rsidRPr="004D696D" w:rsidRDefault="00BC7F2F" w:rsidP="00015C9D">
            <w:pPr>
              <w:pStyle w:val="NoSpacing"/>
            </w:pPr>
            <w:r w:rsidRPr="004D696D">
              <w:t>Grip strength was measured using the Jamar Plus+ Digital Hand Dynamometer (Patterson Medical, Sammons Preston) following the procedures from the Southampton protocol. The dynamometer was fit to the hand size of the participant before they completed a practice trial. Participants reported their hand dominance before testing and starting with their nondominant hand participants squeezed the dynamometer with maximal effort. Three measures were completed at each hand, and the single highest recorded value from either hand was used. (section 2.3)</w:t>
            </w:r>
          </w:p>
        </w:tc>
        <w:tc>
          <w:tcPr>
            <w:tcW w:w="633" w:type="pct"/>
          </w:tcPr>
          <w:p w14:paraId="5DD1C53D" w14:textId="77777777" w:rsidR="00BC7F2F" w:rsidRPr="004D696D" w:rsidRDefault="00BC7F2F" w:rsidP="00015C9D">
            <w:pPr>
              <w:pStyle w:val="NoSpacing"/>
            </w:pPr>
            <w:r w:rsidRPr="004D696D">
              <w:t>Comment 1</w:t>
            </w:r>
          </w:p>
        </w:tc>
      </w:tr>
      <w:tr w:rsidR="00BC7F2F" w:rsidRPr="004D696D" w14:paraId="0D5A3781" w14:textId="77777777" w:rsidTr="00015C9D">
        <w:trPr>
          <w:trHeight w:val="1104"/>
        </w:trPr>
        <w:tc>
          <w:tcPr>
            <w:tcW w:w="709" w:type="pct"/>
          </w:tcPr>
          <w:p w14:paraId="38758996" w14:textId="4785F81D" w:rsidR="00BC7F2F" w:rsidRPr="004D696D" w:rsidRDefault="00BC7F2F" w:rsidP="00015C9D">
            <w:pPr>
              <w:pStyle w:val="NoSpacing"/>
            </w:pPr>
            <w:r w:rsidRPr="004D696D">
              <w:fldChar w:fldCharType="begin">
                <w:fldData xml:space="preserve">PEVuZE5vdGU+PENpdGUgQXV0aG9yWWVhcj0iMSI+PEF1dGhvcj5Ub3U8L0F1dGhvcj48WWVhcj4y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</w:fldData>
              </w:fldChar>
            </w:r>
            <w:r w:rsidR="00913A89">
              <w:instrText xml:space="preserve"> ADDIN EN.CITE </w:instrText>
            </w:r>
            <w:r w:rsidR="00913A89">
              <w:fldChar w:fldCharType="begin">
                <w:fldData xml:space="preserve">PEVuZE5vdGU+PENpdGUgQXV0aG9yWWVhcj0iMSI+PEF1dGhvcj5Ub3U8L0F1dGhvcj48WWVhcj4y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</w:fldData>
              </w:fldChar>
            </w:r>
            <w:r w:rsidR="00913A89">
              <w:instrText xml:space="preserve"> ADDIN EN.CITE.DATA </w:instrText>
            </w:r>
            <w:r w:rsidR="00913A89">
              <w:fldChar w:fldCharType="end"/>
            </w:r>
            <w:r w:rsidRPr="004D696D">
              <w:fldChar w:fldCharType="separate"/>
            </w:r>
            <w:r w:rsidR="00913A89">
              <w:rPr>
                <w:noProof/>
              </w:rPr>
              <w:t>Tou, Wee, Pang, et al. (71)</w:t>
            </w:r>
            <w:r w:rsidRPr="004D696D">
              <w:fldChar w:fldCharType="end"/>
            </w:r>
          </w:p>
        </w:tc>
        <w:tc>
          <w:tcPr>
            <w:tcW w:w="1200" w:type="pct"/>
          </w:tcPr>
          <w:p w14:paraId="102C1C08" w14:textId="77777777" w:rsidR="00BC7F2F" w:rsidRPr="004D696D" w:rsidRDefault="00BC7F2F" w:rsidP="00015C9D">
            <w:pPr>
              <w:pStyle w:val="NoSpacing"/>
            </w:pPr>
            <w:r w:rsidRPr="004D696D">
              <w:t>Absolute handgrip strength was not associated with all five cognitive domains (immediate memory, visuospatial/constructional, language, attention, and delayed memory) measured with Assessment of Neuropsychological</w:t>
            </w:r>
          </w:p>
          <w:p w14:paraId="073C1EE6" w14:textId="77777777" w:rsidR="00BC7F2F" w:rsidRPr="004D696D" w:rsidRDefault="00BC7F2F" w:rsidP="00015C9D">
            <w:pPr>
              <w:pStyle w:val="NoSpacing"/>
            </w:pPr>
            <w:r w:rsidRPr="004D696D">
              <w:t>Status. (Table 4)</w:t>
            </w:r>
          </w:p>
        </w:tc>
        <w:tc>
          <w:tcPr>
            <w:tcW w:w="2458" w:type="pct"/>
          </w:tcPr>
          <w:p w14:paraId="287A15AE" w14:textId="77777777" w:rsidR="00BC7F2F" w:rsidRPr="004D696D" w:rsidRDefault="00BC7F2F" w:rsidP="00015C9D">
            <w:pPr>
              <w:pStyle w:val="NoSpacing"/>
            </w:pPr>
            <w:r w:rsidRPr="004D696D">
              <w:t>Handgrip strength (HGS) was used as indication of muscular strength of participants and physical function was measured using usual gait speed (GS). HGS was assessed using a dynamometer (Jamar Plus+ Dynamometer; Patterson Medical, Evergreen Boulevard, Cedarburg, USA), and the highest of four readings (two trials per arm) recorded. (section “Muscle strength and physical function assessment”)</w:t>
            </w:r>
          </w:p>
          <w:p w14:paraId="6E9E698F" w14:textId="77777777" w:rsidR="00BC7F2F" w:rsidRPr="004D696D" w:rsidRDefault="00BC7F2F" w:rsidP="00015C9D">
            <w:pPr>
              <w:pStyle w:val="NoSpacing"/>
            </w:pPr>
          </w:p>
          <w:p w14:paraId="4E447960" w14:textId="77777777" w:rsidR="00BC7F2F" w:rsidRPr="004D696D" w:rsidRDefault="00BC7F2F" w:rsidP="00015C9D">
            <w:pPr>
              <w:pStyle w:val="NoSpacing"/>
            </w:pPr>
            <w:r w:rsidRPr="004D696D">
              <w:t>[L]ow muscle strength [was defined] as HGS &lt;28 and &lt;18 kg for men and women respectively. (section “Sarcopenia, obesity and sarcopenic obesity assessment”)</w:t>
            </w:r>
          </w:p>
          <w:p w14:paraId="33F13D67" w14:textId="77777777" w:rsidR="00BC7F2F" w:rsidRPr="004D696D" w:rsidRDefault="00BC7F2F" w:rsidP="00015C9D">
            <w:pPr>
              <w:pStyle w:val="NoSpacing"/>
            </w:pPr>
          </w:p>
        </w:tc>
        <w:tc>
          <w:tcPr>
            <w:tcW w:w="633" w:type="pct"/>
          </w:tcPr>
          <w:p w14:paraId="48CD76FA" w14:textId="77777777" w:rsidR="00BC7F2F" w:rsidRPr="004D696D" w:rsidRDefault="00BC7F2F" w:rsidP="00015C9D">
            <w:pPr>
              <w:pStyle w:val="NoSpacing"/>
            </w:pPr>
            <w:r w:rsidRPr="004D696D">
              <w:t>Comment 1</w:t>
            </w:r>
          </w:p>
        </w:tc>
      </w:tr>
      <w:tr w:rsidR="00BC7F2F" w:rsidRPr="004D696D" w14:paraId="33BC4716" w14:textId="77777777" w:rsidTr="00015C9D">
        <w:trPr>
          <w:trHeight w:val="1104"/>
        </w:trPr>
        <w:tc>
          <w:tcPr>
            <w:tcW w:w="709" w:type="pct"/>
          </w:tcPr>
          <w:p w14:paraId="59100BCE" w14:textId="4530DD3B" w:rsidR="00BC7F2F" w:rsidRPr="004D696D" w:rsidRDefault="00BC7F2F" w:rsidP="00015C9D">
            <w:pPr>
              <w:pStyle w:val="NoSpacing"/>
            </w:pPr>
            <w:r w:rsidRPr="004D696D">
              <w:fldChar w:fldCharType="begin"/>
            </w:r>
            <w:r w:rsidR="00913A89">
              <w:instrText xml:space="preserve"> ADDIN EN.CITE &lt;EndNote&gt;&lt;Cite AuthorYear="1"&gt;&lt;Author&gt;Yokote&lt;/Author&gt;&lt;Year&gt;2021&lt;/Year&gt;&lt;RecNum&gt;1239&lt;/RecNum&gt;&lt;DisplayText&gt;Yokote, Hayashi, Yanamoto, et al. (77)&lt;/DisplayText&gt;&lt;record&gt;&lt;rec-number&gt;1239&lt;/rec-number&gt;&lt;foreign-keys&gt;&lt;key app="EN" db-id="9ppef0x20e0apgepve9xsrxj50rdtvad5ede" timestamp="1644615398"&gt;1239&lt;/key&gt;&lt;/foreign-keys&gt;&lt;ref-type name="Journal Article"&gt;17&lt;/ref-type&gt;&lt;contributors&gt;&lt;authors&gt;&lt;author&gt;Yokote, Akira&lt;/author&gt;&lt;author&gt;Hayashi, Yuka&lt;/author&gt;&lt;author&gt;Yanamoto, Shozaburo&lt;/author&gt;&lt;author&gt;Fujioka, Shinsuke&lt;/author&gt;&lt;author&gt;Higa, Kazuo&lt;/author&gt;&lt;author&gt;Tsuboi, Yoshio&lt;/author&gt;&lt;/authors&gt;&lt;/contributors&gt;&lt;titles&gt;&lt;title&gt;Leg Muscle Strength Correlates with Gait Performance in Advanced Parkinson Disease&lt;/title&gt;&lt;secondary-title&gt;Internal Medicine&lt;/secondary-title&gt;&lt;/titles&gt;&lt;periodical&gt;&lt;full-title&gt;Internal Medicine&lt;/full-title&gt;&lt;/periodical&gt;&lt;pages&gt;7646-21&lt;/pages&gt;&lt;dates&gt;&lt;year&gt;2021&lt;/year&gt;&lt;/dates&gt;&lt;isbn&gt;0918-2918&lt;/isbn&gt;&lt;urls&gt;&lt;/urls&gt;&lt;/record&gt;&lt;/Cite&gt;&lt;/EndNote&gt;</w:instrText>
            </w:r>
            <w:r w:rsidRPr="004D696D">
              <w:fldChar w:fldCharType="separate"/>
            </w:r>
            <w:r w:rsidR="00913A89">
              <w:rPr>
                <w:noProof/>
              </w:rPr>
              <w:t>Yokote, Hayashi, Yanamoto, et al. (77)</w:t>
            </w:r>
            <w:r w:rsidRPr="004D696D">
              <w:fldChar w:fldCharType="end"/>
            </w:r>
          </w:p>
        </w:tc>
        <w:tc>
          <w:tcPr>
            <w:tcW w:w="1200" w:type="pct"/>
          </w:tcPr>
          <w:p w14:paraId="57A1C3AA" w14:textId="77777777" w:rsidR="00BC7F2F" w:rsidRPr="004D696D" w:rsidRDefault="00BC7F2F" w:rsidP="00015C9D">
            <w:pPr>
              <w:pStyle w:val="NoSpacing"/>
            </w:pPr>
            <w:r w:rsidRPr="004D696D">
              <w:t>There was a positive correlation between relative isokinetic knee extensor strength and cognitive function measured with Mini-Mental State Examination in advanced Parkinson's disease patients. (Table 2)</w:t>
            </w:r>
          </w:p>
        </w:tc>
        <w:tc>
          <w:tcPr>
            <w:tcW w:w="2458" w:type="pct"/>
          </w:tcPr>
          <w:p w14:paraId="73DC24D3" w14:textId="77777777" w:rsidR="00BC7F2F" w:rsidRPr="004D696D" w:rsidRDefault="00BC7F2F" w:rsidP="00015C9D">
            <w:pPr>
              <w:pStyle w:val="NoSpacing"/>
            </w:pPr>
            <w:r w:rsidRPr="004D696D">
              <w:t>LMS [leg muscle strength] was evaluated using a Strength Ergo 240 (SE240; Mitsubishi, Tokyo, Japan), in terms of the moment of maximum strength or peak torque (PT) of the extensor muscles of the lower limbs. The SE240 is a safe and simple tool for measuring the LMS, even in patients with severe motor impairment, because its seat has a backrest and fixed trunk with a seat belt. The muscle strength of the bilateral lower limbs was measured in the sitting position with the hips flexed at 110°. The position of the seat was adjusted to the angle of knee flexion at 20°. On the day of the assessment, the participants performed warm-up at submaximal levels to ensure a thorough familiarization with the equipment. Maximum PT (Nm) was recorded by a series of one performed 5 times at a rotary speed of 20 rounds/min. The average value of the maximum PT of the two test trials was calculated. (section 2.3 para. 1)</w:t>
            </w:r>
          </w:p>
          <w:p w14:paraId="5F7DAB36" w14:textId="77777777" w:rsidR="00BC7F2F" w:rsidRPr="004D696D" w:rsidRDefault="00BC7F2F" w:rsidP="00015C9D">
            <w:pPr>
              <w:pStyle w:val="NoSpacing"/>
            </w:pPr>
          </w:p>
          <w:p w14:paraId="731E1A7E" w14:textId="77777777" w:rsidR="00BC7F2F" w:rsidRPr="004D696D" w:rsidRDefault="00BC7F2F" w:rsidP="00015C9D">
            <w:pPr>
              <w:pStyle w:val="NoSpacing"/>
            </w:pPr>
            <w:r w:rsidRPr="004D696D">
              <w:t>LMS (average PT-to-body weight ratio [PT/BW]) (section 2.4)</w:t>
            </w:r>
          </w:p>
        </w:tc>
        <w:tc>
          <w:tcPr>
            <w:tcW w:w="633" w:type="pct"/>
          </w:tcPr>
          <w:p w14:paraId="64EB58D8" w14:textId="77777777" w:rsidR="00BC7F2F" w:rsidRPr="004D696D" w:rsidRDefault="00BC7F2F" w:rsidP="00015C9D">
            <w:pPr>
              <w:pStyle w:val="NoSpacing"/>
              <w:rPr>
                <w:color w:val="FF0000"/>
              </w:rPr>
            </w:pPr>
            <w:r w:rsidRPr="004D696D">
              <w:t>Comment 2</w:t>
            </w:r>
          </w:p>
        </w:tc>
      </w:tr>
      <w:tr w:rsidR="00BC7F2F" w:rsidRPr="004D696D" w14:paraId="1C65DD83" w14:textId="77777777" w:rsidTr="00015C9D">
        <w:trPr>
          <w:trHeight w:val="920"/>
        </w:trPr>
        <w:tc>
          <w:tcPr>
            <w:tcW w:w="709" w:type="pct"/>
          </w:tcPr>
          <w:p w14:paraId="58FFF10E" w14:textId="64D885E5" w:rsidR="00BC7F2F" w:rsidRPr="004D696D" w:rsidRDefault="00BC7F2F" w:rsidP="00015C9D">
            <w:pPr>
              <w:pStyle w:val="NoSpacing"/>
            </w:pPr>
            <w:r w:rsidRPr="004D696D">
              <w:fldChar w:fldCharType="begin">
                <w:fldData xml:space="preserve">PEVuZE5vdGU+PENpdGUgQXV0aG9yWWVhcj0iMSI+PEF1dGhvcj5ZdTwvQXV0aG9yPjxZZWFyPjIw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</w:fldData>
              </w:fldChar>
            </w:r>
            <w:r w:rsidR="00913A89">
              <w:instrText xml:space="preserve"> ADDIN EN.CITE </w:instrText>
            </w:r>
            <w:r w:rsidR="00913A89">
              <w:fldChar w:fldCharType="begin">
                <w:fldData xml:space="preserve">PEVuZE5vdGU+PENpdGUgQXV0aG9yWWVhcj0iMSI+PEF1dGhvcj5ZdTwvQXV0aG9yPjxZZWFyPjIw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</w:fldData>
              </w:fldChar>
            </w:r>
            <w:r w:rsidR="00913A89">
              <w:instrText xml:space="preserve"> ADDIN EN.CITE.DATA </w:instrText>
            </w:r>
            <w:r w:rsidR="00913A89">
              <w:fldChar w:fldCharType="end"/>
            </w:r>
            <w:r w:rsidRPr="004D696D">
              <w:fldChar w:fldCharType="separate"/>
            </w:r>
            <w:r w:rsidR="00913A89">
              <w:rPr>
                <w:noProof/>
              </w:rPr>
              <w:t>Yu, Bi, Sheng, et al. (79)</w:t>
            </w:r>
            <w:r w:rsidRPr="004D696D">
              <w:fldChar w:fldCharType="end"/>
            </w:r>
          </w:p>
        </w:tc>
        <w:tc>
          <w:tcPr>
            <w:tcW w:w="1200" w:type="pct"/>
          </w:tcPr>
          <w:p w14:paraId="6DCF8CA9" w14:textId="77777777" w:rsidR="00BC7F2F" w:rsidRPr="004D696D" w:rsidRDefault="00BC7F2F" w:rsidP="00015C9D">
            <w:pPr>
              <w:pStyle w:val="NoSpacing"/>
            </w:pPr>
            <w:r w:rsidRPr="004D696D">
              <w:t xml:space="preserve">1. Absolute handgrip strength and time required to complete the 5-repetition char stand test were not associated with mild cognitive impairment in community-dwelling older males. </w:t>
            </w:r>
          </w:p>
          <w:p w14:paraId="4E5422C9" w14:textId="77777777" w:rsidR="00BC7F2F" w:rsidRPr="004D696D" w:rsidRDefault="00BC7F2F" w:rsidP="00015C9D">
            <w:pPr>
              <w:pStyle w:val="NoSpacing"/>
            </w:pPr>
            <w:r w:rsidRPr="004D696D">
              <w:t>2.  Older females aged ≥ 70 with mild cognitive impairment had weaker absolute handgrip strength and poorer performance in the 5-repetition chair stand test compared with similar age females without cognitive impairment.</w:t>
            </w:r>
          </w:p>
          <w:p w14:paraId="0CC7485F" w14:textId="77777777" w:rsidR="00BC7F2F" w:rsidRPr="004D696D" w:rsidRDefault="00BC7F2F" w:rsidP="00015C9D">
            <w:pPr>
              <w:pStyle w:val="NoSpacing"/>
            </w:pPr>
            <w:r w:rsidRPr="004D696D">
              <w:t xml:space="preserve">3. Absolute handgrip strength and time required to complete the 5-repetition char stand test were not associated with mild cognitive impairment in community-dwelling older </w:t>
            </w:r>
            <w:r w:rsidRPr="004D696D">
              <w:rPr>
                <w:rFonts w:hint="eastAsia"/>
              </w:rPr>
              <w:t>f</w:t>
            </w:r>
            <w:r w:rsidRPr="004D696D">
              <w:t xml:space="preserve">emales aged 60-69. </w:t>
            </w:r>
          </w:p>
        </w:tc>
        <w:tc>
          <w:tcPr>
            <w:tcW w:w="2458" w:type="pct"/>
          </w:tcPr>
          <w:p w14:paraId="543025B3" w14:textId="77777777" w:rsidR="00BC7F2F" w:rsidRPr="004D696D" w:rsidRDefault="00BC7F2F" w:rsidP="00015C9D">
            <w:pPr>
              <w:pStyle w:val="NoSpacing"/>
            </w:pPr>
            <w:r w:rsidRPr="004D696D">
              <w:t>Upper limb muscle strength was evaluated via measurement on handgrip strength of the subject’s dominant hand. The handgrip strength of the dominant hand was measured in kg using a portable hydraulic dynamometer. The participants adopted a seated, upright position in a height-adjustable chair with their feet supported, shoulders adducted and neutrally rotated, elbow fixed at 90</w:t>
            </w:r>
            <w:r w:rsidRPr="004D696D">
              <w:rPr>
                <w:rFonts w:cs="Times New Roman"/>
              </w:rPr>
              <w:t>°</w:t>
            </w:r>
            <w:r w:rsidRPr="004D696D">
              <w:t>, forearm in neutral position, and wrist at an extension between 0</w:t>
            </w:r>
            <w:r w:rsidRPr="004D696D">
              <w:rPr>
                <w:rFonts w:cs="Times New Roman"/>
              </w:rPr>
              <w:t>°</w:t>
            </w:r>
            <w:r w:rsidRPr="004D696D">
              <w:t xml:space="preserve"> and 30</w:t>
            </w:r>
            <w:r w:rsidRPr="004D696D">
              <w:rPr>
                <w:rFonts w:cs="Times New Roman"/>
              </w:rPr>
              <w:t>°</w:t>
            </w:r>
            <w:r w:rsidRPr="004D696D">
              <w:t>. The tested arm was positioned on a table to support the weight of the dynamometer. The subjects were instructed and verbally encouraged to squeeze the handgrip as hard as they could. The higher of the two handgrip scores was used for analysis according to previous trials. The measurement was performed by the same skilled staff. (section 2.1.1)</w:t>
            </w:r>
          </w:p>
        </w:tc>
        <w:tc>
          <w:tcPr>
            <w:tcW w:w="633" w:type="pct"/>
          </w:tcPr>
          <w:p w14:paraId="56231EEA" w14:textId="77777777" w:rsidR="00BC7F2F" w:rsidRPr="004D696D" w:rsidRDefault="00BC7F2F" w:rsidP="00015C9D">
            <w:pPr>
              <w:pStyle w:val="NoSpacing"/>
            </w:pPr>
            <w:r w:rsidRPr="004D696D">
              <w:t>Comment 1</w:t>
            </w:r>
          </w:p>
        </w:tc>
      </w:tr>
      <w:tr w:rsidR="00BC7F2F" w:rsidRPr="004D696D" w14:paraId="2858A3C7" w14:textId="77777777" w:rsidTr="00015C9D">
        <w:trPr>
          <w:trHeight w:val="848"/>
        </w:trPr>
        <w:tc>
          <w:tcPr>
            <w:tcW w:w="5000" w:type="pct"/>
            <w:gridSpan w:val="4"/>
          </w:tcPr>
          <w:p w14:paraId="0AEFB0A7" w14:textId="77777777" w:rsidR="00BC7F2F" w:rsidRPr="004D696D" w:rsidRDefault="00BC7F2F" w:rsidP="00015C9D"/>
        </w:tc>
      </w:tr>
    </w:tbl>
    <w:p w14:paraId="6B8FCA1B" w14:textId="77777777" w:rsidR="00BC7F2F" w:rsidRPr="004D696D" w:rsidRDefault="00BC7F2F" w:rsidP="00BC7F2F"/>
    <w:p w14:paraId="06494C39" w14:textId="77777777" w:rsidR="00BC7F2F" w:rsidRPr="004D696D" w:rsidRDefault="00BC7F2F" w:rsidP="00BC7F2F"/>
    <w:p w14:paraId="0E3E9FE4" w14:textId="77777777" w:rsidR="00913A89" w:rsidRPr="00913A89" w:rsidRDefault="00BC7F2F" w:rsidP="00913A89">
      <w:pPr>
        <w:pStyle w:val="EndNoteBibliography"/>
      </w:pPr>
      <w:r w:rsidRPr="004D696D">
        <w:fldChar w:fldCharType="begin"/>
      </w:r>
      <w:r w:rsidRPr="004D696D">
        <w:instrText xml:space="preserve"> ADDIN EN.REFLIST </w:instrText>
      </w:r>
      <w:r w:rsidRPr="004D696D">
        <w:fldChar w:fldCharType="separate"/>
      </w:r>
      <w:r w:rsidR="00913A89" w:rsidRPr="00913A89">
        <w:t>1.</w:t>
      </w:r>
      <w:r w:rsidR="00913A89" w:rsidRPr="00913A89">
        <w:tab/>
        <w:t xml:space="preserve">Alcazar J, Rodriguez-Lopez C, Ara I, Alfaro-Acha A, Rodríguez-Gómez I, Navarro-Cruz R, Losa-Reyna J, García-García FJ, and Alegre LM. Force-velocity profiling in older adults: An adequate tool for the management of functional trajectories with aging. </w:t>
      </w:r>
      <w:r w:rsidR="00913A89" w:rsidRPr="00913A89">
        <w:rPr>
          <w:i/>
        </w:rPr>
        <w:t>Exp Gerontol</w:t>
      </w:r>
      <w:r w:rsidR="00913A89" w:rsidRPr="00913A89">
        <w:t xml:space="preserve"> 108: 1-6, 2018.</w:t>
      </w:r>
    </w:p>
    <w:p w14:paraId="62C838DC" w14:textId="77777777" w:rsidR="00913A89" w:rsidRPr="00913A89" w:rsidRDefault="00913A89" w:rsidP="00913A89">
      <w:pPr>
        <w:pStyle w:val="EndNoteBibliography"/>
      </w:pPr>
      <w:r w:rsidRPr="00913A89">
        <w:t>2.</w:t>
      </w:r>
      <w:r w:rsidRPr="00913A89">
        <w:tab/>
        <w:t xml:space="preserve">Arokiasamy P, Selvamani Y, Jotheeswaran AT, and Sadana R. Socioeconomic differences in handgrip strength and its association with measures of intrinsic capacity among older adults in six middle-income countries. </w:t>
      </w:r>
      <w:r w:rsidRPr="00913A89">
        <w:rPr>
          <w:i/>
        </w:rPr>
        <w:t>Sci Rep</w:t>
      </w:r>
      <w:r w:rsidRPr="00913A89">
        <w:t xml:space="preserve"> 11: 19494, 2021.</w:t>
      </w:r>
    </w:p>
    <w:p w14:paraId="6F135994" w14:textId="77777777" w:rsidR="00913A89" w:rsidRPr="00913A89" w:rsidRDefault="00913A89" w:rsidP="00913A89">
      <w:pPr>
        <w:pStyle w:val="EndNoteBibliography"/>
      </w:pPr>
      <w:r w:rsidRPr="00913A89">
        <w:t>3.</w:t>
      </w:r>
      <w:r w:rsidRPr="00913A89">
        <w:tab/>
        <w:t xml:space="preserve">Arrieta H, Rezola-Pardo C, Echeverria I, Iturburu M, Gil SM, Yanguas JJ, Irazusta J, and Rodriguez-Larrad A. Physical activity and fitness are associated with verbal memory, quality of life and depression among nursing home residents: preliminary data of a randomized controlled trial. </w:t>
      </w:r>
      <w:r w:rsidRPr="00913A89">
        <w:rPr>
          <w:i/>
        </w:rPr>
        <w:t>BMC Geriatr</w:t>
      </w:r>
      <w:r w:rsidRPr="00913A89">
        <w:t xml:space="preserve"> 18: 80, 2018.</w:t>
      </w:r>
    </w:p>
    <w:p w14:paraId="079E5043" w14:textId="77777777" w:rsidR="00913A89" w:rsidRPr="00913A89" w:rsidRDefault="00913A89" w:rsidP="00913A89">
      <w:pPr>
        <w:pStyle w:val="EndNoteBibliography"/>
      </w:pPr>
      <w:r w:rsidRPr="00913A89">
        <w:t>4.</w:t>
      </w:r>
      <w:r w:rsidRPr="00913A89">
        <w:tab/>
        <w:t xml:space="preserve">Auyeung TW, Kwok T, Lee J, Leung PC, Leung J, and Woo J. Functional decline in cognitive impairment - The relationship between physical and cognitive function. </w:t>
      </w:r>
      <w:r w:rsidRPr="00913A89">
        <w:rPr>
          <w:i/>
        </w:rPr>
        <w:t>Neuroepidemiology</w:t>
      </w:r>
      <w:r w:rsidRPr="00913A89">
        <w:t xml:space="preserve"> 31: 167-173, 2008.</w:t>
      </w:r>
    </w:p>
    <w:p w14:paraId="531C5003" w14:textId="77777777" w:rsidR="00913A89" w:rsidRPr="00913A89" w:rsidRDefault="00913A89" w:rsidP="00913A89">
      <w:pPr>
        <w:pStyle w:val="EndNoteBibliography"/>
      </w:pPr>
      <w:r w:rsidRPr="00913A89">
        <w:t>5.</w:t>
      </w:r>
      <w:r w:rsidRPr="00913A89">
        <w:tab/>
        <w:t xml:space="preserve">Bai A, Xu W, Sun J, Liu J, Deng X, Wu L, Zou X, Zuo J, Zou L, Liu Y, Xie H, Zhang X, Fan L, and Hu Y. Associations of sarcopenia and its defining components with cognitive function in community-dwelling oldest old. </w:t>
      </w:r>
      <w:r w:rsidRPr="00913A89">
        <w:rPr>
          <w:i/>
        </w:rPr>
        <w:t>BMC Geriatr</w:t>
      </w:r>
      <w:r w:rsidRPr="00913A89">
        <w:t xml:space="preserve"> 21: 292, 2021.</w:t>
      </w:r>
    </w:p>
    <w:p w14:paraId="3F2518D1" w14:textId="77777777" w:rsidR="00913A89" w:rsidRPr="00913A89" w:rsidRDefault="00913A89" w:rsidP="00913A89">
      <w:pPr>
        <w:pStyle w:val="EndNoteBibliography"/>
      </w:pPr>
      <w:r w:rsidRPr="00913A89">
        <w:t>6.</w:t>
      </w:r>
      <w:r w:rsidRPr="00913A89">
        <w:tab/>
        <w:t xml:space="preserve">Beauchet O, Launay CP, Fantino B, Allali G, and Annweiler C. Respective and combined effects of impairments in sensorimotor systems and cognition on gait performance: a population-based cross-sectional study. </w:t>
      </w:r>
      <w:r w:rsidRPr="00913A89">
        <w:rPr>
          <w:i/>
        </w:rPr>
        <w:t>PLoS ONE</w:t>
      </w:r>
      <w:r w:rsidRPr="00913A89">
        <w:t xml:space="preserve"> 10: e0125102, 2015.</w:t>
      </w:r>
    </w:p>
    <w:p w14:paraId="4CFA796B" w14:textId="77777777" w:rsidR="00913A89" w:rsidRPr="00913A89" w:rsidRDefault="00913A89" w:rsidP="00913A89">
      <w:pPr>
        <w:pStyle w:val="EndNoteBibliography"/>
      </w:pPr>
      <w:r w:rsidRPr="00913A89">
        <w:t>7.</w:t>
      </w:r>
      <w:r w:rsidRPr="00913A89">
        <w:tab/>
        <w:t xml:space="preserve">Bergland A, Narum I, Grnstedt H, Hellstrm K, Helbostad JL, Puggaard L, Andresen M, Granbo R, and Frndin K. Evaluating the feasibility and intercorrelation of measurements on the functioning of residents living in scandinavian nursing homes. </w:t>
      </w:r>
      <w:r w:rsidRPr="00913A89">
        <w:rPr>
          <w:i/>
        </w:rPr>
        <w:t>Phys Occup Ther Geriatr</w:t>
      </w:r>
      <w:r w:rsidRPr="00913A89">
        <w:t xml:space="preserve"> 28: 154-169, 2010.</w:t>
      </w:r>
    </w:p>
    <w:p w14:paraId="5FCEA2B2" w14:textId="77777777" w:rsidR="00913A89" w:rsidRPr="00913A89" w:rsidRDefault="00913A89" w:rsidP="00913A89">
      <w:pPr>
        <w:pStyle w:val="EndNoteBibliography"/>
      </w:pPr>
      <w:r w:rsidRPr="00913A89">
        <w:t>8.</w:t>
      </w:r>
      <w:r w:rsidRPr="00913A89">
        <w:tab/>
        <w:t xml:space="preserve">Blankevoort CG, Scherder EJA, Wieling MB, Hortobágyi T, Brouwer WH, Geuze RH, and van Heuvelen MJG. Physical Predictors of Cognitive Performance in Healthy Older Adults: A Cross-Sectional Analysis. </w:t>
      </w:r>
      <w:r w:rsidRPr="00913A89">
        <w:rPr>
          <w:i/>
        </w:rPr>
        <w:t>PLoS ONE</w:t>
      </w:r>
      <w:r w:rsidRPr="00913A89">
        <w:t xml:space="preserve"> 8, 2013.</w:t>
      </w:r>
    </w:p>
    <w:p w14:paraId="675729E5" w14:textId="77777777" w:rsidR="00913A89" w:rsidRPr="00913A89" w:rsidRDefault="00913A89" w:rsidP="00913A89">
      <w:pPr>
        <w:pStyle w:val="EndNoteBibliography"/>
      </w:pPr>
      <w:r w:rsidRPr="00913A89">
        <w:t>9.</w:t>
      </w:r>
      <w:r w:rsidRPr="00913A89">
        <w:tab/>
        <w:t xml:space="preserve">Bompa TO and Haff G. </w:t>
      </w:r>
      <w:r w:rsidRPr="00913A89">
        <w:rPr>
          <w:i/>
        </w:rPr>
        <w:t>Periodization: Theory and Methodology of Training.</w:t>
      </w:r>
      <w:r w:rsidRPr="00913A89">
        <w:t xml:space="preserve"> Human Kinetics, 2009.</w:t>
      </w:r>
    </w:p>
    <w:p w14:paraId="3E5AF3CB" w14:textId="77777777" w:rsidR="00913A89" w:rsidRPr="00913A89" w:rsidRDefault="00913A89" w:rsidP="00913A89">
      <w:pPr>
        <w:pStyle w:val="EndNoteBibliography"/>
      </w:pPr>
      <w:r w:rsidRPr="00913A89">
        <w:t>10.</w:t>
      </w:r>
      <w:r w:rsidRPr="00913A89">
        <w:tab/>
        <w:t xml:space="preserve">Boyle PA, Buchman AS, Wilson RS, Leurgans SE, and Bennett DA. Association of muscle strength with the risk of Alzheimer disease and the rate of cognitive decline in community-dwelling older persons. </w:t>
      </w:r>
      <w:r w:rsidRPr="00913A89">
        <w:rPr>
          <w:i/>
        </w:rPr>
        <w:t>Archives of neurology</w:t>
      </w:r>
      <w:r w:rsidRPr="00913A89">
        <w:t xml:space="preserve"> 66: 1339-1344, 2009.</w:t>
      </w:r>
    </w:p>
    <w:p w14:paraId="4F227A11" w14:textId="77777777" w:rsidR="00913A89" w:rsidRPr="00913A89" w:rsidRDefault="00913A89" w:rsidP="00913A89">
      <w:pPr>
        <w:pStyle w:val="EndNoteBibliography"/>
      </w:pPr>
      <w:r w:rsidRPr="00913A89">
        <w:t>11.</w:t>
      </w:r>
      <w:r w:rsidRPr="00913A89">
        <w:tab/>
        <w:t xml:space="preserve">Cardoso AF, Barbosa AR, and Da Silva Coqueiro R. Muscle strength in the oldest old and associated factors. </w:t>
      </w:r>
      <w:r w:rsidRPr="00913A89">
        <w:rPr>
          <w:i/>
        </w:rPr>
        <w:t>Revista Brasileira de Ciencias do Esporte</w:t>
      </w:r>
      <w:r w:rsidRPr="00913A89">
        <w:t xml:space="preserve"> 35: 963-981, 2013.</w:t>
      </w:r>
    </w:p>
    <w:p w14:paraId="468A2274" w14:textId="77777777" w:rsidR="00913A89" w:rsidRPr="00913A89" w:rsidRDefault="00913A89" w:rsidP="00913A89">
      <w:pPr>
        <w:pStyle w:val="EndNoteBibliography"/>
      </w:pPr>
      <w:r w:rsidRPr="00913A89">
        <w:t>12.</w:t>
      </w:r>
      <w:r w:rsidRPr="00913A89">
        <w:tab/>
        <w:t xml:space="preserve">Charles LE, Burchfiel CM, Fekedulegn D, Kashon ML, Ross GW, Sanderson WT, and Petrovitch H. Occupational and other risk factors for hand-grip strength: the Honolulu-Asia Aging Study. </w:t>
      </w:r>
      <w:r w:rsidRPr="00913A89">
        <w:rPr>
          <w:i/>
        </w:rPr>
        <w:t>Occup Environ Med</w:t>
      </w:r>
      <w:r w:rsidRPr="00913A89">
        <w:t xml:space="preserve"> 63: 820-827, 2006.</w:t>
      </w:r>
    </w:p>
    <w:p w14:paraId="2829F089" w14:textId="77777777" w:rsidR="00913A89" w:rsidRPr="00913A89" w:rsidRDefault="00913A89" w:rsidP="00913A89">
      <w:pPr>
        <w:pStyle w:val="EndNoteBibliography"/>
      </w:pPr>
      <w:r w:rsidRPr="00913A89">
        <w:t>13.</w:t>
      </w:r>
      <w:r w:rsidRPr="00913A89">
        <w:tab/>
        <w:t xml:space="preserve">Chen WL, Peng TC, Sun YS, Yang HF, Liaw FY, Wu LW, Chang YW, Kao TW, and Gharaei H. Examining the association between quadriceps strength and cognitive performance in the elderly. </w:t>
      </w:r>
      <w:r w:rsidRPr="00913A89">
        <w:rPr>
          <w:i/>
        </w:rPr>
        <w:t>Medicine</w:t>
      </w:r>
      <w:r w:rsidRPr="00913A89">
        <w:t xml:space="preserve"> 94, 2015.</w:t>
      </w:r>
    </w:p>
    <w:p w14:paraId="556FFC2F" w14:textId="77777777" w:rsidR="00913A89" w:rsidRPr="00913A89" w:rsidRDefault="00913A89" w:rsidP="00913A89">
      <w:pPr>
        <w:pStyle w:val="EndNoteBibliography"/>
      </w:pPr>
      <w:r w:rsidRPr="00913A89">
        <w:t>14.</w:t>
      </w:r>
      <w:r w:rsidRPr="00913A89">
        <w:tab/>
        <w:t xml:space="preserve">Chen X, Han P, Yu X, Zhang Y, Song P, Liu Y, Jiang Z, Tao Z, Shen S, Wu Y, Zhao Y, Zheng J, Chu L, and Guo Q. Relationships between sarcopenia, depressive symptoms, and mild cognitive impairment in Chinese community-dwelling older adults. </w:t>
      </w:r>
      <w:r w:rsidRPr="00913A89">
        <w:rPr>
          <w:i/>
        </w:rPr>
        <w:t>J Affect Disord</w:t>
      </w:r>
      <w:r w:rsidRPr="00913A89">
        <w:t xml:space="preserve"> 286: 71-77, 2021.</w:t>
      </w:r>
    </w:p>
    <w:p w14:paraId="0300DAAB" w14:textId="77777777" w:rsidR="00913A89" w:rsidRPr="00913A89" w:rsidRDefault="00913A89" w:rsidP="00913A89">
      <w:pPr>
        <w:pStyle w:val="EndNoteBibliography"/>
      </w:pPr>
      <w:r w:rsidRPr="00913A89">
        <w:t>15.</w:t>
      </w:r>
      <w:r w:rsidRPr="00913A89">
        <w:tab/>
        <w:t xml:space="preserve">Christensen H, Korten AE, Jorm AF, Henderson AS, Jacomb P, Rodgers B, and Mackinnon AJ. An analysis of diversity in the cognitive performance of elderly community dwellers: Individual differences in change scores as a function of age. </w:t>
      </w:r>
      <w:r w:rsidRPr="00913A89">
        <w:rPr>
          <w:i/>
        </w:rPr>
        <w:t>Psychol Aging</w:t>
      </w:r>
      <w:r w:rsidRPr="00913A89">
        <w:t xml:space="preserve"> 14: 365-379, 1999.</w:t>
      </w:r>
    </w:p>
    <w:p w14:paraId="7AFFD545" w14:textId="77777777" w:rsidR="00913A89" w:rsidRPr="00913A89" w:rsidRDefault="00913A89" w:rsidP="00913A89">
      <w:pPr>
        <w:pStyle w:val="EndNoteBibliography"/>
      </w:pPr>
      <w:r w:rsidRPr="00913A89">
        <w:t>16.</w:t>
      </w:r>
      <w:r w:rsidRPr="00913A89">
        <w:tab/>
        <w:t xml:space="preserve">Confortin SC and Barbosa AR. Factors Associated With Muscle Strength Among Rural Community-Dwelling Older Women in Southern Brazil. </w:t>
      </w:r>
      <w:r w:rsidRPr="00913A89">
        <w:rPr>
          <w:i/>
        </w:rPr>
        <w:t>J Geriatr Phys Ther</w:t>
      </w:r>
      <w:r w:rsidRPr="00913A89">
        <w:t xml:space="preserve"> 38: 162-168, 2015.</w:t>
      </w:r>
    </w:p>
    <w:p w14:paraId="14EFB690" w14:textId="77777777" w:rsidR="00913A89" w:rsidRPr="00913A89" w:rsidRDefault="00913A89" w:rsidP="00913A89">
      <w:pPr>
        <w:pStyle w:val="EndNoteBibliography"/>
      </w:pPr>
      <w:r w:rsidRPr="00913A89">
        <w:t>17.</w:t>
      </w:r>
      <w:r w:rsidRPr="00913A89">
        <w:tab/>
        <w:t xml:space="preserve">Confortin SC and Barbosa AR. Factors associated with muscle strength in older men from a rural Brazilian community. </w:t>
      </w:r>
      <w:r w:rsidRPr="00913A89">
        <w:rPr>
          <w:i/>
        </w:rPr>
        <w:t>Medicina</w:t>
      </w:r>
      <w:r w:rsidRPr="00913A89">
        <w:t xml:space="preserve"> 48: 151-159, 2015.</w:t>
      </w:r>
    </w:p>
    <w:p w14:paraId="40AEC203" w14:textId="77777777" w:rsidR="00913A89" w:rsidRPr="00913A89" w:rsidRDefault="00913A89" w:rsidP="00913A89">
      <w:pPr>
        <w:pStyle w:val="EndNoteBibliography"/>
      </w:pPr>
      <w:r w:rsidRPr="00913A89">
        <w:t>18.</w:t>
      </w:r>
      <w:r w:rsidRPr="00913A89">
        <w:tab/>
        <w:t xml:space="preserve">Firth J, Firth JA, Stubbs B, Vancampfort D, Schuch FB, Hallgren M, Veronese N, Yung AR, and Sarris J. Association Between Muscular Strength and Cognition in People With Major Depression or Bipolar Disorder and Healthy Controls. </w:t>
      </w:r>
      <w:r w:rsidRPr="00913A89">
        <w:rPr>
          <w:i/>
        </w:rPr>
        <w:t>JAMA Psychiatry</w:t>
      </w:r>
      <w:r w:rsidRPr="00913A89">
        <w:t xml:space="preserve"> 75: 740-746, 2018.</w:t>
      </w:r>
    </w:p>
    <w:p w14:paraId="58EF5458" w14:textId="77777777" w:rsidR="00913A89" w:rsidRPr="00913A89" w:rsidRDefault="00913A89" w:rsidP="00913A89">
      <w:pPr>
        <w:pStyle w:val="EndNoteBibliography"/>
      </w:pPr>
      <w:r w:rsidRPr="00913A89">
        <w:t>19.</w:t>
      </w:r>
      <w:r w:rsidRPr="00913A89">
        <w:tab/>
        <w:t xml:space="preserve">Firth J, Stubbs B, Vancampfort D, Firth JA, Large M, Rosenbaum S, Hallgren M, Ward PB, Sarris J, and Yung AR. Grip Strength Is Associated With Cognitive Performance in Schizophrenia and the General Population: A UK Biobank Study of 476559 Participants. </w:t>
      </w:r>
      <w:r w:rsidRPr="00913A89">
        <w:rPr>
          <w:i/>
        </w:rPr>
        <w:t>Schizophr Bull</w:t>
      </w:r>
      <w:r w:rsidRPr="00913A89">
        <w:t xml:space="preserve"> 44: 728-736, 2018.</w:t>
      </w:r>
    </w:p>
    <w:p w14:paraId="0EE08D92" w14:textId="77777777" w:rsidR="00913A89" w:rsidRPr="00913A89" w:rsidRDefault="00913A89" w:rsidP="00913A89">
      <w:pPr>
        <w:pStyle w:val="EndNoteBibliography"/>
      </w:pPr>
      <w:r w:rsidRPr="00913A89">
        <w:t>20.</w:t>
      </w:r>
      <w:r w:rsidRPr="00913A89">
        <w:tab/>
        <w:t xml:space="preserve">Frith E and Loprinzi PD. The association between lower extremity muscular strength and cognitive function in a national sample of older adults. </w:t>
      </w:r>
      <w:r w:rsidRPr="00913A89">
        <w:rPr>
          <w:i/>
        </w:rPr>
        <w:t>Journal of lifestyle medicine</w:t>
      </w:r>
      <w:r w:rsidRPr="00913A89">
        <w:t xml:space="preserve"> 8: 99, 2018.</w:t>
      </w:r>
    </w:p>
    <w:p w14:paraId="40F93F2B" w14:textId="77777777" w:rsidR="00913A89" w:rsidRPr="00913A89" w:rsidRDefault="00913A89" w:rsidP="00913A89">
      <w:pPr>
        <w:pStyle w:val="EndNoteBibliography"/>
      </w:pPr>
      <w:r w:rsidRPr="00913A89">
        <w:t>21.</w:t>
      </w:r>
      <w:r w:rsidRPr="00913A89">
        <w:tab/>
        <w:t xml:space="preserve">Gariballa S and Alessa A. Association between muscle function, cognitive state, depression symptoms and quality of life of older people: evidence from clinical practice. </w:t>
      </w:r>
      <w:r w:rsidRPr="00913A89">
        <w:rPr>
          <w:i/>
        </w:rPr>
        <w:t>Aging Clin Exp Res</w:t>
      </w:r>
      <w:r w:rsidRPr="00913A89">
        <w:t xml:space="preserve"> 30: 351-357, 2018.</w:t>
      </w:r>
    </w:p>
    <w:p w14:paraId="644D98AB" w14:textId="77777777" w:rsidR="00913A89" w:rsidRPr="00913A89" w:rsidRDefault="00913A89" w:rsidP="00913A89">
      <w:pPr>
        <w:pStyle w:val="EndNoteBibliography"/>
      </w:pPr>
      <w:r w:rsidRPr="00913A89">
        <w:t>22.</w:t>
      </w:r>
      <w:r w:rsidRPr="00913A89">
        <w:tab/>
        <w:t xml:space="preserve">Hofer SM, Berg S, and Era P. Evaluating the interdependence of aging-related changes in visual and auditory acuity, balance, and cognitive functioning. </w:t>
      </w:r>
      <w:r w:rsidRPr="00913A89">
        <w:rPr>
          <w:i/>
        </w:rPr>
        <w:t>Psychol Aging</w:t>
      </w:r>
      <w:r w:rsidRPr="00913A89">
        <w:t xml:space="preserve"> 18: 285-305, 2003.</w:t>
      </w:r>
    </w:p>
    <w:p w14:paraId="0BDB3FB2" w14:textId="77777777" w:rsidR="00913A89" w:rsidRPr="00913A89" w:rsidRDefault="00913A89" w:rsidP="00913A89">
      <w:pPr>
        <w:pStyle w:val="EndNoteBibliography"/>
      </w:pPr>
      <w:r w:rsidRPr="00913A89">
        <w:t>23.</w:t>
      </w:r>
      <w:r w:rsidRPr="00913A89">
        <w:tab/>
        <w:t xml:space="preserve">Huang CY, Hwang AC, Liu LK, Lee WJ, Chen LY, Peng LN, Lin MH, and Chen LK. Association of Dynapenia, Sarcopenia, and Cognitive Impairment Among Community-Dwelling Older Taiwanese. </w:t>
      </w:r>
      <w:r w:rsidRPr="00913A89">
        <w:rPr>
          <w:i/>
        </w:rPr>
        <w:t>Rejuvenation Res</w:t>
      </w:r>
      <w:r w:rsidRPr="00913A89">
        <w:t xml:space="preserve"> 19: 71-78, 2016.</w:t>
      </w:r>
    </w:p>
    <w:p w14:paraId="52D22875" w14:textId="77777777" w:rsidR="00913A89" w:rsidRPr="00913A89" w:rsidRDefault="00913A89" w:rsidP="00913A89">
      <w:pPr>
        <w:pStyle w:val="EndNoteBibliography"/>
      </w:pPr>
      <w:r w:rsidRPr="00913A89">
        <w:t>24.</w:t>
      </w:r>
      <w:r w:rsidRPr="00913A89">
        <w:tab/>
        <w:t xml:space="preserve">Huh Y, Yang EJ, Lee SA, Lim JY, Kim KW, and Paik NJ. Association between executive function and physical performance in older Korean adults: findings from the Korean Longitudinal Study on Health and Aging (KLoSHA). </w:t>
      </w:r>
      <w:r w:rsidRPr="00913A89">
        <w:rPr>
          <w:i/>
        </w:rPr>
        <w:t>Arch Gerontol Geriatr</w:t>
      </w:r>
      <w:r w:rsidRPr="00913A89">
        <w:t xml:space="preserve"> 52: e156-161, 2011.</w:t>
      </w:r>
    </w:p>
    <w:p w14:paraId="3AFDAC22" w14:textId="77777777" w:rsidR="00913A89" w:rsidRPr="00913A89" w:rsidRDefault="00913A89" w:rsidP="00913A89">
      <w:pPr>
        <w:pStyle w:val="EndNoteBibliography"/>
      </w:pPr>
      <w:r w:rsidRPr="00913A89">
        <w:t>25.</w:t>
      </w:r>
      <w:r w:rsidRPr="00913A89">
        <w:tab/>
        <w:t xml:space="preserve">Ikegami S, Takahashi J, Uehara M, Tokida R, Nishimura H, Sakai A, and Kato H. Physical performance reflects cognitive function, fall risk, and quality of life in community-dwelling older people. </w:t>
      </w:r>
      <w:r w:rsidRPr="00913A89">
        <w:rPr>
          <w:i/>
        </w:rPr>
        <w:t>Sci Rep</w:t>
      </w:r>
      <w:r w:rsidRPr="00913A89">
        <w:t xml:space="preserve"> 9: 12242, 2019.</w:t>
      </w:r>
    </w:p>
    <w:p w14:paraId="3F98E156" w14:textId="77777777" w:rsidR="00913A89" w:rsidRPr="00913A89" w:rsidRDefault="00913A89" w:rsidP="00913A89">
      <w:pPr>
        <w:pStyle w:val="EndNoteBibliography"/>
      </w:pPr>
      <w:r w:rsidRPr="00913A89">
        <w:t>26.</w:t>
      </w:r>
      <w:r w:rsidRPr="00913A89">
        <w:tab/>
        <w:t xml:space="preserve">Imaeva AE, Kapustina AV, Shalnova SA, Balanova YA, and Shkolnikov VM. Role of cognitive impairments and decreased muscle strength in cardiovascular mortality of 55 years and older population. </w:t>
      </w:r>
      <w:r w:rsidRPr="00913A89">
        <w:rPr>
          <w:i/>
        </w:rPr>
        <w:t>Russ J Cardiol</w:t>
      </w:r>
      <w:r w:rsidRPr="00913A89">
        <w:t xml:space="preserve"> 24: 61-65, 2019.</w:t>
      </w:r>
    </w:p>
    <w:p w14:paraId="63D5524E" w14:textId="77777777" w:rsidR="00913A89" w:rsidRPr="00913A89" w:rsidRDefault="00913A89" w:rsidP="00913A89">
      <w:pPr>
        <w:pStyle w:val="EndNoteBibliography"/>
      </w:pPr>
      <w:r w:rsidRPr="00913A89">
        <w:t>27.</w:t>
      </w:r>
      <w:r w:rsidRPr="00913A89">
        <w:tab/>
        <w:t xml:space="preserve">Jeong S and Kim J. Prospective association of handgrip strength with risk of new-onset cognitive dysfunction in Korean adults: a 6-year national cohort study. </w:t>
      </w:r>
      <w:r w:rsidRPr="00913A89">
        <w:rPr>
          <w:i/>
        </w:rPr>
        <w:t>The Tohoku journal of experimental medicine</w:t>
      </w:r>
      <w:r w:rsidRPr="00913A89">
        <w:t xml:space="preserve"> 244: 83-91, 2018.</w:t>
      </w:r>
    </w:p>
    <w:p w14:paraId="7320FDB7" w14:textId="77777777" w:rsidR="00913A89" w:rsidRPr="00913A89" w:rsidRDefault="00913A89" w:rsidP="00913A89">
      <w:pPr>
        <w:pStyle w:val="EndNoteBibliography"/>
      </w:pPr>
      <w:r w:rsidRPr="00913A89">
        <w:t>28.</w:t>
      </w:r>
      <w:r w:rsidRPr="00913A89">
        <w:tab/>
        <w:t xml:space="preserve">Johnson LG, Butson ML, Polman RC, Raj IS, Borkoles E, Scott D, Aitken D, and Jones G. Light physical activity is positively associated with cognitive performance in older community dwelling adults. </w:t>
      </w:r>
      <w:r w:rsidRPr="00913A89">
        <w:rPr>
          <w:i/>
        </w:rPr>
        <w:t>Journal of science and medicine in sport</w:t>
      </w:r>
      <w:r w:rsidRPr="00913A89">
        <w:t xml:space="preserve"> 19: 877-882, 2016.</w:t>
      </w:r>
    </w:p>
    <w:p w14:paraId="78BC6CB4" w14:textId="77777777" w:rsidR="00913A89" w:rsidRPr="00913A89" w:rsidRDefault="00913A89" w:rsidP="00913A89">
      <w:pPr>
        <w:pStyle w:val="EndNoteBibliography"/>
      </w:pPr>
      <w:r w:rsidRPr="00913A89">
        <w:t>29.</w:t>
      </w:r>
      <w:r w:rsidRPr="00913A89">
        <w:tab/>
        <w:t xml:space="preserve">Kamiya K, Sasou K, Fujita M, and Yamada S. Predictors for increasing eligibility level among home help service users in the Japanese long-term care insurance system. </w:t>
      </w:r>
      <w:r w:rsidRPr="00913A89">
        <w:rPr>
          <w:i/>
        </w:rPr>
        <w:t>Biomed Res Int</w:t>
      </w:r>
      <w:r w:rsidRPr="00913A89">
        <w:t xml:space="preserve"> 2013: 374130, 2013.</w:t>
      </w:r>
    </w:p>
    <w:p w14:paraId="2B1841C5" w14:textId="77777777" w:rsidR="00913A89" w:rsidRPr="00913A89" w:rsidRDefault="00913A89" w:rsidP="00913A89">
      <w:pPr>
        <w:pStyle w:val="EndNoteBibliography"/>
      </w:pPr>
      <w:r w:rsidRPr="00913A89">
        <w:t>30.</w:t>
      </w:r>
      <w:r w:rsidRPr="00913A89">
        <w:tab/>
        <w:t xml:space="preserve">Kim DJ. Correlation between physical function, cognitive function, and health-related quality of life in elderly persons. </w:t>
      </w:r>
      <w:r w:rsidRPr="00913A89">
        <w:rPr>
          <w:i/>
        </w:rPr>
        <w:t>Journal of Physical Therapy Science</w:t>
      </w:r>
      <w:r w:rsidRPr="00913A89">
        <w:t xml:space="preserve"> 28: 1844-1848, 2016.</w:t>
      </w:r>
    </w:p>
    <w:p w14:paraId="16B1A902" w14:textId="77777777" w:rsidR="00913A89" w:rsidRPr="00913A89" w:rsidRDefault="00913A89" w:rsidP="00913A89">
      <w:pPr>
        <w:pStyle w:val="EndNoteBibliography"/>
      </w:pPr>
      <w:r w:rsidRPr="00913A89">
        <w:t>31.</w:t>
      </w:r>
      <w:r w:rsidRPr="00913A89">
        <w:tab/>
        <w:t xml:space="preserve">Kim GR, Sun J, Han M, Nam CM, and Park S. Evaluation of the directional relationship between handgrip strength and cognitive function: the Korean Longitudinal Study of Ageing. </w:t>
      </w:r>
      <w:r w:rsidRPr="00913A89">
        <w:rPr>
          <w:i/>
        </w:rPr>
        <w:t>Age Ageing</w:t>
      </w:r>
      <w:r w:rsidRPr="00913A89">
        <w:t xml:space="preserve"> 48: 426-432, 2019.</w:t>
      </w:r>
    </w:p>
    <w:p w14:paraId="12E16213" w14:textId="77777777" w:rsidR="00913A89" w:rsidRPr="00913A89" w:rsidRDefault="00913A89" w:rsidP="00913A89">
      <w:pPr>
        <w:pStyle w:val="EndNoteBibliography"/>
      </w:pPr>
      <w:r w:rsidRPr="00913A89">
        <w:t>32.</w:t>
      </w:r>
      <w:r w:rsidRPr="00913A89">
        <w:tab/>
        <w:t xml:space="preserve">Klawitter L, Mahoney SJ, Dahl L, Hackney KJ, Herrmann SD, Edwards B, and McGrath R. Evaluating Additional Aspects of Muscle Function with a Digital Handgrip Dynamometer and Accelerometer for Cognitive Functioning in Older Adults: A Pilot Study. </w:t>
      </w:r>
      <w:r w:rsidRPr="00913A89">
        <w:rPr>
          <w:i/>
        </w:rPr>
        <w:t>J Alzheimers Dis Rep</w:t>
      </w:r>
      <w:r w:rsidRPr="00913A89">
        <w:t xml:space="preserve"> 4: 495-499, 2020.</w:t>
      </w:r>
    </w:p>
    <w:p w14:paraId="2E4811C4" w14:textId="77777777" w:rsidR="00913A89" w:rsidRPr="00913A89" w:rsidRDefault="00913A89" w:rsidP="00913A89">
      <w:pPr>
        <w:pStyle w:val="EndNoteBibliography"/>
      </w:pPr>
      <w:r w:rsidRPr="00913A89">
        <w:t>33.</w:t>
      </w:r>
      <w:r w:rsidRPr="00913A89">
        <w:tab/>
        <w:t xml:space="preserve">Kuh D, Hardy R, Blodgett JM, and Cooper R. Developmental factors associated with decline in grip strength from midlife to old age: a British birth cohort study. </w:t>
      </w:r>
      <w:r w:rsidRPr="00913A89">
        <w:rPr>
          <w:i/>
        </w:rPr>
        <w:t>BMJ Open</w:t>
      </w:r>
      <w:r w:rsidRPr="00913A89">
        <w:t xml:space="preserve"> 9: e025755, 2019.</w:t>
      </w:r>
    </w:p>
    <w:p w14:paraId="3E38320F" w14:textId="77777777" w:rsidR="00913A89" w:rsidRPr="00913A89" w:rsidRDefault="00913A89" w:rsidP="00913A89">
      <w:pPr>
        <w:pStyle w:val="EndNoteBibliography"/>
      </w:pPr>
      <w:r w:rsidRPr="00913A89">
        <w:t>34.</w:t>
      </w:r>
      <w:r w:rsidRPr="00913A89">
        <w:tab/>
        <w:t xml:space="preserve">Lee YH, Yoon ES, Park SH, Heffernan KS, Lee C, and Jae SY. Associations of arterial stiffness and cognitive function with physical fitness in patients with chronic stroke. </w:t>
      </w:r>
      <w:r w:rsidRPr="00913A89">
        <w:rPr>
          <w:i/>
        </w:rPr>
        <w:t>J Rehabil Med</w:t>
      </w:r>
      <w:r w:rsidRPr="00913A89">
        <w:t xml:space="preserve"> 46: 413-417, 2014.</w:t>
      </w:r>
    </w:p>
    <w:p w14:paraId="2D3BECAB" w14:textId="77777777" w:rsidR="00913A89" w:rsidRPr="00913A89" w:rsidRDefault="00913A89" w:rsidP="00913A89">
      <w:pPr>
        <w:pStyle w:val="EndNoteBibliography"/>
      </w:pPr>
      <w:r w:rsidRPr="00913A89">
        <w:t>35.</w:t>
      </w:r>
      <w:r w:rsidRPr="00913A89">
        <w:tab/>
        <w:t xml:space="preserve">LeSuer DA, McCormick JH, Mayhew JL, Wasserstein RL, and Arnold MD. The Accuracy of Prediction Equations for Estimating 1-RM Performance in the Bench Press, Squat, and Deadlift. </w:t>
      </w:r>
      <w:r w:rsidRPr="00913A89">
        <w:rPr>
          <w:i/>
        </w:rPr>
        <w:t>The Journal of Strength &amp; Conditioning Research</w:t>
      </w:r>
      <w:r w:rsidRPr="00913A89">
        <w:t xml:space="preserve"> 11, 1997.</w:t>
      </w:r>
    </w:p>
    <w:p w14:paraId="03C8CBC6" w14:textId="77777777" w:rsidR="00913A89" w:rsidRPr="00913A89" w:rsidRDefault="00913A89" w:rsidP="00913A89">
      <w:pPr>
        <w:pStyle w:val="EndNoteBibliography"/>
      </w:pPr>
      <w:r w:rsidRPr="00913A89">
        <w:t>36.</w:t>
      </w:r>
      <w:r w:rsidRPr="00913A89">
        <w:tab/>
        <w:t xml:space="preserve">Ling CHY, Gussekloo J, Trompet S, Meskers CGM, and Maier AB. Clinical determinants of low handgrip strength and its decline in the oldest old: the Leiden 85-plus Study. </w:t>
      </w:r>
      <w:r w:rsidRPr="00913A89">
        <w:rPr>
          <w:i/>
        </w:rPr>
        <w:t>Aging Clin Exp Res</w:t>
      </w:r>
      <w:r w:rsidRPr="00913A89">
        <w:t xml:space="preserve"> 33: 1307-1313, 2021.</w:t>
      </w:r>
    </w:p>
    <w:p w14:paraId="225B839A" w14:textId="77777777" w:rsidR="00913A89" w:rsidRPr="00913A89" w:rsidRDefault="00913A89" w:rsidP="00913A89">
      <w:pPr>
        <w:pStyle w:val="EndNoteBibliography"/>
      </w:pPr>
      <w:r w:rsidRPr="00913A89">
        <w:t>37.</w:t>
      </w:r>
      <w:r w:rsidRPr="00913A89">
        <w:tab/>
        <w:t xml:space="preserve">Lino VTS, Rodrigues NCP, O'Dwyer G, Andrade MKDN, Mattos IE, and Portela MC. Handgrip strength and factors associated in poor elderly assisted at a primary care unit in Rio de Janeiro, Brazil. </w:t>
      </w:r>
      <w:r w:rsidRPr="00913A89">
        <w:rPr>
          <w:i/>
        </w:rPr>
        <w:t>PLoS ONE</w:t>
      </w:r>
      <w:r w:rsidRPr="00913A89">
        <w:t xml:space="preserve"> 11, 2016.</w:t>
      </w:r>
    </w:p>
    <w:p w14:paraId="463C7BD8" w14:textId="77777777" w:rsidR="00913A89" w:rsidRPr="00913A89" w:rsidRDefault="00913A89" w:rsidP="00913A89">
      <w:pPr>
        <w:pStyle w:val="EndNoteBibliography"/>
      </w:pPr>
      <w:r w:rsidRPr="00913A89">
        <w:t>38.</w:t>
      </w:r>
      <w:r w:rsidRPr="00913A89">
        <w:tab/>
        <w:t xml:space="preserve">Liu X, Hou L, Xia X, Liu Y, Zuo Z, Zhang Y, Zhao W, Hao Q, Yue J, and Dong B. Prevalence of sarcopenia in multi ethnics adults and the association with cognitive impairment: findings from West-China health and aging trend study. </w:t>
      </w:r>
      <w:r w:rsidRPr="00913A89">
        <w:rPr>
          <w:i/>
        </w:rPr>
        <w:t>BMC Geriatr</w:t>
      </w:r>
      <w:r w:rsidRPr="00913A89">
        <w:t xml:space="preserve"> 20: 63, 2020.</w:t>
      </w:r>
    </w:p>
    <w:p w14:paraId="0D0E90A5" w14:textId="77777777" w:rsidR="00913A89" w:rsidRPr="00913A89" w:rsidRDefault="00913A89" w:rsidP="00913A89">
      <w:pPr>
        <w:pStyle w:val="EndNoteBibliography"/>
      </w:pPr>
      <w:r w:rsidRPr="00913A89">
        <w:t>39.</w:t>
      </w:r>
      <w:r w:rsidRPr="00913A89">
        <w:tab/>
        <w:t xml:space="preserve">Machii N, Kudo A, Saito H, Tanabe H, Iwasaki M, Hirai H, Masuzaki H, and Shimabukuro M. Walking Speed is the Sole Determinant Criterion of Sarcopenia of Mild Cognitive Impairment in Japanese Elderly Patients with Type 2 Diabetes Mellitus. </w:t>
      </w:r>
      <w:r w:rsidRPr="00913A89">
        <w:rPr>
          <w:i/>
        </w:rPr>
        <w:t>J Clin Med</w:t>
      </w:r>
      <w:r w:rsidRPr="00913A89">
        <w:t xml:space="preserve"> 9, 2020.</w:t>
      </w:r>
    </w:p>
    <w:p w14:paraId="31D2C285" w14:textId="77777777" w:rsidR="00913A89" w:rsidRPr="00913A89" w:rsidRDefault="00913A89" w:rsidP="00913A89">
      <w:pPr>
        <w:pStyle w:val="EndNoteBibliography"/>
      </w:pPr>
      <w:r w:rsidRPr="00913A89">
        <w:t>40.</w:t>
      </w:r>
      <w:r w:rsidRPr="00913A89">
        <w:tab/>
        <w:t xml:space="preserve">Marmeleira J, Ferreira S, and Raimundo A. Physical activity and physical fitness of nursing home residents with cognitive impairment: A pilot study. </w:t>
      </w:r>
      <w:r w:rsidRPr="00913A89">
        <w:rPr>
          <w:i/>
        </w:rPr>
        <w:t>Exp Gerontol</w:t>
      </w:r>
      <w:r w:rsidRPr="00913A89">
        <w:t xml:space="preserve"> 100: 63-69, 2017.</w:t>
      </w:r>
    </w:p>
    <w:p w14:paraId="320FC9EE" w14:textId="77777777" w:rsidR="00913A89" w:rsidRPr="00913A89" w:rsidRDefault="00913A89" w:rsidP="00913A89">
      <w:pPr>
        <w:pStyle w:val="EndNoteBibliography"/>
      </w:pPr>
      <w:r w:rsidRPr="00913A89">
        <w:t>41.</w:t>
      </w:r>
      <w:r w:rsidRPr="00913A89">
        <w:tab/>
        <w:t xml:space="preserve">McGrath R, Cawthon PM, Cesari M, Al Snih S, and Clark BC. Handgrip Strength Asymmetry and Weakness Are Associated with Lower Cognitive Function: A Panel Study. </w:t>
      </w:r>
      <w:r w:rsidRPr="00913A89">
        <w:rPr>
          <w:i/>
        </w:rPr>
        <w:t>J Am Geriatr Soc</w:t>
      </w:r>
      <w:r w:rsidRPr="00913A89">
        <w:t xml:space="preserve"> 68: 2051-2058, 2020.</w:t>
      </w:r>
    </w:p>
    <w:p w14:paraId="1FE7D770" w14:textId="77777777" w:rsidR="00913A89" w:rsidRPr="00913A89" w:rsidRDefault="00913A89" w:rsidP="00913A89">
      <w:pPr>
        <w:pStyle w:val="EndNoteBibliography"/>
      </w:pPr>
      <w:r w:rsidRPr="00913A89">
        <w:t>42.</w:t>
      </w:r>
      <w:r w:rsidRPr="00913A89">
        <w:tab/>
        <w:t xml:space="preserve">McGrath R, Robinson-Lane SG, Cook S, Clark BC, Herrmann S, O'Connor ML, and Hackney KJ. Handgrip Strength Is Associated with Poorer Cognitive Functioning in Aging Americans. </w:t>
      </w:r>
      <w:r w:rsidRPr="00913A89">
        <w:rPr>
          <w:i/>
        </w:rPr>
        <w:t>J Alzheimers Dis</w:t>
      </w:r>
      <w:r w:rsidRPr="00913A89">
        <w:t xml:space="preserve"> 70: 1187-1196, 2019.</w:t>
      </w:r>
    </w:p>
    <w:p w14:paraId="4C17E65C" w14:textId="77777777" w:rsidR="00913A89" w:rsidRPr="00913A89" w:rsidRDefault="00913A89" w:rsidP="00913A89">
      <w:pPr>
        <w:pStyle w:val="EndNoteBibliography"/>
      </w:pPr>
      <w:r w:rsidRPr="00913A89">
        <w:t>43.</w:t>
      </w:r>
      <w:r w:rsidRPr="00913A89">
        <w:tab/>
        <w:t xml:space="preserve">McGrath R, Vincent BM, Hackney KJ, Robinson-Lane SG, Downer B, and Clark BC. The Longitudinal Associations of Handgrip Strength and Cognitive Function in Aging Americans. </w:t>
      </w:r>
      <w:r w:rsidRPr="00913A89">
        <w:rPr>
          <w:i/>
        </w:rPr>
        <w:t>J Am Med Dir Assoc</w:t>
      </w:r>
      <w:r w:rsidRPr="00913A89">
        <w:t xml:space="preserve"> 21: 634-639.e631, 2020.</w:t>
      </w:r>
    </w:p>
    <w:p w14:paraId="64E0F083" w14:textId="77777777" w:rsidR="00913A89" w:rsidRPr="00913A89" w:rsidRDefault="00913A89" w:rsidP="00913A89">
      <w:pPr>
        <w:pStyle w:val="EndNoteBibliography"/>
      </w:pPr>
      <w:r w:rsidRPr="00913A89">
        <w:t>44.</w:t>
      </w:r>
      <w:r w:rsidRPr="00913A89">
        <w:tab/>
        <w:t xml:space="preserve">Mendes J, Amaral TF, Borges N, Santos A, Padrão P, Moreira P, Afonso C, and Negrão R. Handgrip strength values of Portuguese older adults: a population based study. </w:t>
      </w:r>
      <w:r w:rsidRPr="00913A89">
        <w:rPr>
          <w:i/>
        </w:rPr>
        <w:t>BMC Geriatr</w:t>
      </w:r>
      <w:r w:rsidRPr="00913A89">
        <w:t xml:space="preserve"> 17: 191, 2017.</w:t>
      </w:r>
    </w:p>
    <w:p w14:paraId="6F7E9B75" w14:textId="77777777" w:rsidR="00913A89" w:rsidRPr="00913A89" w:rsidRDefault="00913A89" w:rsidP="00913A89">
      <w:pPr>
        <w:pStyle w:val="EndNoteBibliography"/>
      </w:pPr>
      <w:r w:rsidRPr="00913A89">
        <w:t>45.</w:t>
      </w:r>
      <w:r w:rsidRPr="00913A89">
        <w:tab/>
        <w:t xml:space="preserve">Midorikawa M, Suzuki H, Suzuki Y, Yamauchi K, Sato H, Nemoto K, Sugano Y, Iwasaki H, Sekiya M, Yatoh S, Yahagi N, Hada Y, Arai T, and Shimano H. Relationships between Cognitive Function and Odor Identification, Balance Capability, and Muscle Strength in Middle-Aged Persons with and without Type 2 Diabetes. </w:t>
      </w:r>
      <w:r w:rsidRPr="00913A89">
        <w:rPr>
          <w:i/>
        </w:rPr>
        <w:t>J Diabetes Res</w:t>
      </w:r>
      <w:r w:rsidRPr="00913A89">
        <w:t xml:space="preserve"> 2021: 9961612, 2021.</w:t>
      </w:r>
    </w:p>
    <w:p w14:paraId="218BB770" w14:textId="77777777" w:rsidR="00913A89" w:rsidRPr="00913A89" w:rsidRDefault="00913A89" w:rsidP="00913A89">
      <w:pPr>
        <w:pStyle w:val="EndNoteBibliography"/>
      </w:pPr>
      <w:r w:rsidRPr="00913A89">
        <w:t>46.</w:t>
      </w:r>
      <w:r w:rsidRPr="00913A89">
        <w:tab/>
        <w:t xml:space="preserve">Moon Y, Choi YJ, Kim JO, and Han SH. Muscle profile and cognition in patients with Alzheimer's disease dementia. </w:t>
      </w:r>
      <w:r w:rsidRPr="00913A89">
        <w:rPr>
          <w:i/>
        </w:rPr>
        <w:t>Neurol Sci</w:t>
      </w:r>
      <w:r w:rsidRPr="00913A89">
        <w:t xml:space="preserve"> 39: 1861-1866, 2018.</w:t>
      </w:r>
    </w:p>
    <w:p w14:paraId="6D213E29" w14:textId="77777777" w:rsidR="00913A89" w:rsidRPr="00913A89" w:rsidRDefault="00913A89" w:rsidP="00913A89">
      <w:pPr>
        <w:pStyle w:val="EndNoteBibliography"/>
      </w:pPr>
      <w:r w:rsidRPr="00913A89">
        <w:t>47.</w:t>
      </w:r>
      <w:r w:rsidRPr="00913A89">
        <w:tab/>
        <w:t xml:space="preserve">Moore AZ, Caturegli G, Metter EJ, Makrogiannis S, Resnick SM, Harris TB, and Ferrucci L. Difference in muscle quality over the adult life span and biological correlates in the Baltimore Longitudinal Study of Aging. </w:t>
      </w:r>
      <w:r w:rsidRPr="00913A89">
        <w:rPr>
          <w:i/>
        </w:rPr>
        <w:t>J Am Geriatr Soc</w:t>
      </w:r>
      <w:r w:rsidRPr="00913A89">
        <w:t xml:space="preserve"> 62: 230-236, 2014.</w:t>
      </w:r>
    </w:p>
    <w:p w14:paraId="4E4C17CF" w14:textId="77777777" w:rsidR="00913A89" w:rsidRPr="00913A89" w:rsidRDefault="00913A89" w:rsidP="00913A89">
      <w:pPr>
        <w:pStyle w:val="EndNoteBibliography"/>
      </w:pPr>
      <w:r w:rsidRPr="00913A89">
        <w:t>48.</w:t>
      </w:r>
      <w:r w:rsidRPr="00913A89">
        <w:tab/>
        <w:t xml:space="preserve">Neira Álvarez M, López-Dóriga Bonnardeaux P, Thuissard IJ, Sanz-Rosa D, Arias Muñana E, Bielza Galindo R, and Gómez Cerezo JF. Grip strength and functional recovery after hip fracture: An observational study in elderly population. </w:t>
      </w:r>
      <w:r w:rsidRPr="00913A89">
        <w:rPr>
          <w:i/>
        </w:rPr>
        <w:t>Eur Geriatr Med</w:t>
      </w:r>
      <w:r w:rsidRPr="00913A89">
        <w:t xml:space="preserve"> 7: 556-560, 2016.</w:t>
      </w:r>
    </w:p>
    <w:p w14:paraId="3967C8E2" w14:textId="77777777" w:rsidR="00913A89" w:rsidRPr="00913A89" w:rsidRDefault="00913A89" w:rsidP="00913A89">
      <w:pPr>
        <w:pStyle w:val="EndNoteBibliography"/>
      </w:pPr>
      <w:r w:rsidRPr="00913A89">
        <w:t>49.</w:t>
      </w:r>
      <w:r w:rsidRPr="00913A89">
        <w:tab/>
        <w:t xml:space="preserve">Ohsugi H, Murata S, Kubo A, Hachiya M, Hirao A, Fujiwara K, and Kamijou K. Verification of the correlation between cognitive function and lower limb muscle strength for the community-dwelling elderly. </w:t>
      </w:r>
      <w:r w:rsidRPr="00913A89">
        <w:rPr>
          <w:i/>
        </w:rPr>
        <w:t>Journal of physical therapy science</w:t>
      </w:r>
      <w:r w:rsidRPr="00913A89">
        <w:t xml:space="preserve"> 26: 1861-1863, 2014.</w:t>
      </w:r>
    </w:p>
    <w:p w14:paraId="0B8119D2" w14:textId="77777777" w:rsidR="00913A89" w:rsidRPr="00913A89" w:rsidRDefault="00913A89" w:rsidP="00913A89">
      <w:pPr>
        <w:pStyle w:val="EndNoteBibliography"/>
      </w:pPr>
      <w:r w:rsidRPr="00913A89">
        <w:t>50.</w:t>
      </w:r>
      <w:r w:rsidRPr="00913A89">
        <w:tab/>
        <w:t xml:space="preserve">Padubidri A, Al Snih S, Samper-Ternent R, Markides KS, Ottenbacher KJ, and Raji MA. Falls and cognitive decline in Mexican Americans 75 years and older. </w:t>
      </w:r>
      <w:r w:rsidRPr="00913A89">
        <w:rPr>
          <w:i/>
        </w:rPr>
        <w:t>Clin Interv Aging</w:t>
      </w:r>
      <w:r w:rsidRPr="00913A89">
        <w:t xml:space="preserve"> 9: 719-726, 2014.</w:t>
      </w:r>
    </w:p>
    <w:p w14:paraId="5151988C" w14:textId="77777777" w:rsidR="00913A89" w:rsidRPr="00913A89" w:rsidRDefault="00913A89" w:rsidP="00913A89">
      <w:pPr>
        <w:pStyle w:val="EndNoteBibliography"/>
      </w:pPr>
      <w:r w:rsidRPr="00913A89">
        <w:t>51.</w:t>
      </w:r>
      <w:r w:rsidRPr="00913A89">
        <w:tab/>
        <w:t xml:space="preserve">Park HJ, Lee NG, and Kang TW. Fall-related cognition, motor function, functional ability, and depression measures in older adults with dementia. </w:t>
      </w:r>
      <w:r w:rsidRPr="00913A89">
        <w:rPr>
          <w:i/>
        </w:rPr>
        <w:t>NeuroRehabilitation</w:t>
      </w:r>
      <w:r w:rsidRPr="00913A89">
        <w:t xml:space="preserve"> 47: 487-494, 2020.</w:t>
      </w:r>
    </w:p>
    <w:p w14:paraId="033C6326" w14:textId="77777777" w:rsidR="00913A89" w:rsidRPr="00913A89" w:rsidRDefault="00913A89" w:rsidP="00913A89">
      <w:pPr>
        <w:pStyle w:val="EndNoteBibliography"/>
      </w:pPr>
      <w:r w:rsidRPr="00913A89">
        <w:t>52.</w:t>
      </w:r>
      <w:r w:rsidRPr="00913A89">
        <w:tab/>
        <w:t xml:space="preserve">Park Y and Bae Y. A comparison of functional fitness and walking speed with cognitive function of facility-dwelling elderly women: A cross-sectional study. </w:t>
      </w:r>
      <w:r w:rsidRPr="00913A89">
        <w:rPr>
          <w:i/>
        </w:rPr>
        <w:t>Journal of Physical Therapy Science</w:t>
      </w:r>
      <w:r w:rsidRPr="00913A89">
        <w:t xml:space="preserve"> 24: 73-76, 2012.</w:t>
      </w:r>
    </w:p>
    <w:p w14:paraId="47E54509" w14:textId="77777777" w:rsidR="00913A89" w:rsidRPr="00913A89" w:rsidRDefault="00913A89" w:rsidP="00913A89">
      <w:pPr>
        <w:pStyle w:val="EndNoteBibliography"/>
      </w:pPr>
      <w:r w:rsidRPr="00913A89">
        <w:t>53.</w:t>
      </w:r>
      <w:r w:rsidRPr="00913A89">
        <w:tab/>
        <w:t xml:space="preserve">Pasco JA, Stuart AL, Sui SX, Holloway-Kew KL, Hyde NK, Tembo MC, Rufus-Membere P, Kotowicz MA, and Williams LJ. Dynapenia and Low Cognition: A Cross-Sectional Association in Postmenopausal Women. </w:t>
      </w:r>
      <w:r w:rsidRPr="00913A89">
        <w:rPr>
          <w:i/>
        </w:rPr>
        <w:t>J Clin Med</w:t>
      </w:r>
      <w:r w:rsidRPr="00913A89">
        <w:t xml:space="preserve"> 10, 2021.</w:t>
      </w:r>
    </w:p>
    <w:p w14:paraId="3D19A02E" w14:textId="77777777" w:rsidR="00913A89" w:rsidRPr="00913A89" w:rsidRDefault="00913A89" w:rsidP="00913A89">
      <w:pPr>
        <w:pStyle w:val="EndNoteBibliography"/>
      </w:pPr>
      <w:r w:rsidRPr="00913A89">
        <w:t>54.</w:t>
      </w:r>
      <w:r w:rsidRPr="00913A89">
        <w:tab/>
        <w:t xml:space="preserve">Pedrero-Chamizo R, Albers U, Tobaruela JL, Meléndez A, Castillo MJ, and González-Gross M. Physical strength is associated with Mini-Mental State Examination scores in Spanish institutionalized elderly. </w:t>
      </w:r>
      <w:r w:rsidRPr="00913A89">
        <w:rPr>
          <w:i/>
        </w:rPr>
        <w:t>Geriatr Gerontol Int</w:t>
      </w:r>
      <w:r w:rsidRPr="00913A89">
        <w:t xml:space="preserve"> 13: 1026-1034, 2013.</w:t>
      </w:r>
    </w:p>
    <w:p w14:paraId="24367398" w14:textId="77777777" w:rsidR="00913A89" w:rsidRPr="00913A89" w:rsidRDefault="00913A89" w:rsidP="00913A89">
      <w:pPr>
        <w:pStyle w:val="EndNoteBibliography"/>
      </w:pPr>
      <w:r w:rsidRPr="00913A89">
        <w:t>55.</w:t>
      </w:r>
      <w:r w:rsidRPr="00913A89">
        <w:tab/>
        <w:t xml:space="preserve">Pentikäinen H, Savonen K, Komulainen P, Kiviniemi V, Paajanen T, Kivipelto M, Soininen H, and Rauramaa R. Muscle strength and cognition in ageing men and women: The DR's EXTRA study. </w:t>
      </w:r>
      <w:r w:rsidRPr="00913A89">
        <w:rPr>
          <w:i/>
        </w:rPr>
        <w:t>Eur Geriatr Med</w:t>
      </w:r>
      <w:r w:rsidRPr="00913A89">
        <w:t xml:space="preserve"> 8: 275-277, 2017.</w:t>
      </w:r>
    </w:p>
    <w:p w14:paraId="2F3938F1" w14:textId="77777777" w:rsidR="00913A89" w:rsidRPr="00913A89" w:rsidRDefault="00913A89" w:rsidP="00913A89">
      <w:pPr>
        <w:pStyle w:val="EndNoteBibliography"/>
      </w:pPr>
      <w:r w:rsidRPr="00913A89">
        <w:t>56.</w:t>
      </w:r>
      <w:r w:rsidRPr="00913A89">
        <w:tab/>
        <w:t xml:space="preserve">Pérez-Rodríguez P, Rabes-Rodríguez L, Sáez-Nieto C, Alarcón TA, Queipo R, Otero-Puime Á, and Gonzalez Montalvo JI. Handgrip strength predicts 1-year functional recovery and mortality in hip fracture patients. </w:t>
      </w:r>
      <w:r w:rsidRPr="00913A89">
        <w:rPr>
          <w:i/>
        </w:rPr>
        <w:t>Maturitas</w:t>
      </w:r>
      <w:r w:rsidRPr="00913A89">
        <w:t xml:space="preserve"> 141: 20-25, 2020.</w:t>
      </w:r>
    </w:p>
    <w:p w14:paraId="377CA3D2" w14:textId="77777777" w:rsidR="00913A89" w:rsidRPr="00913A89" w:rsidRDefault="00913A89" w:rsidP="00913A89">
      <w:pPr>
        <w:pStyle w:val="EndNoteBibliography"/>
      </w:pPr>
      <w:r w:rsidRPr="00913A89">
        <w:t>57.</w:t>
      </w:r>
      <w:r w:rsidRPr="00913A89">
        <w:tab/>
        <w:t xml:space="preserve">Puig-Domingo M, Serra-Prat M, Merino MJ, Pubill M, Burdoy E, and Papiol M. Muscle strength in the Mataró aging study participants and its relationship to successful aging. </w:t>
      </w:r>
      <w:r w:rsidRPr="00913A89">
        <w:rPr>
          <w:i/>
        </w:rPr>
        <w:t>Aging Clin Exp Res</w:t>
      </w:r>
      <w:r w:rsidRPr="00913A89">
        <w:t xml:space="preserve"> 20: 439-446, 2008.</w:t>
      </w:r>
    </w:p>
    <w:p w14:paraId="4D21AAEB" w14:textId="77777777" w:rsidR="00913A89" w:rsidRPr="00913A89" w:rsidRDefault="00913A89" w:rsidP="00913A89">
      <w:pPr>
        <w:pStyle w:val="EndNoteBibliography"/>
      </w:pPr>
      <w:r w:rsidRPr="00913A89">
        <w:t>58.</w:t>
      </w:r>
      <w:r w:rsidRPr="00913A89">
        <w:tab/>
        <w:t xml:space="preserve">Raji MA, Kuo YF, Al Snih S, Markides KS, Peek MK, and Ottenbacher KJ. Cognitive status, muscle strength, and subsequent disability in older Mexican Americans. </w:t>
      </w:r>
      <w:r w:rsidRPr="00913A89">
        <w:rPr>
          <w:i/>
        </w:rPr>
        <w:t>J Am Geriatr Soc</w:t>
      </w:r>
      <w:r w:rsidRPr="00913A89">
        <w:t xml:space="preserve"> 53: 1462-1468, 2005.</w:t>
      </w:r>
    </w:p>
    <w:p w14:paraId="3F6721F1" w14:textId="77777777" w:rsidR="00913A89" w:rsidRPr="00913A89" w:rsidRDefault="00913A89" w:rsidP="00913A89">
      <w:pPr>
        <w:pStyle w:val="EndNoteBibliography"/>
      </w:pPr>
      <w:r w:rsidRPr="00913A89">
        <w:t>59.</w:t>
      </w:r>
      <w:r w:rsidRPr="00913A89">
        <w:tab/>
        <w:t xml:space="preserve">Rogers SD and Jarrott SE. Cognitive impairment and effects on upper body strength of adults with dementia. </w:t>
      </w:r>
      <w:r w:rsidRPr="00913A89">
        <w:rPr>
          <w:i/>
        </w:rPr>
        <w:t>Journal of Aging and Physical Activity</w:t>
      </w:r>
      <w:r w:rsidRPr="00913A89">
        <w:t xml:space="preserve"> 16: 61-68, 2008.</w:t>
      </w:r>
    </w:p>
    <w:p w14:paraId="4989A1A6" w14:textId="77777777" w:rsidR="00913A89" w:rsidRPr="00913A89" w:rsidRDefault="00913A89" w:rsidP="00913A89">
      <w:pPr>
        <w:pStyle w:val="EndNoteBibliography"/>
      </w:pPr>
      <w:r w:rsidRPr="00913A89">
        <w:t>60.</w:t>
      </w:r>
      <w:r w:rsidRPr="00913A89">
        <w:tab/>
        <w:t xml:space="preserve">Sandroff BM, Pilutti LA, Benedict RHB, and Motl RW. Association between physical fitness and cognitive function in multiple sclerosis: Does disability status matter? </w:t>
      </w:r>
      <w:r w:rsidRPr="00913A89">
        <w:rPr>
          <w:i/>
        </w:rPr>
        <w:t>Neurorehabil Neural Repair</w:t>
      </w:r>
      <w:r w:rsidRPr="00913A89">
        <w:t xml:space="preserve"> 29: 214-223, 2015.</w:t>
      </w:r>
    </w:p>
    <w:p w14:paraId="2E4DAE95" w14:textId="77777777" w:rsidR="00913A89" w:rsidRPr="00913A89" w:rsidRDefault="00913A89" w:rsidP="00913A89">
      <w:pPr>
        <w:pStyle w:val="EndNoteBibliography"/>
      </w:pPr>
      <w:r w:rsidRPr="00913A89">
        <w:t>61.</w:t>
      </w:r>
      <w:r w:rsidRPr="00913A89">
        <w:tab/>
        <w:t xml:space="preserve">Sattler C, Erickson KI, Toro P, and Schröder J. Physical fitness as a protective factor for cognitive impairment in a prospective population-based study in Germany. </w:t>
      </w:r>
      <w:r w:rsidRPr="00913A89">
        <w:rPr>
          <w:i/>
        </w:rPr>
        <w:t>J Alzheimers Dis</w:t>
      </w:r>
      <w:r w:rsidRPr="00913A89">
        <w:t xml:space="preserve"> 26: 709-718, 2011.</w:t>
      </w:r>
    </w:p>
    <w:p w14:paraId="11FD9CE6" w14:textId="77777777" w:rsidR="00913A89" w:rsidRPr="00913A89" w:rsidRDefault="00913A89" w:rsidP="00913A89">
      <w:pPr>
        <w:pStyle w:val="EndNoteBibliography"/>
      </w:pPr>
      <w:r w:rsidRPr="00913A89">
        <w:t>62.</w:t>
      </w:r>
      <w:r w:rsidRPr="00913A89">
        <w:tab/>
        <w:t xml:space="preserve">Scherder EJA, Eggermont LHP, Geuze RH, Vis J, and Verkerke GJ. Quadriceps strength and executive functions in older women. </w:t>
      </w:r>
      <w:r w:rsidRPr="00913A89">
        <w:rPr>
          <w:i/>
        </w:rPr>
        <w:t>Am J Phys Med Rehabil</w:t>
      </w:r>
      <w:r w:rsidRPr="00913A89">
        <w:t xml:space="preserve"> 89: 458-463, 2010.</w:t>
      </w:r>
    </w:p>
    <w:p w14:paraId="439B981C" w14:textId="77777777" w:rsidR="00913A89" w:rsidRPr="00913A89" w:rsidRDefault="00913A89" w:rsidP="00913A89">
      <w:pPr>
        <w:pStyle w:val="EndNoteBibliography"/>
      </w:pPr>
      <w:r w:rsidRPr="00913A89">
        <w:t>63.</w:t>
      </w:r>
      <w:r w:rsidRPr="00913A89">
        <w:tab/>
        <w:t xml:space="preserve">Selakovic I, Dubljanin-Raspopovic E, Markovic-Denic L, Marusic V, Cirkovic A, Kadija M, Tomanovic-Vujadinovic S, and Tulic G. Can early assessment of hand grip strength in older hip fracture patients predict functional outcome? </w:t>
      </w:r>
      <w:r w:rsidRPr="00913A89">
        <w:rPr>
          <w:i/>
        </w:rPr>
        <w:t>PLoS ONE</w:t>
      </w:r>
      <w:r w:rsidRPr="00913A89">
        <w:t xml:space="preserve"> 14: e0213223, 2019.</w:t>
      </w:r>
    </w:p>
    <w:p w14:paraId="465C92F3" w14:textId="77777777" w:rsidR="00913A89" w:rsidRPr="00913A89" w:rsidRDefault="00913A89" w:rsidP="00913A89">
      <w:pPr>
        <w:pStyle w:val="EndNoteBibliography"/>
      </w:pPr>
      <w:r w:rsidRPr="00913A89">
        <w:t>64.</w:t>
      </w:r>
      <w:r w:rsidRPr="00913A89">
        <w:tab/>
        <w:t xml:space="preserve">Soares-Miranda L, Lucia A, Silva M, Peixoto A, Ramalho R, da Silva PC, Mota J, Macedo G, and Abreu S. Physical Fitness and Health-related Quality of Life in Patients with Colorectal Cancer. </w:t>
      </w:r>
      <w:r w:rsidRPr="00913A89">
        <w:rPr>
          <w:i/>
        </w:rPr>
        <w:t>Int J Sports Med</w:t>
      </w:r>
      <w:r w:rsidRPr="00913A89">
        <w:t xml:space="preserve"> 42: 924-929, 2021.</w:t>
      </w:r>
    </w:p>
    <w:p w14:paraId="57ADF6F9" w14:textId="77777777" w:rsidR="00913A89" w:rsidRPr="00913A89" w:rsidRDefault="00913A89" w:rsidP="00913A89">
      <w:pPr>
        <w:pStyle w:val="EndNoteBibliography"/>
      </w:pPr>
      <w:r w:rsidRPr="00913A89">
        <w:t>65.</w:t>
      </w:r>
      <w:r w:rsidRPr="00913A89">
        <w:tab/>
        <w:t xml:space="preserve">Soriano-Maldonado A, Artero EG, Segura-Jiménez V, Aparicio VA, Estévez-López F, Álvarez-Gallardo IC, Munguía-Izquierdo D, Casimiro-Andújar AJ, Delgado-Fernández M, Ortega FB, and al-Andalus Project Research G. Association of physical fitness and fatness with cognitive function in women with fibromyalgia. </w:t>
      </w:r>
      <w:r w:rsidRPr="00913A89">
        <w:rPr>
          <w:i/>
        </w:rPr>
        <w:t>J Sports Sci</w:t>
      </w:r>
      <w:r w:rsidRPr="00913A89">
        <w:t xml:space="preserve"> 34: 1731-1739, 2016.</w:t>
      </w:r>
    </w:p>
    <w:p w14:paraId="280D003F" w14:textId="77777777" w:rsidR="00913A89" w:rsidRPr="00913A89" w:rsidRDefault="00913A89" w:rsidP="00913A89">
      <w:pPr>
        <w:pStyle w:val="EndNoteBibliography"/>
      </w:pPr>
      <w:r w:rsidRPr="00913A89">
        <w:t>66.</w:t>
      </w:r>
      <w:r w:rsidRPr="00913A89">
        <w:tab/>
        <w:t xml:space="preserve">Sui SX, Holloway-Kew KL, Hyde NK, Williams LJ, Leach S, and Pasco JA. Muscle strength and gait speed rather than lean mass are better indicators for poor cognitive function in older men. </w:t>
      </w:r>
      <w:r w:rsidRPr="00913A89">
        <w:rPr>
          <w:i/>
        </w:rPr>
        <w:t>Scientific Reports</w:t>
      </w:r>
      <w:r w:rsidRPr="00913A89">
        <w:t xml:space="preserve"> 10: 1-9, 2020.</w:t>
      </w:r>
    </w:p>
    <w:p w14:paraId="0800B84E" w14:textId="77777777" w:rsidR="00913A89" w:rsidRPr="00913A89" w:rsidRDefault="00913A89" w:rsidP="00913A89">
      <w:pPr>
        <w:pStyle w:val="EndNoteBibliography"/>
      </w:pPr>
      <w:r w:rsidRPr="00913A89">
        <w:t>67.</w:t>
      </w:r>
      <w:r w:rsidRPr="00913A89">
        <w:tab/>
        <w:t xml:space="preserve">Sverdrup K, Selbæk G, Bergh S, Strand BH, Thingstad P, Skjellegrind HK, Skjerve KN, and Tangen GG. Physical performance across the cognitive spectrum and between dementia subtypes in a population-based sample of older adults: The HUNT study. </w:t>
      </w:r>
      <w:r w:rsidRPr="00913A89">
        <w:rPr>
          <w:i/>
        </w:rPr>
        <w:t>Arch Gerontol Geriatr</w:t>
      </w:r>
      <w:r w:rsidRPr="00913A89">
        <w:t xml:space="preserve"> 95: 104400, 2021.</w:t>
      </w:r>
    </w:p>
    <w:p w14:paraId="092EA11B" w14:textId="77777777" w:rsidR="00913A89" w:rsidRPr="00913A89" w:rsidRDefault="00913A89" w:rsidP="00913A89">
      <w:pPr>
        <w:pStyle w:val="EndNoteBibliography"/>
      </w:pPr>
      <w:r w:rsidRPr="00913A89">
        <w:t>68.</w:t>
      </w:r>
      <w:r w:rsidRPr="00913A89">
        <w:tab/>
        <w:t xml:space="preserve">Szlejf C, Suemoto CK, Lotufo PA, and Benseñor IM. Association of Sarcopenia With Performance on Multiple Cognitive Domains: Results From the ELSA-Brasil Study. </w:t>
      </w:r>
      <w:r w:rsidRPr="00913A89">
        <w:rPr>
          <w:i/>
        </w:rPr>
        <w:t>J Gerontol A Biol Sci Med Sci</w:t>
      </w:r>
      <w:r w:rsidRPr="00913A89">
        <w:t xml:space="preserve"> 74: 1805-1811, 2019.</w:t>
      </w:r>
    </w:p>
    <w:p w14:paraId="19DFDFAC" w14:textId="77777777" w:rsidR="00913A89" w:rsidRPr="00913A89" w:rsidRDefault="00913A89" w:rsidP="00913A89">
      <w:pPr>
        <w:pStyle w:val="EndNoteBibliography"/>
      </w:pPr>
      <w:r w:rsidRPr="00913A89">
        <w:t>69.</w:t>
      </w:r>
      <w:r w:rsidRPr="00913A89">
        <w:tab/>
        <w:t xml:space="preserve">Taekema DG, Gussekloo J, Maier AB, Westendorp RGJ, and de Craen AJM. Handgrip strength as a predictor of functional, psychological and social health. A prospective population-based study among the oldest old. </w:t>
      </w:r>
      <w:r w:rsidRPr="00913A89">
        <w:rPr>
          <w:i/>
        </w:rPr>
        <w:t>Age Ageing</w:t>
      </w:r>
      <w:r w:rsidRPr="00913A89">
        <w:t xml:space="preserve"> 39: 331-337, 2010.</w:t>
      </w:r>
    </w:p>
    <w:p w14:paraId="66D03565" w14:textId="77777777" w:rsidR="00913A89" w:rsidRPr="00913A89" w:rsidRDefault="00913A89" w:rsidP="00913A89">
      <w:pPr>
        <w:pStyle w:val="EndNoteBibliography"/>
      </w:pPr>
      <w:r w:rsidRPr="00913A89">
        <w:t>70.</w:t>
      </w:r>
      <w:r w:rsidRPr="00913A89">
        <w:tab/>
        <w:t xml:space="preserve">Tian Q, Osawa Y, Resnick SM, Ferrucci L, and Studenski SA. Rate of Muscle Contraction Is Associated With Cognition in Women, Not in Men. </w:t>
      </w:r>
      <w:r w:rsidRPr="00913A89">
        <w:rPr>
          <w:i/>
        </w:rPr>
        <w:t>J Gerontol A Biol Sci Med Sci</w:t>
      </w:r>
      <w:r w:rsidRPr="00913A89">
        <w:t xml:space="preserve"> 74: 714-719, 2019.</w:t>
      </w:r>
    </w:p>
    <w:p w14:paraId="2D629281" w14:textId="77777777" w:rsidR="00913A89" w:rsidRPr="00913A89" w:rsidRDefault="00913A89" w:rsidP="00913A89">
      <w:pPr>
        <w:pStyle w:val="EndNoteBibliography"/>
      </w:pPr>
      <w:r w:rsidRPr="00913A89">
        <w:t>71.</w:t>
      </w:r>
      <w:r w:rsidRPr="00913A89">
        <w:tab/>
        <w:t xml:space="preserve">Tou NX, Wee SL, Pang BWJ, Lau LK, Jabbar KA, Seah WT, Chen KK, and Ng TP. Associations of fat mass and muscle function but not lean mass with cognitive impairment: The Yishun Study. </w:t>
      </w:r>
      <w:r w:rsidRPr="00913A89">
        <w:rPr>
          <w:i/>
        </w:rPr>
        <w:t>PLoS ONE</w:t>
      </w:r>
      <w:r w:rsidRPr="00913A89">
        <w:t xml:space="preserve"> 16: e0256702, 2021.</w:t>
      </w:r>
    </w:p>
    <w:p w14:paraId="0F268DBE" w14:textId="77777777" w:rsidR="00913A89" w:rsidRPr="00913A89" w:rsidRDefault="00913A89" w:rsidP="00913A89">
      <w:pPr>
        <w:pStyle w:val="EndNoteBibliography"/>
      </w:pPr>
      <w:r w:rsidRPr="00913A89">
        <w:t>72.</w:t>
      </w:r>
      <w:r w:rsidRPr="00913A89">
        <w:tab/>
        <w:t xml:space="preserve">van Dam R, Van Ancum JM, Verlaan S, Scheerman K, Meskers CGM, and Maier AB. Lower Cognitive Function in Older Patients with Lower Muscle Strength and Muscle Mass. </w:t>
      </w:r>
      <w:r w:rsidRPr="00913A89">
        <w:rPr>
          <w:i/>
        </w:rPr>
        <w:t>Dement Geriatr Cogn Disord</w:t>
      </w:r>
      <w:r w:rsidRPr="00913A89">
        <w:t xml:space="preserve"> 45: 243-250, 2018.</w:t>
      </w:r>
    </w:p>
    <w:p w14:paraId="610865E1" w14:textId="77777777" w:rsidR="00913A89" w:rsidRPr="00913A89" w:rsidRDefault="00913A89" w:rsidP="00913A89">
      <w:pPr>
        <w:pStyle w:val="EndNoteBibliography"/>
      </w:pPr>
      <w:r w:rsidRPr="00913A89">
        <w:t>73.</w:t>
      </w:r>
      <w:r w:rsidRPr="00913A89">
        <w:tab/>
        <w:t xml:space="preserve">Vancampfort D, Stubbs B, Firth J, Smith L, Swinnen N, and Koyanagi A. Associations between handgrip strength and mild cognitive impairment in middle-aged and older adults in six low- and middle-income countries. </w:t>
      </w:r>
      <w:r w:rsidRPr="00913A89">
        <w:rPr>
          <w:i/>
        </w:rPr>
        <w:t>Int J Geriatr Psychiatry</w:t>
      </w:r>
      <w:r w:rsidRPr="00913A89">
        <w:t xml:space="preserve"> 34: 609-616, 2019.</w:t>
      </w:r>
    </w:p>
    <w:p w14:paraId="3B551458" w14:textId="77777777" w:rsidR="00913A89" w:rsidRPr="00913A89" w:rsidRDefault="00913A89" w:rsidP="00913A89">
      <w:pPr>
        <w:pStyle w:val="EndNoteBibliography"/>
      </w:pPr>
      <w:r w:rsidRPr="00913A89">
        <w:t>74.</w:t>
      </w:r>
      <w:r w:rsidRPr="00913A89">
        <w:tab/>
        <w:t xml:space="preserve">Veronese N, Stubbs B, Trevisan C, Bolzetta F, De Rui M, Solmi M, Sartori L, Musacchio E, Zambon S, Perissinotto E, Crepaldi G, Manzato E, and Sergi G. What physical performance measures predict incident cognitive decline among intact older adults? A 4.4year follow up study. </w:t>
      </w:r>
      <w:r w:rsidRPr="00913A89">
        <w:rPr>
          <w:i/>
        </w:rPr>
        <w:t>Exp Gerontol</w:t>
      </w:r>
      <w:r w:rsidRPr="00913A89">
        <w:t xml:space="preserve"> 81: 110-118, 2016.</w:t>
      </w:r>
    </w:p>
    <w:p w14:paraId="141ECEAC" w14:textId="77777777" w:rsidR="00913A89" w:rsidRPr="00913A89" w:rsidRDefault="00913A89" w:rsidP="00913A89">
      <w:pPr>
        <w:pStyle w:val="EndNoteBibliography"/>
      </w:pPr>
      <w:r w:rsidRPr="00913A89">
        <w:t>75.</w:t>
      </w:r>
      <w:r w:rsidRPr="00913A89">
        <w:tab/>
        <w:t xml:space="preserve">Wołoszyn N, Grzegorczyk J, Wiśniowska-Szurlej A, Kilian J, and Kwolek A. Psychophysical Health Factors and Its Correlations in Elderly Wheelchair Users Who Live in Nursing Homes. </w:t>
      </w:r>
      <w:r w:rsidRPr="00913A89">
        <w:rPr>
          <w:i/>
        </w:rPr>
        <w:t>Int J Environ Res Public Health</w:t>
      </w:r>
      <w:r w:rsidRPr="00913A89">
        <w:t xml:space="preserve"> 17, 2020.</w:t>
      </w:r>
    </w:p>
    <w:p w14:paraId="6A1125EB" w14:textId="77777777" w:rsidR="00913A89" w:rsidRPr="00913A89" w:rsidRDefault="00913A89" w:rsidP="00913A89">
      <w:pPr>
        <w:pStyle w:val="EndNoteBibliography"/>
      </w:pPr>
      <w:r w:rsidRPr="00913A89">
        <w:t>76.</w:t>
      </w:r>
      <w:r w:rsidRPr="00913A89">
        <w:tab/>
        <w:t xml:space="preserve">Yeung SSY, Reijnierse EM, Trappenburg MC, Blauw GJ, Meskers CGM, and Maier AB. Knee extension strength measurements should be considered as part of the comprehensive geriatric assessment. </w:t>
      </w:r>
      <w:r w:rsidRPr="00913A89">
        <w:rPr>
          <w:i/>
        </w:rPr>
        <w:t>BMC Geriatr</w:t>
      </w:r>
      <w:r w:rsidRPr="00913A89">
        <w:t xml:space="preserve"> 18: 130, 2018.</w:t>
      </w:r>
    </w:p>
    <w:p w14:paraId="0C835378" w14:textId="77777777" w:rsidR="00913A89" w:rsidRPr="00913A89" w:rsidRDefault="00913A89" w:rsidP="00913A89">
      <w:pPr>
        <w:pStyle w:val="EndNoteBibliography"/>
      </w:pPr>
      <w:r w:rsidRPr="00913A89">
        <w:t>77.</w:t>
      </w:r>
      <w:r w:rsidRPr="00913A89">
        <w:tab/>
        <w:t xml:space="preserve">Yokote A, Hayashi Y, Yanamoto S, Fujioka S, Higa K, and Tsuboi Y. Leg Muscle Strength Correlates with Gait Performance in Advanced Parkinson Disease. </w:t>
      </w:r>
      <w:r w:rsidRPr="00913A89">
        <w:rPr>
          <w:i/>
        </w:rPr>
        <w:t>Internal Medicine</w:t>
      </w:r>
      <w:r w:rsidRPr="00913A89">
        <w:t>: 7646-7621, 2021.</w:t>
      </w:r>
    </w:p>
    <w:p w14:paraId="4C1462E4" w14:textId="77777777" w:rsidR="00913A89" w:rsidRPr="00913A89" w:rsidRDefault="00913A89" w:rsidP="00913A89">
      <w:pPr>
        <w:pStyle w:val="EndNoteBibliography"/>
      </w:pPr>
      <w:r w:rsidRPr="00913A89">
        <w:t>78.</w:t>
      </w:r>
      <w:r w:rsidRPr="00913A89">
        <w:tab/>
        <w:t xml:space="preserve">Yoon DH, Hwang SS, Lee DW, Lee CG, and Song W. Physical Frailty and Cognitive Functioning in Korea Rural Community-Dwelling Older Adults. </w:t>
      </w:r>
      <w:r w:rsidRPr="00913A89">
        <w:rPr>
          <w:i/>
        </w:rPr>
        <w:t>J Clin Med</w:t>
      </w:r>
      <w:r w:rsidRPr="00913A89">
        <w:t xml:space="preserve"> 7, 2018.</w:t>
      </w:r>
    </w:p>
    <w:p w14:paraId="32192A8D" w14:textId="77777777" w:rsidR="00913A89" w:rsidRPr="00913A89" w:rsidRDefault="00913A89" w:rsidP="00913A89">
      <w:pPr>
        <w:pStyle w:val="EndNoteBibliography"/>
      </w:pPr>
      <w:r w:rsidRPr="00913A89">
        <w:t>79.</w:t>
      </w:r>
      <w:r w:rsidRPr="00913A89">
        <w:tab/>
        <w:t xml:space="preserve">Yu J, Bi T, Sheng Y, Chen S, Zhang A, Qi H, Ding G, Lv R, and Lai B. Association of mild cognitive impairment and muscle mass/strength in community-dwelling older Chinese. </w:t>
      </w:r>
      <w:r w:rsidRPr="00913A89">
        <w:rPr>
          <w:i/>
        </w:rPr>
        <w:t>Int J Gerontol</w:t>
      </w:r>
      <w:r w:rsidRPr="00913A89">
        <w:t xml:space="preserve"> 15: 39-44, 2021.</w:t>
      </w:r>
    </w:p>
    <w:p w14:paraId="415381A6" w14:textId="77777777" w:rsidR="00913A89" w:rsidRPr="00913A89" w:rsidRDefault="00913A89" w:rsidP="00913A89">
      <w:pPr>
        <w:pStyle w:val="EndNoteBibliography"/>
      </w:pPr>
      <w:r w:rsidRPr="00913A89">
        <w:t>80.</w:t>
      </w:r>
      <w:r w:rsidRPr="00913A89">
        <w:tab/>
        <w:t xml:space="preserve">Zatsiorsky VM, Kraemer WJ, and Fry AC. </w:t>
      </w:r>
      <w:r w:rsidRPr="00913A89">
        <w:rPr>
          <w:i/>
        </w:rPr>
        <w:t>Science and Practice of Strength Training.</w:t>
      </w:r>
      <w:r w:rsidRPr="00913A89">
        <w:t xml:space="preserve"> Human Kinetics, 2020.</w:t>
      </w:r>
    </w:p>
    <w:p w14:paraId="264CDC43" w14:textId="0A823C64" w:rsidR="00B55A29" w:rsidRDefault="00BC7F2F" w:rsidP="005A7FCE">
      <w:r w:rsidRPr="004D696D">
        <w:fldChar w:fldCharType="end"/>
      </w:r>
    </w:p>
    <w:sectPr w:rsidR="00B55A29" w:rsidSect="00B62266">
      <w:pgSz w:w="15840" w:h="12240" w:orient="landscape"/>
      <w:pgMar w:top="1800" w:right="1440" w:bottom="180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B1F511" w14:textId="77777777" w:rsidR="00817E9C" w:rsidRDefault="00817E9C" w:rsidP="00906294">
      <w:pPr>
        <w:spacing w:after="0" w:line="240" w:lineRule="auto"/>
      </w:pPr>
      <w:r>
        <w:separator/>
      </w:r>
    </w:p>
  </w:endnote>
  <w:endnote w:type="continuationSeparator" w:id="0">
    <w:p w14:paraId="508B91C9" w14:textId="77777777" w:rsidR="00817E9C" w:rsidRDefault="00817E9C" w:rsidP="009062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6CA9F4" w14:textId="77777777" w:rsidR="00817E9C" w:rsidRDefault="00817E9C" w:rsidP="00906294">
      <w:pPr>
        <w:spacing w:after="0" w:line="240" w:lineRule="auto"/>
      </w:pPr>
      <w:r>
        <w:separator/>
      </w:r>
    </w:p>
  </w:footnote>
  <w:footnote w:type="continuationSeparator" w:id="0">
    <w:p w14:paraId="303A5888" w14:textId="77777777" w:rsidR="00817E9C" w:rsidRDefault="00817E9C" w:rsidP="0090629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D64856"/>
    <w:multiLevelType w:val="hybridMultilevel"/>
    <w:tmpl w:val="8C32C3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4E40635"/>
    <w:multiLevelType w:val="hybridMultilevel"/>
    <w:tmpl w:val="853253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81313E9"/>
    <w:multiLevelType w:val="hybridMultilevel"/>
    <w:tmpl w:val="069875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C5D0C07"/>
    <w:multiLevelType w:val="hybridMultilevel"/>
    <w:tmpl w:val="4CA02766"/>
    <w:lvl w:ilvl="0" w:tplc="79367BA0">
      <w:start w:val="1"/>
      <w:numFmt w:val="decimal"/>
      <w:pStyle w:val="Numberedlist"/>
      <w:lvlText w:val="(%1)"/>
      <w:lvlJc w:val="right"/>
      <w:pPr>
        <w:ind w:left="720" w:hanging="153"/>
      </w:pPr>
      <w:rPr>
        <w:rFonts w:hint="default"/>
      </w:rPr>
    </w:lvl>
    <w:lvl w:ilvl="1" w:tplc="FE3AC208">
      <w:start w:val="1"/>
      <w:numFmt w:val="lowerLetter"/>
      <w:lvlText w:val="(%2)"/>
      <w:lvlJc w:val="left"/>
      <w:pPr>
        <w:ind w:left="1440" w:hanging="360"/>
      </w:pPr>
      <w:rPr>
        <w:rFonts w:hint="default"/>
      </w:rPr>
    </w:lvl>
    <w:lvl w:ilvl="2" w:tplc="77E4D7DE">
      <w:start w:val="1"/>
      <w:numFmt w:val="lowerRoman"/>
      <w:lvlText w:val="(%3)"/>
      <w:lvlJc w:val="right"/>
      <w:pPr>
        <w:ind w:left="2160" w:hanging="18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72649D5"/>
    <w:multiLevelType w:val="multilevel"/>
    <w:tmpl w:val="72E08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838135E"/>
    <w:multiLevelType w:val="hybridMultilevel"/>
    <w:tmpl w:val="68EEE13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BD96BF8"/>
    <w:multiLevelType w:val="hybridMultilevel"/>
    <w:tmpl w:val="76D2C65A"/>
    <w:lvl w:ilvl="0" w:tplc="0456C424">
      <w:start w:val="1"/>
      <w:numFmt w:val="bullet"/>
      <w:pStyle w:val="Bulletedlis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3"/>
  </w:num>
  <w:num w:numId="5">
    <w:abstractNumId w:val="6"/>
  </w:num>
  <w:num w:numId="6">
    <w:abstractNumId w:val="3"/>
    <w:lvlOverride w:ilvl="0">
      <w:startOverride w:val="1"/>
    </w:lvlOverride>
  </w:num>
  <w:num w:numId="7">
    <w:abstractNumId w:val="3"/>
    <w:lvlOverride w:ilvl="0">
      <w:startOverride w:val="1"/>
    </w:lvlOverride>
  </w:num>
  <w:num w:numId="8">
    <w:abstractNumId w:val="4"/>
  </w:num>
  <w:num w:numId="9">
    <w:abstractNumId w:val="3"/>
    <w:lvlOverride w:ilvl="0">
      <w:startOverride w:val="1"/>
    </w:lvlOverride>
  </w:num>
  <w:num w:numId="10">
    <w:abstractNumId w:val="3"/>
    <w:lvlOverride w:ilvl="0">
      <w:startOverride w:val="1"/>
    </w:lvlOverride>
  </w:num>
  <w:num w:numId="11">
    <w:abstractNumId w:val="3"/>
    <w:lvlOverride w:ilvl="0">
      <w:startOverride w:val="1"/>
    </w:lvlOverride>
  </w:num>
  <w:num w:numId="12">
    <w:abstractNumId w:val="5"/>
  </w:num>
  <w:num w:numId="13">
    <w:abstractNumId w:val="3"/>
    <w:lvlOverride w:ilvl="0">
      <w:startOverride w:val="1"/>
    </w:lvlOverride>
  </w:num>
  <w:num w:numId="14">
    <w:abstractNumId w:val="3"/>
    <w:lvlOverride w:ilvl="0">
      <w:startOverride w:val="1"/>
    </w:lvlOverride>
  </w:num>
  <w:num w:numId="15">
    <w:abstractNumId w:val="3"/>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bordersDoNotSurroundHeader/>
  <w:bordersDoNotSurroundFooter/>
  <w:hideSpellingErrors/>
  <w:hideGrammaticalErrors/>
  <w:attachedTemplate r:id="rId1"/>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zAxszCzNDE1Mjc1M7dU0lEKTi0uzszPAykwN64FAEEFC1wtAAAA"/>
    <w:docVar w:name="EN.InstantFormat" w:val="&lt;ENInstantFormat&gt;&lt;Enabled&gt;1&lt;/Enabled&gt;&lt;ScanUnformatted&gt;1&lt;/ScanUnformatted&gt;&lt;ScanChanges&gt;1&lt;/ScanChanges&gt;&lt;Suspended&gt;0&lt;/Suspended&gt;&lt;/ENInstantFormat&gt;"/>
    <w:docVar w:name="EN.Layout" w:val="&lt;ENLayout&gt;&lt;Style&gt;J Strength Condition Res&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AB0C86"/>
    <w:rsid w:val="000059A2"/>
    <w:rsid w:val="000112F8"/>
    <w:rsid w:val="0001362D"/>
    <w:rsid w:val="000145A9"/>
    <w:rsid w:val="00024BC3"/>
    <w:rsid w:val="00024DFE"/>
    <w:rsid w:val="0002534E"/>
    <w:rsid w:val="00027456"/>
    <w:rsid w:val="00032658"/>
    <w:rsid w:val="000335F6"/>
    <w:rsid w:val="000366DF"/>
    <w:rsid w:val="000371D2"/>
    <w:rsid w:val="000374FC"/>
    <w:rsid w:val="00041508"/>
    <w:rsid w:val="00044EDF"/>
    <w:rsid w:val="0004650D"/>
    <w:rsid w:val="00047BCA"/>
    <w:rsid w:val="000502D3"/>
    <w:rsid w:val="000511A5"/>
    <w:rsid w:val="00054630"/>
    <w:rsid w:val="00057120"/>
    <w:rsid w:val="00060145"/>
    <w:rsid w:val="00061F72"/>
    <w:rsid w:val="00062132"/>
    <w:rsid w:val="000641FA"/>
    <w:rsid w:val="00067118"/>
    <w:rsid w:val="00080389"/>
    <w:rsid w:val="0008663B"/>
    <w:rsid w:val="00092FA3"/>
    <w:rsid w:val="0009398E"/>
    <w:rsid w:val="000943E9"/>
    <w:rsid w:val="0009719D"/>
    <w:rsid w:val="00097956"/>
    <w:rsid w:val="000A0D4D"/>
    <w:rsid w:val="000A0DBF"/>
    <w:rsid w:val="000A2E9B"/>
    <w:rsid w:val="000A31FF"/>
    <w:rsid w:val="000A6AE3"/>
    <w:rsid w:val="000A76F0"/>
    <w:rsid w:val="000B29AF"/>
    <w:rsid w:val="000C12A1"/>
    <w:rsid w:val="000D024B"/>
    <w:rsid w:val="000D159A"/>
    <w:rsid w:val="000D3BC2"/>
    <w:rsid w:val="000E48AC"/>
    <w:rsid w:val="000E4D45"/>
    <w:rsid w:val="000F4572"/>
    <w:rsid w:val="00103F14"/>
    <w:rsid w:val="0010555F"/>
    <w:rsid w:val="00107341"/>
    <w:rsid w:val="001078EF"/>
    <w:rsid w:val="00114183"/>
    <w:rsid w:val="00115E9B"/>
    <w:rsid w:val="001248D9"/>
    <w:rsid w:val="00125081"/>
    <w:rsid w:val="00125C91"/>
    <w:rsid w:val="0012724C"/>
    <w:rsid w:val="00130D07"/>
    <w:rsid w:val="00132320"/>
    <w:rsid w:val="00137309"/>
    <w:rsid w:val="0014046A"/>
    <w:rsid w:val="0014226C"/>
    <w:rsid w:val="00144707"/>
    <w:rsid w:val="00145966"/>
    <w:rsid w:val="0014681B"/>
    <w:rsid w:val="00151B1E"/>
    <w:rsid w:val="001564FC"/>
    <w:rsid w:val="0016084F"/>
    <w:rsid w:val="00162FFD"/>
    <w:rsid w:val="00165AA1"/>
    <w:rsid w:val="00167701"/>
    <w:rsid w:val="001727E5"/>
    <w:rsid w:val="00173418"/>
    <w:rsid w:val="00174B63"/>
    <w:rsid w:val="001773F0"/>
    <w:rsid w:val="00180481"/>
    <w:rsid w:val="00186650"/>
    <w:rsid w:val="00194901"/>
    <w:rsid w:val="001963BC"/>
    <w:rsid w:val="001A1A78"/>
    <w:rsid w:val="001A2146"/>
    <w:rsid w:val="001B455A"/>
    <w:rsid w:val="001B6290"/>
    <w:rsid w:val="001B7AEA"/>
    <w:rsid w:val="001B7E8C"/>
    <w:rsid w:val="001C525E"/>
    <w:rsid w:val="001C5347"/>
    <w:rsid w:val="001C7BDD"/>
    <w:rsid w:val="001D141F"/>
    <w:rsid w:val="001D57E1"/>
    <w:rsid w:val="001D5FAF"/>
    <w:rsid w:val="001D71C8"/>
    <w:rsid w:val="001E06B5"/>
    <w:rsid w:val="001E268A"/>
    <w:rsid w:val="001E416D"/>
    <w:rsid w:val="001E4421"/>
    <w:rsid w:val="001E52EB"/>
    <w:rsid w:val="001E6754"/>
    <w:rsid w:val="001F1581"/>
    <w:rsid w:val="001F3BD5"/>
    <w:rsid w:val="001F76F3"/>
    <w:rsid w:val="00203F2D"/>
    <w:rsid w:val="002043C3"/>
    <w:rsid w:val="002077EC"/>
    <w:rsid w:val="00211B9E"/>
    <w:rsid w:val="002170A0"/>
    <w:rsid w:val="002239A9"/>
    <w:rsid w:val="00230F0E"/>
    <w:rsid w:val="002343F4"/>
    <w:rsid w:val="00236DC8"/>
    <w:rsid w:val="00237FDC"/>
    <w:rsid w:val="002403CB"/>
    <w:rsid w:val="00240815"/>
    <w:rsid w:val="002424E5"/>
    <w:rsid w:val="00254A02"/>
    <w:rsid w:val="0025646D"/>
    <w:rsid w:val="00262CBB"/>
    <w:rsid w:val="00274A8B"/>
    <w:rsid w:val="0027726F"/>
    <w:rsid w:val="00281237"/>
    <w:rsid w:val="00290121"/>
    <w:rsid w:val="00291837"/>
    <w:rsid w:val="00293992"/>
    <w:rsid w:val="00293C3C"/>
    <w:rsid w:val="00295A72"/>
    <w:rsid w:val="00295A93"/>
    <w:rsid w:val="002A43E5"/>
    <w:rsid w:val="002A6D9B"/>
    <w:rsid w:val="002B1CFE"/>
    <w:rsid w:val="002B311E"/>
    <w:rsid w:val="002B3855"/>
    <w:rsid w:val="002B45E2"/>
    <w:rsid w:val="002C0B0A"/>
    <w:rsid w:val="002C0E69"/>
    <w:rsid w:val="002C4D63"/>
    <w:rsid w:val="002C6306"/>
    <w:rsid w:val="002C7186"/>
    <w:rsid w:val="002D0F72"/>
    <w:rsid w:val="002D74CC"/>
    <w:rsid w:val="002D7A1F"/>
    <w:rsid w:val="002E0AD9"/>
    <w:rsid w:val="002E13C4"/>
    <w:rsid w:val="002E4AEF"/>
    <w:rsid w:val="002F1D1F"/>
    <w:rsid w:val="002F4303"/>
    <w:rsid w:val="002F4D6B"/>
    <w:rsid w:val="002F6348"/>
    <w:rsid w:val="0030334C"/>
    <w:rsid w:val="003040ED"/>
    <w:rsid w:val="00307E28"/>
    <w:rsid w:val="003125CA"/>
    <w:rsid w:val="00314163"/>
    <w:rsid w:val="00316D16"/>
    <w:rsid w:val="00317EC4"/>
    <w:rsid w:val="0032096A"/>
    <w:rsid w:val="00321297"/>
    <w:rsid w:val="00325CD9"/>
    <w:rsid w:val="0032602C"/>
    <w:rsid w:val="00326087"/>
    <w:rsid w:val="003271A5"/>
    <w:rsid w:val="0033082F"/>
    <w:rsid w:val="00331E00"/>
    <w:rsid w:val="003330CF"/>
    <w:rsid w:val="003357E1"/>
    <w:rsid w:val="00340765"/>
    <w:rsid w:val="00345443"/>
    <w:rsid w:val="00347407"/>
    <w:rsid w:val="00350261"/>
    <w:rsid w:val="00351277"/>
    <w:rsid w:val="00351814"/>
    <w:rsid w:val="00351B25"/>
    <w:rsid w:val="00352058"/>
    <w:rsid w:val="0035740D"/>
    <w:rsid w:val="003623CC"/>
    <w:rsid w:val="00363145"/>
    <w:rsid w:val="003702B5"/>
    <w:rsid w:val="00372052"/>
    <w:rsid w:val="00372A7F"/>
    <w:rsid w:val="0037467E"/>
    <w:rsid w:val="0037712B"/>
    <w:rsid w:val="00377AE7"/>
    <w:rsid w:val="00382156"/>
    <w:rsid w:val="00383791"/>
    <w:rsid w:val="003859CF"/>
    <w:rsid w:val="00393E92"/>
    <w:rsid w:val="003950DE"/>
    <w:rsid w:val="00397DCD"/>
    <w:rsid w:val="003A0430"/>
    <w:rsid w:val="003A3C4D"/>
    <w:rsid w:val="003A44A8"/>
    <w:rsid w:val="003A453B"/>
    <w:rsid w:val="003A4DE0"/>
    <w:rsid w:val="003A5A39"/>
    <w:rsid w:val="003A7C2F"/>
    <w:rsid w:val="003B0FF3"/>
    <w:rsid w:val="003B7D4A"/>
    <w:rsid w:val="003C09AD"/>
    <w:rsid w:val="003C2081"/>
    <w:rsid w:val="003C2A6B"/>
    <w:rsid w:val="003C5668"/>
    <w:rsid w:val="003C5ADF"/>
    <w:rsid w:val="003C5D72"/>
    <w:rsid w:val="003C70F8"/>
    <w:rsid w:val="003D4FDA"/>
    <w:rsid w:val="003E083E"/>
    <w:rsid w:val="003E0D7B"/>
    <w:rsid w:val="003E4193"/>
    <w:rsid w:val="003E4DB5"/>
    <w:rsid w:val="003E7D79"/>
    <w:rsid w:val="003F303F"/>
    <w:rsid w:val="003F63BB"/>
    <w:rsid w:val="003F7323"/>
    <w:rsid w:val="00406208"/>
    <w:rsid w:val="00411700"/>
    <w:rsid w:val="00413611"/>
    <w:rsid w:val="004169EB"/>
    <w:rsid w:val="00423ECF"/>
    <w:rsid w:val="004274A7"/>
    <w:rsid w:val="004314FC"/>
    <w:rsid w:val="004329DE"/>
    <w:rsid w:val="004441B7"/>
    <w:rsid w:val="00447483"/>
    <w:rsid w:val="00450C13"/>
    <w:rsid w:val="0045251B"/>
    <w:rsid w:val="0045269B"/>
    <w:rsid w:val="00452D48"/>
    <w:rsid w:val="004547B3"/>
    <w:rsid w:val="004554AD"/>
    <w:rsid w:val="00457A7C"/>
    <w:rsid w:val="00457A8F"/>
    <w:rsid w:val="00457AEA"/>
    <w:rsid w:val="0046186F"/>
    <w:rsid w:val="004649A2"/>
    <w:rsid w:val="00466079"/>
    <w:rsid w:val="004662D6"/>
    <w:rsid w:val="00466610"/>
    <w:rsid w:val="00467A43"/>
    <w:rsid w:val="00473099"/>
    <w:rsid w:val="004747C4"/>
    <w:rsid w:val="00476D34"/>
    <w:rsid w:val="004779B3"/>
    <w:rsid w:val="0048214A"/>
    <w:rsid w:val="00482933"/>
    <w:rsid w:val="00484561"/>
    <w:rsid w:val="00494E67"/>
    <w:rsid w:val="00494ECA"/>
    <w:rsid w:val="004A2935"/>
    <w:rsid w:val="004B4EC5"/>
    <w:rsid w:val="004C13E3"/>
    <w:rsid w:val="004C701E"/>
    <w:rsid w:val="004C70F6"/>
    <w:rsid w:val="004D0CC1"/>
    <w:rsid w:val="004D1864"/>
    <w:rsid w:val="004D22D5"/>
    <w:rsid w:val="004D3B88"/>
    <w:rsid w:val="004D4508"/>
    <w:rsid w:val="004D52B9"/>
    <w:rsid w:val="004D7286"/>
    <w:rsid w:val="004E5401"/>
    <w:rsid w:val="004E677C"/>
    <w:rsid w:val="004F063D"/>
    <w:rsid w:val="004F13A7"/>
    <w:rsid w:val="004F42E2"/>
    <w:rsid w:val="00502E64"/>
    <w:rsid w:val="005033A7"/>
    <w:rsid w:val="00504A47"/>
    <w:rsid w:val="0050556F"/>
    <w:rsid w:val="00505643"/>
    <w:rsid w:val="00505BD6"/>
    <w:rsid w:val="00506A28"/>
    <w:rsid w:val="00507057"/>
    <w:rsid w:val="005075FD"/>
    <w:rsid w:val="00510266"/>
    <w:rsid w:val="0051293E"/>
    <w:rsid w:val="00520279"/>
    <w:rsid w:val="005212E7"/>
    <w:rsid w:val="00522083"/>
    <w:rsid w:val="00524739"/>
    <w:rsid w:val="00524890"/>
    <w:rsid w:val="0052548C"/>
    <w:rsid w:val="005263BD"/>
    <w:rsid w:val="00534288"/>
    <w:rsid w:val="00545AFF"/>
    <w:rsid w:val="00545BAD"/>
    <w:rsid w:val="005514DD"/>
    <w:rsid w:val="00552E66"/>
    <w:rsid w:val="00552F1A"/>
    <w:rsid w:val="00555632"/>
    <w:rsid w:val="005603C4"/>
    <w:rsid w:val="005607F1"/>
    <w:rsid w:val="00562B4A"/>
    <w:rsid w:val="00563433"/>
    <w:rsid w:val="00564D20"/>
    <w:rsid w:val="005677D5"/>
    <w:rsid w:val="00572B76"/>
    <w:rsid w:val="00575AB9"/>
    <w:rsid w:val="00582208"/>
    <w:rsid w:val="00582FB5"/>
    <w:rsid w:val="005929AB"/>
    <w:rsid w:val="00592AE7"/>
    <w:rsid w:val="0059460A"/>
    <w:rsid w:val="0059512A"/>
    <w:rsid w:val="00596113"/>
    <w:rsid w:val="005A73FB"/>
    <w:rsid w:val="005A77A1"/>
    <w:rsid w:val="005A7FCE"/>
    <w:rsid w:val="005B44B3"/>
    <w:rsid w:val="005B46BC"/>
    <w:rsid w:val="005C30FB"/>
    <w:rsid w:val="005D3CB7"/>
    <w:rsid w:val="005E3BE8"/>
    <w:rsid w:val="005E6A88"/>
    <w:rsid w:val="005E73E7"/>
    <w:rsid w:val="005F1E37"/>
    <w:rsid w:val="005F3A99"/>
    <w:rsid w:val="005F57F4"/>
    <w:rsid w:val="005F7E5A"/>
    <w:rsid w:val="0060454B"/>
    <w:rsid w:val="006046AC"/>
    <w:rsid w:val="006062D0"/>
    <w:rsid w:val="00606821"/>
    <w:rsid w:val="006104F5"/>
    <w:rsid w:val="00610939"/>
    <w:rsid w:val="00612739"/>
    <w:rsid w:val="006149F1"/>
    <w:rsid w:val="00617632"/>
    <w:rsid w:val="00620285"/>
    <w:rsid w:val="00620C49"/>
    <w:rsid w:val="00627579"/>
    <w:rsid w:val="0063079D"/>
    <w:rsid w:val="006325FC"/>
    <w:rsid w:val="00633E33"/>
    <w:rsid w:val="00635ADC"/>
    <w:rsid w:val="0064630C"/>
    <w:rsid w:val="00654C74"/>
    <w:rsid w:val="00656152"/>
    <w:rsid w:val="006700F5"/>
    <w:rsid w:val="00670816"/>
    <w:rsid w:val="00673966"/>
    <w:rsid w:val="006751B8"/>
    <w:rsid w:val="006806F8"/>
    <w:rsid w:val="00680F56"/>
    <w:rsid w:val="00683C15"/>
    <w:rsid w:val="006845C5"/>
    <w:rsid w:val="00692ACA"/>
    <w:rsid w:val="006A2348"/>
    <w:rsid w:val="006A2D52"/>
    <w:rsid w:val="006A64F9"/>
    <w:rsid w:val="006A6865"/>
    <w:rsid w:val="006A78AE"/>
    <w:rsid w:val="006A7A4C"/>
    <w:rsid w:val="006B1267"/>
    <w:rsid w:val="006B3D6D"/>
    <w:rsid w:val="006B493F"/>
    <w:rsid w:val="006B7F34"/>
    <w:rsid w:val="006C2436"/>
    <w:rsid w:val="006C3D62"/>
    <w:rsid w:val="006D791B"/>
    <w:rsid w:val="006E2967"/>
    <w:rsid w:val="006E2F1D"/>
    <w:rsid w:val="006E646E"/>
    <w:rsid w:val="006E6C7D"/>
    <w:rsid w:val="006E7DD8"/>
    <w:rsid w:val="006F23F5"/>
    <w:rsid w:val="007032BB"/>
    <w:rsid w:val="00710F14"/>
    <w:rsid w:val="00712245"/>
    <w:rsid w:val="00720788"/>
    <w:rsid w:val="00721819"/>
    <w:rsid w:val="00724629"/>
    <w:rsid w:val="00727761"/>
    <w:rsid w:val="0073377E"/>
    <w:rsid w:val="007364FF"/>
    <w:rsid w:val="00737A03"/>
    <w:rsid w:val="007400CA"/>
    <w:rsid w:val="007404A2"/>
    <w:rsid w:val="0074105B"/>
    <w:rsid w:val="0074369D"/>
    <w:rsid w:val="007511F9"/>
    <w:rsid w:val="0075272B"/>
    <w:rsid w:val="0075403B"/>
    <w:rsid w:val="007545E4"/>
    <w:rsid w:val="00754CA7"/>
    <w:rsid w:val="0075532E"/>
    <w:rsid w:val="0075533F"/>
    <w:rsid w:val="00756E17"/>
    <w:rsid w:val="007621BE"/>
    <w:rsid w:val="00763399"/>
    <w:rsid w:val="00764B3E"/>
    <w:rsid w:val="00766268"/>
    <w:rsid w:val="00767C1E"/>
    <w:rsid w:val="00772610"/>
    <w:rsid w:val="00776859"/>
    <w:rsid w:val="00785613"/>
    <w:rsid w:val="0078651C"/>
    <w:rsid w:val="0078685B"/>
    <w:rsid w:val="007911A1"/>
    <w:rsid w:val="007946A9"/>
    <w:rsid w:val="007A562B"/>
    <w:rsid w:val="007A6EEF"/>
    <w:rsid w:val="007B0AC1"/>
    <w:rsid w:val="007B3FDF"/>
    <w:rsid w:val="007B7FEB"/>
    <w:rsid w:val="007C0274"/>
    <w:rsid w:val="007C067B"/>
    <w:rsid w:val="007C1B2C"/>
    <w:rsid w:val="007C30E7"/>
    <w:rsid w:val="007C4BB9"/>
    <w:rsid w:val="007C6861"/>
    <w:rsid w:val="007C75C3"/>
    <w:rsid w:val="007D2075"/>
    <w:rsid w:val="007E2195"/>
    <w:rsid w:val="007E5CA0"/>
    <w:rsid w:val="007E6B3A"/>
    <w:rsid w:val="007E6DD6"/>
    <w:rsid w:val="007F4AAD"/>
    <w:rsid w:val="00801BBE"/>
    <w:rsid w:val="00802599"/>
    <w:rsid w:val="0080394B"/>
    <w:rsid w:val="00803C5A"/>
    <w:rsid w:val="008044B0"/>
    <w:rsid w:val="008045E5"/>
    <w:rsid w:val="0080465E"/>
    <w:rsid w:val="00805929"/>
    <w:rsid w:val="00806F7F"/>
    <w:rsid w:val="008073D3"/>
    <w:rsid w:val="00816243"/>
    <w:rsid w:val="0081774F"/>
    <w:rsid w:val="00817E9C"/>
    <w:rsid w:val="00820CDB"/>
    <w:rsid w:val="00821C6C"/>
    <w:rsid w:val="00830B3A"/>
    <w:rsid w:val="00830DB0"/>
    <w:rsid w:val="00831B82"/>
    <w:rsid w:val="00832590"/>
    <w:rsid w:val="008328E0"/>
    <w:rsid w:val="0084208F"/>
    <w:rsid w:val="0084611A"/>
    <w:rsid w:val="00846AEC"/>
    <w:rsid w:val="00854F20"/>
    <w:rsid w:val="008569AD"/>
    <w:rsid w:val="00860C3B"/>
    <w:rsid w:val="00863985"/>
    <w:rsid w:val="00863C48"/>
    <w:rsid w:val="008650EF"/>
    <w:rsid w:val="00865B41"/>
    <w:rsid w:val="00866B15"/>
    <w:rsid w:val="00874FD0"/>
    <w:rsid w:val="00884823"/>
    <w:rsid w:val="00887820"/>
    <w:rsid w:val="008878D5"/>
    <w:rsid w:val="00887AD4"/>
    <w:rsid w:val="008934B3"/>
    <w:rsid w:val="00895E52"/>
    <w:rsid w:val="008968C3"/>
    <w:rsid w:val="00897BC7"/>
    <w:rsid w:val="008A4D7A"/>
    <w:rsid w:val="008B1C60"/>
    <w:rsid w:val="008B228E"/>
    <w:rsid w:val="008B34F4"/>
    <w:rsid w:val="008B3A3E"/>
    <w:rsid w:val="008B5FD4"/>
    <w:rsid w:val="008C0F4F"/>
    <w:rsid w:val="008C56B7"/>
    <w:rsid w:val="008C6B9F"/>
    <w:rsid w:val="008C7474"/>
    <w:rsid w:val="008D41E4"/>
    <w:rsid w:val="008D7034"/>
    <w:rsid w:val="008D7309"/>
    <w:rsid w:val="008E0274"/>
    <w:rsid w:val="008E2731"/>
    <w:rsid w:val="008E69C5"/>
    <w:rsid w:val="008F0AF2"/>
    <w:rsid w:val="008F16DA"/>
    <w:rsid w:val="008F3765"/>
    <w:rsid w:val="00900F04"/>
    <w:rsid w:val="00902A31"/>
    <w:rsid w:val="00906294"/>
    <w:rsid w:val="0090751F"/>
    <w:rsid w:val="00910D8C"/>
    <w:rsid w:val="0091182A"/>
    <w:rsid w:val="00911B3F"/>
    <w:rsid w:val="00913A89"/>
    <w:rsid w:val="00915154"/>
    <w:rsid w:val="0092035E"/>
    <w:rsid w:val="009215C5"/>
    <w:rsid w:val="0092382C"/>
    <w:rsid w:val="00924B99"/>
    <w:rsid w:val="00925EBB"/>
    <w:rsid w:val="009269BD"/>
    <w:rsid w:val="00926A28"/>
    <w:rsid w:val="00927C55"/>
    <w:rsid w:val="009317DF"/>
    <w:rsid w:val="009333FA"/>
    <w:rsid w:val="00934540"/>
    <w:rsid w:val="0093488E"/>
    <w:rsid w:val="00934D80"/>
    <w:rsid w:val="009354EB"/>
    <w:rsid w:val="00937D08"/>
    <w:rsid w:val="0094298F"/>
    <w:rsid w:val="00942AED"/>
    <w:rsid w:val="00943408"/>
    <w:rsid w:val="00945ED3"/>
    <w:rsid w:val="00946AF5"/>
    <w:rsid w:val="00950DF3"/>
    <w:rsid w:val="00952191"/>
    <w:rsid w:val="0095374E"/>
    <w:rsid w:val="00955457"/>
    <w:rsid w:val="0096240A"/>
    <w:rsid w:val="00970501"/>
    <w:rsid w:val="00976680"/>
    <w:rsid w:val="00977CB0"/>
    <w:rsid w:val="00985F59"/>
    <w:rsid w:val="00986CA8"/>
    <w:rsid w:val="009872CC"/>
    <w:rsid w:val="0099503D"/>
    <w:rsid w:val="00995D2A"/>
    <w:rsid w:val="009B1EBB"/>
    <w:rsid w:val="009B6966"/>
    <w:rsid w:val="009B7270"/>
    <w:rsid w:val="009C607E"/>
    <w:rsid w:val="009C62F1"/>
    <w:rsid w:val="009E6295"/>
    <w:rsid w:val="009F12DE"/>
    <w:rsid w:val="009F15CC"/>
    <w:rsid w:val="009F1A8A"/>
    <w:rsid w:val="009F437E"/>
    <w:rsid w:val="009F67FB"/>
    <w:rsid w:val="009F6825"/>
    <w:rsid w:val="009F6BF4"/>
    <w:rsid w:val="00A016D0"/>
    <w:rsid w:val="00A03F60"/>
    <w:rsid w:val="00A047E6"/>
    <w:rsid w:val="00A048AA"/>
    <w:rsid w:val="00A05850"/>
    <w:rsid w:val="00A06CE8"/>
    <w:rsid w:val="00A074BF"/>
    <w:rsid w:val="00A107BA"/>
    <w:rsid w:val="00A12DA9"/>
    <w:rsid w:val="00A1411E"/>
    <w:rsid w:val="00A1512C"/>
    <w:rsid w:val="00A17582"/>
    <w:rsid w:val="00A2167C"/>
    <w:rsid w:val="00A23698"/>
    <w:rsid w:val="00A23DCF"/>
    <w:rsid w:val="00A3010E"/>
    <w:rsid w:val="00A30B13"/>
    <w:rsid w:val="00A318AE"/>
    <w:rsid w:val="00A41A58"/>
    <w:rsid w:val="00A51F6B"/>
    <w:rsid w:val="00A54973"/>
    <w:rsid w:val="00A56B2E"/>
    <w:rsid w:val="00A67859"/>
    <w:rsid w:val="00A728C9"/>
    <w:rsid w:val="00A733AA"/>
    <w:rsid w:val="00A754F4"/>
    <w:rsid w:val="00A80164"/>
    <w:rsid w:val="00A82963"/>
    <w:rsid w:val="00A82C39"/>
    <w:rsid w:val="00A86EDC"/>
    <w:rsid w:val="00A95DC4"/>
    <w:rsid w:val="00A9604C"/>
    <w:rsid w:val="00A96D01"/>
    <w:rsid w:val="00AA1E1B"/>
    <w:rsid w:val="00AA44C9"/>
    <w:rsid w:val="00AA7C2F"/>
    <w:rsid w:val="00AB0C86"/>
    <w:rsid w:val="00AB13A6"/>
    <w:rsid w:val="00AB249E"/>
    <w:rsid w:val="00AB7970"/>
    <w:rsid w:val="00AC3EDE"/>
    <w:rsid w:val="00AD7E0E"/>
    <w:rsid w:val="00AE1992"/>
    <w:rsid w:val="00AE360E"/>
    <w:rsid w:val="00AE3A76"/>
    <w:rsid w:val="00AE4B92"/>
    <w:rsid w:val="00AE6198"/>
    <w:rsid w:val="00AE79FA"/>
    <w:rsid w:val="00AF21FE"/>
    <w:rsid w:val="00AF4DCF"/>
    <w:rsid w:val="00AF64E4"/>
    <w:rsid w:val="00B0272B"/>
    <w:rsid w:val="00B04035"/>
    <w:rsid w:val="00B07623"/>
    <w:rsid w:val="00B10B4E"/>
    <w:rsid w:val="00B1134B"/>
    <w:rsid w:val="00B126EE"/>
    <w:rsid w:val="00B14731"/>
    <w:rsid w:val="00B150C2"/>
    <w:rsid w:val="00B157ED"/>
    <w:rsid w:val="00B2322D"/>
    <w:rsid w:val="00B32144"/>
    <w:rsid w:val="00B371BC"/>
    <w:rsid w:val="00B37224"/>
    <w:rsid w:val="00B372CC"/>
    <w:rsid w:val="00B40C00"/>
    <w:rsid w:val="00B463A7"/>
    <w:rsid w:val="00B50966"/>
    <w:rsid w:val="00B5334B"/>
    <w:rsid w:val="00B543B5"/>
    <w:rsid w:val="00B55923"/>
    <w:rsid w:val="00B55A29"/>
    <w:rsid w:val="00B62266"/>
    <w:rsid w:val="00B6331A"/>
    <w:rsid w:val="00B63530"/>
    <w:rsid w:val="00B6666F"/>
    <w:rsid w:val="00B66A25"/>
    <w:rsid w:val="00B72191"/>
    <w:rsid w:val="00B80D9D"/>
    <w:rsid w:val="00B81345"/>
    <w:rsid w:val="00B81948"/>
    <w:rsid w:val="00B91E00"/>
    <w:rsid w:val="00B92BF6"/>
    <w:rsid w:val="00B92DDF"/>
    <w:rsid w:val="00B9357F"/>
    <w:rsid w:val="00B97F75"/>
    <w:rsid w:val="00BB1B85"/>
    <w:rsid w:val="00BB1BC1"/>
    <w:rsid w:val="00BB4FDB"/>
    <w:rsid w:val="00BB6F5F"/>
    <w:rsid w:val="00BB7E36"/>
    <w:rsid w:val="00BC1A01"/>
    <w:rsid w:val="00BC5C74"/>
    <w:rsid w:val="00BC5F8C"/>
    <w:rsid w:val="00BC7B24"/>
    <w:rsid w:val="00BC7F2F"/>
    <w:rsid w:val="00BD06A2"/>
    <w:rsid w:val="00BD1F8A"/>
    <w:rsid w:val="00BD6B0F"/>
    <w:rsid w:val="00BD73F4"/>
    <w:rsid w:val="00BF1226"/>
    <w:rsid w:val="00BF139A"/>
    <w:rsid w:val="00BF1AC0"/>
    <w:rsid w:val="00BF35D5"/>
    <w:rsid w:val="00BF534C"/>
    <w:rsid w:val="00BF65A8"/>
    <w:rsid w:val="00BF69ED"/>
    <w:rsid w:val="00C1640C"/>
    <w:rsid w:val="00C3023F"/>
    <w:rsid w:val="00C32BF9"/>
    <w:rsid w:val="00C33406"/>
    <w:rsid w:val="00C4113A"/>
    <w:rsid w:val="00C41E52"/>
    <w:rsid w:val="00C438E3"/>
    <w:rsid w:val="00C50967"/>
    <w:rsid w:val="00C53BE5"/>
    <w:rsid w:val="00C5461E"/>
    <w:rsid w:val="00C546F8"/>
    <w:rsid w:val="00C64B44"/>
    <w:rsid w:val="00C7041E"/>
    <w:rsid w:val="00C72E8B"/>
    <w:rsid w:val="00C80AAC"/>
    <w:rsid w:val="00C84AC5"/>
    <w:rsid w:val="00C8559C"/>
    <w:rsid w:val="00C859CA"/>
    <w:rsid w:val="00C922A7"/>
    <w:rsid w:val="00C92D16"/>
    <w:rsid w:val="00C96CCA"/>
    <w:rsid w:val="00CA02DC"/>
    <w:rsid w:val="00CA1163"/>
    <w:rsid w:val="00CA612B"/>
    <w:rsid w:val="00CA615B"/>
    <w:rsid w:val="00CA6F16"/>
    <w:rsid w:val="00CB3B63"/>
    <w:rsid w:val="00CC10E6"/>
    <w:rsid w:val="00CC531D"/>
    <w:rsid w:val="00CC588B"/>
    <w:rsid w:val="00CC6210"/>
    <w:rsid w:val="00CD060D"/>
    <w:rsid w:val="00CD0E58"/>
    <w:rsid w:val="00CD122A"/>
    <w:rsid w:val="00CD1C7C"/>
    <w:rsid w:val="00CD3959"/>
    <w:rsid w:val="00CD4210"/>
    <w:rsid w:val="00CD4D39"/>
    <w:rsid w:val="00CD52BA"/>
    <w:rsid w:val="00CE0987"/>
    <w:rsid w:val="00CE1228"/>
    <w:rsid w:val="00CE4B4B"/>
    <w:rsid w:val="00CF0720"/>
    <w:rsid w:val="00D01B1B"/>
    <w:rsid w:val="00D02F80"/>
    <w:rsid w:val="00D037A7"/>
    <w:rsid w:val="00D05755"/>
    <w:rsid w:val="00D06A91"/>
    <w:rsid w:val="00D06C92"/>
    <w:rsid w:val="00D16282"/>
    <w:rsid w:val="00D16419"/>
    <w:rsid w:val="00D227B0"/>
    <w:rsid w:val="00D23E85"/>
    <w:rsid w:val="00D2624C"/>
    <w:rsid w:val="00D307AA"/>
    <w:rsid w:val="00D31635"/>
    <w:rsid w:val="00D34E51"/>
    <w:rsid w:val="00D35115"/>
    <w:rsid w:val="00D37485"/>
    <w:rsid w:val="00D40E05"/>
    <w:rsid w:val="00D418E2"/>
    <w:rsid w:val="00D42AC5"/>
    <w:rsid w:val="00D43CAC"/>
    <w:rsid w:val="00D45BE6"/>
    <w:rsid w:val="00D50AF6"/>
    <w:rsid w:val="00D5108F"/>
    <w:rsid w:val="00D5299F"/>
    <w:rsid w:val="00D559F0"/>
    <w:rsid w:val="00D56B85"/>
    <w:rsid w:val="00D6070D"/>
    <w:rsid w:val="00D6201B"/>
    <w:rsid w:val="00D62F8B"/>
    <w:rsid w:val="00D646A4"/>
    <w:rsid w:val="00D64E0C"/>
    <w:rsid w:val="00D67301"/>
    <w:rsid w:val="00D67660"/>
    <w:rsid w:val="00D731FF"/>
    <w:rsid w:val="00D744AA"/>
    <w:rsid w:val="00D76749"/>
    <w:rsid w:val="00D90F64"/>
    <w:rsid w:val="00D95299"/>
    <w:rsid w:val="00DA4345"/>
    <w:rsid w:val="00DD0359"/>
    <w:rsid w:val="00DD4327"/>
    <w:rsid w:val="00DD5550"/>
    <w:rsid w:val="00DD5ABE"/>
    <w:rsid w:val="00DD6886"/>
    <w:rsid w:val="00DD78B7"/>
    <w:rsid w:val="00DE3603"/>
    <w:rsid w:val="00DE5401"/>
    <w:rsid w:val="00DF28E3"/>
    <w:rsid w:val="00DF6CAC"/>
    <w:rsid w:val="00DF7D40"/>
    <w:rsid w:val="00E00ABB"/>
    <w:rsid w:val="00E018BE"/>
    <w:rsid w:val="00E01FAA"/>
    <w:rsid w:val="00E03711"/>
    <w:rsid w:val="00E11B28"/>
    <w:rsid w:val="00E15807"/>
    <w:rsid w:val="00E20E01"/>
    <w:rsid w:val="00E24A0B"/>
    <w:rsid w:val="00E25E66"/>
    <w:rsid w:val="00E34101"/>
    <w:rsid w:val="00E34431"/>
    <w:rsid w:val="00E35FEF"/>
    <w:rsid w:val="00E36A37"/>
    <w:rsid w:val="00E40F2B"/>
    <w:rsid w:val="00E44823"/>
    <w:rsid w:val="00E45B23"/>
    <w:rsid w:val="00E46982"/>
    <w:rsid w:val="00E50074"/>
    <w:rsid w:val="00E52F52"/>
    <w:rsid w:val="00E61812"/>
    <w:rsid w:val="00E64DE6"/>
    <w:rsid w:val="00E82E6B"/>
    <w:rsid w:val="00E8675A"/>
    <w:rsid w:val="00E87508"/>
    <w:rsid w:val="00E95028"/>
    <w:rsid w:val="00EA1625"/>
    <w:rsid w:val="00EA2E72"/>
    <w:rsid w:val="00EA3B4D"/>
    <w:rsid w:val="00EA56BE"/>
    <w:rsid w:val="00EB322D"/>
    <w:rsid w:val="00EB4940"/>
    <w:rsid w:val="00EB7E77"/>
    <w:rsid w:val="00EC0B38"/>
    <w:rsid w:val="00EC5569"/>
    <w:rsid w:val="00EC777E"/>
    <w:rsid w:val="00ED0C88"/>
    <w:rsid w:val="00ED1FE4"/>
    <w:rsid w:val="00ED2378"/>
    <w:rsid w:val="00ED322D"/>
    <w:rsid w:val="00ED4438"/>
    <w:rsid w:val="00ED5397"/>
    <w:rsid w:val="00ED7630"/>
    <w:rsid w:val="00EE1071"/>
    <w:rsid w:val="00EE150A"/>
    <w:rsid w:val="00EE1F31"/>
    <w:rsid w:val="00EE2AF1"/>
    <w:rsid w:val="00EE3229"/>
    <w:rsid w:val="00EF04CD"/>
    <w:rsid w:val="00EF0F94"/>
    <w:rsid w:val="00EF2E02"/>
    <w:rsid w:val="00F05F7B"/>
    <w:rsid w:val="00F07157"/>
    <w:rsid w:val="00F12BAB"/>
    <w:rsid w:val="00F153CE"/>
    <w:rsid w:val="00F154A0"/>
    <w:rsid w:val="00F17E0A"/>
    <w:rsid w:val="00F20FD9"/>
    <w:rsid w:val="00F242A6"/>
    <w:rsid w:val="00F25C31"/>
    <w:rsid w:val="00F30A5A"/>
    <w:rsid w:val="00F322CF"/>
    <w:rsid w:val="00F323D4"/>
    <w:rsid w:val="00F3515D"/>
    <w:rsid w:val="00F355BB"/>
    <w:rsid w:val="00F35B52"/>
    <w:rsid w:val="00F41877"/>
    <w:rsid w:val="00F423DB"/>
    <w:rsid w:val="00F43007"/>
    <w:rsid w:val="00F502E0"/>
    <w:rsid w:val="00F51583"/>
    <w:rsid w:val="00F64F86"/>
    <w:rsid w:val="00F65AA3"/>
    <w:rsid w:val="00F70637"/>
    <w:rsid w:val="00F71720"/>
    <w:rsid w:val="00F725E7"/>
    <w:rsid w:val="00F77551"/>
    <w:rsid w:val="00F82E1F"/>
    <w:rsid w:val="00F84E31"/>
    <w:rsid w:val="00F86FF3"/>
    <w:rsid w:val="00F8782D"/>
    <w:rsid w:val="00F91B2A"/>
    <w:rsid w:val="00F92D89"/>
    <w:rsid w:val="00F93870"/>
    <w:rsid w:val="00F977C2"/>
    <w:rsid w:val="00FA3860"/>
    <w:rsid w:val="00FB3C0B"/>
    <w:rsid w:val="00FB3C51"/>
    <w:rsid w:val="00FB5B52"/>
    <w:rsid w:val="00FB6549"/>
    <w:rsid w:val="00FB7AAA"/>
    <w:rsid w:val="00FC00B1"/>
    <w:rsid w:val="00FC0800"/>
    <w:rsid w:val="00FC2108"/>
    <w:rsid w:val="00FC6FBB"/>
    <w:rsid w:val="00FD0E65"/>
    <w:rsid w:val="00FD111F"/>
    <w:rsid w:val="00FD12C3"/>
    <w:rsid w:val="00FD6F48"/>
    <w:rsid w:val="00FE3A68"/>
    <w:rsid w:val="00FE710C"/>
    <w:rsid w:val="00FE7A82"/>
    <w:rsid w:val="00FF2A4C"/>
    <w:rsid w:val="00FF374B"/>
    <w:rsid w:val="00FF785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5A2A6C"/>
  <w15:chartTrackingRefBased/>
  <w15:docId w15:val="{A07AF4CE-71B2-4AB7-9CFF-3979E867CA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PMingLiU"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8214A"/>
    <w:rPr>
      <w:lang w:eastAsia="zh-TW"/>
    </w:rPr>
  </w:style>
  <w:style w:type="paragraph" w:styleId="Heading1">
    <w:name w:val="heading 1"/>
    <w:basedOn w:val="Normal"/>
    <w:next w:val="Normal"/>
    <w:link w:val="Heading1Char"/>
    <w:autoRedefine/>
    <w:uiPriority w:val="9"/>
    <w:qFormat/>
    <w:rsid w:val="00BD06A2"/>
    <w:pPr>
      <w:widowControl w:val="0"/>
      <w:spacing w:before="240" w:after="0"/>
      <w:jc w:val="center"/>
      <w:outlineLvl w:val="0"/>
    </w:pPr>
    <w:rPr>
      <w:rFonts w:cs="PMingLiU"/>
      <w:b/>
      <w:szCs w:val="32"/>
      <w:lang w:eastAsia="en-US"/>
    </w:rPr>
  </w:style>
  <w:style w:type="paragraph" w:styleId="Heading2">
    <w:name w:val="heading 2"/>
    <w:basedOn w:val="Normal"/>
    <w:next w:val="Normal"/>
    <w:link w:val="Heading2Char"/>
    <w:autoRedefine/>
    <w:uiPriority w:val="9"/>
    <w:unhideWhenUsed/>
    <w:qFormat/>
    <w:rsid w:val="00A047E6"/>
    <w:pPr>
      <w:widowControl w:val="0"/>
      <w:spacing w:before="40" w:after="0"/>
      <w:outlineLvl w:val="1"/>
    </w:pPr>
    <w:rPr>
      <w:b/>
      <w:szCs w:val="26"/>
      <w:lang w:eastAsia="en-US"/>
    </w:rPr>
  </w:style>
  <w:style w:type="paragraph" w:styleId="Heading3">
    <w:name w:val="heading 3"/>
    <w:basedOn w:val="Normal"/>
    <w:next w:val="Normal"/>
    <w:link w:val="Heading3Char"/>
    <w:autoRedefine/>
    <w:uiPriority w:val="9"/>
    <w:unhideWhenUsed/>
    <w:qFormat/>
    <w:rsid w:val="000D159A"/>
    <w:pPr>
      <w:widowControl w:val="0"/>
      <w:spacing w:before="40" w:after="0"/>
      <w:outlineLvl w:val="2"/>
    </w:pPr>
    <w:rPr>
      <w:rFonts w:eastAsiaTheme="majorEastAsia" w:cstheme="majorBidi"/>
      <w:b/>
      <w:i/>
      <w:szCs w:val="24"/>
      <w:lang w:eastAsia="en-US"/>
    </w:rPr>
  </w:style>
  <w:style w:type="paragraph" w:styleId="Heading4">
    <w:name w:val="heading 4"/>
    <w:basedOn w:val="Normal"/>
    <w:next w:val="Normal"/>
    <w:link w:val="Heading4Char"/>
    <w:autoRedefine/>
    <w:uiPriority w:val="9"/>
    <w:unhideWhenUsed/>
    <w:qFormat/>
    <w:rsid w:val="002077EC"/>
    <w:pPr>
      <w:keepNext/>
      <w:keepLines/>
      <w:spacing w:before="40" w:after="0" w:line="256" w:lineRule="auto"/>
      <w:ind w:left="720"/>
      <w:outlineLvl w:val="3"/>
    </w:pPr>
    <w:rPr>
      <w:rFonts w:cstheme="majorBidi"/>
      <w:b/>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D06A2"/>
    <w:rPr>
      <w:rFonts w:cs="PMingLiU"/>
      <w:b/>
      <w:szCs w:val="32"/>
    </w:rPr>
  </w:style>
  <w:style w:type="character" w:customStyle="1" w:styleId="Heading2Char">
    <w:name w:val="Heading 2 Char"/>
    <w:basedOn w:val="DefaultParagraphFont"/>
    <w:link w:val="Heading2"/>
    <w:uiPriority w:val="9"/>
    <w:rsid w:val="00A047E6"/>
    <w:rPr>
      <w:rFonts w:ascii="PMingLiU" w:hAnsi="PMingLiU"/>
      <w:b/>
      <w:szCs w:val="26"/>
    </w:rPr>
  </w:style>
  <w:style w:type="character" w:customStyle="1" w:styleId="Heading3Char">
    <w:name w:val="Heading 3 Char"/>
    <w:basedOn w:val="DefaultParagraphFont"/>
    <w:link w:val="Heading3"/>
    <w:uiPriority w:val="9"/>
    <w:rsid w:val="000D159A"/>
    <w:rPr>
      <w:rFonts w:eastAsiaTheme="majorEastAsia" w:cstheme="majorBidi"/>
      <w:b/>
      <w:i/>
      <w:szCs w:val="24"/>
    </w:rPr>
  </w:style>
  <w:style w:type="character" w:customStyle="1" w:styleId="Heading4Char">
    <w:name w:val="Heading 4 Char"/>
    <w:basedOn w:val="DefaultParagraphFont"/>
    <w:link w:val="Heading4"/>
    <w:uiPriority w:val="9"/>
    <w:rsid w:val="002077EC"/>
    <w:rPr>
      <w:rFonts w:cstheme="majorBidi"/>
      <w:b/>
      <w:iCs/>
      <w:lang w:eastAsia="zh-TW"/>
    </w:rPr>
  </w:style>
  <w:style w:type="paragraph" w:styleId="Title">
    <w:name w:val="Title"/>
    <w:basedOn w:val="Normal"/>
    <w:next w:val="Normal"/>
    <w:link w:val="TitleChar"/>
    <w:autoRedefine/>
    <w:uiPriority w:val="10"/>
    <w:qFormat/>
    <w:rsid w:val="00C3023F"/>
    <w:pPr>
      <w:spacing w:after="0" w:line="240" w:lineRule="auto"/>
      <w:contextualSpacing/>
      <w:jc w:val="center"/>
    </w:pPr>
    <w:rPr>
      <w:b/>
      <w:sz w:val="32"/>
      <w:lang w:eastAsia="en-US"/>
    </w:rPr>
  </w:style>
  <w:style w:type="character" w:customStyle="1" w:styleId="TitleChar">
    <w:name w:val="Title Char"/>
    <w:basedOn w:val="DefaultParagraphFont"/>
    <w:link w:val="Title"/>
    <w:uiPriority w:val="10"/>
    <w:rsid w:val="00C3023F"/>
    <w:rPr>
      <w:b/>
      <w:sz w:val="32"/>
    </w:rPr>
  </w:style>
  <w:style w:type="paragraph" w:styleId="Header">
    <w:name w:val="header"/>
    <w:basedOn w:val="Normal"/>
    <w:link w:val="HeaderChar"/>
    <w:uiPriority w:val="99"/>
    <w:unhideWhenUsed/>
    <w:rsid w:val="00906294"/>
    <w:pPr>
      <w:tabs>
        <w:tab w:val="center" w:pos="4320"/>
        <w:tab w:val="right" w:pos="8640"/>
      </w:tabs>
      <w:spacing w:after="0" w:line="240" w:lineRule="auto"/>
    </w:pPr>
  </w:style>
  <w:style w:type="character" w:customStyle="1" w:styleId="HeaderChar">
    <w:name w:val="Header Char"/>
    <w:basedOn w:val="DefaultParagraphFont"/>
    <w:link w:val="Header"/>
    <w:uiPriority w:val="99"/>
    <w:rsid w:val="00906294"/>
    <w:rPr>
      <w:rFonts w:eastAsia="PMingLiU"/>
      <w:lang w:eastAsia="zh-TW"/>
    </w:rPr>
  </w:style>
  <w:style w:type="paragraph" w:styleId="Footer">
    <w:name w:val="footer"/>
    <w:basedOn w:val="Normal"/>
    <w:link w:val="FooterChar"/>
    <w:uiPriority w:val="99"/>
    <w:unhideWhenUsed/>
    <w:rsid w:val="00906294"/>
    <w:pPr>
      <w:tabs>
        <w:tab w:val="center" w:pos="4320"/>
        <w:tab w:val="right" w:pos="8640"/>
      </w:tabs>
      <w:spacing w:after="0" w:line="240" w:lineRule="auto"/>
    </w:pPr>
  </w:style>
  <w:style w:type="character" w:customStyle="1" w:styleId="FooterChar">
    <w:name w:val="Footer Char"/>
    <w:basedOn w:val="DefaultParagraphFont"/>
    <w:link w:val="Footer"/>
    <w:uiPriority w:val="99"/>
    <w:rsid w:val="00906294"/>
    <w:rPr>
      <w:rFonts w:eastAsia="PMingLiU"/>
      <w:lang w:eastAsia="zh-TW"/>
    </w:rPr>
  </w:style>
  <w:style w:type="character" w:styleId="PlaceholderText">
    <w:name w:val="Placeholder Text"/>
    <w:basedOn w:val="DefaultParagraphFont"/>
    <w:uiPriority w:val="99"/>
    <w:semiHidden/>
    <w:rsid w:val="00137309"/>
    <w:rPr>
      <w:color w:val="808080"/>
    </w:rPr>
  </w:style>
  <w:style w:type="paragraph" w:customStyle="1" w:styleId="EndNoteBibliographyTitle">
    <w:name w:val="EndNote Bibliography Title"/>
    <w:basedOn w:val="Normal"/>
    <w:link w:val="EndNoteBibliographyTitleChar"/>
    <w:rsid w:val="005A7FCE"/>
    <w:pPr>
      <w:spacing w:after="0"/>
      <w:jc w:val="center"/>
    </w:pPr>
    <w:rPr>
      <w:rFonts w:cs="Times New Roman"/>
      <w:noProof/>
    </w:rPr>
  </w:style>
  <w:style w:type="character" w:customStyle="1" w:styleId="EndNoteBibliographyTitleChar">
    <w:name w:val="EndNote Bibliography Title Char"/>
    <w:basedOn w:val="Heading1Char"/>
    <w:link w:val="EndNoteBibliographyTitle"/>
    <w:rsid w:val="005A7FCE"/>
    <w:rPr>
      <w:rFonts w:cs="Times New Roman"/>
      <w:b w:val="0"/>
      <w:noProof/>
      <w:szCs w:val="32"/>
      <w:lang w:eastAsia="zh-TW"/>
    </w:rPr>
  </w:style>
  <w:style w:type="paragraph" w:customStyle="1" w:styleId="EndNoteBibliography">
    <w:name w:val="EndNote Bibliography"/>
    <w:basedOn w:val="Normal"/>
    <w:link w:val="EndNoteBibliographyChar"/>
    <w:autoRedefine/>
    <w:qFormat/>
    <w:rsid w:val="00776859"/>
    <w:pPr>
      <w:spacing w:after="0" w:line="240" w:lineRule="auto"/>
      <w:ind w:left="720" w:hanging="720"/>
    </w:pPr>
    <w:rPr>
      <w:rFonts w:cs="Times New Roman"/>
      <w:noProof/>
    </w:rPr>
  </w:style>
  <w:style w:type="character" w:customStyle="1" w:styleId="EndNoteBibliographyChar">
    <w:name w:val="EndNote Bibliography Char"/>
    <w:basedOn w:val="Heading1Char"/>
    <w:link w:val="EndNoteBibliography"/>
    <w:rsid w:val="00776859"/>
    <w:rPr>
      <w:rFonts w:cs="Times New Roman"/>
      <w:b w:val="0"/>
      <w:noProof/>
      <w:szCs w:val="32"/>
      <w:lang w:eastAsia="zh-TW"/>
    </w:rPr>
  </w:style>
  <w:style w:type="table" w:styleId="TableGrid">
    <w:name w:val="Table Grid"/>
    <w:basedOn w:val="TableNormal"/>
    <w:uiPriority w:val="39"/>
    <w:rsid w:val="00ED0C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D0C88"/>
    <w:pPr>
      <w:ind w:left="720"/>
      <w:contextualSpacing/>
    </w:pPr>
  </w:style>
  <w:style w:type="character" w:styleId="Hyperlink">
    <w:name w:val="Hyperlink"/>
    <w:basedOn w:val="DefaultParagraphFont"/>
    <w:uiPriority w:val="99"/>
    <w:unhideWhenUsed/>
    <w:rsid w:val="007E5CA0"/>
    <w:rPr>
      <w:color w:val="0563C1" w:themeColor="hyperlink"/>
      <w:u w:val="single"/>
    </w:rPr>
  </w:style>
  <w:style w:type="character" w:styleId="UnresolvedMention">
    <w:name w:val="Unresolved Mention"/>
    <w:basedOn w:val="DefaultParagraphFont"/>
    <w:uiPriority w:val="99"/>
    <w:unhideWhenUsed/>
    <w:rsid w:val="007E5CA0"/>
    <w:rPr>
      <w:color w:val="605E5C"/>
      <w:shd w:val="clear" w:color="auto" w:fill="E1DFDD"/>
    </w:rPr>
  </w:style>
  <w:style w:type="paragraph" w:styleId="BalloonText">
    <w:name w:val="Balloon Text"/>
    <w:basedOn w:val="Normal"/>
    <w:link w:val="BalloonTextChar"/>
    <w:uiPriority w:val="99"/>
    <w:semiHidden/>
    <w:unhideWhenUsed/>
    <w:rsid w:val="007E219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2195"/>
    <w:rPr>
      <w:rFonts w:ascii="Segoe UI" w:hAnsi="Segoe UI" w:cs="Segoe UI"/>
      <w:sz w:val="18"/>
      <w:szCs w:val="18"/>
      <w:lang w:eastAsia="zh-TW"/>
    </w:rPr>
  </w:style>
  <w:style w:type="paragraph" w:styleId="NoSpacing">
    <w:name w:val="No Spacing"/>
    <w:uiPriority w:val="1"/>
    <w:qFormat/>
    <w:rsid w:val="004D7286"/>
    <w:pPr>
      <w:spacing w:after="0" w:line="240" w:lineRule="auto"/>
    </w:pPr>
    <w:rPr>
      <w:lang w:eastAsia="zh-TW"/>
    </w:rPr>
  </w:style>
  <w:style w:type="character" w:styleId="CommentReference">
    <w:name w:val="annotation reference"/>
    <w:basedOn w:val="DefaultParagraphFont"/>
    <w:uiPriority w:val="99"/>
    <w:semiHidden/>
    <w:unhideWhenUsed/>
    <w:rsid w:val="00FF2A4C"/>
    <w:rPr>
      <w:sz w:val="16"/>
      <w:szCs w:val="16"/>
    </w:rPr>
  </w:style>
  <w:style w:type="paragraph" w:styleId="CommentText">
    <w:name w:val="annotation text"/>
    <w:basedOn w:val="Normal"/>
    <w:link w:val="CommentTextChar"/>
    <w:uiPriority w:val="99"/>
    <w:semiHidden/>
    <w:unhideWhenUsed/>
    <w:rsid w:val="00FF2A4C"/>
    <w:pPr>
      <w:spacing w:line="240" w:lineRule="auto"/>
    </w:pPr>
    <w:rPr>
      <w:sz w:val="20"/>
      <w:szCs w:val="20"/>
    </w:rPr>
  </w:style>
  <w:style w:type="character" w:customStyle="1" w:styleId="CommentTextChar">
    <w:name w:val="Comment Text Char"/>
    <w:basedOn w:val="DefaultParagraphFont"/>
    <w:link w:val="CommentText"/>
    <w:uiPriority w:val="99"/>
    <w:semiHidden/>
    <w:rsid w:val="00FF2A4C"/>
    <w:rPr>
      <w:sz w:val="20"/>
      <w:szCs w:val="20"/>
      <w:lang w:eastAsia="zh-TW"/>
    </w:rPr>
  </w:style>
  <w:style w:type="paragraph" w:styleId="CommentSubject">
    <w:name w:val="annotation subject"/>
    <w:basedOn w:val="CommentText"/>
    <w:next w:val="CommentText"/>
    <w:link w:val="CommentSubjectChar"/>
    <w:uiPriority w:val="99"/>
    <w:semiHidden/>
    <w:unhideWhenUsed/>
    <w:rsid w:val="00FF2A4C"/>
    <w:rPr>
      <w:b/>
      <w:bCs/>
    </w:rPr>
  </w:style>
  <w:style w:type="character" w:customStyle="1" w:styleId="CommentSubjectChar">
    <w:name w:val="Comment Subject Char"/>
    <w:basedOn w:val="CommentTextChar"/>
    <w:link w:val="CommentSubject"/>
    <w:uiPriority w:val="99"/>
    <w:semiHidden/>
    <w:rsid w:val="00FF2A4C"/>
    <w:rPr>
      <w:b/>
      <w:bCs/>
      <w:sz w:val="20"/>
      <w:szCs w:val="20"/>
      <w:lang w:eastAsia="zh-TW"/>
    </w:rPr>
  </w:style>
  <w:style w:type="paragraph" w:customStyle="1" w:styleId="Articletitle">
    <w:name w:val="Article title"/>
    <w:basedOn w:val="Normal"/>
    <w:next w:val="Normal"/>
    <w:qFormat/>
    <w:rsid w:val="00BC7F2F"/>
    <w:pPr>
      <w:spacing w:after="120" w:line="360" w:lineRule="auto"/>
    </w:pPr>
    <w:rPr>
      <w:rFonts w:cs="Times New Roman"/>
      <w:b/>
      <w:sz w:val="28"/>
      <w:szCs w:val="24"/>
      <w:lang w:eastAsia="en-GB"/>
    </w:rPr>
  </w:style>
  <w:style w:type="paragraph" w:customStyle="1" w:styleId="Authornames">
    <w:name w:val="Author names"/>
    <w:basedOn w:val="Normal"/>
    <w:next w:val="Normal"/>
    <w:qFormat/>
    <w:rsid w:val="00BC7F2F"/>
    <w:pPr>
      <w:spacing w:before="240" w:after="0" w:line="360" w:lineRule="auto"/>
    </w:pPr>
    <w:rPr>
      <w:rFonts w:cs="Times New Roman"/>
      <w:sz w:val="28"/>
      <w:szCs w:val="24"/>
      <w:lang w:eastAsia="en-GB"/>
    </w:rPr>
  </w:style>
  <w:style w:type="paragraph" w:customStyle="1" w:styleId="Affiliation">
    <w:name w:val="Affiliation"/>
    <w:basedOn w:val="Normal"/>
    <w:qFormat/>
    <w:rsid w:val="00BC7F2F"/>
    <w:pPr>
      <w:spacing w:before="240" w:after="0" w:line="360" w:lineRule="auto"/>
    </w:pPr>
    <w:rPr>
      <w:rFonts w:cs="Times New Roman"/>
      <w:i/>
      <w:szCs w:val="24"/>
      <w:lang w:eastAsia="en-GB"/>
    </w:rPr>
  </w:style>
  <w:style w:type="paragraph" w:customStyle="1" w:styleId="Receiveddates">
    <w:name w:val="Received dates"/>
    <w:basedOn w:val="Affiliation"/>
    <w:next w:val="Normal"/>
    <w:qFormat/>
    <w:rsid w:val="00BC7F2F"/>
  </w:style>
  <w:style w:type="paragraph" w:customStyle="1" w:styleId="Abstract">
    <w:name w:val="Abstract"/>
    <w:basedOn w:val="Normal"/>
    <w:next w:val="Keywords"/>
    <w:qFormat/>
    <w:rsid w:val="00BC7F2F"/>
    <w:pPr>
      <w:spacing w:before="360" w:after="300" w:line="360" w:lineRule="auto"/>
      <w:ind w:left="720" w:right="567"/>
    </w:pPr>
    <w:rPr>
      <w:rFonts w:cs="Times New Roman"/>
      <w:sz w:val="22"/>
      <w:szCs w:val="24"/>
      <w:lang w:eastAsia="en-GB"/>
    </w:rPr>
  </w:style>
  <w:style w:type="paragraph" w:customStyle="1" w:styleId="Keywords">
    <w:name w:val="Keywords"/>
    <w:basedOn w:val="Normal"/>
    <w:next w:val="Paragraph"/>
    <w:qFormat/>
    <w:rsid w:val="00BC7F2F"/>
    <w:pPr>
      <w:spacing w:before="240" w:after="240" w:line="360" w:lineRule="auto"/>
      <w:ind w:left="720" w:right="567"/>
    </w:pPr>
    <w:rPr>
      <w:rFonts w:cs="Times New Roman"/>
      <w:sz w:val="22"/>
      <w:szCs w:val="24"/>
      <w:lang w:eastAsia="en-GB"/>
    </w:rPr>
  </w:style>
  <w:style w:type="paragraph" w:customStyle="1" w:styleId="Correspondencedetails">
    <w:name w:val="Correspondence details"/>
    <w:basedOn w:val="Normal"/>
    <w:qFormat/>
    <w:rsid w:val="00BC7F2F"/>
    <w:pPr>
      <w:spacing w:before="240" w:after="0" w:line="360" w:lineRule="auto"/>
    </w:pPr>
    <w:rPr>
      <w:rFonts w:cs="Times New Roman"/>
      <w:szCs w:val="24"/>
      <w:lang w:eastAsia="en-GB"/>
    </w:rPr>
  </w:style>
  <w:style w:type="paragraph" w:customStyle="1" w:styleId="Displayedquotation">
    <w:name w:val="Displayed quotation"/>
    <w:basedOn w:val="Normal"/>
    <w:qFormat/>
    <w:rsid w:val="00BC7F2F"/>
    <w:pPr>
      <w:tabs>
        <w:tab w:val="left" w:pos="1077"/>
        <w:tab w:val="left" w:pos="1440"/>
        <w:tab w:val="left" w:pos="1797"/>
        <w:tab w:val="left" w:pos="2155"/>
        <w:tab w:val="left" w:pos="2512"/>
      </w:tabs>
      <w:spacing w:before="240" w:after="360" w:line="360" w:lineRule="auto"/>
      <w:ind w:left="709" w:right="425"/>
      <w:contextualSpacing/>
    </w:pPr>
    <w:rPr>
      <w:rFonts w:cs="Times New Roman"/>
      <w:sz w:val="22"/>
      <w:szCs w:val="24"/>
      <w:lang w:eastAsia="en-GB"/>
    </w:rPr>
  </w:style>
  <w:style w:type="paragraph" w:customStyle="1" w:styleId="Numberedlist">
    <w:name w:val="Numbered list"/>
    <w:basedOn w:val="Paragraph"/>
    <w:next w:val="Paragraph"/>
    <w:qFormat/>
    <w:rsid w:val="00BC7F2F"/>
    <w:pPr>
      <w:widowControl/>
      <w:numPr>
        <w:numId w:val="4"/>
      </w:numPr>
      <w:spacing w:after="240"/>
      <w:ind w:hanging="360"/>
      <w:contextualSpacing/>
    </w:pPr>
  </w:style>
  <w:style w:type="paragraph" w:customStyle="1" w:styleId="Displayedequation">
    <w:name w:val="Displayed equation"/>
    <w:basedOn w:val="Normal"/>
    <w:next w:val="Paragraph"/>
    <w:qFormat/>
    <w:rsid w:val="00BC7F2F"/>
    <w:pPr>
      <w:tabs>
        <w:tab w:val="center" w:pos="4253"/>
        <w:tab w:val="right" w:pos="8222"/>
      </w:tabs>
      <w:spacing w:before="240" w:after="240" w:line="240" w:lineRule="auto"/>
      <w:jc w:val="center"/>
    </w:pPr>
    <w:rPr>
      <w:rFonts w:cs="Times New Roman"/>
      <w:szCs w:val="24"/>
      <w:lang w:eastAsia="en-GB"/>
    </w:rPr>
  </w:style>
  <w:style w:type="paragraph" w:customStyle="1" w:styleId="Acknowledgements">
    <w:name w:val="Acknowledgements"/>
    <w:basedOn w:val="Normal"/>
    <w:next w:val="Normal"/>
    <w:qFormat/>
    <w:rsid w:val="00BC7F2F"/>
    <w:pPr>
      <w:spacing w:before="120" w:after="0" w:line="360" w:lineRule="auto"/>
    </w:pPr>
    <w:rPr>
      <w:rFonts w:cs="Times New Roman"/>
      <w:sz w:val="22"/>
      <w:szCs w:val="24"/>
      <w:lang w:eastAsia="en-GB"/>
    </w:rPr>
  </w:style>
  <w:style w:type="paragraph" w:customStyle="1" w:styleId="Tabletitle">
    <w:name w:val="Table title"/>
    <w:basedOn w:val="Normal"/>
    <w:next w:val="Normal"/>
    <w:qFormat/>
    <w:rsid w:val="00BC7F2F"/>
    <w:pPr>
      <w:spacing w:before="240" w:after="0" w:line="360" w:lineRule="auto"/>
    </w:pPr>
    <w:rPr>
      <w:rFonts w:cs="Times New Roman"/>
      <w:szCs w:val="24"/>
      <w:lang w:eastAsia="en-GB"/>
    </w:rPr>
  </w:style>
  <w:style w:type="paragraph" w:customStyle="1" w:styleId="Figurecaption">
    <w:name w:val="Figure caption"/>
    <w:basedOn w:val="Normal"/>
    <w:next w:val="Normal"/>
    <w:qFormat/>
    <w:rsid w:val="00BC7F2F"/>
    <w:pPr>
      <w:spacing w:before="240" w:after="0" w:line="360" w:lineRule="auto"/>
    </w:pPr>
    <w:rPr>
      <w:rFonts w:cs="Times New Roman"/>
      <w:szCs w:val="24"/>
      <w:lang w:eastAsia="en-GB"/>
    </w:rPr>
  </w:style>
  <w:style w:type="paragraph" w:customStyle="1" w:styleId="Footnotes">
    <w:name w:val="Footnotes"/>
    <w:basedOn w:val="Normal"/>
    <w:qFormat/>
    <w:rsid w:val="00BC7F2F"/>
    <w:pPr>
      <w:spacing w:before="120" w:after="0" w:line="360" w:lineRule="auto"/>
      <w:ind w:left="482" w:hanging="482"/>
      <w:contextualSpacing/>
    </w:pPr>
    <w:rPr>
      <w:rFonts w:cs="Times New Roman"/>
      <w:sz w:val="22"/>
      <w:szCs w:val="24"/>
      <w:lang w:eastAsia="en-GB"/>
    </w:rPr>
  </w:style>
  <w:style w:type="paragraph" w:customStyle="1" w:styleId="Notesoncontributors">
    <w:name w:val="Notes on contributors"/>
    <w:basedOn w:val="Normal"/>
    <w:qFormat/>
    <w:rsid w:val="00BC7F2F"/>
    <w:pPr>
      <w:spacing w:before="240" w:after="0" w:line="360" w:lineRule="auto"/>
    </w:pPr>
    <w:rPr>
      <w:rFonts w:cs="Times New Roman"/>
      <w:sz w:val="22"/>
      <w:szCs w:val="24"/>
      <w:lang w:eastAsia="en-GB"/>
    </w:rPr>
  </w:style>
  <w:style w:type="paragraph" w:customStyle="1" w:styleId="Normalparagraphstyle">
    <w:name w:val="Normal paragraph style"/>
    <w:basedOn w:val="Normal"/>
    <w:next w:val="Normal"/>
    <w:rsid w:val="00BC7F2F"/>
    <w:pPr>
      <w:spacing w:after="0" w:line="240" w:lineRule="auto"/>
    </w:pPr>
    <w:rPr>
      <w:rFonts w:cs="Times New Roman"/>
      <w:szCs w:val="24"/>
      <w:lang w:eastAsia="en-GB"/>
    </w:rPr>
  </w:style>
  <w:style w:type="paragraph" w:customStyle="1" w:styleId="Paragraph">
    <w:name w:val="Paragraph"/>
    <w:basedOn w:val="Normal"/>
    <w:next w:val="Newparagraph"/>
    <w:link w:val="ParagraphChar"/>
    <w:qFormat/>
    <w:rsid w:val="00BC7F2F"/>
    <w:pPr>
      <w:widowControl w:val="0"/>
      <w:spacing w:before="240" w:after="0" w:line="240" w:lineRule="auto"/>
    </w:pPr>
    <w:rPr>
      <w:rFonts w:cs="Times New Roman"/>
      <w:szCs w:val="24"/>
      <w:lang w:eastAsia="en-GB"/>
    </w:rPr>
  </w:style>
  <w:style w:type="paragraph" w:customStyle="1" w:styleId="Newparagraph">
    <w:name w:val="New paragraph"/>
    <w:basedOn w:val="Normal"/>
    <w:qFormat/>
    <w:rsid w:val="00BC7F2F"/>
    <w:pPr>
      <w:spacing w:after="0" w:line="240" w:lineRule="auto"/>
      <w:ind w:firstLine="720"/>
    </w:pPr>
    <w:rPr>
      <w:rFonts w:cs="Times New Roman"/>
      <w:szCs w:val="24"/>
      <w:lang w:eastAsia="en-GB"/>
    </w:rPr>
  </w:style>
  <w:style w:type="paragraph" w:styleId="NormalIndent">
    <w:name w:val="Normal Indent"/>
    <w:basedOn w:val="Normal"/>
    <w:rsid w:val="00BC7F2F"/>
    <w:pPr>
      <w:spacing w:after="0" w:line="240" w:lineRule="auto"/>
      <w:ind w:left="720"/>
    </w:pPr>
    <w:rPr>
      <w:rFonts w:cs="Times New Roman"/>
      <w:szCs w:val="24"/>
      <w:lang w:eastAsia="en-GB"/>
    </w:rPr>
  </w:style>
  <w:style w:type="paragraph" w:customStyle="1" w:styleId="References">
    <w:name w:val="References"/>
    <w:basedOn w:val="Normal"/>
    <w:qFormat/>
    <w:rsid w:val="00BC7F2F"/>
    <w:pPr>
      <w:spacing w:before="120" w:after="0" w:line="360" w:lineRule="auto"/>
      <w:ind w:left="720" w:hanging="720"/>
      <w:contextualSpacing/>
    </w:pPr>
    <w:rPr>
      <w:rFonts w:cs="Times New Roman"/>
      <w:szCs w:val="24"/>
      <w:lang w:eastAsia="en-GB"/>
    </w:rPr>
  </w:style>
  <w:style w:type="paragraph" w:customStyle="1" w:styleId="Subjectcodes">
    <w:name w:val="Subject codes"/>
    <w:basedOn w:val="Keywords"/>
    <w:next w:val="Paragraph"/>
    <w:qFormat/>
    <w:rsid w:val="00BC7F2F"/>
  </w:style>
  <w:style w:type="paragraph" w:customStyle="1" w:styleId="Bulletedlist">
    <w:name w:val="Bulleted list"/>
    <w:basedOn w:val="Paragraph"/>
    <w:next w:val="Paragraph"/>
    <w:qFormat/>
    <w:rsid w:val="00BC7F2F"/>
    <w:pPr>
      <w:widowControl/>
      <w:numPr>
        <w:numId w:val="5"/>
      </w:numPr>
      <w:spacing w:after="240"/>
      <w:contextualSpacing/>
    </w:pPr>
  </w:style>
  <w:style w:type="paragraph" w:styleId="FootnoteText">
    <w:name w:val="footnote text"/>
    <w:basedOn w:val="Normal"/>
    <w:link w:val="FootnoteTextChar"/>
    <w:autoRedefine/>
    <w:rsid w:val="00BC7F2F"/>
    <w:pPr>
      <w:spacing w:after="0" w:line="240" w:lineRule="auto"/>
      <w:ind w:left="284" w:hanging="284"/>
    </w:pPr>
    <w:rPr>
      <w:rFonts w:cs="Times New Roman"/>
      <w:sz w:val="22"/>
      <w:szCs w:val="20"/>
      <w:lang w:eastAsia="en-GB"/>
    </w:rPr>
  </w:style>
  <w:style w:type="character" w:customStyle="1" w:styleId="FootnoteTextChar">
    <w:name w:val="Footnote Text Char"/>
    <w:basedOn w:val="DefaultParagraphFont"/>
    <w:link w:val="FootnoteText"/>
    <w:rsid w:val="00BC7F2F"/>
    <w:rPr>
      <w:rFonts w:cs="Times New Roman"/>
      <w:sz w:val="22"/>
      <w:szCs w:val="20"/>
      <w:lang w:eastAsia="en-GB"/>
    </w:rPr>
  </w:style>
  <w:style w:type="character" w:styleId="FootnoteReference">
    <w:name w:val="footnote reference"/>
    <w:basedOn w:val="DefaultParagraphFont"/>
    <w:rsid w:val="00BC7F2F"/>
    <w:rPr>
      <w:vertAlign w:val="superscript"/>
    </w:rPr>
  </w:style>
  <w:style w:type="paragraph" w:styleId="EndnoteText">
    <w:name w:val="endnote text"/>
    <w:basedOn w:val="Normal"/>
    <w:link w:val="EndnoteTextChar"/>
    <w:autoRedefine/>
    <w:rsid w:val="00BC7F2F"/>
    <w:pPr>
      <w:spacing w:after="0" w:line="240" w:lineRule="auto"/>
      <w:ind w:left="284" w:hanging="284"/>
    </w:pPr>
    <w:rPr>
      <w:rFonts w:cs="Times New Roman"/>
      <w:sz w:val="22"/>
      <w:szCs w:val="20"/>
      <w:lang w:eastAsia="en-GB"/>
    </w:rPr>
  </w:style>
  <w:style w:type="character" w:customStyle="1" w:styleId="EndnoteTextChar">
    <w:name w:val="Endnote Text Char"/>
    <w:basedOn w:val="DefaultParagraphFont"/>
    <w:link w:val="EndnoteText"/>
    <w:rsid w:val="00BC7F2F"/>
    <w:rPr>
      <w:rFonts w:cs="Times New Roman"/>
      <w:sz w:val="22"/>
      <w:szCs w:val="20"/>
      <w:lang w:eastAsia="en-GB"/>
    </w:rPr>
  </w:style>
  <w:style w:type="character" w:styleId="EndnoteReference">
    <w:name w:val="endnote reference"/>
    <w:basedOn w:val="DefaultParagraphFont"/>
    <w:rsid w:val="00BC7F2F"/>
    <w:rPr>
      <w:vertAlign w:val="superscript"/>
    </w:rPr>
  </w:style>
  <w:style w:type="paragraph" w:customStyle="1" w:styleId="Heading4Paragraph">
    <w:name w:val="Heading 4 + Paragraph"/>
    <w:basedOn w:val="Paragraph"/>
    <w:next w:val="Newparagraph"/>
    <w:qFormat/>
    <w:rsid w:val="00BC7F2F"/>
    <w:pPr>
      <w:widowControl/>
      <w:spacing w:before="360"/>
    </w:pPr>
  </w:style>
  <w:style w:type="character" w:customStyle="1" w:styleId="1">
    <w:name w:val="未解析的提及1"/>
    <w:basedOn w:val="DefaultParagraphFont"/>
    <w:uiPriority w:val="99"/>
    <w:semiHidden/>
    <w:unhideWhenUsed/>
    <w:rsid w:val="00BC7F2F"/>
    <w:rPr>
      <w:color w:val="605E5C"/>
      <w:shd w:val="clear" w:color="auto" w:fill="E1DFDD"/>
    </w:rPr>
  </w:style>
  <w:style w:type="character" w:customStyle="1" w:styleId="ParagraphChar">
    <w:name w:val="Paragraph Char"/>
    <w:basedOn w:val="DefaultParagraphFont"/>
    <w:link w:val="Paragraph"/>
    <w:rsid w:val="00BC7F2F"/>
    <w:rPr>
      <w:rFonts w:cs="Times New Roman"/>
      <w:szCs w:val="24"/>
      <w:lang w:eastAsia="en-GB"/>
    </w:rPr>
  </w:style>
  <w:style w:type="paragraph" w:styleId="Caption">
    <w:name w:val="caption"/>
    <w:basedOn w:val="Normal"/>
    <w:next w:val="Normal"/>
    <w:uiPriority w:val="35"/>
    <w:unhideWhenUsed/>
    <w:qFormat/>
    <w:rsid w:val="00BC7F2F"/>
    <w:pPr>
      <w:spacing w:after="200" w:line="240" w:lineRule="auto"/>
    </w:pPr>
    <w:rPr>
      <w:i/>
      <w:iCs/>
      <w:color w:val="44546A" w:themeColor="text2"/>
      <w:sz w:val="18"/>
      <w:szCs w:val="18"/>
    </w:rPr>
  </w:style>
  <w:style w:type="character" w:styleId="LineNumber">
    <w:name w:val="line number"/>
    <w:basedOn w:val="DefaultParagraphFont"/>
    <w:semiHidden/>
    <w:unhideWhenUsed/>
    <w:rsid w:val="00BC7F2F"/>
  </w:style>
  <w:style w:type="paragraph" w:styleId="NormalWeb">
    <w:name w:val="Normal (Web)"/>
    <w:basedOn w:val="Normal"/>
    <w:uiPriority w:val="99"/>
    <w:unhideWhenUsed/>
    <w:rsid w:val="00BC7F2F"/>
    <w:pPr>
      <w:spacing w:before="100" w:beforeAutospacing="1" w:after="100" w:afterAutospacing="1" w:line="240" w:lineRule="auto"/>
    </w:pPr>
    <w:rPr>
      <w:rFonts w:eastAsia="Times New Roman" w:cs="Times New Roman"/>
      <w:szCs w:val="24"/>
    </w:rPr>
  </w:style>
  <w:style w:type="paragraph" w:customStyle="1" w:styleId="ethics-consent-to-publish">
    <w:name w:val="ethics-consent-to-publish"/>
    <w:basedOn w:val="Normal"/>
    <w:rsid w:val="00BC7F2F"/>
    <w:pPr>
      <w:spacing w:before="100" w:beforeAutospacing="1" w:after="100" w:afterAutospacing="1" w:line="240" w:lineRule="auto"/>
    </w:pPr>
    <w:rPr>
      <w:rFonts w:eastAsia="Times New Roman" w:cs="Times New Roman"/>
      <w:szCs w:val="24"/>
    </w:rPr>
  </w:style>
  <w:style w:type="paragraph" w:customStyle="1" w:styleId="ethics-approval">
    <w:name w:val="ethics-approval"/>
    <w:basedOn w:val="Normal"/>
    <w:rsid w:val="00BC7F2F"/>
    <w:pPr>
      <w:spacing w:before="100" w:beforeAutospacing="1" w:after="100" w:afterAutospacing="1" w:line="240" w:lineRule="auto"/>
    </w:pPr>
    <w:rPr>
      <w:rFonts w:eastAsia="Times New Roman" w:cs="Times New Roman"/>
      <w:szCs w:val="24"/>
    </w:rPr>
  </w:style>
  <w:style w:type="paragraph" w:styleId="Revision">
    <w:name w:val="Revision"/>
    <w:hidden/>
    <w:semiHidden/>
    <w:rsid w:val="00BC7F2F"/>
    <w:pPr>
      <w:spacing w:after="0" w:line="240" w:lineRule="auto"/>
    </w:pPr>
    <w:rPr>
      <w:rFonts w:cs="Times New Roman"/>
      <w:szCs w:val="24"/>
      <w:lang w:val="en-GB" w:eastAsia="en-GB"/>
    </w:rPr>
  </w:style>
  <w:style w:type="paragraph" w:customStyle="1" w:styleId="Default">
    <w:name w:val="Default"/>
    <w:rsid w:val="00BC7F2F"/>
    <w:pPr>
      <w:widowControl w:val="0"/>
      <w:autoSpaceDE w:val="0"/>
      <w:autoSpaceDN w:val="0"/>
      <w:adjustRightInd w:val="0"/>
      <w:spacing w:after="0" w:line="240" w:lineRule="auto"/>
    </w:pPr>
    <w:rPr>
      <w:rFonts w:ascii="Calibri" w:hAnsi="Calibri" w:cs="Calibri"/>
      <w:color w:val="000000"/>
      <w:szCs w:val="24"/>
      <w:lang w:val="en-CA" w:eastAsia="en-CA"/>
    </w:rPr>
  </w:style>
  <w:style w:type="paragraph" w:customStyle="1" w:styleId="CM1">
    <w:name w:val="CM1"/>
    <w:basedOn w:val="Default"/>
    <w:next w:val="Default"/>
    <w:rsid w:val="00BC7F2F"/>
    <w:rPr>
      <w:rFonts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ing%20Yu\Documents\Custom%20Office%20Templates\Subtitl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Subtitle.dotx</Template>
  <TotalTime>827</TotalTime>
  <Pages>2</Pages>
  <Words>19077</Words>
  <Characters>108743</Characters>
  <Application>Microsoft Office Word</Application>
  <DocSecurity>0</DocSecurity>
  <Lines>906</Lines>
  <Paragraphs>255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Ting Yu Lin</dc:creator>
  <cp:keywords/>
  <dc:description/>
  <cp:lastModifiedBy>Ting Yu Lin</cp:lastModifiedBy>
  <cp:revision>45</cp:revision>
  <dcterms:created xsi:type="dcterms:W3CDTF">2022-03-02T03:20:00Z</dcterms:created>
  <dcterms:modified xsi:type="dcterms:W3CDTF">2022-08-27T04:44:00Z</dcterms:modified>
</cp:coreProperties>
</file>