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D8EB10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  <w:r w:rsidRPr="0048240F">
        <w:rPr>
          <w:rFonts w:ascii="Times New Roman" w:hAnsi="Times New Roman" w:cs="Times New Roman"/>
          <w:b/>
          <w:sz w:val="18"/>
          <w:szCs w:val="18"/>
        </w:rPr>
        <w:t>Supplement</w:t>
      </w:r>
    </w:p>
    <w:p w14:paraId="4CBEB07C" w14:textId="77777777" w:rsidR="00180BCA" w:rsidRPr="0048240F" w:rsidRDefault="00180BCA" w:rsidP="00D461AB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 w:rsidRPr="0048240F">
        <w:rPr>
          <w:rFonts w:ascii="Times New Roman" w:eastAsia="Times New Roman" w:hAnsi="Times New Roman" w:cs="Times New Roman"/>
        </w:rPr>
        <w:t xml:space="preserve"> </w:t>
      </w:r>
    </w:p>
    <w:p w14:paraId="4A855FA3" w14:textId="174F7B06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  <w:highlight w:val="yellow"/>
        </w:rPr>
      </w:pPr>
      <w:r w:rsidRPr="0048240F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8889F7F" wp14:editId="324189C8">
                <wp:simplePos x="0" y="0"/>
                <wp:positionH relativeFrom="column">
                  <wp:posOffset>762000</wp:posOffset>
                </wp:positionH>
                <wp:positionV relativeFrom="paragraph">
                  <wp:posOffset>259715</wp:posOffset>
                </wp:positionV>
                <wp:extent cx="2360930" cy="519430"/>
                <wp:effectExtent l="0" t="0" r="20320" b="13970"/>
                <wp:wrapSquare wrapText="bothSides"/>
                <wp:docPr id="218" name="Rectangle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0930" cy="519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32B3C81" w14:textId="77777777" w:rsidR="00180BCA" w:rsidRPr="0048240F" w:rsidRDefault="00180BCA" w:rsidP="00180BCA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 xml:space="preserve">Cases with necessary case-level data and blood pressure readings </w:t>
                            </w:r>
                          </w:p>
                          <w:p w14:paraId="6CBD0BDC" w14:textId="77777777" w:rsidR="00180BCA" w:rsidRPr="0048240F" w:rsidRDefault="00180BCA" w:rsidP="00180BCA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(n= 236,599)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8" o:spid="_x0000_s1026" style="position:absolute;margin-left:60pt;margin-top:20.45pt;width:185.9pt;height:40.9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432B3C81" w14:textId="77777777" w:rsidR="00180BCA" w:rsidRPr="0048240F" w:rsidRDefault="00180BCA" w:rsidP="00180BCA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 xml:space="preserve">Cases with necessary case-level data and blood pressure readings </w:t>
                      </w:r>
                    </w:p>
                    <w:p w14:paraId="6CBD0BDC" w14:textId="77777777" w:rsidR="00180BCA" w:rsidRPr="0048240F" w:rsidRDefault="00180BCA" w:rsidP="00180BCA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(n= 236,599)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48240F">
        <w:rPr>
          <w:rFonts w:ascii="Times New Roman" w:hAnsi="Times New Roman" w:cs="Times New Roman"/>
          <w:b/>
          <w:sz w:val="18"/>
          <w:szCs w:val="18"/>
        </w:rPr>
        <w:t>Figure S.1. Sample selection</w:t>
      </w:r>
    </w:p>
    <w:p w14:paraId="79B2BAD7" w14:textId="77777777" w:rsidR="00180BCA" w:rsidRPr="0048240F" w:rsidRDefault="00180BCA" w:rsidP="00D461AB">
      <w:pPr>
        <w:spacing w:line="480" w:lineRule="auto"/>
        <w:rPr>
          <w:rFonts w:ascii="Times New Roman" w:hAnsi="Times New Roman" w:cs="Times New Roman"/>
        </w:rPr>
      </w:pPr>
    </w:p>
    <w:p w14:paraId="58B6C702" w14:textId="45752D47" w:rsidR="00180BCA" w:rsidRPr="0048240F" w:rsidRDefault="00180BCA" w:rsidP="00D461AB">
      <w:pPr>
        <w:spacing w:before="240" w:after="240" w:line="480" w:lineRule="auto"/>
        <w:rPr>
          <w:rFonts w:ascii="Times New Roman" w:eastAsia="Times New Roman" w:hAnsi="Times New Roman" w:cs="Times New Roman"/>
          <w:highlight w:val="yellow"/>
        </w:rPr>
      </w:pPr>
      <w:r w:rsidRPr="0048240F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5BB2C4" wp14:editId="428A0F2E">
                <wp:simplePos x="0" y="0"/>
                <wp:positionH relativeFrom="column">
                  <wp:posOffset>1917700</wp:posOffset>
                </wp:positionH>
                <wp:positionV relativeFrom="paragraph">
                  <wp:posOffset>304800</wp:posOffset>
                </wp:positionV>
                <wp:extent cx="0" cy="516255"/>
                <wp:effectExtent l="76200" t="0" r="57150" b="55245"/>
                <wp:wrapNone/>
                <wp:docPr id="225" name="Straight Arrow Connector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1625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25" o:spid="_x0000_s1026" type="#_x0000_t32" style="position:absolute;margin-left:151pt;margin-top:24pt;width:0;height:40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" strokecolor="black [3200]">
                <v:stroke startarrowwidth="narrow" startarrowlength="short" endarrow="block"/>
              </v:shape>
            </w:pict>
          </mc:Fallback>
        </mc:AlternateContent>
      </w:r>
    </w:p>
    <w:p w14:paraId="76FD9022" w14:textId="77777777" w:rsidR="00180BCA" w:rsidRPr="0048240F" w:rsidRDefault="00180BCA" w:rsidP="00D461AB">
      <w:pPr>
        <w:spacing w:before="240" w:after="240" w:line="480" w:lineRule="auto"/>
        <w:rPr>
          <w:rFonts w:ascii="Times New Roman" w:eastAsia="Times New Roman" w:hAnsi="Times New Roman" w:cs="Times New Roman"/>
          <w:b/>
        </w:rPr>
      </w:pPr>
      <w:r w:rsidRPr="0048240F">
        <w:rPr>
          <w:rFonts w:ascii="Times New Roman" w:eastAsia="Times New Roman" w:hAnsi="Times New Roman" w:cs="Times New Roman"/>
          <w:b/>
        </w:rPr>
        <w:t xml:space="preserve"> </w:t>
      </w:r>
    </w:p>
    <w:p w14:paraId="788F6494" w14:textId="0AE296D8" w:rsidR="00180BCA" w:rsidRPr="0048240F" w:rsidRDefault="00180BCA" w:rsidP="00D461AB">
      <w:pPr>
        <w:spacing w:line="480" w:lineRule="auto"/>
        <w:rPr>
          <w:rFonts w:ascii="Times New Roman" w:hAnsi="Times New Roman" w:cs="Times New Roman"/>
          <w:b/>
          <w:sz w:val="18"/>
          <w:szCs w:val="18"/>
        </w:rPr>
      </w:pPr>
      <w:r w:rsidRPr="0048240F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4E5C4B2" wp14:editId="3DAF587D">
                <wp:simplePos x="0" y="0"/>
                <wp:positionH relativeFrom="column">
                  <wp:posOffset>779145</wp:posOffset>
                </wp:positionH>
                <wp:positionV relativeFrom="paragraph">
                  <wp:posOffset>15875</wp:posOffset>
                </wp:positionV>
                <wp:extent cx="2822575" cy="1045845"/>
                <wp:effectExtent l="0" t="0" r="15875" b="20955"/>
                <wp:wrapSquare wrapText="bothSides"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2575" cy="1045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095013C" w14:textId="77777777" w:rsidR="00180BCA" w:rsidRPr="0048240F" w:rsidRDefault="00180BCA" w:rsidP="00180BCA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Cases that meet the inclusion criteria</w:t>
                            </w:r>
                          </w:p>
                          <w:p w14:paraId="1F5D5F6C" w14:textId="77777777" w:rsidR="00180BCA" w:rsidRPr="0048240F" w:rsidRDefault="00180BCA" w:rsidP="00180BCA">
                            <w:pPr>
                              <w:spacing w:line="240" w:lineRule="auto"/>
                              <w:ind w:left="360" w:firstLine="36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-Age&gt;=18</w:t>
                            </w:r>
                          </w:p>
                          <w:p w14:paraId="5C227931" w14:textId="6213F9C9" w:rsidR="00180BCA" w:rsidRPr="0048240F" w:rsidRDefault="00180BCA" w:rsidP="00180BCA">
                            <w:pPr>
                              <w:spacing w:line="240" w:lineRule="auto"/>
                              <w:ind w:left="360" w:firstLine="36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-Non</w:t>
                            </w:r>
                            <w:r w:rsid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-</w:t>
                            </w: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emergent surgery</w:t>
                            </w:r>
                          </w:p>
                          <w:p w14:paraId="3190272A" w14:textId="77777777" w:rsidR="00180BCA" w:rsidRPr="0048240F" w:rsidRDefault="00180BCA" w:rsidP="00180BCA">
                            <w:pPr>
                              <w:spacing w:line="240" w:lineRule="auto"/>
                              <w:ind w:left="360" w:firstLine="36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 xml:space="preserve">-General, regional, or </w:t>
                            </w:r>
                            <w:proofErr w:type="spellStart"/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neuraxial</w:t>
                            </w:r>
                            <w:proofErr w:type="spellEnd"/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 xml:space="preserve"> anesthesia</w:t>
                            </w:r>
                          </w:p>
                          <w:p w14:paraId="023B5259" w14:textId="77777777" w:rsidR="00180BCA" w:rsidRPr="0048240F" w:rsidRDefault="00180BCA" w:rsidP="00180BCA">
                            <w:pPr>
                              <w:spacing w:line="240" w:lineRule="auto"/>
                              <w:ind w:left="360" w:firstLine="36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-Relevant anesthesia CPT code</w:t>
                            </w:r>
                          </w:p>
                          <w:p w14:paraId="38D2DCE0" w14:textId="77777777" w:rsidR="00180BCA" w:rsidRPr="0048240F" w:rsidRDefault="00180BCA" w:rsidP="00180BCA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(n= 156,580)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2" o:spid="_x0000_s1027" style="position:absolute;margin-left:61.35pt;margin-top:1.25pt;width:222.25pt;height:82.3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7095013C" w14:textId="77777777" w:rsidR="00180BCA" w:rsidRPr="0048240F" w:rsidRDefault="00180BCA" w:rsidP="00180BCA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Cases that meet the inclusion criteria</w:t>
                      </w:r>
                    </w:p>
                    <w:p w14:paraId="1F5D5F6C" w14:textId="77777777" w:rsidR="00180BCA" w:rsidRPr="0048240F" w:rsidRDefault="00180BCA" w:rsidP="00180BCA">
                      <w:pPr>
                        <w:spacing w:line="240" w:lineRule="auto"/>
                        <w:ind w:left="360" w:firstLine="360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-Age&gt;=18</w:t>
                      </w:r>
                    </w:p>
                    <w:p w14:paraId="5C227931" w14:textId="6213F9C9" w:rsidR="00180BCA" w:rsidRPr="0048240F" w:rsidRDefault="00180BCA" w:rsidP="00180BCA">
                      <w:pPr>
                        <w:spacing w:line="240" w:lineRule="auto"/>
                        <w:ind w:left="360" w:firstLine="360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-Non</w:t>
                      </w:r>
                      <w:r w:rsid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-</w:t>
                      </w: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emergent surgery</w:t>
                      </w:r>
                    </w:p>
                    <w:p w14:paraId="3190272A" w14:textId="77777777" w:rsidR="00180BCA" w:rsidRPr="0048240F" w:rsidRDefault="00180BCA" w:rsidP="00180BCA">
                      <w:pPr>
                        <w:spacing w:line="240" w:lineRule="auto"/>
                        <w:ind w:left="360" w:firstLine="360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 xml:space="preserve">-General, regional, or </w:t>
                      </w:r>
                      <w:proofErr w:type="spellStart"/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neuraxial</w:t>
                      </w:r>
                      <w:proofErr w:type="spellEnd"/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 xml:space="preserve"> anesthesia</w:t>
                      </w:r>
                    </w:p>
                    <w:p w14:paraId="023B5259" w14:textId="77777777" w:rsidR="00180BCA" w:rsidRPr="0048240F" w:rsidRDefault="00180BCA" w:rsidP="00180BCA">
                      <w:pPr>
                        <w:spacing w:line="240" w:lineRule="auto"/>
                        <w:ind w:left="360" w:firstLine="360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-Relevant anesthesia CPT code</w:t>
                      </w:r>
                    </w:p>
                    <w:p w14:paraId="38D2DCE0" w14:textId="77777777" w:rsidR="00180BCA" w:rsidRPr="0048240F" w:rsidRDefault="00180BCA" w:rsidP="00180BCA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(n= 156,580)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48240F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B7C30B" wp14:editId="0C93787B">
                <wp:simplePos x="0" y="0"/>
                <wp:positionH relativeFrom="column">
                  <wp:posOffset>1960245</wp:posOffset>
                </wp:positionH>
                <wp:positionV relativeFrom="paragraph">
                  <wp:posOffset>1595755</wp:posOffset>
                </wp:positionV>
                <wp:extent cx="782320" cy="6350"/>
                <wp:effectExtent l="0" t="76200" r="17780" b="8890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8232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3" o:spid="_x0000_s1026" type="#_x0000_t32" style="position:absolute;margin-left:154.35pt;margin-top:125.65pt;width:61.6pt;height: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" strokecolor="black [3040]">
                <v:stroke endarrow="block"/>
              </v:shape>
            </w:pict>
          </mc:Fallback>
        </mc:AlternateContent>
      </w:r>
      <w:r w:rsidRPr="0048240F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DC269CB" wp14:editId="13AE5210">
                <wp:simplePos x="0" y="0"/>
                <wp:positionH relativeFrom="column">
                  <wp:posOffset>2743200</wp:posOffset>
                </wp:positionH>
                <wp:positionV relativeFrom="paragraph">
                  <wp:posOffset>2364105</wp:posOffset>
                </wp:positionV>
                <wp:extent cx="2360930" cy="539750"/>
                <wp:effectExtent l="0" t="0" r="20320" b="12700"/>
                <wp:wrapSquare wrapText="bothSides"/>
                <wp:docPr id="221" name="Rectangle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0930" cy="53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B75D12D" w14:textId="77777777" w:rsidR="00180BCA" w:rsidRPr="0048240F" w:rsidRDefault="00180BCA" w:rsidP="00180BCA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Excluded because missing ASA physical status</w:t>
                            </w:r>
                          </w:p>
                          <w:p w14:paraId="01E6777B" w14:textId="77777777" w:rsidR="00180BCA" w:rsidRPr="0048240F" w:rsidRDefault="00180BCA" w:rsidP="00180BCA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(n= 15,395)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1" o:spid="_x0000_s1028" style="position:absolute;margin-left:3in;margin-top:186.15pt;width:185.9pt;height:42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4B75D12D" w14:textId="77777777" w:rsidR="00180BCA" w:rsidRPr="0048240F" w:rsidRDefault="00180BCA" w:rsidP="00180BCA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Excluded because missing ASA physical status</w:t>
                      </w:r>
                    </w:p>
                    <w:p w14:paraId="01E6777B" w14:textId="77777777" w:rsidR="00180BCA" w:rsidRPr="0048240F" w:rsidRDefault="00180BCA" w:rsidP="00180BCA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(n= 15,395)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48240F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6160B1" wp14:editId="2564CAD6">
                <wp:simplePos x="0" y="0"/>
                <wp:positionH relativeFrom="column">
                  <wp:posOffset>1939925</wp:posOffset>
                </wp:positionH>
                <wp:positionV relativeFrom="paragraph">
                  <wp:posOffset>1071245</wp:posOffset>
                </wp:positionV>
                <wp:extent cx="34290" cy="2687955"/>
                <wp:effectExtent l="38100" t="0" r="60960" b="55245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655" cy="26873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" o:spid="_x0000_s1026" type="#_x0000_t32" style="position:absolute;margin-left:152.75pt;margin-top:84.35pt;width:2.7pt;height:211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" strokecolor="black [3040]">
                <v:stroke endarrow="block"/>
              </v:shape>
            </w:pict>
          </mc:Fallback>
        </mc:AlternateContent>
      </w:r>
      <w:r w:rsidRPr="0048240F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0C75F3C" wp14:editId="36B332AD">
                <wp:simplePos x="0" y="0"/>
                <wp:positionH relativeFrom="column">
                  <wp:posOffset>1966595</wp:posOffset>
                </wp:positionH>
                <wp:positionV relativeFrom="paragraph">
                  <wp:posOffset>2651760</wp:posOffset>
                </wp:positionV>
                <wp:extent cx="782320" cy="6350"/>
                <wp:effectExtent l="0" t="76200" r="17780" b="8890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8232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4" o:spid="_x0000_s1026" type="#_x0000_t32" style="position:absolute;margin-left:154.85pt;margin-top:208.8pt;width:61.6pt;height:.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" strokecolor="black [3040]">
                <v:stroke endarrow="block"/>
              </v:shape>
            </w:pict>
          </mc:Fallback>
        </mc:AlternateContent>
      </w:r>
      <w:r w:rsidRPr="0048240F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B9D6115" wp14:editId="5D9EC80C">
                <wp:simplePos x="0" y="0"/>
                <wp:positionH relativeFrom="column">
                  <wp:posOffset>762000</wp:posOffset>
                </wp:positionH>
                <wp:positionV relativeFrom="paragraph">
                  <wp:posOffset>3765550</wp:posOffset>
                </wp:positionV>
                <wp:extent cx="2360930" cy="470535"/>
                <wp:effectExtent l="0" t="0" r="20320" b="24765"/>
                <wp:wrapSquare wrapText="bothSides"/>
                <wp:docPr id="226" name="Rectangle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0930" cy="470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EA1DD92" w14:textId="77777777" w:rsidR="00180BCA" w:rsidRPr="0048240F" w:rsidRDefault="00180BCA" w:rsidP="00180BCA">
                            <w:pPr>
                              <w:spacing w:line="273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Case included in analysis</w:t>
                            </w:r>
                          </w:p>
                          <w:p w14:paraId="22BE176E" w14:textId="77777777" w:rsidR="00180BCA" w:rsidRPr="0048240F" w:rsidRDefault="00180BCA" w:rsidP="00180BCA">
                            <w:pPr>
                              <w:spacing w:line="273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(n= 127,095)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6" o:spid="_x0000_s1029" style="position:absolute;margin-left:60pt;margin-top:296.5pt;width:185.9pt;height:37.0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7EA1DD92" w14:textId="77777777" w:rsidR="00180BCA" w:rsidRPr="0048240F" w:rsidRDefault="00180BCA" w:rsidP="00180BCA">
                      <w:pPr>
                        <w:spacing w:line="273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Case included in analysis</w:t>
                      </w:r>
                    </w:p>
                    <w:p w14:paraId="22BE176E" w14:textId="77777777" w:rsidR="00180BCA" w:rsidRPr="0048240F" w:rsidRDefault="00180BCA" w:rsidP="00180BCA">
                      <w:pPr>
                        <w:spacing w:line="273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(n= 127,095)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48240F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FA225C4" wp14:editId="2352F93C">
                <wp:simplePos x="0" y="0"/>
                <wp:positionH relativeFrom="column">
                  <wp:posOffset>2743200</wp:posOffset>
                </wp:positionH>
                <wp:positionV relativeFrom="paragraph">
                  <wp:posOffset>1376045</wp:posOffset>
                </wp:positionV>
                <wp:extent cx="2360930" cy="803275"/>
                <wp:effectExtent l="0" t="0" r="20320" b="15875"/>
                <wp:wrapSquare wrapText="bothSides"/>
                <wp:docPr id="224" name="Rectangle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0930" cy="803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4F1CE10" w14:textId="77777777" w:rsidR="00180BCA" w:rsidRPr="0048240F" w:rsidRDefault="00180BCA" w:rsidP="00180BCA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Excluded from IOH measure</w:t>
                            </w:r>
                          </w:p>
                          <w:p w14:paraId="1B7B03AC" w14:textId="77777777" w:rsidR="00180BCA" w:rsidRPr="0048240F" w:rsidRDefault="00180BCA" w:rsidP="00180BCA">
                            <w:pPr>
                              <w:spacing w:line="240" w:lineRule="auto"/>
                              <w:ind w:left="360" w:firstLine="36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-Baseline MAP &lt; 65 mmHg</w:t>
                            </w:r>
                          </w:p>
                          <w:p w14:paraId="59489860" w14:textId="77777777" w:rsidR="00180BCA" w:rsidRPr="0048240F" w:rsidRDefault="00180BCA" w:rsidP="00180BCA">
                            <w:pPr>
                              <w:spacing w:line="240" w:lineRule="auto"/>
                              <w:ind w:left="360" w:firstLine="36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-ASA 1, 5, 6</w:t>
                            </w:r>
                          </w:p>
                          <w:p w14:paraId="510A923C" w14:textId="77777777" w:rsidR="00180BCA" w:rsidRPr="0048240F" w:rsidRDefault="00180BCA" w:rsidP="00180BCA">
                            <w:pPr>
                              <w:spacing w:line="240" w:lineRule="auto"/>
                              <w:ind w:left="360" w:firstLine="36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>-Induced hypotension</w:t>
                            </w:r>
                          </w:p>
                          <w:p w14:paraId="1D98EF33" w14:textId="77777777" w:rsidR="00180BCA" w:rsidRPr="0048240F" w:rsidRDefault="00180BCA" w:rsidP="00180BCA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8240F"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  <w:t xml:space="preserve">(n= 14,090)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4" o:spid="_x0000_s1030" style="position:absolute;margin-left:3in;margin-top:108.35pt;width:185.9pt;height:63.2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14F1CE10" w14:textId="77777777" w:rsidR="00180BCA" w:rsidRPr="0048240F" w:rsidRDefault="00180BCA" w:rsidP="00180BCA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Excluded from IOH measure</w:t>
                      </w:r>
                    </w:p>
                    <w:p w14:paraId="1B7B03AC" w14:textId="77777777" w:rsidR="00180BCA" w:rsidRPr="0048240F" w:rsidRDefault="00180BCA" w:rsidP="00180BCA">
                      <w:pPr>
                        <w:spacing w:line="240" w:lineRule="auto"/>
                        <w:ind w:left="360" w:firstLine="360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-Baseline MAP &lt; 65 mmHg</w:t>
                      </w:r>
                    </w:p>
                    <w:p w14:paraId="59489860" w14:textId="77777777" w:rsidR="00180BCA" w:rsidRPr="0048240F" w:rsidRDefault="00180BCA" w:rsidP="00180BCA">
                      <w:pPr>
                        <w:spacing w:line="240" w:lineRule="auto"/>
                        <w:ind w:left="360" w:firstLine="360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-ASA 1, 5, 6</w:t>
                      </w:r>
                    </w:p>
                    <w:p w14:paraId="510A923C" w14:textId="77777777" w:rsidR="00180BCA" w:rsidRPr="0048240F" w:rsidRDefault="00180BCA" w:rsidP="00180BCA">
                      <w:pPr>
                        <w:spacing w:line="240" w:lineRule="auto"/>
                        <w:ind w:left="360" w:firstLine="360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>-Induced hypotension</w:t>
                      </w:r>
                    </w:p>
                    <w:p w14:paraId="1D98EF33" w14:textId="77777777" w:rsidR="00180BCA" w:rsidRPr="0048240F" w:rsidRDefault="00180BCA" w:rsidP="00180BCA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8240F"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  <w:t xml:space="preserve">(n= 14,090)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48240F">
        <w:rPr>
          <w:rFonts w:ascii="Times New Roman" w:hAnsi="Times New Roman" w:cs="Times New Roman"/>
        </w:rPr>
        <w:br w:type="page"/>
      </w:r>
      <w:r w:rsidRPr="0048240F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8FA074" wp14:editId="5417AB5A">
                <wp:simplePos x="0" y="0"/>
                <wp:positionH relativeFrom="column">
                  <wp:posOffset>1955800</wp:posOffset>
                </wp:positionH>
                <wp:positionV relativeFrom="paragraph">
                  <wp:posOffset>1841500</wp:posOffset>
                </wp:positionV>
                <wp:extent cx="6350" cy="25400"/>
                <wp:effectExtent l="76200" t="57150" r="69850" b="50800"/>
                <wp:wrapNone/>
                <wp:docPr id="220" name="Straight Arrow Connector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220" o:spid="_x0000_s1026" type="#_x0000_t32" style="position:absolute;margin-left:154pt;margin-top:145pt;width:.5pt;height: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" strokecolor="black [3200]">
                <v:stroke startarrowwidth="narrow" startarrowlength="short" endarrow="block"/>
              </v:shape>
            </w:pict>
          </mc:Fallback>
        </mc:AlternateContent>
      </w:r>
      <w:r w:rsidRPr="0048240F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0B4A38" wp14:editId="5B9499AA">
                <wp:simplePos x="0" y="0"/>
                <wp:positionH relativeFrom="column">
                  <wp:posOffset>1968500</wp:posOffset>
                </wp:positionH>
                <wp:positionV relativeFrom="paragraph">
                  <wp:posOffset>2870200</wp:posOffset>
                </wp:positionV>
                <wp:extent cx="6350" cy="25400"/>
                <wp:effectExtent l="76200" t="57150" r="69850" b="50800"/>
                <wp:wrapNone/>
                <wp:docPr id="223" name="Straight Arrow Connecto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223" o:spid="_x0000_s1026" type="#_x0000_t32" style="position:absolute;margin-left:155pt;margin-top:226pt;width:.5pt;height: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" strokecolor="black [3200]">
                <v:stroke startarrowwidth="narrow" startarrowlength="short" endarrow="block"/>
              </v:shape>
            </w:pict>
          </mc:Fallback>
        </mc:AlternateContent>
      </w:r>
    </w:p>
    <w:p w14:paraId="30128843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  <w:r w:rsidRPr="0048240F">
        <w:rPr>
          <w:rFonts w:ascii="Times New Roman" w:hAnsi="Times New Roman" w:cs="Times New Roman"/>
          <w:b/>
          <w:sz w:val="18"/>
          <w:szCs w:val="18"/>
        </w:rPr>
        <w:lastRenderedPageBreak/>
        <w:t>Table S.1. Patient age distribution (years) by clinician score group</w:t>
      </w:r>
    </w:p>
    <w:tbl>
      <w:tblPr>
        <w:tblW w:w="765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65"/>
        <w:gridCol w:w="1515"/>
        <w:gridCol w:w="1515"/>
        <w:gridCol w:w="1515"/>
        <w:gridCol w:w="1440"/>
      </w:tblGrid>
      <w:tr w:rsidR="00180BCA" w:rsidRPr="0048240F" w14:paraId="3848896C" w14:textId="77777777" w:rsidTr="00180BCA">
        <w:trPr>
          <w:trHeight w:val="204"/>
        </w:trPr>
        <w:tc>
          <w:tcPr>
            <w:tcW w:w="1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2024DFA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Clinician group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3D764F48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25th percentile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7ECC405D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50th percentile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7CCE2D5D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75th percentile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0CAF331D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Mean*</w:t>
            </w:r>
          </w:p>
        </w:tc>
      </w:tr>
      <w:tr w:rsidR="00180BCA" w:rsidRPr="0048240F" w14:paraId="5C8ABFC4" w14:textId="77777777" w:rsidTr="00180BCA">
        <w:trPr>
          <w:trHeight w:val="71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1CCBC51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&lt;0.8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36613F3A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4BC358B4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202ED9EB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406ACEC2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56.3</w:t>
            </w:r>
          </w:p>
        </w:tc>
      </w:tr>
      <w:tr w:rsidR="00180BCA" w:rsidRPr="0048240F" w14:paraId="1A954CE8" w14:textId="77777777" w:rsidTr="00180BCA">
        <w:trPr>
          <w:trHeight w:val="26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1EBB37E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0.8 to 1.2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A51DB30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1152A84B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2B0EEF48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76FE732C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55.6</w:t>
            </w:r>
          </w:p>
        </w:tc>
      </w:tr>
      <w:tr w:rsidR="00180BCA" w:rsidRPr="0048240F" w14:paraId="54E8118E" w14:textId="77777777" w:rsidTr="00180BCA">
        <w:trPr>
          <w:trHeight w:val="18"/>
        </w:trPr>
        <w:tc>
          <w:tcPr>
            <w:tcW w:w="1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6CB425BD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&gt;1.2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618AC1C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0B8F901B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1D981ECC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6FE23A6B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54.8</w:t>
            </w:r>
          </w:p>
        </w:tc>
      </w:tr>
    </w:tbl>
    <w:p w14:paraId="65F669FF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  <w:r w:rsidRPr="0048240F">
        <w:rPr>
          <w:rFonts w:ascii="Times New Roman" w:hAnsi="Times New Roman" w:cs="Times New Roman"/>
          <w:sz w:val="18"/>
          <w:szCs w:val="18"/>
        </w:rPr>
        <w:t xml:space="preserve">  Note: O</w:t>
      </w:r>
      <w:proofErr w:type="gramStart"/>
      <w:r w:rsidRPr="0048240F">
        <w:rPr>
          <w:rFonts w:ascii="Times New Roman" w:hAnsi="Times New Roman" w:cs="Times New Roman"/>
          <w:sz w:val="18"/>
          <w:szCs w:val="18"/>
        </w:rPr>
        <w:t>:E</w:t>
      </w:r>
      <w:proofErr w:type="gramEnd"/>
      <w:r w:rsidRPr="0048240F">
        <w:rPr>
          <w:rFonts w:ascii="Times New Roman" w:hAnsi="Times New Roman" w:cs="Times New Roman"/>
          <w:sz w:val="18"/>
          <w:szCs w:val="18"/>
        </w:rPr>
        <w:t xml:space="preserve"> ratio= observed to expected ratio</w:t>
      </w:r>
    </w:p>
    <w:p w14:paraId="394D4DAE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  <w:r w:rsidRPr="0048240F">
        <w:rPr>
          <w:rFonts w:ascii="Times New Roman" w:hAnsi="Times New Roman" w:cs="Times New Roman"/>
          <w:sz w:val="18"/>
          <w:szCs w:val="18"/>
        </w:rPr>
        <w:t>*1-way ANOVA p &lt; 0.01</w:t>
      </w:r>
    </w:p>
    <w:p w14:paraId="65A9D138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</w:p>
    <w:p w14:paraId="3ECC3659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  <w:r w:rsidRPr="0048240F">
        <w:rPr>
          <w:rFonts w:ascii="Times New Roman" w:hAnsi="Times New Roman" w:cs="Times New Roman"/>
          <w:b/>
          <w:sz w:val="18"/>
          <w:szCs w:val="18"/>
        </w:rPr>
        <w:t>Table S.2. Percent female by clinician score group</w:t>
      </w:r>
    </w:p>
    <w:tbl>
      <w:tblPr>
        <w:tblW w:w="3225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95"/>
        <w:gridCol w:w="1530"/>
      </w:tblGrid>
      <w:tr w:rsidR="00180BCA" w:rsidRPr="0048240F" w14:paraId="490E79BB" w14:textId="77777777" w:rsidTr="00180BCA">
        <w:trPr>
          <w:trHeight w:val="20"/>
        </w:trPr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3B4DC87A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Clinician group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3210C97C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% Female*</w:t>
            </w:r>
          </w:p>
        </w:tc>
      </w:tr>
      <w:tr w:rsidR="00180BCA" w:rsidRPr="0048240F" w14:paraId="375846DA" w14:textId="77777777" w:rsidTr="00180BCA">
        <w:trPr>
          <w:trHeight w:val="18"/>
        </w:trPr>
        <w:tc>
          <w:tcPr>
            <w:tcW w:w="16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4B60D30D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&lt;0.8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C8D6493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55.4</w:t>
            </w:r>
          </w:p>
        </w:tc>
      </w:tr>
      <w:tr w:rsidR="00180BCA" w:rsidRPr="0048240F" w14:paraId="25A65577" w14:textId="77777777" w:rsidTr="00180BCA">
        <w:trPr>
          <w:trHeight w:val="18"/>
        </w:trPr>
        <w:tc>
          <w:tcPr>
            <w:tcW w:w="16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0A2DECE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0.8 to 1.2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134A54DD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54.7</w:t>
            </w:r>
          </w:p>
        </w:tc>
      </w:tr>
      <w:tr w:rsidR="00180BCA" w:rsidRPr="0048240F" w14:paraId="4BF4FFAC" w14:textId="77777777" w:rsidTr="00180BCA">
        <w:trPr>
          <w:trHeight w:val="18"/>
        </w:trPr>
        <w:tc>
          <w:tcPr>
            <w:tcW w:w="16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79296C07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&gt;1.2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4522326B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57.5</w:t>
            </w:r>
          </w:p>
        </w:tc>
      </w:tr>
    </w:tbl>
    <w:p w14:paraId="11014A4B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  <w:r w:rsidRPr="0048240F">
        <w:rPr>
          <w:rFonts w:ascii="Times New Roman" w:hAnsi="Times New Roman" w:cs="Times New Roman"/>
          <w:sz w:val="18"/>
          <w:szCs w:val="18"/>
        </w:rPr>
        <w:t xml:space="preserve">  Note: O</w:t>
      </w:r>
      <w:proofErr w:type="gramStart"/>
      <w:r w:rsidRPr="0048240F">
        <w:rPr>
          <w:rFonts w:ascii="Times New Roman" w:hAnsi="Times New Roman" w:cs="Times New Roman"/>
          <w:sz w:val="18"/>
          <w:szCs w:val="18"/>
        </w:rPr>
        <w:t>:E</w:t>
      </w:r>
      <w:proofErr w:type="gramEnd"/>
      <w:r w:rsidRPr="0048240F">
        <w:rPr>
          <w:rFonts w:ascii="Times New Roman" w:hAnsi="Times New Roman" w:cs="Times New Roman"/>
          <w:sz w:val="18"/>
          <w:szCs w:val="18"/>
        </w:rPr>
        <w:t xml:space="preserve"> ratio= observed to expected ratio</w:t>
      </w:r>
    </w:p>
    <w:p w14:paraId="798BECCB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  <w:r w:rsidRPr="0048240F">
        <w:rPr>
          <w:rFonts w:ascii="Times New Roman" w:hAnsi="Times New Roman" w:cs="Times New Roman"/>
          <w:sz w:val="18"/>
          <w:szCs w:val="18"/>
        </w:rPr>
        <w:t>*Chi-squared p &lt; 0.01</w:t>
      </w:r>
    </w:p>
    <w:p w14:paraId="080827E1" w14:textId="77777777" w:rsidR="00180BCA" w:rsidRDefault="00180BCA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  <w:r w:rsidRPr="0048240F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14:paraId="3C31E50B" w14:textId="77777777" w:rsidR="00D461AB" w:rsidRDefault="00D461AB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</w:p>
    <w:p w14:paraId="612CA90A" w14:textId="77777777" w:rsidR="00D461AB" w:rsidRDefault="00D461AB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</w:p>
    <w:p w14:paraId="095DE0DE" w14:textId="77777777" w:rsidR="00D461AB" w:rsidRPr="0048240F" w:rsidRDefault="00D461AB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</w:p>
    <w:p w14:paraId="3BEE873B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  <w:r w:rsidRPr="0048240F">
        <w:rPr>
          <w:rFonts w:ascii="Times New Roman" w:hAnsi="Times New Roman" w:cs="Times New Roman"/>
          <w:b/>
          <w:sz w:val="18"/>
          <w:szCs w:val="18"/>
        </w:rPr>
        <w:lastRenderedPageBreak/>
        <w:t>Table S.3. Mean patient BMI by clinician score group</w:t>
      </w:r>
    </w:p>
    <w:tbl>
      <w:tblPr>
        <w:tblW w:w="3405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25"/>
        <w:gridCol w:w="1680"/>
      </w:tblGrid>
      <w:tr w:rsidR="00180BCA" w:rsidRPr="0048240F" w14:paraId="36E77A1F" w14:textId="77777777" w:rsidTr="00180BCA">
        <w:trPr>
          <w:trHeight w:val="87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48C6A784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Clinician group</w:t>
            </w:r>
          </w:p>
        </w:tc>
        <w:tc>
          <w:tcPr>
            <w:tcW w:w="16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08155EEE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Mean BMI*</w:t>
            </w:r>
          </w:p>
        </w:tc>
      </w:tr>
      <w:tr w:rsidR="00180BCA" w:rsidRPr="0048240F" w14:paraId="168944BA" w14:textId="77777777" w:rsidTr="00180BCA">
        <w:trPr>
          <w:trHeight w:val="18"/>
        </w:trPr>
        <w:tc>
          <w:tcPr>
            <w:tcW w:w="17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6944D0CD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&lt;0.8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100B24A3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29.3</w:t>
            </w:r>
          </w:p>
        </w:tc>
      </w:tr>
      <w:tr w:rsidR="00180BCA" w:rsidRPr="0048240F" w14:paraId="73B39672" w14:textId="77777777" w:rsidTr="00180BCA">
        <w:trPr>
          <w:trHeight w:val="18"/>
        </w:trPr>
        <w:tc>
          <w:tcPr>
            <w:tcW w:w="17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2B1E604C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0.8 to 1.2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47611D73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28.5</w:t>
            </w:r>
          </w:p>
        </w:tc>
      </w:tr>
      <w:tr w:rsidR="00180BCA" w:rsidRPr="0048240F" w14:paraId="29597E75" w14:textId="77777777" w:rsidTr="00180BCA">
        <w:trPr>
          <w:trHeight w:val="125"/>
        </w:trPr>
        <w:tc>
          <w:tcPr>
            <w:tcW w:w="17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4B9F932B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&gt;1.2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43DDA6EC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28.5</w:t>
            </w:r>
          </w:p>
        </w:tc>
      </w:tr>
    </w:tbl>
    <w:p w14:paraId="6955165C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  <w:r w:rsidRPr="0048240F">
        <w:rPr>
          <w:rFonts w:ascii="Times New Roman" w:hAnsi="Times New Roman" w:cs="Times New Roman"/>
          <w:sz w:val="18"/>
          <w:szCs w:val="18"/>
        </w:rPr>
        <w:t xml:space="preserve">  Note: O</w:t>
      </w:r>
      <w:proofErr w:type="gramStart"/>
      <w:r w:rsidRPr="0048240F">
        <w:rPr>
          <w:rFonts w:ascii="Times New Roman" w:hAnsi="Times New Roman" w:cs="Times New Roman"/>
          <w:sz w:val="18"/>
          <w:szCs w:val="18"/>
        </w:rPr>
        <w:t>:E</w:t>
      </w:r>
      <w:proofErr w:type="gramEnd"/>
      <w:r w:rsidRPr="0048240F">
        <w:rPr>
          <w:rFonts w:ascii="Times New Roman" w:hAnsi="Times New Roman" w:cs="Times New Roman"/>
          <w:sz w:val="18"/>
          <w:szCs w:val="18"/>
        </w:rPr>
        <w:t xml:space="preserve"> ratio= observed to expected ratio</w:t>
      </w:r>
    </w:p>
    <w:p w14:paraId="0047A8AF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  <w:r w:rsidRPr="0048240F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48240F">
        <w:rPr>
          <w:rFonts w:ascii="Times New Roman" w:hAnsi="Times New Roman" w:cs="Times New Roman"/>
          <w:sz w:val="18"/>
          <w:szCs w:val="18"/>
        </w:rPr>
        <w:t>*1-way ANOVA p &lt; 0.01</w:t>
      </w:r>
    </w:p>
    <w:p w14:paraId="581EEC35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</w:p>
    <w:p w14:paraId="355894A8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</w:p>
    <w:p w14:paraId="224BCC5F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  <w:r w:rsidRPr="0048240F">
        <w:rPr>
          <w:rFonts w:ascii="Times New Roman" w:hAnsi="Times New Roman" w:cs="Times New Roman"/>
          <w:b/>
          <w:sz w:val="18"/>
          <w:szCs w:val="18"/>
        </w:rPr>
        <w:t>Table S.4. Mean ASA physical status by clinician score group</w:t>
      </w:r>
    </w:p>
    <w:tbl>
      <w:tblPr>
        <w:tblW w:w="4305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38"/>
        <w:gridCol w:w="2567"/>
      </w:tblGrid>
      <w:tr w:rsidR="00180BCA" w:rsidRPr="0048240F" w14:paraId="23E9AE03" w14:textId="77777777" w:rsidTr="00180BCA">
        <w:trPr>
          <w:trHeight w:val="20"/>
        </w:trPr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0EC1C19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Clinician group</w:t>
            </w:r>
          </w:p>
        </w:tc>
        <w:tc>
          <w:tcPr>
            <w:tcW w:w="25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0CFEBEC8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Mean ASA physical status*</w:t>
            </w:r>
          </w:p>
        </w:tc>
      </w:tr>
      <w:tr w:rsidR="00180BCA" w:rsidRPr="0048240F" w14:paraId="51890B1C" w14:textId="77777777" w:rsidTr="00180BCA">
        <w:trPr>
          <w:trHeight w:val="80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6C57B23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&lt;0.8</w:t>
            </w:r>
          </w:p>
        </w:tc>
        <w:tc>
          <w:tcPr>
            <w:tcW w:w="2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7111C394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2.674</w:t>
            </w:r>
          </w:p>
        </w:tc>
      </w:tr>
      <w:tr w:rsidR="00180BCA" w:rsidRPr="0048240F" w14:paraId="2EDC2EF6" w14:textId="77777777" w:rsidTr="00180BCA">
        <w:trPr>
          <w:trHeight w:val="18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117C253D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0.8 to 1.2</w:t>
            </w:r>
          </w:p>
        </w:tc>
        <w:tc>
          <w:tcPr>
            <w:tcW w:w="2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62AD567F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2.657</w:t>
            </w:r>
          </w:p>
        </w:tc>
      </w:tr>
      <w:tr w:rsidR="00180BCA" w:rsidRPr="0048240F" w14:paraId="6021D409" w14:textId="77777777" w:rsidTr="00180BCA">
        <w:trPr>
          <w:trHeight w:val="18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00271A0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&gt;1.2</w:t>
            </w:r>
          </w:p>
        </w:tc>
        <w:tc>
          <w:tcPr>
            <w:tcW w:w="2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08CDF44D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2.541</w:t>
            </w:r>
          </w:p>
        </w:tc>
      </w:tr>
    </w:tbl>
    <w:p w14:paraId="0CD0419A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  <w:r w:rsidRPr="0048240F">
        <w:rPr>
          <w:rFonts w:ascii="Times New Roman" w:hAnsi="Times New Roman" w:cs="Times New Roman"/>
          <w:sz w:val="18"/>
          <w:szCs w:val="18"/>
        </w:rPr>
        <w:t xml:space="preserve">  Note: O</w:t>
      </w:r>
      <w:proofErr w:type="gramStart"/>
      <w:r w:rsidRPr="0048240F">
        <w:rPr>
          <w:rFonts w:ascii="Times New Roman" w:hAnsi="Times New Roman" w:cs="Times New Roman"/>
          <w:sz w:val="18"/>
          <w:szCs w:val="18"/>
        </w:rPr>
        <w:t>:E</w:t>
      </w:r>
      <w:proofErr w:type="gramEnd"/>
      <w:r w:rsidRPr="0048240F">
        <w:rPr>
          <w:rFonts w:ascii="Times New Roman" w:hAnsi="Times New Roman" w:cs="Times New Roman"/>
          <w:sz w:val="18"/>
          <w:szCs w:val="18"/>
        </w:rPr>
        <w:t xml:space="preserve"> ratio= observed to expected ratio</w:t>
      </w:r>
    </w:p>
    <w:p w14:paraId="2C716CBD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  <w:r w:rsidRPr="0048240F">
        <w:rPr>
          <w:rFonts w:ascii="Times New Roman" w:hAnsi="Times New Roman" w:cs="Times New Roman"/>
          <w:sz w:val="18"/>
          <w:szCs w:val="18"/>
        </w:rPr>
        <w:t>*1-way ANOVA p &lt; 0.01</w:t>
      </w:r>
    </w:p>
    <w:p w14:paraId="1665668E" w14:textId="77777777" w:rsidR="00180BCA" w:rsidRDefault="00180BCA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  <w:r w:rsidRPr="0048240F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14:paraId="71885E44" w14:textId="77777777" w:rsidR="00D461AB" w:rsidRDefault="00D461AB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</w:p>
    <w:p w14:paraId="555F4908" w14:textId="77777777" w:rsidR="00D461AB" w:rsidRPr="0048240F" w:rsidRDefault="00D461AB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</w:p>
    <w:p w14:paraId="4B1C0B89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  <w:r w:rsidRPr="0048240F">
        <w:rPr>
          <w:rFonts w:ascii="Times New Roman" w:hAnsi="Times New Roman" w:cs="Times New Roman"/>
          <w:b/>
          <w:sz w:val="18"/>
          <w:szCs w:val="18"/>
        </w:rPr>
        <w:lastRenderedPageBreak/>
        <w:t>Table S.5. Surgery length distribution (minutes) by clinician score group</w:t>
      </w:r>
    </w:p>
    <w:tbl>
      <w:tblPr>
        <w:tblW w:w="792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80"/>
        <w:gridCol w:w="1575"/>
        <w:gridCol w:w="1575"/>
        <w:gridCol w:w="1575"/>
        <w:gridCol w:w="1515"/>
      </w:tblGrid>
      <w:tr w:rsidR="00180BCA" w:rsidRPr="0048240F" w14:paraId="1BE9AFE8" w14:textId="77777777" w:rsidTr="00180BCA">
        <w:trPr>
          <w:trHeight w:val="285"/>
        </w:trPr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0DF35838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Clinician group</w:t>
            </w:r>
          </w:p>
        </w:tc>
        <w:tc>
          <w:tcPr>
            <w:tcW w:w="15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4B8C20D4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25th percentile</w:t>
            </w:r>
          </w:p>
        </w:tc>
        <w:tc>
          <w:tcPr>
            <w:tcW w:w="15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9D43F9A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50th percentile</w:t>
            </w:r>
          </w:p>
        </w:tc>
        <w:tc>
          <w:tcPr>
            <w:tcW w:w="15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3E98E7F0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75th percentile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0B06B8BC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Mean*</w:t>
            </w:r>
          </w:p>
        </w:tc>
      </w:tr>
      <w:tr w:rsidR="00180BCA" w:rsidRPr="0048240F" w14:paraId="11520A5E" w14:textId="77777777" w:rsidTr="00180BCA">
        <w:trPr>
          <w:trHeight w:val="152"/>
        </w:trPr>
        <w:tc>
          <w:tcPr>
            <w:tcW w:w="1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6F0E262E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&lt;0.8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0CDB96D2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F359D2D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26DBAB9B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129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4530E22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101.2</w:t>
            </w:r>
          </w:p>
        </w:tc>
      </w:tr>
      <w:tr w:rsidR="00180BCA" w:rsidRPr="0048240F" w14:paraId="424C6983" w14:textId="77777777" w:rsidTr="00180BCA">
        <w:trPr>
          <w:trHeight w:val="98"/>
        </w:trPr>
        <w:tc>
          <w:tcPr>
            <w:tcW w:w="1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13646DBA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0.8 to 1.2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0ED2272E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2F35C270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3C711B67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147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A351AA7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113.1</w:t>
            </w:r>
          </w:p>
        </w:tc>
      </w:tr>
      <w:tr w:rsidR="00180BCA" w:rsidRPr="0048240F" w14:paraId="37BD265C" w14:textId="77777777" w:rsidTr="00180BCA">
        <w:trPr>
          <w:trHeight w:val="224"/>
        </w:trPr>
        <w:tc>
          <w:tcPr>
            <w:tcW w:w="1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08788F33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&gt;1.2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141A4B61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4FCA9663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29F83F1D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140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339A0BA2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107.6</w:t>
            </w:r>
          </w:p>
        </w:tc>
      </w:tr>
    </w:tbl>
    <w:p w14:paraId="6E756F76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  <w:r w:rsidRPr="0048240F">
        <w:rPr>
          <w:rFonts w:ascii="Times New Roman" w:hAnsi="Times New Roman" w:cs="Times New Roman"/>
          <w:sz w:val="18"/>
          <w:szCs w:val="18"/>
        </w:rPr>
        <w:t xml:space="preserve">  Note: O</w:t>
      </w:r>
      <w:proofErr w:type="gramStart"/>
      <w:r w:rsidRPr="0048240F">
        <w:rPr>
          <w:rFonts w:ascii="Times New Roman" w:hAnsi="Times New Roman" w:cs="Times New Roman"/>
          <w:sz w:val="18"/>
          <w:szCs w:val="18"/>
        </w:rPr>
        <w:t>:E</w:t>
      </w:r>
      <w:proofErr w:type="gramEnd"/>
      <w:r w:rsidRPr="0048240F">
        <w:rPr>
          <w:rFonts w:ascii="Times New Roman" w:hAnsi="Times New Roman" w:cs="Times New Roman"/>
          <w:sz w:val="18"/>
          <w:szCs w:val="18"/>
        </w:rPr>
        <w:t xml:space="preserve"> ratio= observed to expected ratio</w:t>
      </w:r>
    </w:p>
    <w:p w14:paraId="2A41EC1E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  <w:r w:rsidRPr="0048240F">
        <w:rPr>
          <w:rFonts w:ascii="Times New Roman" w:hAnsi="Times New Roman" w:cs="Times New Roman"/>
          <w:sz w:val="18"/>
          <w:szCs w:val="18"/>
        </w:rPr>
        <w:t>*1-way ANOVA p &lt; 0.01</w:t>
      </w:r>
    </w:p>
    <w:p w14:paraId="3E0C0441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</w:p>
    <w:p w14:paraId="6E0C04C8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  <w:r w:rsidRPr="0048240F">
        <w:rPr>
          <w:rFonts w:ascii="Times New Roman" w:hAnsi="Times New Roman" w:cs="Times New Roman"/>
          <w:b/>
          <w:sz w:val="18"/>
          <w:szCs w:val="18"/>
        </w:rPr>
        <w:t>Table S.6. Facility type by clinician score group</w:t>
      </w:r>
    </w:p>
    <w:tbl>
      <w:tblPr>
        <w:tblW w:w="5835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40"/>
        <w:gridCol w:w="2025"/>
        <w:gridCol w:w="2070"/>
      </w:tblGrid>
      <w:tr w:rsidR="00180BCA" w:rsidRPr="0048240F" w14:paraId="79A0DE73" w14:textId="77777777" w:rsidTr="00180BCA">
        <w:trPr>
          <w:trHeight w:val="186"/>
        </w:trPr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E205E52" w14:textId="77777777" w:rsidR="00180BCA" w:rsidRPr="0048240F" w:rsidRDefault="00180BCA" w:rsidP="00D461AB">
            <w:pPr>
              <w:spacing w:before="40" w:after="20" w:line="480" w:lineRule="auto"/>
              <w:ind w:left="-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Clinician group</w:t>
            </w:r>
          </w:p>
        </w:tc>
        <w:tc>
          <w:tcPr>
            <w:tcW w:w="20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1ACF5EC3" w14:textId="77777777" w:rsidR="00180BCA" w:rsidRPr="0048240F" w:rsidRDefault="00180BCA" w:rsidP="00D461AB">
            <w:pPr>
              <w:spacing w:before="40" w:after="20" w:line="480" w:lineRule="auto"/>
              <w:ind w:left="-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% of cases in ASCs*</w:t>
            </w:r>
          </w:p>
        </w:tc>
        <w:tc>
          <w:tcPr>
            <w:tcW w:w="20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207312B1" w14:textId="77777777" w:rsidR="00180BCA" w:rsidRPr="0048240F" w:rsidRDefault="00180BCA" w:rsidP="00D461AB">
            <w:pPr>
              <w:spacing w:before="40" w:after="20" w:line="480" w:lineRule="auto"/>
              <w:ind w:left="-6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% in hospitals</w:t>
            </w:r>
          </w:p>
        </w:tc>
      </w:tr>
      <w:tr w:rsidR="00180BCA" w:rsidRPr="0048240F" w14:paraId="33F1884F" w14:textId="77777777" w:rsidTr="00180BCA">
        <w:trPr>
          <w:trHeight w:val="18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2B82CCED" w14:textId="77777777" w:rsidR="00180BCA" w:rsidRPr="0048240F" w:rsidRDefault="00180BCA" w:rsidP="00D461AB">
            <w:pPr>
              <w:spacing w:before="40" w:after="20" w:line="480" w:lineRule="auto"/>
              <w:ind w:lef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&lt;0.8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3FC7058" w14:textId="77777777" w:rsidR="00180BCA" w:rsidRPr="0048240F" w:rsidRDefault="00180BCA" w:rsidP="00D461AB">
            <w:pPr>
              <w:spacing w:before="40" w:after="20" w:line="480" w:lineRule="auto"/>
              <w:ind w:left="-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7%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166ECE6A" w14:textId="77777777" w:rsidR="00180BCA" w:rsidRPr="0048240F" w:rsidRDefault="00180BCA" w:rsidP="00D461AB">
            <w:pPr>
              <w:spacing w:before="40" w:after="20" w:line="480" w:lineRule="auto"/>
              <w:ind w:left="-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93%</w:t>
            </w:r>
          </w:p>
        </w:tc>
      </w:tr>
      <w:tr w:rsidR="00180BCA" w:rsidRPr="0048240F" w14:paraId="11DDDCEA" w14:textId="77777777" w:rsidTr="00180BCA">
        <w:trPr>
          <w:trHeight w:val="18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4070355" w14:textId="77777777" w:rsidR="00180BCA" w:rsidRPr="0048240F" w:rsidRDefault="00180BCA" w:rsidP="00D461AB">
            <w:pPr>
              <w:spacing w:before="40" w:after="20" w:line="480" w:lineRule="auto"/>
              <w:ind w:lef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0.8 to 1.2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2C17BC68" w14:textId="77777777" w:rsidR="00180BCA" w:rsidRPr="0048240F" w:rsidRDefault="00180BCA" w:rsidP="00D461AB">
            <w:pPr>
              <w:spacing w:before="40" w:after="20" w:line="480" w:lineRule="auto"/>
              <w:ind w:left="-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8%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25A3A42B" w14:textId="77777777" w:rsidR="00180BCA" w:rsidRPr="0048240F" w:rsidRDefault="00180BCA" w:rsidP="00D461AB">
            <w:pPr>
              <w:spacing w:before="40" w:after="20" w:line="480" w:lineRule="auto"/>
              <w:ind w:left="-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92%</w:t>
            </w:r>
          </w:p>
        </w:tc>
      </w:tr>
      <w:tr w:rsidR="00180BCA" w:rsidRPr="0048240F" w14:paraId="53C39D7D" w14:textId="77777777" w:rsidTr="00180BCA">
        <w:trPr>
          <w:trHeight w:val="18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0770C7F1" w14:textId="77777777" w:rsidR="00180BCA" w:rsidRPr="0048240F" w:rsidRDefault="00180BCA" w:rsidP="00D461AB">
            <w:pPr>
              <w:spacing w:before="40" w:after="20" w:line="480" w:lineRule="auto"/>
              <w:ind w:left="-60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O:E ratio &gt;1.2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0CB30E3E" w14:textId="77777777" w:rsidR="00180BCA" w:rsidRPr="0048240F" w:rsidRDefault="00180BCA" w:rsidP="00D461AB">
            <w:pPr>
              <w:spacing w:before="40" w:after="20" w:line="480" w:lineRule="auto"/>
              <w:ind w:left="-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19%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4C362203" w14:textId="77777777" w:rsidR="00180BCA" w:rsidRPr="0048240F" w:rsidRDefault="00180BCA" w:rsidP="00D461AB">
            <w:pPr>
              <w:spacing w:before="40" w:after="20" w:line="480" w:lineRule="auto"/>
              <w:ind w:left="-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81%</w:t>
            </w:r>
          </w:p>
        </w:tc>
      </w:tr>
    </w:tbl>
    <w:p w14:paraId="127D9A6E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  <w:r w:rsidRPr="0048240F">
        <w:rPr>
          <w:rFonts w:ascii="Times New Roman" w:hAnsi="Times New Roman" w:cs="Times New Roman"/>
          <w:sz w:val="18"/>
          <w:szCs w:val="18"/>
        </w:rPr>
        <w:t>Note: ASC = ambulatory surgical center</w:t>
      </w:r>
      <w:proofErr w:type="gramStart"/>
      <w:r w:rsidRPr="0048240F">
        <w:rPr>
          <w:rFonts w:ascii="Times New Roman" w:hAnsi="Times New Roman" w:cs="Times New Roman"/>
          <w:sz w:val="18"/>
          <w:szCs w:val="18"/>
        </w:rPr>
        <w:t>;  O:E</w:t>
      </w:r>
      <w:proofErr w:type="gramEnd"/>
      <w:r w:rsidRPr="0048240F">
        <w:rPr>
          <w:rFonts w:ascii="Times New Roman" w:hAnsi="Times New Roman" w:cs="Times New Roman"/>
          <w:sz w:val="18"/>
          <w:szCs w:val="18"/>
        </w:rPr>
        <w:t xml:space="preserve"> ratio= observed to expected ratio</w:t>
      </w:r>
    </w:p>
    <w:p w14:paraId="779A3584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  <w:r w:rsidRPr="0048240F">
        <w:rPr>
          <w:rFonts w:ascii="Times New Roman" w:hAnsi="Times New Roman" w:cs="Times New Roman"/>
          <w:sz w:val="18"/>
          <w:szCs w:val="18"/>
        </w:rPr>
        <w:t>*Chi-squared p &lt; 0.01</w:t>
      </w:r>
    </w:p>
    <w:p w14:paraId="7203F4B3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  <w:r w:rsidRPr="0048240F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1CCF58A9" w14:textId="77777777" w:rsidR="00180BCA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</w:p>
    <w:p w14:paraId="4381A4DA" w14:textId="77777777" w:rsidR="00D461AB" w:rsidRDefault="00D461AB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</w:p>
    <w:p w14:paraId="5F9E1D14" w14:textId="77777777" w:rsidR="00D461AB" w:rsidRPr="0048240F" w:rsidRDefault="00D461AB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</w:p>
    <w:p w14:paraId="598918F2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b/>
          <w:sz w:val="18"/>
          <w:szCs w:val="18"/>
        </w:rPr>
      </w:pPr>
      <w:r w:rsidRPr="0048240F">
        <w:rPr>
          <w:rFonts w:ascii="Times New Roman" w:hAnsi="Times New Roman" w:cs="Times New Roman"/>
          <w:sz w:val="18"/>
          <w:szCs w:val="18"/>
        </w:rPr>
        <w:lastRenderedPageBreak/>
        <w:t xml:space="preserve"> </w:t>
      </w:r>
      <w:r w:rsidRPr="0048240F">
        <w:rPr>
          <w:rFonts w:ascii="Times New Roman" w:hAnsi="Times New Roman" w:cs="Times New Roman"/>
          <w:b/>
          <w:sz w:val="18"/>
          <w:szCs w:val="18"/>
        </w:rPr>
        <w:t>Table S.7. Surgery length distribution (minutes) by facility type</w:t>
      </w:r>
    </w:p>
    <w:tbl>
      <w:tblPr>
        <w:tblW w:w="912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30"/>
        <w:gridCol w:w="1335"/>
        <w:gridCol w:w="1335"/>
        <w:gridCol w:w="1335"/>
        <w:gridCol w:w="1335"/>
        <w:gridCol w:w="1290"/>
        <w:gridCol w:w="1260"/>
      </w:tblGrid>
      <w:tr w:rsidR="00180BCA" w:rsidRPr="0048240F" w14:paraId="5774DB38" w14:textId="77777777" w:rsidTr="00180BCA">
        <w:trPr>
          <w:trHeight w:val="680"/>
        </w:trPr>
        <w:tc>
          <w:tcPr>
            <w:tcW w:w="1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7B8ED5AD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Facility type</w:t>
            </w:r>
          </w:p>
        </w:tc>
        <w:tc>
          <w:tcPr>
            <w:tcW w:w="1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31A83EEA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10th percentile</w:t>
            </w:r>
          </w:p>
        </w:tc>
        <w:tc>
          <w:tcPr>
            <w:tcW w:w="1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1E827498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25th percentile</w:t>
            </w:r>
          </w:p>
        </w:tc>
        <w:tc>
          <w:tcPr>
            <w:tcW w:w="1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2310DF29" w14:textId="77777777" w:rsidR="00180BCA" w:rsidRDefault="00180BCA" w:rsidP="00395F02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50th percentile</w:t>
            </w:r>
          </w:p>
          <w:p w14:paraId="0DBFC00A" w14:textId="594DFDE9" w:rsidR="00395F02" w:rsidRPr="0048240F" w:rsidRDefault="00395F02" w:rsidP="00395F02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i.e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median)</w:t>
            </w:r>
          </w:p>
        </w:tc>
        <w:tc>
          <w:tcPr>
            <w:tcW w:w="1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10370ACA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75th percentile</w:t>
            </w:r>
          </w:p>
        </w:tc>
        <w:tc>
          <w:tcPr>
            <w:tcW w:w="12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2AA5A1FA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90th percentile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2F43CF4F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b/>
                <w:sz w:val="18"/>
                <w:szCs w:val="18"/>
              </w:rPr>
              <w:t>Mean (SD)*</w:t>
            </w:r>
          </w:p>
        </w:tc>
      </w:tr>
      <w:tr w:rsidR="00180BCA" w:rsidRPr="0048240F" w14:paraId="5929D24D" w14:textId="77777777" w:rsidTr="00180BCA">
        <w:trPr>
          <w:trHeight w:val="485"/>
        </w:trPr>
        <w:tc>
          <w:tcPr>
            <w:tcW w:w="1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390AE529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ASC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72062C5C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71E0B6C9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4D1367A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7923D117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6E195956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D852D5B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82 (63)</w:t>
            </w:r>
          </w:p>
        </w:tc>
      </w:tr>
      <w:tr w:rsidR="00180BCA" w:rsidRPr="0048240F" w14:paraId="735F43C6" w14:textId="77777777" w:rsidTr="00180BCA">
        <w:trPr>
          <w:trHeight w:val="485"/>
        </w:trPr>
        <w:tc>
          <w:tcPr>
            <w:tcW w:w="1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3475B06F" w14:textId="77777777" w:rsidR="00180BCA" w:rsidRPr="0048240F" w:rsidRDefault="00180BCA" w:rsidP="00D461AB">
            <w:pPr>
              <w:spacing w:before="40" w:after="20"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Hospital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21FE71B6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395D0F5C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422317C2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5753576D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334DC44B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60" w:type="dxa"/>
              <w:bottom w:w="100" w:type="dxa"/>
              <w:right w:w="60" w:type="dxa"/>
            </w:tcMar>
            <w:hideMark/>
          </w:tcPr>
          <w:p w14:paraId="497046F7" w14:textId="77777777" w:rsidR="00180BCA" w:rsidRPr="0048240F" w:rsidRDefault="00180BCA" w:rsidP="00D461AB">
            <w:pPr>
              <w:spacing w:before="40" w:after="2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40F">
              <w:rPr>
                <w:rFonts w:ascii="Times New Roman" w:hAnsi="Times New Roman" w:cs="Times New Roman"/>
                <w:sz w:val="18"/>
                <w:szCs w:val="18"/>
              </w:rPr>
              <w:t>105 (77)</w:t>
            </w:r>
          </w:p>
        </w:tc>
      </w:tr>
    </w:tbl>
    <w:p w14:paraId="28B7FF2A" w14:textId="1CB14020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  <w:r w:rsidRPr="0048240F">
        <w:rPr>
          <w:rFonts w:ascii="Times New Roman" w:hAnsi="Times New Roman" w:cs="Times New Roman"/>
          <w:sz w:val="18"/>
          <w:szCs w:val="18"/>
        </w:rPr>
        <w:t>Note: ASC</w:t>
      </w:r>
      <w:r w:rsidR="00FC0214">
        <w:rPr>
          <w:rFonts w:ascii="Times New Roman" w:hAnsi="Times New Roman" w:cs="Times New Roman"/>
          <w:sz w:val="18"/>
          <w:szCs w:val="18"/>
        </w:rPr>
        <w:t xml:space="preserve"> = ambulatory surgical </w:t>
      </w:r>
      <w:bookmarkStart w:id="0" w:name="_GoBack"/>
      <w:bookmarkEnd w:id="0"/>
      <w:r w:rsidR="00FC0214">
        <w:rPr>
          <w:rFonts w:ascii="Times New Roman" w:hAnsi="Times New Roman" w:cs="Times New Roman"/>
          <w:sz w:val="18"/>
          <w:szCs w:val="18"/>
        </w:rPr>
        <w:t xml:space="preserve">center; </w:t>
      </w:r>
      <w:r w:rsidRPr="0048240F">
        <w:rPr>
          <w:rFonts w:ascii="Times New Roman" w:hAnsi="Times New Roman" w:cs="Times New Roman"/>
          <w:sz w:val="18"/>
          <w:szCs w:val="18"/>
        </w:rPr>
        <w:t>O</w:t>
      </w:r>
      <w:proofErr w:type="gramStart"/>
      <w:r w:rsidRPr="0048240F">
        <w:rPr>
          <w:rFonts w:ascii="Times New Roman" w:hAnsi="Times New Roman" w:cs="Times New Roman"/>
          <w:sz w:val="18"/>
          <w:szCs w:val="18"/>
        </w:rPr>
        <w:t>:E</w:t>
      </w:r>
      <w:proofErr w:type="gramEnd"/>
      <w:r w:rsidRPr="0048240F">
        <w:rPr>
          <w:rFonts w:ascii="Times New Roman" w:hAnsi="Times New Roman" w:cs="Times New Roman"/>
          <w:sz w:val="18"/>
          <w:szCs w:val="18"/>
        </w:rPr>
        <w:t xml:space="preserve"> ratio= observed to expected ratio</w:t>
      </w:r>
    </w:p>
    <w:p w14:paraId="000002BA" w14:textId="7E78DCC8" w:rsidR="00234214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  <w:r w:rsidRPr="0048240F">
        <w:rPr>
          <w:rFonts w:ascii="Times New Roman" w:hAnsi="Times New Roman" w:cs="Times New Roman"/>
          <w:sz w:val="18"/>
          <w:szCs w:val="18"/>
        </w:rPr>
        <w:t>*Chi-squared p &lt; 0.01</w:t>
      </w:r>
    </w:p>
    <w:p w14:paraId="7DBAEBE6" w14:textId="77777777" w:rsidR="00180BCA" w:rsidRPr="0048240F" w:rsidRDefault="00180BCA" w:rsidP="00D461AB">
      <w:pPr>
        <w:spacing w:before="240" w:after="240" w:line="480" w:lineRule="auto"/>
        <w:rPr>
          <w:rFonts w:ascii="Times New Roman" w:hAnsi="Times New Roman" w:cs="Times New Roman"/>
          <w:sz w:val="18"/>
          <w:szCs w:val="18"/>
        </w:rPr>
      </w:pPr>
    </w:p>
    <w:sectPr w:rsidR="00180BCA" w:rsidRPr="0048240F">
      <w:foot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00002CA" w15:done="0"/>
  <w15:commentEx w15:paraId="000002CF" w15:paraIdParent="000002C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00002CA" w16cid:durableId="26E53257"/>
  <w16cid:commentId w16cid:paraId="000002CF" w16cid:durableId="26E5325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558975" w14:textId="77777777" w:rsidR="001A683A" w:rsidRDefault="001A683A" w:rsidP="001A683A">
      <w:pPr>
        <w:spacing w:line="240" w:lineRule="auto"/>
      </w:pPr>
      <w:r>
        <w:separator/>
      </w:r>
    </w:p>
  </w:endnote>
  <w:endnote w:type="continuationSeparator" w:id="0">
    <w:p w14:paraId="1BB1F304" w14:textId="77777777" w:rsidR="001A683A" w:rsidRDefault="001A683A" w:rsidP="001A683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53467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45DF2E" w14:textId="71EC2E40" w:rsidR="001A683A" w:rsidRDefault="001A683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5F02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457DBDA1" w14:textId="77777777" w:rsidR="001A683A" w:rsidRDefault="001A683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845F7D" w14:textId="77777777" w:rsidR="001A683A" w:rsidRDefault="001A683A" w:rsidP="001A683A">
      <w:pPr>
        <w:spacing w:line="240" w:lineRule="auto"/>
      </w:pPr>
      <w:r>
        <w:separator/>
      </w:r>
    </w:p>
  </w:footnote>
  <w:footnote w:type="continuationSeparator" w:id="0">
    <w:p w14:paraId="4F8C5F36" w14:textId="77777777" w:rsidR="001A683A" w:rsidRDefault="001A683A" w:rsidP="001A683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D6137"/>
    <w:multiLevelType w:val="multilevel"/>
    <w:tmpl w:val="ABCAEC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266812C2"/>
    <w:multiLevelType w:val="multilevel"/>
    <w:tmpl w:val="93F838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2CF624B0"/>
    <w:multiLevelType w:val="hybridMultilevel"/>
    <w:tmpl w:val="35E4E1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C12352"/>
    <w:multiLevelType w:val="multilevel"/>
    <w:tmpl w:val="368C0AA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47DF7E16"/>
    <w:multiLevelType w:val="multilevel"/>
    <w:tmpl w:val="AEE05E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5DEA3592"/>
    <w:multiLevelType w:val="multilevel"/>
    <w:tmpl w:val="B89A66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60DF2787"/>
    <w:multiLevelType w:val="multilevel"/>
    <w:tmpl w:val="410032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628D0976"/>
    <w:multiLevelType w:val="multilevel"/>
    <w:tmpl w:val="6BA2BF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7D95090E"/>
    <w:multiLevelType w:val="multilevel"/>
    <w:tmpl w:val="1ADA7D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7"/>
  </w:num>
  <w:num w:numId="5">
    <w:abstractNumId w:val="4"/>
  </w:num>
  <w:num w:numId="6">
    <w:abstractNumId w:val="0"/>
  </w:num>
  <w:num w:numId="7">
    <w:abstractNumId w:val="1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214"/>
    <w:rsid w:val="00003A72"/>
    <w:rsid w:val="00037E9A"/>
    <w:rsid w:val="00040917"/>
    <w:rsid w:val="0008722A"/>
    <w:rsid w:val="000C22EB"/>
    <w:rsid w:val="0010642E"/>
    <w:rsid w:val="001521E2"/>
    <w:rsid w:val="00180BCA"/>
    <w:rsid w:val="001A683A"/>
    <w:rsid w:val="001B1244"/>
    <w:rsid w:val="001C00C0"/>
    <w:rsid w:val="001C0D25"/>
    <w:rsid w:val="001D0C5A"/>
    <w:rsid w:val="0020470C"/>
    <w:rsid w:val="0022084F"/>
    <w:rsid w:val="00234214"/>
    <w:rsid w:val="002670D1"/>
    <w:rsid w:val="002B009C"/>
    <w:rsid w:val="002C15AC"/>
    <w:rsid w:val="00350E8B"/>
    <w:rsid w:val="00395F02"/>
    <w:rsid w:val="003A4471"/>
    <w:rsid w:val="00406233"/>
    <w:rsid w:val="0048240F"/>
    <w:rsid w:val="004D7043"/>
    <w:rsid w:val="004E0BFD"/>
    <w:rsid w:val="00511F3D"/>
    <w:rsid w:val="00525B83"/>
    <w:rsid w:val="005306C1"/>
    <w:rsid w:val="00571C38"/>
    <w:rsid w:val="005772F0"/>
    <w:rsid w:val="005C791A"/>
    <w:rsid w:val="005E12B9"/>
    <w:rsid w:val="0062729E"/>
    <w:rsid w:val="00644AAF"/>
    <w:rsid w:val="006A06E5"/>
    <w:rsid w:val="006B0B8B"/>
    <w:rsid w:val="006F7FD0"/>
    <w:rsid w:val="0072624D"/>
    <w:rsid w:val="00782080"/>
    <w:rsid w:val="007B653D"/>
    <w:rsid w:val="007E459A"/>
    <w:rsid w:val="007E5C74"/>
    <w:rsid w:val="007F2063"/>
    <w:rsid w:val="0080362E"/>
    <w:rsid w:val="0081600D"/>
    <w:rsid w:val="008207E5"/>
    <w:rsid w:val="008422AD"/>
    <w:rsid w:val="00891921"/>
    <w:rsid w:val="008A2CD1"/>
    <w:rsid w:val="009329CA"/>
    <w:rsid w:val="009426D3"/>
    <w:rsid w:val="0096006A"/>
    <w:rsid w:val="009A12E6"/>
    <w:rsid w:val="009C229F"/>
    <w:rsid w:val="009E7C0A"/>
    <w:rsid w:val="00AA1860"/>
    <w:rsid w:val="00AE42A4"/>
    <w:rsid w:val="00B73EED"/>
    <w:rsid w:val="00BA607C"/>
    <w:rsid w:val="00C5605F"/>
    <w:rsid w:val="00CA0273"/>
    <w:rsid w:val="00CC3B9A"/>
    <w:rsid w:val="00CE15F5"/>
    <w:rsid w:val="00D01338"/>
    <w:rsid w:val="00D461AB"/>
    <w:rsid w:val="00D47D42"/>
    <w:rsid w:val="00D91B05"/>
    <w:rsid w:val="00DC5E65"/>
    <w:rsid w:val="00DF0C63"/>
    <w:rsid w:val="00DF17FD"/>
    <w:rsid w:val="00E36610"/>
    <w:rsid w:val="00EA1B7D"/>
    <w:rsid w:val="00EB1653"/>
    <w:rsid w:val="00EE32B5"/>
    <w:rsid w:val="00F042BE"/>
    <w:rsid w:val="00F312D4"/>
    <w:rsid w:val="00F441FB"/>
    <w:rsid w:val="00F45506"/>
    <w:rsid w:val="00F56558"/>
    <w:rsid w:val="00F671C0"/>
    <w:rsid w:val="00F8057C"/>
    <w:rsid w:val="00F878E6"/>
    <w:rsid w:val="00FB2472"/>
    <w:rsid w:val="00FB35C6"/>
    <w:rsid w:val="00FC0214"/>
    <w:rsid w:val="00FD1FB6"/>
    <w:rsid w:val="00FD7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56B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B06CB"/>
    <w:rPr>
      <w:color w:val="0000FF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5E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5E1A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57AD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B0E84"/>
    <w:rPr>
      <w:b/>
      <w:bCs/>
    </w:rPr>
  </w:style>
  <w:style w:type="paragraph" w:styleId="Revision">
    <w:name w:val="Revision"/>
    <w:hidden/>
    <w:uiPriority w:val="99"/>
    <w:semiHidden/>
    <w:rsid w:val="0001215E"/>
    <w:pPr>
      <w:spacing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644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6449"/>
    <w:rPr>
      <w:rFonts w:ascii="Tahoma" w:hAnsi="Tahoma" w:cs="Tahoma"/>
      <w:sz w:val="16"/>
      <w:szCs w:val="16"/>
    </w:r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character" w:customStyle="1" w:styleId="Heading1Char">
    <w:name w:val="Heading 1 Char"/>
    <w:basedOn w:val="DefaultParagraphFont"/>
    <w:link w:val="Heading1"/>
    <w:uiPriority w:val="9"/>
    <w:rsid w:val="00891921"/>
    <w:rPr>
      <w:sz w:val="40"/>
      <w:szCs w:val="40"/>
    </w:rPr>
  </w:style>
  <w:style w:type="paragraph" w:styleId="Bibliography">
    <w:name w:val="Bibliography"/>
    <w:basedOn w:val="Normal"/>
    <w:next w:val="Normal"/>
    <w:uiPriority w:val="37"/>
    <w:unhideWhenUsed/>
    <w:rsid w:val="00891921"/>
  </w:style>
  <w:style w:type="character" w:styleId="FollowedHyperlink">
    <w:name w:val="FollowedHyperlink"/>
    <w:basedOn w:val="DefaultParagraphFont"/>
    <w:uiPriority w:val="99"/>
    <w:semiHidden/>
    <w:unhideWhenUsed/>
    <w:rsid w:val="00525B83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B124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A683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83A"/>
  </w:style>
  <w:style w:type="paragraph" w:styleId="Footer">
    <w:name w:val="footer"/>
    <w:basedOn w:val="Normal"/>
    <w:link w:val="FooterChar"/>
    <w:uiPriority w:val="99"/>
    <w:unhideWhenUsed/>
    <w:rsid w:val="001A683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8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B06CB"/>
    <w:rPr>
      <w:color w:val="0000FF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5E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5E1A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57AD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B0E84"/>
    <w:rPr>
      <w:b/>
      <w:bCs/>
    </w:rPr>
  </w:style>
  <w:style w:type="paragraph" w:styleId="Revision">
    <w:name w:val="Revision"/>
    <w:hidden/>
    <w:uiPriority w:val="99"/>
    <w:semiHidden/>
    <w:rsid w:val="0001215E"/>
    <w:pPr>
      <w:spacing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644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6449"/>
    <w:rPr>
      <w:rFonts w:ascii="Tahoma" w:hAnsi="Tahoma" w:cs="Tahoma"/>
      <w:sz w:val="16"/>
      <w:szCs w:val="16"/>
    </w:r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character" w:customStyle="1" w:styleId="Heading1Char">
    <w:name w:val="Heading 1 Char"/>
    <w:basedOn w:val="DefaultParagraphFont"/>
    <w:link w:val="Heading1"/>
    <w:uiPriority w:val="9"/>
    <w:rsid w:val="00891921"/>
    <w:rPr>
      <w:sz w:val="40"/>
      <w:szCs w:val="40"/>
    </w:rPr>
  </w:style>
  <w:style w:type="paragraph" w:styleId="Bibliography">
    <w:name w:val="Bibliography"/>
    <w:basedOn w:val="Normal"/>
    <w:next w:val="Normal"/>
    <w:uiPriority w:val="37"/>
    <w:unhideWhenUsed/>
    <w:rsid w:val="00891921"/>
  </w:style>
  <w:style w:type="character" w:styleId="FollowedHyperlink">
    <w:name w:val="FollowedHyperlink"/>
    <w:basedOn w:val="DefaultParagraphFont"/>
    <w:uiPriority w:val="99"/>
    <w:semiHidden/>
    <w:unhideWhenUsed/>
    <w:rsid w:val="00525B83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B124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A683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83A"/>
  </w:style>
  <w:style w:type="paragraph" w:styleId="Footer">
    <w:name w:val="footer"/>
    <w:basedOn w:val="Normal"/>
    <w:link w:val="FooterChar"/>
    <w:uiPriority w:val="99"/>
    <w:unhideWhenUsed/>
    <w:rsid w:val="001A683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8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7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23" Type="http://schemas.microsoft.com/office/2011/relationships/commentsExtended" Target="commentsExtended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IMQaAy5zTb7/I6eKYryQn6+yMQ==">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Placeholder1</b:Tag>
    <b:SourceType>Book</b:SourceType>
    <b:Guid>{BE03F34C-A20F-41C9-970D-B71459E3F637}</b:Guid>
    <b:RefOrder>1</b:RefOrder>
  </b:Source>
</b:Sourc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FAD79F6F-A3CB-4961-A559-83452AA59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337206B</Template>
  <TotalTime>120</TotalTime>
  <Pages>5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DMC</Company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Saasouh, Wael</dc:creator>
  <cp:lastModifiedBy>"wsaaso"</cp:lastModifiedBy>
  <cp:revision>4</cp:revision>
  <dcterms:created xsi:type="dcterms:W3CDTF">2022-11-22T17:22:00Z</dcterms:created>
  <dcterms:modified xsi:type="dcterms:W3CDTF">2022-11-23T17:17:00Z</dcterms:modified>
</cp:coreProperties>
</file>