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0A2B7B" w14:textId="77777777" w:rsidR="00916813" w:rsidRPr="003E636B" w:rsidRDefault="00916813" w:rsidP="00916813">
      <w:pPr>
        <w:rPr>
          <w:rFonts w:cstheme="minorHAnsi"/>
          <w:b/>
          <w:sz w:val="20"/>
        </w:rPr>
      </w:pPr>
      <w:r w:rsidRPr="00916813">
        <w:rPr>
          <w:rFonts w:cstheme="minorHAnsi"/>
          <w:b/>
        </w:rPr>
        <w:t xml:space="preserve">Table S2. </w:t>
      </w:r>
      <w:r w:rsidRPr="00916813">
        <w:rPr>
          <w:rFonts w:cstheme="minorHAnsi"/>
        </w:rPr>
        <w:t>Overview of the variables included</w:t>
      </w:r>
      <w:r w:rsidRPr="00916813">
        <w:rPr>
          <w:rFonts w:cstheme="minorHAnsi"/>
          <w:b/>
        </w:rPr>
        <w:t xml:space="preserve"> </w:t>
      </w:r>
      <w:r w:rsidRPr="00916813">
        <w:rPr>
          <w:rFonts w:cstheme="minorHAnsi"/>
        </w:rPr>
        <w:t>for multiple imputation with the R package MICE.</w:t>
      </w:r>
      <w:r w:rsidRPr="003E636B">
        <w:rPr>
          <w:rFonts w:cstheme="minorHAnsi"/>
          <w:b/>
          <w:sz w:val="20"/>
        </w:rPr>
        <w:t xml:space="preserve">  </w:t>
      </w:r>
    </w:p>
    <w:tbl>
      <w:tblPr>
        <w:tblStyle w:val="TableGrid"/>
        <w:tblW w:w="10488" w:type="dxa"/>
        <w:tblLayout w:type="fixed"/>
        <w:tblLook w:val="04A0" w:firstRow="1" w:lastRow="0" w:firstColumn="1" w:lastColumn="0" w:noHBand="0" w:noVBand="1"/>
      </w:tblPr>
      <w:tblGrid>
        <w:gridCol w:w="3628"/>
        <w:gridCol w:w="1361"/>
        <w:gridCol w:w="2948"/>
        <w:gridCol w:w="2551"/>
      </w:tblGrid>
      <w:tr w:rsidR="00916813" w:rsidRPr="00644003" w14:paraId="5EFF351F" w14:textId="77777777" w:rsidTr="00644003">
        <w:trPr>
          <w:trHeight w:val="449"/>
        </w:trPr>
        <w:tc>
          <w:tcPr>
            <w:tcW w:w="3628" w:type="dxa"/>
          </w:tcPr>
          <w:p w14:paraId="0132E940" w14:textId="77777777" w:rsidR="00916813" w:rsidRPr="00644003" w:rsidRDefault="00916813" w:rsidP="0035102C">
            <w:pPr>
              <w:pStyle w:val="NoSpacing"/>
              <w:rPr>
                <w:rFonts w:cstheme="minorHAnsi"/>
                <w:b/>
                <w:bCs/>
                <w:sz w:val="22"/>
                <w:szCs w:val="20"/>
              </w:rPr>
            </w:pPr>
            <w:r w:rsidRPr="00644003">
              <w:rPr>
                <w:rFonts w:cstheme="minorHAnsi"/>
                <w:b/>
                <w:bCs/>
                <w:sz w:val="22"/>
                <w:szCs w:val="20"/>
              </w:rPr>
              <w:t>Variable</w:t>
            </w:r>
          </w:p>
        </w:tc>
        <w:tc>
          <w:tcPr>
            <w:tcW w:w="1361" w:type="dxa"/>
          </w:tcPr>
          <w:p w14:paraId="192AEE61" w14:textId="77777777" w:rsidR="00916813" w:rsidRPr="00644003" w:rsidRDefault="00916813" w:rsidP="0035102C">
            <w:pPr>
              <w:pStyle w:val="NoSpacing"/>
              <w:rPr>
                <w:rFonts w:cstheme="minorHAnsi"/>
                <w:b/>
                <w:bCs/>
                <w:sz w:val="22"/>
                <w:szCs w:val="20"/>
              </w:rPr>
            </w:pPr>
            <w:r w:rsidRPr="00644003">
              <w:rPr>
                <w:rFonts w:cstheme="minorHAnsi"/>
                <w:b/>
                <w:bCs/>
                <w:sz w:val="22"/>
                <w:szCs w:val="20"/>
              </w:rPr>
              <w:t>Missing data</w:t>
            </w:r>
          </w:p>
          <w:p w14:paraId="1F07C693" w14:textId="77777777" w:rsidR="00916813" w:rsidRPr="00644003" w:rsidRDefault="00916813" w:rsidP="0035102C">
            <w:pPr>
              <w:pStyle w:val="NoSpacing"/>
              <w:rPr>
                <w:rFonts w:cstheme="minorHAnsi"/>
                <w:b/>
                <w:bCs/>
                <w:sz w:val="22"/>
                <w:szCs w:val="20"/>
              </w:rPr>
            </w:pPr>
            <w:r w:rsidRPr="00644003">
              <w:rPr>
                <w:rFonts w:cstheme="minorHAnsi"/>
                <w:b/>
                <w:bCs/>
                <w:sz w:val="22"/>
                <w:szCs w:val="20"/>
              </w:rPr>
              <w:t>Percentage*</w:t>
            </w:r>
          </w:p>
        </w:tc>
        <w:tc>
          <w:tcPr>
            <w:tcW w:w="2948" w:type="dxa"/>
          </w:tcPr>
          <w:p w14:paraId="0859B163" w14:textId="77777777" w:rsidR="00916813" w:rsidRPr="00644003" w:rsidRDefault="00916813" w:rsidP="0035102C">
            <w:pPr>
              <w:pStyle w:val="NoSpacing"/>
              <w:rPr>
                <w:rFonts w:cstheme="minorHAnsi"/>
                <w:b/>
                <w:bCs/>
                <w:sz w:val="22"/>
                <w:szCs w:val="20"/>
              </w:rPr>
            </w:pPr>
            <w:r w:rsidRPr="00644003">
              <w:rPr>
                <w:rFonts w:cstheme="minorHAnsi"/>
                <w:b/>
                <w:bCs/>
                <w:sz w:val="22"/>
                <w:szCs w:val="20"/>
              </w:rPr>
              <w:t>Pre-processing performed before imputation</w:t>
            </w:r>
          </w:p>
        </w:tc>
        <w:tc>
          <w:tcPr>
            <w:tcW w:w="2551" w:type="dxa"/>
          </w:tcPr>
          <w:p w14:paraId="73F6D2BB" w14:textId="77777777" w:rsidR="00916813" w:rsidRPr="00644003" w:rsidRDefault="00916813" w:rsidP="0035102C">
            <w:pPr>
              <w:pStyle w:val="NoSpacing"/>
              <w:rPr>
                <w:rFonts w:cstheme="minorHAnsi"/>
                <w:b/>
                <w:bCs/>
                <w:sz w:val="22"/>
                <w:szCs w:val="20"/>
              </w:rPr>
            </w:pPr>
            <w:r w:rsidRPr="00644003">
              <w:rPr>
                <w:rFonts w:cstheme="minorHAnsi"/>
                <w:b/>
                <w:bCs/>
                <w:sz w:val="22"/>
                <w:szCs w:val="20"/>
              </w:rPr>
              <w:t>Imputation method</w:t>
            </w:r>
          </w:p>
        </w:tc>
      </w:tr>
      <w:tr w:rsidR="00916813" w:rsidRPr="00644003" w14:paraId="3F4CE4B0" w14:textId="77777777" w:rsidTr="00644003">
        <w:tc>
          <w:tcPr>
            <w:tcW w:w="3628" w:type="dxa"/>
          </w:tcPr>
          <w:p w14:paraId="7FA5DF1E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Year of diagnosis</w:t>
            </w:r>
          </w:p>
        </w:tc>
        <w:tc>
          <w:tcPr>
            <w:tcW w:w="1361" w:type="dxa"/>
          </w:tcPr>
          <w:p w14:paraId="196D8194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4.1</w:t>
            </w:r>
          </w:p>
        </w:tc>
        <w:tc>
          <w:tcPr>
            <w:tcW w:w="2948" w:type="dxa"/>
          </w:tcPr>
          <w:p w14:paraId="1910D206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  <w:shd w:val="clear" w:color="auto" w:fill="auto"/>
          </w:tcPr>
          <w:p w14:paraId="3556000E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Predictive mean matching</w:t>
            </w:r>
          </w:p>
        </w:tc>
      </w:tr>
      <w:tr w:rsidR="00916813" w:rsidRPr="00644003" w14:paraId="082F3E32" w14:textId="77777777" w:rsidTr="00644003">
        <w:tc>
          <w:tcPr>
            <w:tcW w:w="3628" w:type="dxa"/>
          </w:tcPr>
          <w:p w14:paraId="03EE185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Ethnicity class</w:t>
            </w:r>
          </w:p>
        </w:tc>
        <w:tc>
          <w:tcPr>
            <w:tcW w:w="1361" w:type="dxa"/>
          </w:tcPr>
          <w:p w14:paraId="6028AABA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9.5</w:t>
            </w:r>
          </w:p>
        </w:tc>
        <w:tc>
          <w:tcPr>
            <w:tcW w:w="2948" w:type="dxa"/>
          </w:tcPr>
          <w:p w14:paraId="132A9BB5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  <w:shd w:val="clear" w:color="auto" w:fill="auto"/>
          </w:tcPr>
          <w:p w14:paraId="64A42513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6D65E383" w14:textId="77777777" w:rsidTr="00644003">
        <w:tc>
          <w:tcPr>
            <w:tcW w:w="3628" w:type="dxa"/>
          </w:tcPr>
          <w:p w14:paraId="1771B40C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Morphology group of the first BC</w:t>
            </w:r>
          </w:p>
        </w:tc>
        <w:tc>
          <w:tcPr>
            <w:tcW w:w="1361" w:type="dxa"/>
          </w:tcPr>
          <w:p w14:paraId="0014E676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14.4</w:t>
            </w:r>
          </w:p>
        </w:tc>
        <w:tc>
          <w:tcPr>
            <w:tcW w:w="2948" w:type="dxa"/>
          </w:tcPr>
          <w:p w14:paraId="3CD9F5E3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0BAE813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767E03CB" w14:textId="77777777" w:rsidTr="00644003">
        <w:tc>
          <w:tcPr>
            <w:tcW w:w="3628" w:type="dxa"/>
          </w:tcPr>
          <w:p w14:paraId="78D604C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ER status of the first BC</w:t>
            </w:r>
          </w:p>
        </w:tc>
        <w:tc>
          <w:tcPr>
            <w:tcW w:w="1361" w:type="dxa"/>
          </w:tcPr>
          <w:p w14:paraId="458277F3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18.4</w:t>
            </w:r>
          </w:p>
        </w:tc>
        <w:tc>
          <w:tcPr>
            <w:tcW w:w="2948" w:type="dxa"/>
          </w:tcPr>
          <w:p w14:paraId="3940728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876894B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1818895C" w14:textId="77777777" w:rsidTr="00644003">
        <w:tc>
          <w:tcPr>
            <w:tcW w:w="3628" w:type="dxa"/>
          </w:tcPr>
          <w:p w14:paraId="5B64853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Lymph node status of the first BC</w:t>
            </w:r>
          </w:p>
        </w:tc>
        <w:tc>
          <w:tcPr>
            <w:tcW w:w="1361" w:type="dxa"/>
          </w:tcPr>
          <w:p w14:paraId="3A56B225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21.9</w:t>
            </w:r>
          </w:p>
        </w:tc>
        <w:tc>
          <w:tcPr>
            <w:tcW w:w="2948" w:type="dxa"/>
          </w:tcPr>
          <w:p w14:paraId="2AFD0D42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48F2725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3BEA508F" w14:textId="77777777" w:rsidTr="00644003">
        <w:tc>
          <w:tcPr>
            <w:tcW w:w="3628" w:type="dxa"/>
          </w:tcPr>
          <w:p w14:paraId="005A5289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Histopathological grade of the first BC</w:t>
            </w:r>
          </w:p>
        </w:tc>
        <w:tc>
          <w:tcPr>
            <w:tcW w:w="1361" w:type="dxa"/>
          </w:tcPr>
          <w:p w14:paraId="241D0985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22.6</w:t>
            </w:r>
          </w:p>
        </w:tc>
        <w:tc>
          <w:tcPr>
            <w:tcW w:w="2948" w:type="dxa"/>
          </w:tcPr>
          <w:p w14:paraId="0902EC31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502BD07E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50DE812D" w14:textId="77777777" w:rsidTr="00644003">
        <w:tc>
          <w:tcPr>
            <w:tcW w:w="3628" w:type="dxa"/>
          </w:tcPr>
          <w:p w14:paraId="27214F2C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CBC status**</w:t>
            </w:r>
          </w:p>
        </w:tc>
        <w:tc>
          <w:tcPr>
            <w:tcW w:w="1361" w:type="dxa"/>
          </w:tcPr>
          <w:p w14:paraId="43E720ED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27.3</w:t>
            </w:r>
          </w:p>
        </w:tc>
        <w:tc>
          <w:tcPr>
            <w:tcW w:w="2948" w:type="dxa"/>
          </w:tcPr>
          <w:p w14:paraId="14E70B0D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E9FBB39" w14:textId="77777777" w:rsidR="00916813" w:rsidRPr="00644003" w:rsidRDefault="00916813" w:rsidP="0035102C">
            <w:pPr>
              <w:pStyle w:val="NoSpacing"/>
              <w:rPr>
                <w:rFonts w:cstheme="minorHAnsi"/>
                <w:bCs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Predictive mean matching</w:t>
            </w:r>
          </w:p>
        </w:tc>
      </w:tr>
      <w:tr w:rsidR="00916813" w:rsidRPr="00644003" w14:paraId="1469BFF0" w14:textId="77777777" w:rsidTr="00644003">
        <w:tc>
          <w:tcPr>
            <w:tcW w:w="3628" w:type="dxa"/>
          </w:tcPr>
          <w:p w14:paraId="030E84C7" w14:textId="77777777" w:rsidR="00916813" w:rsidRPr="00644003" w:rsidRDefault="00916813" w:rsidP="0035102C">
            <w:pPr>
              <w:pStyle w:val="NoSpacing"/>
              <w:rPr>
                <w:rFonts w:cstheme="minorHAnsi"/>
                <w:bCs/>
                <w:sz w:val="22"/>
                <w:szCs w:val="20"/>
              </w:rPr>
            </w:pPr>
            <w:r w:rsidRPr="00644003">
              <w:rPr>
                <w:rFonts w:cstheme="minorHAnsi"/>
                <w:bCs/>
                <w:sz w:val="22"/>
                <w:szCs w:val="20"/>
              </w:rPr>
              <w:t>Time to CBC</w:t>
            </w:r>
          </w:p>
        </w:tc>
        <w:tc>
          <w:tcPr>
            <w:tcW w:w="1361" w:type="dxa"/>
          </w:tcPr>
          <w:p w14:paraId="5F086935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bCs/>
                <w:sz w:val="22"/>
                <w:szCs w:val="20"/>
              </w:rPr>
            </w:pPr>
            <w:r w:rsidRPr="00644003">
              <w:rPr>
                <w:rFonts w:cstheme="minorHAnsi"/>
                <w:bCs/>
                <w:sz w:val="22"/>
                <w:szCs w:val="20"/>
              </w:rPr>
              <w:t>27.4</w:t>
            </w:r>
          </w:p>
        </w:tc>
        <w:tc>
          <w:tcPr>
            <w:tcW w:w="2948" w:type="dxa"/>
          </w:tcPr>
          <w:p w14:paraId="60B908D2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bCs/>
                <w:sz w:val="22"/>
                <w:szCs w:val="20"/>
              </w:rPr>
            </w:pPr>
          </w:p>
        </w:tc>
        <w:tc>
          <w:tcPr>
            <w:tcW w:w="2551" w:type="dxa"/>
          </w:tcPr>
          <w:p w14:paraId="359446B8" w14:textId="77777777" w:rsidR="00916813" w:rsidRPr="00644003" w:rsidRDefault="00916813" w:rsidP="0035102C">
            <w:pPr>
              <w:pStyle w:val="NoSpacing"/>
              <w:rPr>
                <w:rFonts w:cstheme="minorHAnsi"/>
                <w:bCs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Predictive mean matching</w:t>
            </w:r>
          </w:p>
        </w:tc>
      </w:tr>
      <w:tr w:rsidR="00916813" w:rsidRPr="00644003" w14:paraId="1B4A9F6B" w14:textId="77777777" w:rsidTr="00644003">
        <w:tc>
          <w:tcPr>
            <w:tcW w:w="3628" w:type="dxa"/>
          </w:tcPr>
          <w:p w14:paraId="37F50B6B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Size category of the first BC</w:t>
            </w:r>
          </w:p>
        </w:tc>
        <w:tc>
          <w:tcPr>
            <w:tcW w:w="1361" w:type="dxa"/>
          </w:tcPr>
          <w:p w14:paraId="4EC3C84F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28.3</w:t>
            </w:r>
          </w:p>
        </w:tc>
        <w:tc>
          <w:tcPr>
            <w:tcW w:w="2948" w:type="dxa"/>
          </w:tcPr>
          <w:p w14:paraId="47E860A1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38CFE9D7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7CEEFA6B" w14:textId="77777777" w:rsidTr="00644003">
        <w:tc>
          <w:tcPr>
            <w:tcW w:w="3628" w:type="dxa"/>
          </w:tcPr>
          <w:p w14:paraId="18D29C3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Number of positive lymph nodes for the first BC</w:t>
            </w:r>
          </w:p>
        </w:tc>
        <w:tc>
          <w:tcPr>
            <w:tcW w:w="1361" w:type="dxa"/>
          </w:tcPr>
          <w:p w14:paraId="62BEF936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28.5</w:t>
            </w:r>
          </w:p>
        </w:tc>
        <w:tc>
          <w:tcPr>
            <w:tcW w:w="2948" w:type="dxa"/>
          </w:tcPr>
          <w:p w14:paraId="536B7EA8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5DE6DE67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Predictive mean matching</w:t>
            </w:r>
          </w:p>
        </w:tc>
      </w:tr>
      <w:tr w:rsidR="00916813" w:rsidRPr="00644003" w14:paraId="74379842" w14:textId="77777777" w:rsidTr="00644003">
        <w:tc>
          <w:tcPr>
            <w:tcW w:w="3628" w:type="dxa"/>
          </w:tcPr>
          <w:p w14:paraId="7709D560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Behavior of the second BC</w:t>
            </w:r>
          </w:p>
        </w:tc>
        <w:tc>
          <w:tcPr>
            <w:tcW w:w="1361" w:type="dxa"/>
          </w:tcPr>
          <w:p w14:paraId="4F4BC37A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28.6</w:t>
            </w:r>
          </w:p>
        </w:tc>
        <w:tc>
          <w:tcPr>
            <w:tcW w:w="2948" w:type="dxa"/>
          </w:tcPr>
          <w:p w14:paraId="2897060C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44CFD553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593E738B" w14:textId="77777777" w:rsidTr="00644003">
        <w:tc>
          <w:tcPr>
            <w:tcW w:w="3628" w:type="dxa"/>
          </w:tcPr>
          <w:p w14:paraId="13D9044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Morphology group of the second BC</w:t>
            </w:r>
          </w:p>
        </w:tc>
        <w:tc>
          <w:tcPr>
            <w:tcW w:w="1361" w:type="dxa"/>
          </w:tcPr>
          <w:p w14:paraId="0785EBA4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29.1</w:t>
            </w:r>
          </w:p>
        </w:tc>
        <w:tc>
          <w:tcPr>
            <w:tcW w:w="2948" w:type="dxa"/>
          </w:tcPr>
          <w:p w14:paraId="37ADAFDF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D40C7D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2F757B5A" w14:textId="77777777" w:rsidTr="00644003">
        <w:tc>
          <w:tcPr>
            <w:tcW w:w="3628" w:type="dxa"/>
          </w:tcPr>
          <w:p w14:paraId="4BE37470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 status of the first BC</w:t>
            </w:r>
          </w:p>
        </w:tc>
        <w:tc>
          <w:tcPr>
            <w:tcW w:w="1361" w:type="dxa"/>
          </w:tcPr>
          <w:p w14:paraId="6FF6B777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29.4</w:t>
            </w:r>
          </w:p>
        </w:tc>
        <w:tc>
          <w:tcPr>
            <w:tcW w:w="2948" w:type="dxa"/>
          </w:tcPr>
          <w:p w14:paraId="66E934B5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B97F3E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47D2DA1E" w14:textId="77777777" w:rsidTr="00644003">
        <w:tc>
          <w:tcPr>
            <w:tcW w:w="3628" w:type="dxa"/>
          </w:tcPr>
          <w:p w14:paraId="490A04A3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Histopathological grade of the second BC</w:t>
            </w:r>
          </w:p>
        </w:tc>
        <w:tc>
          <w:tcPr>
            <w:tcW w:w="1361" w:type="dxa"/>
          </w:tcPr>
          <w:p w14:paraId="2060ABFF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29.7</w:t>
            </w:r>
          </w:p>
        </w:tc>
        <w:tc>
          <w:tcPr>
            <w:tcW w:w="2948" w:type="dxa"/>
          </w:tcPr>
          <w:p w14:paraId="37B313C1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6C099CD7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64CF7604" w14:textId="77777777" w:rsidTr="00644003">
        <w:tc>
          <w:tcPr>
            <w:tcW w:w="3628" w:type="dxa"/>
          </w:tcPr>
          <w:p w14:paraId="7F068E0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Lymph node status of the second BC</w:t>
            </w:r>
          </w:p>
        </w:tc>
        <w:tc>
          <w:tcPr>
            <w:tcW w:w="1361" w:type="dxa"/>
          </w:tcPr>
          <w:p w14:paraId="3983C0A4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29.8</w:t>
            </w:r>
          </w:p>
        </w:tc>
        <w:tc>
          <w:tcPr>
            <w:tcW w:w="2948" w:type="dxa"/>
          </w:tcPr>
          <w:p w14:paraId="0E82379C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349C21F5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6F75C9B9" w14:textId="77777777" w:rsidTr="00644003">
        <w:tc>
          <w:tcPr>
            <w:tcW w:w="3628" w:type="dxa"/>
          </w:tcPr>
          <w:p w14:paraId="05EF5245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ER status of the second BC</w:t>
            </w:r>
          </w:p>
        </w:tc>
        <w:tc>
          <w:tcPr>
            <w:tcW w:w="1361" w:type="dxa"/>
          </w:tcPr>
          <w:p w14:paraId="4933DA3D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29.8</w:t>
            </w:r>
          </w:p>
        </w:tc>
        <w:tc>
          <w:tcPr>
            <w:tcW w:w="2948" w:type="dxa"/>
          </w:tcPr>
          <w:p w14:paraId="65482056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B0D7CB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2B32006C" w14:textId="77777777" w:rsidTr="00644003">
        <w:tc>
          <w:tcPr>
            <w:tcW w:w="3628" w:type="dxa"/>
          </w:tcPr>
          <w:p w14:paraId="14C8B13A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 status of the second BC</w:t>
            </w:r>
          </w:p>
        </w:tc>
        <w:tc>
          <w:tcPr>
            <w:tcW w:w="1361" w:type="dxa"/>
          </w:tcPr>
          <w:p w14:paraId="7243AAA6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29.9</w:t>
            </w:r>
          </w:p>
        </w:tc>
        <w:tc>
          <w:tcPr>
            <w:tcW w:w="2948" w:type="dxa"/>
          </w:tcPr>
          <w:p w14:paraId="28F6A56E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935420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4ADE7888" w14:textId="77777777" w:rsidTr="00644003">
        <w:tc>
          <w:tcPr>
            <w:tcW w:w="3628" w:type="dxa"/>
          </w:tcPr>
          <w:p w14:paraId="384703D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Size category of the second  BC</w:t>
            </w:r>
          </w:p>
        </w:tc>
        <w:tc>
          <w:tcPr>
            <w:tcW w:w="1361" w:type="dxa"/>
          </w:tcPr>
          <w:p w14:paraId="176AB8A1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29.9</w:t>
            </w:r>
          </w:p>
        </w:tc>
        <w:tc>
          <w:tcPr>
            <w:tcW w:w="2948" w:type="dxa"/>
          </w:tcPr>
          <w:p w14:paraId="7439BF71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667252C7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05F4A791" w14:textId="77777777" w:rsidTr="00644003">
        <w:tc>
          <w:tcPr>
            <w:tcW w:w="3628" w:type="dxa"/>
          </w:tcPr>
          <w:p w14:paraId="53C2C3E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Distant metastases status of the second BC</w:t>
            </w:r>
          </w:p>
        </w:tc>
        <w:tc>
          <w:tcPr>
            <w:tcW w:w="1361" w:type="dxa"/>
          </w:tcPr>
          <w:p w14:paraId="71E1A411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30.3</w:t>
            </w:r>
          </w:p>
        </w:tc>
        <w:tc>
          <w:tcPr>
            <w:tcW w:w="2948" w:type="dxa"/>
          </w:tcPr>
          <w:p w14:paraId="786020C0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AD55A4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5D0567F5" w14:textId="77777777" w:rsidTr="00644003">
        <w:tc>
          <w:tcPr>
            <w:tcW w:w="3628" w:type="dxa"/>
          </w:tcPr>
          <w:p w14:paraId="15CD166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HER2 status of the second BC</w:t>
            </w:r>
          </w:p>
        </w:tc>
        <w:tc>
          <w:tcPr>
            <w:tcW w:w="1361" w:type="dxa"/>
          </w:tcPr>
          <w:p w14:paraId="77E0639F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30.5</w:t>
            </w:r>
          </w:p>
        </w:tc>
        <w:tc>
          <w:tcPr>
            <w:tcW w:w="2948" w:type="dxa"/>
          </w:tcPr>
          <w:p w14:paraId="765AC98A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13F299D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54C17A1C" w14:textId="77777777" w:rsidTr="00644003">
        <w:tc>
          <w:tcPr>
            <w:tcW w:w="3628" w:type="dxa"/>
          </w:tcPr>
          <w:p w14:paraId="33721672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Size of the first BC in mm</w:t>
            </w:r>
          </w:p>
        </w:tc>
        <w:tc>
          <w:tcPr>
            <w:tcW w:w="1361" w:type="dxa"/>
          </w:tcPr>
          <w:p w14:paraId="3AD3D13B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33.9</w:t>
            </w:r>
          </w:p>
        </w:tc>
        <w:tc>
          <w:tcPr>
            <w:tcW w:w="2948" w:type="dxa"/>
          </w:tcPr>
          <w:p w14:paraId="6B0E98A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2A031EC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Predictive mean matching</w:t>
            </w:r>
          </w:p>
        </w:tc>
      </w:tr>
      <w:tr w:rsidR="00916813" w:rsidRPr="00644003" w14:paraId="48C95CD2" w14:textId="77777777" w:rsidTr="00644003">
        <w:tc>
          <w:tcPr>
            <w:tcW w:w="3628" w:type="dxa"/>
          </w:tcPr>
          <w:p w14:paraId="1D7663A2" w14:textId="32E6E1D2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T</w:t>
            </w:r>
            <w:r w:rsidR="00980939" w:rsidRPr="00644003">
              <w:rPr>
                <w:rFonts w:cstheme="minorHAnsi"/>
                <w:sz w:val="22"/>
                <w:szCs w:val="20"/>
              </w:rPr>
              <w:t>umor</w:t>
            </w:r>
            <w:r w:rsidRPr="00644003">
              <w:rPr>
                <w:rFonts w:cstheme="minorHAnsi"/>
                <w:sz w:val="22"/>
                <w:szCs w:val="20"/>
              </w:rPr>
              <w:t xml:space="preserve"> stage of the first BC</w:t>
            </w:r>
          </w:p>
        </w:tc>
        <w:tc>
          <w:tcPr>
            <w:tcW w:w="1361" w:type="dxa"/>
          </w:tcPr>
          <w:p w14:paraId="61D9010F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38.6</w:t>
            </w:r>
          </w:p>
        </w:tc>
        <w:tc>
          <w:tcPr>
            <w:tcW w:w="2948" w:type="dxa"/>
          </w:tcPr>
          <w:p w14:paraId="5D0A9A0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AC3E8D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7B506E50" w14:textId="77777777" w:rsidTr="00644003">
        <w:tc>
          <w:tcPr>
            <w:tcW w:w="3628" w:type="dxa"/>
          </w:tcPr>
          <w:p w14:paraId="6FFACBEA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Surgery</w:t>
            </w:r>
          </w:p>
        </w:tc>
        <w:tc>
          <w:tcPr>
            <w:tcW w:w="1361" w:type="dxa"/>
          </w:tcPr>
          <w:p w14:paraId="036DB1DE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42.1</w:t>
            </w:r>
          </w:p>
        </w:tc>
        <w:tc>
          <w:tcPr>
            <w:tcW w:w="2948" w:type="dxa"/>
          </w:tcPr>
          <w:p w14:paraId="224D4DD1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0AAF1F4C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35BBD3DA" w14:textId="77777777" w:rsidTr="00644003">
        <w:tc>
          <w:tcPr>
            <w:tcW w:w="3628" w:type="dxa"/>
          </w:tcPr>
          <w:p w14:paraId="57A4ECBF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Adjuvant CT</w:t>
            </w:r>
          </w:p>
        </w:tc>
        <w:tc>
          <w:tcPr>
            <w:tcW w:w="1361" w:type="dxa"/>
          </w:tcPr>
          <w:p w14:paraId="6D1B34A0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42.2</w:t>
            </w:r>
          </w:p>
        </w:tc>
        <w:tc>
          <w:tcPr>
            <w:tcW w:w="2948" w:type="dxa"/>
          </w:tcPr>
          <w:p w14:paraId="47BEC4C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C8FDA6F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4C304ADA" w14:textId="77777777" w:rsidTr="00644003">
        <w:tc>
          <w:tcPr>
            <w:tcW w:w="3628" w:type="dxa"/>
          </w:tcPr>
          <w:p w14:paraId="01BB320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Adjuvant ET</w:t>
            </w:r>
          </w:p>
        </w:tc>
        <w:tc>
          <w:tcPr>
            <w:tcW w:w="1361" w:type="dxa"/>
          </w:tcPr>
          <w:p w14:paraId="057B1C99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46.3</w:t>
            </w:r>
          </w:p>
        </w:tc>
        <w:tc>
          <w:tcPr>
            <w:tcW w:w="2948" w:type="dxa"/>
          </w:tcPr>
          <w:p w14:paraId="5F04DC32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588046F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18D4916A" w14:textId="77777777" w:rsidTr="00644003">
        <w:tc>
          <w:tcPr>
            <w:tcW w:w="3628" w:type="dxa"/>
          </w:tcPr>
          <w:p w14:paraId="73B45918" w14:textId="628AF659" w:rsidR="00916813" w:rsidRPr="00644003" w:rsidRDefault="00571C3B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Radiotherapy</w:t>
            </w:r>
          </w:p>
        </w:tc>
        <w:tc>
          <w:tcPr>
            <w:tcW w:w="1361" w:type="dxa"/>
          </w:tcPr>
          <w:p w14:paraId="68CAEDFE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46.3</w:t>
            </w:r>
          </w:p>
        </w:tc>
        <w:tc>
          <w:tcPr>
            <w:tcW w:w="2948" w:type="dxa"/>
          </w:tcPr>
          <w:p w14:paraId="4C19284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C2B010F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Polytomous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regression</w:t>
            </w:r>
          </w:p>
        </w:tc>
      </w:tr>
      <w:tr w:rsidR="00916813" w:rsidRPr="00644003" w14:paraId="78734303" w14:textId="77777777" w:rsidTr="00644003">
        <w:tc>
          <w:tcPr>
            <w:tcW w:w="3628" w:type="dxa"/>
          </w:tcPr>
          <w:p w14:paraId="2DDB57D1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HER2 status of the first BC</w:t>
            </w:r>
          </w:p>
        </w:tc>
        <w:tc>
          <w:tcPr>
            <w:tcW w:w="1361" w:type="dxa"/>
          </w:tcPr>
          <w:p w14:paraId="52C4AB44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47.6</w:t>
            </w:r>
          </w:p>
        </w:tc>
        <w:tc>
          <w:tcPr>
            <w:tcW w:w="2948" w:type="dxa"/>
          </w:tcPr>
          <w:p w14:paraId="5DEB2E56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225D82E5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5ABE1FC7" w14:textId="77777777" w:rsidTr="00644003">
        <w:tc>
          <w:tcPr>
            <w:tcW w:w="3628" w:type="dxa"/>
          </w:tcPr>
          <w:p w14:paraId="78DEB04A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Neo-adjuvant CT</w:t>
            </w:r>
          </w:p>
        </w:tc>
        <w:tc>
          <w:tcPr>
            <w:tcW w:w="1361" w:type="dxa"/>
          </w:tcPr>
          <w:p w14:paraId="121DFDCC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50.5</w:t>
            </w:r>
          </w:p>
        </w:tc>
        <w:tc>
          <w:tcPr>
            <w:tcW w:w="2948" w:type="dxa"/>
          </w:tcPr>
          <w:p w14:paraId="239E38C7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07F4F09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479E2741" w14:textId="77777777" w:rsidTr="00644003">
        <w:tc>
          <w:tcPr>
            <w:tcW w:w="3628" w:type="dxa"/>
          </w:tcPr>
          <w:p w14:paraId="4AD5F01B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Anthracyclines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(neo-adjuvant)</w:t>
            </w:r>
          </w:p>
        </w:tc>
        <w:tc>
          <w:tcPr>
            <w:tcW w:w="1361" w:type="dxa"/>
          </w:tcPr>
          <w:p w14:paraId="0C691B58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51.7</w:t>
            </w:r>
          </w:p>
        </w:tc>
        <w:tc>
          <w:tcPr>
            <w:tcW w:w="2948" w:type="dxa"/>
          </w:tcPr>
          <w:p w14:paraId="374AC926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4B1389E6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42AFAA75" w14:textId="77777777" w:rsidTr="00644003">
        <w:tc>
          <w:tcPr>
            <w:tcW w:w="3628" w:type="dxa"/>
          </w:tcPr>
          <w:p w14:paraId="1954B545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Taxanes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(neo-adjuvant)</w:t>
            </w:r>
          </w:p>
        </w:tc>
        <w:tc>
          <w:tcPr>
            <w:tcW w:w="1361" w:type="dxa"/>
          </w:tcPr>
          <w:p w14:paraId="61BAC492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51.7</w:t>
            </w:r>
          </w:p>
        </w:tc>
        <w:tc>
          <w:tcPr>
            <w:tcW w:w="2948" w:type="dxa"/>
          </w:tcPr>
          <w:p w14:paraId="55141132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DE4842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45766B03" w14:textId="77777777" w:rsidTr="00644003">
        <w:tc>
          <w:tcPr>
            <w:tcW w:w="3628" w:type="dxa"/>
          </w:tcPr>
          <w:p w14:paraId="682B2AEF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CMF-like CT (neo-adjuvant)</w:t>
            </w:r>
          </w:p>
        </w:tc>
        <w:tc>
          <w:tcPr>
            <w:tcW w:w="1361" w:type="dxa"/>
          </w:tcPr>
          <w:p w14:paraId="5B1B0A42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51.8</w:t>
            </w:r>
          </w:p>
        </w:tc>
        <w:tc>
          <w:tcPr>
            <w:tcW w:w="2948" w:type="dxa"/>
          </w:tcPr>
          <w:p w14:paraId="37657459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4A2D4329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5460075F" w14:textId="77777777" w:rsidTr="00644003">
        <w:tc>
          <w:tcPr>
            <w:tcW w:w="3628" w:type="dxa"/>
          </w:tcPr>
          <w:p w14:paraId="6AF43A3D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CMF-like CT (adjuvant)</w:t>
            </w:r>
          </w:p>
        </w:tc>
        <w:tc>
          <w:tcPr>
            <w:tcW w:w="1361" w:type="dxa"/>
          </w:tcPr>
          <w:p w14:paraId="366B226F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52.2</w:t>
            </w:r>
          </w:p>
        </w:tc>
        <w:tc>
          <w:tcPr>
            <w:tcW w:w="2948" w:type="dxa"/>
          </w:tcPr>
          <w:p w14:paraId="4714C1EF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0260BDDA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392AFA29" w14:textId="77777777" w:rsidTr="00644003">
        <w:tc>
          <w:tcPr>
            <w:tcW w:w="3628" w:type="dxa"/>
          </w:tcPr>
          <w:p w14:paraId="0307A3AE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Taxanes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(adjuvant)</w:t>
            </w:r>
          </w:p>
        </w:tc>
        <w:tc>
          <w:tcPr>
            <w:tcW w:w="1361" w:type="dxa"/>
          </w:tcPr>
          <w:p w14:paraId="571EFE5C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52.3</w:t>
            </w:r>
          </w:p>
        </w:tc>
        <w:tc>
          <w:tcPr>
            <w:tcW w:w="2948" w:type="dxa"/>
          </w:tcPr>
          <w:p w14:paraId="5B10F972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353E7C15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55EB53B6" w14:textId="77777777" w:rsidTr="00644003">
        <w:tc>
          <w:tcPr>
            <w:tcW w:w="3628" w:type="dxa"/>
          </w:tcPr>
          <w:p w14:paraId="40CBCA2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Anthracyclines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 xml:space="preserve"> (adjuvant)</w:t>
            </w:r>
          </w:p>
        </w:tc>
        <w:tc>
          <w:tcPr>
            <w:tcW w:w="1361" w:type="dxa"/>
          </w:tcPr>
          <w:p w14:paraId="65169959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52.6</w:t>
            </w:r>
          </w:p>
        </w:tc>
        <w:tc>
          <w:tcPr>
            <w:tcW w:w="2948" w:type="dxa"/>
          </w:tcPr>
          <w:p w14:paraId="2F05D61B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0DF39D6F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631896A2" w14:textId="77777777" w:rsidTr="00644003">
        <w:tc>
          <w:tcPr>
            <w:tcW w:w="3628" w:type="dxa"/>
          </w:tcPr>
          <w:p w14:paraId="3FF74349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proofErr w:type="spellStart"/>
            <w:r w:rsidRPr="00644003">
              <w:rPr>
                <w:rFonts w:cstheme="minorHAnsi"/>
                <w:sz w:val="22"/>
                <w:szCs w:val="20"/>
              </w:rPr>
              <w:t>Trastuzumab</w:t>
            </w:r>
            <w:proofErr w:type="spellEnd"/>
          </w:p>
        </w:tc>
        <w:tc>
          <w:tcPr>
            <w:tcW w:w="1361" w:type="dxa"/>
          </w:tcPr>
          <w:p w14:paraId="0BDD1D04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57.2</w:t>
            </w:r>
          </w:p>
        </w:tc>
        <w:tc>
          <w:tcPr>
            <w:tcW w:w="2948" w:type="dxa"/>
          </w:tcPr>
          <w:p w14:paraId="3CAEDF98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 xml:space="preserve">If missing and corresponding value of Year of diagnosis observed and &lt; 1998, then set equal to 0 (=no </w:t>
            </w:r>
            <w:proofErr w:type="spellStart"/>
            <w:r w:rsidRPr="00644003">
              <w:rPr>
                <w:rFonts w:cstheme="minorHAnsi"/>
                <w:sz w:val="22"/>
                <w:szCs w:val="20"/>
              </w:rPr>
              <w:t>trastuzumab</w:t>
            </w:r>
            <w:proofErr w:type="spellEnd"/>
            <w:r w:rsidRPr="00644003">
              <w:rPr>
                <w:rFonts w:cstheme="minorHAnsi"/>
                <w:sz w:val="22"/>
                <w:szCs w:val="20"/>
              </w:rPr>
              <w:t>).</w:t>
            </w:r>
          </w:p>
        </w:tc>
        <w:tc>
          <w:tcPr>
            <w:tcW w:w="2551" w:type="dxa"/>
          </w:tcPr>
          <w:p w14:paraId="1BC4AC74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30324F03" w14:textId="77777777" w:rsidTr="00644003">
        <w:tc>
          <w:tcPr>
            <w:tcW w:w="3628" w:type="dxa"/>
          </w:tcPr>
          <w:p w14:paraId="4157C368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Aromatase inhibitor</w:t>
            </w:r>
          </w:p>
        </w:tc>
        <w:tc>
          <w:tcPr>
            <w:tcW w:w="1361" w:type="dxa"/>
          </w:tcPr>
          <w:p w14:paraId="5EF03E9A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57.4</w:t>
            </w:r>
          </w:p>
        </w:tc>
        <w:tc>
          <w:tcPr>
            <w:tcW w:w="2948" w:type="dxa"/>
          </w:tcPr>
          <w:p w14:paraId="419E8146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78D22069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  <w:tr w:rsidR="00916813" w:rsidRPr="00644003" w14:paraId="04D1216D" w14:textId="77777777" w:rsidTr="00644003">
        <w:tc>
          <w:tcPr>
            <w:tcW w:w="3628" w:type="dxa"/>
          </w:tcPr>
          <w:p w14:paraId="150DEB1A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Tamoxifen</w:t>
            </w:r>
          </w:p>
        </w:tc>
        <w:tc>
          <w:tcPr>
            <w:tcW w:w="1361" w:type="dxa"/>
          </w:tcPr>
          <w:p w14:paraId="52010316" w14:textId="77777777" w:rsidR="00916813" w:rsidRPr="00644003" w:rsidRDefault="00916813" w:rsidP="0035102C">
            <w:pPr>
              <w:pStyle w:val="NoSpacing"/>
              <w:jc w:val="right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57.4</w:t>
            </w:r>
          </w:p>
        </w:tc>
        <w:tc>
          <w:tcPr>
            <w:tcW w:w="2948" w:type="dxa"/>
          </w:tcPr>
          <w:p w14:paraId="0BE03724" w14:textId="77777777" w:rsidR="00916813" w:rsidRPr="00644003" w:rsidRDefault="00916813" w:rsidP="0035102C">
            <w:pPr>
              <w:pStyle w:val="NoSpacing"/>
              <w:jc w:val="center"/>
              <w:rPr>
                <w:rFonts w:cstheme="minorHAnsi"/>
                <w:sz w:val="22"/>
                <w:szCs w:val="20"/>
                <w:highlight w:val="yellow"/>
              </w:rPr>
            </w:pPr>
          </w:p>
        </w:tc>
        <w:tc>
          <w:tcPr>
            <w:tcW w:w="2551" w:type="dxa"/>
          </w:tcPr>
          <w:p w14:paraId="33B012E1" w14:textId="77777777" w:rsidR="00916813" w:rsidRPr="00644003" w:rsidRDefault="00916813" w:rsidP="0035102C">
            <w:pPr>
              <w:pStyle w:val="NoSpacing"/>
              <w:rPr>
                <w:rFonts w:cstheme="minorHAnsi"/>
                <w:sz w:val="22"/>
                <w:szCs w:val="20"/>
              </w:rPr>
            </w:pPr>
            <w:r w:rsidRPr="00644003">
              <w:rPr>
                <w:rFonts w:cstheme="minorHAnsi"/>
                <w:sz w:val="22"/>
                <w:szCs w:val="20"/>
              </w:rPr>
              <w:t>Logistic regression</w:t>
            </w:r>
          </w:p>
        </w:tc>
      </w:tr>
    </w:tbl>
    <w:p w14:paraId="3F9B3455" w14:textId="3E38F4CB" w:rsidR="00982F18" w:rsidRDefault="00916813" w:rsidP="00644003">
      <w:pPr>
        <w:pStyle w:val="NoSpacing"/>
        <w:spacing w:line="276" w:lineRule="auto"/>
        <w:jc w:val="both"/>
        <w:rPr>
          <w:rFonts w:cstheme="minorHAnsi"/>
          <w:szCs w:val="18"/>
        </w:rPr>
      </w:pPr>
      <w:r w:rsidRPr="00916813">
        <w:rPr>
          <w:rFonts w:cstheme="minorHAnsi"/>
          <w:szCs w:val="18"/>
        </w:rPr>
        <w:t>Abbreviations</w:t>
      </w:r>
      <w:r w:rsidRPr="00217A5C">
        <w:rPr>
          <w:rFonts w:cstheme="minorHAnsi"/>
          <w:szCs w:val="18"/>
        </w:rPr>
        <w:t xml:space="preserve">: </w:t>
      </w:r>
      <w:r w:rsidRPr="00982F18">
        <w:rPr>
          <w:rFonts w:cstheme="minorHAnsi"/>
          <w:szCs w:val="18"/>
        </w:rPr>
        <w:t>BC</w:t>
      </w:r>
      <w:r w:rsidR="00217A5C" w:rsidRPr="00217A5C">
        <w:rPr>
          <w:rFonts w:cstheme="minorHAnsi"/>
          <w:szCs w:val="18"/>
        </w:rPr>
        <w:t>=</w:t>
      </w:r>
      <w:r w:rsidRPr="00217A5C">
        <w:rPr>
          <w:rFonts w:cstheme="minorHAnsi"/>
          <w:szCs w:val="18"/>
        </w:rPr>
        <w:t>breast cancer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szCs w:val="18"/>
        </w:rPr>
        <w:t>CBC</w:t>
      </w:r>
      <w:r w:rsidR="00217A5C">
        <w:rPr>
          <w:rFonts w:cstheme="minorHAnsi"/>
          <w:szCs w:val="18"/>
        </w:rPr>
        <w:t>=</w:t>
      </w:r>
      <w:r w:rsidRPr="00217A5C">
        <w:rPr>
          <w:rFonts w:cstheme="minorHAnsi"/>
          <w:szCs w:val="18"/>
        </w:rPr>
        <w:t>contralateral breast cancer</w:t>
      </w:r>
      <w:r w:rsidR="00217A5C">
        <w:rPr>
          <w:rFonts w:cstheme="minorHAnsi"/>
          <w:szCs w:val="18"/>
        </w:rPr>
        <w:t>;</w:t>
      </w:r>
      <w:r w:rsidRPr="00982F18">
        <w:rPr>
          <w:rFonts w:cstheme="minorHAnsi"/>
          <w:szCs w:val="18"/>
        </w:rPr>
        <w:t xml:space="preserve"> ER</w:t>
      </w:r>
      <w:r w:rsidR="00217A5C">
        <w:rPr>
          <w:rFonts w:cstheme="minorHAnsi"/>
          <w:szCs w:val="18"/>
        </w:rPr>
        <w:t>=</w:t>
      </w:r>
      <w:r w:rsidRPr="00217A5C">
        <w:rPr>
          <w:rFonts w:cstheme="minorHAnsi"/>
          <w:szCs w:val="18"/>
        </w:rPr>
        <w:t>estrogen receptor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szCs w:val="18"/>
        </w:rPr>
        <w:t>PR</w:t>
      </w:r>
      <w:r w:rsidR="00217A5C">
        <w:rPr>
          <w:rFonts w:cstheme="minorHAnsi"/>
          <w:szCs w:val="18"/>
        </w:rPr>
        <w:t>=</w:t>
      </w:r>
      <w:r w:rsidRPr="00217A5C">
        <w:rPr>
          <w:rFonts w:cstheme="minorHAnsi"/>
          <w:szCs w:val="18"/>
        </w:rPr>
        <w:t>progesterone receptor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szCs w:val="18"/>
        </w:rPr>
        <w:t>HER2</w:t>
      </w:r>
      <w:r w:rsidR="00217A5C">
        <w:rPr>
          <w:rFonts w:cstheme="minorHAnsi"/>
          <w:szCs w:val="18"/>
        </w:rPr>
        <w:t>=</w:t>
      </w:r>
      <w:r w:rsidRPr="00217A5C">
        <w:rPr>
          <w:rFonts w:cstheme="minorHAnsi"/>
          <w:szCs w:val="18"/>
        </w:rPr>
        <w:t>human epidermal growth factor receptor 2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iCs/>
          <w:szCs w:val="18"/>
        </w:rPr>
        <w:t>CT</w:t>
      </w:r>
      <w:r w:rsidR="00217A5C">
        <w:rPr>
          <w:rFonts w:cstheme="minorHAnsi"/>
          <w:iCs/>
          <w:szCs w:val="18"/>
        </w:rPr>
        <w:t>=</w:t>
      </w:r>
      <w:r w:rsidRPr="00217A5C">
        <w:rPr>
          <w:rFonts w:cstheme="minorHAnsi"/>
          <w:szCs w:val="18"/>
        </w:rPr>
        <w:t>chemotherapy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iCs/>
          <w:szCs w:val="18"/>
        </w:rPr>
        <w:t>ET</w:t>
      </w:r>
      <w:r w:rsidR="00217A5C">
        <w:rPr>
          <w:rFonts w:cstheme="minorHAnsi"/>
          <w:iCs/>
          <w:szCs w:val="18"/>
        </w:rPr>
        <w:t>=</w:t>
      </w:r>
      <w:r w:rsidRPr="00217A5C">
        <w:rPr>
          <w:rFonts w:cstheme="minorHAnsi"/>
          <w:szCs w:val="18"/>
        </w:rPr>
        <w:t>endocrine therapy</w:t>
      </w:r>
      <w:r w:rsidR="00217A5C">
        <w:rPr>
          <w:rFonts w:cstheme="minorHAnsi"/>
          <w:szCs w:val="18"/>
        </w:rPr>
        <w:t>;</w:t>
      </w:r>
      <w:r w:rsidRPr="00217A5C">
        <w:rPr>
          <w:rFonts w:cstheme="minorHAnsi"/>
          <w:szCs w:val="18"/>
        </w:rPr>
        <w:t xml:space="preserve"> </w:t>
      </w:r>
      <w:r w:rsidRPr="00982F18">
        <w:rPr>
          <w:rFonts w:cstheme="minorHAnsi"/>
          <w:szCs w:val="18"/>
        </w:rPr>
        <w:t>CMF</w:t>
      </w:r>
      <w:r w:rsidRPr="00217A5C">
        <w:rPr>
          <w:rFonts w:cstheme="minorHAnsi"/>
          <w:szCs w:val="18"/>
        </w:rPr>
        <w:t xml:space="preserve"> Cyclophosphamide Methotrexate Fluorouracil. *Based on the total number of patients included in the imputation process (100,973) as specified in Table S1.**Event</w:t>
      </w:r>
      <w:r w:rsidRPr="00916813">
        <w:rPr>
          <w:rFonts w:cstheme="minorHAnsi"/>
          <w:szCs w:val="18"/>
        </w:rPr>
        <w:t xml:space="preserve"> indicator for CBC. Note: The Nelson-Aalen estimator of the baseline cumulative hazard and the event indicator of overall survival and breast cancer-specific survival were included in all imputation models to improve imputation, as well as the time to contralateral breast cancer and the corresponding event indicator.</w:t>
      </w:r>
      <w:r w:rsidR="00980939">
        <w:rPr>
          <w:rFonts w:cstheme="minorHAnsi"/>
          <w:szCs w:val="18"/>
        </w:rPr>
        <w:t xml:space="preserve"> Imputed values of CBC status and time to CBC were not used in the analyses.</w:t>
      </w:r>
      <w:r w:rsidR="00982F18">
        <w:rPr>
          <w:rFonts w:cstheme="minorHAnsi"/>
          <w:szCs w:val="18"/>
        </w:rPr>
        <w:br w:type="page"/>
      </w:r>
    </w:p>
    <w:p w14:paraId="4033703B" w14:textId="0B328AF4" w:rsidR="00982F18" w:rsidRDefault="00982F18" w:rsidP="00982F18">
      <w:pPr>
        <w:pStyle w:val="NoSpacing"/>
        <w:spacing w:line="276" w:lineRule="auto"/>
        <w:jc w:val="both"/>
      </w:pPr>
      <w:r>
        <w:rPr>
          <w:b/>
        </w:rPr>
        <w:lastRenderedPageBreak/>
        <w:t>Table S3</w:t>
      </w:r>
      <w:r w:rsidRPr="00DA3024">
        <w:rPr>
          <w:b/>
        </w:rPr>
        <w:t>.</w:t>
      </w:r>
      <w:r>
        <w:t xml:space="preserve"> Tumor characteristics for the CBC by </w:t>
      </w:r>
      <w:r w:rsidRPr="008D0258">
        <w:rPr>
          <w:rFonts w:cstheme="minorHAnsi"/>
          <w:i/>
        </w:rPr>
        <w:t>CHEK2</w:t>
      </w:r>
      <w:r>
        <w:rPr>
          <w:rFonts w:cstheme="minorHAnsi"/>
        </w:rPr>
        <w:t xml:space="preserve"> c.1100delC </w:t>
      </w:r>
      <w:r>
        <w:t>carrier status.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268"/>
        <w:gridCol w:w="2551"/>
        <w:gridCol w:w="1276"/>
      </w:tblGrid>
      <w:tr w:rsidR="00982F18" w:rsidRPr="00A92C90" w14:paraId="1A67D1E8" w14:textId="77777777" w:rsidTr="00982F18">
        <w:tc>
          <w:tcPr>
            <w:tcW w:w="3681" w:type="dxa"/>
          </w:tcPr>
          <w:p w14:paraId="10655417" w14:textId="77777777" w:rsidR="00982F18" w:rsidRPr="00A92C90" w:rsidRDefault="00982F18" w:rsidP="00982F18">
            <w:pPr>
              <w:pStyle w:val="NoSpacing"/>
              <w:spacing w:line="276" w:lineRule="auto"/>
              <w:jc w:val="both"/>
              <w:rPr>
                <w:b/>
                <w:lang w:val="nl-NL"/>
              </w:rPr>
            </w:pPr>
            <w:proofErr w:type="spellStart"/>
            <w:r w:rsidRPr="00A92C90">
              <w:rPr>
                <w:b/>
                <w:lang w:val="nl-NL"/>
              </w:rPr>
              <w:t>Characteristics</w:t>
            </w:r>
            <w:proofErr w:type="spellEnd"/>
            <w:r w:rsidRPr="00A92C90">
              <w:rPr>
                <w:b/>
                <w:lang w:val="nl-NL"/>
              </w:rPr>
              <w:t xml:space="preserve"> </w:t>
            </w:r>
          </w:p>
        </w:tc>
        <w:tc>
          <w:tcPr>
            <w:tcW w:w="2268" w:type="dxa"/>
          </w:tcPr>
          <w:p w14:paraId="1A57A2DE" w14:textId="77777777" w:rsidR="00982F18" w:rsidRPr="00A92C90" w:rsidRDefault="00982F18" w:rsidP="00982F18">
            <w:pPr>
              <w:pStyle w:val="NoSpacing"/>
              <w:spacing w:line="276" w:lineRule="auto"/>
              <w:jc w:val="both"/>
              <w:rPr>
                <w:b/>
                <w:lang w:val="nl-NL"/>
              </w:rPr>
            </w:pPr>
            <w:r w:rsidRPr="00A92C90">
              <w:rPr>
                <w:b/>
                <w:lang w:val="nl-NL"/>
              </w:rPr>
              <w:t>Non-</w:t>
            </w:r>
            <w:r>
              <w:rPr>
                <w:b/>
                <w:lang w:val="nl-NL"/>
              </w:rPr>
              <w:t xml:space="preserve"> </w:t>
            </w:r>
            <w:r w:rsidRPr="00A92C90">
              <w:rPr>
                <w:b/>
                <w:lang w:val="nl-NL"/>
              </w:rPr>
              <w:t>carriers</w:t>
            </w:r>
          </w:p>
        </w:tc>
        <w:tc>
          <w:tcPr>
            <w:tcW w:w="2551" w:type="dxa"/>
          </w:tcPr>
          <w:p w14:paraId="2F0FCE14" w14:textId="77777777" w:rsidR="00982F18" w:rsidRPr="0086545C" w:rsidRDefault="00982F18" w:rsidP="00982F18">
            <w:pPr>
              <w:pStyle w:val="NoSpacing"/>
              <w:spacing w:line="276" w:lineRule="auto"/>
              <w:jc w:val="both"/>
              <w:rPr>
                <w:b/>
                <w:lang w:val="nl-NL"/>
              </w:rPr>
            </w:pPr>
            <w:r w:rsidRPr="0086545C">
              <w:rPr>
                <w:rFonts w:cstheme="minorHAnsi"/>
                <w:b/>
                <w:i/>
              </w:rPr>
              <w:t>CHEK2</w:t>
            </w:r>
            <w:r w:rsidRPr="0086545C">
              <w:rPr>
                <w:rFonts w:cstheme="minorHAnsi"/>
                <w:b/>
              </w:rPr>
              <w:t xml:space="preserve"> c.1100delC </w:t>
            </w:r>
            <w:r w:rsidRPr="0086545C">
              <w:rPr>
                <w:b/>
                <w:lang w:val="nl-NL"/>
              </w:rPr>
              <w:t>carriers</w:t>
            </w:r>
          </w:p>
        </w:tc>
        <w:tc>
          <w:tcPr>
            <w:tcW w:w="1276" w:type="dxa"/>
          </w:tcPr>
          <w:p w14:paraId="0C61AE49" w14:textId="77777777" w:rsidR="00982F18" w:rsidRPr="00A92C90" w:rsidRDefault="00982F18" w:rsidP="00982F18">
            <w:pPr>
              <w:pStyle w:val="NoSpacing"/>
              <w:spacing w:line="276" w:lineRule="auto"/>
              <w:jc w:val="both"/>
              <w:rPr>
                <w:b/>
                <w:lang w:val="nl-NL"/>
              </w:rPr>
            </w:pPr>
            <w:r w:rsidRPr="004F27C8">
              <w:rPr>
                <w:b/>
                <w:lang w:val="nl-NL"/>
              </w:rPr>
              <w:t>P-</w:t>
            </w:r>
            <w:proofErr w:type="spellStart"/>
            <w:r w:rsidRPr="004F27C8">
              <w:rPr>
                <w:b/>
                <w:lang w:val="nl-NL"/>
              </w:rPr>
              <w:t>value</w:t>
            </w:r>
            <w:proofErr w:type="spellEnd"/>
          </w:p>
        </w:tc>
      </w:tr>
      <w:tr w:rsidR="00982F18" w:rsidRPr="00CC33C7" w14:paraId="72C5D02E" w14:textId="77777777" w:rsidTr="00982F18">
        <w:tc>
          <w:tcPr>
            <w:tcW w:w="3681" w:type="dxa"/>
          </w:tcPr>
          <w:p w14:paraId="1BEC6B47" w14:textId="77777777" w:rsidR="00982F18" w:rsidRPr="00CC33C7" w:rsidRDefault="00982F18" w:rsidP="00982F18">
            <w:pPr>
              <w:pStyle w:val="NoSpacing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Number of CBC occurrences, n</w:t>
            </w:r>
          </w:p>
        </w:tc>
        <w:tc>
          <w:tcPr>
            <w:tcW w:w="2268" w:type="dxa"/>
          </w:tcPr>
          <w:p w14:paraId="57DC4CE5" w14:textId="77777777" w:rsidR="00982F18" w:rsidRPr="00CC33C7" w:rsidRDefault="00982F18" w:rsidP="00982F18">
            <w:pPr>
              <w:pStyle w:val="NoSpacing"/>
              <w:spacing w:line="276" w:lineRule="auto"/>
              <w:jc w:val="both"/>
            </w:pPr>
            <w:r>
              <w:t>1,757</w:t>
            </w:r>
          </w:p>
        </w:tc>
        <w:tc>
          <w:tcPr>
            <w:tcW w:w="2551" w:type="dxa"/>
          </w:tcPr>
          <w:p w14:paraId="397EDFAF" w14:textId="77777777" w:rsidR="00982F18" w:rsidRPr="00CC33C7" w:rsidRDefault="00982F18" w:rsidP="00982F18">
            <w:pPr>
              <w:pStyle w:val="NoSpacing"/>
              <w:spacing w:line="276" w:lineRule="auto"/>
              <w:jc w:val="both"/>
            </w:pPr>
            <w:r>
              <w:t>59</w:t>
            </w:r>
          </w:p>
        </w:tc>
        <w:tc>
          <w:tcPr>
            <w:tcW w:w="1276" w:type="dxa"/>
          </w:tcPr>
          <w:p w14:paraId="53580507" w14:textId="77777777" w:rsidR="00982F18" w:rsidRPr="00CC33C7" w:rsidRDefault="00982F18" w:rsidP="00982F18">
            <w:pPr>
              <w:pStyle w:val="NoSpacing"/>
              <w:spacing w:line="276" w:lineRule="auto"/>
              <w:jc w:val="both"/>
            </w:pPr>
          </w:p>
        </w:tc>
      </w:tr>
      <w:tr w:rsidR="00982F18" w:rsidRPr="00A92C90" w14:paraId="773384F6" w14:textId="77777777" w:rsidTr="00982F18">
        <w:tc>
          <w:tcPr>
            <w:tcW w:w="3681" w:type="dxa"/>
          </w:tcPr>
          <w:p w14:paraId="29D07178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Year of primary diagnosis, median (IQR)</w:t>
            </w:r>
          </w:p>
        </w:tc>
        <w:tc>
          <w:tcPr>
            <w:tcW w:w="2268" w:type="dxa"/>
          </w:tcPr>
          <w:p w14:paraId="3C9DCCB4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2000 (1996-2003)</w:t>
            </w:r>
          </w:p>
        </w:tc>
        <w:tc>
          <w:tcPr>
            <w:tcW w:w="2551" w:type="dxa"/>
          </w:tcPr>
          <w:p w14:paraId="0CC2F381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1998 (1996-2000)</w:t>
            </w:r>
          </w:p>
        </w:tc>
        <w:tc>
          <w:tcPr>
            <w:tcW w:w="1276" w:type="dxa"/>
          </w:tcPr>
          <w:p w14:paraId="2E0454BC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0.04</w:t>
            </w:r>
          </w:p>
        </w:tc>
      </w:tr>
      <w:tr w:rsidR="00982F18" w:rsidRPr="00A92C90" w14:paraId="580ADE91" w14:textId="77777777" w:rsidTr="00982F18">
        <w:tc>
          <w:tcPr>
            <w:tcW w:w="3681" w:type="dxa"/>
          </w:tcPr>
          <w:p w14:paraId="0E80DB50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Year of CBC diagnosis, median (IQR)</w:t>
            </w:r>
          </w:p>
        </w:tc>
        <w:tc>
          <w:tcPr>
            <w:tcW w:w="2268" w:type="dxa"/>
          </w:tcPr>
          <w:p w14:paraId="006A4EFA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2007 (2002-2011)</w:t>
            </w:r>
          </w:p>
        </w:tc>
        <w:tc>
          <w:tcPr>
            <w:tcW w:w="2551" w:type="dxa"/>
          </w:tcPr>
          <w:p w14:paraId="0964882B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2003 (2000-2009)</w:t>
            </w:r>
          </w:p>
        </w:tc>
        <w:tc>
          <w:tcPr>
            <w:tcW w:w="1276" w:type="dxa"/>
          </w:tcPr>
          <w:p w14:paraId="70C887B3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0.002</w:t>
            </w:r>
          </w:p>
        </w:tc>
      </w:tr>
      <w:tr w:rsidR="00982F18" w:rsidRPr="00A92C90" w14:paraId="2AD59E64" w14:textId="77777777" w:rsidTr="00982F18">
        <w:tc>
          <w:tcPr>
            <w:tcW w:w="3681" w:type="dxa"/>
          </w:tcPr>
          <w:p w14:paraId="34093E90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Age at primary diagnosis, y, median (IQR)</w:t>
            </w:r>
          </w:p>
        </w:tc>
        <w:tc>
          <w:tcPr>
            <w:tcW w:w="2268" w:type="dxa"/>
          </w:tcPr>
          <w:p w14:paraId="61B1E4A4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52 (43-62)</w:t>
            </w:r>
          </w:p>
        </w:tc>
        <w:tc>
          <w:tcPr>
            <w:tcW w:w="2551" w:type="dxa"/>
          </w:tcPr>
          <w:p w14:paraId="009D489D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48 (38-56)</w:t>
            </w:r>
          </w:p>
        </w:tc>
        <w:tc>
          <w:tcPr>
            <w:tcW w:w="1276" w:type="dxa"/>
          </w:tcPr>
          <w:p w14:paraId="2CF76B21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0.01</w:t>
            </w:r>
          </w:p>
        </w:tc>
      </w:tr>
      <w:tr w:rsidR="00982F18" w:rsidRPr="00A92C90" w14:paraId="1CFBC0E4" w14:textId="77777777" w:rsidTr="00982F18">
        <w:tc>
          <w:tcPr>
            <w:tcW w:w="3681" w:type="dxa"/>
          </w:tcPr>
          <w:p w14:paraId="602A39A8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Age at CBC diagnosis, y, median (IQR)</w:t>
            </w:r>
          </w:p>
        </w:tc>
        <w:tc>
          <w:tcPr>
            <w:tcW w:w="2268" w:type="dxa"/>
          </w:tcPr>
          <w:p w14:paraId="4EF2C3A0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60 (51-69)</w:t>
            </w:r>
          </w:p>
        </w:tc>
        <w:tc>
          <w:tcPr>
            <w:tcW w:w="2551" w:type="dxa"/>
          </w:tcPr>
          <w:p w14:paraId="5247AE56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52 (45-62)</w:t>
            </w:r>
          </w:p>
        </w:tc>
        <w:tc>
          <w:tcPr>
            <w:tcW w:w="1276" w:type="dxa"/>
          </w:tcPr>
          <w:p w14:paraId="22F7F196" w14:textId="77777777" w:rsidR="00982F18" w:rsidRPr="00A92C90" w:rsidRDefault="00982F18" w:rsidP="00982F18">
            <w:pPr>
              <w:pStyle w:val="NoSpacing"/>
              <w:spacing w:line="276" w:lineRule="auto"/>
              <w:jc w:val="both"/>
            </w:pPr>
            <w:r>
              <w:t>&lt; 0.001</w:t>
            </w:r>
          </w:p>
        </w:tc>
      </w:tr>
      <w:tr w:rsidR="00982F18" w:rsidRPr="00A92C90" w14:paraId="292801E0" w14:textId="77777777" w:rsidTr="00982F18">
        <w:tc>
          <w:tcPr>
            <w:tcW w:w="3681" w:type="dxa"/>
            <w:shd w:val="clear" w:color="auto" w:fill="0D0D0D" w:themeFill="text1" w:themeFillTint="F2"/>
          </w:tcPr>
          <w:p w14:paraId="2EA65FF0" w14:textId="77777777" w:rsidR="00982F18" w:rsidRPr="00273094" w:rsidRDefault="00982F18" w:rsidP="00982F18">
            <w:pPr>
              <w:pStyle w:val="NoSpacing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Tumor characteristics</w:t>
            </w:r>
          </w:p>
        </w:tc>
        <w:tc>
          <w:tcPr>
            <w:tcW w:w="2268" w:type="dxa"/>
            <w:shd w:val="clear" w:color="auto" w:fill="0D0D0D" w:themeFill="text1" w:themeFillTint="F2"/>
          </w:tcPr>
          <w:p w14:paraId="3FBB57C6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</w:tc>
        <w:tc>
          <w:tcPr>
            <w:tcW w:w="2551" w:type="dxa"/>
            <w:shd w:val="clear" w:color="auto" w:fill="0D0D0D" w:themeFill="text1" w:themeFillTint="F2"/>
          </w:tcPr>
          <w:p w14:paraId="11231BC0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</w:tc>
        <w:tc>
          <w:tcPr>
            <w:tcW w:w="1276" w:type="dxa"/>
            <w:shd w:val="clear" w:color="auto" w:fill="0D0D0D" w:themeFill="text1" w:themeFillTint="F2"/>
          </w:tcPr>
          <w:p w14:paraId="0AEC5FE8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</w:tc>
      </w:tr>
      <w:tr w:rsidR="00982F18" w:rsidRPr="00E838E3" w14:paraId="7B44AAC1" w14:textId="77777777" w:rsidTr="00982F18">
        <w:tc>
          <w:tcPr>
            <w:tcW w:w="3681" w:type="dxa"/>
          </w:tcPr>
          <w:p w14:paraId="7EDCC9DC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rPr>
                <w:b/>
              </w:rPr>
              <w:t>Tumor size</w:t>
            </w:r>
            <w:r w:rsidRPr="00E838E3">
              <w:t>, n (%)</w:t>
            </w:r>
          </w:p>
          <w:p w14:paraId="7738F4CE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rPr>
                <w:rFonts w:cstheme="minorHAnsi"/>
              </w:rPr>
              <w:t>≤</w:t>
            </w:r>
            <w:r w:rsidRPr="00E838E3">
              <w:t>2 cm</w:t>
            </w:r>
          </w:p>
          <w:p w14:paraId="5F1474A7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 xml:space="preserve">&gt;2 and </w:t>
            </w:r>
            <w:r w:rsidRPr="00E838E3">
              <w:rPr>
                <w:rFonts w:ascii="Calibri" w:hAnsi="Calibri" w:cs="Calibri"/>
              </w:rPr>
              <w:t>≤</w:t>
            </w:r>
            <w:r w:rsidRPr="00E838E3">
              <w:t>5 cm</w:t>
            </w:r>
          </w:p>
          <w:p w14:paraId="2ECC0136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&gt;5 cm</w:t>
            </w:r>
          </w:p>
          <w:p w14:paraId="63574696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Missing, n</w:t>
            </w:r>
          </w:p>
        </w:tc>
        <w:tc>
          <w:tcPr>
            <w:tcW w:w="2268" w:type="dxa"/>
          </w:tcPr>
          <w:p w14:paraId="263BDDC2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1B71937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444 (73.8)</w:t>
            </w:r>
          </w:p>
          <w:p w14:paraId="484F469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130 (21.6)</w:t>
            </w:r>
          </w:p>
          <w:p w14:paraId="2454197A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28 (4.7)</w:t>
            </w:r>
          </w:p>
          <w:p w14:paraId="49621225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1,155</w:t>
            </w:r>
          </w:p>
        </w:tc>
        <w:tc>
          <w:tcPr>
            <w:tcW w:w="2551" w:type="dxa"/>
          </w:tcPr>
          <w:p w14:paraId="525EF174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1F61CB1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19 (76.0)</w:t>
            </w:r>
          </w:p>
          <w:p w14:paraId="05B8933D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6 (24.0)</w:t>
            </w:r>
          </w:p>
          <w:p w14:paraId="14F53DE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 (0.0)</w:t>
            </w:r>
          </w:p>
          <w:p w14:paraId="1F54062F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34</w:t>
            </w:r>
          </w:p>
        </w:tc>
        <w:tc>
          <w:tcPr>
            <w:tcW w:w="1276" w:type="dxa"/>
          </w:tcPr>
          <w:p w14:paraId="757DEEF2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0.54</w:t>
            </w:r>
          </w:p>
        </w:tc>
      </w:tr>
      <w:tr w:rsidR="00982F18" w:rsidRPr="00E838E3" w14:paraId="76684CF6" w14:textId="77777777" w:rsidTr="00982F18">
        <w:tc>
          <w:tcPr>
            <w:tcW w:w="3681" w:type="dxa"/>
          </w:tcPr>
          <w:p w14:paraId="14579D3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>Behavior</w:t>
            </w:r>
            <w:r>
              <w:t>, n (%)</w:t>
            </w:r>
          </w:p>
          <w:p w14:paraId="0037C8AA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Invasive</w:t>
            </w:r>
          </w:p>
          <w:p w14:paraId="7719C845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In-situ</w:t>
            </w:r>
          </w:p>
          <w:p w14:paraId="3324E6D8" w14:textId="77777777" w:rsidR="00982F18" w:rsidRPr="00625FB1" w:rsidRDefault="00982F18" w:rsidP="00982F18">
            <w:pPr>
              <w:pStyle w:val="NoSpacing"/>
              <w:spacing w:line="276" w:lineRule="auto"/>
              <w:jc w:val="both"/>
            </w:pPr>
            <w:r>
              <w:t>Missing, n</w:t>
            </w:r>
          </w:p>
        </w:tc>
        <w:tc>
          <w:tcPr>
            <w:tcW w:w="2268" w:type="dxa"/>
          </w:tcPr>
          <w:p w14:paraId="29B8C45C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3051D9B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1,048 (86.3)</w:t>
            </w:r>
          </w:p>
          <w:p w14:paraId="4F1AD2BE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166 (13.7)</w:t>
            </w:r>
          </w:p>
          <w:p w14:paraId="5313ADD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543</w:t>
            </w:r>
          </w:p>
        </w:tc>
        <w:tc>
          <w:tcPr>
            <w:tcW w:w="2551" w:type="dxa"/>
          </w:tcPr>
          <w:p w14:paraId="35021E9A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2D5CC493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42 (80.8)</w:t>
            </w:r>
          </w:p>
          <w:p w14:paraId="5AEE11F1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10 (19.2)</w:t>
            </w:r>
          </w:p>
          <w:p w14:paraId="7A3342E2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7</w:t>
            </w:r>
          </w:p>
        </w:tc>
        <w:tc>
          <w:tcPr>
            <w:tcW w:w="1276" w:type="dxa"/>
          </w:tcPr>
          <w:p w14:paraId="1B99CD5E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0.35</w:t>
            </w:r>
          </w:p>
        </w:tc>
      </w:tr>
      <w:tr w:rsidR="00982F18" w:rsidRPr="00E838E3" w14:paraId="4176FAC1" w14:textId="77777777" w:rsidTr="00982F18">
        <w:tc>
          <w:tcPr>
            <w:tcW w:w="3681" w:type="dxa"/>
          </w:tcPr>
          <w:p w14:paraId="1A5D73F4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>Lymph node</w:t>
            </w:r>
            <w:r w:rsidRPr="00E838E3">
              <w:rPr>
                <w:b/>
              </w:rPr>
              <w:t xml:space="preserve"> status</w:t>
            </w:r>
            <w:r w:rsidRPr="00E838E3">
              <w:t>, n (%)</w:t>
            </w:r>
          </w:p>
          <w:p w14:paraId="0E36116A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Negative</w:t>
            </w:r>
          </w:p>
          <w:p w14:paraId="4B46C4B5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Positive</w:t>
            </w:r>
          </w:p>
          <w:p w14:paraId="74F52C3E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Missing, n</w:t>
            </w:r>
          </w:p>
        </w:tc>
        <w:tc>
          <w:tcPr>
            <w:tcW w:w="2268" w:type="dxa"/>
          </w:tcPr>
          <w:p w14:paraId="7CAF3437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8731F2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448 (70.0)</w:t>
            </w:r>
          </w:p>
          <w:p w14:paraId="23803BF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192 (30.0)</w:t>
            </w:r>
          </w:p>
          <w:p w14:paraId="098A6B06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1,117</w:t>
            </w:r>
          </w:p>
        </w:tc>
        <w:tc>
          <w:tcPr>
            <w:tcW w:w="2551" w:type="dxa"/>
          </w:tcPr>
          <w:p w14:paraId="1E38804D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789EC982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15 (55.6)</w:t>
            </w:r>
          </w:p>
          <w:p w14:paraId="7EA581A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12 (44.4)</w:t>
            </w:r>
          </w:p>
          <w:p w14:paraId="2E6ACBA4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32</w:t>
            </w:r>
          </w:p>
        </w:tc>
        <w:tc>
          <w:tcPr>
            <w:tcW w:w="1276" w:type="dxa"/>
          </w:tcPr>
          <w:p w14:paraId="52131770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0.02</w:t>
            </w:r>
          </w:p>
        </w:tc>
      </w:tr>
      <w:tr w:rsidR="00982F18" w:rsidRPr="00E838E3" w14:paraId="5A9A2157" w14:textId="77777777" w:rsidTr="00982F18">
        <w:tc>
          <w:tcPr>
            <w:tcW w:w="3681" w:type="dxa"/>
          </w:tcPr>
          <w:p w14:paraId="0C7E9A81" w14:textId="77777777" w:rsidR="00982F18" w:rsidRPr="00A35BB8" w:rsidRDefault="00982F18" w:rsidP="00982F18">
            <w:pPr>
              <w:pStyle w:val="NoSpacing"/>
              <w:spacing w:line="276" w:lineRule="auto"/>
              <w:jc w:val="both"/>
            </w:pPr>
            <w:r w:rsidRPr="00A35BB8">
              <w:rPr>
                <w:b/>
              </w:rPr>
              <w:t>Grade</w:t>
            </w:r>
            <w:r w:rsidRPr="00A35BB8">
              <w:t>, n (%)</w:t>
            </w:r>
          </w:p>
          <w:p w14:paraId="6FF9F8EA" w14:textId="77777777" w:rsidR="00982F18" w:rsidRPr="00A35BB8" w:rsidRDefault="00982F18" w:rsidP="00982F18">
            <w:pPr>
              <w:pStyle w:val="NoSpacing"/>
              <w:spacing w:line="276" w:lineRule="auto"/>
              <w:jc w:val="both"/>
            </w:pPr>
            <w:r w:rsidRPr="00A35BB8">
              <w:t>Grade 1</w:t>
            </w:r>
          </w:p>
          <w:p w14:paraId="63CF0FBC" w14:textId="77777777" w:rsidR="00982F18" w:rsidRPr="00A35BB8" w:rsidRDefault="00982F18" w:rsidP="00982F18">
            <w:pPr>
              <w:pStyle w:val="NoSpacing"/>
              <w:spacing w:line="276" w:lineRule="auto"/>
              <w:jc w:val="both"/>
            </w:pPr>
            <w:r w:rsidRPr="00A35BB8">
              <w:t>Grade 2</w:t>
            </w:r>
          </w:p>
          <w:p w14:paraId="199B7A56" w14:textId="77777777" w:rsidR="00982F18" w:rsidRPr="00A35BB8" w:rsidRDefault="00982F18" w:rsidP="00982F18">
            <w:pPr>
              <w:pStyle w:val="NoSpacing"/>
              <w:spacing w:line="276" w:lineRule="auto"/>
              <w:jc w:val="both"/>
            </w:pPr>
            <w:r w:rsidRPr="00A35BB8">
              <w:t>Grade 3</w:t>
            </w:r>
          </w:p>
          <w:p w14:paraId="7CB10350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Missing, n</w:t>
            </w:r>
          </w:p>
        </w:tc>
        <w:tc>
          <w:tcPr>
            <w:tcW w:w="2268" w:type="dxa"/>
          </w:tcPr>
          <w:p w14:paraId="2DD91E9B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7D77F499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126 (17.8)</w:t>
            </w:r>
          </w:p>
          <w:p w14:paraId="7DEF9F0B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318 (45.0)</w:t>
            </w:r>
          </w:p>
          <w:p w14:paraId="6CB566C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263 (37.2)</w:t>
            </w:r>
          </w:p>
          <w:p w14:paraId="06359F6B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1,050</w:t>
            </w:r>
          </w:p>
        </w:tc>
        <w:tc>
          <w:tcPr>
            <w:tcW w:w="2551" w:type="dxa"/>
          </w:tcPr>
          <w:p w14:paraId="5231705C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4DB064DE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5 (15.6)</w:t>
            </w:r>
          </w:p>
          <w:p w14:paraId="031A84A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18 (56.3)</w:t>
            </w:r>
          </w:p>
          <w:p w14:paraId="2B5E97C9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9 (28.1)</w:t>
            </w:r>
          </w:p>
          <w:p w14:paraId="66F1D38F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27</w:t>
            </w:r>
          </w:p>
        </w:tc>
        <w:tc>
          <w:tcPr>
            <w:tcW w:w="1276" w:type="dxa"/>
          </w:tcPr>
          <w:p w14:paraId="664E081D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0.44</w:t>
            </w:r>
          </w:p>
        </w:tc>
      </w:tr>
      <w:tr w:rsidR="00982F18" w:rsidRPr="00A92C90" w14:paraId="4ADBE964" w14:textId="77777777" w:rsidTr="00982F18">
        <w:tc>
          <w:tcPr>
            <w:tcW w:w="3681" w:type="dxa"/>
            <w:shd w:val="clear" w:color="auto" w:fill="FFFFFF" w:themeFill="background1"/>
          </w:tcPr>
          <w:p w14:paraId="65FDFA8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>Morphology</w:t>
            </w:r>
            <w:r>
              <w:t>, n (%)</w:t>
            </w:r>
          </w:p>
          <w:p w14:paraId="5B809A1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Ductal</w:t>
            </w:r>
          </w:p>
          <w:p w14:paraId="6FA3E25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Lobular</w:t>
            </w:r>
          </w:p>
          <w:p w14:paraId="7D2EB463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Medullary</w:t>
            </w:r>
          </w:p>
          <w:p w14:paraId="03CB2E2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Mixed (ductal &amp; lobular)</w:t>
            </w:r>
          </w:p>
          <w:p w14:paraId="24B76A1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Mucinous</w:t>
            </w:r>
          </w:p>
          <w:p w14:paraId="2B6CA90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Papillary</w:t>
            </w:r>
          </w:p>
          <w:p w14:paraId="029C3FE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Tubular</w:t>
            </w:r>
          </w:p>
          <w:p w14:paraId="3F4BCDF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Other</w:t>
            </w:r>
          </w:p>
          <w:p w14:paraId="5A296927" w14:textId="77777777" w:rsidR="00982F18" w:rsidRPr="0038198E" w:rsidRDefault="00982F18" w:rsidP="00982F18">
            <w:pPr>
              <w:pStyle w:val="NoSpacing"/>
              <w:spacing w:line="276" w:lineRule="auto"/>
              <w:jc w:val="both"/>
            </w:pPr>
            <w:r>
              <w:t>Missing, n</w:t>
            </w:r>
          </w:p>
        </w:tc>
        <w:tc>
          <w:tcPr>
            <w:tcW w:w="2268" w:type="dxa"/>
            <w:shd w:val="clear" w:color="auto" w:fill="FFFFFF" w:themeFill="background1"/>
          </w:tcPr>
          <w:p w14:paraId="01B3E7A5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DCA5CB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625 (67.7)</w:t>
            </w:r>
          </w:p>
          <w:p w14:paraId="0752AB2D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144 (15.6)</w:t>
            </w:r>
          </w:p>
          <w:p w14:paraId="097DA2A9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6 (0.7)</w:t>
            </w:r>
          </w:p>
          <w:p w14:paraId="33D5E18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57 (6.2)</w:t>
            </w:r>
          </w:p>
          <w:p w14:paraId="2F3A7B85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7 (0.8)</w:t>
            </w:r>
          </w:p>
          <w:p w14:paraId="71A177FA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 (0.1)</w:t>
            </w:r>
          </w:p>
          <w:p w14:paraId="5A84A9C7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13 (1.4)</w:t>
            </w:r>
          </w:p>
          <w:p w14:paraId="2E723027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70 (7.6)</w:t>
            </w:r>
          </w:p>
          <w:p w14:paraId="6DAE217B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834</w:t>
            </w:r>
          </w:p>
        </w:tc>
        <w:tc>
          <w:tcPr>
            <w:tcW w:w="2551" w:type="dxa"/>
            <w:shd w:val="clear" w:color="auto" w:fill="FFFFFF" w:themeFill="background1"/>
          </w:tcPr>
          <w:p w14:paraId="4C47594E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839D54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24 (60.0)</w:t>
            </w:r>
          </w:p>
          <w:p w14:paraId="0DB8241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 w:rsidRPr="00D05468">
              <w:t>9 (22.5</w:t>
            </w:r>
            <w:r>
              <w:t>)</w:t>
            </w:r>
          </w:p>
          <w:p w14:paraId="6C4D66A3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 (0.0)</w:t>
            </w:r>
          </w:p>
          <w:p w14:paraId="706764B6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 w:rsidRPr="00D05468">
              <w:t>4 (10.0</w:t>
            </w:r>
            <w:r>
              <w:t>)</w:t>
            </w:r>
          </w:p>
          <w:p w14:paraId="498F90BA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 (0.0)</w:t>
            </w:r>
          </w:p>
          <w:p w14:paraId="23B01E17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 (0.0)</w:t>
            </w:r>
          </w:p>
          <w:p w14:paraId="367F2F2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0 (0.0)</w:t>
            </w:r>
          </w:p>
          <w:p w14:paraId="483F9F23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3 (7.5)</w:t>
            </w:r>
          </w:p>
          <w:p w14:paraId="4BC8EA9D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19</w:t>
            </w:r>
          </w:p>
        </w:tc>
        <w:tc>
          <w:tcPr>
            <w:tcW w:w="1276" w:type="dxa"/>
            <w:shd w:val="clear" w:color="auto" w:fill="FFFFFF" w:themeFill="background1"/>
          </w:tcPr>
          <w:p w14:paraId="75DD6E43" w14:textId="77777777" w:rsidR="00982F18" w:rsidRPr="00AA70FE" w:rsidRDefault="00982F18" w:rsidP="00982F18">
            <w:pPr>
              <w:pStyle w:val="NoSpacing"/>
              <w:spacing w:line="276" w:lineRule="auto"/>
              <w:jc w:val="both"/>
            </w:pPr>
            <w:r>
              <w:t>0.83</w:t>
            </w:r>
          </w:p>
        </w:tc>
      </w:tr>
      <w:tr w:rsidR="00982F18" w:rsidRPr="00E838E3" w14:paraId="4F63070B" w14:textId="77777777" w:rsidTr="00982F18">
        <w:tc>
          <w:tcPr>
            <w:tcW w:w="3681" w:type="dxa"/>
          </w:tcPr>
          <w:p w14:paraId="71956E47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 xml:space="preserve">ER </w:t>
            </w:r>
            <w:r w:rsidRPr="00E838E3">
              <w:rPr>
                <w:b/>
              </w:rPr>
              <w:t>status</w:t>
            </w:r>
            <w:r w:rsidRPr="00E838E3">
              <w:t>, n (%)</w:t>
            </w:r>
          </w:p>
          <w:p w14:paraId="0CB4888A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Negative</w:t>
            </w:r>
          </w:p>
          <w:p w14:paraId="04E6DB98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Positive</w:t>
            </w:r>
          </w:p>
          <w:p w14:paraId="2783184F" w14:textId="77777777" w:rsidR="00982F18" w:rsidRPr="00E838E3" w:rsidRDefault="00982F18" w:rsidP="00982F18">
            <w:pPr>
              <w:pStyle w:val="NoSpacing"/>
              <w:spacing w:line="276" w:lineRule="auto"/>
              <w:jc w:val="both"/>
              <w:rPr>
                <w:b/>
              </w:rPr>
            </w:pPr>
            <w:r w:rsidRPr="00E838E3">
              <w:t>Missing, n</w:t>
            </w:r>
          </w:p>
        </w:tc>
        <w:tc>
          <w:tcPr>
            <w:tcW w:w="2268" w:type="dxa"/>
          </w:tcPr>
          <w:p w14:paraId="6B484A1D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4F503C4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168 (25.0)</w:t>
            </w:r>
          </w:p>
          <w:p w14:paraId="5426939E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503 (75.0)</w:t>
            </w:r>
          </w:p>
          <w:p w14:paraId="66F9E3F8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1,086</w:t>
            </w:r>
          </w:p>
        </w:tc>
        <w:tc>
          <w:tcPr>
            <w:tcW w:w="2551" w:type="dxa"/>
          </w:tcPr>
          <w:p w14:paraId="1BAB9D8D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21C7F8C0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6 (23.1)</w:t>
            </w:r>
          </w:p>
          <w:p w14:paraId="0F9E9F04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20 (76.9)</w:t>
            </w:r>
          </w:p>
          <w:p w14:paraId="534717F2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33</w:t>
            </w:r>
          </w:p>
        </w:tc>
        <w:tc>
          <w:tcPr>
            <w:tcW w:w="1276" w:type="dxa"/>
          </w:tcPr>
          <w:p w14:paraId="696E814B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1.00</w:t>
            </w:r>
          </w:p>
        </w:tc>
      </w:tr>
      <w:tr w:rsidR="00982F18" w:rsidRPr="00E838E3" w14:paraId="2074F03F" w14:textId="77777777" w:rsidTr="00982F18">
        <w:tc>
          <w:tcPr>
            <w:tcW w:w="3681" w:type="dxa"/>
          </w:tcPr>
          <w:p w14:paraId="251200F2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 xml:space="preserve">PR </w:t>
            </w:r>
            <w:r w:rsidRPr="00E838E3">
              <w:rPr>
                <w:b/>
              </w:rPr>
              <w:t>status</w:t>
            </w:r>
            <w:r w:rsidRPr="00E838E3">
              <w:t>, n (%)</w:t>
            </w:r>
          </w:p>
          <w:p w14:paraId="3EBB167C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Negative</w:t>
            </w:r>
          </w:p>
          <w:p w14:paraId="2A5A7355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Positive</w:t>
            </w:r>
          </w:p>
          <w:p w14:paraId="6B074703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 w:rsidRPr="00E838E3">
              <w:t>Missing, n</w:t>
            </w:r>
          </w:p>
        </w:tc>
        <w:tc>
          <w:tcPr>
            <w:tcW w:w="2268" w:type="dxa"/>
          </w:tcPr>
          <w:p w14:paraId="113C34B4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4DBEA58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255 (39.8)</w:t>
            </w:r>
          </w:p>
          <w:p w14:paraId="25E1C2A1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386 (60.2)</w:t>
            </w:r>
          </w:p>
          <w:p w14:paraId="60F45B00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1,116</w:t>
            </w:r>
          </w:p>
        </w:tc>
        <w:tc>
          <w:tcPr>
            <w:tcW w:w="2551" w:type="dxa"/>
          </w:tcPr>
          <w:p w14:paraId="1953F7E7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455A17C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8 (30.8)</w:t>
            </w:r>
          </w:p>
          <w:p w14:paraId="2C4F3CB5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18 (69.2)</w:t>
            </w:r>
          </w:p>
          <w:p w14:paraId="76D8B88D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33</w:t>
            </w:r>
          </w:p>
        </w:tc>
        <w:tc>
          <w:tcPr>
            <w:tcW w:w="1276" w:type="dxa"/>
          </w:tcPr>
          <w:p w14:paraId="732D0064" w14:textId="77777777" w:rsidR="00982F18" w:rsidRPr="00E838E3" w:rsidRDefault="00982F18" w:rsidP="00982F18">
            <w:pPr>
              <w:pStyle w:val="NoSpacing"/>
              <w:spacing w:line="276" w:lineRule="auto"/>
              <w:jc w:val="both"/>
            </w:pPr>
            <w:r>
              <w:t>0.47</w:t>
            </w:r>
          </w:p>
        </w:tc>
      </w:tr>
      <w:tr w:rsidR="00982F18" w:rsidRPr="00A92C90" w14:paraId="360ED668" w14:textId="77777777" w:rsidTr="00982F18">
        <w:tc>
          <w:tcPr>
            <w:tcW w:w="3681" w:type="dxa"/>
          </w:tcPr>
          <w:p w14:paraId="4131545D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rPr>
                <w:b/>
              </w:rPr>
              <w:t>HER2 status</w:t>
            </w:r>
            <w:r>
              <w:t>, n (%)</w:t>
            </w:r>
          </w:p>
          <w:p w14:paraId="1C7E4576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Negative</w:t>
            </w:r>
          </w:p>
          <w:p w14:paraId="333B72E5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Positive</w:t>
            </w:r>
          </w:p>
          <w:p w14:paraId="0AB3896C" w14:textId="77777777" w:rsidR="00982F18" w:rsidRDefault="00982F18" w:rsidP="00982F18">
            <w:pPr>
              <w:pStyle w:val="NoSpacing"/>
              <w:spacing w:line="276" w:lineRule="auto"/>
              <w:jc w:val="both"/>
              <w:rPr>
                <w:b/>
              </w:rPr>
            </w:pPr>
            <w:r>
              <w:t>Missing, n</w:t>
            </w:r>
          </w:p>
        </w:tc>
        <w:tc>
          <w:tcPr>
            <w:tcW w:w="2268" w:type="dxa"/>
          </w:tcPr>
          <w:p w14:paraId="24AB99A0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6315B1A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348 (84.5)</w:t>
            </w:r>
          </w:p>
          <w:p w14:paraId="0E80D555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64 (15.5)</w:t>
            </w:r>
          </w:p>
          <w:p w14:paraId="7F84CC08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1,345</w:t>
            </w:r>
          </w:p>
        </w:tc>
        <w:tc>
          <w:tcPr>
            <w:tcW w:w="2551" w:type="dxa"/>
          </w:tcPr>
          <w:p w14:paraId="24944AEA" w14:textId="77777777" w:rsidR="00982F18" w:rsidRDefault="00982F18" w:rsidP="00982F18">
            <w:pPr>
              <w:pStyle w:val="NoSpacing"/>
              <w:spacing w:line="276" w:lineRule="auto"/>
              <w:jc w:val="both"/>
            </w:pPr>
          </w:p>
          <w:p w14:paraId="680ABE29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13 (86.7)</w:t>
            </w:r>
          </w:p>
          <w:p w14:paraId="7F2E0BD9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2 (13.3)</w:t>
            </w:r>
          </w:p>
          <w:p w14:paraId="248985AF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44</w:t>
            </w:r>
          </w:p>
        </w:tc>
        <w:tc>
          <w:tcPr>
            <w:tcW w:w="1276" w:type="dxa"/>
          </w:tcPr>
          <w:p w14:paraId="4ADA5C2C" w14:textId="77777777" w:rsidR="00982F18" w:rsidRDefault="00982F18" w:rsidP="00982F18">
            <w:pPr>
              <w:pStyle w:val="NoSpacing"/>
              <w:spacing w:line="276" w:lineRule="auto"/>
              <w:jc w:val="both"/>
            </w:pPr>
            <w:r>
              <w:t>1.00</w:t>
            </w:r>
          </w:p>
        </w:tc>
      </w:tr>
    </w:tbl>
    <w:p w14:paraId="72442620" w14:textId="5DA717C4" w:rsidR="00982F18" w:rsidRPr="00F84612" w:rsidRDefault="00982F18" w:rsidP="00982F18">
      <w:pPr>
        <w:jc w:val="both"/>
      </w:pPr>
      <w:r>
        <w:t>Percentages are only on observed, non-missing data, and may not total 100 because of rounding. Abbreviations: CBC=contralateral breast cancer; ER=estrogen receptor; PR=progesterone receptor; HER2=</w:t>
      </w:r>
      <w:r w:rsidRPr="005D10A4">
        <w:t>human epidermal growth factor receptor 2</w:t>
      </w:r>
      <w:r w:rsidR="00644003">
        <w:t>.</w:t>
      </w:r>
    </w:p>
    <w:p w14:paraId="7259A751" w14:textId="5D0A7A8D" w:rsidR="00916813" w:rsidRDefault="00916813" w:rsidP="00467419">
      <w:pPr>
        <w:pStyle w:val="NoSpacing"/>
        <w:spacing w:line="276" w:lineRule="auto"/>
        <w:rPr>
          <w:b/>
        </w:rPr>
        <w:sectPr w:rsidR="00916813" w:rsidSect="0091681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B19AF5E" w14:textId="4A6A7D67" w:rsidR="00916813" w:rsidRDefault="00916813" w:rsidP="00467419">
      <w:pPr>
        <w:pStyle w:val="NoSpacing"/>
        <w:spacing w:line="276" w:lineRule="auto"/>
        <w:rPr>
          <w:b/>
        </w:rPr>
      </w:pPr>
    </w:p>
    <w:p w14:paraId="718048AD" w14:textId="2D0958A1" w:rsidR="00467419" w:rsidRPr="00F140C2" w:rsidRDefault="00467419" w:rsidP="00467419">
      <w:pPr>
        <w:pStyle w:val="NoSpacing"/>
        <w:spacing w:line="276" w:lineRule="auto"/>
      </w:pPr>
      <w:r w:rsidRPr="00C66299">
        <w:rPr>
          <w:b/>
        </w:rPr>
        <w:t xml:space="preserve">Table </w:t>
      </w:r>
      <w:r w:rsidR="00267D09">
        <w:rPr>
          <w:b/>
        </w:rPr>
        <w:t>S</w:t>
      </w:r>
      <w:r w:rsidR="00982F18">
        <w:rPr>
          <w:b/>
        </w:rPr>
        <w:t>4</w:t>
      </w:r>
      <w:r w:rsidRPr="00C66299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</w:t>
      </w:r>
      <w:r w:rsidR="00217A5C">
        <w:t xml:space="preserve">first </w:t>
      </w:r>
      <w:r w:rsidR="003708F7" w:rsidRPr="003B4729">
        <w:t xml:space="preserve">primary </w:t>
      </w:r>
      <w:r w:rsidR="00217A5C">
        <w:t xml:space="preserve">breast cancer </w:t>
      </w:r>
      <w:r w:rsidR="003708F7">
        <w:t xml:space="preserve">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 xml:space="preserve">mutation status. </w:t>
      </w:r>
      <w:r>
        <w:t xml:space="preserve">Stratified by time since </w:t>
      </w:r>
      <w:r w:rsidR="00217A5C">
        <w:t xml:space="preserve">first primary </w:t>
      </w:r>
      <w:r>
        <w:t>breast cancer diagnosis</w:t>
      </w:r>
      <w:r w:rsidRPr="00F140C2">
        <w:t xml:space="preserve">. </w:t>
      </w:r>
      <w:r w:rsidRPr="00F1445D">
        <w:t xml:space="preserve">Sensitivity analysis in patients aged 40 years and younger at time of first </w:t>
      </w:r>
      <w:r w:rsidR="00217A5C">
        <w:t>primary breast cancer</w:t>
      </w:r>
      <w:r w:rsidR="00217A5C" w:rsidRPr="00F1445D">
        <w:t xml:space="preserve"> </w:t>
      </w:r>
      <w:r w:rsidRPr="00F1445D">
        <w:t>diagnosis.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4"/>
        <w:gridCol w:w="2127"/>
        <w:gridCol w:w="1701"/>
        <w:gridCol w:w="992"/>
        <w:gridCol w:w="709"/>
        <w:gridCol w:w="1701"/>
        <w:gridCol w:w="992"/>
        <w:gridCol w:w="850"/>
        <w:gridCol w:w="1701"/>
        <w:gridCol w:w="1134"/>
        <w:gridCol w:w="1048"/>
      </w:tblGrid>
      <w:tr w:rsidR="00467419" w14:paraId="6936C8B3" w14:textId="77777777" w:rsidTr="005216D2">
        <w:tc>
          <w:tcPr>
            <w:tcW w:w="2411" w:type="dxa"/>
            <w:gridSpan w:val="2"/>
          </w:tcPr>
          <w:p w14:paraId="617118F2" w14:textId="77777777" w:rsidR="00467419" w:rsidRPr="00F140C2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3402" w:type="dxa"/>
            <w:gridSpan w:val="3"/>
          </w:tcPr>
          <w:p w14:paraId="4AD6DEBF" w14:textId="77777777" w:rsidR="00467419" w:rsidRPr="00D8114F" w:rsidRDefault="00467419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543" w:type="dxa"/>
            <w:gridSpan w:val="3"/>
          </w:tcPr>
          <w:p w14:paraId="302C0F44" w14:textId="77777777" w:rsidR="00467419" w:rsidRPr="00D8114F" w:rsidRDefault="00467419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883" w:type="dxa"/>
            <w:gridSpan w:val="3"/>
          </w:tcPr>
          <w:p w14:paraId="2552814A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467419" w14:paraId="3AB39653" w14:textId="77777777" w:rsidTr="005216D2">
        <w:tc>
          <w:tcPr>
            <w:tcW w:w="2411" w:type="dxa"/>
            <w:gridSpan w:val="2"/>
          </w:tcPr>
          <w:p w14:paraId="75BE6C8A" w14:textId="77777777" w:rsidR="00467419" w:rsidRDefault="00467419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402" w:type="dxa"/>
            <w:gridSpan w:val="3"/>
          </w:tcPr>
          <w:p w14:paraId="2556F175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9,642</w:t>
            </w:r>
          </w:p>
        </w:tc>
        <w:tc>
          <w:tcPr>
            <w:tcW w:w="3543" w:type="dxa"/>
            <w:gridSpan w:val="3"/>
          </w:tcPr>
          <w:p w14:paraId="1379CAC8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8,307</w:t>
            </w:r>
          </w:p>
        </w:tc>
        <w:tc>
          <w:tcPr>
            <w:tcW w:w="3883" w:type="dxa"/>
            <w:gridSpan w:val="3"/>
          </w:tcPr>
          <w:p w14:paraId="426513C0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7,292</w:t>
            </w:r>
          </w:p>
        </w:tc>
      </w:tr>
      <w:tr w:rsidR="00467419" w14:paraId="41EB553A" w14:textId="77777777" w:rsidTr="005216D2">
        <w:tc>
          <w:tcPr>
            <w:tcW w:w="2411" w:type="dxa"/>
            <w:gridSpan w:val="2"/>
          </w:tcPr>
          <w:p w14:paraId="169AC55F" w14:textId="77777777" w:rsidR="00467419" w:rsidRDefault="00467419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402" w:type="dxa"/>
            <w:gridSpan w:val="3"/>
          </w:tcPr>
          <w:p w14:paraId="4A929179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345</w:t>
            </w:r>
          </w:p>
        </w:tc>
        <w:tc>
          <w:tcPr>
            <w:tcW w:w="3543" w:type="dxa"/>
            <w:gridSpan w:val="3"/>
          </w:tcPr>
          <w:p w14:paraId="73E39F21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130</w:t>
            </w:r>
          </w:p>
        </w:tc>
        <w:tc>
          <w:tcPr>
            <w:tcW w:w="3883" w:type="dxa"/>
            <w:gridSpan w:val="3"/>
          </w:tcPr>
          <w:p w14:paraId="7E5C9C76" w14:textId="77777777" w:rsidR="00467419" w:rsidRPr="00753E44" w:rsidRDefault="00007D55" w:rsidP="005216D2">
            <w:pPr>
              <w:pStyle w:val="NoSpacing"/>
              <w:spacing w:line="276" w:lineRule="auto"/>
              <w:jc w:val="center"/>
            </w:pPr>
            <w:r>
              <w:t>215</w:t>
            </w:r>
          </w:p>
        </w:tc>
      </w:tr>
      <w:tr w:rsidR="00DB4A54" w14:paraId="22C54537" w14:textId="77777777" w:rsidTr="005216D2">
        <w:tc>
          <w:tcPr>
            <w:tcW w:w="2411" w:type="dxa"/>
            <w:gridSpan w:val="2"/>
            <w:shd w:val="clear" w:color="auto" w:fill="000000" w:themeFill="text1"/>
          </w:tcPr>
          <w:p w14:paraId="7C315D5F" w14:textId="77777777" w:rsidR="00467419" w:rsidRDefault="00467419" w:rsidP="005216D2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0CD7F469" w14:textId="77777777" w:rsidR="00467419" w:rsidRPr="00945A41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53C80D07" w14:textId="77777777" w:rsidR="00467419" w:rsidRPr="00945A41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000000" w:themeFill="text1"/>
          </w:tcPr>
          <w:p w14:paraId="3CA897D1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2AD4F156" w14:textId="77777777" w:rsidR="00467419" w:rsidRPr="00945A41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463B43DD" w14:textId="77777777" w:rsidR="00467419" w:rsidRPr="00945A41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000000" w:themeFill="text1"/>
          </w:tcPr>
          <w:p w14:paraId="6AA74408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2DE9E370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34" w:type="dxa"/>
            <w:shd w:val="clear" w:color="auto" w:fill="000000" w:themeFill="text1"/>
          </w:tcPr>
          <w:p w14:paraId="00C7152F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48" w:type="dxa"/>
            <w:shd w:val="clear" w:color="auto" w:fill="000000" w:themeFill="text1"/>
          </w:tcPr>
          <w:p w14:paraId="70846937" w14:textId="77777777" w:rsidR="00467419" w:rsidRDefault="00467419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DB4A54" w14:paraId="72E027D0" w14:textId="77777777" w:rsidTr="005216D2">
        <w:tc>
          <w:tcPr>
            <w:tcW w:w="2411" w:type="dxa"/>
            <w:gridSpan w:val="2"/>
          </w:tcPr>
          <w:p w14:paraId="04FD1318" w14:textId="429926E0" w:rsidR="00467419" w:rsidRPr="00552B61" w:rsidRDefault="00584F38" w:rsidP="005216D2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701" w:type="dxa"/>
          </w:tcPr>
          <w:p w14:paraId="7BD23776" w14:textId="626EC7F9" w:rsidR="00467419" w:rsidRPr="0033300C" w:rsidRDefault="00DB4A54" w:rsidP="00DB4A54">
            <w:pPr>
              <w:pStyle w:val="NoSpacing"/>
              <w:spacing w:line="276" w:lineRule="auto"/>
              <w:jc w:val="center"/>
            </w:pPr>
            <w:r>
              <w:t>3.24</w:t>
            </w:r>
            <w:r w:rsidR="00467419" w:rsidRPr="0033300C">
              <w:t xml:space="preserve"> (</w:t>
            </w:r>
            <w:r>
              <w:t>2.02-5.18</w:t>
            </w:r>
            <w:r w:rsidR="00467419" w:rsidRPr="0033300C">
              <w:t>)</w:t>
            </w:r>
          </w:p>
        </w:tc>
        <w:tc>
          <w:tcPr>
            <w:tcW w:w="992" w:type="dxa"/>
          </w:tcPr>
          <w:p w14:paraId="4AA6AF77" w14:textId="0BD8104E" w:rsidR="00467419" w:rsidRPr="0033300C" w:rsidRDefault="0069278D" w:rsidP="00DB4A54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709" w:type="dxa"/>
          </w:tcPr>
          <w:p w14:paraId="77A63CF9" w14:textId="77777777" w:rsidR="00467419" w:rsidRPr="00A81820" w:rsidRDefault="00467419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1701" w:type="dxa"/>
          </w:tcPr>
          <w:p w14:paraId="3F7E0701" w14:textId="77777777" w:rsidR="00467419" w:rsidRPr="004B50D2" w:rsidRDefault="00DB4A54" w:rsidP="00F1445D">
            <w:pPr>
              <w:pStyle w:val="NoSpacing"/>
              <w:spacing w:line="276" w:lineRule="auto"/>
              <w:jc w:val="center"/>
            </w:pPr>
            <w:r>
              <w:t>4.28 (2.22-8.25)</w:t>
            </w:r>
          </w:p>
        </w:tc>
        <w:tc>
          <w:tcPr>
            <w:tcW w:w="992" w:type="dxa"/>
          </w:tcPr>
          <w:p w14:paraId="60DF9697" w14:textId="7A33F460" w:rsidR="00467419" w:rsidRPr="004B50D2" w:rsidRDefault="0069278D" w:rsidP="00DB4A54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850" w:type="dxa"/>
          </w:tcPr>
          <w:p w14:paraId="7CA107E7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8B91C15" w14:textId="77777777" w:rsidR="00467419" w:rsidRPr="00F336F2" w:rsidRDefault="00DB4A54" w:rsidP="00DB4A54">
            <w:pPr>
              <w:pStyle w:val="NoSpacing"/>
              <w:spacing w:line="276" w:lineRule="auto"/>
              <w:jc w:val="center"/>
            </w:pPr>
            <w:r>
              <w:t>2.56</w:t>
            </w:r>
            <w:r w:rsidR="00F1445D">
              <w:t xml:space="preserve"> (1.</w:t>
            </w:r>
            <w:r>
              <w:t>29</w:t>
            </w:r>
            <w:r w:rsidR="00F1445D">
              <w:t>-</w:t>
            </w:r>
            <w:r>
              <w:t>5.11</w:t>
            </w:r>
            <w:r w:rsidR="00467419">
              <w:t>)</w:t>
            </w:r>
          </w:p>
        </w:tc>
        <w:tc>
          <w:tcPr>
            <w:tcW w:w="1134" w:type="dxa"/>
          </w:tcPr>
          <w:p w14:paraId="00773284" w14:textId="2534352F" w:rsidR="00467419" w:rsidRPr="00F336F2" w:rsidRDefault="0069278D" w:rsidP="00DB4A54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1048" w:type="dxa"/>
          </w:tcPr>
          <w:p w14:paraId="77D9A01B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15F61F73" w14:textId="77777777" w:rsidTr="005216D2">
        <w:tc>
          <w:tcPr>
            <w:tcW w:w="2411" w:type="dxa"/>
            <w:gridSpan w:val="2"/>
          </w:tcPr>
          <w:p w14:paraId="1C64539F" w14:textId="576749B4" w:rsidR="00467419" w:rsidRPr="00F336F2" w:rsidRDefault="0069278D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4FE8B462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D5CE13B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5F394ECD" w14:textId="4689613D" w:rsidR="00467419" w:rsidRPr="005E70E1" w:rsidRDefault="0099640F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DB4A54">
              <w:t>2</w:t>
            </w:r>
            <w:r w:rsidR="000F2E6A">
              <w:t>3</w:t>
            </w:r>
          </w:p>
        </w:tc>
        <w:tc>
          <w:tcPr>
            <w:tcW w:w="1701" w:type="dxa"/>
          </w:tcPr>
          <w:p w14:paraId="3490FB6B" w14:textId="77777777" w:rsidR="00467419" w:rsidRPr="00753E44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390A15C2" w14:textId="77777777" w:rsidR="00467419" w:rsidRPr="00A81820" w:rsidRDefault="00467419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52F17DCE" w14:textId="613E84F0" w:rsidR="00467419" w:rsidRPr="004B50D2" w:rsidRDefault="0099640F" w:rsidP="005216D2">
            <w:pPr>
              <w:pStyle w:val="NoSpacing"/>
              <w:spacing w:line="276" w:lineRule="auto"/>
              <w:jc w:val="center"/>
            </w:pPr>
            <w:r>
              <w:t>0.4</w:t>
            </w:r>
            <w:r w:rsidR="000F2E6A">
              <w:t>8</w:t>
            </w:r>
          </w:p>
        </w:tc>
        <w:tc>
          <w:tcPr>
            <w:tcW w:w="1701" w:type="dxa"/>
          </w:tcPr>
          <w:p w14:paraId="157428DF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2450AF1B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465A6C36" w14:textId="6F85CD1D" w:rsidR="00467419" w:rsidRPr="00F336F2" w:rsidRDefault="00DB4A54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0F2E6A">
              <w:t>31</w:t>
            </w:r>
          </w:p>
        </w:tc>
      </w:tr>
      <w:tr w:rsidR="00DB4A54" w14:paraId="4DCC865B" w14:textId="77777777" w:rsidTr="005216D2">
        <w:tc>
          <w:tcPr>
            <w:tcW w:w="284" w:type="dxa"/>
          </w:tcPr>
          <w:p w14:paraId="1E212B5D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7989452E" w14:textId="5C0116F9" w:rsidR="00467419" w:rsidRPr="00552B61" w:rsidRDefault="00467419" w:rsidP="0069278D">
            <w:pPr>
              <w:pStyle w:val="NoSpacing"/>
              <w:spacing w:line="276" w:lineRule="auto"/>
            </w:pPr>
            <w:r w:rsidRPr="00552B61">
              <w:t xml:space="preserve">No </w:t>
            </w:r>
            <w:r w:rsidR="0069278D">
              <w:t>radiotherapy</w:t>
            </w:r>
          </w:p>
        </w:tc>
        <w:tc>
          <w:tcPr>
            <w:tcW w:w="1701" w:type="dxa"/>
          </w:tcPr>
          <w:p w14:paraId="222FF0F8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  <w:r w:rsidRPr="0033300C">
              <w:t>ref</w:t>
            </w:r>
          </w:p>
        </w:tc>
        <w:tc>
          <w:tcPr>
            <w:tcW w:w="992" w:type="dxa"/>
          </w:tcPr>
          <w:p w14:paraId="243C2C4B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337BF6B0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5B395AE" w14:textId="77777777" w:rsidR="00467419" w:rsidRPr="00753E44" w:rsidRDefault="00467419" w:rsidP="005216D2">
            <w:pPr>
              <w:pStyle w:val="NoSpacing"/>
              <w:spacing w:line="276" w:lineRule="auto"/>
              <w:jc w:val="center"/>
            </w:pPr>
            <w:r w:rsidRPr="00753E44">
              <w:t>ref</w:t>
            </w:r>
          </w:p>
        </w:tc>
        <w:tc>
          <w:tcPr>
            <w:tcW w:w="992" w:type="dxa"/>
          </w:tcPr>
          <w:p w14:paraId="45820296" w14:textId="77777777" w:rsidR="00467419" w:rsidRPr="00A81820" w:rsidRDefault="00467419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27AA0E2F" w14:textId="77777777" w:rsidR="00467419" w:rsidRPr="00A81820" w:rsidRDefault="00467419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1701" w:type="dxa"/>
          </w:tcPr>
          <w:p w14:paraId="41EEE4CF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04CCBAD6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3D284ADB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196D9303" w14:textId="77777777" w:rsidTr="005216D2">
        <w:tc>
          <w:tcPr>
            <w:tcW w:w="284" w:type="dxa"/>
          </w:tcPr>
          <w:p w14:paraId="3A4B1FE2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F12FE3C" w14:textId="0207BEF8" w:rsidR="00467419" w:rsidRPr="00552B61" w:rsidRDefault="0069278D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46B03B88" w14:textId="77777777" w:rsidR="00467419" w:rsidRPr="0033300C" w:rsidRDefault="00DB4A54" w:rsidP="00DB4A54">
            <w:pPr>
              <w:pStyle w:val="NoSpacing"/>
              <w:spacing w:line="276" w:lineRule="auto"/>
              <w:jc w:val="center"/>
            </w:pPr>
            <w:r>
              <w:t>1.18</w:t>
            </w:r>
            <w:r w:rsidR="00467419" w:rsidRPr="0033300C">
              <w:t xml:space="preserve"> (0.</w:t>
            </w:r>
            <w:r>
              <w:t>88</w:t>
            </w:r>
            <w:r w:rsidR="00467419" w:rsidRPr="0033300C">
              <w:t>-1.</w:t>
            </w:r>
            <w:r>
              <w:t>58</w:t>
            </w:r>
            <w:r w:rsidR="00467419" w:rsidRPr="0033300C">
              <w:t>)</w:t>
            </w:r>
          </w:p>
        </w:tc>
        <w:tc>
          <w:tcPr>
            <w:tcW w:w="992" w:type="dxa"/>
          </w:tcPr>
          <w:p w14:paraId="71E8B46F" w14:textId="1CD3EEAE" w:rsidR="00467419" w:rsidRPr="0033300C" w:rsidRDefault="0069278D" w:rsidP="005216D2">
            <w:pPr>
              <w:pStyle w:val="NoSpacing"/>
              <w:spacing w:line="276" w:lineRule="auto"/>
              <w:jc w:val="center"/>
            </w:pPr>
            <w:r>
              <w:t>0.26</w:t>
            </w:r>
          </w:p>
        </w:tc>
        <w:tc>
          <w:tcPr>
            <w:tcW w:w="709" w:type="dxa"/>
          </w:tcPr>
          <w:p w14:paraId="075EF2F9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09BFC9E" w14:textId="77777777" w:rsidR="00467419" w:rsidRPr="004B50D2" w:rsidRDefault="00DB4A54" w:rsidP="00DB4A54">
            <w:pPr>
              <w:pStyle w:val="NoSpacing"/>
              <w:spacing w:line="276" w:lineRule="auto"/>
              <w:jc w:val="center"/>
            </w:pPr>
            <w:r>
              <w:t>1.17</w:t>
            </w:r>
            <w:r w:rsidR="000829C5">
              <w:t xml:space="preserve"> (</w:t>
            </w:r>
            <w:r>
              <w:t>0.70</w:t>
            </w:r>
            <w:r w:rsidR="000829C5">
              <w:t>-1.9</w:t>
            </w:r>
            <w:r>
              <w:t>4</w:t>
            </w:r>
            <w:r w:rsidR="00467419">
              <w:t>)</w:t>
            </w:r>
          </w:p>
        </w:tc>
        <w:tc>
          <w:tcPr>
            <w:tcW w:w="992" w:type="dxa"/>
          </w:tcPr>
          <w:p w14:paraId="5B372226" w14:textId="2EEB4A59" w:rsidR="00467419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0.54</w:t>
            </w:r>
          </w:p>
        </w:tc>
        <w:tc>
          <w:tcPr>
            <w:tcW w:w="850" w:type="dxa"/>
          </w:tcPr>
          <w:p w14:paraId="6D25E318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1860102" w14:textId="0CB378B5" w:rsidR="00467419" w:rsidRPr="00F336F2" w:rsidRDefault="00F1445D" w:rsidP="005E4DE0">
            <w:pPr>
              <w:pStyle w:val="NoSpacing"/>
              <w:spacing w:line="276" w:lineRule="auto"/>
              <w:jc w:val="center"/>
            </w:pPr>
            <w:r>
              <w:t>1.1</w:t>
            </w:r>
            <w:r w:rsidR="005E4DE0">
              <w:t>8</w:t>
            </w:r>
            <w:r w:rsidR="00467419">
              <w:t xml:space="preserve"> (0.</w:t>
            </w:r>
            <w:r w:rsidR="005E4DE0">
              <w:t>83</w:t>
            </w:r>
            <w:r w:rsidR="00467419">
              <w:t>-1.</w:t>
            </w:r>
            <w:r w:rsidR="005E4DE0">
              <w:t>69</w:t>
            </w:r>
            <w:r w:rsidR="00467419">
              <w:t>)</w:t>
            </w:r>
          </w:p>
        </w:tc>
        <w:tc>
          <w:tcPr>
            <w:tcW w:w="1134" w:type="dxa"/>
          </w:tcPr>
          <w:p w14:paraId="6CE19C24" w14:textId="21FD5E3D" w:rsidR="00467419" w:rsidRPr="00F336F2" w:rsidRDefault="0069278D" w:rsidP="003C0217">
            <w:pPr>
              <w:pStyle w:val="NoSpacing"/>
              <w:spacing w:line="276" w:lineRule="auto"/>
              <w:jc w:val="center"/>
            </w:pPr>
            <w:r>
              <w:t>0.35</w:t>
            </w:r>
          </w:p>
        </w:tc>
        <w:tc>
          <w:tcPr>
            <w:tcW w:w="1048" w:type="dxa"/>
          </w:tcPr>
          <w:p w14:paraId="262FF8EE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555EEE23" w14:textId="77777777" w:rsidTr="005216D2">
        <w:tc>
          <w:tcPr>
            <w:tcW w:w="2411" w:type="dxa"/>
            <w:gridSpan w:val="2"/>
          </w:tcPr>
          <w:p w14:paraId="1BAD97AF" w14:textId="77777777" w:rsidR="00467419" w:rsidRPr="005E70E1" w:rsidRDefault="00467419" w:rsidP="005216D2">
            <w:pPr>
              <w:pStyle w:val="NoSpacing"/>
              <w:spacing w:line="276" w:lineRule="auto"/>
            </w:pPr>
            <w:r w:rsidRPr="005E70E1">
              <w:t>Systemic therapy</w:t>
            </w:r>
          </w:p>
        </w:tc>
        <w:tc>
          <w:tcPr>
            <w:tcW w:w="1701" w:type="dxa"/>
          </w:tcPr>
          <w:p w14:paraId="6DA0D3E3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4DED97F6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2EEB92CF" w14:textId="54DD67D0" w:rsidR="00467419" w:rsidRPr="005E70E1" w:rsidRDefault="0099640F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DB4A54">
              <w:t>6</w:t>
            </w:r>
            <w:r w:rsidR="000F2E6A">
              <w:t>6</w:t>
            </w:r>
          </w:p>
        </w:tc>
        <w:tc>
          <w:tcPr>
            <w:tcW w:w="1701" w:type="dxa"/>
          </w:tcPr>
          <w:p w14:paraId="1E6BCBE5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879C89D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63120041" w14:textId="31BE6FC2" w:rsidR="00467419" w:rsidRPr="004B50D2" w:rsidRDefault="00467419" w:rsidP="000F2E6A">
            <w:pPr>
              <w:pStyle w:val="NoSpacing"/>
              <w:spacing w:line="276" w:lineRule="auto"/>
              <w:jc w:val="center"/>
            </w:pPr>
            <w:r>
              <w:t>0.</w:t>
            </w:r>
            <w:r w:rsidR="00DB4A54">
              <w:t>9</w:t>
            </w:r>
            <w:r w:rsidR="000F2E6A">
              <w:t>7</w:t>
            </w:r>
          </w:p>
        </w:tc>
        <w:tc>
          <w:tcPr>
            <w:tcW w:w="1701" w:type="dxa"/>
          </w:tcPr>
          <w:p w14:paraId="44A0B9EB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65095352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31CE60A8" w14:textId="7809AC83" w:rsidR="00467419" w:rsidRPr="00F336F2" w:rsidRDefault="00467419" w:rsidP="00DB4A54">
            <w:pPr>
              <w:pStyle w:val="NoSpacing"/>
              <w:spacing w:line="276" w:lineRule="auto"/>
              <w:jc w:val="center"/>
            </w:pPr>
            <w:r>
              <w:t>0.</w:t>
            </w:r>
            <w:r w:rsidR="000F2E6A">
              <w:t>43</w:t>
            </w:r>
          </w:p>
        </w:tc>
      </w:tr>
      <w:tr w:rsidR="00DB4A54" w14:paraId="17A729DE" w14:textId="77777777" w:rsidTr="005216D2">
        <w:tc>
          <w:tcPr>
            <w:tcW w:w="284" w:type="dxa"/>
          </w:tcPr>
          <w:p w14:paraId="35E29E24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51D9945B" w14:textId="77777777" w:rsidR="00467419" w:rsidRPr="005E70E1" w:rsidRDefault="00467419" w:rsidP="005216D2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1701" w:type="dxa"/>
          </w:tcPr>
          <w:p w14:paraId="231D59A0" w14:textId="77777777" w:rsidR="00467419" w:rsidRPr="0033300C" w:rsidRDefault="000829C5" w:rsidP="005216D2">
            <w:pPr>
              <w:pStyle w:val="NoSpacing"/>
              <w:spacing w:line="276" w:lineRule="auto"/>
              <w:jc w:val="center"/>
            </w:pPr>
            <w:r>
              <w:t>r</w:t>
            </w:r>
            <w:r w:rsidR="00467419" w:rsidRPr="0033300C">
              <w:t>ef</w:t>
            </w:r>
          </w:p>
        </w:tc>
        <w:tc>
          <w:tcPr>
            <w:tcW w:w="992" w:type="dxa"/>
          </w:tcPr>
          <w:p w14:paraId="38041E8D" w14:textId="77777777" w:rsidR="00467419" w:rsidRPr="0033300C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1114CF62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6649301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3B68743E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31403110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6A6F1AE" w14:textId="77777777" w:rsidR="00467419" w:rsidRPr="00F336F2" w:rsidRDefault="00F1445D" w:rsidP="005216D2">
            <w:pPr>
              <w:pStyle w:val="NoSpacing"/>
              <w:spacing w:line="276" w:lineRule="auto"/>
              <w:jc w:val="center"/>
            </w:pPr>
            <w:r>
              <w:t>r</w:t>
            </w:r>
            <w:r w:rsidR="00467419">
              <w:t>ef</w:t>
            </w:r>
          </w:p>
        </w:tc>
        <w:tc>
          <w:tcPr>
            <w:tcW w:w="1134" w:type="dxa"/>
          </w:tcPr>
          <w:p w14:paraId="4D9262E6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03E8DE5C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0972746E" w14:textId="77777777" w:rsidTr="005216D2">
        <w:tc>
          <w:tcPr>
            <w:tcW w:w="284" w:type="dxa"/>
          </w:tcPr>
          <w:p w14:paraId="02FDF734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401394A" w14:textId="36421E68" w:rsidR="00467419" w:rsidRPr="00945A41" w:rsidRDefault="00F41DB8" w:rsidP="005216D2">
            <w:pPr>
              <w:pStyle w:val="NoSpacing"/>
              <w:spacing w:line="276" w:lineRule="auto"/>
              <w:rPr>
                <w:lang w:val="nl-NL"/>
              </w:rPr>
            </w:pPr>
            <w:r>
              <w:t>CT</w:t>
            </w:r>
            <w:r w:rsidR="00467419" w:rsidRPr="00F1445D">
              <w:t>, no E</w:t>
            </w:r>
            <w:r w:rsidR="00467419">
              <w:rPr>
                <w:lang w:val="nl-NL"/>
              </w:rPr>
              <w:t>T</w:t>
            </w:r>
          </w:p>
        </w:tc>
        <w:tc>
          <w:tcPr>
            <w:tcW w:w="1701" w:type="dxa"/>
          </w:tcPr>
          <w:p w14:paraId="1DFFBCF4" w14:textId="77777777" w:rsidR="00467419" w:rsidRPr="0033300C" w:rsidRDefault="000829C5" w:rsidP="00DB4A54">
            <w:pPr>
              <w:pStyle w:val="NoSpacing"/>
              <w:spacing w:line="276" w:lineRule="auto"/>
              <w:jc w:val="center"/>
            </w:pPr>
            <w:r>
              <w:t>0.7</w:t>
            </w:r>
            <w:r w:rsidR="00DB4A54">
              <w:t>0</w:t>
            </w:r>
            <w:r w:rsidR="00F1445D">
              <w:t xml:space="preserve"> (0.</w:t>
            </w:r>
            <w:r w:rsidR="00DB4A54">
              <w:t>48-1.03</w:t>
            </w:r>
            <w:r w:rsidR="00467419" w:rsidRPr="0033300C">
              <w:t>)</w:t>
            </w:r>
          </w:p>
        </w:tc>
        <w:tc>
          <w:tcPr>
            <w:tcW w:w="992" w:type="dxa"/>
          </w:tcPr>
          <w:p w14:paraId="7700AACA" w14:textId="1B1ECB9F" w:rsidR="00467419" w:rsidRPr="0033300C" w:rsidRDefault="0069278D" w:rsidP="00DB4A54">
            <w:pPr>
              <w:pStyle w:val="NoSpacing"/>
              <w:spacing w:line="276" w:lineRule="auto"/>
              <w:jc w:val="center"/>
            </w:pPr>
            <w:r>
              <w:t>0.07</w:t>
            </w:r>
          </w:p>
        </w:tc>
        <w:tc>
          <w:tcPr>
            <w:tcW w:w="709" w:type="dxa"/>
          </w:tcPr>
          <w:p w14:paraId="6FA4F287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5F91BA8" w14:textId="77777777" w:rsidR="00467419" w:rsidRPr="004B50D2" w:rsidRDefault="00467419" w:rsidP="00F1445D">
            <w:pPr>
              <w:pStyle w:val="NoSpacing"/>
              <w:spacing w:line="276" w:lineRule="auto"/>
              <w:jc w:val="center"/>
            </w:pPr>
            <w:r>
              <w:t>0.5</w:t>
            </w:r>
            <w:r w:rsidR="00DB4A54">
              <w:t>4</w:t>
            </w:r>
            <w:r w:rsidR="000829C5">
              <w:t xml:space="preserve"> (0.</w:t>
            </w:r>
            <w:r w:rsidR="00DB4A54">
              <w:t>28-1.05</w:t>
            </w:r>
            <w:r>
              <w:t>)</w:t>
            </w:r>
          </w:p>
        </w:tc>
        <w:tc>
          <w:tcPr>
            <w:tcW w:w="992" w:type="dxa"/>
          </w:tcPr>
          <w:p w14:paraId="60A6C42F" w14:textId="014ECFA9" w:rsidR="00467419" w:rsidRPr="004B50D2" w:rsidRDefault="0069278D" w:rsidP="00F1445D">
            <w:pPr>
              <w:pStyle w:val="NoSpacing"/>
              <w:spacing w:line="276" w:lineRule="auto"/>
              <w:jc w:val="center"/>
            </w:pPr>
            <w:r>
              <w:t>0.07</w:t>
            </w:r>
          </w:p>
        </w:tc>
        <w:tc>
          <w:tcPr>
            <w:tcW w:w="850" w:type="dxa"/>
          </w:tcPr>
          <w:p w14:paraId="78C13C34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82F7DC5" w14:textId="77777777" w:rsidR="00467419" w:rsidRPr="00F336F2" w:rsidRDefault="00DB4A54" w:rsidP="00F1445D">
            <w:pPr>
              <w:pStyle w:val="NoSpacing"/>
              <w:spacing w:line="276" w:lineRule="auto"/>
              <w:jc w:val="center"/>
            </w:pPr>
            <w:r>
              <w:t>0.81</w:t>
            </w:r>
            <w:r w:rsidR="000829C5">
              <w:t xml:space="preserve"> (0.</w:t>
            </w:r>
            <w:r>
              <w:t>50-1.31</w:t>
            </w:r>
            <w:r w:rsidR="00467419">
              <w:t>)</w:t>
            </w:r>
          </w:p>
        </w:tc>
        <w:tc>
          <w:tcPr>
            <w:tcW w:w="1134" w:type="dxa"/>
          </w:tcPr>
          <w:p w14:paraId="40F8B12E" w14:textId="17EB404B" w:rsidR="00467419" w:rsidRPr="00F336F2" w:rsidRDefault="0069278D" w:rsidP="005216D2">
            <w:pPr>
              <w:pStyle w:val="NoSpacing"/>
              <w:spacing w:line="276" w:lineRule="auto"/>
              <w:jc w:val="center"/>
            </w:pPr>
            <w:r>
              <w:t>0.40</w:t>
            </w:r>
          </w:p>
        </w:tc>
        <w:tc>
          <w:tcPr>
            <w:tcW w:w="1048" w:type="dxa"/>
          </w:tcPr>
          <w:p w14:paraId="1FB1F78C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5FD05E58" w14:textId="77777777" w:rsidTr="005216D2">
        <w:tc>
          <w:tcPr>
            <w:tcW w:w="284" w:type="dxa"/>
          </w:tcPr>
          <w:p w14:paraId="06E946C7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3E4CF737" w14:textId="1707BEB6" w:rsidR="00467419" w:rsidRPr="004B50D2" w:rsidRDefault="00467419" w:rsidP="00F41DB8">
            <w:pPr>
              <w:pStyle w:val="NoSpacing"/>
              <w:spacing w:line="276" w:lineRule="auto"/>
            </w:pPr>
            <w:r w:rsidRPr="004B50D2">
              <w:t xml:space="preserve">ET, no </w:t>
            </w:r>
            <w:r w:rsidR="00F41DB8">
              <w:t>CT</w:t>
            </w:r>
          </w:p>
        </w:tc>
        <w:tc>
          <w:tcPr>
            <w:tcW w:w="1701" w:type="dxa"/>
          </w:tcPr>
          <w:p w14:paraId="29B4D84A" w14:textId="77777777" w:rsidR="00467419" w:rsidRPr="0033300C" w:rsidRDefault="00DB4A54" w:rsidP="005216D2">
            <w:pPr>
              <w:pStyle w:val="NoSpacing"/>
              <w:spacing w:line="276" w:lineRule="auto"/>
              <w:jc w:val="center"/>
            </w:pPr>
            <w:r>
              <w:t>0.76 (0.48-1.22</w:t>
            </w:r>
            <w:r w:rsidR="00467419" w:rsidRPr="0033300C">
              <w:t>)</w:t>
            </w:r>
          </w:p>
        </w:tc>
        <w:tc>
          <w:tcPr>
            <w:tcW w:w="992" w:type="dxa"/>
          </w:tcPr>
          <w:p w14:paraId="19DA6A86" w14:textId="6498844F" w:rsidR="00467419" w:rsidRPr="0033300C" w:rsidRDefault="0069278D" w:rsidP="000829C5">
            <w:pPr>
              <w:pStyle w:val="NoSpacing"/>
              <w:spacing w:line="276" w:lineRule="auto"/>
              <w:jc w:val="center"/>
            </w:pPr>
            <w:r>
              <w:t>0.26</w:t>
            </w:r>
          </w:p>
        </w:tc>
        <w:tc>
          <w:tcPr>
            <w:tcW w:w="709" w:type="dxa"/>
          </w:tcPr>
          <w:p w14:paraId="6B354FC6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7424880" w14:textId="77777777" w:rsidR="00467419" w:rsidRPr="004B50D2" w:rsidRDefault="00DB4A54" w:rsidP="005216D2">
            <w:pPr>
              <w:pStyle w:val="NoSpacing"/>
              <w:spacing w:line="276" w:lineRule="auto"/>
              <w:jc w:val="center"/>
            </w:pPr>
            <w:r>
              <w:t>0.54 (0.22-1.31</w:t>
            </w:r>
            <w:r w:rsidR="00467419">
              <w:t>)</w:t>
            </w:r>
          </w:p>
        </w:tc>
        <w:tc>
          <w:tcPr>
            <w:tcW w:w="992" w:type="dxa"/>
          </w:tcPr>
          <w:p w14:paraId="44E45428" w14:textId="280D2AC6" w:rsidR="00467419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0.17</w:t>
            </w:r>
          </w:p>
        </w:tc>
        <w:tc>
          <w:tcPr>
            <w:tcW w:w="850" w:type="dxa"/>
          </w:tcPr>
          <w:p w14:paraId="067D4D8A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01453CB" w14:textId="63817FD6" w:rsidR="00467419" w:rsidRPr="00F336F2" w:rsidRDefault="00DB4A54" w:rsidP="002B08A7">
            <w:pPr>
              <w:pStyle w:val="NoSpacing"/>
              <w:spacing w:line="276" w:lineRule="auto"/>
              <w:jc w:val="center"/>
            </w:pPr>
            <w:r>
              <w:t>0.88 (0.50-1.5</w:t>
            </w:r>
            <w:r w:rsidR="002B08A7">
              <w:t>5</w:t>
            </w:r>
            <w:r w:rsidR="00467419">
              <w:t>)</w:t>
            </w:r>
          </w:p>
        </w:tc>
        <w:tc>
          <w:tcPr>
            <w:tcW w:w="1134" w:type="dxa"/>
          </w:tcPr>
          <w:p w14:paraId="76DF501C" w14:textId="1495504A" w:rsidR="00467419" w:rsidRPr="00F336F2" w:rsidRDefault="0069278D" w:rsidP="00DB4A54">
            <w:pPr>
              <w:pStyle w:val="NoSpacing"/>
              <w:spacing w:line="276" w:lineRule="auto"/>
              <w:jc w:val="center"/>
            </w:pPr>
            <w:r>
              <w:t>0.65</w:t>
            </w:r>
          </w:p>
        </w:tc>
        <w:tc>
          <w:tcPr>
            <w:tcW w:w="1048" w:type="dxa"/>
          </w:tcPr>
          <w:p w14:paraId="7011394E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  <w:tr w:rsidR="00DB4A54" w14:paraId="72895660" w14:textId="77777777" w:rsidTr="005216D2">
        <w:tc>
          <w:tcPr>
            <w:tcW w:w="284" w:type="dxa"/>
          </w:tcPr>
          <w:p w14:paraId="57C03D4B" w14:textId="77777777" w:rsidR="00467419" w:rsidRDefault="00467419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04FC5299" w14:textId="7E7C4AC4" w:rsidR="00467419" w:rsidRPr="004B50D2" w:rsidRDefault="00467419" w:rsidP="00F41DB8">
            <w:pPr>
              <w:pStyle w:val="NoSpacing"/>
              <w:spacing w:line="276" w:lineRule="auto"/>
            </w:pPr>
            <w:r w:rsidRPr="004B50D2">
              <w:t xml:space="preserve">Both </w:t>
            </w:r>
            <w:r w:rsidR="00F41DB8">
              <w:t>CT</w:t>
            </w:r>
            <w:r w:rsidR="00F41DB8" w:rsidRPr="004B50D2">
              <w:t xml:space="preserve"> </w:t>
            </w:r>
            <w:r w:rsidRPr="004B50D2">
              <w:t>and ET</w:t>
            </w:r>
          </w:p>
        </w:tc>
        <w:tc>
          <w:tcPr>
            <w:tcW w:w="1701" w:type="dxa"/>
          </w:tcPr>
          <w:p w14:paraId="5EF95DB8" w14:textId="77777777" w:rsidR="00467419" w:rsidRPr="0033300C" w:rsidRDefault="00DB4A54" w:rsidP="00F1445D">
            <w:pPr>
              <w:pStyle w:val="NoSpacing"/>
              <w:spacing w:line="276" w:lineRule="auto"/>
              <w:jc w:val="center"/>
            </w:pPr>
            <w:r>
              <w:t>0.58</w:t>
            </w:r>
            <w:r w:rsidR="000829C5">
              <w:t xml:space="preserve"> (0.</w:t>
            </w:r>
            <w:r>
              <w:t>39-0.86</w:t>
            </w:r>
            <w:r w:rsidR="00467419" w:rsidRPr="0033300C">
              <w:t>)</w:t>
            </w:r>
          </w:p>
        </w:tc>
        <w:tc>
          <w:tcPr>
            <w:tcW w:w="992" w:type="dxa"/>
          </w:tcPr>
          <w:p w14:paraId="1F8D4725" w14:textId="4A899376" w:rsidR="00467419" w:rsidRPr="0033300C" w:rsidRDefault="0069278D" w:rsidP="005216D2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709" w:type="dxa"/>
          </w:tcPr>
          <w:p w14:paraId="09EF0E1E" w14:textId="77777777" w:rsidR="00467419" w:rsidRPr="005E70E1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2FD46CD" w14:textId="77777777" w:rsidR="00467419" w:rsidRPr="004B50D2" w:rsidRDefault="00DB4A54" w:rsidP="00DB4A54">
            <w:pPr>
              <w:pStyle w:val="NoSpacing"/>
              <w:spacing w:line="276" w:lineRule="auto"/>
              <w:jc w:val="center"/>
            </w:pPr>
            <w:r>
              <w:t>0.42</w:t>
            </w:r>
            <w:r w:rsidR="00467419">
              <w:t xml:space="preserve"> (0.</w:t>
            </w:r>
            <w:r>
              <w:t>22-0.80</w:t>
            </w:r>
            <w:r w:rsidR="00467419">
              <w:t>)</w:t>
            </w:r>
          </w:p>
        </w:tc>
        <w:tc>
          <w:tcPr>
            <w:tcW w:w="992" w:type="dxa"/>
          </w:tcPr>
          <w:p w14:paraId="3991FF43" w14:textId="272E4B12" w:rsidR="00467419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850" w:type="dxa"/>
          </w:tcPr>
          <w:p w14:paraId="30FA908C" w14:textId="77777777" w:rsidR="00467419" w:rsidRPr="004B50D2" w:rsidRDefault="00467419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7881138" w14:textId="77777777" w:rsidR="00467419" w:rsidRPr="00F336F2" w:rsidRDefault="00DB4A54" w:rsidP="00F1445D">
            <w:pPr>
              <w:pStyle w:val="NoSpacing"/>
              <w:spacing w:line="276" w:lineRule="auto"/>
              <w:jc w:val="center"/>
            </w:pPr>
            <w:r>
              <w:t>0.69 (0.42-1.12</w:t>
            </w:r>
            <w:r w:rsidR="00467419">
              <w:t>)</w:t>
            </w:r>
          </w:p>
        </w:tc>
        <w:tc>
          <w:tcPr>
            <w:tcW w:w="1134" w:type="dxa"/>
          </w:tcPr>
          <w:p w14:paraId="5A095A53" w14:textId="68117DBD" w:rsidR="00467419" w:rsidRPr="00F336F2" w:rsidRDefault="0069278D" w:rsidP="00DB4A54">
            <w:pPr>
              <w:pStyle w:val="NoSpacing"/>
              <w:spacing w:line="276" w:lineRule="auto"/>
              <w:jc w:val="center"/>
            </w:pPr>
            <w:r>
              <w:t>0.13</w:t>
            </w:r>
          </w:p>
        </w:tc>
        <w:tc>
          <w:tcPr>
            <w:tcW w:w="1048" w:type="dxa"/>
          </w:tcPr>
          <w:p w14:paraId="33DAF8D8" w14:textId="77777777" w:rsidR="00467419" w:rsidRPr="00F336F2" w:rsidRDefault="00467419" w:rsidP="005216D2">
            <w:pPr>
              <w:pStyle w:val="NoSpacing"/>
              <w:spacing w:line="276" w:lineRule="auto"/>
              <w:jc w:val="center"/>
            </w:pPr>
          </w:p>
        </w:tc>
      </w:tr>
    </w:tbl>
    <w:p w14:paraId="1397EFE8" w14:textId="2D7B5B59" w:rsidR="007677A4" w:rsidRDefault="00F41DB8" w:rsidP="007677A4">
      <w:pPr>
        <w:jc w:val="both"/>
      </w:pPr>
      <w:r>
        <w:t xml:space="preserve">Adjusted for age at diagnosis, ER-status, nodal status, size category and grade of primary BC. </w:t>
      </w:r>
      <w:r w:rsidR="00217A5C">
        <w:t xml:space="preserve">Abbreviations: </w:t>
      </w:r>
      <w:r>
        <w:t>CT=chemotherapy</w:t>
      </w:r>
      <w:r w:rsidR="00217A5C">
        <w:t>;</w:t>
      </w:r>
      <w:r>
        <w:t xml:space="preserve"> ET=endocrine therapy</w:t>
      </w:r>
      <w:r w:rsidR="00217A5C">
        <w:t>;</w:t>
      </w:r>
      <w:r>
        <w:t xml:space="preserve"> P-</w:t>
      </w:r>
      <w:proofErr w:type="spellStart"/>
      <w:r>
        <w:t>int</w:t>
      </w:r>
      <w:proofErr w:type="spellEnd"/>
      <w:r>
        <w:t>=</w:t>
      </w:r>
      <w:r w:rsidR="00DD4EAF" w:rsidRPr="00DD4EAF">
        <w:t xml:space="preserve"> </w:t>
      </w:r>
      <w:r w:rsidR="00DD4EAF">
        <w:t xml:space="preserve">P-value for the comparison of a model including an interaction term between </w:t>
      </w:r>
      <w:r w:rsidR="00DD4EAF" w:rsidRPr="008D0258">
        <w:rPr>
          <w:rFonts w:cstheme="minorHAnsi"/>
          <w:i/>
        </w:rPr>
        <w:t>CHEK2</w:t>
      </w:r>
      <w:r w:rsidR="00DD4EAF">
        <w:rPr>
          <w:rFonts w:cstheme="minorHAnsi"/>
        </w:rPr>
        <w:t xml:space="preserve"> c.1100delC </w:t>
      </w:r>
      <w:r w:rsidR="00DD4EAF">
        <w:t>status and a specific treatment (</w:t>
      </w:r>
      <w:r w:rsidR="002B08A7">
        <w:t>r</w:t>
      </w:r>
      <w:r w:rsidR="0069278D">
        <w:t xml:space="preserve">adiotherapy </w:t>
      </w:r>
      <w:r w:rsidR="00DD4EAF">
        <w:t>or systemic treatment) with a model without any interaction term.</w:t>
      </w:r>
    </w:p>
    <w:p w14:paraId="7E276F1E" w14:textId="77777777" w:rsidR="00433AB6" w:rsidRDefault="00433AB6">
      <w:pPr>
        <w:spacing w:after="160" w:line="259" w:lineRule="auto"/>
        <w:rPr>
          <w:b/>
        </w:rPr>
      </w:pPr>
    </w:p>
    <w:p w14:paraId="6E45879F" w14:textId="155F2D5A" w:rsidR="00467419" w:rsidRDefault="00467419">
      <w:pPr>
        <w:spacing w:after="160" w:line="259" w:lineRule="auto"/>
        <w:rPr>
          <w:b/>
        </w:rPr>
      </w:pPr>
    </w:p>
    <w:p w14:paraId="6BCC9F5D" w14:textId="0B82B1E2" w:rsidR="00F41DB8" w:rsidRPr="003708F7" w:rsidRDefault="00F41DB8" w:rsidP="003708F7">
      <w:pPr>
        <w:spacing w:after="160" w:line="259" w:lineRule="auto"/>
        <w:rPr>
          <w:b/>
        </w:rPr>
      </w:pPr>
    </w:p>
    <w:p w14:paraId="52A50F35" w14:textId="77777777" w:rsidR="00493CCC" w:rsidRDefault="00493CCC">
      <w:pPr>
        <w:spacing w:after="160" w:line="259" w:lineRule="auto"/>
      </w:pPr>
      <w:r>
        <w:br w:type="page"/>
      </w:r>
    </w:p>
    <w:p w14:paraId="214547CC" w14:textId="5A99F5D9" w:rsidR="00493CCC" w:rsidRPr="00F140C2" w:rsidRDefault="00493CCC" w:rsidP="00493CCC">
      <w:pPr>
        <w:pStyle w:val="NoSpacing"/>
        <w:spacing w:line="276" w:lineRule="auto"/>
      </w:pPr>
      <w:r w:rsidRPr="00C66299">
        <w:rPr>
          <w:b/>
        </w:rPr>
        <w:lastRenderedPageBreak/>
        <w:t xml:space="preserve">Table </w:t>
      </w:r>
      <w:r w:rsidR="003708F7">
        <w:rPr>
          <w:b/>
        </w:rPr>
        <w:t>S</w:t>
      </w:r>
      <w:r w:rsidR="00982F18">
        <w:rPr>
          <w:b/>
        </w:rPr>
        <w:t>5</w:t>
      </w:r>
      <w:r w:rsidRPr="00C66299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primary </w:t>
      </w:r>
      <w:r w:rsidR="003708F7">
        <w:t xml:space="preserve">BC 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 xml:space="preserve">mutation status. </w:t>
      </w:r>
      <w:r>
        <w:t>Stratified by time since breast cancer diagnosis</w:t>
      </w:r>
      <w:r w:rsidRPr="00F140C2">
        <w:t xml:space="preserve">. </w:t>
      </w:r>
      <w:r w:rsidRPr="0099640F">
        <w:t xml:space="preserve">Sensitivity analysis </w:t>
      </w:r>
      <w:r w:rsidR="00DC04DA" w:rsidRPr="0099640F">
        <w:t>restricting to</w:t>
      </w:r>
      <w:r w:rsidRPr="0099640F">
        <w:t xml:space="preserve"> patients diagnosed from the year 2000 onwards</w:t>
      </w:r>
      <w:r w:rsidR="002A2741" w:rsidRPr="0099640F">
        <w:t xml:space="preserve"> 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2"/>
        <w:gridCol w:w="2065"/>
        <w:gridCol w:w="1654"/>
        <w:gridCol w:w="1020"/>
        <w:gridCol w:w="961"/>
        <w:gridCol w:w="1654"/>
        <w:gridCol w:w="979"/>
        <w:gridCol w:w="835"/>
        <w:gridCol w:w="1654"/>
        <w:gridCol w:w="1113"/>
        <w:gridCol w:w="1022"/>
      </w:tblGrid>
      <w:tr w:rsidR="00493CCC" w14:paraId="61B1BF2E" w14:textId="77777777" w:rsidTr="00F41DB8">
        <w:tc>
          <w:tcPr>
            <w:tcW w:w="2347" w:type="dxa"/>
            <w:gridSpan w:val="2"/>
          </w:tcPr>
          <w:p w14:paraId="79E02FAD" w14:textId="77777777" w:rsidR="00493CCC" w:rsidRPr="00F140C2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3635" w:type="dxa"/>
            <w:gridSpan w:val="3"/>
          </w:tcPr>
          <w:p w14:paraId="2892067F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468" w:type="dxa"/>
            <w:gridSpan w:val="3"/>
          </w:tcPr>
          <w:p w14:paraId="050FF95A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789" w:type="dxa"/>
            <w:gridSpan w:val="3"/>
          </w:tcPr>
          <w:p w14:paraId="50DDA28C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753E44" w14:paraId="21F80E07" w14:textId="77777777" w:rsidTr="00F41DB8">
        <w:tc>
          <w:tcPr>
            <w:tcW w:w="2347" w:type="dxa"/>
            <w:gridSpan w:val="2"/>
          </w:tcPr>
          <w:p w14:paraId="7B003E3F" w14:textId="77777777" w:rsidR="00753E44" w:rsidRDefault="00753E44" w:rsidP="00753E44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635" w:type="dxa"/>
            <w:gridSpan w:val="3"/>
          </w:tcPr>
          <w:p w14:paraId="5360DE5D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59,296</w:t>
            </w:r>
          </w:p>
        </w:tc>
        <w:tc>
          <w:tcPr>
            <w:tcW w:w="3468" w:type="dxa"/>
            <w:gridSpan w:val="3"/>
          </w:tcPr>
          <w:p w14:paraId="463F69C8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55,349</w:t>
            </w:r>
          </w:p>
        </w:tc>
        <w:tc>
          <w:tcPr>
            <w:tcW w:w="3789" w:type="dxa"/>
            <w:gridSpan w:val="3"/>
          </w:tcPr>
          <w:p w14:paraId="09C9E8E3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41,952</w:t>
            </w:r>
          </w:p>
        </w:tc>
      </w:tr>
      <w:tr w:rsidR="00753E44" w14:paraId="41D0059B" w14:textId="77777777" w:rsidTr="00F41DB8">
        <w:tc>
          <w:tcPr>
            <w:tcW w:w="2347" w:type="dxa"/>
            <w:gridSpan w:val="2"/>
          </w:tcPr>
          <w:p w14:paraId="443EF9E9" w14:textId="77777777" w:rsidR="00753E44" w:rsidRDefault="00753E44" w:rsidP="00753E44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635" w:type="dxa"/>
            <w:gridSpan w:val="3"/>
          </w:tcPr>
          <w:p w14:paraId="3F06318B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910</w:t>
            </w:r>
          </w:p>
        </w:tc>
        <w:tc>
          <w:tcPr>
            <w:tcW w:w="3468" w:type="dxa"/>
            <w:gridSpan w:val="3"/>
          </w:tcPr>
          <w:p w14:paraId="6BA7696D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394</w:t>
            </w:r>
          </w:p>
        </w:tc>
        <w:tc>
          <w:tcPr>
            <w:tcW w:w="3789" w:type="dxa"/>
            <w:gridSpan w:val="3"/>
          </w:tcPr>
          <w:p w14:paraId="108462D3" w14:textId="77777777" w:rsidR="00753E44" w:rsidRPr="00753E44" w:rsidRDefault="002F0CE7" w:rsidP="00753E44">
            <w:pPr>
              <w:pStyle w:val="NoSpacing"/>
              <w:spacing w:line="276" w:lineRule="auto"/>
              <w:jc w:val="center"/>
            </w:pPr>
            <w:r>
              <w:t>516</w:t>
            </w:r>
          </w:p>
        </w:tc>
      </w:tr>
      <w:tr w:rsidR="00753E44" w14:paraId="232EE71B" w14:textId="77777777" w:rsidTr="00F41DB8">
        <w:tc>
          <w:tcPr>
            <w:tcW w:w="2347" w:type="dxa"/>
            <w:gridSpan w:val="2"/>
            <w:shd w:val="clear" w:color="auto" w:fill="000000" w:themeFill="text1"/>
          </w:tcPr>
          <w:p w14:paraId="6473D3B0" w14:textId="77777777" w:rsidR="00753E44" w:rsidRDefault="00753E44" w:rsidP="00753E44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654" w:type="dxa"/>
            <w:shd w:val="clear" w:color="auto" w:fill="000000" w:themeFill="text1"/>
          </w:tcPr>
          <w:p w14:paraId="4A8CF29C" w14:textId="77777777" w:rsidR="00753E44" w:rsidRPr="00945A41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020" w:type="dxa"/>
            <w:shd w:val="clear" w:color="auto" w:fill="000000" w:themeFill="text1"/>
          </w:tcPr>
          <w:p w14:paraId="1C442530" w14:textId="77777777" w:rsidR="00753E44" w:rsidRPr="00945A41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961" w:type="dxa"/>
            <w:shd w:val="clear" w:color="auto" w:fill="000000" w:themeFill="text1"/>
          </w:tcPr>
          <w:p w14:paraId="7D536618" w14:textId="77777777" w:rsidR="00753E44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654" w:type="dxa"/>
            <w:shd w:val="clear" w:color="auto" w:fill="000000" w:themeFill="text1"/>
          </w:tcPr>
          <w:p w14:paraId="0380A7C0" w14:textId="77777777" w:rsidR="00753E44" w:rsidRPr="00945A41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79" w:type="dxa"/>
            <w:shd w:val="clear" w:color="auto" w:fill="000000" w:themeFill="text1"/>
          </w:tcPr>
          <w:p w14:paraId="79B01C21" w14:textId="77777777" w:rsidR="00753E44" w:rsidRPr="00945A41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35" w:type="dxa"/>
            <w:shd w:val="clear" w:color="auto" w:fill="000000" w:themeFill="text1"/>
          </w:tcPr>
          <w:p w14:paraId="743424B5" w14:textId="77777777" w:rsidR="00753E44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654" w:type="dxa"/>
            <w:shd w:val="clear" w:color="auto" w:fill="000000" w:themeFill="text1"/>
          </w:tcPr>
          <w:p w14:paraId="0F712460" w14:textId="77777777" w:rsidR="00753E44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13" w:type="dxa"/>
            <w:shd w:val="clear" w:color="auto" w:fill="000000" w:themeFill="text1"/>
          </w:tcPr>
          <w:p w14:paraId="028D2AA8" w14:textId="77777777" w:rsidR="00753E44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22" w:type="dxa"/>
            <w:shd w:val="clear" w:color="auto" w:fill="000000" w:themeFill="text1"/>
          </w:tcPr>
          <w:p w14:paraId="7CAA0FD9" w14:textId="77777777" w:rsidR="00753E44" w:rsidRDefault="00753E44" w:rsidP="00753E44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753E44" w14:paraId="38B48B1D" w14:textId="77777777" w:rsidTr="00F41DB8">
        <w:tc>
          <w:tcPr>
            <w:tcW w:w="2347" w:type="dxa"/>
            <w:gridSpan w:val="2"/>
          </w:tcPr>
          <w:p w14:paraId="5964B72C" w14:textId="4489D02B" w:rsidR="00753E44" w:rsidRPr="00552B61" w:rsidRDefault="00584F38" w:rsidP="00753E44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654" w:type="dxa"/>
          </w:tcPr>
          <w:p w14:paraId="07D3EDF3" w14:textId="77777777" w:rsidR="00753E44" w:rsidRPr="00753E44" w:rsidRDefault="007F201D" w:rsidP="00753E44">
            <w:pPr>
              <w:pStyle w:val="NoSpacing"/>
              <w:spacing w:line="276" w:lineRule="auto"/>
              <w:jc w:val="center"/>
            </w:pPr>
            <w:r>
              <w:t>1.85 (1.15-2.97</w:t>
            </w:r>
            <w:r w:rsidR="00753E44" w:rsidRPr="00753E44">
              <w:t>)</w:t>
            </w:r>
          </w:p>
        </w:tc>
        <w:tc>
          <w:tcPr>
            <w:tcW w:w="1020" w:type="dxa"/>
          </w:tcPr>
          <w:p w14:paraId="685C4A62" w14:textId="2380499A" w:rsidR="00753E44" w:rsidRPr="00753E44" w:rsidRDefault="0069278D" w:rsidP="007F201D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961" w:type="dxa"/>
          </w:tcPr>
          <w:p w14:paraId="379E79E7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55B766C3" w14:textId="77777777" w:rsidR="00753E44" w:rsidRPr="00753E44" w:rsidRDefault="00753E44" w:rsidP="007F201D">
            <w:pPr>
              <w:pStyle w:val="NoSpacing"/>
              <w:spacing w:line="276" w:lineRule="auto"/>
              <w:jc w:val="center"/>
            </w:pPr>
            <w:r w:rsidRPr="00753E44">
              <w:t>1.6</w:t>
            </w:r>
            <w:r w:rsidR="007F201D">
              <w:t>6</w:t>
            </w:r>
            <w:r w:rsidRPr="00753E44">
              <w:t xml:space="preserve"> (0.8</w:t>
            </w:r>
            <w:r w:rsidR="007F201D">
              <w:t>1-3.37)</w:t>
            </w:r>
          </w:p>
        </w:tc>
        <w:tc>
          <w:tcPr>
            <w:tcW w:w="979" w:type="dxa"/>
          </w:tcPr>
          <w:p w14:paraId="77EE2A7E" w14:textId="3EB7FF28" w:rsidR="00753E44" w:rsidRPr="00753E44" w:rsidRDefault="0069278D" w:rsidP="00FC7989">
            <w:pPr>
              <w:pStyle w:val="NoSpacing"/>
              <w:spacing w:line="276" w:lineRule="auto"/>
              <w:jc w:val="center"/>
            </w:pPr>
            <w:r>
              <w:t>0.16</w:t>
            </w:r>
          </w:p>
        </w:tc>
        <w:tc>
          <w:tcPr>
            <w:tcW w:w="835" w:type="dxa"/>
          </w:tcPr>
          <w:p w14:paraId="06E113F2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03C6DB3F" w14:textId="77777777" w:rsidR="00753E44" w:rsidRPr="00753E44" w:rsidRDefault="00753E44" w:rsidP="0099640F">
            <w:pPr>
              <w:pStyle w:val="NoSpacing"/>
              <w:spacing w:line="276" w:lineRule="auto"/>
              <w:jc w:val="center"/>
            </w:pPr>
            <w:r w:rsidRPr="00753E44">
              <w:t>2.0</w:t>
            </w:r>
            <w:r w:rsidR="0099640F">
              <w:t>6</w:t>
            </w:r>
            <w:r w:rsidRPr="00753E44">
              <w:t xml:space="preserve"> (1.</w:t>
            </w:r>
            <w:r w:rsidR="0099640F">
              <w:t>09</w:t>
            </w:r>
            <w:r w:rsidRPr="00753E44">
              <w:t>-3.8</w:t>
            </w:r>
            <w:r w:rsidR="0099640F">
              <w:t>9</w:t>
            </w:r>
            <w:r w:rsidRPr="00753E44">
              <w:t>)</w:t>
            </w:r>
          </w:p>
        </w:tc>
        <w:tc>
          <w:tcPr>
            <w:tcW w:w="1113" w:type="dxa"/>
          </w:tcPr>
          <w:p w14:paraId="7ED5B96E" w14:textId="1712E271" w:rsidR="00753E44" w:rsidRPr="00F336F2" w:rsidRDefault="0069278D" w:rsidP="0099640F">
            <w:pPr>
              <w:pStyle w:val="NoSpacing"/>
              <w:spacing w:line="276" w:lineRule="auto"/>
              <w:jc w:val="center"/>
            </w:pPr>
            <w:r>
              <w:t>0.03</w:t>
            </w:r>
          </w:p>
        </w:tc>
        <w:tc>
          <w:tcPr>
            <w:tcW w:w="1022" w:type="dxa"/>
          </w:tcPr>
          <w:p w14:paraId="68379DFB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</w:tr>
      <w:tr w:rsidR="00753E44" w14:paraId="7BF28DCF" w14:textId="77777777" w:rsidTr="00F41DB8">
        <w:tc>
          <w:tcPr>
            <w:tcW w:w="2347" w:type="dxa"/>
            <w:gridSpan w:val="2"/>
          </w:tcPr>
          <w:p w14:paraId="0149A4B7" w14:textId="1A8CD0CB" w:rsidR="00753E44" w:rsidRPr="00F336F2" w:rsidRDefault="0069278D" w:rsidP="00753E44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654" w:type="dxa"/>
          </w:tcPr>
          <w:p w14:paraId="0140B768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0" w:type="dxa"/>
          </w:tcPr>
          <w:p w14:paraId="2AC8C9BB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61" w:type="dxa"/>
          </w:tcPr>
          <w:p w14:paraId="73EFCBB4" w14:textId="77777777" w:rsidR="00753E44" w:rsidRPr="00753E44" w:rsidRDefault="007F201D" w:rsidP="00753E44">
            <w:pPr>
              <w:pStyle w:val="NoSpacing"/>
              <w:spacing w:line="276" w:lineRule="auto"/>
              <w:jc w:val="center"/>
            </w:pPr>
            <w:r>
              <w:t>0.80</w:t>
            </w:r>
          </w:p>
        </w:tc>
        <w:tc>
          <w:tcPr>
            <w:tcW w:w="1654" w:type="dxa"/>
          </w:tcPr>
          <w:p w14:paraId="5166B5DB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79" w:type="dxa"/>
          </w:tcPr>
          <w:p w14:paraId="6C5B85B9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835" w:type="dxa"/>
          </w:tcPr>
          <w:p w14:paraId="0E25EB05" w14:textId="1AD8E3FF" w:rsidR="00753E44" w:rsidRPr="00753E44" w:rsidRDefault="007F201D" w:rsidP="00753E44">
            <w:pPr>
              <w:pStyle w:val="NoSpacing"/>
              <w:spacing w:line="276" w:lineRule="auto"/>
              <w:jc w:val="center"/>
            </w:pPr>
            <w:r>
              <w:t>0.9</w:t>
            </w:r>
            <w:r w:rsidR="001C17F5">
              <w:t>0</w:t>
            </w:r>
          </w:p>
        </w:tc>
        <w:tc>
          <w:tcPr>
            <w:tcW w:w="1654" w:type="dxa"/>
          </w:tcPr>
          <w:p w14:paraId="5FB5C601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113" w:type="dxa"/>
          </w:tcPr>
          <w:p w14:paraId="5B79EE20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2" w:type="dxa"/>
          </w:tcPr>
          <w:p w14:paraId="6FB132B0" w14:textId="0D735BA7" w:rsidR="00753E44" w:rsidRPr="00F336F2" w:rsidRDefault="0099640F" w:rsidP="00753E44">
            <w:pPr>
              <w:pStyle w:val="NoSpacing"/>
              <w:spacing w:line="276" w:lineRule="auto"/>
              <w:jc w:val="center"/>
            </w:pPr>
            <w:r>
              <w:t>0.8</w:t>
            </w:r>
            <w:r w:rsidR="001C17F5">
              <w:t>4</w:t>
            </w:r>
          </w:p>
        </w:tc>
      </w:tr>
      <w:tr w:rsidR="00753E44" w14:paraId="11984068" w14:textId="77777777" w:rsidTr="00F41DB8">
        <w:tc>
          <w:tcPr>
            <w:tcW w:w="282" w:type="dxa"/>
          </w:tcPr>
          <w:p w14:paraId="2337326A" w14:textId="77777777" w:rsidR="00753E44" w:rsidRDefault="00753E44" w:rsidP="00753E44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1795DBDC" w14:textId="3B5A0F27" w:rsidR="00753E44" w:rsidRPr="00552B61" w:rsidRDefault="00753E44" w:rsidP="00753E44">
            <w:pPr>
              <w:pStyle w:val="NoSpacing"/>
              <w:spacing w:line="276" w:lineRule="auto"/>
            </w:pPr>
            <w:r w:rsidRPr="00552B61">
              <w:t xml:space="preserve">No </w:t>
            </w:r>
            <w:r w:rsidR="0069278D">
              <w:t>radiotherapy</w:t>
            </w:r>
          </w:p>
        </w:tc>
        <w:tc>
          <w:tcPr>
            <w:tcW w:w="1654" w:type="dxa"/>
          </w:tcPr>
          <w:p w14:paraId="6B20481B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  <w:r w:rsidRPr="00753E44">
              <w:t>ref</w:t>
            </w:r>
          </w:p>
        </w:tc>
        <w:tc>
          <w:tcPr>
            <w:tcW w:w="1020" w:type="dxa"/>
          </w:tcPr>
          <w:p w14:paraId="507B350F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61" w:type="dxa"/>
          </w:tcPr>
          <w:p w14:paraId="21AF6707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61104491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  <w:r w:rsidRPr="00753E44">
              <w:t>ref</w:t>
            </w:r>
          </w:p>
        </w:tc>
        <w:tc>
          <w:tcPr>
            <w:tcW w:w="979" w:type="dxa"/>
          </w:tcPr>
          <w:p w14:paraId="48236463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835" w:type="dxa"/>
          </w:tcPr>
          <w:p w14:paraId="10CF1185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72DFCFD7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  <w:r w:rsidRPr="00753E44">
              <w:t>ref</w:t>
            </w:r>
          </w:p>
        </w:tc>
        <w:tc>
          <w:tcPr>
            <w:tcW w:w="1113" w:type="dxa"/>
          </w:tcPr>
          <w:p w14:paraId="0F35519C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2" w:type="dxa"/>
          </w:tcPr>
          <w:p w14:paraId="0B8893BC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</w:tr>
      <w:tr w:rsidR="00753E44" w14:paraId="1EF66488" w14:textId="77777777" w:rsidTr="00F41DB8">
        <w:tc>
          <w:tcPr>
            <w:tcW w:w="282" w:type="dxa"/>
          </w:tcPr>
          <w:p w14:paraId="18EB9699" w14:textId="77777777" w:rsidR="00753E44" w:rsidRDefault="00753E44" w:rsidP="00753E44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20FD23A1" w14:textId="378A1514" w:rsidR="00753E44" w:rsidRPr="00552B61" w:rsidRDefault="0069278D" w:rsidP="00753E44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654" w:type="dxa"/>
          </w:tcPr>
          <w:p w14:paraId="2A4CAC3C" w14:textId="77777777" w:rsidR="00753E44" w:rsidRPr="00753E44" w:rsidRDefault="007F201D" w:rsidP="00753E44">
            <w:pPr>
              <w:pStyle w:val="NoSpacing"/>
              <w:spacing w:line="276" w:lineRule="auto"/>
              <w:jc w:val="center"/>
            </w:pPr>
            <w:r>
              <w:t>0.99 (0.83-1.18</w:t>
            </w:r>
            <w:r w:rsidR="00753E44" w:rsidRPr="00753E44">
              <w:t>)</w:t>
            </w:r>
          </w:p>
        </w:tc>
        <w:tc>
          <w:tcPr>
            <w:tcW w:w="1020" w:type="dxa"/>
          </w:tcPr>
          <w:p w14:paraId="5A783DFB" w14:textId="21E88517" w:rsidR="00753E44" w:rsidRPr="00753E44" w:rsidRDefault="0069278D" w:rsidP="00753E44">
            <w:pPr>
              <w:pStyle w:val="NoSpacing"/>
              <w:spacing w:line="276" w:lineRule="auto"/>
              <w:jc w:val="center"/>
            </w:pPr>
            <w:r>
              <w:t>0.92</w:t>
            </w:r>
          </w:p>
        </w:tc>
        <w:tc>
          <w:tcPr>
            <w:tcW w:w="961" w:type="dxa"/>
          </w:tcPr>
          <w:p w14:paraId="51EEAB43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4C2D0474" w14:textId="77777777" w:rsidR="00753E44" w:rsidRPr="00753E44" w:rsidRDefault="00FC7989" w:rsidP="00FC7989">
            <w:pPr>
              <w:pStyle w:val="NoSpacing"/>
              <w:spacing w:line="276" w:lineRule="auto"/>
              <w:jc w:val="center"/>
            </w:pPr>
            <w:r>
              <w:t>0.90</w:t>
            </w:r>
            <w:r w:rsidR="00753E44" w:rsidRPr="00753E44">
              <w:t xml:space="preserve"> (</w:t>
            </w:r>
            <w:r>
              <w:t>0.70</w:t>
            </w:r>
            <w:r w:rsidR="00753E44" w:rsidRPr="00753E44">
              <w:t>-1.1</w:t>
            </w:r>
            <w:r>
              <w:t>6</w:t>
            </w:r>
            <w:r w:rsidR="00753E44" w:rsidRPr="00753E44">
              <w:t>)</w:t>
            </w:r>
          </w:p>
        </w:tc>
        <w:tc>
          <w:tcPr>
            <w:tcW w:w="979" w:type="dxa"/>
          </w:tcPr>
          <w:p w14:paraId="7610AB2E" w14:textId="5C6554A4" w:rsidR="00753E44" w:rsidRPr="00753E44" w:rsidRDefault="0069278D" w:rsidP="00753E44">
            <w:pPr>
              <w:pStyle w:val="NoSpacing"/>
              <w:spacing w:line="276" w:lineRule="auto"/>
              <w:jc w:val="center"/>
            </w:pPr>
            <w:r>
              <w:t>0.42</w:t>
            </w:r>
          </w:p>
        </w:tc>
        <w:tc>
          <w:tcPr>
            <w:tcW w:w="835" w:type="dxa"/>
          </w:tcPr>
          <w:p w14:paraId="78840A21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7C858F18" w14:textId="77777777" w:rsidR="00753E44" w:rsidRPr="00753E44" w:rsidRDefault="0099640F" w:rsidP="0099640F">
            <w:pPr>
              <w:pStyle w:val="NoSpacing"/>
              <w:spacing w:line="276" w:lineRule="auto"/>
              <w:jc w:val="center"/>
            </w:pPr>
            <w:r>
              <w:t>1.07 (0.85</w:t>
            </w:r>
            <w:r w:rsidR="00753E44" w:rsidRPr="00753E44">
              <w:t>-1.3</w:t>
            </w:r>
            <w:r>
              <w:t>5</w:t>
            </w:r>
            <w:r w:rsidR="00753E44" w:rsidRPr="00753E44">
              <w:t>)</w:t>
            </w:r>
          </w:p>
        </w:tc>
        <w:tc>
          <w:tcPr>
            <w:tcW w:w="1113" w:type="dxa"/>
          </w:tcPr>
          <w:p w14:paraId="2ACF7658" w14:textId="74D2AA12" w:rsidR="00753E44" w:rsidRPr="00F336F2" w:rsidRDefault="0069278D" w:rsidP="00753E44">
            <w:pPr>
              <w:pStyle w:val="NoSpacing"/>
              <w:spacing w:line="276" w:lineRule="auto"/>
              <w:jc w:val="center"/>
            </w:pPr>
            <w:r>
              <w:t>0.56</w:t>
            </w:r>
          </w:p>
        </w:tc>
        <w:tc>
          <w:tcPr>
            <w:tcW w:w="1022" w:type="dxa"/>
          </w:tcPr>
          <w:p w14:paraId="73FBD3B9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</w:tr>
      <w:tr w:rsidR="00753E44" w14:paraId="2DF4B396" w14:textId="77777777" w:rsidTr="00F41DB8">
        <w:tc>
          <w:tcPr>
            <w:tcW w:w="2347" w:type="dxa"/>
            <w:gridSpan w:val="2"/>
          </w:tcPr>
          <w:p w14:paraId="6D7B86DA" w14:textId="77777777" w:rsidR="00753E44" w:rsidRPr="005E70E1" w:rsidRDefault="00753E44" w:rsidP="00753E44">
            <w:pPr>
              <w:pStyle w:val="NoSpacing"/>
              <w:spacing w:line="276" w:lineRule="auto"/>
            </w:pPr>
            <w:r w:rsidRPr="005E70E1">
              <w:t>Systemic therapy</w:t>
            </w:r>
          </w:p>
        </w:tc>
        <w:tc>
          <w:tcPr>
            <w:tcW w:w="1654" w:type="dxa"/>
          </w:tcPr>
          <w:p w14:paraId="36F1440B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0" w:type="dxa"/>
          </w:tcPr>
          <w:p w14:paraId="60CC34BC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61" w:type="dxa"/>
          </w:tcPr>
          <w:p w14:paraId="150FE8DD" w14:textId="338529C9" w:rsidR="00753E44" w:rsidRPr="00753E44" w:rsidRDefault="00492758" w:rsidP="00753E44">
            <w:pPr>
              <w:pStyle w:val="NoSpacing"/>
              <w:spacing w:line="276" w:lineRule="auto"/>
              <w:jc w:val="center"/>
            </w:pPr>
            <w:r>
              <w:t>1.00</w:t>
            </w:r>
          </w:p>
        </w:tc>
        <w:tc>
          <w:tcPr>
            <w:tcW w:w="1654" w:type="dxa"/>
          </w:tcPr>
          <w:p w14:paraId="1E653496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79" w:type="dxa"/>
          </w:tcPr>
          <w:p w14:paraId="2B9F3137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835" w:type="dxa"/>
          </w:tcPr>
          <w:p w14:paraId="152FD2D7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  <w:r w:rsidRPr="00753E44">
              <w:t>0.99</w:t>
            </w:r>
          </w:p>
        </w:tc>
        <w:tc>
          <w:tcPr>
            <w:tcW w:w="1654" w:type="dxa"/>
          </w:tcPr>
          <w:p w14:paraId="66B83CFF" w14:textId="77777777" w:rsidR="00753E44" w:rsidRPr="00753E44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113" w:type="dxa"/>
          </w:tcPr>
          <w:p w14:paraId="4508F9FF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2" w:type="dxa"/>
          </w:tcPr>
          <w:p w14:paraId="046B930B" w14:textId="77777777" w:rsidR="00753E44" w:rsidRPr="00F336F2" w:rsidRDefault="0099640F" w:rsidP="00753E44">
            <w:pPr>
              <w:pStyle w:val="NoSpacing"/>
              <w:spacing w:line="276" w:lineRule="auto"/>
              <w:jc w:val="center"/>
            </w:pPr>
            <w:r>
              <w:t>0.95</w:t>
            </w:r>
          </w:p>
        </w:tc>
      </w:tr>
      <w:tr w:rsidR="00753E44" w14:paraId="394CC2B7" w14:textId="77777777" w:rsidTr="00F41DB8">
        <w:tc>
          <w:tcPr>
            <w:tcW w:w="282" w:type="dxa"/>
          </w:tcPr>
          <w:p w14:paraId="1F9A49E0" w14:textId="77777777" w:rsidR="00753E44" w:rsidRDefault="00753E44" w:rsidP="00753E44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7D10DBAE" w14:textId="77777777" w:rsidR="00753E44" w:rsidRPr="005E70E1" w:rsidRDefault="00753E44" w:rsidP="00753E44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1654" w:type="dxa"/>
          </w:tcPr>
          <w:p w14:paraId="0AC8A317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020" w:type="dxa"/>
          </w:tcPr>
          <w:p w14:paraId="4E256D04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961" w:type="dxa"/>
          </w:tcPr>
          <w:p w14:paraId="0CD40D1F" w14:textId="77777777" w:rsidR="00753E44" w:rsidRPr="005E70E1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3E08097F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79" w:type="dxa"/>
          </w:tcPr>
          <w:p w14:paraId="55611F8F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835" w:type="dxa"/>
          </w:tcPr>
          <w:p w14:paraId="0A04834D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6A2DC5FC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13" w:type="dxa"/>
          </w:tcPr>
          <w:p w14:paraId="79114A68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022" w:type="dxa"/>
          </w:tcPr>
          <w:p w14:paraId="27606D45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</w:tr>
      <w:tr w:rsidR="00753E44" w14:paraId="3D982ADE" w14:textId="77777777" w:rsidTr="00F41DB8">
        <w:tc>
          <w:tcPr>
            <w:tcW w:w="282" w:type="dxa"/>
          </w:tcPr>
          <w:p w14:paraId="50D6A75E" w14:textId="77777777" w:rsidR="00753E44" w:rsidRDefault="00753E44" w:rsidP="00753E44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55DFA687" w14:textId="70E3CE82" w:rsidR="00753E44" w:rsidRPr="0099640F" w:rsidRDefault="00F41DB8" w:rsidP="00753E44">
            <w:pPr>
              <w:pStyle w:val="NoSpacing"/>
              <w:spacing w:line="276" w:lineRule="auto"/>
            </w:pPr>
            <w:r>
              <w:t>CT</w:t>
            </w:r>
            <w:r w:rsidR="00753E44" w:rsidRPr="00FC7989">
              <w:t xml:space="preserve">, no </w:t>
            </w:r>
            <w:r w:rsidR="00753E44" w:rsidRPr="0099640F">
              <w:t>ET</w:t>
            </w:r>
          </w:p>
        </w:tc>
        <w:tc>
          <w:tcPr>
            <w:tcW w:w="1654" w:type="dxa"/>
          </w:tcPr>
          <w:p w14:paraId="000459AC" w14:textId="7D3D16F4" w:rsidR="00753E44" w:rsidRPr="004B50D2" w:rsidRDefault="007F201D" w:rsidP="00F41DB8">
            <w:pPr>
              <w:pStyle w:val="NoSpacing"/>
              <w:spacing w:line="276" w:lineRule="auto"/>
              <w:jc w:val="center"/>
            </w:pPr>
            <w:r>
              <w:t>0.75 (0.5</w:t>
            </w:r>
            <w:r w:rsidR="00F41DB8">
              <w:t>2</w:t>
            </w:r>
            <w:r>
              <w:t>-1.0</w:t>
            </w:r>
            <w:r w:rsidR="00F41DB8">
              <w:t>9</w:t>
            </w:r>
            <w:r w:rsidR="00753E44">
              <w:t>)</w:t>
            </w:r>
          </w:p>
        </w:tc>
        <w:tc>
          <w:tcPr>
            <w:tcW w:w="1020" w:type="dxa"/>
          </w:tcPr>
          <w:p w14:paraId="41F0B9AE" w14:textId="6C012405" w:rsidR="00753E44" w:rsidRPr="004B50D2" w:rsidRDefault="0069278D" w:rsidP="00F41DB8">
            <w:pPr>
              <w:pStyle w:val="NoSpacing"/>
              <w:spacing w:line="276" w:lineRule="auto"/>
              <w:jc w:val="center"/>
            </w:pPr>
            <w:r>
              <w:t>0.1</w:t>
            </w:r>
            <w:r w:rsidR="002B08A7">
              <w:t>3</w:t>
            </w:r>
          </w:p>
        </w:tc>
        <w:tc>
          <w:tcPr>
            <w:tcW w:w="961" w:type="dxa"/>
          </w:tcPr>
          <w:p w14:paraId="4B1029C5" w14:textId="77777777" w:rsidR="00753E44" w:rsidRPr="005E70E1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461F3EF0" w14:textId="6D6C598C" w:rsidR="00753E44" w:rsidRPr="004B50D2" w:rsidRDefault="00FC7989" w:rsidP="002B08A7">
            <w:pPr>
              <w:pStyle w:val="NoSpacing"/>
              <w:spacing w:line="276" w:lineRule="auto"/>
              <w:jc w:val="center"/>
            </w:pPr>
            <w:r>
              <w:t>0.5</w:t>
            </w:r>
            <w:r w:rsidR="002B08A7">
              <w:t>3</w:t>
            </w:r>
            <w:r>
              <w:t xml:space="preserve"> (0.3</w:t>
            </w:r>
            <w:r w:rsidR="00F41DB8">
              <w:t>1</w:t>
            </w:r>
            <w:r>
              <w:t>-0.8</w:t>
            </w:r>
            <w:r w:rsidR="00F41DB8">
              <w:t>9</w:t>
            </w:r>
            <w:r w:rsidR="00753E44">
              <w:t>)</w:t>
            </w:r>
          </w:p>
        </w:tc>
        <w:tc>
          <w:tcPr>
            <w:tcW w:w="979" w:type="dxa"/>
          </w:tcPr>
          <w:p w14:paraId="37BE44E5" w14:textId="0629ED40" w:rsidR="00753E44" w:rsidRPr="004B50D2" w:rsidRDefault="0069278D" w:rsidP="00F41DB8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835" w:type="dxa"/>
          </w:tcPr>
          <w:p w14:paraId="1965D884" w14:textId="77777777" w:rsidR="00753E44" w:rsidRPr="004B50D2" w:rsidRDefault="00753E44" w:rsidP="00753E44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732FF2D4" w14:textId="220BCE3D" w:rsidR="00753E44" w:rsidRPr="00F336F2" w:rsidRDefault="0099640F" w:rsidP="00F41DB8">
            <w:pPr>
              <w:pStyle w:val="NoSpacing"/>
              <w:spacing w:line="276" w:lineRule="auto"/>
              <w:jc w:val="center"/>
            </w:pPr>
            <w:r>
              <w:t>0.</w:t>
            </w:r>
            <w:r w:rsidR="00F41DB8">
              <w:t>98</w:t>
            </w:r>
            <w:r>
              <w:t xml:space="preserve"> (0.6</w:t>
            </w:r>
            <w:r w:rsidR="00F41DB8">
              <w:t>0</w:t>
            </w:r>
            <w:r w:rsidR="00753E44">
              <w:t>-1.5</w:t>
            </w:r>
            <w:r w:rsidR="00F41DB8">
              <w:t>9</w:t>
            </w:r>
            <w:r w:rsidR="00753E44">
              <w:t>)</w:t>
            </w:r>
          </w:p>
        </w:tc>
        <w:tc>
          <w:tcPr>
            <w:tcW w:w="1113" w:type="dxa"/>
          </w:tcPr>
          <w:p w14:paraId="118395AC" w14:textId="35472546" w:rsidR="00753E44" w:rsidRPr="00F336F2" w:rsidRDefault="0069278D" w:rsidP="003C0217">
            <w:pPr>
              <w:pStyle w:val="NoSpacing"/>
              <w:spacing w:line="276" w:lineRule="auto"/>
              <w:jc w:val="center"/>
            </w:pPr>
            <w:r>
              <w:t>0.93</w:t>
            </w:r>
          </w:p>
        </w:tc>
        <w:tc>
          <w:tcPr>
            <w:tcW w:w="1022" w:type="dxa"/>
          </w:tcPr>
          <w:p w14:paraId="00119545" w14:textId="77777777" w:rsidR="00753E44" w:rsidRPr="00F336F2" w:rsidRDefault="00753E44" w:rsidP="00753E44">
            <w:pPr>
              <w:pStyle w:val="NoSpacing"/>
              <w:spacing w:line="276" w:lineRule="auto"/>
              <w:jc w:val="center"/>
            </w:pPr>
          </w:p>
        </w:tc>
      </w:tr>
      <w:tr w:rsidR="0069278D" w14:paraId="312CCA48" w14:textId="77777777" w:rsidTr="00F41DB8">
        <w:tc>
          <w:tcPr>
            <w:tcW w:w="282" w:type="dxa"/>
          </w:tcPr>
          <w:p w14:paraId="11B16656" w14:textId="77777777" w:rsidR="0069278D" w:rsidRDefault="0069278D" w:rsidP="0069278D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5DAFB0A1" w14:textId="7B1F7D90" w:rsidR="0069278D" w:rsidRPr="004B50D2" w:rsidRDefault="0069278D" w:rsidP="0069278D">
            <w:pPr>
              <w:pStyle w:val="NoSpacing"/>
              <w:spacing w:line="276" w:lineRule="auto"/>
            </w:pPr>
            <w:r w:rsidRPr="004B50D2">
              <w:t xml:space="preserve">ET, no </w:t>
            </w:r>
            <w:r>
              <w:t>CT</w:t>
            </w:r>
          </w:p>
        </w:tc>
        <w:tc>
          <w:tcPr>
            <w:tcW w:w="1654" w:type="dxa"/>
          </w:tcPr>
          <w:p w14:paraId="381803F4" w14:textId="1792A084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0.69 (0.52-0.91)</w:t>
            </w:r>
          </w:p>
        </w:tc>
        <w:tc>
          <w:tcPr>
            <w:tcW w:w="1020" w:type="dxa"/>
          </w:tcPr>
          <w:p w14:paraId="0C5C7DF6" w14:textId="7BACCC0A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 w:rsidRPr="00CC781E">
              <w:t>0.01</w:t>
            </w:r>
          </w:p>
        </w:tc>
        <w:tc>
          <w:tcPr>
            <w:tcW w:w="961" w:type="dxa"/>
          </w:tcPr>
          <w:p w14:paraId="5359036F" w14:textId="77777777" w:rsidR="0069278D" w:rsidRPr="005E70E1" w:rsidRDefault="0069278D" w:rsidP="0069278D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18E59497" w14:textId="64324CD9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0.59 (0.38-0.92)</w:t>
            </w:r>
          </w:p>
        </w:tc>
        <w:tc>
          <w:tcPr>
            <w:tcW w:w="979" w:type="dxa"/>
          </w:tcPr>
          <w:p w14:paraId="3A822179" w14:textId="6EBD60CA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835" w:type="dxa"/>
          </w:tcPr>
          <w:p w14:paraId="2D4AF6C6" w14:textId="77777777" w:rsidR="0069278D" w:rsidRPr="004B50D2" w:rsidRDefault="0069278D" w:rsidP="0069278D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2FE9DF46" w14:textId="3773D3D8" w:rsidR="0069278D" w:rsidRPr="00F336F2" w:rsidRDefault="0069278D" w:rsidP="0069278D">
            <w:pPr>
              <w:pStyle w:val="NoSpacing"/>
              <w:spacing w:line="276" w:lineRule="auto"/>
              <w:jc w:val="center"/>
            </w:pPr>
            <w:r>
              <w:t>0.75 (0.53-1.07)</w:t>
            </w:r>
          </w:p>
        </w:tc>
        <w:tc>
          <w:tcPr>
            <w:tcW w:w="1113" w:type="dxa"/>
          </w:tcPr>
          <w:p w14:paraId="3A275600" w14:textId="461FAC07" w:rsidR="0069278D" w:rsidRPr="00F336F2" w:rsidRDefault="0069278D" w:rsidP="0069278D">
            <w:pPr>
              <w:pStyle w:val="NoSpacing"/>
              <w:spacing w:line="276" w:lineRule="auto"/>
              <w:jc w:val="center"/>
            </w:pPr>
            <w:r>
              <w:t>0.12</w:t>
            </w:r>
          </w:p>
        </w:tc>
        <w:tc>
          <w:tcPr>
            <w:tcW w:w="1022" w:type="dxa"/>
          </w:tcPr>
          <w:p w14:paraId="121B021D" w14:textId="77777777" w:rsidR="0069278D" w:rsidRPr="00F336F2" w:rsidRDefault="0069278D" w:rsidP="0069278D">
            <w:pPr>
              <w:pStyle w:val="NoSpacing"/>
              <w:spacing w:line="276" w:lineRule="auto"/>
              <w:jc w:val="center"/>
            </w:pPr>
          </w:p>
        </w:tc>
      </w:tr>
      <w:tr w:rsidR="0069278D" w14:paraId="510F4CDD" w14:textId="77777777" w:rsidTr="00F41DB8">
        <w:tc>
          <w:tcPr>
            <w:tcW w:w="282" w:type="dxa"/>
          </w:tcPr>
          <w:p w14:paraId="1E590B64" w14:textId="77777777" w:rsidR="0069278D" w:rsidRDefault="0069278D" w:rsidP="0069278D">
            <w:pPr>
              <w:pStyle w:val="NoSpacing"/>
              <w:spacing w:line="276" w:lineRule="auto"/>
            </w:pPr>
          </w:p>
        </w:tc>
        <w:tc>
          <w:tcPr>
            <w:tcW w:w="2065" w:type="dxa"/>
          </w:tcPr>
          <w:p w14:paraId="5916CFFF" w14:textId="4A571F08" w:rsidR="0069278D" w:rsidRPr="004B50D2" w:rsidRDefault="0069278D" w:rsidP="0069278D">
            <w:pPr>
              <w:pStyle w:val="NoSpacing"/>
              <w:spacing w:line="276" w:lineRule="auto"/>
            </w:pPr>
            <w:r w:rsidRPr="004B50D2">
              <w:t xml:space="preserve">Both </w:t>
            </w:r>
            <w:r>
              <w:t>CT</w:t>
            </w:r>
            <w:r w:rsidRPr="004B50D2">
              <w:t xml:space="preserve"> and ET</w:t>
            </w:r>
          </w:p>
        </w:tc>
        <w:tc>
          <w:tcPr>
            <w:tcW w:w="1654" w:type="dxa"/>
          </w:tcPr>
          <w:p w14:paraId="5B364D37" w14:textId="77777777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0.67 (0.50-0.90)</w:t>
            </w:r>
          </w:p>
        </w:tc>
        <w:tc>
          <w:tcPr>
            <w:tcW w:w="1020" w:type="dxa"/>
          </w:tcPr>
          <w:p w14:paraId="4D3D202E" w14:textId="7850E9F3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 w:rsidRPr="00CC781E">
              <w:t>0.01</w:t>
            </w:r>
          </w:p>
        </w:tc>
        <w:tc>
          <w:tcPr>
            <w:tcW w:w="961" w:type="dxa"/>
          </w:tcPr>
          <w:p w14:paraId="3D085F73" w14:textId="77777777" w:rsidR="0069278D" w:rsidRPr="005E70E1" w:rsidRDefault="0069278D" w:rsidP="0069278D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05429759" w14:textId="61BA9A1B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0.50 (0.32-0.79)</w:t>
            </w:r>
          </w:p>
        </w:tc>
        <w:tc>
          <w:tcPr>
            <w:tcW w:w="979" w:type="dxa"/>
          </w:tcPr>
          <w:p w14:paraId="66B4D944" w14:textId="17CA0212" w:rsidR="0069278D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0.003</w:t>
            </w:r>
          </w:p>
        </w:tc>
        <w:tc>
          <w:tcPr>
            <w:tcW w:w="835" w:type="dxa"/>
          </w:tcPr>
          <w:p w14:paraId="42FFFECA" w14:textId="77777777" w:rsidR="0069278D" w:rsidRPr="004B50D2" w:rsidRDefault="0069278D" w:rsidP="0069278D">
            <w:pPr>
              <w:pStyle w:val="NoSpacing"/>
              <w:spacing w:line="276" w:lineRule="auto"/>
              <w:jc w:val="center"/>
            </w:pPr>
          </w:p>
        </w:tc>
        <w:tc>
          <w:tcPr>
            <w:tcW w:w="1654" w:type="dxa"/>
          </w:tcPr>
          <w:p w14:paraId="71DE533D" w14:textId="70CB657B" w:rsidR="0069278D" w:rsidRPr="00F336F2" w:rsidRDefault="0069278D" w:rsidP="002B08A7">
            <w:pPr>
              <w:pStyle w:val="NoSpacing"/>
              <w:spacing w:line="276" w:lineRule="auto"/>
              <w:jc w:val="center"/>
            </w:pPr>
            <w:r>
              <w:t>0.83 (0.5</w:t>
            </w:r>
            <w:r w:rsidR="002B08A7">
              <w:t>7</w:t>
            </w:r>
            <w:r>
              <w:t>1.20)</w:t>
            </w:r>
          </w:p>
        </w:tc>
        <w:tc>
          <w:tcPr>
            <w:tcW w:w="1113" w:type="dxa"/>
          </w:tcPr>
          <w:p w14:paraId="792C2C6A" w14:textId="4A807A5E" w:rsidR="0069278D" w:rsidRPr="00F336F2" w:rsidRDefault="0069278D" w:rsidP="0069278D">
            <w:pPr>
              <w:pStyle w:val="NoSpacing"/>
              <w:spacing w:line="276" w:lineRule="auto"/>
              <w:jc w:val="center"/>
            </w:pPr>
            <w:r>
              <w:t>0.32</w:t>
            </w:r>
          </w:p>
        </w:tc>
        <w:tc>
          <w:tcPr>
            <w:tcW w:w="1022" w:type="dxa"/>
          </w:tcPr>
          <w:p w14:paraId="2EB0D605" w14:textId="77777777" w:rsidR="0069278D" w:rsidRPr="00F336F2" w:rsidRDefault="0069278D" w:rsidP="0069278D">
            <w:pPr>
              <w:pStyle w:val="NoSpacing"/>
              <w:spacing w:line="276" w:lineRule="auto"/>
              <w:jc w:val="center"/>
            </w:pPr>
          </w:p>
        </w:tc>
      </w:tr>
    </w:tbl>
    <w:p w14:paraId="0F8CC6A1" w14:textId="77777777" w:rsidR="00982F18" w:rsidRDefault="00F41DB8" w:rsidP="00982F18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therapy; P-</w:t>
      </w:r>
      <w:proofErr w:type="spellStart"/>
      <w:r w:rsidR="00982F18">
        <w:t>int</w:t>
      </w:r>
      <w:proofErr w:type="spellEnd"/>
      <w:r w:rsidR="00982F18">
        <w:t>=</w:t>
      </w:r>
      <w:r w:rsidR="00982F18" w:rsidRPr="00DD4EAF">
        <w:t xml:space="preserve"> </w:t>
      </w:r>
      <w:r w:rsidR="00982F18">
        <w:t xml:space="preserve">P-value for the comparison of a model including an interaction term between </w:t>
      </w:r>
      <w:r w:rsidR="00982F18" w:rsidRPr="008D0258">
        <w:rPr>
          <w:rFonts w:cstheme="minorHAnsi"/>
          <w:i/>
        </w:rPr>
        <w:t>CHEK2</w:t>
      </w:r>
      <w:r w:rsidR="00982F18">
        <w:rPr>
          <w:rFonts w:cstheme="minorHAnsi"/>
        </w:rPr>
        <w:t xml:space="preserve"> c.1100delC </w:t>
      </w:r>
      <w:r w:rsidR="00982F18">
        <w:t>status and a specific treatment (radiotherapy or systemic treatment) with a model without any interaction term.</w:t>
      </w:r>
    </w:p>
    <w:p w14:paraId="6D736476" w14:textId="01114B92" w:rsidR="00F41DB8" w:rsidRDefault="00F41DB8" w:rsidP="00F41DB8">
      <w:pPr>
        <w:jc w:val="both"/>
      </w:pPr>
    </w:p>
    <w:p w14:paraId="7553D786" w14:textId="77777777" w:rsidR="00CD77C5" w:rsidRDefault="00CD77C5">
      <w:pPr>
        <w:spacing w:after="160" w:line="259" w:lineRule="auto"/>
      </w:pPr>
    </w:p>
    <w:p w14:paraId="2C8014AF" w14:textId="77777777" w:rsidR="00493CCC" w:rsidRDefault="00493CCC">
      <w:pPr>
        <w:spacing w:after="160" w:line="259" w:lineRule="auto"/>
      </w:pPr>
      <w:r>
        <w:br w:type="page"/>
      </w:r>
    </w:p>
    <w:p w14:paraId="48A651B8" w14:textId="5F796C1C" w:rsidR="00493CCC" w:rsidRPr="00F140C2" w:rsidRDefault="00493CCC" w:rsidP="00493CCC">
      <w:pPr>
        <w:pStyle w:val="NoSpacing"/>
        <w:spacing w:line="276" w:lineRule="auto"/>
      </w:pPr>
      <w:r w:rsidRPr="00916815">
        <w:rPr>
          <w:b/>
        </w:rPr>
        <w:lastRenderedPageBreak/>
        <w:t xml:space="preserve">Table </w:t>
      </w:r>
      <w:r w:rsidR="003708F7">
        <w:rPr>
          <w:b/>
        </w:rPr>
        <w:t>S</w:t>
      </w:r>
      <w:r w:rsidR="00982F18">
        <w:rPr>
          <w:b/>
        </w:rPr>
        <w:t>6</w:t>
      </w:r>
      <w:r w:rsidRPr="00916815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primary </w:t>
      </w:r>
      <w:r w:rsidR="003708F7">
        <w:t xml:space="preserve">BC 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 xml:space="preserve">mutation status. </w:t>
      </w:r>
      <w:r>
        <w:t>Stratified by time since breast cancer diagnosis</w:t>
      </w:r>
      <w:r w:rsidR="00F53B8B">
        <w:t xml:space="preserve"> (c</w:t>
      </w:r>
      <w:r w:rsidRPr="00FF7B26">
        <w:t>omplete</w:t>
      </w:r>
      <w:r w:rsidR="00F53B8B">
        <w:t>-</w:t>
      </w:r>
      <w:r w:rsidRPr="00FF7B26">
        <w:t>case analys</w:t>
      </w:r>
      <w:r w:rsidR="00F53B8B">
        <w:t>i</w:t>
      </w:r>
      <w:r w:rsidRPr="00FF7B26">
        <w:t>s</w:t>
      </w:r>
      <w:r w:rsidR="00F53B8B">
        <w:t>)</w:t>
      </w:r>
      <w:r w:rsidRPr="00FF7B26">
        <w:t>.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4"/>
        <w:gridCol w:w="2127"/>
        <w:gridCol w:w="1701"/>
        <w:gridCol w:w="992"/>
        <w:gridCol w:w="709"/>
        <w:gridCol w:w="1701"/>
        <w:gridCol w:w="992"/>
        <w:gridCol w:w="850"/>
        <w:gridCol w:w="1701"/>
        <w:gridCol w:w="1134"/>
        <w:gridCol w:w="1048"/>
      </w:tblGrid>
      <w:tr w:rsidR="00493CCC" w14:paraId="1D3CDD40" w14:textId="77777777" w:rsidTr="005216D2">
        <w:tc>
          <w:tcPr>
            <w:tcW w:w="2411" w:type="dxa"/>
            <w:gridSpan w:val="2"/>
          </w:tcPr>
          <w:p w14:paraId="2F99D902" w14:textId="77777777" w:rsidR="00493CCC" w:rsidRPr="00F140C2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3402" w:type="dxa"/>
            <w:gridSpan w:val="3"/>
          </w:tcPr>
          <w:p w14:paraId="3C270169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543" w:type="dxa"/>
            <w:gridSpan w:val="3"/>
          </w:tcPr>
          <w:p w14:paraId="3F6DF143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883" w:type="dxa"/>
            <w:gridSpan w:val="3"/>
          </w:tcPr>
          <w:p w14:paraId="77CD6231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493CCC" w14:paraId="24CA0596" w14:textId="77777777" w:rsidTr="005216D2">
        <w:tc>
          <w:tcPr>
            <w:tcW w:w="2411" w:type="dxa"/>
            <w:gridSpan w:val="2"/>
          </w:tcPr>
          <w:p w14:paraId="4300A602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402" w:type="dxa"/>
            <w:gridSpan w:val="3"/>
          </w:tcPr>
          <w:p w14:paraId="0AED78B1" w14:textId="44B1618C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29,842</w:t>
            </w:r>
          </w:p>
        </w:tc>
        <w:tc>
          <w:tcPr>
            <w:tcW w:w="3543" w:type="dxa"/>
            <w:gridSpan w:val="3"/>
          </w:tcPr>
          <w:p w14:paraId="533BC93C" w14:textId="63F81A17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28,443</w:t>
            </w:r>
          </w:p>
        </w:tc>
        <w:tc>
          <w:tcPr>
            <w:tcW w:w="3883" w:type="dxa"/>
            <w:gridSpan w:val="3"/>
          </w:tcPr>
          <w:p w14:paraId="37A3DFB5" w14:textId="400DC337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24,265</w:t>
            </w:r>
          </w:p>
        </w:tc>
      </w:tr>
      <w:tr w:rsidR="00493CCC" w14:paraId="67631441" w14:textId="77777777" w:rsidTr="005216D2">
        <w:tc>
          <w:tcPr>
            <w:tcW w:w="2411" w:type="dxa"/>
            <w:gridSpan w:val="2"/>
          </w:tcPr>
          <w:p w14:paraId="7545155E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402" w:type="dxa"/>
            <w:gridSpan w:val="3"/>
          </w:tcPr>
          <w:p w14:paraId="7651BB18" w14:textId="6B06ED2B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703</w:t>
            </w:r>
          </w:p>
        </w:tc>
        <w:tc>
          <w:tcPr>
            <w:tcW w:w="3543" w:type="dxa"/>
            <w:gridSpan w:val="3"/>
          </w:tcPr>
          <w:p w14:paraId="388382FA" w14:textId="03C582CF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274</w:t>
            </w:r>
          </w:p>
        </w:tc>
        <w:tc>
          <w:tcPr>
            <w:tcW w:w="3883" w:type="dxa"/>
            <w:gridSpan w:val="3"/>
          </w:tcPr>
          <w:p w14:paraId="28448305" w14:textId="4B380029" w:rsidR="00493CCC" w:rsidRPr="00753E44" w:rsidRDefault="004A45E7" w:rsidP="005216D2">
            <w:pPr>
              <w:pStyle w:val="NoSpacing"/>
              <w:spacing w:line="276" w:lineRule="auto"/>
              <w:jc w:val="center"/>
            </w:pPr>
            <w:r>
              <w:t>429</w:t>
            </w:r>
          </w:p>
        </w:tc>
      </w:tr>
      <w:tr w:rsidR="004A45E7" w14:paraId="706E5F1F" w14:textId="77777777" w:rsidTr="005216D2">
        <w:tc>
          <w:tcPr>
            <w:tcW w:w="2411" w:type="dxa"/>
            <w:gridSpan w:val="2"/>
            <w:shd w:val="clear" w:color="auto" w:fill="000000" w:themeFill="text1"/>
          </w:tcPr>
          <w:p w14:paraId="5F0CFFB7" w14:textId="77777777" w:rsidR="00493CCC" w:rsidRDefault="00493CCC" w:rsidP="005216D2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10BB0439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719DB208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000000" w:themeFill="text1"/>
          </w:tcPr>
          <w:p w14:paraId="49C3C701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76B652FE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4B9ACE1D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000000" w:themeFill="text1"/>
          </w:tcPr>
          <w:p w14:paraId="0CE2017C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555FA872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34" w:type="dxa"/>
            <w:shd w:val="clear" w:color="auto" w:fill="000000" w:themeFill="text1"/>
          </w:tcPr>
          <w:p w14:paraId="51CDF24F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48" w:type="dxa"/>
            <w:shd w:val="clear" w:color="auto" w:fill="000000" w:themeFill="text1"/>
          </w:tcPr>
          <w:p w14:paraId="64D592D2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4A45E7" w14:paraId="09CAD4C4" w14:textId="77777777" w:rsidTr="005216D2">
        <w:tc>
          <w:tcPr>
            <w:tcW w:w="2411" w:type="dxa"/>
            <w:gridSpan w:val="2"/>
          </w:tcPr>
          <w:p w14:paraId="55442A7C" w14:textId="61F99827" w:rsidR="00493CCC" w:rsidRPr="00552B61" w:rsidRDefault="00584F38" w:rsidP="005216D2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701" w:type="dxa"/>
          </w:tcPr>
          <w:p w14:paraId="331ECB90" w14:textId="761B8579" w:rsidR="00493CCC" w:rsidRPr="00FC1CDE" w:rsidRDefault="004A45E7" w:rsidP="005216D2">
            <w:pPr>
              <w:pStyle w:val="NoSpacing"/>
              <w:spacing w:line="276" w:lineRule="auto"/>
              <w:jc w:val="center"/>
            </w:pPr>
            <w:r>
              <w:t>1.86</w:t>
            </w:r>
            <w:r w:rsidR="00A23321" w:rsidRPr="00FC1CDE">
              <w:t xml:space="preserve"> (1.</w:t>
            </w:r>
            <w:r>
              <w:t>17</w:t>
            </w:r>
            <w:r w:rsidR="00A23321" w:rsidRPr="00FC1CDE">
              <w:t>-</w:t>
            </w:r>
            <w:r>
              <w:t>2.94</w:t>
            </w:r>
            <w:r w:rsidR="00A23321" w:rsidRPr="00FC1CDE">
              <w:t>)</w:t>
            </w:r>
          </w:p>
        </w:tc>
        <w:tc>
          <w:tcPr>
            <w:tcW w:w="992" w:type="dxa"/>
          </w:tcPr>
          <w:p w14:paraId="3F741819" w14:textId="5DA67E9A" w:rsidR="00493CCC" w:rsidRPr="00FC1CDE" w:rsidRDefault="0069278D" w:rsidP="004A45E7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709" w:type="dxa"/>
          </w:tcPr>
          <w:p w14:paraId="63CD472E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5309038" w14:textId="66BF3F1C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3.</w:t>
            </w:r>
            <w:r w:rsidR="004A45E7">
              <w:t>14</w:t>
            </w:r>
            <w:r>
              <w:t xml:space="preserve"> (</w:t>
            </w:r>
            <w:r w:rsidR="004A45E7">
              <w:t>1.78</w:t>
            </w:r>
            <w:r w:rsidR="00FC1CDE">
              <w:t>-5.</w:t>
            </w:r>
            <w:r w:rsidR="004A45E7">
              <w:t>54</w:t>
            </w:r>
            <w:r>
              <w:t>)</w:t>
            </w:r>
          </w:p>
        </w:tc>
        <w:tc>
          <w:tcPr>
            <w:tcW w:w="992" w:type="dxa"/>
          </w:tcPr>
          <w:p w14:paraId="43198C62" w14:textId="36B74D6C" w:rsidR="00493CCC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850" w:type="dxa"/>
          </w:tcPr>
          <w:p w14:paraId="462B75DA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C54F567" w14:textId="670B7697" w:rsidR="00493CCC" w:rsidRPr="00F336F2" w:rsidRDefault="00FC1CDE" w:rsidP="005E4DE0">
            <w:pPr>
              <w:pStyle w:val="NoSpacing"/>
              <w:spacing w:line="276" w:lineRule="auto"/>
              <w:jc w:val="center"/>
            </w:pPr>
            <w:r>
              <w:t>1.</w:t>
            </w:r>
            <w:r w:rsidR="004A45E7">
              <w:t>00</w:t>
            </w:r>
            <w:r>
              <w:t xml:space="preserve"> (0.</w:t>
            </w:r>
            <w:r w:rsidR="004A45E7">
              <w:t>4</w:t>
            </w:r>
            <w:r w:rsidR="005E4DE0">
              <w:t>5</w:t>
            </w:r>
            <w:r>
              <w:t>2.</w:t>
            </w:r>
            <w:r w:rsidR="004A45E7">
              <w:t>25</w:t>
            </w:r>
            <w:r>
              <w:t>)</w:t>
            </w:r>
          </w:p>
        </w:tc>
        <w:tc>
          <w:tcPr>
            <w:tcW w:w="1134" w:type="dxa"/>
          </w:tcPr>
          <w:p w14:paraId="325735A7" w14:textId="19650D34" w:rsidR="00493CCC" w:rsidRPr="00F336F2" w:rsidRDefault="004A45E7" w:rsidP="0069278D">
            <w:pPr>
              <w:pStyle w:val="NoSpacing"/>
              <w:spacing w:line="276" w:lineRule="auto"/>
              <w:jc w:val="center"/>
            </w:pPr>
            <w:r>
              <w:t>1.</w:t>
            </w:r>
            <w:r w:rsidR="0069278D">
              <w:t>00</w:t>
            </w:r>
          </w:p>
        </w:tc>
        <w:tc>
          <w:tcPr>
            <w:tcW w:w="1048" w:type="dxa"/>
          </w:tcPr>
          <w:p w14:paraId="56B21B36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56FAD263" w14:textId="77777777" w:rsidTr="005216D2">
        <w:tc>
          <w:tcPr>
            <w:tcW w:w="2411" w:type="dxa"/>
            <w:gridSpan w:val="2"/>
          </w:tcPr>
          <w:p w14:paraId="45511721" w14:textId="79B99FF8" w:rsidR="00493CCC" w:rsidRPr="00F336F2" w:rsidRDefault="00493CCC" w:rsidP="0069278D">
            <w:pPr>
              <w:pStyle w:val="NoSpacing"/>
              <w:spacing w:line="276" w:lineRule="auto"/>
            </w:pPr>
            <w:r w:rsidRPr="00F336F2">
              <w:t>Radi</w:t>
            </w:r>
            <w:r w:rsidR="0069278D">
              <w:t>otherapy</w:t>
            </w:r>
          </w:p>
        </w:tc>
        <w:tc>
          <w:tcPr>
            <w:tcW w:w="1701" w:type="dxa"/>
          </w:tcPr>
          <w:p w14:paraId="52F1221B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07B64CD7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77AE7E36" w14:textId="5CEE3F7F" w:rsidR="00493CCC" w:rsidRPr="00FC1CDE" w:rsidRDefault="00CD77C5" w:rsidP="004A45E7">
            <w:pPr>
              <w:pStyle w:val="NoSpacing"/>
              <w:spacing w:line="276" w:lineRule="auto"/>
              <w:jc w:val="center"/>
            </w:pPr>
            <w:r>
              <w:t>0.</w:t>
            </w:r>
            <w:r w:rsidR="003D4188">
              <w:t>78</w:t>
            </w:r>
          </w:p>
        </w:tc>
        <w:tc>
          <w:tcPr>
            <w:tcW w:w="1701" w:type="dxa"/>
          </w:tcPr>
          <w:p w14:paraId="7C2CE0F7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14:paraId="60BF4D9A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2611001D" w14:textId="3CC8B2BC" w:rsidR="00493CCC" w:rsidRPr="004B50D2" w:rsidRDefault="00CD77C5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4A45E7">
              <w:t>2</w:t>
            </w:r>
            <w:r w:rsidR="003D4188">
              <w:t>6</w:t>
            </w:r>
          </w:p>
        </w:tc>
        <w:tc>
          <w:tcPr>
            <w:tcW w:w="1701" w:type="dxa"/>
          </w:tcPr>
          <w:p w14:paraId="753E12FA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696AF4BB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473BAA23" w14:textId="71E62F6F" w:rsidR="00493CCC" w:rsidRPr="00F336F2" w:rsidRDefault="00CD77C5" w:rsidP="004A45E7">
            <w:pPr>
              <w:pStyle w:val="NoSpacing"/>
              <w:spacing w:line="276" w:lineRule="auto"/>
              <w:jc w:val="center"/>
            </w:pPr>
            <w:r>
              <w:t>0.</w:t>
            </w:r>
            <w:r w:rsidR="004A45E7">
              <w:t>0</w:t>
            </w:r>
            <w:r w:rsidR="003D4188">
              <w:t>5</w:t>
            </w:r>
            <w:r w:rsidR="00584F38">
              <w:t>*</w:t>
            </w:r>
          </w:p>
        </w:tc>
      </w:tr>
      <w:tr w:rsidR="004A45E7" w14:paraId="69C890A0" w14:textId="77777777" w:rsidTr="005216D2">
        <w:tc>
          <w:tcPr>
            <w:tcW w:w="284" w:type="dxa"/>
          </w:tcPr>
          <w:p w14:paraId="6F65F95A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361BE649" w14:textId="6A22CEC6" w:rsidR="00493CCC" w:rsidRPr="00552B61" w:rsidRDefault="00493CCC" w:rsidP="005216D2">
            <w:pPr>
              <w:pStyle w:val="NoSpacing"/>
              <w:spacing w:line="276" w:lineRule="auto"/>
            </w:pPr>
            <w:r w:rsidRPr="00552B61">
              <w:t xml:space="preserve">No </w:t>
            </w:r>
            <w:r w:rsidR="0069278D">
              <w:t>r</w:t>
            </w:r>
            <w:r w:rsidR="0069278D" w:rsidRPr="00F336F2">
              <w:t>adi</w:t>
            </w:r>
            <w:r w:rsidR="0069278D">
              <w:t>otherapy</w:t>
            </w:r>
          </w:p>
        </w:tc>
        <w:tc>
          <w:tcPr>
            <w:tcW w:w="1701" w:type="dxa"/>
          </w:tcPr>
          <w:p w14:paraId="675E4A45" w14:textId="77777777" w:rsidR="00493CCC" w:rsidRPr="00FC1CDE" w:rsidRDefault="00FC1CDE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27542B69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631215A9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7D5EF47" w14:textId="77777777" w:rsidR="00493CCC" w:rsidRPr="00A81820" w:rsidRDefault="00FC1CDE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  <w:r>
              <w:t>ref</w:t>
            </w:r>
          </w:p>
        </w:tc>
        <w:tc>
          <w:tcPr>
            <w:tcW w:w="992" w:type="dxa"/>
          </w:tcPr>
          <w:p w14:paraId="75494C6F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18062FC5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1701" w:type="dxa"/>
          </w:tcPr>
          <w:p w14:paraId="40634C58" w14:textId="77777777" w:rsidR="00493CCC" w:rsidRPr="00F336F2" w:rsidRDefault="00FC1CDE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3C749327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5F3E0812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14C282FA" w14:textId="77777777" w:rsidTr="005216D2">
        <w:tc>
          <w:tcPr>
            <w:tcW w:w="284" w:type="dxa"/>
          </w:tcPr>
          <w:p w14:paraId="4E612E27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01347AD1" w14:textId="12AE0F61" w:rsidR="00493CCC" w:rsidRPr="00552B61" w:rsidRDefault="0069278D" w:rsidP="005216D2">
            <w:pPr>
              <w:pStyle w:val="NoSpacing"/>
              <w:spacing w:line="276" w:lineRule="auto"/>
            </w:pPr>
            <w:r w:rsidRPr="00F336F2">
              <w:t>Radi</w:t>
            </w:r>
            <w:r>
              <w:t>otherapy</w:t>
            </w:r>
          </w:p>
        </w:tc>
        <w:tc>
          <w:tcPr>
            <w:tcW w:w="1701" w:type="dxa"/>
          </w:tcPr>
          <w:p w14:paraId="555865F0" w14:textId="522515BF" w:rsidR="00493CCC" w:rsidRPr="00FC1CDE" w:rsidRDefault="00A23321" w:rsidP="004A45E7">
            <w:pPr>
              <w:pStyle w:val="NoSpacing"/>
              <w:spacing w:line="276" w:lineRule="auto"/>
              <w:jc w:val="center"/>
            </w:pPr>
            <w:r w:rsidRPr="00FC1CDE">
              <w:t>1.</w:t>
            </w:r>
            <w:r w:rsidR="004A45E7">
              <w:t>1</w:t>
            </w:r>
            <w:r w:rsidRPr="00FC1CDE">
              <w:t>0 (0.</w:t>
            </w:r>
            <w:r w:rsidR="004A45E7">
              <w:t>90</w:t>
            </w:r>
            <w:r w:rsidRPr="00FC1CDE">
              <w:t>-1.</w:t>
            </w:r>
            <w:r w:rsidR="004A45E7">
              <w:t>33</w:t>
            </w:r>
            <w:r w:rsidRPr="00FC1CDE">
              <w:t>)</w:t>
            </w:r>
          </w:p>
        </w:tc>
        <w:tc>
          <w:tcPr>
            <w:tcW w:w="992" w:type="dxa"/>
          </w:tcPr>
          <w:p w14:paraId="3B4B8301" w14:textId="26E36DD4" w:rsidR="00493CCC" w:rsidRPr="00FC1CDE" w:rsidRDefault="0069278D" w:rsidP="0069278D">
            <w:pPr>
              <w:pStyle w:val="NoSpacing"/>
              <w:spacing w:line="276" w:lineRule="auto"/>
              <w:jc w:val="center"/>
            </w:pPr>
            <w:r>
              <w:t>0.3</w:t>
            </w:r>
            <w:r w:rsidR="00A23321" w:rsidRPr="00FC1CDE">
              <w:t>5</w:t>
            </w:r>
          </w:p>
        </w:tc>
        <w:tc>
          <w:tcPr>
            <w:tcW w:w="709" w:type="dxa"/>
          </w:tcPr>
          <w:p w14:paraId="5AED81FF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4A0FC29" w14:textId="4F8F0262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1.0</w:t>
            </w:r>
            <w:r w:rsidR="004A45E7">
              <w:t>7</w:t>
            </w:r>
            <w:r>
              <w:t xml:space="preserve"> (</w:t>
            </w:r>
            <w:r w:rsidR="00FC1CDE">
              <w:t>0.79-1.</w:t>
            </w:r>
            <w:r w:rsidR="004A45E7">
              <w:t>44</w:t>
            </w:r>
            <w:r>
              <w:t>)</w:t>
            </w:r>
          </w:p>
        </w:tc>
        <w:tc>
          <w:tcPr>
            <w:tcW w:w="992" w:type="dxa"/>
          </w:tcPr>
          <w:p w14:paraId="0EF699A6" w14:textId="7DDFFE0F" w:rsidR="00493CCC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0.68</w:t>
            </w:r>
          </w:p>
        </w:tc>
        <w:tc>
          <w:tcPr>
            <w:tcW w:w="850" w:type="dxa"/>
          </w:tcPr>
          <w:p w14:paraId="2571263C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0D496BB" w14:textId="47357F74" w:rsidR="00493CCC" w:rsidRPr="00F336F2" w:rsidRDefault="00FC1CDE" w:rsidP="004A45E7">
            <w:pPr>
              <w:pStyle w:val="NoSpacing"/>
              <w:spacing w:line="276" w:lineRule="auto"/>
              <w:jc w:val="center"/>
            </w:pPr>
            <w:r>
              <w:t>1.</w:t>
            </w:r>
            <w:r w:rsidR="004A45E7">
              <w:t>12</w:t>
            </w:r>
            <w:r>
              <w:t xml:space="preserve"> (0.8</w:t>
            </w:r>
            <w:r w:rsidR="004A45E7">
              <w:t>7</w:t>
            </w:r>
            <w:r>
              <w:t>-1.</w:t>
            </w:r>
            <w:r w:rsidR="004A45E7">
              <w:t>44</w:t>
            </w:r>
            <w:r>
              <w:t>)</w:t>
            </w:r>
          </w:p>
        </w:tc>
        <w:tc>
          <w:tcPr>
            <w:tcW w:w="1134" w:type="dxa"/>
          </w:tcPr>
          <w:p w14:paraId="76A7299F" w14:textId="00DB47DE" w:rsidR="00493CCC" w:rsidRPr="00F336F2" w:rsidRDefault="0069278D" w:rsidP="004A45E7">
            <w:pPr>
              <w:pStyle w:val="NoSpacing"/>
              <w:spacing w:line="276" w:lineRule="auto"/>
              <w:jc w:val="center"/>
            </w:pPr>
            <w:r>
              <w:t>0.36</w:t>
            </w:r>
          </w:p>
        </w:tc>
        <w:tc>
          <w:tcPr>
            <w:tcW w:w="1048" w:type="dxa"/>
          </w:tcPr>
          <w:p w14:paraId="05F4A09E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4B15F89C" w14:textId="77777777" w:rsidTr="005216D2">
        <w:tc>
          <w:tcPr>
            <w:tcW w:w="2411" w:type="dxa"/>
            <w:gridSpan w:val="2"/>
          </w:tcPr>
          <w:p w14:paraId="05275F6E" w14:textId="77777777" w:rsidR="00493CCC" w:rsidRPr="005E70E1" w:rsidRDefault="00493CCC" w:rsidP="005216D2">
            <w:pPr>
              <w:pStyle w:val="NoSpacing"/>
              <w:spacing w:line="276" w:lineRule="auto"/>
            </w:pPr>
            <w:r w:rsidRPr="005E70E1">
              <w:t>Systemic therapy</w:t>
            </w:r>
          </w:p>
        </w:tc>
        <w:tc>
          <w:tcPr>
            <w:tcW w:w="1701" w:type="dxa"/>
          </w:tcPr>
          <w:p w14:paraId="5284B1B0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47A185A7" w14:textId="77777777" w:rsidR="00493CCC" w:rsidRPr="00FC1CDE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1A9133E8" w14:textId="63BB1DCE" w:rsidR="00493CCC" w:rsidRPr="00FC1CDE" w:rsidRDefault="00CD77C5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3D4188">
              <w:t>71</w:t>
            </w:r>
          </w:p>
        </w:tc>
        <w:tc>
          <w:tcPr>
            <w:tcW w:w="1701" w:type="dxa"/>
          </w:tcPr>
          <w:p w14:paraId="4F8115C2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62CA272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1960C9A1" w14:textId="0662D2FC" w:rsidR="00493CCC" w:rsidRPr="004B50D2" w:rsidRDefault="00CD77C5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4A45E7">
              <w:t>89</w:t>
            </w:r>
          </w:p>
        </w:tc>
        <w:tc>
          <w:tcPr>
            <w:tcW w:w="1701" w:type="dxa"/>
          </w:tcPr>
          <w:p w14:paraId="3123F3A4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4B469F5D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6F5C82E2" w14:textId="41C46A55" w:rsidR="00493CCC" w:rsidRPr="00F336F2" w:rsidRDefault="00CD77C5" w:rsidP="005216D2">
            <w:pPr>
              <w:pStyle w:val="NoSpacing"/>
              <w:spacing w:line="276" w:lineRule="auto"/>
              <w:jc w:val="center"/>
            </w:pPr>
            <w:r w:rsidRPr="005D1D44">
              <w:t>0.</w:t>
            </w:r>
            <w:r w:rsidR="003D4188" w:rsidRPr="005D1D44">
              <w:t>18</w:t>
            </w:r>
          </w:p>
        </w:tc>
      </w:tr>
      <w:tr w:rsidR="004A45E7" w14:paraId="6EA0138F" w14:textId="77777777" w:rsidTr="005216D2">
        <w:tc>
          <w:tcPr>
            <w:tcW w:w="284" w:type="dxa"/>
          </w:tcPr>
          <w:p w14:paraId="24EF50B7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0BF8405E" w14:textId="77777777" w:rsidR="00493CCC" w:rsidRPr="005E70E1" w:rsidRDefault="00493CCC" w:rsidP="005216D2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1701" w:type="dxa"/>
          </w:tcPr>
          <w:p w14:paraId="4DCA1F5A" w14:textId="77777777" w:rsidR="00493CCC" w:rsidRPr="004B50D2" w:rsidRDefault="00FC1CDE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5E21AB4A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4CB52FCA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DF74687" w14:textId="77777777" w:rsidR="00493CCC" w:rsidRPr="004B50D2" w:rsidRDefault="00FC1CDE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72598354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6F1028FF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A01A5A9" w14:textId="77777777" w:rsidR="00493CCC" w:rsidRPr="00F336F2" w:rsidRDefault="00FC1CDE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0C3D3B4F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2419034B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32EB4C8C" w14:textId="77777777" w:rsidTr="005216D2">
        <w:tc>
          <w:tcPr>
            <w:tcW w:w="284" w:type="dxa"/>
          </w:tcPr>
          <w:p w14:paraId="0E1B4173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46AA8CDA" w14:textId="22C47CCD" w:rsidR="00493CCC" w:rsidRPr="00945A41" w:rsidRDefault="004A45E7" w:rsidP="005216D2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CT</w:t>
            </w:r>
            <w:r w:rsidR="00493CCC">
              <w:rPr>
                <w:lang w:val="nl-NL"/>
              </w:rPr>
              <w:t>, no ET</w:t>
            </w:r>
          </w:p>
        </w:tc>
        <w:tc>
          <w:tcPr>
            <w:tcW w:w="1701" w:type="dxa"/>
          </w:tcPr>
          <w:p w14:paraId="17EA6A41" w14:textId="1EBBC93B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0.7</w:t>
            </w:r>
            <w:r w:rsidR="004A45E7">
              <w:t>2</w:t>
            </w:r>
            <w:r>
              <w:t xml:space="preserve"> (0.5</w:t>
            </w:r>
            <w:r w:rsidR="004A45E7">
              <w:t>4</w:t>
            </w:r>
            <w:r>
              <w:t>-0.9</w:t>
            </w:r>
            <w:r w:rsidR="004A45E7">
              <w:t>6</w:t>
            </w:r>
            <w:r>
              <w:t>)</w:t>
            </w:r>
          </w:p>
        </w:tc>
        <w:tc>
          <w:tcPr>
            <w:tcW w:w="992" w:type="dxa"/>
          </w:tcPr>
          <w:p w14:paraId="16FAF80A" w14:textId="77ECB5EA" w:rsidR="00493CCC" w:rsidRPr="004B50D2" w:rsidRDefault="0069278D" w:rsidP="0069278D">
            <w:pPr>
              <w:pStyle w:val="NoSpacing"/>
              <w:spacing w:line="276" w:lineRule="auto"/>
              <w:jc w:val="center"/>
            </w:pPr>
            <w:r>
              <w:t>0.03</w:t>
            </w:r>
          </w:p>
        </w:tc>
        <w:tc>
          <w:tcPr>
            <w:tcW w:w="709" w:type="dxa"/>
          </w:tcPr>
          <w:p w14:paraId="350A427E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5A5B1B7" w14:textId="3CBA2F98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0.4</w:t>
            </w:r>
            <w:r w:rsidR="004A45E7">
              <w:t>6</w:t>
            </w:r>
            <w:r>
              <w:t xml:space="preserve"> (</w:t>
            </w:r>
            <w:r w:rsidR="00FC1CDE">
              <w:t>0.29-0.</w:t>
            </w:r>
            <w:r w:rsidR="004A45E7">
              <w:t>73</w:t>
            </w:r>
            <w:r>
              <w:t>)</w:t>
            </w:r>
          </w:p>
        </w:tc>
        <w:tc>
          <w:tcPr>
            <w:tcW w:w="992" w:type="dxa"/>
          </w:tcPr>
          <w:p w14:paraId="209FA06F" w14:textId="46012402" w:rsidR="00493CCC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0.001</w:t>
            </w:r>
          </w:p>
        </w:tc>
        <w:tc>
          <w:tcPr>
            <w:tcW w:w="850" w:type="dxa"/>
          </w:tcPr>
          <w:p w14:paraId="26DA8BD5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9332520" w14:textId="17EDE476" w:rsidR="00493CCC" w:rsidRPr="00F336F2" w:rsidRDefault="00FC1CDE" w:rsidP="004A45E7">
            <w:pPr>
              <w:pStyle w:val="NoSpacing"/>
              <w:spacing w:line="276" w:lineRule="auto"/>
              <w:jc w:val="center"/>
            </w:pPr>
            <w:r>
              <w:t>0.9</w:t>
            </w:r>
            <w:r w:rsidR="004A45E7">
              <w:t>6</w:t>
            </w:r>
            <w:r>
              <w:t xml:space="preserve"> (0.</w:t>
            </w:r>
            <w:r w:rsidR="004A45E7">
              <w:t>67</w:t>
            </w:r>
            <w:r>
              <w:t>-1.3</w:t>
            </w:r>
            <w:r w:rsidR="004A45E7">
              <w:t>8</w:t>
            </w:r>
            <w:r>
              <w:t>)</w:t>
            </w:r>
          </w:p>
        </w:tc>
        <w:tc>
          <w:tcPr>
            <w:tcW w:w="1134" w:type="dxa"/>
          </w:tcPr>
          <w:p w14:paraId="2A23FFB0" w14:textId="402C52A4" w:rsidR="00493CCC" w:rsidRPr="00F336F2" w:rsidRDefault="0069278D" w:rsidP="003C0217">
            <w:pPr>
              <w:pStyle w:val="NoSpacing"/>
              <w:spacing w:line="276" w:lineRule="auto"/>
              <w:jc w:val="center"/>
            </w:pPr>
            <w:r>
              <w:t>0.83</w:t>
            </w:r>
          </w:p>
        </w:tc>
        <w:tc>
          <w:tcPr>
            <w:tcW w:w="1048" w:type="dxa"/>
          </w:tcPr>
          <w:p w14:paraId="4214CC38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12F94F46" w14:textId="77777777" w:rsidTr="005216D2">
        <w:tc>
          <w:tcPr>
            <w:tcW w:w="284" w:type="dxa"/>
          </w:tcPr>
          <w:p w14:paraId="07E4664A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034C6AD" w14:textId="23E3DB0B" w:rsidR="00493CCC" w:rsidRPr="004B50D2" w:rsidRDefault="00493CCC" w:rsidP="004A45E7">
            <w:pPr>
              <w:pStyle w:val="NoSpacing"/>
              <w:spacing w:line="276" w:lineRule="auto"/>
            </w:pPr>
            <w:r w:rsidRPr="004B50D2">
              <w:t xml:space="preserve">ET, no </w:t>
            </w:r>
            <w:r w:rsidR="004A45E7">
              <w:t>CT</w:t>
            </w:r>
          </w:p>
        </w:tc>
        <w:tc>
          <w:tcPr>
            <w:tcW w:w="1701" w:type="dxa"/>
          </w:tcPr>
          <w:p w14:paraId="63B6B19D" w14:textId="6F66072B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0.7</w:t>
            </w:r>
            <w:r w:rsidR="004A45E7">
              <w:t>3</w:t>
            </w:r>
            <w:r>
              <w:t xml:space="preserve"> (0.5</w:t>
            </w:r>
            <w:r w:rsidR="004A45E7">
              <w:t>5</w:t>
            </w:r>
            <w:r>
              <w:t>-0.</w:t>
            </w:r>
            <w:r w:rsidR="004A45E7">
              <w:t>96</w:t>
            </w:r>
            <w:r>
              <w:t>)</w:t>
            </w:r>
          </w:p>
        </w:tc>
        <w:tc>
          <w:tcPr>
            <w:tcW w:w="992" w:type="dxa"/>
          </w:tcPr>
          <w:p w14:paraId="72C8BAE9" w14:textId="72CC361A" w:rsidR="00493CCC" w:rsidRPr="004B50D2" w:rsidRDefault="0069278D" w:rsidP="005216D2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709" w:type="dxa"/>
          </w:tcPr>
          <w:p w14:paraId="19B7658C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BBF6ABA" w14:textId="5CF8C834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0.</w:t>
            </w:r>
            <w:r w:rsidR="004A45E7">
              <w:t>60</w:t>
            </w:r>
            <w:r>
              <w:t xml:space="preserve"> (</w:t>
            </w:r>
            <w:r w:rsidR="00FC1CDE">
              <w:t>0.3</w:t>
            </w:r>
            <w:r w:rsidR="004A45E7">
              <w:t>9</w:t>
            </w:r>
            <w:r w:rsidR="00FC1CDE">
              <w:t>-0.</w:t>
            </w:r>
            <w:r w:rsidR="004A45E7">
              <w:t>93</w:t>
            </w:r>
            <w:r>
              <w:t>)</w:t>
            </w:r>
          </w:p>
        </w:tc>
        <w:tc>
          <w:tcPr>
            <w:tcW w:w="992" w:type="dxa"/>
          </w:tcPr>
          <w:p w14:paraId="696E2441" w14:textId="21A093C7" w:rsidR="00493CCC" w:rsidRPr="004B50D2" w:rsidRDefault="0069278D" w:rsidP="004A45E7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850" w:type="dxa"/>
          </w:tcPr>
          <w:p w14:paraId="4171C4C7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496E71A" w14:textId="4BAC4056" w:rsidR="00493CCC" w:rsidRPr="00F336F2" w:rsidRDefault="00FC1CDE" w:rsidP="004A45E7">
            <w:pPr>
              <w:pStyle w:val="NoSpacing"/>
              <w:spacing w:line="276" w:lineRule="auto"/>
              <w:jc w:val="center"/>
            </w:pPr>
            <w:r>
              <w:t>0.8</w:t>
            </w:r>
            <w:r w:rsidR="004A45E7">
              <w:t>2</w:t>
            </w:r>
            <w:r>
              <w:t xml:space="preserve"> (0.</w:t>
            </w:r>
            <w:r w:rsidR="004A45E7">
              <w:t>58</w:t>
            </w:r>
            <w:r>
              <w:t>-1.1</w:t>
            </w:r>
            <w:r w:rsidR="004A45E7">
              <w:t>7</w:t>
            </w:r>
            <w:r>
              <w:t>)</w:t>
            </w:r>
          </w:p>
        </w:tc>
        <w:tc>
          <w:tcPr>
            <w:tcW w:w="1134" w:type="dxa"/>
          </w:tcPr>
          <w:p w14:paraId="6C2C9DFE" w14:textId="1564241B" w:rsidR="00493CCC" w:rsidRPr="00F336F2" w:rsidRDefault="0069278D" w:rsidP="005216D2">
            <w:pPr>
              <w:pStyle w:val="NoSpacing"/>
              <w:spacing w:line="276" w:lineRule="auto"/>
              <w:jc w:val="center"/>
            </w:pPr>
            <w:r>
              <w:t>0.28</w:t>
            </w:r>
          </w:p>
        </w:tc>
        <w:tc>
          <w:tcPr>
            <w:tcW w:w="1048" w:type="dxa"/>
          </w:tcPr>
          <w:p w14:paraId="06B61968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A45E7" w14:paraId="184C0FE1" w14:textId="77777777" w:rsidTr="005216D2">
        <w:tc>
          <w:tcPr>
            <w:tcW w:w="284" w:type="dxa"/>
          </w:tcPr>
          <w:p w14:paraId="0162F585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4C718E90" w14:textId="7CF9E88E" w:rsidR="00493CCC" w:rsidRPr="004B50D2" w:rsidRDefault="00493CCC" w:rsidP="004A45E7">
            <w:pPr>
              <w:pStyle w:val="NoSpacing"/>
              <w:spacing w:line="276" w:lineRule="auto"/>
            </w:pPr>
            <w:r w:rsidRPr="004B50D2">
              <w:t xml:space="preserve">Both </w:t>
            </w:r>
            <w:r w:rsidR="004A45E7">
              <w:t>CT</w:t>
            </w:r>
            <w:r w:rsidR="004A45E7" w:rsidRPr="004B50D2">
              <w:t xml:space="preserve"> </w:t>
            </w:r>
            <w:r w:rsidRPr="004B50D2">
              <w:t>and ET</w:t>
            </w:r>
          </w:p>
        </w:tc>
        <w:tc>
          <w:tcPr>
            <w:tcW w:w="1701" w:type="dxa"/>
          </w:tcPr>
          <w:p w14:paraId="3B76FA56" w14:textId="4213134F" w:rsidR="00493CCC" w:rsidRPr="004B50D2" w:rsidRDefault="00A23321" w:rsidP="004A45E7">
            <w:pPr>
              <w:pStyle w:val="NoSpacing"/>
              <w:spacing w:line="276" w:lineRule="auto"/>
              <w:jc w:val="center"/>
            </w:pPr>
            <w:r>
              <w:t>0.7</w:t>
            </w:r>
            <w:r w:rsidR="004A45E7">
              <w:t>2</w:t>
            </w:r>
            <w:r>
              <w:t xml:space="preserve"> (0.54-0.9</w:t>
            </w:r>
            <w:r w:rsidR="004A45E7">
              <w:t>6</w:t>
            </w:r>
            <w:r>
              <w:t>)</w:t>
            </w:r>
          </w:p>
        </w:tc>
        <w:tc>
          <w:tcPr>
            <w:tcW w:w="992" w:type="dxa"/>
          </w:tcPr>
          <w:p w14:paraId="5E6E9A3E" w14:textId="43E6ACDE" w:rsidR="00493CCC" w:rsidRPr="004B50D2" w:rsidRDefault="002B08A7" w:rsidP="004A45E7">
            <w:pPr>
              <w:pStyle w:val="NoSpacing"/>
              <w:spacing w:line="276" w:lineRule="auto"/>
              <w:jc w:val="center"/>
            </w:pPr>
            <w:r>
              <w:t>0.03</w:t>
            </w:r>
          </w:p>
        </w:tc>
        <w:tc>
          <w:tcPr>
            <w:tcW w:w="709" w:type="dxa"/>
          </w:tcPr>
          <w:p w14:paraId="54203708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2EC0711" w14:textId="7E9624B5" w:rsidR="00493CCC" w:rsidRPr="004B50D2" w:rsidRDefault="00A23321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4A45E7">
              <w:t>42</w:t>
            </w:r>
            <w:r>
              <w:t xml:space="preserve"> (</w:t>
            </w:r>
            <w:r w:rsidR="00FC1CDE">
              <w:t>0.2</w:t>
            </w:r>
            <w:r w:rsidR="004A45E7">
              <w:t>7</w:t>
            </w:r>
            <w:r w:rsidR="00FC1CDE">
              <w:t>-0.</w:t>
            </w:r>
            <w:r w:rsidR="004A45E7">
              <w:t>67</w:t>
            </w:r>
            <w:r>
              <w:t>)</w:t>
            </w:r>
          </w:p>
        </w:tc>
        <w:tc>
          <w:tcPr>
            <w:tcW w:w="992" w:type="dxa"/>
          </w:tcPr>
          <w:p w14:paraId="63D81D38" w14:textId="44BB4F5A" w:rsidR="00493CCC" w:rsidRPr="004B50D2" w:rsidRDefault="0069278D" w:rsidP="004A45E7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850" w:type="dxa"/>
          </w:tcPr>
          <w:p w14:paraId="74E5EBE5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397A861" w14:textId="65D3D0FF" w:rsidR="00493CCC" w:rsidRPr="00F336F2" w:rsidRDefault="00FC1CDE" w:rsidP="004A45E7">
            <w:pPr>
              <w:pStyle w:val="NoSpacing"/>
              <w:spacing w:line="276" w:lineRule="auto"/>
              <w:jc w:val="center"/>
            </w:pPr>
            <w:r>
              <w:t>1.0</w:t>
            </w:r>
            <w:r w:rsidR="004A45E7">
              <w:t>3</w:t>
            </w:r>
            <w:r>
              <w:t xml:space="preserve"> (0.7</w:t>
            </w:r>
            <w:r w:rsidR="004A45E7">
              <w:t>1</w:t>
            </w:r>
            <w:r>
              <w:t>-1.4</w:t>
            </w:r>
            <w:r w:rsidR="004A45E7">
              <w:t>9</w:t>
            </w:r>
            <w:r>
              <w:t>)</w:t>
            </w:r>
          </w:p>
        </w:tc>
        <w:tc>
          <w:tcPr>
            <w:tcW w:w="1134" w:type="dxa"/>
          </w:tcPr>
          <w:p w14:paraId="5C235233" w14:textId="26DE829C" w:rsidR="00493CCC" w:rsidRPr="00F336F2" w:rsidRDefault="0069278D" w:rsidP="003C0217">
            <w:pPr>
              <w:pStyle w:val="NoSpacing"/>
              <w:spacing w:line="276" w:lineRule="auto"/>
              <w:jc w:val="center"/>
            </w:pPr>
            <w:r>
              <w:t>0.88</w:t>
            </w:r>
          </w:p>
        </w:tc>
        <w:tc>
          <w:tcPr>
            <w:tcW w:w="1048" w:type="dxa"/>
          </w:tcPr>
          <w:p w14:paraId="52155ADF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</w:tbl>
    <w:p w14:paraId="6F0C505A" w14:textId="503545B0" w:rsidR="00EA3A0D" w:rsidRDefault="00F41DB8" w:rsidP="00644003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therapy; P-</w:t>
      </w:r>
      <w:proofErr w:type="spellStart"/>
      <w:r w:rsidR="00982F18">
        <w:t>int</w:t>
      </w:r>
      <w:proofErr w:type="spellEnd"/>
      <w:r w:rsidR="00982F18">
        <w:t>=</w:t>
      </w:r>
      <w:r w:rsidR="00982F18" w:rsidRPr="00DD4EAF">
        <w:t xml:space="preserve"> </w:t>
      </w:r>
      <w:r w:rsidR="00982F18">
        <w:t xml:space="preserve">P-value for the comparison of a model including an interaction term between </w:t>
      </w:r>
      <w:r w:rsidR="00982F18" w:rsidRPr="008D0258">
        <w:rPr>
          <w:rFonts w:cstheme="minorHAnsi"/>
          <w:i/>
        </w:rPr>
        <w:t>CHEK2</w:t>
      </w:r>
      <w:r w:rsidR="00982F18">
        <w:rPr>
          <w:rFonts w:cstheme="minorHAnsi"/>
        </w:rPr>
        <w:t xml:space="preserve"> c.1100delC </w:t>
      </w:r>
      <w:r w:rsidR="00982F18">
        <w:t>status and a specific treatment (radiotherapy or systemic treatment) with a model without any interaction term.</w:t>
      </w:r>
      <w:r w:rsidR="00584F38">
        <w:t xml:space="preserve"> * The corresponding complete model including the interaction term between </w:t>
      </w:r>
      <w:r w:rsidR="00584F38" w:rsidRPr="00F3716D">
        <w:rPr>
          <w:i/>
        </w:rPr>
        <w:t>CHEK2</w:t>
      </w:r>
      <w:r w:rsidR="00584F38" w:rsidRPr="00552B61">
        <w:t xml:space="preserve"> </w:t>
      </w:r>
      <w:r w:rsidR="00584F38">
        <w:t xml:space="preserve">c.1100delC </w:t>
      </w:r>
      <w:r w:rsidR="00584F38" w:rsidRPr="00552B61">
        <w:t>status</w:t>
      </w:r>
      <w:r w:rsidR="00584F38">
        <w:t xml:space="preserve"> and </w:t>
      </w:r>
      <w:r w:rsidR="0069278D">
        <w:t>r</w:t>
      </w:r>
      <w:r w:rsidR="0069278D" w:rsidRPr="00F336F2">
        <w:t>adi</w:t>
      </w:r>
      <w:r w:rsidR="0069278D">
        <w:t xml:space="preserve">otherapy </w:t>
      </w:r>
      <w:r w:rsidR="00584F38">
        <w:t>is shown in Table S1</w:t>
      </w:r>
      <w:r w:rsidR="00612F9F">
        <w:t>0</w:t>
      </w:r>
      <w:r w:rsidR="00584F38">
        <w:t>.</w:t>
      </w:r>
    </w:p>
    <w:p w14:paraId="4D3C7785" w14:textId="77777777" w:rsidR="00CD77C5" w:rsidRDefault="00CD77C5" w:rsidP="00644003">
      <w:pPr>
        <w:pStyle w:val="NoSpacing"/>
        <w:spacing w:line="276" w:lineRule="auto"/>
        <w:jc w:val="both"/>
      </w:pPr>
    </w:p>
    <w:p w14:paraId="23C20195" w14:textId="77777777" w:rsidR="00493CCC" w:rsidRDefault="00493CCC">
      <w:pPr>
        <w:spacing w:after="160" w:line="259" w:lineRule="auto"/>
      </w:pPr>
      <w:r>
        <w:br w:type="page"/>
      </w:r>
    </w:p>
    <w:p w14:paraId="64C389EB" w14:textId="26BF50C6" w:rsidR="000829C5" w:rsidRPr="00F140C2" w:rsidRDefault="000829C5" w:rsidP="000829C5">
      <w:pPr>
        <w:pStyle w:val="NoSpacing"/>
        <w:spacing w:line="276" w:lineRule="auto"/>
      </w:pPr>
      <w:r w:rsidRPr="00C66299">
        <w:rPr>
          <w:b/>
        </w:rPr>
        <w:lastRenderedPageBreak/>
        <w:t xml:space="preserve">Table </w:t>
      </w:r>
      <w:r w:rsidR="003708F7">
        <w:rPr>
          <w:b/>
        </w:rPr>
        <w:t>S</w:t>
      </w:r>
      <w:r w:rsidR="00982F18">
        <w:rPr>
          <w:b/>
        </w:rPr>
        <w:t>7</w:t>
      </w:r>
      <w:r w:rsidRPr="00C66299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primary </w:t>
      </w:r>
      <w:r w:rsidR="003708F7">
        <w:t xml:space="preserve">BC 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 xml:space="preserve">mutation status. </w:t>
      </w:r>
      <w:r>
        <w:t>Stratified by time since breast cancer diagnosis</w:t>
      </w:r>
      <w:r w:rsidRPr="00F140C2">
        <w:t xml:space="preserve">. </w:t>
      </w:r>
      <w:r w:rsidRPr="00FF7B26">
        <w:t>Sensitivity analysis in patients aged 40 years and younger at time of first BC</w:t>
      </w:r>
      <w:r w:rsidR="00EE0252" w:rsidRPr="00FF7B26">
        <w:t xml:space="preserve"> </w:t>
      </w:r>
      <w:r w:rsidRPr="00FF7B26">
        <w:t>diagnosis</w:t>
      </w:r>
      <w:r w:rsidR="00CD77C5" w:rsidRPr="00FF7B26">
        <w:t xml:space="preserve"> (complete</w:t>
      </w:r>
      <w:r w:rsidR="004A45E7">
        <w:t>–</w:t>
      </w:r>
      <w:r w:rsidR="00CD77C5" w:rsidRPr="00FF7B26">
        <w:t>case</w:t>
      </w:r>
      <w:r w:rsidR="004A45E7">
        <w:t xml:space="preserve"> analysis</w:t>
      </w:r>
      <w:r w:rsidR="00CD77C5" w:rsidRPr="00FF7B26">
        <w:t>)</w:t>
      </w:r>
      <w:r w:rsidRPr="00FF7B26">
        <w:t>.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4"/>
        <w:gridCol w:w="2127"/>
        <w:gridCol w:w="1701"/>
        <w:gridCol w:w="992"/>
        <w:gridCol w:w="709"/>
        <w:gridCol w:w="1701"/>
        <w:gridCol w:w="992"/>
        <w:gridCol w:w="850"/>
        <w:gridCol w:w="1701"/>
        <w:gridCol w:w="1134"/>
        <w:gridCol w:w="1048"/>
      </w:tblGrid>
      <w:tr w:rsidR="000829C5" w14:paraId="376A13E9" w14:textId="77777777" w:rsidTr="005216D2">
        <w:tc>
          <w:tcPr>
            <w:tcW w:w="2411" w:type="dxa"/>
            <w:gridSpan w:val="2"/>
          </w:tcPr>
          <w:p w14:paraId="3C8EDF94" w14:textId="77777777" w:rsidR="000829C5" w:rsidRPr="00F140C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3402" w:type="dxa"/>
            <w:gridSpan w:val="3"/>
          </w:tcPr>
          <w:p w14:paraId="5023F71F" w14:textId="77777777" w:rsidR="000829C5" w:rsidRPr="00D8114F" w:rsidRDefault="000829C5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543" w:type="dxa"/>
            <w:gridSpan w:val="3"/>
          </w:tcPr>
          <w:p w14:paraId="0ECC4F9C" w14:textId="77777777" w:rsidR="000829C5" w:rsidRPr="00D8114F" w:rsidRDefault="000829C5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883" w:type="dxa"/>
            <w:gridSpan w:val="3"/>
          </w:tcPr>
          <w:p w14:paraId="4F16C400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0829C5" w14:paraId="50BEA840" w14:textId="77777777" w:rsidTr="005216D2">
        <w:tc>
          <w:tcPr>
            <w:tcW w:w="2411" w:type="dxa"/>
            <w:gridSpan w:val="2"/>
          </w:tcPr>
          <w:p w14:paraId="7B8A984C" w14:textId="77777777" w:rsidR="000829C5" w:rsidRDefault="000829C5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402" w:type="dxa"/>
            <w:gridSpan w:val="3"/>
          </w:tcPr>
          <w:p w14:paraId="0F01A6D4" w14:textId="2DF7C694" w:rsidR="000829C5" w:rsidRPr="00753E44" w:rsidRDefault="00780ABE" w:rsidP="000E0FBF">
            <w:pPr>
              <w:pStyle w:val="NoSpacing"/>
              <w:spacing w:line="276" w:lineRule="auto"/>
              <w:jc w:val="center"/>
            </w:pPr>
            <w:r>
              <w:t>3,</w:t>
            </w:r>
            <w:r w:rsidR="000E0FBF">
              <w:t>665</w:t>
            </w:r>
          </w:p>
        </w:tc>
        <w:tc>
          <w:tcPr>
            <w:tcW w:w="3543" w:type="dxa"/>
            <w:gridSpan w:val="3"/>
          </w:tcPr>
          <w:p w14:paraId="4D69D95F" w14:textId="1589F53C" w:rsidR="000829C5" w:rsidRPr="00753E44" w:rsidRDefault="00780ABE" w:rsidP="000E0FBF">
            <w:pPr>
              <w:pStyle w:val="NoSpacing"/>
              <w:spacing w:line="276" w:lineRule="auto"/>
              <w:jc w:val="center"/>
            </w:pPr>
            <w:r>
              <w:t>3,</w:t>
            </w:r>
            <w:r w:rsidR="000E0FBF">
              <w:t>473</w:t>
            </w:r>
          </w:p>
        </w:tc>
        <w:tc>
          <w:tcPr>
            <w:tcW w:w="3883" w:type="dxa"/>
            <w:gridSpan w:val="3"/>
          </w:tcPr>
          <w:p w14:paraId="70C500DA" w14:textId="6891ADA0" w:rsidR="000829C5" w:rsidRPr="00753E44" w:rsidRDefault="00C1520D" w:rsidP="005216D2">
            <w:pPr>
              <w:pStyle w:val="NoSpacing"/>
              <w:spacing w:line="276" w:lineRule="auto"/>
              <w:jc w:val="center"/>
            </w:pPr>
            <w:r>
              <w:t>2,935</w:t>
            </w:r>
          </w:p>
        </w:tc>
      </w:tr>
      <w:tr w:rsidR="000829C5" w14:paraId="2EED67BC" w14:textId="77777777" w:rsidTr="005216D2">
        <w:tc>
          <w:tcPr>
            <w:tcW w:w="2411" w:type="dxa"/>
            <w:gridSpan w:val="2"/>
          </w:tcPr>
          <w:p w14:paraId="3D497F3C" w14:textId="77777777" w:rsidR="000829C5" w:rsidRDefault="000829C5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402" w:type="dxa"/>
            <w:gridSpan w:val="3"/>
          </w:tcPr>
          <w:p w14:paraId="47A2EE6C" w14:textId="37BEC11F" w:rsidR="000829C5" w:rsidRPr="00753E44" w:rsidRDefault="00780ABE" w:rsidP="005216D2">
            <w:pPr>
              <w:pStyle w:val="NoSpacing"/>
              <w:spacing w:line="276" w:lineRule="auto"/>
              <w:jc w:val="center"/>
            </w:pPr>
            <w:r>
              <w:t>1</w:t>
            </w:r>
            <w:r w:rsidR="000E0FBF">
              <w:t>29</w:t>
            </w:r>
          </w:p>
        </w:tc>
        <w:tc>
          <w:tcPr>
            <w:tcW w:w="3543" w:type="dxa"/>
            <w:gridSpan w:val="3"/>
          </w:tcPr>
          <w:p w14:paraId="50A185F7" w14:textId="2C038E9D" w:rsidR="000829C5" w:rsidRPr="00753E44" w:rsidRDefault="00780ABE" w:rsidP="005216D2">
            <w:pPr>
              <w:pStyle w:val="NoSpacing"/>
              <w:spacing w:line="276" w:lineRule="auto"/>
              <w:jc w:val="center"/>
            </w:pPr>
            <w:r>
              <w:t>5</w:t>
            </w:r>
            <w:r w:rsidR="000E0FBF">
              <w:t>3</w:t>
            </w:r>
          </w:p>
        </w:tc>
        <w:tc>
          <w:tcPr>
            <w:tcW w:w="3883" w:type="dxa"/>
            <w:gridSpan w:val="3"/>
          </w:tcPr>
          <w:p w14:paraId="5F9D41AD" w14:textId="1F82FA66" w:rsidR="000829C5" w:rsidRPr="00753E44" w:rsidRDefault="00C1520D" w:rsidP="005216D2">
            <w:pPr>
              <w:pStyle w:val="NoSpacing"/>
              <w:spacing w:line="276" w:lineRule="auto"/>
              <w:jc w:val="center"/>
            </w:pPr>
            <w:r>
              <w:t>76</w:t>
            </w:r>
          </w:p>
        </w:tc>
      </w:tr>
      <w:tr w:rsidR="002B08A7" w14:paraId="1711F2EC" w14:textId="77777777" w:rsidTr="005216D2">
        <w:tc>
          <w:tcPr>
            <w:tcW w:w="2411" w:type="dxa"/>
            <w:gridSpan w:val="2"/>
            <w:shd w:val="clear" w:color="auto" w:fill="000000" w:themeFill="text1"/>
          </w:tcPr>
          <w:p w14:paraId="64B161A0" w14:textId="77777777" w:rsidR="000829C5" w:rsidRDefault="000829C5" w:rsidP="005216D2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03FB1829" w14:textId="77777777" w:rsidR="000829C5" w:rsidRPr="00945A41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52DA98FC" w14:textId="77777777" w:rsidR="000829C5" w:rsidRPr="00945A41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000000" w:themeFill="text1"/>
          </w:tcPr>
          <w:p w14:paraId="272BEF50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5B889BE3" w14:textId="77777777" w:rsidR="000829C5" w:rsidRPr="00945A41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22D14CC7" w14:textId="77777777" w:rsidR="000829C5" w:rsidRPr="00945A41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000000" w:themeFill="text1"/>
          </w:tcPr>
          <w:p w14:paraId="527B24B1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593B6F31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34" w:type="dxa"/>
            <w:shd w:val="clear" w:color="auto" w:fill="000000" w:themeFill="text1"/>
          </w:tcPr>
          <w:p w14:paraId="5825A349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48" w:type="dxa"/>
            <w:shd w:val="clear" w:color="auto" w:fill="000000" w:themeFill="text1"/>
          </w:tcPr>
          <w:p w14:paraId="36F6045B" w14:textId="77777777" w:rsidR="000829C5" w:rsidRDefault="000829C5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0E0FBF" w:rsidRPr="00EE0252" w14:paraId="2EBCC5EA" w14:textId="77777777" w:rsidTr="005216D2">
        <w:tc>
          <w:tcPr>
            <w:tcW w:w="2411" w:type="dxa"/>
            <w:gridSpan w:val="2"/>
          </w:tcPr>
          <w:p w14:paraId="26A115BD" w14:textId="4D5AE407" w:rsidR="000829C5" w:rsidRPr="00EE0252" w:rsidRDefault="00584F38" w:rsidP="005216D2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701" w:type="dxa"/>
          </w:tcPr>
          <w:p w14:paraId="0CCBAA83" w14:textId="5A3DC781" w:rsidR="000829C5" w:rsidRPr="00EE0252" w:rsidRDefault="000E0FBF" w:rsidP="000E0FBF">
            <w:pPr>
              <w:pStyle w:val="NoSpacing"/>
              <w:spacing w:line="276" w:lineRule="auto"/>
              <w:jc w:val="center"/>
            </w:pPr>
            <w:r>
              <w:t>2.73</w:t>
            </w:r>
            <w:r w:rsidR="00780ABE" w:rsidRPr="00EE0252">
              <w:t xml:space="preserve"> (1.</w:t>
            </w:r>
            <w:r>
              <w:t>18</w:t>
            </w:r>
            <w:r w:rsidR="00780ABE" w:rsidRPr="00EE0252">
              <w:t>-6.</w:t>
            </w:r>
            <w:r>
              <w:t>30</w:t>
            </w:r>
            <w:r w:rsidR="00780ABE" w:rsidRPr="00EE0252">
              <w:t>)</w:t>
            </w:r>
          </w:p>
        </w:tc>
        <w:tc>
          <w:tcPr>
            <w:tcW w:w="992" w:type="dxa"/>
          </w:tcPr>
          <w:p w14:paraId="7C591590" w14:textId="08653BC1" w:rsidR="000829C5" w:rsidRPr="00EE0252" w:rsidRDefault="0069278D" w:rsidP="000E0FBF">
            <w:pPr>
              <w:pStyle w:val="NoSpacing"/>
              <w:spacing w:line="276" w:lineRule="auto"/>
              <w:jc w:val="center"/>
            </w:pPr>
            <w:r>
              <w:t>0.</w:t>
            </w:r>
            <w:r w:rsidR="00780ABE" w:rsidRPr="00EE0252">
              <w:t>0</w:t>
            </w:r>
            <w:r w:rsidR="000E0FBF">
              <w:t>2</w:t>
            </w:r>
          </w:p>
        </w:tc>
        <w:tc>
          <w:tcPr>
            <w:tcW w:w="709" w:type="dxa"/>
          </w:tcPr>
          <w:p w14:paraId="009D3B70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AFDF08F" w14:textId="50F3C64D" w:rsidR="000829C5" w:rsidRPr="00EE0252" w:rsidRDefault="000E0FBF" w:rsidP="00432B08">
            <w:pPr>
              <w:pStyle w:val="NoSpacing"/>
              <w:spacing w:line="276" w:lineRule="auto"/>
              <w:jc w:val="center"/>
            </w:pPr>
            <w:r>
              <w:t>2.6</w:t>
            </w:r>
            <w:r w:rsidR="00432B08">
              <w:t>8</w:t>
            </w:r>
            <w:r w:rsidR="00780ABE" w:rsidRPr="00EE0252">
              <w:t xml:space="preserve"> (</w:t>
            </w:r>
            <w:r>
              <w:t>0.81</w:t>
            </w:r>
            <w:r w:rsidR="00780ABE" w:rsidRPr="00EE0252">
              <w:t>-</w:t>
            </w:r>
            <w:r>
              <w:t>8.93</w:t>
            </w:r>
            <w:r w:rsidR="00780ABE" w:rsidRPr="00EE0252">
              <w:t>)</w:t>
            </w:r>
          </w:p>
        </w:tc>
        <w:tc>
          <w:tcPr>
            <w:tcW w:w="992" w:type="dxa"/>
          </w:tcPr>
          <w:p w14:paraId="6B02729E" w14:textId="4A471A4A" w:rsidR="000829C5" w:rsidRPr="00EE0252" w:rsidRDefault="00454926" w:rsidP="000E0FBF">
            <w:pPr>
              <w:pStyle w:val="NoSpacing"/>
              <w:spacing w:line="276" w:lineRule="auto"/>
              <w:jc w:val="center"/>
            </w:pPr>
            <w:r>
              <w:t>0.11</w:t>
            </w:r>
          </w:p>
        </w:tc>
        <w:tc>
          <w:tcPr>
            <w:tcW w:w="850" w:type="dxa"/>
          </w:tcPr>
          <w:p w14:paraId="57F4067A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7A96E48" w14:textId="575AD6A9" w:rsidR="000829C5" w:rsidRPr="00EE0252" w:rsidRDefault="00EE0252" w:rsidP="00C1520D">
            <w:pPr>
              <w:pStyle w:val="NoSpacing"/>
              <w:spacing w:line="276" w:lineRule="auto"/>
              <w:jc w:val="center"/>
            </w:pPr>
            <w:r w:rsidRPr="00EE0252">
              <w:t>2.</w:t>
            </w:r>
            <w:r w:rsidR="00C1520D">
              <w:t>54</w:t>
            </w:r>
            <w:r w:rsidRPr="00EE0252">
              <w:t xml:space="preserve"> (</w:t>
            </w:r>
            <w:r w:rsidR="00C1520D">
              <w:t>0.78</w:t>
            </w:r>
            <w:r w:rsidRPr="00EE0252">
              <w:t>-8.2</w:t>
            </w:r>
            <w:r w:rsidR="00C1520D">
              <w:t>3</w:t>
            </w:r>
            <w:r w:rsidRPr="00EE0252">
              <w:t>)</w:t>
            </w:r>
          </w:p>
        </w:tc>
        <w:tc>
          <w:tcPr>
            <w:tcW w:w="1134" w:type="dxa"/>
          </w:tcPr>
          <w:p w14:paraId="49F89294" w14:textId="77319E17" w:rsidR="000829C5" w:rsidRPr="00EE0252" w:rsidRDefault="0069278D" w:rsidP="00C1520D">
            <w:pPr>
              <w:pStyle w:val="NoSpacing"/>
              <w:spacing w:line="276" w:lineRule="auto"/>
              <w:jc w:val="center"/>
            </w:pPr>
            <w:r>
              <w:t>0.12</w:t>
            </w:r>
          </w:p>
        </w:tc>
        <w:tc>
          <w:tcPr>
            <w:tcW w:w="1048" w:type="dxa"/>
          </w:tcPr>
          <w:p w14:paraId="601C0A1C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2DFF3145" w14:textId="77777777" w:rsidTr="005216D2">
        <w:tc>
          <w:tcPr>
            <w:tcW w:w="2411" w:type="dxa"/>
            <w:gridSpan w:val="2"/>
          </w:tcPr>
          <w:p w14:paraId="1B017182" w14:textId="01F5A1D7" w:rsidR="000829C5" w:rsidRPr="00EE0252" w:rsidRDefault="0069278D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216C575A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545FEA57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7EADF2DA" w14:textId="54E1D0C3" w:rsidR="000829C5" w:rsidRPr="00EE0252" w:rsidRDefault="002B08A7" w:rsidP="005216D2">
            <w:pPr>
              <w:pStyle w:val="NoSpacing"/>
              <w:spacing w:line="276" w:lineRule="auto"/>
              <w:jc w:val="center"/>
            </w:pPr>
            <w:r>
              <w:t>0.68</w:t>
            </w:r>
          </w:p>
        </w:tc>
        <w:tc>
          <w:tcPr>
            <w:tcW w:w="1701" w:type="dxa"/>
          </w:tcPr>
          <w:p w14:paraId="724AA0EF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340CE7E3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6E28BB11" w14:textId="24A2836E" w:rsidR="000829C5" w:rsidRPr="00EE0252" w:rsidRDefault="00F632D4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3D4188">
              <w:t>21</w:t>
            </w:r>
          </w:p>
        </w:tc>
        <w:tc>
          <w:tcPr>
            <w:tcW w:w="1701" w:type="dxa"/>
          </w:tcPr>
          <w:p w14:paraId="2B9D5F95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4F6899E4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7AE49398" w14:textId="603F5A1C" w:rsidR="000829C5" w:rsidRPr="00EE0252" w:rsidRDefault="00F632D4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3D4188">
              <w:t>21</w:t>
            </w:r>
          </w:p>
        </w:tc>
      </w:tr>
      <w:tr w:rsidR="000E0FBF" w:rsidRPr="00EE0252" w14:paraId="2B24F3DD" w14:textId="77777777" w:rsidTr="005216D2">
        <w:tc>
          <w:tcPr>
            <w:tcW w:w="284" w:type="dxa"/>
          </w:tcPr>
          <w:p w14:paraId="3211F211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75805362" w14:textId="35FA5E64" w:rsidR="000829C5" w:rsidRPr="00EE0252" w:rsidRDefault="000829C5" w:rsidP="005216D2">
            <w:pPr>
              <w:pStyle w:val="NoSpacing"/>
              <w:spacing w:line="276" w:lineRule="auto"/>
            </w:pPr>
            <w:r w:rsidRPr="00EE0252">
              <w:t xml:space="preserve">No </w:t>
            </w:r>
            <w:r w:rsidR="0069278D">
              <w:t>radiotherapy</w:t>
            </w:r>
          </w:p>
        </w:tc>
        <w:tc>
          <w:tcPr>
            <w:tcW w:w="1701" w:type="dxa"/>
          </w:tcPr>
          <w:p w14:paraId="570BD54E" w14:textId="77777777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992" w:type="dxa"/>
          </w:tcPr>
          <w:p w14:paraId="7C02F12A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17EAE4AD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953839C" w14:textId="77777777" w:rsidR="000829C5" w:rsidRPr="00EE0252" w:rsidRDefault="00EE0252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992" w:type="dxa"/>
          </w:tcPr>
          <w:p w14:paraId="03ECCB72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2E458ABD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CE84296" w14:textId="77777777" w:rsidR="000829C5" w:rsidRPr="00EE0252" w:rsidRDefault="00EE0252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1134" w:type="dxa"/>
          </w:tcPr>
          <w:p w14:paraId="354F4ABC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3DF2EAC2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267E1AA8" w14:textId="77777777" w:rsidTr="005216D2">
        <w:tc>
          <w:tcPr>
            <w:tcW w:w="284" w:type="dxa"/>
          </w:tcPr>
          <w:p w14:paraId="43AC2187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3D8F1362" w14:textId="1473DDDA" w:rsidR="000829C5" w:rsidRPr="00EE0252" w:rsidRDefault="0069278D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34E75A30" w14:textId="2CB8AAF3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1.5</w:t>
            </w:r>
            <w:r w:rsidR="000E0FBF">
              <w:t>8</w:t>
            </w:r>
            <w:r w:rsidRPr="00EE0252">
              <w:t xml:space="preserve"> (0.96-2.</w:t>
            </w:r>
            <w:r w:rsidR="000E0FBF">
              <w:t>59</w:t>
            </w:r>
            <w:r w:rsidRPr="00EE0252">
              <w:t>)</w:t>
            </w:r>
          </w:p>
        </w:tc>
        <w:tc>
          <w:tcPr>
            <w:tcW w:w="992" w:type="dxa"/>
          </w:tcPr>
          <w:p w14:paraId="2A7BB722" w14:textId="0E1E192B" w:rsidR="000829C5" w:rsidRPr="00EE0252" w:rsidRDefault="0069278D" w:rsidP="000E0FBF">
            <w:pPr>
              <w:pStyle w:val="NoSpacing"/>
              <w:spacing w:line="276" w:lineRule="auto"/>
              <w:jc w:val="center"/>
            </w:pPr>
            <w:r>
              <w:t>0.07</w:t>
            </w:r>
          </w:p>
        </w:tc>
        <w:tc>
          <w:tcPr>
            <w:tcW w:w="709" w:type="dxa"/>
          </w:tcPr>
          <w:p w14:paraId="672D6911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424A996" w14:textId="00CCA77E" w:rsidR="000829C5" w:rsidRPr="00EE0252" w:rsidRDefault="00780ABE" w:rsidP="000E0FBF">
            <w:pPr>
              <w:pStyle w:val="NoSpacing"/>
              <w:spacing w:line="276" w:lineRule="auto"/>
              <w:jc w:val="center"/>
            </w:pPr>
            <w:r w:rsidRPr="00EE0252">
              <w:t>1.</w:t>
            </w:r>
            <w:r w:rsidR="000E0FBF">
              <w:t>07</w:t>
            </w:r>
            <w:r w:rsidRPr="00EE0252">
              <w:t xml:space="preserve"> (</w:t>
            </w:r>
            <w:r w:rsidR="00EE0252" w:rsidRPr="00EE0252">
              <w:t>0.5</w:t>
            </w:r>
            <w:r w:rsidR="000E0FBF">
              <w:t>2</w:t>
            </w:r>
            <w:r w:rsidR="00EE0252" w:rsidRPr="00EE0252">
              <w:t>-2.1</w:t>
            </w:r>
            <w:r w:rsidR="000E0FBF">
              <w:t>9</w:t>
            </w:r>
            <w:r w:rsidRPr="00EE0252">
              <w:t>)</w:t>
            </w:r>
          </w:p>
        </w:tc>
        <w:tc>
          <w:tcPr>
            <w:tcW w:w="992" w:type="dxa"/>
          </w:tcPr>
          <w:p w14:paraId="1D8AB55D" w14:textId="631269DC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0.86</w:t>
            </w:r>
          </w:p>
        </w:tc>
        <w:tc>
          <w:tcPr>
            <w:tcW w:w="850" w:type="dxa"/>
          </w:tcPr>
          <w:p w14:paraId="6D5C6A67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D6AE569" w14:textId="0E9DA4CD" w:rsidR="000829C5" w:rsidRPr="005D1D44" w:rsidRDefault="00EE0252" w:rsidP="005E4DE0">
            <w:pPr>
              <w:pStyle w:val="NoSpacing"/>
              <w:spacing w:line="276" w:lineRule="auto"/>
              <w:jc w:val="center"/>
            </w:pPr>
            <w:r w:rsidRPr="005D1D44">
              <w:t>2.</w:t>
            </w:r>
            <w:r w:rsidR="00C1520D" w:rsidRPr="005D1D44">
              <w:t>12</w:t>
            </w:r>
            <w:r w:rsidRPr="005D1D44">
              <w:t xml:space="preserve"> (1.0</w:t>
            </w:r>
            <w:r w:rsidR="00C1520D" w:rsidRPr="005D1D44">
              <w:t>6</w:t>
            </w:r>
            <w:r w:rsidRPr="005D1D44">
              <w:t>-</w:t>
            </w:r>
            <w:r w:rsidR="00C1520D" w:rsidRPr="005D1D44">
              <w:t>4.</w:t>
            </w:r>
            <w:r w:rsidR="005E4DE0">
              <w:t>22</w:t>
            </w:r>
            <w:r w:rsidRPr="005D1D44">
              <w:t>)</w:t>
            </w:r>
          </w:p>
        </w:tc>
        <w:tc>
          <w:tcPr>
            <w:tcW w:w="1134" w:type="dxa"/>
          </w:tcPr>
          <w:p w14:paraId="58EFA783" w14:textId="312397AA" w:rsidR="000829C5" w:rsidRPr="005D1D44" w:rsidRDefault="0069278D" w:rsidP="00C1520D">
            <w:pPr>
              <w:pStyle w:val="NoSpacing"/>
              <w:spacing w:line="276" w:lineRule="auto"/>
              <w:jc w:val="center"/>
            </w:pPr>
            <w:r>
              <w:t>0.03</w:t>
            </w:r>
          </w:p>
        </w:tc>
        <w:tc>
          <w:tcPr>
            <w:tcW w:w="1048" w:type="dxa"/>
          </w:tcPr>
          <w:p w14:paraId="7CFA3988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70C62EF1" w14:textId="77777777" w:rsidTr="005216D2">
        <w:tc>
          <w:tcPr>
            <w:tcW w:w="2411" w:type="dxa"/>
            <w:gridSpan w:val="2"/>
          </w:tcPr>
          <w:p w14:paraId="4ED1696F" w14:textId="77777777" w:rsidR="000829C5" w:rsidRPr="00EE0252" w:rsidRDefault="000829C5" w:rsidP="005216D2">
            <w:pPr>
              <w:pStyle w:val="NoSpacing"/>
              <w:spacing w:line="276" w:lineRule="auto"/>
            </w:pPr>
            <w:r w:rsidRPr="00EE0252">
              <w:t>Systemic therapy</w:t>
            </w:r>
          </w:p>
        </w:tc>
        <w:tc>
          <w:tcPr>
            <w:tcW w:w="1701" w:type="dxa"/>
          </w:tcPr>
          <w:p w14:paraId="52C6AF53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B40E17D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7317462F" w14:textId="44F054A8" w:rsidR="000829C5" w:rsidRPr="00EE0252" w:rsidRDefault="00F632D4" w:rsidP="000E0FBF">
            <w:pPr>
              <w:pStyle w:val="NoSpacing"/>
              <w:spacing w:line="276" w:lineRule="auto"/>
              <w:jc w:val="center"/>
            </w:pPr>
            <w:r>
              <w:t>0.</w:t>
            </w:r>
            <w:r w:rsidR="000E0FBF">
              <w:t>10</w:t>
            </w:r>
            <w:r w:rsidR="00584F38">
              <w:t>*</w:t>
            </w:r>
          </w:p>
        </w:tc>
        <w:tc>
          <w:tcPr>
            <w:tcW w:w="1701" w:type="dxa"/>
          </w:tcPr>
          <w:p w14:paraId="5EEC67BE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E54C8CE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05A84614" w14:textId="346EB5D5" w:rsidR="000829C5" w:rsidRPr="00EE0252" w:rsidRDefault="00F632D4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3D4188">
              <w:t>43</w:t>
            </w:r>
          </w:p>
        </w:tc>
        <w:tc>
          <w:tcPr>
            <w:tcW w:w="1701" w:type="dxa"/>
          </w:tcPr>
          <w:p w14:paraId="23952C6F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2CD65686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35C20EFF" w14:textId="6D75C945" w:rsidR="000829C5" w:rsidRPr="00EE0252" w:rsidRDefault="00F632D4" w:rsidP="005216D2">
            <w:pPr>
              <w:pStyle w:val="NoSpacing"/>
              <w:spacing w:line="276" w:lineRule="auto"/>
              <w:jc w:val="center"/>
            </w:pPr>
            <w:r>
              <w:t>0.2</w:t>
            </w:r>
            <w:r w:rsidR="003D4188">
              <w:t>7</w:t>
            </w:r>
          </w:p>
        </w:tc>
      </w:tr>
      <w:tr w:rsidR="000E0FBF" w:rsidRPr="00EE0252" w14:paraId="19CBFCDE" w14:textId="77777777" w:rsidTr="005216D2">
        <w:tc>
          <w:tcPr>
            <w:tcW w:w="284" w:type="dxa"/>
          </w:tcPr>
          <w:p w14:paraId="7E03B960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FEB9261" w14:textId="77777777" w:rsidR="000829C5" w:rsidRPr="00EE0252" w:rsidRDefault="000829C5" w:rsidP="005216D2">
            <w:pPr>
              <w:pStyle w:val="NoSpacing"/>
              <w:spacing w:line="276" w:lineRule="auto"/>
            </w:pPr>
            <w:r w:rsidRPr="00EE0252">
              <w:t>No systemic therapy</w:t>
            </w:r>
          </w:p>
        </w:tc>
        <w:tc>
          <w:tcPr>
            <w:tcW w:w="1701" w:type="dxa"/>
          </w:tcPr>
          <w:p w14:paraId="3B5B92D7" w14:textId="77777777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992" w:type="dxa"/>
          </w:tcPr>
          <w:p w14:paraId="431D28D5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50B44E57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02E4D14" w14:textId="77777777" w:rsidR="000829C5" w:rsidRPr="00EE0252" w:rsidRDefault="00EE0252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992" w:type="dxa"/>
          </w:tcPr>
          <w:p w14:paraId="7B4FBA33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3CA730BC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5058006" w14:textId="77777777" w:rsidR="000829C5" w:rsidRPr="00EE0252" w:rsidRDefault="00EE0252" w:rsidP="005216D2">
            <w:pPr>
              <w:pStyle w:val="NoSpacing"/>
              <w:spacing w:line="276" w:lineRule="auto"/>
              <w:jc w:val="center"/>
            </w:pPr>
            <w:r w:rsidRPr="00EE0252">
              <w:t>ref</w:t>
            </w:r>
          </w:p>
        </w:tc>
        <w:tc>
          <w:tcPr>
            <w:tcW w:w="1134" w:type="dxa"/>
          </w:tcPr>
          <w:p w14:paraId="6F0D5D50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6EC1BF12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246F12A9" w14:textId="77777777" w:rsidTr="005216D2">
        <w:tc>
          <w:tcPr>
            <w:tcW w:w="284" w:type="dxa"/>
          </w:tcPr>
          <w:p w14:paraId="41B096B5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E92713A" w14:textId="6BD77DFA" w:rsidR="000829C5" w:rsidRPr="00EE0252" w:rsidRDefault="004A45E7" w:rsidP="005216D2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CT</w:t>
            </w:r>
            <w:r w:rsidR="000829C5" w:rsidRPr="00EE0252">
              <w:rPr>
                <w:lang w:val="nl-NL"/>
              </w:rPr>
              <w:t>, no ET</w:t>
            </w:r>
          </w:p>
        </w:tc>
        <w:tc>
          <w:tcPr>
            <w:tcW w:w="1701" w:type="dxa"/>
          </w:tcPr>
          <w:p w14:paraId="430E7EE2" w14:textId="5FBCE318" w:rsidR="000829C5" w:rsidRPr="00EE0252" w:rsidRDefault="00780ABE" w:rsidP="000E0FBF">
            <w:pPr>
              <w:pStyle w:val="NoSpacing"/>
              <w:spacing w:line="276" w:lineRule="auto"/>
              <w:jc w:val="center"/>
            </w:pPr>
            <w:r w:rsidRPr="00EE0252">
              <w:t>0.</w:t>
            </w:r>
            <w:r w:rsidR="000E0FBF">
              <w:t>89</w:t>
            </w:r>
            <w:r w:rsidRPr="00EE0252">
              <w:t xml:space="preserve"> (0.</w:t>
            </w:r>
            <w:r w:rsidR="000E0FBF">
              <w:t>47</w:t>
            </w:r>
            <w:r w:rsidRPr="00EE0252">
              <w:t>-1.</w:t>
            </w:r>
            <w:r w:rsidR="000E0FBF">
              <w:t>70</w:t>
            </w:r>
            <w:r w:rsidRPr="00EE0252">
              <w:t>)</w:t>
            </w:r>
          </w:p>
        </w:tc>
        <w:tc>
          <w:tcPr>
            <w:tcW w:w="992" w:type="dxa"/>
          </w:tcPr>
          <w:p w14:paraId="1E268283" w14:textId="073B636F" w:rsidR="000829C5" w:rsidRPr="00EE0252" w:rsidRDefault="0069278D" w:rsidP="0069278D">
            <w:pPr>
              <w:pStyle w:val="NoSpacing"/>
              <w:spacing w:line="276" w:lineRule="auto"/>
              <w:jc w:val="center"/>
            </w:pPr>
            <w:r>
              <w:t>0.</w:t>
            </w:r>
            <w:r w:rsidR="000E0FBF">
              <w:t>73</w:t>
            </w:r>
          </w:p>
        </w:tc>
        <w:tc>
          <w:tcPr>
            <w:tcW w:w="709" w:type="dxa"/>
          </w:tcPr>
          <w:p w14:paraId="4669B055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F9E976D" w14:textId="7D64DB8A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0.</w:t>
            </w:r>
            <w:r w:rsidR="000E0FBF">
              <w:t>41</w:t>
            </w:r>
            <w:r w:rsidRPr="00EE0252">
              <w:t xml:space="preserve"> (</w:t>
            </w:r>
            <w:r w:rsidR="00EE0252" w:rsidRPr="00EE0252">
              <w:t>0.15-</w:t>
            </w:r>
            <w:r w:rsidR="000E0FBF">
              <w:t>1.13</w:t>
            </w:r>
            <w:r w:rsidRPr="00EE0252">
              <w:t>)</w:t>
            </w:r>
          </w:p>
        </w:tc>
        <w:tc>
          <w:tcPr>
            <w:tcW w:w="992" w:type="dxa"/>
          </w:tcPr>
          <w:p w14:paraId="622415AD" w14:textId="3260945E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0.09</w:t>
            </w:r>
          </w:p>
        </w:tc>
        <w:tc>
          <w:tcPr>
            <w:tcW w:w="850" w:type="dxa"/>
          </w:tcPr>
          <w:p w14:paraId="1D6068F7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6A77A6A" w14:textId="57727FCC" w:rsidR="000829C5" w:rsidRPr="00EE0252" w:rsidRDefault="00EE0252" w:rsidP="00C1520D">
            <w:pPr>
              <w:pStyle w:val="NoSpacing"/>
              <w:spacing w:line="276" w:lineRule="auto"/>
              <w:jc w:val="center"/>
            </w:pPr>
            <w:r w:rsidRPr="00EE0252">
              <w:t>1.</w:t>
            </w:r>
            <w:r w:rsidR="00C1520D">
              <w:t>56</w:t>
            </w:r>
            <w:r w:rsidRPr="00EE0252">
              <w:t xml:space="preserve"> (0.</w:t>
            </w:r>
            <w:r w:rsidR="00C1520D">
              <w:t>68</w:t>
            </w:r>
            <w:r w:rsidRPr="00EE0252">
              <w:t>-</w:t>
            </w:r>
            <w:r w:rsidR="00C1520D">
              <w:t>3.60</w:t>
            </w:r>
            <w:r w:rsidRPr="00EE0252">
              <w:t>)</w:t>
            </w:r>
          </w:p>
        </w:tc>
        <w:tc>
          <w:tcPr>
            <w:tcW w:w="1134" w:type="dxa"/>
          </w:tcPr>
          <w:p w14:paraId="320FEE34" w14:textId="6DDB069A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0.29</w:t>
            </w:r>
          </w:p>
        </w:tc>
        <w:tc>
          <w:tcPr>
            <w:tcW w:w="1048" w:type="dxa"/>
          </w:tcPr>
          <w:p w14:paraId="2832157D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128EF713" w14:textId="77777777" w:rsidTr="005216D2">
        <w:tc>
          <w:tcPr>
            <w:tcW w:w="284" w:type="dxa"/>
          </w:tcPr>
          <w:p w14:paraId="542BA45A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94CEB0F" w14:textId="1B1B69A9" w:rsidR="000829C5" w:rsidRPr="00EE0252" w:rsidRDefault="000829C5" w:rsidP="004A45E7">
            <w:pPr>
              <w:pStyle w:val="NoSpacing"/>
              <w:spacing w:line="276" w:lineRule="auto"/>
            </w:pPr>
            <w:r w:rsidRPr="00EE0252">
              <w:t xml:space="preserve">ET, no </w:t>
            </w:r>
            <w:r w:rsidR="004A45E7">
              <w:t>CT</w:t>
            </w:r>
          </w:p>
        </w:tc>
        <w:tc>
          <w:tcPr>
            <w:tcW w:w="1701" w:type="dxa"/>
          </w:tcPr>
          <w:p w14:paraId="06E27A8A" w14:textId="2DE6D9D6" w:rsidR="000829C5" w:rsidRPr="00EE0252" w:rsidRDefault="000E0FBF" w:rsidP="000E0FBF">
            <w:pPr>
              <w:pStyle w:val="NoSpacing"/>
              <w:spacing w:line="276" w:lineRule="auto"/>
              <w:jc w:val="center"/>
            </w:pPr>
            <w:r>
              <w:t>1.01</w:t>
            </w:r>
            <w:r w:rsidR="00780ABE" w:rsidRPr="00EE0252">
              <w:t xml:space="preserve"> (0.</w:t>
            </w:r>
            <w:r>
              <w:t>41</w:t>
            </w:r>
            <w:r w:rsidR="00780ABE" w:rsidRPr="00EE0252">
              <w:t>-</w:t>
            </w:r>
            <w:r>
              <w:t>2.49</w:t>
            </w:r>
            <w:r w:rsidR="00780ABE" w:rsidRPr="00EE0252">
              <w:t>)</w:t>
            </w:r>
          </w:p>
        </w:tc>
        <w:tc>
          <w:tcPr>
            <w:tcW w:w="992" w:type="dxa"/>
          </w:tcPr>
          <w:p w14:paraId="3983BCAD" w14:textId="66EEACD2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0.9</w:t>
            </w:r>
            <w:r w:rsidR="000E0FBF">
              <w:t>8</w:t>
            </w:r>
          </w:p>
        </w:tc>
        <w:tc>
          <w:tcPr>
            <w:tcW w:w="709" w:type="dxa"/>
          </w:tcPr>
          <w:p w14:paraId="0DEA09B3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682CB20" w14:textId="0EBACC9C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0.</w:t>
            </w:r>
            <w:r w:rsidR="000E0FBF">
              <w:t>83</w:t>
            </w:r>
            <w:r w:rsidRPr="00EE0252">
              <w:t xml:space="preserve"> (</w:t>
            </w:r>
            <w:r w:rsidR="00EE0252" w:rsidRPr="00EE0252">
              <w:t>0.</w:t>
            </w:r>
            <w:r w:rsidR="000E0FBF">
              <w:t>21</w:t>
            </w:r>
            <w:r w:rsidR="00EE0252" w:rsidRPr="00EE0252">
              <w:t>-</w:t>
            </w:r>
            <w:r w:rsidR="000E0FBF">
              <w:t>3.30</w:t>
            </w:r>
            <w:r w:rsidRPr="00EE0252">
              <w:t>)</w:t>
            </w:r>
          </w:p>
        </w:tc>
        <w:tc>
          <w:tcPr>
            <w:tcW w:w="992" w:type="dxa"/>
          </w:tcPr>
          <w:p w14:paraId="42B7862F" w14:textId="163024B9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0.7</w:t>
            </w:r>
            <w:r w:rsidR="000E0FBF">
              <w:t>9</w:t>
            </w:r>
          </w:p>
        </w:tc>
        <w:tc>
          <w:tcPr>
            <w:tcW w:w="850" w:type="dxa"/>
          </w:tcPr>
          <w:p w14:paraId="15A380B5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C8D6C1B" w14:textId="1F0CFC39" w:rsidR="000829C5" w:rsidRPr="00EE0252" w:rsidRDefault="00C1520D" w:rsidP="00C1520D">
            <w:pPr>
              <w:pStyle w:val="NoSpacing"/>
              <w:spacing w:line="276" w:lineRule="auto"/>
              <w:jc w:val="center"/>
            </w:pPr>
            <w:r>
              <w:t>1.25</w:t>
            </w:r>
            <w:r w:rsidR="00EE0252" w:rsidRPr="00EE0252">
              <w:t xml:space="preserve"> (0.3</w:t>
            </w:r>
            <w:r>
              <w:t>8</w:t>
            </w:r>
            <w:r w:rsidR="00EE0252" w:rsidRPr="00EE0252">
              <w:t>-</w:t>
            </w:r>
            <w:r>
              <w:t>4.11</w:t>
            </w:r>
            <w:r w:rsidR="00EE0252" w:rsidRPr="00EE0252">
              <w:t>)</w:t>
            </w:r>
          </w:p>
        </w:tc>
        <w:tc>
          <w:tcPr>
            <w:tcW w:w="1134" w:type="dxa"/>
          </w:tcPr>
          <w:p w14:paraId="1879252C" w14:textId="7DF441DB" w:rsidR="000829C5" w:rsidRPr="00EE0252" w:rsidRDefault="0069278D" w:rsidP="005216D2">
            <w:pPr>
              <w:pStyle w:val="NoSpacing"/>
              <w:spacing w:line="276" w:lineRule="auto"/>
              <w:jc w:val="center"/>
            </w:pPr>
            <w:r>
              <w:t>0.71</w:t>
            </w:r>
          </w:p>
        </w:tc>
        <w:tc>
          <w:tcPr>
            <w:tcW w:w="1048" w:type="dxa"/>
          </w:tcPr>
          <w:p w14:paraId="7A93C8E5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  <w:tr w:rsidR="000E0FBF" w:rsidRPr="00EE0252" w14:paraId="66443690" w14:textId="77777777" w:rsidTr="005216D2">
        <w:tc>
          <w:tcPr>
            <w:tcW w:w="284" w:type="dxa"/>
          </w:tcPr>
          <w:p w14:paraId="11A94D60" w14:textId="77777777" w:rsidR="000829C5" w:rsidRPr="00EE0252" w:rsidRDefault="000829C5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70A1B91" w14:textId="1DF93D91" w:rsidR="000829C5" w:rsidRPr="00EE0252" w:rsidRDefault="000829C5" w:rsidP="004A45E7">
            <w:pPr>
              <w:pStyle w:val="NoSpacing"/>
              <w:spacing w:line="276" w:lineRule="auto"/>
            </w:pPr>
            <w:r w:rsidRPr="00EE0252">
              <w:t xml:space="preserve">Both </w:t>
            </w:r>
            <w:r w:rsidR="004A45E7">
              <w:t>CT</w:t>
            </w:r>
            <w:r w:rsidR="004A45E7" w:rsidRPr="00EE0252">
              <w:t xml:space="preserve"> </w:t>
            </w:r>
            <w:r w:rsidRPr="00EE0252">
              <w:t>and ET</w:t>
            </w:r>
          </w:p>
        </w:tc>
        <w:tc>
          <w:tcPr>
            <w:tcW w:w="1701" w:type="dxa"/>
          </w:tcPr>
          <w:p w14:paraId="49D04C49" w14:textId="1B265A71" w:rsidR="000829C5" w:rsidRPr="00EE0252" w:rsidRDefault="00780ABE" w:rsidP="000E0FBF">
            <w:pPr>
              <w:pStyle w:val="NoSpacing"/>
              <w:spacing w:line="276" w:lineRule="auto"/>
              <w:jc w:val="center"/>
            </w:pPr>
            <w:r w:rsidRPr="00EE0252">
              <w:t>0.</w:t>
            </w:r>
            <w:r w:rsidR="000E0FBF">
              <w:t>68</w:t>
            </w:r>
            <w:r w:rsidRPr="00EE0252">
              <w:t xml:space="preserve"> (0.</w:t>
            </w:r>
            <w:r w:rsidR="000E0FBF">
              <w:t>34</w:t>
            </w:r>
            <w:r w:rsidRPr="00EE0252">
              <w:t>-</w:t>
            </w:r>
            <w:r w:rsidR="000E0FBF">
              <w:t>1.34</w:t>
            </w:r>
            <w:r w:rsidRPr="00EE0252">
              <w:t>)</w:t>
            </w:r>
          </w:p>
        </w:tc>
        <w:tc>
          <w:tcPr>
            <w:tcW w:w="992" w:type="dxa"/>
          </w:tcPr>
          <w:p w14:paraId="570B78B7" w14:textId="5F7E9C66" w:rsidR="000829C5" w:rsidRPr="00EE0252" w:rsidRDefault="0069278D" w:rsidP="000E0FBF">
            <w:pPr>
              <w:pStyle w:val="NoSpacing"/>
              <w:spacing w:line="276" w:lineRule="auto"/>
              <w:jc w:val="center"/>
            </w:pPr>
            <w:r>
              <w:t>0.2</w:t>
            </w:r>
            <w:r w:rsidR="000E0FBF">
              <w:t>6</w:t>
            </w:r>
          </w:p>
        </w:tc>
        <w:tc>
          <w:tcPr>
            <w:tcW w:w="709" w:type="dxa"/>
          </w:tcPr>
          <w:p w14:paraId="6E22E968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C612E52" w14:textId="006C8B37" w:rsidR="000829C5" w:rsidRPr="00EE0252" w:rsidRDefault="00780ABE" w:rsidP="005216D2">
            <w:pPr>
              <w:pStyle w:val="NoSpacing"/>
              <w:spacing w:line="276" w:lineRule="auto"/>
              <w:jc w:val="center"/>
            </w:pPr>
            <w:r w:rsidRPr="00EE0252">
              <w:t>0.</w:t>
            </w:r>
            <w:r w:rsidR="000E0FBF">
              <w:t>26</w:t>
            </w:r>
            <w:r w:rsidRPr="00EE0252">
              <w:t xml:space="preserve"> (</w:t>
            </w:r>
            <w:r w:rsidR="00EE0252" w:rsidRPr="00EE0252">
              <w:t>0.09-0.</w:t>
            </w:r>
            <w:r w:rsidR="000E0FBF">
              <w:t>76</w:t>
            </w:r>
            <w:r w:rsidRPr="00EE0252">
              <w:t>)</w:t>
            </w:r>
          </w:p>
        </w:tc>
        <w:tc>
          <w:tcPr>
            <w:tcW w:w="992" w:type="dxa"/>
          </w:tcPr>
          <w:p w14:paraId="473ADD39" w14:textId="409C33E3" w:rsidR="000829C5" w:rsidRPr="00EE0252" w:rsidRDefault="0069278D" w:rsidP="000E0FBF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850" w:type="dxa"/>
          </w:tcPr>
          <w:p w14:paraId="3845C0F4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7082409" w14:textId="3B7A31DE" w:rsidR="000829C5" w:rsidRPr="00EE0252" w:rsidRDefault="00C1520D" w:rsidP="00C1520D">
            <w:pPr>
              <w:pStyle w:val="NoSpacing"/>
              <w:spacing w:line="276" w:lineRule="auto"/>
              <w:jc w:val="center"/>
            </w:pPr>
            <w:r>
              <w:t>1.36</w:t>
            </w:r>
            <w:r w:rsidR="00EE0252" w:rsidRPr="00EE0252">
              <w:t xml:space="preserve"> (0.</w:t>
            </w:r>
            <w:r>
              <w:t>56</w:t>
            </w:r>
            <w:r w:rsidR="00EE0252" w:rsidRPr="00EE0252">
              <w:t>-</w:t>
            </w:r>
            <w:r>
              <w:t>3.29</w:t>
            </w:r>
            <w:r w:rsidR="00EE0252" w:rsidRPr="00EE0252">
              <w:t>)</w:t>
            </w:r>
          </w:p>
        </w:tc>
        <w:tc>
          <w:tcPr>
            <w:tcW w:w="1134" w:type="dxa"/>
          </w:tcPr>
          <w:p w14:paraId="3E5B4D7A" w14:textId="5EB060C1" w:rsidR="000829C5" w:rsidRPr="00EE0252" w:rsidRDefault="0069278D" w:rsidP="003C0217">
            <w:pPr>
              <w:pStyle w:val="NoSpacing"/>
              <w:spacing w:line="276" w:lineRule="auto"/>
              <w:jc w:val="center"/>
            </w:pPr>
            <w:r>
              <w:t>0.49</w:t>
            </w:r>
          </w:p>
        </w:tc>
        <w:tc>
          <w:tcPr>
            <w:tcW w:w="1048" w:type="dxa"/>
          </w:tcPr>
          <w:p w14:paraId="4FB823DA" w14:textId="77777777" w:rsidR="000829C5" w:rsidRPr="00EE0252" w:rsidRDefault="000829C5" w:rsidP="005216D2">
            <w:pPr>
              <w:pStyle w:val="NoSpacing"/>
              <w:spacing w:line="276" w:lineRule="auto"/>
              <w:jc w:val="center"/>
            </w:pPr>
          </w:p>
        </w:tc>
      </w:tr>
    </w:tbl>
    <w:p w14:paraId="6B205394" w14:textId="148A7B9F" w:rsidR="004A45E7" w:rsidRDefault="004A45E7" w:rsidP="004A45E7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therapy; P-</w:t>
      </w:r>
      <w:proofErr w:type="spellStart"/>
      <w:r w:rsidR="00982F18">
        <w:t>int</w:t>
      </w:r>
      <w:proofErr w:type="spellEnd"/>
      <w:r w:rsidR="00982F18">
        <w:t>=</w:t>
      </w:r>
      <w:r w:rsidR="00982F18" w:rsidRPr="00DD4EAF">
        <w:t xml:space="preserve"> </w:t>
      </w:r>
      <w:r w:rsidR="00982F18">
        <w:t xml:space="preserve">P-value for the comparison of a model including an interaction term between </w:t>
      </w:r>
      <w:r w:rsidR="00982F18" w:rsidRPr="008D0258">
        <w:rPr>
          <w:rFonts w:cstheme="minorHAnsi"/>
          <w:i/>
        </w:rPr>
        <w:t>CHEK2</w:t>
      </w:r>
      <w:r w:rsidR="00982F18">
        <w:rPr>
          <w:rFonts w:cstheme="minorHAnsi"/>
        </w:rPr>
        <w:t xml:space="preserve"> c.1100delC </w:t>
      </w:r>
      <w:r w:rsidR="00982F18">
        <w:t>status and a specific treatment (radiotherapy or systemic treatment) with a model without any interaction term</w:t>
      </w:r>
      <w:r w:rsidR="005D1D44">
        <w:t>.</w:t>
      </w:r>
      <w:r w:rsidR="00584F38">
        <w:t xml:space="preserve"> * The corresponding complete model including the interaction term between </w:t>
      </w:r>
      <w:r w:rsidR="00584F38" w:rsidRPr="00F3716D">
        <w:rPr>
          <w:i/>
        </w:rPr>
        <w:t>CHEK2</w:t>
      </w:r>
      <w:r w:rsidR="00584F38" w:rsidRPr="00552B61">
        <w:t xml:space="preserve"> </w:t>
      </w:r>
      <w:r w:rsidR="00584F38">
        <w:t xml:space="preserve">c.1100delC </w:t>
      </w:r>
      <w:r w:rsidR="00584F38" w:rsidRPr="00552B61">
        <w:t>status</w:t>
      </w:r>
      <w:r w:rsidR="00584F38">
        <w:t xml:space="preserve"> and systemic therapy is shown in Table S1</w:t>
      </w:r>
      <w:r w:rsidR="00612F9F">
        <w:t>1</w:t>
      </w:r>
      <w:r w:rsidR="00584F38">
        <w:t>.</w:t>
      </w:r>
    </w:p>
    <w:p w14:paraId="21B0FF48" w14:textId="1E3E4413" w:rsidR="00EA3A0D" w:rsidRDefault="00EA3A0D" w:rsidP="004A45E7">
      <w:pPr>
        <w:jc w:val="both"/>
      </w:pPr>
    </w:p>
    <w:p w14:paraId="2DF80BAE" w14:textId="2F125A8C" w:rsidR="00EA3A0D" w:rsidRPr="005D1D44" w:rsidRDefault="00EA3A0D" w:rsidP="00EA3A0D"/>
    <w:p w14:paraId="55C65B5A" w14:textId="77777777" w:rsidR="00EA3A0D" w:rsidRDefault="00EA3A0D" w:rsidP="004A45E7">
      <w:pPr>
        <w:jc w:val="both"/>
      </w:pPr>
    </w:p>
    <w:p w14:paraId="44990784" w14:textId="0C451862" w:rsidR="008D6BC6" w:rsidRDefault="008D6BC6" w:rsidP="004A45E7">
      <w:pPr>
        <w:jc w:val="both"/>
      </w:pPr>
    </w:p>
    <w:p w14:paraId="075D22ED" w14:textId="77777777" w:rsidR="000829C5" w:rsidRDefault="000829C5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B1190FA" w14:textId="1FB54560" w:rsidR="00493CCC" w:rsidRPr="00F140C2" w:rsidRDefault="00493CCC" w:rsidP="00493CCC">
      <w:pPr>
        <w:pStyle w:val="NoSpacing"/>
        <w:spacing w:line="276" w:lineRule="auto"/>
      </w:pPr>
      <w:r w:rsidRPr="00C66299">
        <w:rPr>
          <w:b/>
        </w:rPr>
        <w:lastRenderedPageBreak/>
        <w:t xml:space="preserve">Table </w:t>
      </w:r>
      <w:r w:rsidR="003708F7">
        <w:rPr>
          <w:b/>
        </w:rPr>
        <w:t>S</w:t>
      </w:r>
      <w:r w:rsidR="00982F18">
        <w:rPr>
          <w:b/>
        </w:rPr>
        <w:t>8</w:t>
      </w:r>
      <w:r w:rsidRPr="00C66299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primary </w:t>
      </w:r>
      <w:r w:rsidR="003708F7">
        <w:t xml:space="preserve">BC 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 xml:space="preserve">mutation status. </w:t>
      </w:r>
      <w:r>
        <w:t>Stratified by time since breast cancer diagnosis</w:t>
      </w:r>
      <w:r w:rsidRPr="00F140C2">
        <w:t xml:space="preserve">. </w:t>
      </w:r>
      <w:r w:rsidRPr="00FF7B26">
        <w:t>Sensitivity analysis</w:t>
      </w:r>
      <w:r w:rsidR="00DC04DA" w:rsidRPr="00FF7B26">
        <w:t xml:space="preserve"> restricting to</w:t>
      </w:r>
      <w:r w:rsidRPr="00FF7B26">
        <w:t xml:space="preserve"> patients</w:t>
      </w:r>
      <w:r w:rsidR="00DC04DA" w:rsidRPr="00FF7B26">
        <w:t xml:space="preserve"> </w:t>
      </w:r>
      <w:r w:rsidR="00505A9D">
        <w:t xml:space="preserve">diagnosed with a ER-positive first breast cancer </w:t>
      </w:r>
      <w:r w:rsidR="00DC04DA" w:rsidRPr="00FF7B26">
        <w:t>(</w:t>
      </w:r>
      <w:r w:rsidRPr="00FF7B26">
        <w:t>complete</w:t>
      </w:r>
      <w:r w:rsidR="007A4AAE">
        <w:t>–</w:t>
      </w:r>
      <w:r w:rsidRPr="00FF7B26">
        <w:t>case</w:t>
      </w:r>
      <w:r w:rsidR="007A4AAE">
        <w:t xml:space="preserve"> analysis</w:t>
      </w:r>
      <w:r w:rsidRPr="00FF7B26">
        <w:t>).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4"/>
        <w:gridCol w:w="2127"/>
        <w:gridCol w:w="1701"/>
        <w:gridCol w:w="992"/>
        <w:gridCol w:w="709"/>
        <w:gridCol w:w="1701"/>
        <w:gridCol w:w="992"/>
        <w:gridCol w:w="850"/>
        <w:gridCol w:w="1701"/>
        <w:gridCol w:w="1134"/>
        <w:gridCol w:w="1048"/>
      </w:tblGrid>
      <w:tr w:rsidR="00493CCC" w14:paraId="553F96D8" w14:textId="77777777" w:rsidTr="005216D2">
        <w:tc>
          <w:tcPr>
            <w:tcW w:w="2411" w:type="dxa"/>
            <w:gridSpan w:val="2"/>
          </w:tcPr>
          <w:p w14:paraId="0BF3871D" w14:textId="77777777" w:rsidR="00493CCC" w:rsidRPr="00F140C2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3402" w:type="dxa"/>
            <w:gridSpan w:val="3"/>
          </w:tcPr>
          <w:p w14:paraId="1893112B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543" w:type="dxa"/>
            <w:gridSpan w:val="3"/>
          </w:tcPr>
          <w:p w14:paraId="5D0669D9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883" w:type="dxa"/>
            <w:gridSpan w:val="3"/>
          </w:tcPr>
          <w:p w14:paraId="5A1791C2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493CCC" w14:paraId="6EB6A106" w14:textId="77777777" w:rsidTr="005216D2">
        <w:tc>
          <w:tcPr>
            <w:tcW w:w="2411" w:type="dxa"/>
            <w:gridSpan w:val="2"/>
          </w:tcPr>
          <w:p w14:paraId="038AAE5F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402" w:type="dxa"/>
            <w:gridSpan w:val="3"/>
          </w:tcPr>
          <w:p w14:paraId="7A501414" w14:textId="2084F381" w:rsidR="00493CCC" w:rsidRPr="00753E44" w:rsidRDefault="007A4AAE" w:rsidP="005216D2">
            <w:pPr>
              <w:pStyle w:val="NoSpacing"/>
              <w:spacing w:line="276" w:lineRule="auto"/>
              <w:jc w:val="center"/>
            </w:pPr>
            <w:r>
              <w:t>23,924</w:t>
            </w:r>
          </w:p>
        </w:tc>
        <w:tc>
          <w:tcPr>
            <w:tcW w:w="3543" w:type="dxa"/>
            <w:gridSpan w:val="3"/>
          </w:tcPr>
          <w:p w14:paraId="6D1F2B7D" w14:textId="277E4D18" w:rsidR="00493CCC" w:rsidRPr="00753E44" w:rsidRDefault="00936569" w:rsidP="005216D2">
            <w:pPr>
              <w:pStyle w:val="NoSpacing"/>
              <w:spacing w:line="276" w:lineRule="auto"/>
              <w:jc w:val="center"/>
            </w:pPr>
            <w:r>
              <w:t>22,781</w:t>
            </w:r>
          </w:p>
        </w:tc>
        <w:tc>
          <w:tcPr>
            <w:tcW w:w="3883" w:type="dxa"/>
            <w:gridSpan w:val="3"/>
          </w:tcPr>
          <w:p w14:paraId="5FD44DB9" w14:textId="33605228" w:rsidR="00493CCC" w:rsidRPr="00753E44" w:rsidRDefault="001B2063" w:rsidP="00A23321">
            <w:pPr>
              <w:pStyle w:val="NoSpacing"/>
              <w:spacing w:line="276" w:lineRule="auto"/>
              <w:jc w:val="center"/>
            </w:pPr>
            <w:r>
              <w:t>19,775</w:t>
            </w:r>
          </w:p>
        </w:tc>
      </w:tr>
      <w:tr w:rsidR="00493CCC" w14:paraId="4C14A437" w14:textId="77777777" w:rsidTr="005216D2">
        <w:tc>
          <w:tcPr>
            <w:tcW w:w="2411" w:type="dxa"/>
            <w:gridSpan w:val="2"/>
          </w:tcPr>
          <w:p w14:paraId="6F4C55D1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402" w:type="dxa"/>
            <w:gridSpan w:val="3"/>
          </w:tcPr>
          <w:p w14:paraId="5E852FD4" w14:textId="113CAA77" w:rsidR="00493CCC" w:rsidRPr="00753E44" w:rsidRDefault="007A4AAE" w:rsidP="005216D2">
            <w:pPr>
              <w:pStyle w:val="NoSpacing"/>
              <w:spacing w:line="276" w:lineRule="auto"/>
              <w:jc w:val="center"/>
            </w:pPr>
            <w:r>
              <w:t>525</w:t>
            </w:r>
          </w:p>
        </w:tc>
        <w:tc>
          <w:tcPr>
            <w:tcW w:w="3543" w:type="dxa"/>
            <w:gridSpan w:val="3"/>
          </w:tcPr>
          <w:p w14:paraId="3688D06D" w14:textId="5F645A37" w:rsidR="00493CCC" w:rsidRPr="00753E44" w:rsidRDefault="005216D2" w:rsidP="005216D2">
            <w:pPr>
              <w:pStyle w:val="NoSpacing"/>
              <w:spacing w:line="276" w:lineRule="auto"/>
              <w:jc w:val="center"/>
            </w:pPr>
            <w:r>
              <w:t>2</w:t>
            </w:r>
            <w:r w:rsidR="00936569">
              <w:t>02</w:t>
            </w:r>
          </w:p>
        </w:tc>
        <w:tc>
          <w:tcPr>
            <w:tcW w:w="3883" w:type="dxa"/>
            <w:gridSpan w:val="3"/>
          </w:tcPr>
          <w:p w14:paraId="39B0BB77" w14:textId="27E5D8A8" w:rsidR="00493CCC" w:rsidRPr="00753E44" w:rsidRDefault="00A23321" w:rsidP="005216D2">
            <w:pPr>
              <w:pStyle w:val="NoSpacing"/>
              <w:spacing w:line="276" w:lineRule="auto"/>
              <w:jc w:val="center"/>
            </w:pPr>
            <w:r>
              <w:t>3</w:t>
            </w:r>
            <w:r w:rsidR="001B2063">
              <w:t>23</w:t>
            </w:r>
          </w:p>
        </w:tc>
      </w:tr>
      <w:tr w:rsidR="00493CCC" w14:paraId="0FCC6DF9" w14:textId="77777777" w:rsidTr="005216D2">
        <w:tc>
          <w:tcPr>
            <w:tcW w:w="2411" w:type="dxa"/>
            <w:gridSpan w:val="2"/>
            <w:shd w:val="clear" w:color="auto" w:fill="000000" w:themeFill="text1"/>
          </w:tcPr>
          <w:p w14:paraId="4EEC9F9B" w14:textId="77777777" w:rsidR="00493CCC" w:rsidRDefault="00493CCC" w:rsidP="005216D2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66B3DE0A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1D5A1295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000000" w:themeFill="text1"/>
          </w:tcPr>
          <w:p w14:paraId="238795A7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2384F200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3E44A4AB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000000" w:themeFill="text1"/>
          </w:tcPr>
          <w:p w14:paraId="6A6E1693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1C64F92B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34" w:type="dxa"/>
            <w:shd w:val="clear" w:color="auto" w:fill="000000" w:themeFill="text1"/>
          </w:tcPr>
          <w:p w14:paraId="68B7B272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48" w:type="dxa"/>
            <w:shd w:val="clear" w:color="auto" w:fill="000000" w:themeFill="text1"/>
          </w:tcPr>
          <w:p w14:paraId="6A45B8B9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493CCC" w14:paraId="09609376" w14:textId="77777777" w:rsidTr="005216D2">
        <w:tc>
          <w:tcPr>
            <w:tcW w:w="2411" w:type="dxa"/>
            <w:gridSpan w:val="2"/>
          </w:tcPr>
          <w:p w14:paraId="30A397FD" w14:textId="3373E288" w:rsidR="00493CCC" w:rsidRPr="00552B61" w:rsidRDefault="00584F38" w:rsidP="005216D2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701" w:type="dxa"/>
          </w:tcPr>
          <w:p w14:paraId="0F0A9709" w14:textId="607244D9" w:rsidR="00493CCC" w:rsidRPr="005216D2" w:rsidRDefault="005216D2" w:rsidP="00936569">
            <w:pPr>
              <w:pStyle w:val="NoSpacing"/>
              <w:spacing w:line="276" w:lineRule="auto"/>
              <w:jc w:val="center"/>
            </w:pPr>
            <w:r w:rsidRPr="005216D2">
              <w:t>2.</w:t>
            </w:r>
            <w:r w:rsidR="00936569">
              <w:t>19</w:t>
            </w:r>
            <w:r w:rsidRPr="005216D2">
              <w:t xml:space="preserve"> (1.</w:t>
            </w:r>
            <w:r w:rsidR="00936569">
              <w:t>36</w:t>
            </w:r>
            <w:r w:rsidRPr="005216D2">
              <w:t>-3.</w:t>
            </w:r>
            <w:r w:rsidR="00936569">
              <w:t>52</w:t>
            </w:r>
            <w:r w:rsidRPr="005216D2">
              <w:t>)</w:t>
            </w:r>
          </w:p>
        </w:tc>
        <w:tc>
          <w:tcPr>
            <w:tcW w:w="992" w:type="dxa"/>
          </w:tcPr>
          <w:p w14:paraId="2450EABF" w14:textId="1790895E" w:rsidR="00493CCC" w:rsidRPr="005216D2" w:rsidRDefault="007C5BCE" w:rsidP="007C5BCE">
            <w:pPr>
              <w:pStyle w:val="NoSpacing"/>
              <w:spacing w:line="276" w:lineRule="auto"/>
              <w:jc w:val="center"/>
            </w:pPr>
            <w:r>
              <w:t>0.00</w:t>
            </w:r>
            <w:r w:rsidR="00936569">
              <w:t>1</w:t>
            </w:r>
          </w:p>
        </w:tc>
        <w:tc>
          <w:tcPr>
            <w:tcW w:w="709" w:type="dxa"/>
          </w:tcPr>
          <w:p w14:paraId="4F4A56E3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1701" w:type="dxa"/>
          </w:tcPr>
          <w:p w14:paraId="71F41076" w14:textId="20ACB659" w:rsidR="00493CCC" w:rsidRPr="004B50D2" w:rsidRDefault="005B5372" w:rsidP="005B5372">
            <w:pPr>
              <w:pStyle w:val="NoSpacing"/>
              <w:spacing w:line="276" w:lineRule="auto"/>
              <w:jc w:val="center"/>
            </w:pPr>
            <w:r>
              <w:t>3.94</w:t>
            </w:r>
            <w:r w:rsidR="005216D2">
              <w:t xml:space="preserve"> (2.</w:t>
            </w:r>
            <w:r>
              <w:t>21</w:t>
            </w:r>
            <w:r w:rsidR="005216D2">
              <w:t>-7.</w:t>
            </w:r>
            <w:r>
              <w:t>0</w:t>
            </w:r>
            <w:r w:rsidR="005216D2">
              <w:t>2)</w:t>
            </w:r>
          </w:p>
        </w:tc>
        <w:tc>
          <w:tcPr>
            <w:tcW w:w="992" w:type="dxa"/>
          </w:tcPr>
          <w:p w14:paraId="3B288271" w14:textId="505335FA" w:rsidR="00493CCC" w:rsidRPr="004B50D2" w:rsidRDefault="007C5BCE" w:rsidP="005B5372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850" w:type="dxa"/>
          </w:tcPr>
          <w:p w14:paraId="1C210165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93F3916" w14:textId="1CBC5E87" w:rsidR="00493CCC" w:rsidRPr="00F336F2" w:rsidRDefault="00A23321" w:rsidP="001B2063">
            <w:pPr>
              <w:pStyle w:val="NoSpacing"/>
              <w:spacing w:line="276" w:lineRule="auto"/>
              <w:jc w:val="center"/>
            </w:pPr>
            <w:r>
              <w:t>1.</w:t>
            </w:r>
            <w:r w:rsidR="001B2063">
              <w:t>0</w:t>
            </w:r>
            <w:r>
              <w:t>2 (0.</w:t>
            </w:r>
            <w:r w:rsidR="001B2063">
              <w:t>42</w:t>
            </w:r>
            <w:r>
              <w:t>-2.</w:t>
            </w:r>
            <w:r w:rsidR="001B2063">
              <w:t>48</w:t>
            </w:r>
            <w:r>
              <w:t>)</w:t>
            </w:r>
          </w:p>
        </w:tc>
        <w:tc>
          <w:tcPr>
            <w:tcW w:w="1134" w:type="dxa"/>
          </w:tcPr>
          <w:p w14:paraId="497DE013" w14:textId="6FBB4705" w:rsidR="00493CCC" w:rsidRPr="00F336F2" w:rsidRDefault="007C5BCE" w:rsidP="001B2063">
            <w:pPr>
              <w:pStyle w:val="NoSpacing"/>
              <w:spacing w:line="276" w:lineRule="auto"/>
              <w:jc w:val="center"/>
            </w:pPr>
            <w:r>
              <w:t>0.97</w:t>
            </w:r>
          </w:p>
        </w:tc>
        <w:tc>
          <w:tcPr>
            <w:tcW w:w="1048" w:type="dxa"/>
          </w:tcPr>
          <w:p w14:paraId="7D0A25FF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93CCC" w14:paraId="55B18D22" w14:textId="77777777" w:rsidTr="005216D2">
        <w:tc>
          <w:tcPr>
            <w:tcW w:w="2411" w:type="dxa"/>
            <w:gridSpan w:val="2"/>
          </w:tcPr>
          <w:p w14:paraId="5905D807" w14:textId="2800CE9C" w:rsidR="00493CCC" w:rsidRPr="00F336F2" w:rsidRDefault="007C5BCE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503D6D4B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5F96AD89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328C5210" w14:textId="781D5ADE" w:rsidR="00493CCC" w:rsidRPr="005E70E1" w:rsidRDefault="00CA5E69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812245">
              <w:t>6</w:t>
            </w:r>
            <w:r w:rsidR="007A4AAE">
              <w:t>8</w:t>
            </w:r>
          </w:p>
        </w:tc>
        <w:tc>
          <w:tcPr>
            <w:tcW w:w="1701" w:type="dxa"/>
          </w:tcPr>
          <w:p w14:paraId="4C34FBDD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7AF3523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0796501E" w14:textId="0687CB52" w:rsidR="00493CCC" w:rsidRPr="004B50D2" w:rsidRDefault="00CA5E69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936569">
              <w:t>2</w:t>
            </w:r>
            <w:r w:rsidR="00812245">
              <w:t>5</w:t>
            </w:r>
          </w:p>
        </w:tc>
        <w:tc>
          <w:tcPr>
            <w:tcW w:w="1701" w:type="dxa"/>
          </w:tcPr>
          <w:p w14:paraId="2C8C3E8E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1B489525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4A8E71D3" w14:textId="5707E45B" w:rsidR="00493CCC" w:rsidRPr="00F336F2" w:rsidRDefault="00CA5E69" w:rsidP="00812245">
            <w:pPr>
              <w:pStyle w:val="NoSpacing"/>
              <w:spacing w:line="276" w:lineRule="auto"/>
              <w:jc w:val="center"/>
            </w:pPr>
            <w:r>
              <w:t>0.</w:t>
            </w:r>
            <w:r w:rsidR="00812245">
              <w:t>07</w:t>
            </w:r>
            <w:r w:rsidR="00584F38">
              <w:t>*</w:t>
            </w:r>
          </w:p>
        </w:tc>
      </w:tr>
      <w:tr w:rsidR="001B2063" w14:paraId="1ADBBFBC" w14:textId="77777777" w:rsidTr="005216D2">
        <w:tc>
          <w:tcPr>
            <w:tcW w:w="284" w:type="dxa"/>
          </w:tcPr>
          <w:p w14:paraId="17803742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CD493A7" w14:textId="603471B5" w:rsidR="00493CCC" w:rsidRPr="00552B61" w:rsidRDefault="00493CCC" w:rsidP="005216D2">
            <w:pPr>
              <w:pStyle w:val="NoSpacing"/>
              <w:spacing w:line="276" w:lineRule="auto"/>
            </w:pPr>
            <w:r w:rsidRPr="00552B61">
              <w:t xml:space="preserve">No </w:t>
            </w:r>
            <w:r w:rsidR="007C5BCE">
              <w:t>radiotherapy</w:t>
            </w:r>
          </w:p>
        </w:tc>
        <w:tc>
          <w:tcPr>
            <w:tcW w:w="1701" w:type="dxa"/>
          </w:tcPr>
          <w:p w14:paraId="72313BBE" w14:textId="77777777" w:rsidR="00493CCC" w:rsidRPr="005216D2" w:rsidRDefault="005216D2" w:rsidP="005216D2">
            <w:pPr>
              <w:pStyle w:val="NoSpacing"/>
              <w:spacing w:line="276" w:lineRule="auto"/>
              <w:jc w:val="center"/>
            </w:pPr>
            <w:r w:rsidRPr="005216D2">
              <w:t>ref</w:t>
            </w:r>
          </w:p>
        </w:tc>
        <w:tc>
          <w:tcPr>
            <w:tcW w:w="992" w:type="dxa"/>
          </w:tcPr>
          <w:p w14:paraId="65CDCC33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231FBB30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35CE12E" w14:textId="77777777" w:rsidR="00493CCC" w:rsidRPr="005216D2" w:rsidRDefault="005216D2" w:rsidP="005216D2">
            <w:pPr>
              <w:pStyle w:val="NoSpacing"/>
              <w:spacing w:line="276" w:lineRule="auto"/>
              <w:jc w:val="center"/>
            </w:pPr>
            <w:r w:rsidRPr="005216D2">
              <w:t>ref</w:t>
            </w:r>
          </w:p>
        </w:tc>
        <w:tc>
          <w:tcPr>
            <w:tcW w:w="992" w:type="dxa"/>
          </w:tcPr>
          <w:p w14:paraId="6D3752C9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850" w:type="dxa"/>
          </w:tcPr>
          <w:p w14:paraId="7E6FE83F" w14:textId="77777777" w:rsidR="00493CCC" w:rsidRPr="00A81820" w:rsidRDefault="00493CCC" w:rsidP="005216D2">
            <w:pPr>
              <w:pStyle w:val="NoSpacing"/>
              <w:spacing w:line="276" w:lineRule="auto"/>
              <w:jc w:val="center"/>
              <w:rPr>
                <w:color w:val="FF0000"/>
              </w:rPr>
            </w:pPr>
          </w:p>
        </w:tc>
        <w:tc>
          <w:tcPr>
            <w:tcW w:w="1701" w:type="dxa"/>
          </w:tcPr>
          <w:p w14:paraId="262DA336" w14:textId="77777777" w:rsidR="00493CCC" w:rsidRPr="00F336F2" w:rsidRDefault="00A23321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3FDB1EDE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543BF2BB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1B2063" w14:paraId="650059D5" w14:textId="77777777" w:rsidTr="005216D2">
        <w:tc>
          <w:tcPr>
            <w:tcW w:w="284" w:type="dxa"/>
          </w:tcPr>
          <w:p w14:paraId="7B5753EE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03BB9FC" w14:textId="2E039F0E" w:rsidR="00493CCC" w:rsidRPr="00552B61" w:rsidRDefault="007C5BCE" w:rsidP="005216D2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1701" w:type="dxa"/>
          </w:tcPr>
          <w:p w14:paraId="6E5AE15E" w14:textId="3EB5E227" w:rsidR="00493CCC" w:rsidRPr="005216D2" w:rsidRDefault="005216D2" w:rsidP="00936569">
            <w:pPr>
              <w:pStyle w:val="NoSpacing"/>
              <w:spacing w:line="276" w:lineRule="auto"/>
              <w:jc w:val="center"/>
            </w:pPr>
            <w:r w:rsidRPr="005216D2">
              <w:t>1.0</w:t>
            </w:r>
            <w:r w:rsidR="00936569">
              <w:t>5</w:t>
            </w:r>
            <w:r w:rsidRPr="005216D2">
              <w:t xml:space="preserve"> (0.8</w:t>
            </w:r>
            <w:r w:rsidR="00936569">
              <w:t>4</w:t>
            </w:r>
            <w:r w:rsidRPr="005216D2">
              <w:t>-1.</w:t>
            </w:r>
            <w:r w:rsidR="00936569">
              <w:t>31</w:t>
            </w:r>
            <w:r w:rsidRPr="005216D2">
              <w:t>)</w:t>
            </w:r>
          </w:p>
        </w:tc>
        <w:tc>
          <w:tcPr>
            <w:tcW w:w="992" w:type="dxa"/>
          </w:tcPr>
          <w:p w14:paraId="2F84D7C6" w14:textId="49B6248C" w:rsidR="00493CCC" w:rsidRPr="005216D2" w:rsidRDefault="007C5BCE" w:rsidP="00936569">
            <w:pPr>
              <w:pStyle w:val="NoSpacing"/>
              <w:spacing w:line="276" w:lineRule="auto"/>
              <w:jc w:val="center"/>
            </w:pPr>
            <w:r>
              <w:t>0.68</w:t>
            </w:r>
          </w:p>
        </w:tc>
        <w:tc>
          <w:tcPr>
            <w:tcW w:w="709" w:type="dxa"/>
          </w:tcPr>
          <w:p w14:paraId="16568DE4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18E17D5" w14:textId="7C64BB45" w:rsidR="00493CCC" w:rsidRPr="005216D2" w:rsidRDefault="005216D2" w:rsidP="005B5372">
            <w:pPr>
              <w:pStyle w:val="NoSpacing"/>
              <w:spacing w:line="276" w:lineRule="auto"/>
              <w:jc w:val="center"/>
            </w:pPr>
            <w:r w:rsidRPr="005216D2">
              <w:t>1.0</w:t>
            </w:r>
            <w:r w:rsidR="005B5372">
              <w:t>4</w:t>
            </w:r>
            <w:r w:rsidRPr="005216D2">
              <w:t xml:space="preserve"> (</w:t>
            </w:r>
            <w:r>
              <w:t>0.7</w:t>
            </w:r>
            <w:r w:rsidR="005B5372">
              <w:t>3</w:t>
            </w:r>
            <w:r>
              <w:t>-1.4</w:t>
            </w:r>
            <w:r w:rsidR="005B5372">
              <w:t>8</w:t>
            </w:r>
            <w:r w:rsidRPr="005216D2">
              <w:t>)</w:t>
            </w:r>
          </w:p>
        </w:tc>
        <w:tc>
          <w:tcPr>
            <w:tcW w:w="992" w:type="dxa"/>
          </w:tcPr>
          <w:p w14:paraId="1334FC1B" w14:textId="351F40ED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0.83</w:t>
            </w:r>
          </w:p>
        </w:tc>
        <w:tc>
          <w:tcPr>
            <w:tcW w:w="850" w:type="dxa"/>
          </w:tcPr>
          <w:p w14:paraId="72B85459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488D18C" w14:textId="4B1A9208" w:rsidR="00493CCC" w:rsidRPr="00F336F2" w:rsidRDefault="00A23321" w:rsidP="001B2063">
            <w:pPr>
              <w:pStyle w:val="NoSpacing"/>
              <w:spacing w:line="276" w:lineRule="auto"/>
              <w:jc w:val="center"/>
            </w:pPr>
            <w:r>
              <w:t>1.0</w:t>
            </w:r>
            <w:r w:rsidR="001B2063">
              <w:t>6</w:t>
            </w:r>
            <w:r>
              <w:t xml:space="preserve"> (0.80-1.</w:t>
            </w:r>
            <w:r w:rsidR="001B2063">
              <w:t>41</w:t>
            </w:r>
            <w:r>
              <w:t>)</w:t>
            </w:r>
          </w:p>
        </w:tc>
        <w:tc>
          <w:tcPr>
            <w:tcW w:w="1134" w:type="dxa"/>
          </w:tcPr>
          <w:p w14:paraId="2FDB9B09" w14:textId="5BAC77C5" w:rsidR="00493CCC" w:rsidRPr="00F336F2" w:rsidRDefault="007C5BCE" w:rsidP="003C0217">
            <w:pPr>
              <w:pStyle w:val="NoSpacing"/>
              <w:spacing w:line="276" w:lineRule="auto"/>
              <w:jc w:val="center"/>
            </w:pPr>
            <w:r>
              <w:t>0.68</w:t>
            </w:r>
          </w:p>
        </w:tc>
        <w:tc>
          <w:tcPr>
            <w:tcW w:w="1048" w:type="dxa"/>
          </w:tcPr>
          <w:p w14:paraId="16D7846F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493CCC" w14:paraId="39245EE0" w14:textId="77777777" w:rsidTr="005216D2">
        <w:tc>
          <w:tcPr>
            <w:tcW w:w="2411" w:type="dxa"/>
            <w:gridSpan w:val="2"/>
          </w:tcPr>
          <w:p w14:paraId="59833378" w14:textId="77777777" w:rsidR="00493CCC" w:rsidRPr="005E70E1" w:rsidRDefault="00493CCC" w:rsidP="005216D2">
            <w:pPr>
              <w:pStyle w:val="NoSpacing"/>
              <w:spacing w:line="276" w:lineRule="auto"/>
            </w:pPr>
            <w:r w:rsidRPr="005E70E1">
              <w:t>Systemic therapy</w:t>
            </w:r>
          </w:p>
        </w:tc>
        <w:tc>
          <w:tcPr>
            <w:tcW w:w="1701" w:type="dxa"/>
          </w:tcPr>
          <w:p w14:paraId="195A5C6F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3A98DFFF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15D61307" w14:textId="4B77ADDB" w:rsidR="00493CCC" w:rsidRPr="005E70E1" w:rsidRDefault="00CA5E69" w:rsidP="007A4AAE">
            <w:pPr>
              <w:pStyle w:val="NoSpacing"/>
              <w:spacing w:line="276" w:lineRule="auto"/>
              <w:jc w:val="center"/>
            </w:pPr>
            <w:r>
              <w:t>0.</w:t>
            </w:r>
            <w:r w:rsidR="007A4AAE">
              <w:t>7</w:t>
            </w:r>
            <w:r w:rsidR="00812245">
              <w:t>4</w:t>
            </w:r>
          </w:p>
        </w:tc>
        <w:tc>
          <w:tcPr>
            <w:tcW w:w="1701" w:type="dxa"/>
          </w:tcPr>
          <w:p w14:paraId="50A4C1C4" w14:textId="77777777" w:rsidR="00493CCC" w:rsidRPr="005216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5BAA6E51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34570BC4" w14:textId="5DB0A412" w:rsidR="00493CCC" w:rsidRPr="004B50D2" w:rsidRDefault="00CA5E69" w:rsidP="00812245">
            <w:pPr>
              <w:pStyle w:val="NoSpacing"/>
              <w:spacing w:line="276" w:lineRule="auto"/>
              <w:jc w:val="center"/>
            </w:pPr>
            <w:r>
              <w:t>0.9</w:t>
            </w:r>
            <w:r w:rsidR="00812245">
              <w:t>6</w:t>
            </w:r>
          </w:p>
        </w:tc>
        <w:tc>
          <w:tcPr>
            <w:tcW w:w="1701" w:type="dxa"/>
          </w:tcPr>
          <w:p w14:paraId="0A6B3F17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4F600383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31738E3C" w14:textId="2D475E54" w:rsidR="00493CCC" w:rsidRPr="00F336F2" w:rsidRDefault="00081717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5B5372">
              <w:t>2</w:t>
            </w:r>
            <w:r w:rsidR="00812245">
              <w:t>2</w:t>
            </w:r>
          </w:p>
        </w:tc>
      </w:tr>
      <w:tr w:rsidR="001B2063" w14:paraId="6AE1BF81" w14:textId="77777777" w:rsidTr="005216D2">
        <w:tc>
          <w:tcPr>
            <w:tcW w:w="284" w:type="dxa"/>
          </w:tcPr>
          <w:p w14:paraId="4358915D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37CD7C65" w14:textId="77777777" w:rsidR="00493CCC" w:rsidRPr="005E70E1" w:rsidRDefault="00493CCC" w:rsidP="005216D2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1701" w:type="dxa"/>
          </w:tcPr>
          <w:p w14:paraId="6129FFD6" w14:textId="77777777" w:rsidR="00493CCC" w:rsidRPr="004B50D2" w:rsidRDefault="005216D2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2348AA15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35B1AC57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C2D4EBB" w14:textId="77777777" w:rsidR="00493CCC" w:rsidRPr="004B50D2" w:rsidRDefault="005216D2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713266EC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35A369D7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9202B8E" w14:textId="77777777" w:rsidR="00493CCC" w:rsidRPr="00F336F2" w:rsidRDefault="00A23321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4233C73E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576F7B80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1B2063" w14:paraId="0580E754" w14:textId="77777777" w:rsidTr="005216D2">
        <w:tc>
          <w:tcPr>
            <w:tcW w:w="284" w:type="dxa"/>
          </w:tcPr>
          <w:p w14:paraId="717CA82E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564CD157" w14:textId="5AFCB64A" w:rsidR="00493CCC" w:rsidRPr="00945A41" w:rsidRDefault="007A4AAE" w:rsidP="005216D2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CT</w:t>
            </w:r>
            <w:r w:rsidR="00493CCC">
              <w:rPr>
                <w:lang w:val="nl-NL"/>
              </w:rPr>
              <w:t>, no ET</w:t>
            </w:r>
          </w:p>
        </w:tc>
        <w:tc>
          <w:tcPr>
            <w:tcW w:w="1701" w:type="dxa"/>
          </w:tcPr>
          <w:p w14:paraId="5C07CE58" w14:textId="7B4A86C2" w:rsidR="00493CCC" w:rsidRPr="004B50D2" w:rsidRDefault="005216D2" w:rsidP="00936569">
            <w:pPr>
              <w:pStyle w:val="NoSpacing"/>
              <w:spacing w:line="276" w:lineRule="auto"/>
              <w:jc w:val="center"/>
            </w:pPr>
            <w:r>
              <w:t>0.</w:t>
            </w:r>
            <w:r w:rsidR="00936569">
              <w:t>71</w:t>
            </w:r>
            <w:r>
              <w:t xml:space="preserve"> (0.4</w:t>
            </w:r>
            <w:r w:rsidR="00936569">
              <w:t>8</w:t>
            </w:r>
            <w:r>
              <w:t>-</w:t>
            </w:r>
            <w:r w:rsidR="00936569">
              <w:t>1.05</w:t>
            </w:r>
            <w:r>
              <w:t>)</w:t>
            </w:r>
          </w:p>
        </w:tc>
        <w:tc>
          <w:tcPr>
            <w:tcW w:w="992" w:type="dxa"/>
          </w:tcPr>
          <w:p w14:paraId="3283FAB5" w14:textId="2391255F" w:rsidR="00493CCC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0.09</w:t>
            </w:r>
          </w:p>
        </w:tc>
        <w:tc>
          <w:tcPr>
            <w:tcW w:w="709" w:type="dxa"/>
          </w:tcPr>
          <w:p w14:paraId="0C35CB72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6CA9827" w14:textId="0A88A222" w:rsidR="00493CCC" w:rsidRPr="004B50D2" w:rsidRDefault="005216D2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5B5372">
              <w:t>55</w:t>
            </w:r>
            <w:r>
              <w:t xml:space="preserve"> (0.2</w:t>
            </w:r>
            <w:r w:rsidR="005B5372">
              <w:t>8</w:t>
            </w:r>
            <w:r>
              <w:t>-</w:t>
            </w:r>
            <w:r w:rsidR="005B5372">
              <w:t>1.05</w:t>
            </w:r>
            <w:r>
              <w:t>)</w:t>
            </w:r>
          </w:p>
        </w:tc>
        <w:tc>
          <w:tcPr>
            <w:tcW w:w="992" w:type="dxa"/>
          </w:tcPr>
          <w:p w14:paraId="253BCB70" w14:textId="67DF5045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0.07</w:t>
            </w:r>
          </w:p>
        </w:tc>
        <w:tc>
          <w:tcPr>
            <w:tcW w:w="850" w:type="dxa"/>
          </w:tcPr>
          <w:p w14:paraId="01F8552B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EE7FF0E" w14:textId="3DDD469E" w:rsidR="00493CCC" w:rsidRPr="00F336F2" w:rsidRDefault="00A23321" w:rsidP="00960800">
            <w:pPr>
              <w:pStyle w:val="NoSpacing"/>
              <w:spacing w:line="276" w:lineRule="auto"/>
              <w:jc w:val="center"/>
            </w:pPr>
            <w:r>
              <w:t>0.8</w:t>
            </w:r>
            <w:r w:rsidR="00960800">
              <w:t>3</w:t>
            </w:r>
            <w:r>
              <w:t xml:space="preserve"> (0.5</w:t>
            </w:r>
            <w:r w:rsidR="001B2063">
              <w:t>1</w:t>
            </w:r>
            <w:r>
              <w:t>-1.3</w:t>
            </w:r>
            <w:r w:rsidR="001B2063">
              <w:t>7</w:t>
            </w:r>
            <w:r>
              <w:t>)</w:t>
            </w:r>
          </w:p>
        </w:tc>
        <w:tc>
          <w:tcPr>
            <w:tcW w:w="1134" w:type="dxa"/>
          </w:tcPr>
          <w:p w14:paraId="15308AEA" w14:textId="34F2F372" w:rsidR="00493CCC" w:rsidRPr="00F336F2" w:rsidRDefault="007C5BCE" w:rsidP="005216D2">
            <w:pPr>
              <w:pStyle w:val="NoSpacing"/>
              <w:spacing w:line="276" w:lineRule="auto"/>
              <w:jc w:val="center"/>
            </w:pPr>
            <w:r>
              <w:t>0.48</w:t>
            </w:r>
          </w:p>
        </w:tc>
        <w:tc>
          <w:tcPr>
            <w:tcW w:w="1048" w:type="dxa"/>
          </w:tcPr>
          <w:p w14:paraId="024E00CA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1B2063" w14:paraId="35373009" w14:textId="77777777" w:rsidTr="005216D2">
        <w:tc>
          <w:tcPr>
            <w:tcW w:w="284" w:type="dxa"/>
          </w:tcPr>
          <w:p w14:paraId="3D373FDC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0B99AA31" w14:textId="4AD5881B" w:rsidR="00493CCC" w:rsidRPr="004B50D2" w:rsidRDefault="00493CCC" w:rsidP="007A4AAE">
            <w:pPr>
              <w:pStyle w:val="NoSpacing"/>
              <w:spacing w:line="276" w:lineRule="auto"/>
            </w:pPr>
            <w:r w:rsidRPr="004B50D2">
              <w:t xml:space="preserve">ET, no </w:t>
            </w:r>
            <w:r w:rsidR="007A4AAE">
              <w:t>CT</w:t>
            </w:r>
          </w:p>
        </w:tc>
        <w:tc>
          <w:tcPr>
            <w:tcW w:w="1701" w:type="dxa"/>
          </w:tcPr>
          <w:p w14:paraId="2122C4BD" w14:textId="53C94EC8" w:rsidR="00493CCC" w:rsidRPr="004B50D2" w:rsidRDefault="005216D2" w:rsidP="00936569">
            <w:pPr>
              <w:pStyle w:val="NoSpacing"/>
              <w:spacing w:line="276" w:lineRule="auto"/>
              <w:jc w:val="center"/>
            </w:pPr>
            <w:r>
              <w:t>0.6</w:t>
            </w:r>
            <w:r w:rsidR="00936569">
              <w:t>7</w:t>
            </w:r>
            <w:r>
              <w:t xml:space="preserve"> (0.49-0.</w:t>
            </w:r>
            <w:r w:rsidR="00936569">
              <w:t>9</w:t>
            </w:r>
            <w:r>
              <w:t>2)</w:t>
            </w:r>
          </w:p>
        </w:tc>
        <w:tc>
          <w:tcPr>
            <w:tcW w:w="992" w:type="dxa"/>
          </w:tcPr>
          <w:p w14:paraId="4DE23D35" w14:textId="24114322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709" w:type="dxa"/>
          </w:tcPr>
          <w:p w14:paraId="7B52FD15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9C3FEDF" w14:textId="1574118F" w:rsidR="00493CCC" w:rsidRPr="004B50D2" w:rsidRDefault="005216D2" w:rsidP="005B5372">
            <w:pPr>
              <w:pStyle w:val="NoSpacing"/>
              <w:spacing w:line="276" w:lineRule="auto"/>
              <w:jc w:val="center"/>
            </w:pPr>
            <w:r>
              <w:t>0.</w:t>
            </w:r>
            <w:r w:rsidR="005B5372">
              <w:t>54</w:t>
            </w:r>
            <w:r>
              <w:t xml:space="preserve"> (0.3</w:t>
            </w:r>
            <w:r w:rsidR="005B5372">
              <w:t>2</w:t>
            </w:r>
            <w:r>
              <w:t>-0.</w:t>
            </w:r>
            <w:r w:rsidR="005B5372">
              <w:t>89</w:t>
            </w:r>
            <w:r>
              <w:t>)</w:t>
            </w:r>
          </w:p>
        </w:tc>
        <w:tc>
          <w:tcPr>
            <w:tcW w:w="992" w:type="dxa"/>
          </w:tcPr>
          <w:p w14:paraId="2F158EC0" w14:textId="1E020383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850" w:type="dxa"/>
          </w:tcPr>
          <w:p w14:paraId="69121824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6350659" w14:textId="6B766A18" w:rsidR="00493CCC" w:rsidRPr="00F336F2" w:rsidRDefault="00A23321" w:rsidP="005216D2">
            <w:pPr>
              <w:pStyle w:val="NoSpacing"/>
              <w:spacing w:line="276" w:lineRule="auto"/>
              <w:jc w:val="center"/>
            </w:pPr>
            <w:r>
              <w:t>0.7</w:t>
            </w:r>
            <w:r w:rsidR="001B2063">
              <w:t>5</w:t>
            </w:r>
            <w:r>
              <w:t xml:space="preserve"> (0.5</w:t>
            </w:r>
            <w:r w:rsidR="001B2063">
              <w:t>0</w:t>
            </w:r>
            <w:r>
              <w:t>-1.</w:t>
            </w:r>
            <w:r w:rsidR="001B2063">
              <w:t>12</w:t>
            </w:r>
            <w:r>
              <w:t>)</w:t>
            </w:r>
          </w:p>
        </w:tc>
        <w:tc>
          <w:tcPr>
            <w:tcW w:w="1134" w:type="dxa"/>
          </w:tcPr>
          <w:p w14:paraId="6B418C66" w14:textId="321F77E6" w:rsidR="00493CCC" w:rsidRPr="00F336F2" w:rsidRDefault="007C5BCE" w:rsidP="003C0217">
            <w:pPr>
              <w:pStyle w:val="NoSpacing"/>
              <w:spacing w:line="276" w:lineRule="auto"/>
              <w:jc w:val="center"/>
            </w:pPr>
            <w:r>
              <w:t>0.1</w:t>
            </w:r>
            <w:r w:rsidR="001B2063">
              <w:t>6</w:t>
            </w:r>
          </w:p>
        </w:tc>
        <w:tc>
          <w:tcPr>
            <w:tcW w:w="1048" w:type="dxa"/>
          </w:tcPr>
          <w:p w14:paraId="4CB41FDD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C5BCE" w14:paraId="47ECE9DA" w14:textId="77777777" w:rsidTr="005216D2">
        <w:tc>
          <w:tcPr>
            <w:tcW w:w="284" w:type="dxa"/>
          </w:tcPr>
          <w:p w14:paraId="213A9F70" w14:textId="77777777" w:rsidR="007C5BCE" w:rsidRDefault="007C5BCE" w:rsidP="007C5BCE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6103612E" w14:textId="051BC906" w:rsidR="007C5BCE" w:rsidRPr="004B50D2" w:rsidRDefault="007C5BCE" w:rsidP="007C5BCE">
            <w:pPr>
              <w:pStyle w:val="NoSpacing"/>
              <w:spacing w:line="276" w:lineRule="auto"/>
            </w:pPr>
            <w:r w:rsidRPr="004B50D2">
              <w:t xml:space="preserve">Both </w:t>
            </w:r>
            <w:r>
              <w:t>CT</w:t>
            </w:r>
            <w:r w:rsidRPr="004B50D2">
              <w:t xml:space="preserve"> and ET</w:t>
            </w:r>
          </w:p>
        </w:tc>
        <w:tc>
          <w:tcPr>
            <w:tcW w:w="1701" w:type="dxa"/>
          </w:tcPr>
          <w:p w14:paraId="59B40537" w14:textId="6A69E34E" w:rsidR="007C5BCE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0.68 (0.48-0.94)</w:t>
            </w:r>
          </w:p>
        </w:tc>
        <w:tc>
          <w:tcPr>
            <w:tcW w:w="992" w:type="dxa"/>
          </w:tcPr>
          <w:p w14:paraId="6A38F136" w14:textId="3BB8E909" w:rsidR="007C5BCE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0.02</w:t>
            </w:r>
          </w:p>
        </w:tc>
        <w:tc>
          <w:tcPr>
            <w:tcW w:w="709" w:type="dxa"/>
          </w:tcPr>
          <w:p w14:paraId="258A837A" w14:textId="77777777" w:rsidR="007C5BCE" w:rsidRPr="005E70E1" w:rsidRDefault="007C5BCE" w:rsidP="007C5BCE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DE2B783" w14:textId="700910B8" w:rsidR="007C5BCE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0.</w:t>
            </w:r>
            <w:r w:rsidR="00502A60">
              <w:t>40</w:t>
            </w:r>
            <w:r>
              <w:t xml:space="preserve"> (0.23-0.6</w:t>
            </w:r>
            <w:r w:rsidR="00502A60">
              <w:t>9</w:t>
            </w:r>
            <w:r>
              <w:t>)</w:t>
            </w:r>
          </w:p>
        </w:tc>
        <w:tc>
          <w:tcPr>
            <w:tcW w:w="992" w:type="dxa"/>
          </w:tcPr>
          <w:p w14:paraId="0DA6EE6A" w14:textId="6459F7B4" w:rsidR="007C5BCE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&lt;0.001</w:t>
            </w:r>
          </w:p>
        </w:tc>
        <w:tc>
          <w:tcPr>
            <w:tcW w:w="850" w:type="dxa"/>
          </w:tcPr>
          <w:p w14:paraId="58151978" w14:textId="77777777" w:rsidR="007C5BCE" w:rsidRPr="004B50D2" w:rsidRDefault="007C5BCE" w:rsidP="007C5BCE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C7EFCF1" w14:textId="1FA8423F" w:rsidR="007C5BCE" w:rsidRPr="00F336F2" w:rsidRDefault="007C5BCE" w:rsidP="007C5BCE">
            <w:pPr>
              <w:pStyle w:val="NoSpacing"/>
              <w:spacing w:line="276" w:lineRule="auto"/>
              <w:jc w:val="center"/>
            </w:pPr>
            <w:r>
              <w:t>0.93 (0.61-1.42)</w:t>
            </w:r>
          </w:p>
        </w:tc>
        <w:tc>
          <w:tcPr>
            <w:tcW w:w="1134" w:type="dxa"/>
          </w:tcPr>
          <w:p w14:paraId="6EBA760D" w14:textId="539CBD68" w:rsidR="007C5BCE" w:rsidRPr="00F336F2" w:rsidRDefault="007C5BCE" w:rsidP="007C5BCE">
            <w:pPr>
              <w:pStyle w:val="NoSpacing"/>
              <w:spacing w:line="276" w:lineRule="auto"/>
              <w:jc w:val="center"/>
            </w:pPr>
            <w:r>
              <w:t>0.73</w:t>
            </w:r>
          </w:p>
        </w:tc>
        <w:tc>
          <w:tcPr>
            <w:tcW w:w="1048" w:type="dxa"/>
          </w:tcPr>
          <w:p w14:paraId="024FBC06" w14:textId="77777777" w:rsidR="007C5BCE" w:rsidRPr="00F336F2" w:rsidRDefault="007C5BCE" w:rsidP="007C5BCE">
            <w:pPr>
              <w:pStyle w:val="NoSpacing"/>
              <w:spacing w:line="276" w:lineRule="auto"/>
              <w:jc w:val="center"/>
            </w:pPr>
          </w:p>
        </w:tc>
      </w:tr>
    </w:tbl>
    <w:p w14:paraId="1611FD9C" w14:textId="083339B6" w:rsidR="007A4AAE" w:rsidRDefault="007A4AAE" w:rsidP="007A4AAE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therapy; P-</w:t>
      </w:r>
      <w:proofErr w:type="spellStart"/>
      <w:r w:rsidR="00982F18">
        <w:t>int</w:t>
      </w:r>
      <w:proofErr w:type="spellEnd"/>
      <w:r w:rsidR="00982F18">
        <w:t>=</w:t>
      </w:r>
      <w:r w:rsidR="00982F18" w:rsidRPr="00DD4EAF">
        <w:t xml:space="preserve"> </w:t>
      </w:r>
      <w:r w:rsidR="00982F18">
        <w:t xml:space="preserve">P-value for the comparison of a model including an interaction term between </w:t>
      </w:r>
      <w:r w:rsidR="00982F18" w:rsidRPr="008D0258">
        <w:rPr>
          <w:rFonts w:cstheme="minorHAnsi"/>
          <w:i/>
        </w:rPr>
        <w:t>CHEK2</w:t>
      </w:r>
      <w:r w:rsidR="00982F18">
        <w:rPr>
          <w:rFonts w:cstheme="minorHAnsi"/>
        </w:rPr>
        <w:t xml:space="preserve"> c.1100delC </w:t>
      </w:r>
      <w:r w:rsidR="00982F18">
        <w:t>status and a specific treatment (radiotherapy or systemic treatment) with a model without any interaction term.</w:t>
      </w:r>
      <w:r w:rsidR="00584F38">
        <w:t xml:space="preserve">* The corresponding complete model including the interaction term between </w:t>
      </w:r>
      <w:r w:rsidR="00584F38" w:rsidRPr="00F3716D">
        <w:rPr>
          <w:i/>
        </w:rPr>
        <w:t>CHEK2</w:t>
      </w:r>
      <w:r w:rsidR="00584F38" w:rsidRPr="00552B61">
        <w:t xml:space="preserve"> </w:t>
      </w:r>
      <w:r w:rsidR="00584F38">
        <w:t xml:space="preserve">c.1100delC </w:t>
      </w:r>
      <w:r w:rsidR="00584F38" w:rsidRPr="00552B61">
        <w:t>status</w:t>
      </w:r>
      <w:r w:rsidR="00584F38">
        <w:t xml:space="preserve"> and </w:t>
      </w:r>
      <w:r w:rsidR="007C5BCE">
        <w:t xml:space="preserve">radiotherapy </w:t>
      </w:r>
      <w:r w:rsidR="00584F38">
        <w:t>is shown in Table S1</w:t>
      </w:r>
      <w:r w:rsidR="00612F9F">
        <w:t>2</w:t>
      </w:r>
      <w:r w:rsidR="00584F38">
        <w:t>.</w:t>
      </w:r>
    </w:p>
    <w:p w14:paraId="01845D57" w14:textId="6C10331C" w:rsidR="00EA3A0D" w:rsidRPr="005D1D44" w:rsidRDefault="00EA3A0D" w:rsidP="00EA3A0D"/>
    <w:p w14:paraId="742126A8" w14:textId="77777777" w:rsidR="00493CCC" w:rsidRDefault="00493CCC" w:rsidP="00493CCC">
      <w:pPr>
        <w:pStyle w:val="NoSpacing"/>
        <w:spacing w:line="276" w:lineRule="auto"/>
      </w:pPr>
    </w:p>
    <w:p w14:paraId="36D4FB89" w14:textId="77777777" w:rsidR="00493CCC" w:rsidRDefault="00493CCC">
      <w:pPr>
        <w:spacing w:after="160" w:line="259" w:lineRule="auto"/>
      </w:pPr>
      <w:r>
        <w:br w:type="page"/>
      </w:r>
    </w:p>
    <w:p w14:paraId="23C27E07" w14:textId="3039B9AF" w:rsidR="00493CCC" w:rsidRPr="00F140C2" w:rsidRDefault="00493CCC" w:rsidP="00493CCC">
      <w:pPr>
        <w:pStyle w:val="NoSpacing"/>
        <w:spacing w:line="276" w:lineRule="auto"/>
      </w:pPr>
      <w:r w:rsidRPr="00C66299">
        <w:rPr>
          <w:b/>
        </w:rPr>
        <w:lastRenderedPageBreak/>
        <w:t xml:space="preserve">Table </w:t>
      </w:r>
      <w:r w:rsidR="003708F7">
        <w:rPr>
          <w:b/>
        </w:rPr>
        <w:t>S</w:t>
      </w:r>
      <w:r w:rsidR="00982F18">
        <w:rPr>
          <w:b/>
        </w:rPr>
        <w:t>9</w:t>
      </w:r>
      <w:r w:rsidRPr="00C66299">
        <w:rPr>
          <w:b/>
        </w:rPr>
        <w:t>:</w:t>
      </w:r>
      <w:r w:rsidRPr="003B4729">
        <w:t xml:space="preserve"> </w:t>
      </w:r>
      <w:r w:rsidR="003708F7">
        <w:t>Contralateral breast cancer risk (hazard ratio) by</w:t>
      </w:r>
      <w:r w:rsidR="003708F7" w:rsidRPr="003B4729">
        <w:t xml:space="preserve"> treatment for primary </w:t>
      </w:r>
      <w:r w:rsidR="003708F7">
        <w:t xml:space="preserve">BC and </w:t>
      </w:r>
      <w:r w:rsidR="003708F7" w:rsidRPr="008D0258">
        <w:rPr>
          <w:rFonts w:cstheme="minorHAnsi"/>
          <w:i/>
        </w:rPr>
        <w:t>CHEK2</w:t>
      </w:r>
      <w:r w:rsidR="003708F7">
        <w:rPr>
          <w:rFonts w:cstheme="minorHAnsi"/>
        </w:rPr>
        <w:t xml:space="preserve"> c.1100delC </w:t>
      </w:r>
      <w:r w:rsidR="003708F7">
        <w:t>mutation status</w:t>
      </w:r>
      <w:r w:rsidR="00217A5C">
        <w:t xml:space="preserve">. </w:t>
      </w:r>
      <w:r>
        <w:t>Stratified by time since breast cancer diagnosis</w:t>
      </w:r>
      <w:r w:rsidRPr="00F140C2">
        <w:t xml:space="preserve">. </w:t>
      </w:r>
      <w:r w:rsidRPr="00FF7B26">
        <w:t>Sensitivity analysis</w:t>
      </w:r>
      <w:r w:rsidR="00DC04DA" w:rsidRPr="00FF7B26">
        <w:t xml:space="preserve"> restricting to</w:t>
      </w:r>
      <w:r w:rsidRPr="00FF7B26">
        <w:t xml:space="preserve"> patients diagnosed from the year 2000 onwards (complete</w:t>
      </w:r>
      <w:r w:rsidR="00527FF1">
        <w:t>–</w:t>
      </w:r>
      <w:r w:rsidRPr="00FF7B26">
        <w:t>case</w:t>
      </w:r>
      <w:r w:rsidR="00527FF1">
        <w:t xml:space="preserve"> analysis</w:t>
      </w:r>
      <w:r w:rsidRPr="00FF7B26">
        <w:t>).</w:t>
      </w:r>
    </w:p>
    <w:tbl>
      <w:tblPr>
        <w:tblStyle w:val="TableGrid"/>
        <w:tblW w:w="13239" w:type="dxa"/>
        <w:tblInd w:w="-5" w:type="dxa"/>
        <w:tblLook w:val="04A0" w:firstRow="1" w:lastRow="0" w:firstColumn="1" w:lastColumn="0" w:noHBand="0" w:noVBand="1"/>
      </w:tblPr>
      <w:tblGrid>
        <w:gridCol w:w="284"/>
        <w:gridCol w:w="2127"/>
        <w:gridCol w:w="1701"/>
        <w:gridCol w:w="992"/>
        <w:gridCol w:w="709"/>
        <w:gridCol w:w="1701"/>
        <w:gridCol w:w="992"/>
        <w:gridCol w:w="850"/>
        <w:gridCol w:w="1701"/>
        <w:gridCol w:w="1134"/>
        <w:gridCol w:w="1048"/>
      </w:tblGrid>
      <w:tr w:rsidR="00493CCC" w14:paraId="0BEBFE86" w14:textId="77777777" w:rsidTr="005216D2">
        <w:tc>
          <w:tcPr>
            <w:tcW w:w="2411" w:type="dxa"/>
            <w:gridSpan w:val="2"/>
          </w:tcPr>
          <w:p w14:paraId="7769A26A" w14:textId="77777777" w:rsidR="00493CCC" w:rsidRPr="00F140C2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3402" w:type="dxa"/>
            <w:gridSpan w:val="3"/>
          </w:tcPr>
          <w:p w14:paraId="2A88AE7A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Total follow-up time</w:t>
            </w:r>
          </w:p>
        </w:tc>
        <w:tc>
          <w:tcPr>
            <w:tcW w:w="3543" w:type="dxa"/>
            <w:gridSpan w:val="3"/>
          </w:tcPr>
          <w:p w14:paraId="589A3C6F" w14:textId="77777777" w:rsidR="00493CCC" w:rsidRPr="00D8114F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&lt; 5-year</w:t>
            </w:r>
            <w:r w:rsidRPr="00D8114F">
              <w:rPr>
                <w:b/>
              </w:rPr>
              <w:t xml:space="preserve"> follow-up</w:t>
            </w:r>
          </w:p>
        </w:tc>
        <w:tc>
          <w:tcPr>
            <w:tcW w:w="3883" w:type="dxa"/>
            <w:gridSpan w:val="3"/>
          </w:tcPr>
          <w:p w14:paraId="300D5E6B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493CCC" w14:paraId="56EF6C0E" w14:textId="77777777" w:rsidTr="005216D2">
        <w:tc>
          <w:tcPr>
            <w:tcW w:w="2411" w:type="dxa"/>
            <w:gridSpan w:val="2"/>
          </w:tcPr>
          <w:p w14:paraId="77901160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 xml:space="preserve">No of </w:t>
            </w:r>
            <w:proofErr w:type="spellStart"/>
            <w:r>
              <w:rPr>
                <w:lang w:val="nl-NL"/>
              </w:rPr>
              <w:t>patients</w:t>
            </w:r>
            <w:proofErr w:type="spellEnd"/>
          </w:p>
        </w:tc>
        <w:tc>
          <w:tcPr>
            <w:tcW w:w="3402" w:type="dxa"/>
            <w:gridSpan w:val="3"/>
          </w:tcPr>
          <w:p w14:paraId="6CF780A4" w14:textId="2E15A2D1" w:rsidR="00493CCC" w:rsidRPr="00753E44" w:rsidRDefault="00527FF1" w:rsidP="005216D2">
            <w:pPr>
              <w:pStyle w:val="NoSpacing"/>
              <w:spacing w:line="276" w:lineRule="auto"/>
              <w:jc w:val="center"/>
            </w:pPr>
            <w:r>
              <w:t>23,277</w:t>
            </w:r>
          </w:p>
        </w:tc>
        <w:tc>
          <w:tcPr>
            <w:tcW w:w="3543" w:type="dxa"/>
            <w:gridSpan w:val="3"/>
          </w:tcPr>
          <w:p w14:paraId="6E0EFBA7" w14:textId="0F13EA32" w:rsidR="00493CCC" w:rsidRPr="00753E44" w:rsidRDefault="00527FF1" w:rsidP="005216D2">
            <w:pPr>
              <w:pStyle w:val="NoSpacing"/>
              <w:spacing w:line="276" w:lineRule="auto"/>
              <w:jc w:val="center"/>
            </w:pPr>
            <w:r>
              <w:t>22,483</w:t>
            </w:r>
          </w:p>
        </w:tc>
        <w:tc>
          <w:tcPr>
            <w:tcW w:w="3883" w:type="dxa"/>
            <w:gridSpan w:val="3"/>
          </w:tcPr>
          <w:p w14:paraId="4FD91B0C" w14:textId="0A0C3178" w:rsidR="00493CCC" w:rsidRPr="00753E44" w:rsidRDefault="007A4AAE" w:rsidP="005216D2">
            <w:pPr>
              <w:pStyle w:val="NoSpacing"/>
              <w:spacing w:line="276" w:lineRule="auto"/>
              <w:jc w:val="center"/>
            </w:pPr>
            <w:r>
              <w:t>18,558</w:t>
            </w:r>
          </w:p>
        </w:tc>
      </w:tr>
      <w:tr w:rsidR="00493CCC" w14:paraId="4E0B06A2" w14:textId="77777777" w:rsidTr="005216D2">
        <w:tc>
          <w:tcPr>
            <w:tcW w:w="2411" w:type="dxa"/>
            <w:gridSpan w:val="2"/>
          </w:tcPr>
          <w:p w14:paraId="3A1146FA" w14:textId="77777777" w:rsidR="00493CCC" w:rsidRDefault="00493CCC" w:rsidP="005216D2">
            <w:pPr>
              <w:pStyle w:val="NoSpacing"/>
              <w:spacing w:line="276" w:lineRule="auto"/>
            </w:pPr>
            <w:r>
              <w:rPr>
                <w:lang w:val="nl-NL"/>
              </w:rPr>
              <w:t>No of CBC events</w:t>
            </w:r>
          </w:p>
        </w:tc>
        <w:tc>
          <w:tcPr>
            <w:tcW w:w="3402" w:type="dxa"/>
            <w:gridSpan w:val="3"/>
          </w:tcPr>
          <w:p w14:paraId="43DCC242" w14:textId="10D29001" w:rsidR="00493CCC" w:rsidRPr="00753E44" w:rsidRDefault="00FC1CDE" w:rsidP="005216D2">
            <w:pPr>
              <w:pStyle w:val="NoSpacing"/>
              <w:spacing w:line="276" w:lineRule="auto"/>
              <w:jc w:val="center"/>
            </w:pPr>
            <w:r>
              <w:t>4</w:t>
            </w:r>
            <w:r w:rsidR="00527FF1">
              <w:t>25</w:t>
            </w:r>
          </w:p>
        </w:tc>
        <w:tc>
          <w:tcPr>
            <w:tcW w:w="3543" w:type="dxa"/>
            <w:gridSpan w:val="3"/>
          </w:tcPr>
          <w:p w14:paraId="071524DD" w14:textId="78EB2DCF" w:rsidR="00493CCC" w:rsidRPr="00753E44" w:rsidRDefault="00790DB7" w:rsidP="005216D2">
            <w:pPr>
              <w:pStyle w:val="NoSpacing"/>
              <w:spacing w:line="276" w:lineRule="auto"/>
              <w:jc w:val="center"/>
            </w:pPr>
            <w:r>
              <w:t>1</w:t>
            </w:r>
            <w:r w:rsidR="00527FF1">
              <w:t>76</w:t>
            </w:r>
          </w:p>
        </w:tc>
        <w:tc>
          <w:tcPr>
            <w:tcW w:w="3883" w:type="dxa"/>
            <w:gridSpan w:val="3"/>
          </w:tcPr>
          <w:p w14:paraId="5133DF51" w14:textId="714947EC" w:rsidR="00493CCC" w:rsidRPr="00753E44" w:rsidRDefault="008B32B1" w:rsidP="005216D2">
            <w:pPr>
              <w:pStyle w:val="NoSpacing"/>
              <w:spacing w:line="276" w:lineRule="auto"/>
              <w:jc w:val="center"/>
            </w:pPr>
            <w:r>
              <w:t>2</w:t>
            </w:r>
            <w:r w:rsidR="007A4AAE">
              <w:t>49</w:t>
            </w:r>
          </w:p>
        </w:tc>
      </w:tr>
      <w:tr w:rsidR="007A4AAE" w14:paraId="77CE2F6D" w14:textId="77777777" w:rsidTr="005216D2">
        <w:tc>
          <w:tcPr>
            <w:tcW w:w="2411" w:type="dxa"/>
            <w:gridSpan w:val="2"/>
            <w:shd w:val="clear" w:color="auto" w:fill="000000" w:themeFill="text1"/>
          </w:tcPr>
          <w:p w14:paraId="180A5763" w14:textId="77777777" w:rsidR="00493CCC" w:rsidRDefault="00493CCC" w:rsidP="005216D2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5FC71EF8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74FBFE29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709" w:type="dxa"/>
            <w:shd w:val="clear" w:color="auto" w:fill="000000" w:themeFill="text1"/>
          </w:tcPr>
          <w:p w14:paraId="02526495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2DE95B02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992" w:type="dxa"/>
            <w:shd w:val="clear" w:color="auto" w:fill="000000" w:themeFill="text1"/>
          </w:tcPr>
          <w:p w14:paraId="6C551C04" w14:textId="77777777" w:rsidR="00493CCC" w:rsidRPr="00945A41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850" w:type="dxa"/>
            <w:shd w:val="clear" w:color="auto" w:fill="000000" w:themeFill="text1"/>
          </w:tcPr>
          <w:p w14:paraId="1820B074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  <w:tc>
          <w:tcPr>
            <w:tcW w:w="1701" w:type="dxa"/>
            <w:shd w:val="clear" w:color="auto" w:fill="000000" w:themeFill="text1"/>
          </w:tcPr>
          <w:p w14:paraId="391E144E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134" w:type="dxa"/>
            <w:shd w:val="clear" w:color="auto" w:fill="000000" w:themeFill="text1"/>
          </w:tcPr>
          <w:p w14:paraId="51FDB6B9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  <w:tc>
          <w:tcPr>
            <w:tcW w:w="1048" w:type="dxa"/>
            <w:shd w:val="clear" w:color="auto" w:fill="000000" w:themeFill="text1"/>
          </w:tcPr>
          <w:p w14:paraId="0D57AE80" w14:textId="77777777" w:rsidR="00493CCC" w:rsidRDefault="00493CCC" w:rsidP="005216D2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proofErr w:type="spellStart"/>
            <w:r>
              <w:rPr>
                <w:lang w:val="nl-NL"/>
              </w:rPr>
              <w:t>P-int</w:t>
            </w:r>
            <w:proofErr w:type="spellEnd"/>
          </w:p>
        </w:tc>
      </w:tr>
      <w:tr w:rsidR="007A4AAE" w:rsidRPr="008B32B1" w14:paraId="76348510" w14:textId="77777777" w:rsidTr="005216D2">
        <w:tc>
          <w:tcPr>
            <w:tcW w:w="2411" w:type="dxa"/>
            <w:gridSpan w:val="2"/>
          </w:tcPr>
          <w:p w14:paraId="3BFE5B04" w14:textId="4919A2C1" w:rsidR="00493CCC" w:rsidRPr="008B32B1" w:rsidRDefault="00584F38" w:rsidP="005216D2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1701" w:type="dxa"/>
          </w:tcPr>
          <w:p w14:paraId="27F66A04" w14:textId="6B3CAB2D" w:rsidR="00493CCC" w:rsidRPr="008B32B1" w:rsidRDefault="00FC1CDE" w:rsidP="00960800">
            <w:pPr>
              <w:pStyle w:val="NoSpacing"/>
              <w:spacing w:line="276" w:lineRule="auto"/>
              <w:jc w:val="center"/>
            </w:pPr>
            <w:r w:rsidRPr="008B32B1">
              <w:t>1.</w:t>
            </w:r>
            <w:r w:rsidR="00527FF1">
              <w:t>4</w:t>
            </w:r>
            <w:r w:rsidR="00960800">
              <w:t>7</w:t>
            </w:r>
            <w:r w:rsidRPr="008B32B1">
              <w:t xml:space="preserve"> (</w:t>
            </w:r>
            <w:r w:rsidR="00790DB7" w:rsidRPr="008B32B1">
              <w:t>0.</w:t>
            </w:r>
            <w:r w:rsidR="00527FF1">
              <w:t>72</w:t>
            </w:r>
            <w:r w:rsidR="00790DB7" w:rsidRPr="008B32B1">
              <w:t>-</w:t>
            </w:r>
            <w:r w:rsidR="00527FF1">
              <w:t>2.98</w:t>
            </w:r>
            <w:r w:rsidRPr="008B32B1">
              <w:t>)</w:t>
            </w:r>
          </w:p>
        </w:tc>
        <w:tc>
          <w:tcPr>
            <w:tcW w:w="992" w:type="dxa"/>
          </w:tcPr>
          <w:p w14:paraId="334DF2D2" w14:textId="3341F48F" w:rsidR="00493CCC" w:rsidRPr="008B32B1" w:rsidRDefault="007C5BCE" w:rsidP="007C5BCE">
            <w:pPr>
              <w:pStyle w:val="NoSpacing"/>
              <w:spacing w:line="276" w:lineRule="auto"/>
              <w:jc w:val="center"/>
            </w:pPr>
            <w:r>
              <w:t>0.2</w:t>
            </w:r>
            <w:r w:rsidR="00FC1CDE" w:rsidRPr="008B32B1">
              <w:t>9</w:t>
            </w:r>
          </w:p>
        </w:tc>
        <w:tc>
          <w:tcPr>
            <w:tcW w:w="709" w:type="dxa"/>
          </w:tcPr>
          <w:p w14:paraId="5069342F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F03DD5E" w14:textId="18EC2CEF" w:rsidR="00493CCC" w:rsidRPr="008B32B1" w:rsidRDefault="00790DB7" w:rsidP="00527FF1">
            <w:pPr>
              <w:pStyle w:val="NoSpacing"/>
              <w:spacing w:line="276" w:lineRule="auto"/>
              <w:jc w:val="center"/>
            </w:pPr>
            <w:r w:rsidRPr="008B32B1">
              <w:t>2.</w:t>
            </w:r>
            <w:r w:rsidR="00527FF1">
              <w:t>49</w:t>
            </w:r>
            <w:r w:rsidRPr="008B32B1">
              <w:t xml:space="preserve"> (</w:t>
            </w:r>
            <w:r w:rsidR="00527FF1">
              <w:t>1.08</w:t>
            </w:r>
            <w:r w:rsidRPr="008B32B1">
              <w:t>-5.</w:t>
            </w:r>
            <w:r w:rsidR="00527FF1">
              <w:t>74</w:t>
            </w:r>
            <w:r w:rsidRPr="008B32B1">
              <w:t>)</w:t>
            </w:r>
          </w:p>
        </w:tc>
        <w:tc>
          <w:tcPr>
            <w:tcW w:w="992" w:type="dxa"/>
          </w:tcPr>
          <w:p w14:paraId="02504761" w14:textId="348EFC46" w:rsidR="00493CCC" w:rsidRPr="008B32B1" w:rsidRDefault="007C5BCE" w:rsidP="00527FF1">
            <w:pPr>
              <w:pStyle w:val="NoSpacing"/>
              <w:spacing w:line="276" w:lineRule="auto"/>
              <w:jc w:val="center"/>
            </w:pPr>
            <w:r>
              <w:t>0.03</w:t>
            </w:r>
          </w:p>
        </w:tc>
        <w:tc>
          <w:tcPr>
            <w:tcW w:w="850" w:type="dxa"/>
          </w:tcPr>
          <w:p w14:paraId="5CCEFAD3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B795F67" w14:textId="32C8367A" w:rsidR="00493CCC" w:rsidRPr="008B32B1" w:rsidRDefault="008B32B1" w:rsidP="007A4AAE">
            <w:pPr>
              <w:pStyle w:val="NoSpacing"/>
              <w:spacing w:line="276" w:lineRule="auto"/>
              <w:jc w:val="center"/>
            </w:pPr>
            <w:r w:rsidRPr="008B32B1">
              <w:t>0.</w:t>
            </w:r>
            <w:r w:rsidR="007A4AAE">
              <w:t>66</w:t>
            </w:r>
            <w:r w:rsidRPr="008B32B1">
              <w:t xml:space="preserve"> (0.</w:t>
            </w:r>
            <w:r w:rsidR="007A4AAE">
              <w:t>16</w:t>
            </w:r>
            <w:r w:rsidRPr="008B32B1">
              <w:t>-</w:t>
            </w:r>
            <w:r w:rsidR="007A4AAE">
              <w:t>2.67</w:t>
            </w:r>
            <w:r w:rsidRPr="008B32B1">
              <w:t>)</w:t>
            </w:r>
          </w:p>
        </w:tc>
        <w:tc>
          <w:tcPr>
            <w:tcW w:w="1134" w:type="dxa"/>
          </w:tcPr>
          <w:p w14:paraId="4A4DA85E" w14:textId="1ADADD74" w:rsidR="00493CCC" w:rsidRPr="008B32B1" w:rsidRDefault="007C5BCE" w:rsidP="005216D2">
            <w:pPr>
              <w:pStyle w:val="NoSpacing"/>
              <w:spacing w:line="276" w:lineRule="auto"/>
              <w:jc w:val="center"/>
            </w:pPr>
            <w:r>
              <w:t>0.56</w:t>
            </w:r>
          </w:p>
        </w:tc>
        <w:tc>
          <w:tcPr>
            <w:tcW w:w="1048" w:type="dxa"/>
          </w:tcPr>
          <w:p w14:paraId="2040EF99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:rsidRPr="008B32B1" w14:paraId="6F6C6C1F" w14:textId="77777777" w:rsidTr="005216D2">
        <w:tc>
          <w:tcPr>
            <w:tcW w:w="2411" w:type="dxa"/>
            <w:gridSpan w:val="2"/>
          </w:tcPr>
          <w:p w14:paraId="57E1B7C3" w14:textId="2B6379B1" w:rsidR="00493CCC" w:rsidRPr="008B32B1" w:rsidRDefault="00493CCC" w:rsidP="007C5BCE">
            <w:pPr>
              <w:pStyle w:val="NoSpacing"/>
              <w:spacing w:line="276" w:lineRule="auto"/>
            </w:pPr>
            <w:r w:rsidRPr="008B32B1">
              <w:t>Rad</w:t>
            </w:r>
            <w:r w:rsidR="007C5BCE">
              <w:t>iotherapy</w:t>
            </w:r>
          </w:p>
        </w:tc>
        <w:tc>
          <w:tcPr>
            <w:tcW w:w="1701" w:type="dxa"/>
          </w:tcPr>
          <w:p w14:paraId="0953A4E9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68EA35CA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7C1E7A98" w14:textId="6F009156" w:rsidR="00493CCC" w:rsidRPr="008B32B1" w:rsidRDefault="00081717" w:rsidP="00527FF1">
            <w:pPr>
              <w:pStyle w:val="NoSpacing"/>
              <w:spacing w:line="276" w:lineRule="auto"/>
              <w:jc w:val="center"/>
            </w:pPr>
            <w:r>
              <w:t>0.</w:t>
            </w:r>
            <w:r w:rsidR="00527FF1">
              <w:t>4</w:t>
            </w:r>
            <w:r w:rsidR="00812245">
              <w:t>2</w:t>
            </w:r>
          </w:p>
        </w:tc>
        <w:tc>
          <w:tcPr>
            <w:tcW w:w="1701" w:type="dxa"/>
          </w:tcPr>
          <w:p w14:paraId="38520EDB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3F10C84B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01E0ABD5" w14:textId="2D86D020" w:rsidR="00493CCC" w:rsidRPr="008B32B1" w:rsidRDefault="00812245" w:rsidP="00527FF1">
            <w:pPr>
              <w:pStyle w:val="NoSpacing"/>
              <w:spacing w:line="276" w:lineRule="auto"/>
              <w:jc w:val="center"/>
            </w:pPr>
            <w:r>
              <w:t>1.00</w:t>
            </w:r>
          </w:p>
        </w:tc>
        <w:tc>
          <w:tcPr>
            <w:tcW w:w="1701" w:type="dxa"/>
          </w:tcPr>
          <w:p w14:paraId="232CC1E7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07178541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2C5FB9EC" w14:textId="027D443A" w:rsidR="00493CCC" w:rsidRPr="008B32B1" w:rsidRDefault="00081717" w:rsidP="00812245">
            <w:pPr>
              <w:pStyle w:val="NoSpacing"/>
              <w:spacing w:line="276" w:lineRule="auto"/>
              <w:jc w:val="center"/>
            </w:pPr>
            <w:r>
              <w:t>0.</w:t>
            </w:r>
            <w:r w:rsidR="00812245">
              <w:t>14</w:t>
            </w:r>
          </w:p>
        </w:tc>
      </w:tr>
      <w:tr w:rsidR="007A4AAE" w:rsidRPr="008B32B1" w14:paraId="7DC5B23E" w14:textId="77777777" w:rsidTr="005216D2">
        <w:tc>
          <w:tcPr>
            <w:tcW w:w="284" w:type="dxa"/>
          </w:tcPr>
          <w:p w14:paraId="2D7CD5DA" w14:textId="77777777" w:rsidR="00493CCC" w:rsidRPr="008B32B1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924D7F3" w14:textId="07303C72" w:rsidR="00493CCC" w:rsidRPr="008B32B1" w:rsidRDefault="00493CCC" w:rsidP="007C5BCE">
            <w:pPr>
              <w:pStyle w:val="NoSpacing"/>
              <w:spacing w:line="276" w:lineRule="auto"/>
            </w:pPr>
            <w:r w:rsidRPr="008B32B1">
              <w:t xml:space="preserve">No </w:t>
            </w:r>
            <w:r w:rsidR="007C5BCE">
              <w:t>radiotherapy</w:t>
            </w:r>
          </w:p>
        </w:tc>
        <w:tc>
          <w:tcPr>
            <w:tcW w:w="1701" w:type="dxa"/>
          </w:tcPr>
          <w:p w14:paraId="057D5142" w14:textId="77777777" w:rsidR="00493CCC" w:rsidRPr="008B32B1" w:rsidRDefault="00790DB7" w:rsidP="005216D2">
            <w:pPr>
              <w:pStyle w:val="NoSpacing"/>
              <w:spacing w:line="276" w:lineRule="auto"/>
              <w:jc w:val="center"/>
            </w:pPr>
            <w:r w:rsidRPr="008B32B1">
              <w:t>ref</w:t>
            </w:r>
          </w:p>
        </w:tc>
        <w:tc>
          <w:tcPr>
            <w:tcW w:w="992" w:type="dxa"/>
          </w:tcPr>
          <w:p w14:paraId="33A30B7F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10FCDBA9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F8391AC" w14:textId="77777777" w:rsidR="00493CCC" w:rsidRPr="008B32B1" w:rsidRDefault="00790DB7" w:rsidP="005216D2">
            <w:pPr>
              <w:pStyle w:val="NoSpacing"/>
              <w:spacing w:line="276" w:lineRule="auto"/>
              <w:jc w:val="center"/>
            </w:pPr>
            <w:r w:rsidRPr="008B32B1">
              <w:t>ref</w:t>
            </w:r>
          </w:p>
        </w:tc>
        <w:tc>
          <w:tcPr>
            <w:tcW w:w="992" w:type="dxa"/>
          </w:tcPr>
          <w:p w14:paraId="057864EE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76C4B215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2F0D599" w14:textId="77777777" w:rsidR="00493CCC" w:rsidRPr="008B32B1" w:rsidRDefault="008B32B1" w:rsidP="005216D2">
            <w:pPr>
              <w:pStyle w:val="NoSpacing"/>
              <w:spacing w:line="276" w:lineRule="auto"/>
              <w:jc w:val="center"/>
            </w:pPr>
            <w:r w:rsidRPr="008B32B1">
              <w:t>ref</w:t>
            </w:r>
          </w:p>
        </w:tc>
        <w:tc>
          <w:tcPr>
            <w:tcW w:w="1134" w:type="dxa"/>
          </w:tcPr>
          <w:p w14:paraId="1C3F4618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4270D5C5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:rsidRPr="008B32B1" w14:paraId="52B33B3E" w14:textId="77777777" w:rsidTr="005216D2">
        <w:tc>
          <w:tcPr>
            <w:tcW w:w="284" w:type="dxa"/>
          </w:tcPr>
          <w:p w14:paraId="2453DFE6" w14:textId="77777777" w:rsidR="00493CCC" w:rsidRPr="008B32B1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40C13945" w14:textId="4A063ED6" w:rsidR="00493CCC" w:rsidRPr="008B32B1" w:rsidRDefault="007C5BCE" w:rsidP="005216D2">
            <w:pPr>
              <w:pStyle w:val="NoSpacing"/>
              <w:spacing w:line="276" w:lineRule="auto"/>
            </w:pPr>
            <w:r w:rsidRPr="008B32B1">
              <w:t>Rad</w:t>
            </w:r>
            <w:r>
              <w:t>iotherapy</w:t>
            </w:r>
          </w:p>
        </w:tc>
        <w:tc>
          <w:tcPr>
            <w:tcW w:w="1701" w:type="dxa"/>
          </w:tcPr>
          <w:p w14:paraId="4FBEE72E" w14:textId="38DD1D7A" w:rsidR="00493CCC" w:rsidRPr="008B32B1" w:rsidRDefault="00790DB7" w:rsidP="00527FF1">
            <w:pPr>
              <w:pStyle w:val="NoSpacing"/>
              <w:spacing w:line="276" w:lineRule="auto"/>
              <w:jc w:val="center"/>
            </w:pPr>
            <w:r w:rsidRPr="008B32B1">
              <w:t>0.</w:t>
            </w:r>
            <w:r w:rsidR="00527FF1" w:rsidRPr="008B32B1">
              <w:t>9</w:t>
            </w:r>
            <w:r w:rsidR="00527FF1">
              <w:t>9</w:t>
            </w:r>
            <w:r w:rsidR="00527FF1" w:rsidRPr="008B32B1">
              <w:t xml:space="preserve"> </w:t>
            </w:r>
            <w:r w:rsidRPr="008B32B1">
              <w:t>(0.7</w:t>
            </w:r>
            <w:r w:rsidR="00527FF1">
              <w:t>7</w:t>
            </w:r>
            <w:r w:rsidRPr="008B32B1">
              <w:t>-1.2</w:t>
            </w:r>
            <w:r w:rsidR="00527FF1">
              <w:t>7</w:t>
            </w:r>
            <w:r w:rsidRPr="008B32B1">
              <w:t>)</w:t>
            </w:r>
          </w:p>
        </w:tc>
        <w:tc>
          <w:tcPr>
            <w:tcW w:w="992" w:type="dxa"/>
          </w:tcPr>
          <w:p w14:paraId="69B7A4C1" w14:textId="44F9D2A9" w:rsidR="00493CCC" w:rsidRPr="008B32B1" w:rsidRDefault="007C5BCE" w:rsidP="007C5BCE">
            <w:pPr>
              <w:pStyle w:val="NoSpacing"/>
              <w:spacing w:line="276" w:lineRule="auto"/>
              <w:jc w:val="center"/>
            </w:pPr>
            <w:r>
              <w:t>0.9</w:t>
            </w:r>
            <w:r w:rsidR="00527FF1">
              <w:t>4</w:t>
            </w:r>
          </w:p>
        </w:tc>
        <w:tc>
          <w:tcPr>
            <w:tcW w:w="709" w:type="dxa"/>
          </w:tcPr>
          <w:p w14:paraId="4538602C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1ECE4C95" w14:textId="64441B2E" w:rsidR="00493CCC" w:rsidRPr="008B32B1" w:rsidRDefault="00527FF1" w:rsidP="00527FF1">
            <w:pPr>
              <w:pStyle w:val="NoSpacing"/>
              <w:spacing w:line="276" w:lineRule="auto"/>
              <w:jc w:val="center"/>
            </w:pPr>
            <w:r>
              <w:t>1.04</w:t>
            </w:r>
            <w:r w:rsidR="00790DB7" w:rsidRPr="008B32B1">
              <w:t xml:space="preserve"> (0.7</w:t>
            </w:r>
            <w:r>
              <w:t>1</w:t>
            </w:r>
            <w:r w:rsidR="00790DB7" w:rsidRPr="008B32B1">
              <w:t>-1.</w:t>
            </w:r>
            <w:r>
              <w:t>54</w:t>
            </w:r>
            <w:r w:rsidR="00790DB7" w:rsidRPr="008B32B1">
              <w:t>)</w:t>
            </w:r>
          </w:p>
        </w:tc>
        <w:tc>
          <w:tcPr>
            <w:tcW w:w="992" w:type="dxa"/>
          </w:tcPr>
          <w:p w14:paraId="6B5CA660" w14:textId="4504372C" w:rsidR="00493CCC" w:rsidRPr="008B32B1" w:rsidRDefault="007C5BCE" w:rsidP="007C5BCE">
            <w:pPr>
              <w:pStyle w:val="NoSpacing"/>
              <w:spacing w:line="276" w:lineRule="auto"/>
              <w:jc w:val="center"/>
            </w:pPr>
            <w:r>
              <w:t>0.8</w:t>
            </w:r>
            <w:r w:rsidR="00527FF1">
              <w:t>4</w:t>
            </w:r>
          </w:p>
        </w:tc>
        <w:tc>
          <w:tcPr>
            <w:tcW w:w="850" w:type="dxa"/>
          </w:tcPr>
          <w:p w14:paraId="5C679E32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0E2CBE9B" w14:textId="24B01CAC" w:rsidR="00493CCC" w:rsidRPr="008B32B1" w:rsidRDefault="008B32B1" w:rsidP="007A4AAE">
            <w:pPr>
              <w:pStyle w:val="NoSpacing"/>
              <w:spacing w:line="276" w:lineRule="auto"/>
              <w:jc w:val="center"/>
            </w:pPr>
            <w:r w:rsidRPr="008B32B1">
              <w:t>0.9</w:t>
            </w:r>
            <w:r w:rsidR="007A4AAE">
              <w:t>5</w:t>
            </w:r>
            <w:r w:rsidRPr="008B32B1">
              <w:t xml:space="preserve"> (0.6</w:t>
            </w:r>
            <w:r w:rsidR="007A4AAE">
              <w:t>9</w:t>
            </w:r>
            <w:r w:rsidRPr="008B32B1">
              <w:t>-1.</w:t>
            </w:r>
            <w:r w:rsidR="007A4AAE">
              <w:t>31</w:t>
            </w:r>
            <w:r w:rsidRPr="008B32B1">
              <w:t>)</w:t>
            </w:r>
          </w:p>
        </w:tc>
        <w:tc>
          <w:tcPr>
            <w:tcW w:w="1134" w:type="dxa"/>
          </w:tcPr>
          <w:p w14:paraId="6598FD00" w14:textId="3E08B9FD" w:rsidR="00493CCC" w:rsidRPr="008B32B1" w:rsidRDefault="007C5BCE" w:rsidP="005216D2">
            <w:pPr>
              <w:pStyle w:val="NoSpacing"/>
              <w:spacing w:line="276" w:lineRule="auto"/>
              <w:jc w:val="center"/>
            </w:pPr>
            <w:r>
              <w:t>0.76</w:t>
            </w:r>
          </w:p>
        </w:tc>
        <w:tc>
          <w:tcPr>
            <w:tcW w:w="1048" w:type="dxa"/>
          </w:tcPr>
          <w:p w14:paraId="392EC7C9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:rsidRPr="008B32B1" w14:paraId="3C05C64B" w14:textId="77777777" w:rsidTr="005216D2">
        <w:tc>
          <w:tcPr>
            <w:tcW w:w="2411" w:type="dxa"/>
            <w:gridSpan w:val="2"/>
          </w:tcPr>
          <w:p w14:paraId="40F48F77" w14:textId="77777777" w:rsidR="00493CCC" w:rsidRPr="008B32B1" w:rsidRDefault="00493CCC" w:rsidP="005216D2">
            <w:pPr>
              <w:pStyle w:val="NoSpacing"/>
              <w:spacing w:line="276" w:lineRule="auto"/>
            </w:pPr>
            <w:r w:rsidRPr="008B32B1">
              <w:t>Systemic therapy</w:t>
            </w:r>
          </w:p>
        </w:tc>
        <w:tc>
          <w:tcPr>
            <w:tcW w:w="1701" w:type="dxa"/>
          </w:tcPr>
          <w:p w14:paraId="0130AF30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43BD6794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543B79DF" w14:textId="559FEBC8" w:rsidR="00493CCC" w:rsidRPr="008B32B1" w:rsidRDefault="00081717" w:rsidP="00812245">
            <w:pPr>
              <w:pStyle w:val="NoSpacing"/>
              <w:spacing w:line="276" w:lineRule="auto"/>
              <w:jc w:val="center"/>
            </w:pPr>
            <w:r>
              <w:t>0.</w:t>
            </w:r>
            <w:r w:rsidR="00812245">
              <w:t>55</w:t>
            </w:r>
          </w:p>
        </w:tc>
        <w:tc>
          <w:tcPr>
            <w:tcW w:w="1701" w:type="dxa"/>
          </w:tcPr>
          <w:p w14:paraId="08BF54E7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992" w:type="dxa"/>
          </w:tcPr>
          <w:p w14:paraId="2F28E32F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4EA03D91" w14:textId="24F36D3A" w:rsidR="00493CCC" w:rsidRPr="008B32B1" w:rsidRDefault="00081717" w:rsidP="005216D2">
            <w:pPr>
              <w:pStyle w:val="NoSpacing"/>
              <w:spacing w:line="276" w:lineRule="auto"/>
              <w:jc w:val="center"/>
            </w:pPr>
            <w:r>
              <w:t>0.</w:t>
            </w:r>
            <w:r w:rsidR="00527FF1">
              <w:t>6</w:t>
            </w:r>
            <w:r w:rsidR="00812245">
              <w:t>6</w:t>
            </w:r>
          </w:p>
        </w:tc>
        <w:tc>
          <w:tcPr>
            <w:tcW w:w="1701" w:type="dxa"/>
          </w:tcPr>
          <w:p w14:paraId="7466C60E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134" w:type="dxa"/>
          </w:tcPr>
          <w:p w14:paraId="25C8F3E2" w14:textId="77777777" w:rsidR="00493CCC" w:rsidRPr="008B32B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2940F50D" w14:textId="15A4B42D" w:rsidR="00493CCC" w:rsidRPr="008B32B1" w:rsidRDefault="00081717" w:rsidP="00812245">
            <w:pPr>
              <w:pStyle w:val="NoSpacing"/>
              <w:spacing w:line="276" w:lineRule="auto"/>
              <w:jc w:val="center"/>
            </w:pPr>
            <w:r>
              <w:t>0.</w:t>
            </w:r>
            <w:r w:rsidR="00812245">
              <w:t>44</w:t>
            </w:r>
          </w:p>
        </w:tc>
      </w:tr>
      <w:tr w:rsidR="007A4AAE" w14:paraId="39059CB0" w14:textId="77777777" w:rsidTr="005216D2">
        <w:tc>
          <w:tcPr>
            <w:tcW w:w="284" w:type="dxa"/>
          </w:tcPr>
          <w:p w14:paraId="44950B87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24E8238B" w14:textId="77777777" w:rsidR="00493CCC" w:rsidRPr="005E70E1" w:rsidRDefault="00493CCC" w:rsidP="005216D2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1701" w:type="dxa"/>
          </w:tcPr>
          <w:p w14:paraId="78A85BBE" w14:textId="77777777" w:rsidR="00493CCC" w:rsidRPr="004B50D2" w:rsidRDefault="00790DB7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6DD47677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709" w:type="dxa"/>
          </w:tcPr>
          <w:p w14:paraId="0AD1A98C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28620C25" w14:textId="77777777" w:rsidR="00493CCC" w:rsidRPr="004B50D2" w:rsidRDefault="00790DB7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992" w:type="dxa"/>
          </w:tcPr>
          <w:p w14:paraId="5478A854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850" w:type="dxa"/>
          </w:tcPr>
          <w:p w14:paraId="33DE83E5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7A76B8D0" w14:textId="77777777" w:rsidR="00493CCC" w:rsidRPr="00F336F2" w:rsidRDefault="008B32B1" w:rsidP="005216D2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134" w:type="dxa"/>
          </w:tcPr>
          <w:p w14:paraId="379CEE7C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048" w:type="dxa"/>
          </w:tcPr>
          <w:p w14:paraId="1A75ECAE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14:paraId="171D4B90" w14:textId="77777777" w:rsidTr="005216D2">
        <w:tc>
          <w:tcPr>
            <w:tcW w:w="284" w:type="dxa"/>
          </w:tcPr>
          <w:p w14:paraId="2758DEBC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1765A120" w14:textId="03CF8CF8" w:rsidR="00493CCC" w:rsidRPr="00945A41" w:rsidRDefault="00527FF1" w:rsidP="005216D2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CT</w:t>
            </w:r>
            <w:r w:rsidR="00493CCC">
              <w:rPr>
                <w:lang w:val="nl-NL"/>
              </w:rPr>
              <w:t>, no ET</w:t>
            </w:r>
          </w:p>
        </w:tc>
        <w:tc>
          <w:tcPr>
            <w:tcW w:w="1701" w:type="dxa"/>
          </w:tcPr>
          <w:p w14:paraId="30E2FF66" w14:textId="609E8831" w:rsidR="00493CCC" w:rsidRPr="004B50D2" w:rsidRDefault="00790DB7" w:rsidP="00527FF1">
            <w:pPr>
              <w:pStyle w:val="NoSpacing"/>
              <w:spacing w:line="276" w:lineRule="auto"/>
              <w:jc w:val="center"/>
            </w:pPr>
            <w:r>
              <w:t>0.5</w:t>
            </w:r>
            <w:r w:rsidR="00527FF1">
              <w:t>5</w:t>
            </w:r>
            <w:r>
              <w:t xml:space="preserve"> (0.3</w:t>
            </w:r>
            <w:r w:rsidR="00527FF1">
              <w:t>5</w:t>
            </w:r>
            <w:r>
              <w:t>-0.</w:t>
            </w:r>
            <w:r w:rsidR="00527FF1">
              <w:t>85</w:t>
            </w:r>
            <w:r>
              <w:t>)</w:t>
            </w:r>
          </w:p>
        </w:tc>
        <w:tc>
          <w:tcPr>
            <w:tcW w:w="992" w:type="dxa"/>
          </w:tcPr>
          <w:p w14:paraId="0F6CBD6E" w14:textId="2FAFC0F5" w:rsidR="00493CCC" w:rsidRPr="004B50D2" w:rsidRDefault="007C5BCE" w:rsidP="007C5BCE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709" w:type="dxa"/>
          </w:tcPr>
          <w:p w14:paraId="59ABE27A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21C4108" w14:textId="79B4FBC1" w:rsidR="00493CCC" w:rsidRPr="004B50D2" w:rsidRDefault="00790DB7" w:rsidP="00BC7AF1">
            <w:pPr>
              <w:pStyle w:val="NoSpacing"/>
              <w:spacing w:line="276" w:lineRule="auto"/>
              <w:jc w:val="center"/>
            </w:pPr>
            <w:r>
              <w:t>0.</w:t>
            </w:r>
            <w:r w:rsidR="00527FF1">
              <w:t>40</w:t>
            </w:r>
            <w:r>
              <w:t xml:space="preserve"> (</w:t>
            </w:r>
            <w:r w:rsidR="008B32B1">
              <w:t>0.2</w:t>
            </w:r>
            <w:r w:rsidR="00BC7AF1">
              <w:t>1</w:t>
            </w:r>
            <w:r w:rsidR="008B32B1">
              <w:t>-0.</w:t>
            </w:r>
            <w:r w:rsidR="00BC7AF1">
              <w:t>78</w:t>
            </w:r>
            <w:r>
              <w:t>)</w:t>
            </w:r>
          </w:p>
        </w:tc>
        <w:tc>
          <w:tcPr>
            <w:tcW w:w="992" w:type="dxa"/>
          </w:tcPr>
          <w:p w14:paraId="00F79A2A" w14:textId="56F1C643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850" w:type="dxa"/>
          </w:tcPr>
          <w:p w14:paraId="35E1F0F6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37E5CD95" w14:textId="1BF9552E" w:rsidR="00493CCC" w:rsidRPr="00F336F2" w:rsidRDefault="008B32B1" w:rsidP="007A4AAE">
            <w:pPr>
              <w:pStyle w:val="NoSpacing"/>
              <w:spacing w:line="276" w:lineRule="auto"/>
              <w:jc w:val="center"/>
            </w:pPr>
            <w:r>
              <w:t>0.</w:t>
            </w:r>
            <w:r w:rsidR="007A4AAE">
              <w:t>68</w:t>
            </w:r>
            <w:r>
              <w:t xml:space="preserve"> (0.</w:t>
            </w:r>
            <w:r w:rsidR="007A4AAE">
              <w:t>37</w:t>
            </w:r>
            <w:r>
              <w:t>-1.</w:t>
            </w:r>
            <w:r w:rsidR="007A4AAE">
              <w:t>23</w:t>
            </w:r>
            <w:r>
              <w:t>)</w:t>
            </w:r>
          </w:p>
        </w:tc>
        <w:tc>
          <w:tcPr>
            <w:tcW w:w="1134" w:type="dxa"/>
          </w:tcPr>
          <w:p w14:paraId="060CA5A0" w14:textId="06942E0B" w:rsidR="00493CCC" w:rsidRPr="00F336F2" w:rsidRDefault="007C5BCE" w:rsidP="007A4AAE">
            <w:pPr>
              <w:pStyle w:val="NoSpacing"/>
              <w:spacing w:line="276" w:lineRule="auto"/>
              <w:jc w:val="center"/>
            </w:pPr>
            <w:r>
              <w:t>0.20</w:t>
            </w:r>
          </w:p>
        </w:tc>
        <w:tc>
          <w:tcPr>
            <w:tcW w:w="1048" w:type="dxa"/>
          </w:tcPr>
          <w:p w14:paraId="2E3A8C18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14:paraId="47353C42" w14:textId="77777777" w:rsidTr="005216D2">
        <w:tc>
          <w:tcPr>
            <w:tcW w:w="284" w:type="dxa"/>
          </w:tcPr>
          <w:p w14:paraId="59E89ACB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4B874286" w14:textId="1B5A88B8" w:rsidR="00493CCC" w:rsidRPr="004B50D2" w:rsidRDefault="00493CCC" w:rsidP="00527FF1">
            <w:pPr>
              <w:pStyle w:val="NoSpacing"/>
              <w:spacing w:line="276" w:lineRule="auto"/>
            </w:pPr>
            <w:r w:rsidRPr="004B50D2">
              <w:t xml:space="preserve">ET, no </w:t>
            </w:r>
            <w:r w:rsidR="00527FF1">
              <w:t>CT</w:t>
            </w:r>
          </w:p>
        </w:tc>
        <w:tc>
          <w:tcPr>
            <w:tcW w:w="1701" w:type="dxa"/>
          </w:tcPr>
          <w:p w14:paraId="1F0FF449" w14:textId="3AEA79EA" w:rsidR="00493CCC" w:rsidRPr="004B50D2" w:rsidRDefault="00790DB7" w:rsidP="00527FF1">
            <w:pPr>
              <w:pStyle w:val="NoSpacing"/>
              <w:spacing w:line="276" w:lineRule="auto"/>
              <w:jc w:val="center"/>
            </w:pPr>
            <w:r>
              <w:t>0.6</w:t>
            </w:r>
            <w:r w:rsidR="00527FF1">
              <w:t>3</w:t>
            </w:r>
            <w:r>
              <w:t xml:space="preserve"> (0.4</w:t>
            </w:r>
            <w:r w:rsidR="00527FF1">
              <w:t>4</w:t>
            </w:r>
            <w:r>
              <w:t>-0.</w:t>
            </w:r>
            <w:r w:rsidR="00527FF1">
              <w:t>91</w:t>
            </w:r>
            <w:r>
              <w:t>)</w:t>
            </w:r>
          </w:p>
        </w:tc>
        <w:tc>
          <w:tcPr>
            <w:tcW w:w="992" w:type="dxa"/>
          </w:tcPr>
          <w:p w14:paraId="421B53AF" w14:textId="04751EE9" w:rsidR="00493CCC" w:rsidRPr="004B50D2" w:rsidRDefault="007C5BCE" w:rsidP="00527FF1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709" w:type="dxa"/>
          </w:tcPr>
          <w:p w14:paraId="2D663F23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690DE08" w14:textId="6FA257DC" w:rsidR="00493CCC" w:rsidRPr="004B50D2" w:rsidRDefault="00790DB7" w:rsidP="00BC7AF1">
            <w:pPr>
              <w:pStyle w:val="NoSpacing"/>
              <w:spacing w:line="276" w:lineRule="auto"/>
              <w:jc w:val="center"/>
            </w:pPr>
            <w:r>
              <w:t>0.5</w:t>
            </w:r>
            <w:r w:rsidR="00527FF1">
              <w:t>6</w:t>
            </w:r>
            <w:r>
              <w:t xml:space="preserve"> (</w:t>
            </w:r>
            <w:r w:rsidR="008B32B1">
              <w:t>0.3</w:t>
            </w:r>
            <w:r w:rsidR="00BC7AF1">
              <w:t>1</w:t>
            </w:r>
            <w:r w:rsidR="008B32B1">
              <w:t>-</w:t>
            </w:r>
            <w:r w:rsidR="00BC7AF1">
              <w:t>1.00</w:t>
            </w:r>
            <w:r>
              <w:t>)</w:t>
            </w:r>
          </w:p>
        </w:tc>
        <w:tc>
          <w:tcPr>
            <w:tcW w:w="992" w:type="dxa"/>
          </w:tcPr>
          <w:p w14:paraId="3EA2BB36" w14:textId="60D041FE" w:rsidR="00493CCC" w:rsidRPr="004B50D2" w:rsidRDefault="007C5BCE" w:rsidP="00527FF1">
            <w:pPr>
              <w:pStyle w:val="NoSpacing"/>
              <w:spacing w:line="276" w:lineRule="auto"/>
              <w:jc w:val="center"/>
            </w:pPr>
            <w:r>
              <w:t>0.05</w:t>
            </w:r>
          </w:p>
        </w:tc>
        <w:tc>
          <w:tcPr>
            <w:tcW w:w="850" w:type="dxa"/>
          </w:tcPr>
          <w:p w14:paraId="03F4EC73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661FA57B" w14:textId="47B72FDA" w:rsidR="00493CCC" w:rsidRPr="00F336F2" w:rsidRDefault="008B32B1" w:rsidP="007A4AAE">
            <w:pPr>
              <w:pStyle w:val="NoSpacing"/>
              <w:spacing w:line="276" w:lineRule="auto"/>
              <w:jc w:val="center"/>
            </w:pPr>
            <w:r>
              <w:t>0.</w:t>
            </w:r>
            <w:r w:rsidR="007A4AAE">
              <w:t>68</w:t>
            </w:r>
            <w:r>
              <w:t xml:space="preserve"> (0.</w:t>
            </w:r>
            <w:r w:rsidR="007A4AAE">
              <w:t>42</w:t>
            </w:r>
            <w:r>
              <w:t>-1.1</w:t>
            </w:r>
            <w:r w:rsidR="007A4AAE">
              <w:t>0</w:t>
            </w:r>
            <w:r>
              <w:t>)</w:t>
            </w:r>
          </w:p>
        </w:tc>
        <w:tc>
          <w:tcPr>
            <w:tcW w:w="1134" w:type="dxa"/>
          </w:tcPr>
          <w:p w14:paraId="671C583E" w14:textId="7B4BF07B" w:rsidR="00493CCC" w:rsidRPr="00F336F2" w:rsidRDefault="007C5BCE" w:rsidP="007A4AAE">
            <w:pPr>
              <w:pStyle w:val="NoSpacing"/>
              <w:spacing w:line="276" w:lineRule="auto"/>
              <w:jc w:val="center"/>
            </w:pPr>
            <w:r>
              <w:t>0.12</w:t>
            </w:r>
          </w:p>
        </w:tc>
        <w:tc>
          <w:tcPr>
            <w:tcW w:w="1048" w:type="dxa"/>
          </w:tcPr>
          <w:p w14:paraId="45722654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  <w:tr w:rsidR="007A4AAE" w14:paraId="43EB1B4E" w14:textId="77777777" w:rsidTr="005216D2">
        <w:tc>
          <w:tcPr>
            <w:tcW w:w="284" w:type="dxa"/>
          </w:tcPr>
          <w:p w14:paraId="60557E5A" w14:textId="77777777" w:rsidR="00493CCC" w:rsidRDefault="00493CCC" w:rsidP="005216D2">
            <w:pPr>
              <w:pStyle w:val="NoSpacing"/>
              <w:spacing w:line="276" w:lineRule="auto"/>
            </w:pPr>
          </w:p>
        </w:tc>
        <w:tc>
          <w:tcPr>
            <w:tcW w:w="2127" w:type="dxa"/>
          </w:tcPr>
          <w:p w14:paraId="4ADD1C62" w14:textId="1652D7ED" w:rsidR="00493CCC" w:rsidRPr="004B50D2" w:rsidRDefault="00493CCC" w:rsidP="00527FF1">
            <w:pPr>
              <w:pStyle w:val="NoSpacing"/>
              <w:spacing w:line="276" w:lineRule="auto"/>
            </w:pPr>
            <w:r w:rsidRPr="004B50D2">
              <w:t xml:space="preserve">Both </w:t>
            </w:r>
            <w:r w:rsidR="00527FF1">
              <w:t>CT</w:t>
            </w:r>
            <w:r w:rsidR="00527FF1" w:rsidRPr="004B50D2">
              <w:t xml:space="preserve"> </w:t>
            </w:r>
            <w:r w:rsidRPr="004B50D2">
              <w:t>and ET</w:t>
            </w:r>
          </w:p>
        </w:tc>
        <w:tc>
          <w:tcPr>
            <w:tcW w:w="1701" w:type="dxa"/>
          </w:tcPr>
          <w:p w14:paraId="1F96C5B4" w14:textId="5FCBF72E" w:rsidR="00493CCC" w:rsidRPr="004B50D2" w:rsidRDefault="00790DB7" w:rsidP="00527FF1">
            <w:pPr>
              <w:pStyle w:val="NoSpacing"/>
              <w:spacing w:line="276" w:lineRule="auto"/>
              <w:jc w:val="center"/>
            </w:pPr>
            <w:r>
              <w:t>0.</w:t>
            </w:r>
            <w:r w:rsidR="00527FF1">
              <w:t>67</w:t>
            </w:r>
            <w:r>
              <w:t xml:space="preserve"> (0.</w:t>
            </w:r>
            <w:r w:rsidR="00527FF1">
              <w:t>46</w:t>
            </w:r>
            <w:r>
              <w:t>-</w:t>
            </w:r>
            <w:r w:rsidR="00527FF1">
              <w:t>0.98</w:t>
            </w:r>
            <w:r>
              <w:t>)</w:t>
            </w:r>
          </w:p>
        </w:tc>
        <w:tc>
          <w:tcPr>
            <w:tcW w:w="992" w:type="dxa"/>
          </w:tcPr>
          <w:p w14:paraId="762B45A8" w14:textId="605DD779" w:rsidR="00493CCC" w:rsidRPr="004B50D2" w:rsidRDefault="007C5BCE" w:rsidP="005216D2">
            <w:pPr>
              <w:pStyle w:val="NoSpacing"/>
              <w:spacing w:line="276" w:lineRule="auto"/>
              <w:jc w:val="center"/>
            </w:pPr>
            <w:r>
              <w:t>0.04</w:t>
            </w:r>
          </w:p>
        </w:tc>
        <w:tc>
          <w:tcPr>
            <w:tcW w:w="709" w:type="dxa"/>
          </w:tcPr>
          <w:p w14:paraId="751C31DE" w14:textId="77777777" w:rsidR="00493CCC" w:rsidRPr="005E70E1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55B20AF5" w14:textId="670C369F" w:rsidR="00493CCC" w:rsidRPr="004B50D2" w:rsidRDefault="00790DB7" w:rsidP="00BC7AF1">
            <w:pPr>
              <w:pStyle w:val="NoSpacing"/>
              <w:spacing w:line="276" w:lineRule="auto"/>
              <w:jc w:val="center"/>
            </w:pPr>
            <w:r>
              <w:t>0.4</w:t>
            </w:r>
            <w:r w:rsidR="00527FF1">
              <w:t>6</w:t>
            </w:r>
            <w:r>
              <w:t xml:space="preserve"> (</w:t>
            </w:r>
            <w:r w:rsidR="008B32B1">
              <w:t>0.2</w:t>
            </w:r>
            <w:r w:rsidR="00BC7AF1">
              <w:t>6</w:t>
            </w:r>
            <w:r w:rsidR="008B32B1">
              <w:t>-0.</w:t>
            </w:r>
            <w:r w:rsidR="00BC7AF1">
              <w:t>84</w:t>
            </w:r>
            <w:r>
              <w:t>)</w:t>
            </w:r>
          </w:p>
        </w:tc>
        <w:tc>
          <w:tcPr>
            <w:tcW w:w="992" w:type="dxa"/>
          </w:tcPr>
          <w:p w14:paraId="2A5B35D7" w14:textId="3599F4CD" w:rsidR="00493CCC" w:rsidRPr="004B50D2" w:rsidRDefault="007C5BCE" w:rsidP="00527FF1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  <w:tc>
          <w:tcPr>
            <w:tcW w:w="850" w:type="dxa"/>
          </w:tcPr>
          <w:p w14:paraId="082D54F9" w14:textId="77777777" w:rsidR="00493CCC" w:rsidRPr="004B50D2" w:rsidRDefault="00493CCC" w:rsidP="005216D2">
            <w:pPr>
              <w:pStyle w:val="NoSpacing"/>
              <w:spacing w:line="276" w:lineRule="auto"/>
              <w:jc w:val="center"/>
            </w:pPr>
          </w:p>
        </w:tc>
        <w:tc>
          <w:tcPr>
            <w:tcW w:w="1701" w:type="dxa"/>
          </w:tcPr>
          <w:p w14:paraId="4E217C18" w14:textId="5D10DAAC" w:rsidR="00493CCC" w:rsidRPr="00F336F2" w:rsidRDefault="007A4AAE" w:rsidP="007A4AAE">
            <w:pPr>
              <w:pStyle w:val="NoSpacing"/>
              <w:spacing w:line="276" w:lineRule="auto"/>
              <w:jc w:val="center"/>
            </w:pPr>
            <w:r>
              <w:t>0.87</w:t>
            </w:r>
            <w:r w:rsidR="008B32B1">
              <w:t xml:space="preserve"> (0.</w:t>
            </w:r>
            <w:r>
              <w:t>5</w:t>
            </w:r>
            <w:r w:rsidR="008B32B1">
              <w:t>3-1.</w:t>
            </w:r>
            <w:r>
              <w:t>44</w:t>
            </w:r>
            <w:r w:rsidR="008B32B1">
              <w:t>)</w:t>
            </w:r>
          </w:p>
        </w:tc>
        <w:tc>
          <w:tcPr>
            <w:tcW w:w="1134" w:type="dxa"/>
          </w:tcPr>
          <w:p w14:paraId="75A281ED" w14:textId="752E281E" w:rsidR="00493CCC" w:rsidRPr="00F336F2" w:rsidRDefault="007C5BCE" w:rsidP="003C0217">
            <w:pPr>
              <w:pStyle w:val="NoSpacing"/>
              <w:spacing w:line="276" w:lineRule="auto"/>
              <w:jc w:val="center"/>
            </w:pPr>
            <w:r>
              <w:t>0.60</w:t>
            </w:r>
          </w:p>
        </w:tc>
        <w:tc>
          <w:tcPr>
            <w:tcW w:w="1048" w:type="dxa"/>
          </w:tcPr>
          <w:p w14:paraId="765F5FCC" w14:textId="77777777" w:rsidR="00493CCC" w:rsidRPr="00F336F2" w:rsidRDefault="00493CCC" w:rsidP="005216D2">
            <w:pPr>
              <w:pStyle w:val="NoSpacing"/>
              <w:spacing w:line="276" w:lineRule="auto"/>
              <w:jc w:val="center"/>
            </w:pPr>
          </w:p>
        </w:tc>
      </w:tr>
    </w:tbl>
    <w:p w14:paraId="653F5705" w14:textId="20E50A22" w:rsidR="00982F18" w:rsidRDefault="00527FF1" w:rsidP="00982F18">
      <w:pPr>
        <w:jc w:val="both"/>
      </w:pPr>
      <w:r>
        <w:t>Adjusted for age at diagnosis, ER-status, nodal status, size category and grade of primary BC</w:t>
      </w:r>
      <w:r w:rsidR="00982F18">
        <w:t>.</w:t>
      </w:r>
      <w:r w:rsidR="00982F18" w:rsidRPr="00982F18">
        <w:t xml:space="preserve"> </w:t>
      </w:r>
      <w:r w:rsidR="00982F18">
        <w:t>Abbreviations: CT=chemotherapy; ET=endocrine therapy; P-</w:t>
      </w:r>
      <w:proofErr w:type="spellStart"/>
      <w:r w:rsidR="00982F18">
        <w:t>int</w:t>
      </w:r>
      <w:proofErr w:type="spellEnd"/>
      <w:r w:rsidR="00982F18">
        <w:t>=</w:t>
      </w:r>
      <w:r w:rsidR="00982F18" w:rsidRPr="00DD4EAF">
        <w:t xml:space="preserve"> </w:t>
      </w:r>
      <w:r w:rsidR="00982F18">
        <w:t xml:space="preserve">P-value for the comparison of a model including an interaction term between </w:t>
      </w:r>
      <w:r w:rsidR="00982F18" w:rsidRPr="008D0258">
        <w:rPr>
          <w:rFonts w:cstheme="minorHAnsi"/>
          <w:i/>
        </w:rPr>
        <w:t>CHEK2</w:t>
      </w:r>
      <w:r w:rsidR="00982F18">
        <w:rPr>
          <w:rFonts w:cstheme="minorHAnsi"/>
        </w:rPr>
        <w:t xml:space="preserve"> c.1100delC </w:t>
      </w:r>
      <w:r w:rsidR="00982F18">
        <w:t>status and a specific treatment (radiotherapy or systemic treatment) with a model without any interaction term.</w:t>
      </w:r>
    </w:p>
    <w:p w14:paraId="197AA047" w14:textId="76A2F935" w:rsidR="00C2111F" w:rsidRDefault="00C2111F" w:rsidP="00982F18">
      <w:pPr>
        <w:jc w:val="both"/>
      </w:pPr>
    </w:p>
    <w:p w14:paraId="3FFFA512" w14:textId="4D6C6F24" w:rsidR="00490C87" w:rsidRDefault="00490C87"/>
    <w:p w14:paraId="53F09C7B" w14:textId="50B003CF" w:rsidR="00490C87" w:rsidRDefault="00490C87"/>
    <w:p w14:paraId="0B8EEFF9" w14:textId="0598D9C9" w:rsidR="00490C87" w:rsidRDefault="00490C87"/>
    <w:p w14:paraId="53E79B95" w14:textId="7748795E" w:rsidR="00490C87" w:rsidRDefault="00490C87"/>
    <w:p w14:paraId="308D7D9B" w14:textId="77777777" w:rsidR="00B21E83" w:rsidRDefault="00B21E83">
      <w:pPr>
        <w:rPr>
          <w:b/>
        </w:rPr>
        <w:sectPr w:rsidR="00B21E83" w:rsidSect="00493CC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E582274" w14:textId="31953BC0" w:rsidR="00490C87" w:rsidRDefault="003708F7">
      <w:r>
        <w:rPr>
          <w:b/>
        </w:rPr>
        <w:lastRenderedPageBreak/>
        <w:t>Table S</w:t>
      </w:r>
      <w:r w:rsidR="00982F18">
        <w:rPr>
          <w:b/>
        </w:rPr>
        <w:t>10</w:t>
      </w:r>
      <w:r w:rsidR="00490C87">
        <w:rPr>
          <w:b/>
        </w:rPr>
        <w:t xml:space="preserve">: </w:t>
      </w:r>
      <w:r w:rsidR="00DC5F8A" w:rsidRPr="00916813">
        <w:t xml:space="preserve">Output of the full model </w:t>
      </w:r>
      <w:r w:rsidR="00DC5F8A">
        <w:t xml:space="preserve">for the complete-case analysis with follow-up starting from 5 years after the diagnosis of the first breast cancer, including an interaction term between </w:t>
      </w:r>
      <w:r w:rsidR="00DC5F8A" w:rsidRPr="008D0258">
        <w:rPr>
          <w:rFonts w:cstheme="minorHAnsi"/>
          <w:i/>
        </w:rPr>
        <w:t>CHEK2</w:t>
      </w:r>
      <w:r w:rsidR="00DC5F8A">
        <w:rPr>
          <w:rFonts w:cstheme="minorHAnsi"/>
        </w:rPr>
        <w:t xml:space="preserve"> c.1100delC </w:t>
      </w:r>
      <w:r w:rsidR="00DC5F8A">
        <w:t xml:space="preserve">status and </w:t>
      </w:r>
      <w:r w:rsidR="00F84EDA">
        <w:t>radiotherapy</w:t>
      </w:r>
      <w:r w:rsidR="00DC5F8A">
        <w:t xml:space="preserve">. </w:t>
      </w:r>
    </w:p>
    <w:tbl>
      <w:tblPr>
        <w:tblStyle w:val="TableGrid"/>
        <w:tblW w:w="7088" w:type="dxa"/>
        <w:tblInd w:w="-5" w:type="dxa"/>
        <w:tblLook w:val="04A0" w:firstRow="1" w:lastRow="0" w:firstColumn="1" w:lastColumn="0" w:noHBand="0" w:noVBand="1"/>
      </w:tblPr>
      <w:tblGrid>
        <w:gridCol w:w="284"/>
        <w:gridCol w:w="2835"/>
        <w:gridCol w:w="2410"/>
        <w:gridCol w:w="1559"/>
      </w:tblGrid>
      <w:tr w:rsidR="0035102C" w14:paraId="0DB239BA" w14:textId="77777777" w:rsidTr="0035102C">
        <w:tc>
          <w:tcPr>
            <w:tcW w:w="3119" w:type="dxa"/>
            <w:gridSpan w:val="2"/>
          </w:tcPr>
          <w:p w14:paraId="7C7705FF" w14:textId="77777777" w:rsidR="0035102C" w:rsidRPr="00F140C2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3969" w:type="dxa"/>
            <w:gridSpan w:val="2"/>
          </w:tcPr>
          <w:p w14:paraId="73C95441" w14:textId="77777777" w:rsidR="0035102C" w:rsidRDefault="0035102C" w:rsidP="0035102C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 5 years follow-up</w:t>
            </w:r>
          </w:p>
        </w:tc>
      </w:tr>
      <w:tr w:rsidR="0035102C" w14:paraId="3C42FCF8" w14:textId="77777777" w:rsidTr="0035102C">
        <w:tc>
          <w:tcPr>
            <w:tcW w:w="3119" w:type="dxa"/>
            <w:gridSpan w:val="2"/>
          </w:tcPr>
          <w:p w14:paraId="095D4EA5" w14:textId="221033BA" w:rsidR="0035102C" w:rsidRPr="0035102C" w:rsidRDefault="0035102C" w:rsidP="0035102C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796895AD" w14:textId="1D940C94" w:rsidR="0035102C" w:rsidRPr="00753E44" w:rsidRDefault="0035102C" w:rsidP="0035102C">
            <w:pPr>
              <w:pStyle w:val="NoSpacing"/>
              <w:spacing w:line="276" w:lineRule="auto"/>
              <w:jc w:val="center"/>
            </w:pPr>
            <w:r>
              <w:t>23,991</w:t>
            </w:r>
          </w:p>
        </w:tc>
      </w:tr>
      <w:tr w:rsidR="0035102C" w14:paraId="27B19786" w14:textId="77777777" w:rsidTr="0035102C">
        <w:tc>
          <w:tcPr>
            <w:tcW w:w="3119" w:type="dxa"/>
            <w:gridSpan w:val="2"/>
          </w:tcPr>
          <w:p w14:paraId="70EF77F4" w14:textId="58DD7758" w:rsidR="0035102C" w:rsidRDefault="0035102C" w:rsidP="0035102C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69EC421F" w14:textId="5705254D" w:rsidR="0035102C" w:rsidRPr="00753E44" w:rsidRDefault="0035102C" w:rsidP="0035102C">
            <w:pPr>
              <w:pStyle w:val="NoSpacing"/>
              <w:spacing w:line="276" w:lineRule="auto"/>
              <w:jc w:val="center"/>
            </w:pPr>
            <w:r>
              <w:t>423</w:t>
            </w:r>
          </w:p>
        </w:tc>
      </w:tr>
      <w:tr w:rsidR="0035102C" w14:paraId="60262DE1" w14:textId="77777777" w:rsidTr="0035102C">
        <w:tc>
          <w:tcPr>
            <w:tcW w:w="3119" w:type="dxa"/>
            <w:gridSpan w:val="2"/>
          </w:tcPr>
          <w:p w14:paraId="36FF2C49" w14:textId="158038E3" w:rsidR="0035102C" w:rsidRPr="0035102C" w:rsidRDefault="0035102C" w:rsidP="0035102C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7652C395" w14:textId="1729C945" w:rsidR="0035102C" w:rsidRPr="00753E44" w:rsidRDefault="0035102C" w:rsidP="0035102C">
            <w:pPr>
              <w:pStyle w:val="NoSpacing"/>
              <w:spacing w:line="276" w:lineRule="auto"/>
              <w:jc w:val="center"/>
            </w:pPr>
            <w:r>
              <w:t>274</w:t>
            </w:r>
          </w:p>
        </w:tc>
      </w:tr>
      <w:tr w:rsidR="0035102C" w14:paraId="1A3E8D0C" w14:textId="77777777" w:rsidTr="0035102C">
        <w:tc>
          <w:tcPr>
            <w:tcW w:w="3119" w:type="dxa"/>
            <w:gridSpan w:val="2"/>
          </w:tcPr>
          <w:p w14:paraId="33BAE93B" w14:textId="1BA7BE28" w:rsidR="0035102C" w:rsidRDefault="0035102C" w:rsidP="0035102C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249243C4" w14:textId="7B74E8AA" w:rsidR="0035102C" w:rsidRPr="00753E44" w:rsidRDefault="0035102C" w:rsidP="0035102C">
            <w:pPr>
              <w:pStyle w:val="NoSpacing"/>
              <w:spacing w:line="276" w:lineRule="auto"/>
              <w:jc w:val="center"/>
            </w:pPr>
            <w:r>
              <w:t>6</w:t>
            </w:r>
          </w:p>
        </w:tc>
      </w:tr>
      <w:tr w:rsidR="0035102C" w14:paraId="6F1D3AD3" w14:textId="77777777" w:rsidTr="0035102C">
        <w:tc>
          <w:tcPr>
            <w:tcW w:w="3119" w:type="dxa"/>
            <w:gridSpan w:val="2"/>
          </w:tcPr>
          <w:p w14:paraId="61B87AE5" w14:textId="77777777" w:rsidR="0035102C" w:rsidRDefault="0035102C" w:rsidP="0035102C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3969" w:type="dxa"/>
            <w:gridSpan w:val="2"/>
          </w:tcPr>
          <w:p w14:paraId="7D4F87E4" w14:textId="77777777" w:rsidR="0035102C" w:rsidRDefault="0035102C" w:rsidP="0035102C">
            <w:pPr>
              <w:pStyle w:val="NoSpacing"/>
              <w:spacing w:line="276" w:lineRule="auto"/>
              <w:jc w:val="center"/>
            </w:pPr>
          </w:p>
        </w:tc>
      </w:tr>
      <w:tr w:rsidR="0035102C" w14:paraId="280518EC" w14:textId="77777777" w:rsidTr="0035102C">
        <w:tc>
          <w:tcPr>
            <w:tcW w:w="3119" w:type="dxa"/>
            <w:gridSpan w:val="2"/>
            <w:shd w:val="clear" w:color="auto" w:fill="000000" w:themeFill="text1"/>
          </w:tcPr>
          <w:p w14:paraId="630EB79C" w14:textId="77777777" w:rsidR="0035102C" w:rsidRDefault="0035102C" w:rsidP="0035102C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2410" w:type="dxa"/>
            <w:shd w:val="clear" w:color="auto" w:fill="000000" w:themeFill="text1"/>
          </w:tcPr>
          <w:p w14:paraId="06344FB3" w14:textId="77777777" w:rsidR="0035102C" w:rsidRDefault="0035102C" w:rsidP="0035102C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559" w:type="dxa"/>
            <w:shd w:val="clear" w:color="auto" w:fill="000000" w:themeFill="text1"/>
          </w:tcPr>
          <w:p w14:paraId="4340CCFF" w14:textId="049AD430" w:rsidR="0035102C" w:rsidRDefault="0035102C" w:rsidP="0035102C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</w:tr>
      <w:tr w:rsidR="0035102C" w:rsidRPr="008B32B1" w14:paraId="0F3B5AF6" w14:textId="77777777" w:rsidTr="0035102C">
        <w:tc>
          <w:tcPr>
            <w:tcW w:w="3119" w:type="dxa"/>
            <w:gridSpan w:val="2"/>
          </w:tcPr>
          <w:p w14:paraId="6699D7BF" w14:textId="77777777" w:rsidR="0035102C" w:rsidRPr="008B32B1" w:rsidRDefault="0035102C" w:rsidP="0035102C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2410" w:type="dxa"/>
          </w:tcPr>
          <w:p w14:paraId="5C8663EB" w14:textId="5E2471B3" w:rsidR="0035102C" w:rsidRPr="008B32B1" w:rsidRDefault="005B0E0A" w:rsidP="00870437">
            <w:pPr>
              <w:pStyle w:val="NoSpacing"/>
              <w:spacing w:line="276" w:lineRule="auto"/>
              <w:jc w:val="center"/>
            </w:pPr>
            <w:r>
              <w:t>8.7E-07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57165803" w14:textId="500B93E1" w:rsidR="0035102C" w:rsidRPr="008B32B1" w:rsidRDefault="005B0E0A" w:rsidP="0035102C">
            <w:pPr>
              <w:pStyle w:val="NoSpacing"/>
              <w:spacing w:line="276" w:lineRule="auto"/>
              <w:jc w:val="center"/>
            </w:pPr>
            <w:r>
              <w:t>0.99</w:t>
            </w:r>
          </w:p>
        </w:tc>
      </w:tr>
      <w:tr w:rsidR="00B21E83" w:rsidRPr="008B32B1" w14:paraId="1B5DC6E9" w14:textId="77777777" w:rsidTr="00692F8E">
        <w:tc>
          <w:tcPr>
            <w:tcW w:w="3119" w:type="dxa"/>
            <w:gridSpan w:val="2"/>
          </w:tcPr>
          <w:p w14:paraId="65103F93" w14:textId="77777777" w:rsidR="00B21E83" w:rsidRPr="008B32B1" w:rsidRDefault="00B21E83" w:rsidP="00692F8E">
            <w:pPr>
              <w:pStyle w:val="NoSpacing"/>
              <w:spacing w:line="276" w:lineRule="auto"/>
            </w:pPr>
            <w:r w:rsidRPr="008B32B1">
              <w:t>Systemic therapy</w:t>
            </w:r>
          </w:p>
        </w:tc>
        <w:tc>
          <w:tcPr>
            <w:tcW w:w="2410" w:type="dxa"/>
          </w:tcPr>
          <w:p w14:paraId="3B63D7E0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005D6E51" w14:textId="77777777" w:rsidR="00B21E83" w:rsidRPr="008B32B1" w:rsidRDefault="00B21E83" w:rsidP="00692F8E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  <w:r>
              <w:tab/>
            </w:r>
          </w:p>
        </w:tc>
      </w:tr>
      <w:tr w:rsidR="00B21E83" w14:paraId="493C00CE" w14:textId="77777777" w:rsidTr="00692F8E">
        <w:tc>
          <w:tcPr>
            <w:tcW w:w="284" w:type="dxa"/>
          </w:tcPr>
          <w:p w14:paraId="77A495EF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018F062" w14:textId="77777777" w:rsidR="00B21E83" w:rsidRPr="005E70E1" w:rsidRDefault="00B21E83" w:rsidP="00692F8E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2410" w:type="dxa"/>
          </w:tcPr>
          <w:p w14:paraId="57CA8B22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  <w:r>
              <w:t>ref</w:t>
            </w:r>
          </w:p>
        </w:tc>
        <w:tc>
          <w:tcPr>
            <w:tcW w:w="1559" w:type="dxa"/>
          </w:tcPr>
          <w:p w14:paraId="104885A7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3327612C" w14:textId="77777777" w:rsidTr="00692F8E">
        <w:tc>
          <w:tcPr>
            <w:tcW w:w="284" w:type="dxa"/>
          </w:tcPr>
          <w:p w14:paraId="1DF7ADF6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1D98903" w14:textId="77777777" w:rsidR="00B21E83" w:rsidRPr="00783ED0" w:rsidRDefault="00B21E83" w:rsidP="00692F8E">
            <w:pPr>
              <w:pStyle w:val="NoSpacing"/>
              <w:spacing w:line="276" w:lineRule="auto"/>
            </w:pPr>
            <w:r w:rsidRPr="00783ED0">
              <w:t>CT, no ET</w:t>
            </w:r>
          </w:p>
        </w:tc>
        <w:tc>
          <w:tcPr>
            <w:tcW w:w="2410" w:type="dxa"/>
          </w:tcPr>
          <w:p w14:paraId="516A1F57" w14:textId="2D3CD9BA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0.96 (0.67-1.38)</w:t>
            </w:r>
          </w:p>
        </w:tc>
        <w:tc>
          <w:tcPr>
            <w:tcW w:w="1559" w:type="dxa"/>
          </w:tcPr>
          <w:p w14:paraId="6F4131FB" w14:textId="1DA2D7B1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0.82</w:t>
            </w:r>
          </w:p>
        </w:tc>
      </w:tr>
      <w:tr w:rsidR="00B21E83" w14:paraId="5424E109" w14:textId="77777777" w:rsidTr="00692F8E">
        <w:tc>
          <w:tcPr>
            <w:tcW w:w="284" w:type="dxa"/>
          </w:tcPr>
          <w:p w14:paraId="08C7998C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6C5A4B0D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ET, no </w:t>
            </w:r>
            <w:r>
              <w:t>CT</w:t>
            </w:r>
          </w:p>
        </w:tc>
        <w:tc>
          <w:tcPr>
            <w:tcW w:w="2410" w:type="dxa"/>
          </w:tcPr>
          <w:p w14:paraId="5EFE1E98" w14:textId="59442C86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0.82 (</w:t>
            </w:r>
            <w:r w:rsidR="00C802FC">
              <w:t>0.58-1.17</w:t>
            </w:r>
            <w:r>
              <w:t>)</w:t>
            </w:r>
          </w:p>
        </w:tc>
        <w:tc>
          <w:tcPr>
            <w:tcW w:w="1559" w:type="dxa"/>
          </w:tcPr>
          <w:p w14:paraId="55E88436" w14:textId="4085EE29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0.27</w:t>
            </w:r>
          </w:p>
        </w:tc>
      </w:tr>
      <w:tr w:rsidR="00B21E83" w14:paraId="56FAE2D7" w14:textId="77777777" w:rsidTr="00692F8E">
        <w:tc>
          <w:tcPr>
            <w:tcW w:w="284" w:type="dxa"/>
          </w:tcPr>
          <w:p w14:paraId="25D9F2CF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3544AF30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Both </w:t>
            </w:r>
            <w:r>
              <w:t>CT</w:t>
            </w:r>
            <w:r w:rsidRPr="004B50D2">
              <w:t xml:space="preserve"> and ET</w:t>
            </w:r>
          </w:p>
        </w:tc>
        <w:tc>
          <w:tcPr>
            <w:tcW w:w="2410" w:type="dxa"/>
          </w:tcPr>
          <w:p w14:paraId="2701A2ED" w14:textId="495D39A1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1.03 (</w:t>
            </w:r>
            <w:r w:rsidR="00C802FC">
              <w:t>0.71-1.48</w:t>
            </w:r>
            <w:r>
              <w:t>)</w:t>
            </w:r>
          </w:p>
        </w:tc>
        <w:tc>
          <w:tcPr>
            <w:tcW w:w="1559" w:type="dxa"/>
          </w:tcPr>
          <w:p w14:paraId="04D41373" w14:textId="335DC758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0.89</w:t>
            </w:r>
          </w:p>
        </w:tc>
      </w:tr>
      <w:tr w:rsidR="00B21E83" w:rsidRPr="008B32B1" w14:paraId="13726F31" w14:textId="77777777" w:rsidTr="00692F8E">
        <w:tc>
          <w:tcPr>
            <w:tcW w:w="3119" w:type="dxa"/>
            <w:gridSpan w:val="2"/>
          </w:tcPr>
          <w:p w14:paraId="2061B99A" w14:textId="104FEFB4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6019FF7E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606B679A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487CC7FC" w14:textId="77777777" w:rsidTr="00692F8E">
        <w:tc>
          <w:tcPr>
            <w:tcW w:w="284" w:type="dxa"/>
          </w:tcPr>
          <w:p w14:paraId="28206206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D5D54FF" w14:textId="6F7DC669" w:rsidR="00B21E83" w:rsidRPr="008B32B1" w:rsidRDefault="00B21E83" w:rsidP="00F84EDA">
            <w:pPr>
              <w:pStyle w:val="NoSpacing"/>
              <w:spacing w:line="276" w:lineRule="auto"/>
            </w:pPr>
            <w:r w:rsidRPr="008B32B1">
              <w:t xml:space="preserve">No </w:t>
            </w:r>
            <w:r w:rsidR="00F84EDA">
              <w:t>radiotherapy</w:t>
            </w:r>
          </w:p>
        </w:tc>
        <w:tc>
          <w:tcPr>
            <w:tcW w:w="2410" w:type="dxa"/>
          </w:tcPr>
          <w:p w14:paraId="0092AC28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  <w:r w:rsidRPr="008B32B1">
              <w:t>ref</w:t>
            </w:r>
          </w:p>
        </w:tc>
        <w:tc>
          <w:tcPr>
            <w:tcW w:w="1559" w:type="dxa"/>
          </w:tcPr>
          <w:p w14:paraId="15E33534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464D8C0D" w14:textId="77777777" w:rsidTr="00692F8E">
        <w:tc>
          <w:tcPr>
            <w:tcW w:w="284" w:type="dxa"/>
          </w:tcPr>
          <w:p w14:paraId="7610E772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18C014B" w14:textId="25975206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731A5DE7" w14:textId="4B8EC1E8" w:rsidR="00B21E83" w:rsidRPr="008B32B1" w:rsidRDefault="005B0E0A" w:rsidP="00432B08">
            <w:pPr>
              <w:pStyle w:val="NoSpacing"/>
              <w:spacing w:line="276" w:lineRule="auto"/>
              <w:jc w:val="center"/>
            </w:pPr>
            <w:r>
              <w:t>1.</w:t>
            </w:r>
            <w:r w:rsidR="00432B08">
              <w:t xml:space="preserve">09 </w:t>
            </w:r>
            <w:r>
              <w:t>(</w:t>
            </w:r>
            <w:r w:rsidR="00C802FC">
              <w:t>0.85-1.41</w:t>
            </w:r>
            <w:r>
              <w:t>)</w:t>
            </w:r>
          </w:p>
        </w:tc>
        <w:tc>
          <w:tcPr>
            <w:tcW w:w="1559" w:type="dxa"/>
          </w:tcPr>
          <w:p w14:paraId="559167F2" w14:textId="1C4B45B6" w:rsidR="00B21E83" w:rsidRPr="008B32B1" w:rsidRDefault="005B0E0A" w:rsidP="00692F8E">
            <w:pPr>
              <w:pStyle w:val="NoSpacing"/>
              <w:spacing w:line="276" w:lineRule="auto"/>
              <w:jc w:val="center"/>
            </w:pPr>
            <w:r>
              <w:t>0.48</w:t>
            </w:r>
          </w:p>
        </w:tc>
      </w:tr>
      <w:tr w:rsidR="00B21E83" w:rsidRPr="008B32B1" w14:paraId="61530C38" w14:textId="77777777" w:rsidTr="0035102C">
        <w:tc>
          <w:tcPr>
            <w:tcW w:w="3119" w:type="dxa"/>
            <w:gridSpan w:val="2"/>
          </w:tcPr>
          <w:p w14:paraId="08B64269" w14:textId="173FEA94" w:rsidR="00B21E83" w:rsidRPr="00B21E83" w:rsidRDefault="00B21E83" w:rsidP="0035102C">
            <w:pPr>
              <w:pStyle w:val="NoSpacing"/>
              <w:spacing w:line="276" w:lineRule="auto"/>
            </w:pPr>
            <w:r>
              <w:t>Age at diagnosis</w:t>
            </w:r>
          </w:p>
        </w:tc>
        <w:tc>
          <w:tcPr>
            <w:tcW w:w="2410" w:type="dxa"/>
          </w:tcPr>
          <w:p w14:paraId="531E759C" w14:textId="77F4730D" w:rsidR="00B21E83" w:rsidRPr="008B32B1" w:rsidRDefault="005B0E0A" w:rsidP="0035102C">
            <w:pPr>
              <w:pStyle w:val="NoSpacing"/>
              <w:spacing w:line="276" w:lineRule="auto"/>
              <w:jc w:val="center"/>
            </w:pPr>
            <w:r>
              <w:t>1.00 (</w:t>
            </w:r>
            <w:r w:rsidR="00C802FC">
              <w:t>0</w:t>
            </w:r>
            <w:r w:rsidR="00870437">
              <w:t>.</w:t>
            </w:r>
            <w:r w:rsidR="00C802FC">
              <w:t>99-1.01</w:t>
            </w:r>
            <w:r>
              <w:t>)</w:t>
            </w:r>
          </w:p>
        </w:tc>
        <w:tc>
          <w:tcPr>
            <w:tcW w:w="1559" w:type="dxa"/>
          </w:tcPr>
          <w:p w14:paraId="5292B5BE" w14:textId="493255D7" w:rsidR="00B21E83" w:rsidRDefault="005B0E0A" w:rsidP="0035102C">
            <w:pPr>
              <w:pStyle w:val="NoSpacing"/>
              <w:spacing w:line="276" w:lineRule="auto"/>
              <w:jc w:val="center"/>
            </w:pPr>
            <w:r>
              <w:t>0.45</w:t>
            </w:r>
          </w:p>
        </w:tc>
      </w:tr>
      <w:tr w:rsidR="0035102C" w:rsidRPr="008B32B1" w14:paraId="65285CD2" w14:textId="77777777" w:rsidTr="0035102C">
        <w:tc>
          <w:tcPr>
            <w:tcW w:w="3119" w:type="dxa"/>
            <w:gridSpan w:val="2"/>
          </w:tcPr>
          <w:p w14:paraId="731D4A1C" w14:textId="4DDEA84A" w:rsidR="0035102C" w:rsidRPr="008B32B1" w:rsidRDefault="00B21E83" w:rsidP="0035102C">
            <w:pPr>
              <w:pStyle w:val="NoSpacing"/>
              <w:spacing w:line="276" w:lineRule="auto"/>
            </w:pPr>
            <w:r>
              <w:t>ER-status of first BC</w:t>
            </w:r>
          </w:p>
        </w:tc>
        <w:tc>
          <w:tcPr>
            <w:tcW w:w="2410" w:type="dxa"/>
          </w:tcPr>
          <w:p w14:paraId="104E1993" w14:textId="77777777" w:rsidR="0035102C" w:rsidRPr="008B32B1" w:rsidRDefault="0035102C" w:rsidP="0035102C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3DB85F2F" w14:textId="38C62F4B" w:rsidR="0035102C" w:rsidRPr="008B32B1" w:rsidRDefault="0035102C" w:rsidP="005B0E0A">
            <w:pPr>
              <w:pStyle w:val="NoSpacing"/>
              <w:spacing w:line="276" w:lineRule="auto"/>
            </w:pPr>
          </w:p>
        </w:tc>
      </w:tr>
      <w:tr w:rsidR="0035102C" w:rsidRPr="008B32B1" w14:paraId="108D8305" w14:textId="77777777" w:rsidTr="0035102C">
        <w:tc>
          <w:tcPr>
            <w:tcW w:w="284" w:type="dxa"/>
          </w:tcPr>
          <w:p w14:paraId="587DE0D2" w14:textId="77777777" w:rsidR="0035102C" w:rsidRPr="008B32B1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026ADC8" w14:textId="3F1BD40D" w:rsidR="0035102C" w:rsidRPr="008B32B1" w:rsidRDefault="00B21E83" w:rsidP="0035102C">
            <w:pPr>
              <w:pStyle w:val="NoSpacing"/>
              <w:spacing w:line="276" w:lineRule="auto"/>
            </w:pPr>
            <w:r>
              <w:t>Negative</w:t>
            </w:r>
          </w:p>
        </w:tc>
        <w:tc>
          <w:tcPr>
            <w:tcW w:w="2410" w:type="dxa"/>
          </w:tcPr>
          <w:p w14:paraId="5607CB92" w14:textId="77777777" w:rsidR="0035102C" w:rsidRPr="008B32B1" w:rsidRDefault="0035102C" w:rsidP="0035102C">
            <w:pPr>
              <w:pStyle w:val="NoSpacing"/>
              <w:spacing w:line="276" w:lineRule="auto"/>
              <w:jc w:val="center"/>
            </w:pPr>
            <w:r w:rsidRPr="008B32B1">
              <w:t>ref</w:t>
            </w:r>
          </w:p>
        </w:tc>
        <w:tc>
          <w:tcPr>
            <w:tcW w:w="1559" w:type="dxa"/>
          </w:tcPr>
          <w:p w14:paraId="64259337" w14:textId="77777777" w:rsidR="0035102C" w:rsidRPr="008B32B1" w:rsidRDefault="0035102C" w:rsidP="0035102C">
            <w:pPr>
              <w:pStyle w:val="NoSpacing"/>
              <w:spacing w:line="276" w:lineRule="auto"/>
              <w:jc w:val="center"/>
            </w:pPr>
          </w:p>
        </w:tc>
      </w:tr>
      <w:tr w:rsidR="0035102C" w:rsidRPr="008B32B1" w14:paraId="6CF272A2" w14:textId="77777777" w:rsidTr="0035102C">
        <w:tc>
          <w:tcPr>
            <w:tcW w:w="284" w:type="dxa"/>
          </w:tcPr>
          <w:p w14:paraId="1FE808B9" w14:textId="77777777" w:rsidR="0035102C" w:rsidRPr="008B32B1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23A353A3" w14:textId="362C1BD4" w:rsidR="0035102C" w:rsidRPr="008B32B1" w:rsidRDefault="00B21E83" w:rsidP="0035102C">
            <w:pPr>
              <w:pStyle w:val="NoSpacing"/>
              <w:spacing w:line="276" w:lineRule="auto"/>
            </w:pPr>
            <w:r>
              <w:t>Positive</w:t>
            </w:r>
          </w:p>
        </w:tc>
        <w:tc>
          <w:tcPr>
            <w:tcW w:w="2410" w:type="dxa"/>
          </w:tcPr>
          <w:p w14:paraId="65FBB622" w14:textId="77EEBE1E" w:rsidR="0035102C" w:rsidRPr="008B32B1" w:rsidRDefault="005B0E0A" w:rsidP="0035102C">
            <w:pPr>
              <w:pStyle w:val="NoSpacing"/>
              <w:spacing w:line="276" w:lineRule="auto"/>
              <w:jc w:val="center"/>
            </w:pPr>
            <w:r>
              <w:t>0.96 (</w:t>
            </w:r>
            <w:r w:rsidR="00C802FC">
              <w:t>0.73-1</w:t>
            </w:r>
            <w:r w:rsidR="00870437">
              <w:t>.</w:t>
            </w:r>
            <w:r w:rsidR="00C802FC">
              <w:t>27</w:t>
            </w:r>
            <w:r>
              <w:t>)</w:t>
            </w:r>
          </w:p>
        </w:tc>
        <w:tc>
          <w:tcPr>
            <w:tcW w:w="1559" w:type="dxa"/>
          </w:tcPr>
          <w:p w14:paraId="4E56A485" w14:textId="1A0E8555" w:rsidR="0035102C" w:rsidRPr="008B32B1" w:rsidRDefault="005B0E0A" w:rsidP="0035102C">
            <w:pPr>
              <w:pStyle w:val="NoSpacing"/>
              <w:spacing w:line="276" w:lineRule="auto"/>
              <w:jc w:val="center"/>
            </w:pPr>
            <w:r>
              <w:t>0.77</w:t>
            </w:r>
          </w:p>
        </w:tc>
      </w:tr>
      <w:tr w:rsidR="0035102C" w:rsidRPr="008B32B1" w14:paraId="21660B17" w14:textId="77777777" w:rsidTr="0035102C">
        <w:tc>
          <w:tcPr>
            <w:tcW w:w="3119" w:type="dxa"/>
            <w:gridSpan w:val="2"/>
          </w:tcPr>
          <w:p w14:paraId="2C249568" w14:textId="2083AF57" w:rsidR="0035102C" w:rsidRPr="008B32B1" w:rsidRDefault="00B21E83" w:rsidP="0035102C">
            <w:pPr>
              <w:pStyle w:val="NoSpacing"/>
              <w:spacing w:line="276" w:lineRule="auto"/>
            </w:pPr>
            <w:r>
              <w:t>Grade of first BC</w:t>
            </w:r>
          </w:p>
        </w:tc>
        <w:tc>
          <w:tcPr>
            <w:tcW w:w="2410" w:type="dxa"/>
          </w:tcPr>
          <w:p w14:paraId="74613363" w14:textId="77777777" w:rsidR="0035102C" w:rsidRPr="008B32B1" w:rsidRDefault="0035102C" w:rsidP="0035102C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454273EC" w14:textId="761BFD6A" w:rsidR="0035102C" w:rsidRPr="008B32B1" w:rsidRDefault="0035102C" w:rsidP="0035102C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  <w:r>
              <w:tab/>
            </w:r>
          </w:p>
        </w:tc>
      </w:tr>
      <w:tr w:rsidR="0035102C" w14:paraId="10A6AE2E" w14:textId="77777777" w:rsidTr="0035102C">
        <w:tc>
          <w:tcPr>
            <w:tcW w:w="284" w:type="dxa"/>
          </w:tcPr>
          <w:p w14:paraId="62C4297A" w14:textId="77777777" w:rsidR="0035102C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A780909" w14:textId="70F6477A" w:rsidR="0035102C" w:rsidRPr="005E70E1" w:rsidRDefault="00B21E83" w:rsidP="0035102C">
            <w:pPr>
              <w:pStyle w:val="NoSpacing"/>
              <w:spacing w:line="276" w:lineRule="auto"/>
            </w:pPr>
            <w:r>
              <w:t>Grade 1</w:t>
            </w:r>
          </w:p>
        </w:tc>
        <w:tc>
          <w:tcPr>
            <w:tcW w:w="2410" w:type="dxa"/>
          </w:tcPr>
          <w:p w14:paraId="0A092DB9" w14:textId="398036DD" w:rsidR="0035102C" w:rsidRPr="00F336F2" w:rsidRDefault="00870437" w:rsidP="0035102C">
            <w:pPr>
              <w:pStyle w:val="NoSpacing"/>
              <w:spacing w:line="276" w:lineRule="auto"/>
              <w:jc w:val="center"/>
            </w:pPr>
            <w:r>
              <w:t>R</w:t>
            </w:r>
            <w:r w:rsidR="0035102C">
              <w:t>ef</w:t>
            </w:r>
          </w:p>
        </w:tc>
        <w:tc>
          <w:tcPr>
            <w:tcW w:w="1559" w:type="dxa"/>
          </w:tcPr>
          <w:p w14:paraId="314073C9" w14:textId="77777777" w:rsidR="0035102C" w:rsidRPr="00F336F2" w:rsidRDefault="0035102C" w:rsidP="0035102C">
            <w:pPr>
              <w:pStyle w:val="NoSpacing"/>
              <w:spacing w:line="276" w:lineRule="auto"/>
              <w:jc w:val="center"/>
            </w:pPr>
          </w:p>
        </w:tc>
      </w:tr>
      <w:tr w:rsidR="0035102C" w14:paraId="0237BE11" w14:textId="77777777" w:rsidTr="0035102C">
        <w:tc>
          <w:tcPr>
            <w:tcW w:w="284" w:type="dxa"/>
          </w:tcPr>
          <w:p w14:paraId="6574CB1D" w14:textId="77777777" w:rsidR="0035102C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CA0FE69" w14:textId="050389F8" w:rsidR="0035102C" w:rsidRPr="00945A41" w:rsidRDefault="00B21E83" w:rsidP="0035102C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Grade 2</w:t>
            </w:r>
          </w:p>
        </w:tc>
        <w:tc>
          <w:tcPr>
            <w:tcW w:w="2410" w:type="dxa"/>
          </w:tcPr>
          <w:p w14:paraId="624822E6" w14:textId="3EB1BABF" w:rsidR="0035102C" w:rsidRPr="00F336F2" w:rsidRDefault="005B0E0A" w:rsidP="00432B08">
            <w:pPr>
              <w:pStyle w:val="NoSpacing"/>
              <w:spacing w:line="276" w:lineRule="auto"/>
              <w:jc w:val="center"/>
            </w:pPr>
            <w:r>
              <w:t>1.0</w:t>
            </w:r>
            <w:r w:rsidR="00432B08">
              <w:t>0</w:t>
            </w:r>
            <w:r>
              <w:t xml:space="preserve"> (</w:t>
            </w:r>
            <w:r w:rsidR="00C802FC">
              <w:t>0.77-1.32</w:t>
            </w:r>
            <w:r>
              <w:t>)</w:t>
            </w:r>
          </w:p>
        </w:tc>
        <w:tc>
          <w:tcPr>
            <w:tcW w:w="1559" w:type="dxa"/>
          </w:tcPr>
          <w:p w14:paraId="4E8FEB03" w14:textId="43D1201C" w:rsidR="0035102C" w:rsidRPr="00F336F2" w:rsidRDefault="005B0E0A" w:rsidP="0035102C">
            <w:pPr>
              <w:pStyle w:val="NoSpacing"/>
              <w:spacing w:line="276" w:lineRule="auto"/>
              <w:jc w:val="center"/>
            </w:pPr>
            <w:r>
              <w:t>0.97</w:t>
            </w:r>
          </w:p>
        </w:tc>
      </w:tr>
      <w:tr w:rsidR="0035102C" w14:paraId="5A97B2E0" w14:textId="77777777" w:rsidTr="0035102C">
        <w:tc>
          <w:tcPr>
            <w:tcW w:w="284" w:type="dxa"/>
          </w:tcPr>
          <w:p w14:paraId="2F833BD6" w14:textId="77777777" w:rsidR="0035102C" w:rsidRDefault="0035102C" w:rsidP="0035102C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589B5A48" w14:textId="77E053EA" w:rsidR="0035102C" w:rsidRPr="004B50D2" w:rsidRDefault="00B21E83" w:rsidP="0035102C">
            <w:pPr>
              <w:pStyle w:val="NoSpacing"/>
              <w:spacing w:line="276" w:lineRule="auto"/>
            </w:pPr>
            <w:r>
              <w:t>Grade 3</w:t>
            </w:r>
          </w:p>
        </w:tc>
        <w:tc>
          <w:tcPr>
            <w:tcW w:w="2410" w:type="dxa"/>
          </w:tcPr>
          <w:p w14:paraId="24C6525B" w14:textId="1B8FF0C0" w:rsidR="0035102C" w:rsidRPr="00F336F2" w:rsidRDefault="005B0E0A" w:rsidP="0035102C">
            <w:pPr>
              <w:pStyle w:val="NoSpacing"/>
              <w:spacing w:line="276" w:lineRule="auto"/>
              <w:jc w:val="center"/>
            </w:pPr>
            <w:r>
              <w:t>1.19 (</w:t>
            </w:r>
            <w:r w:rsidR="00C802FC">
              <w:t>0.88-1.59</w:t>
            </w:r>
            <w:r>
              <w:t>)</w:t>
            </w:r>
          </w:p>
        </w:tc>
        <w:tc>
          <w:tcPr>
            <w:tcW w:w="1559" w:type="dxa"/>
          </w:tcPr>
          <w:p w14:paraId="58E16976" w14:textId="40C61FA5" w:rsidR="0035102C" w:rsidRPr="00F336F2" w:rsidRDefault="005B0E0A" w:rsidP="0035102C">
            <w:pPr>
              <w:pStyle w:val="NoSpacing"/>
              <w:spacing w:line="276" w:lineRule="auto"/>
              <w:jc w:val="center"/>
            </w:pPr>
            <w:r>
              <w:t>0.26</w:t>
            </w:r>
          </w:p>
        </w:tc>
      </w:tr>
      <w:tr w:rsidR="00B21E83" w14:paraId="3A89A2F9" w14:textId="77777777" w:rsidTr="00692F8E">
        <w:tc>
          <w:tcPr>
            <w:tcW w:w="3119" w:type="dxa"/>
            <w:gridSpan w:val="2"/>
          </w:tcPr>
          <w:p w14:paraId="65062566" w14:textId="1177912F" w:rsidR="00B21E83" w:rsidRDefault="00B21E83" w:rsidP="0035102C">
            <w:pPr>
              <w:pStyle w:val="NoSpacing"/>
              <w:spacing w:line="276" w:lineRule="auto"/>
            </w:pPr>
            <w:r>
              <w:t>Nodal status of first BC</w:t>
            </w:r>
          </w:p>
        </w:tc>
        <w:tc>
          <w:tcPr>
            <w:tcW w:w="2410" w:type="dxa"/>
          </w:tcPr>
          <w:p w14:paraId="37D5B337" w14:textId="77777777" w:rsidR="00B21E83" w:rsidRPr="00F336F2" w:rsidRDefault="00B21E83" w:rsidP="0035102C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1C4913CF" w14:textId="77777777" w:rsidR="00B21E83" w:rsidRPr="00F336F2" w:rsidRDefault="00B21E83" w:rsidP="0035102C">
            <w:pPr>
              <w:pStyle w:val="NoSpacing"/>
              <w:spacing w:line="276" w:lineRule="auto"/>
              <w:jc w:val="center"/>
            </w:pPr>
          </w:p>
        </w:tc>
      </w:tr>
      <w:tr w:rsidR="00B21E83" w14:paraId="1D6EA6BA" w14:textId="77777777" w:rsidTr="00692F8E">
        <w:tc>
          <w:tcPr>
            <w:tcW w:w="284" w:type="dxa"/>
          </w:tcPr>
          <w:p w14:paraId="0C534B5B" w14:textId="77777777" w:rsidR="00B21E83" w:rsidRDefault="00B21E83" w:rsidP="00B21E83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27E984E" w14:textId="40639AB7" w:rsidR="00B21E83" w:rsidRDefault="00B21E83" w:rsidP="00B21E83">
            <w:pPr>
              <w:pStyle w:val="NoSpacing"/>
              <w:spacing w:line="276" w:lineRule="auto"/>
            </w:pPr>
            <w:r>
              <w:t>Negative</w:t>
            </w:r>
          </w:p>
        </w:tc>
        <w:tc>
          <w:tcPr>
            <w:tcW w:w="2410" w:type="dxa"/>
          </w:tcPr>
          <w:p w14:paraId="7DA5D5A7" w14:textId="63D28A2B" w:rsidR="00B21E83" w:rsidRPr="00F336F2" w:rsidRDefault="00870437" w:rsidP="00B21E83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5E026878" w14:textId="77777777" w:rsidR="00B21E83" w:rsidRPr="00F336F2" w:rsidRDefault="00B21E83" w:rsidP="00B21E83">
            <w:pPr>
              <w:pStyle w:val="NoSpacing"/>
              <w:spacing w:line="276" w:lineRule="auto"/>
              <w:jc w:val="center"/>
            </w:pPr>
          </w:p>
        </w:tc>
      </w:tr>
      <w:tr w:rsidR="00B21E83" w14:paraId="19009155" w14:textId="77777777" w:rsidTr="0035102C">
        <w:tc>
          <w:tcPr>
            <w:tcW w:w="284" w:type="dxa"/>
          </w:tcPr>
          <w:p w14:paraId="0D97BBBA" w14:textId="77777777" w:rsidR="00B21E83" w:rsidRDefault="00B21E83" w:rsidP="00B21E83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109995B" w14:textId="7D254186" w:rsidR="00B21E83" w:rsidRDefault="00B21E83" w:rsidP="00B21E83">
            <w:pPr>
              <w:pStyle w:val="NoSpacing"/>
              <w:spacing w:line="276" w:lineRule="auto"/>
            </w:pPr>
            <w:r>
              <w:t>Positive</w:t>
            </w:r>
          </w:p>
        </w:tc>
        <w:tc>
          <w:tcPr>
            <w:tcW w:w="2410" w:type="dxa"/>
          </w:tcPr>
          <w:p w14:paraId="384CE6D1" w14:textId="6ADFF6E2" w:rsidR="00B21E83" w:rsidRPr="00F336F2" w:rsidRDefault="005B0E0A" w:rsidP="00B21E83">
            <w:pPr>
              <w:pStyle w:val="NoSpacing"/>
              <w:spacing w:line="276" w:lineRule="auto"/>
              <w:jc w:val="center"/>
            </w:pPr>
            <w:r>
              <w:t>0.94 (</w:t>
            </w:r>
            <w:r w:rsidR="00C802FC">
              <w:t>0.74-1.18</w:t>
            </w:r>
            <w:r>
              <w:t>)</w:t>
            </w:r>
          </w:p>
        </w:tc>
        <w:tc>
          <w:tcPr>
            <w:tcW w:w="1559" w:type="dxa"/>
          </w:tcPr>
          <w:p w14:paraId="793FA096" w14:textId="20EEF252" w:rsidR="00B21E83" w:rsidRPr="00F336F2" w:rsidRDefault="005B0E0A" w:rsidP="00B21E83">
            <w:pPr>
              <w:pStyle w:val="NoSpacing"/>
              <w:spacing w:line="276" w:lineRule="auto"/>
              <w:jc w:val="center"/>
            </w:pPr>
            <w:r>
              <w:t>0.58</w:t>
            </w:r>
          </w:p>
        </w:tc>
      </w:tr>
      <w:tr w:rsidR="00B21E83" w14:paraId="4DAEC979" w14:textId="77777777" w:rsidTr="00692F8E">
        <w:tc>
          <w:tcPr>
            <w:tcW w:w="3119" w:type="dxa"/>
            <w:gridSpan w:val="2"/>
          </w:tcPr>
          <w:p w14:paraId="2D723716" w14:textId="323BF0A6" w:rsidR="00B21E83" w:rsidRDefault="00B21E83" w:rsidP="0035102C">
            <w:pPr>
              <w:pStyle w:val="NoSpacing"/>
              <w:spacing w:line="276" w:lineRule="auto"/>
            </w:pPr>
            <w:r>
              <w:t>Size category of first BC</w:t>
            </w:r>
          </w:p>
        </w:tc>
        <w:tc>
          <w:tcPr>
            <w:tcW w:w="2410" w:type="dxa"/>
          </w:tcPr>
          <w:p w14:paraId="11B821F5" w14:textId="77777777" w:rsidR="00B21E83" w:rsidRPr="00F336F2" w:rsidRDefault="00B21E83" w:rsidP="0035102C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5FFB7B1C" w14:textId="77777777" w:rsidR="00B21E83" w:rsidRPr="00F336F2" w:rsidRDefault="00B21E83" w:rsidP="0035102C">
            <w:pPr>
              <w:pStyle w:val="NoSpacing"/>
              <w:spacing w:line="276" w:lineRule="auto"/>
              <w:jc w:val="center"/>
            </w:pPr>
          </w:p>
        </w:tc>
      </w:tr>
      <w:tr w:rsidR="00B21E83" w14:paraId="3E395720" w14:textId="77777777" w:rsidTr="00692F8E">
        <w:tc>
          <w:tcPr>
            <w:tcW w:w="284" w:type="dxa"/>
          </w:tcPr>
          <w:p w14:paraId="4842AB3D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0B01AFA" w14:textId="3CC18A7C" w:rsidR="00B21E83" w:rsidRDefault="00B21E83" w:rsidP="00692F8E">
            <w:pPr>
              <w:pStyle w:val="NoSpacing"/>
              <w:spacing w:line="276" w:lineRule="auto"/>
            </w:pPr>
            <w:r>
              <w:t>0-2 cm</w:t>
            </w:r>
          </w:p>
        </w:tc>
        <w:tc>
          <w:tcPr>
            <w:tcW w:w="2410" w:type="dxa"/>
          </w:tcPr>
          <w:p w14:paraId="3F07BE2A" w14:textId="166A22E9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271726D4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3878C4E2" w14:textId="77777777" w:rsidTr="00692F8E">
        <w:tc>
          <w:tcPr>
            <w:tcW w:w="284" w:type="dxa"/>
          </w:tcPr>
          <w:p w14:paraId="38D044BC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28E9BF88" w14:textId="66879164" w:rsidR="00B21E83" w:rsidRDefault="00B21E83" w:rsidP="00692F8E">
            <w:pPr>
              <w:pStyle w:val="NoSpacing"/>
              <w:spacing w:line="276" w:lineRule="auto"/>
            </w:pPr>
            <w:r>
              <w:t>2-5 cm</w:t>
            </w:r>
          </w:p>
        </w:tc>
        <w:tc>
          <w:tcPr>
            <w:tcW w:w="2410" w:type="dxa"/>
          </w:tcPr>
          <w:p w14:paraId="2A659914" w14:textId="376FF667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0.88 (</w:t>
            </w:r>
            <w:r w:rsidR="00C802FC">
              <w:t>0.71-1.09</w:t>
            </w:r>
            <w:r>
              <w:t>)</w:t>
            </w:r>
          </w:p>
        </w:tc>
        <w:tc>
          <w:tcPr>
            <w:tcW w:w="1559" w:type="dxa"/>
          </w:tcPr>
          <w:p w14:paraId="16AE517C" w14:textId="5256A331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0.24</w:t>
            </w:r>
          </w:p>
        </w:tc>
      </w:tr>
      <w:tr w:rsidR="00B21E83" w14:paraId="2B61FDE2" w14:textId="77777777" w:rsidTr="00692F8E">
        <w:tc>
          <w:tcPr>
            <w:tcW w:w="284" w:type="dxa"/>
          </w:tcPr>
          <w:p w14:paraId="0C25ECD8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25FBCCAC" w14:textId="1444CC9C" w:rsidR="00B21E83" w:rsidRDefault="00B21E83" w:rsidP="00692F8E">
            <w:pPr>
              <w:pStyle w:val="NoSpacing"/>
              <w:spacing w:line="276" w:lineRule="auto"/>
            </w:pPr>
            <w:r>
              <w:t>&gt;5 cm</w:t>
            </w:r>
          </w:p>
        </w:tc>
        <w:tc>
          <w:tcPr>
            <w:tcW w:w="2410" w:type="dxa"/>
          </w:tcPr>
          <w:p w14:paraId="47E7B0C9" w14:textId="550F3A0B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0.63 (</w:t>
            </w:r>
            <w:r w:rsidR="00C802FC">
              <w:t>0.34-1.16</w:t>
            </w:r>
            <w:r>
              <w:t>)</w:t>
            </w:r>
          </w:p>
        </w:tc>
        <w:tc>
          <w:tcPr>
            <w:tcW w:w="1559" w:type="dxa"/>
          </w:tcPr>
          <w:p w14:paraId="1E75E1BE" w14:textId="45FFCC32" w:rsidR="00B21E83" w:rsidRPr="00F336F2" w:rsidRDefault="005B0E0A" w:rsidP="00692F8E">
            <w:pPr>
              <w:pStyle w:val="NoSpacing"/>
              <w:spacing w:line="276" w:lineRule="auto"/>
              <w:jc w:val="center"/>
            </w:pPr>
            <w:r>
              <w:t>0</w:t>
            </w:r>
            <w:r w:rsidR="00870437">
              <w:t>.</w:t>
            </w:r>
            <w:r>
              <w:t>14</w:t>
            </w:r>
          </w:p>
        </w:tc>
      </w:tr>
      <w:tr w:rsidR="00C802FC" w14:paraId="3CD1D724" w14:textId="77777777" w:rsidTr="00692F8E">
        <w:tc>
          <w:tcPr>
            <w:tcW w:w="284" w:type="dxa"/>
          </w:tcPr>
          <w:p w14:paraId="37BCB560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5D86F76B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410" w:type="dxa"/>
          </w:tcPr>
          <w:p w14:paraId="1DCEB205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1D901DBF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</w:tr>
      <w:tr w:rsidR="00C802FC" w14:paraId="110CBAA1" w14:textId="77777777" w:rsidTr="00692F8E">
        <w:tc>
          <w:tcPr>
            <w:tcW w:w="284" w:type="dxa"/>
          </w:tcPr>
          <w:p w14:paraId="7A2700B8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5539B23" w14:textId="7380F526" w:rsidR="00C802FC" w:rsidRDefault="00C802FC" w:rsidP="00692F8E">
            <w:pPr>
              <w:pStyle w:val="NoSpacing"/>
              <w:spacing w:line="276" w:lineRule="auto"/>
            </w:pPr>
            <w:r>
              <w:t>CHEK2:RT</w:t>
            </w:r>
          </w:p>
        </w:tc>
        <w:tc>
          <w:tcPr>
            <w:tcW w:w="2410" w:type="dxa"/>
          </w:tcPr>
          <w:p w14:paraId="33737724" w14:textId="372ABE97" w:rsidR="00C802FC" w:rsidRDefault="00C802FC" w:rsidP="00783ED0">
            <w:pPr>
              <w:pStyle w:val="NoSpacing"/>
              <w:spacing w:line="276" w:lineRule="auto"/>
              <w:jc w:val="center"/>
            </w:pPr>
            <w:r>
              <w:t>1.</w:t>
            </w:r>
            <w:r w:rsidR="00870437">
              <w:t>6E</w:t>
            </w:r>
            <w:r>
              <w:t>+06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6FAE695B" w14:textId="65713A04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0.99</w:t>
            </w:r>
          </w:p>
        </w:tc>
      </w:tr>
    </w:tbl>
    <w:p w14:paraId="7A4F0967" w14:textId="5E2E7D18" w:rsidR="00982F18" w:rsidRDefault="0035102C" w:rsidP="00644003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therapy; RT: radiotherapy.</w:t>
      </w:r>
    </w:p>
    <w:p w14:paraId="0B5BBF72" w14:textId="0DC28402" w:rsidR="0035102C" w:rsidRDefault="0035102C" w:rsidP="0035102C">
      <w:pPr>
        <w:jc w:val="both"/>
      </w:pPr>
    </w:p>
    <w:p w14:paraId="4F216588" w14:textId="77777777" w:rsidR="0035102C" w:rsidRDefault="0035102C">
      <w:pPr>
        <w:rPr>
          <w:b/>
        </w:rPr>
      </w:pPr>
    </w:p>
    <w:p w14:paraId="46F93731" w14:textId="61B717CA" w:rsidR="007F1960" w:rsidRDefault="007F1960"/>
    <w:p w14:paraId="2DF3A88E" w14:textId="77777777" w:rsidR="001462F5" w:rsidRDefault="001462F5">
      <w:pPr>
        <w:spacing w:after="160" w:line="259" w:lineRule="auto"/>
      </w:pPr>
      <w:r>
        <w:br w:type="page"/>
      </w:r>
    </w:p>
    <w:p w14:paraId="30E91BDE" w14:textId="45221209" w:rsidR="007F1960" w:rsidRDefault="003708F7">
      <w:r>
        <w:rPr>
          <w:b/>
        </w:rPr>
        <w:lastRenderedPageBreak/>
        <w:t>Table S1</w:t>
      </w:r>
      <w:r w:rsidR="00982F18">
        <w:rPr>
          <w:b/>
        </w:rPr>
        <w:t>1</w:t>
      </w:r>
      <w:r w:rsidR="007F1960">
        <w:rPr>
          <w:b/>
        </w:rPr>
        <w:t>:</w:t>
      </w:r>
      <w:r w:rsidR="00DC5F8A">
        <w:rPr>
          <w:b/>
        </w:rPr>
        <w:t xml:space="preserve"> </w:t>
      </w:r>
      <w:r w:rsidR="00DC5F8A" w:rsidRPr="00F3716D">
        <w:t xml:space="preserve">Output of the full model </w:t>
      </w:r>
      <w:r w:rsidR="00DC5F8A">
        <w:t xml:space="preserve">for the complete-case analysis restricted to patients </w:t>
      </w:r>
      <w:r w:rsidR="00DC5F8A" w:rsidRPr="00FF7B26">
        <w:t>aged 40 years and younger at time of first BC diagnosis</w:t>
      </w:r>
      <w:r w:rsidR="00DC5F8A">
        <w:t xml:space="preserve">, over the total follow-up time, including an interaction term between </w:t>
      </w:r>
      <w:r w:rsidR="00DC5F8A" w:rsidRPr="008D0258">
        <w:rPr>
          <w:rFonts w:cstheme="minorHAnsi"/>
          <w:i/>
        </w:rPr>
        <w:t>CHEK2</w:t>
      </w:r>
      <w:r w:rsidR="00DC5F8A">
        <w:rPr>
          <w:rFonts w:cstheme="minorHAnsi"/>
        </w:rPr>
        <w:t xml:space="preserve"> c.1100delC </w:t>
      </w:r>
      <w:r w:rsidR="00DC5F8A">
        <w:t>status and systemic therapy.</w:t>
      </w:r>
    </w:p>
    <w:tbl>
      <w:tblPr>
        <w:tblStyle w:val="TableGrid"/>
        <w:tblW w:w="7088" w:type="dxa"/>
        <w:tblInd w:w="-5" w:type="dxa"/>
        <w:tblLook w:val="04A0" w:firstRow="1" w:lastRow="0" w:firstColumn="1" w:lastColumn="0" w:noHBand="0" w:noVBand="1"/>
      </w:tblPr>
      <w:tblGrid>
        <w:gridCol w:w="284"/>
        <w:gridCol w:w="2835"/>
        <w:gridCol w:w="2410"/>
        <w:gridCol w:w="1559"/>
      </w:tblGrid>
      <w:tr w:rsidR="00B21E83" w14:paraId="6CB65543" w14:textId="77777777" w:rsidTr="00692F8E">
        <w:tc>
          <w:tcPr>
            <w:tcW w:w="3119" w:type="dxa"/>
            <w:gridSpan w:val="2"/>
          </w:tcPr>
          <w:p w14:paraId="40C733E4" w14:textId="77777777" w:rsidR="00B21E83" w:rsidRPr="00F140C2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3969" w:type="dxa"/>
            <w:gridSpan w:val="2"/>
          </w:tcPr>
          <w:p w14:paraId="351E768A" w14:textId="6EFF962A" w:rsidR="00B21E83" w:rsidRDefault="00B21E83" w:rsidP="00692F8E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Total FU</w:t>
            </w:r>
          </w:p>
        </w:tc>
      </w:tr>
      <w:tr w:rsidR="00B21E83" w14:paraId="4E2BC41E" w14:textId="77777777" w:rsidTr="00692F8E">
        <w:tc>
          <w:tcPr>
            <w:tcW w:w="3119" w:type="dxa"/>
            <w:gridSpan w:val="2"/>
          </w:tcPr>
          <w:p w14:paraId="29F1CFF8" w14:textId="77777777" w:rsidR="00B21E83" w:rsidRPr="0035102C" w:rsidRDefault="00B21E83" w:rsidP="00692F8E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3CC434D6" w14:textId="69A88320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3,599</w:t>
            </w:r>
          </w:p>
        </w:tc>
      </w:tr>
      <w:tr w:rsidR="00B21E83" w14:paraId="3267C27D" w14:textId="77777777" w:rsidTr="00692F8E">
        <w:tc>
          <w:tcPr>
            <w:tcW w:w="3119" w:type="dxa"/>
            <w:gridSpan w:val="2"/>
          </w:tcPr>
          <w:p w14:paraId="000F8C98" w14:textId="77777777" w:rsidR="00B21E83" w:rsidRDefault="00B21E83" w:rsidP="00692F8E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6F914097" w14:textId="261935AE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123</w:t>
            </w:r>
          </w:p>
        </w:tc>
      </w:tr>
      <w:tr w:rsidR="00B21E83" w14:paraId="401B3828" w14:textId="77777777" w:rsidTr="00692F8E">
        <w:tc>
          <w:tcPr>
            <w:tcW w:w="3119" w:type="dxa"/>
            <w:gridSpan w:val="2"/>
          </w:tcPr>
          <w:p w14:paraId="519D1099" w14:textId="77777777" w:rsidR="00B21E83" w:rsidRPr="0035102C" w:rsidRDefault="00B21E83" w:rsidP="00692F8E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11929999" w14:textId="04039D26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66</w:t>
            </w:r>
          </w:p>
        </w:tc>
      </w:tr>
      <w:tr w:rsidR="00B21E83" w14:paraId="77A6C7A4" w14:textId="77777777" w:rsidTr="00692F8E">
        <w:tc>
          <w:tcPr>
            <w:tcW w:w="3119" w:type="dxa"/>
            <w:gridSpan w:val="2"/>
          </w:tcPr>
          <w:p w14:paraId="6F462B7F" w14:textId="77777777" w:rsidR="00B21E83" w:rsidRDefault="00B21E83" w:rsidP="00692F8E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71FFA696" w14:textId="77777777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6</w:t>
            </w:r>
          </w:p>
        </w:tc>
      </w:tr>
      <w:tr w:rsidR="00B21E83" w14:paraId="7C0D1DFF" w14:textId="77777777" w:rsidTr="00692F8E">
        <w:tc>
          <w:tcPr>
            <w:tcW w:w="3119" w:type="dxa"/>
            <w:gridSpan w:val="2"/>
          </w:tcPr>
          <w:p w14:paraId="5445E838" w14:textId="77777777" w:rsidR="00B21E83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3969" w:type="dxa"/>
            <w:gridSpan w:val="2"/>
          </w:tcPr>
          <w:p w14:paraId="18EAA01C" w14:textId="77777777" w:rsidR="00B21E83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14738A0A" w14:textId="77777777" w:rsidTr="00692F8E">
        <w:tc>
          <w:tcPr>
            <w:tcW w:w="3119" w:type="dxa"/>
            <w:gridSpan w:val="2"/>
            <w:shd w:val="clear" w:color="auto" w:fill="000000" w:themeFill="text1"/>
          </w:tcPr>
          <w:p w14:paraId="1E44B8F3" w14:textId="77777777" w:rsidR="00B21E83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2410" w:type="dxa"/>
            <w:shd w:val="clear" w:color="auto" w:fill="000000" w:themeFill="text1"/>
          </w:tcPr>
          <w:p w14:paraId="4D77F8C0" w14:textId="77777777" w:rsidR="00B21E83" w:rsidRDefault="00B21E83" w:rsidP="00692F8E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559" w:type="dxa"/>
            <w:shd w:val="clear" w:color="auto" w:fill="000000" w:themeFill="text1"/>
          </w:tcPr>
          <w:p w14:paraId="0E8EB99E" w14:textId="77777777" w:rsidR="00B21E83" w:rsidRDefault="00B21E83" w:rsidP="00692F8E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</w:tr>
      <w:tr w:rsidR="00B21E83" w:rsidRPr="008B32B1" w14:paraId="68B9DE45" w14:textId="77777777" w:rsidTr="00692F8E">
        <w:tc>
          <w:tcPr>
            <w:tcW w:w="3119" w:type="dxa"/>
            <w:gridSpan w:val="2"/>
          </w:tcPr>
          <w:p w14:paraId="2F83587B" w14:textId="77777777" w:rsidR="00B21E83" w:rsidRPr="008B32B1" w:rsidRDefault="00B21E83" w:rsidP="00692F8E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2410" w:type="dxa"/>
          </w:tcPr>
          <w:p w14:paraId="5CE63F06" w14:textId="7DDE718E" w:rsidR="00B21E83" w:rsidRPr="008B32B1" w:rsidRDefault="00057449" w:rsidP="00783ED0">
            <w:pPr>
              <w:pStyle w:val="NoSpacing"/>
              <w:spacing w:line="276" w:lineRule="auto"/>
              <w:jc w:val="center"/>
            </w:pPr>
            <w:r>
              <w:t>2.</w:t>
            </w:r>
            <w:r w:rsidR="00870437">
              <w:t>3E</w:t>
            </w:r>
            <w:r>
              <w:t>-07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080CA8F1" w14:textId="12985E01" w:rsidR="00B21E83" w:rsidRPr="008B32B1" w:rsidRDefault="00057449" w:rsidP="00692F8E">
            <w:pPr>
              <w:pStyle w:val="NoSpacing"/>
              <w:spacing w:line="276" w:lineRule="auto"/>
              <w:jc w:val="center"/>
            </w:pPr>
            <w:r>
              <w:t>1.00</w:t>
            </w:r>
          </w:p>
        </w:tc>
      </w:tr>
      <w:tr w:rsidR="00B21E83" w:rsidRPr="008B32B1" w14:paraId="02BB3265" w14:textId="77777777" w:rsidTr="00692F8E">
        <w:tc>
          <w:tcPr>
            <w:tcW w:w="3119" w:type="dxa"/>
            <w:gridSpan w:val="2"/>
          </w:tcPr>
          <w:p w14:paraId="3D90EA2A" w14:textId="77777777" w:rsidR="00B21E83" w:rsidRPr="008B32B1" w:rsidRDefault="00B21E83" w:rsidP="00692F8E">
            <w:pPr>
              <w:pStyle w:val="NoSpacing"/>
              <w:spacing w:line="276" w:lineRule="auto"/>
            </w:pPr>
            <w:r w:rsidRPr="008B32B1">
              <w:t>Systemic therapy</w:t>
            </w:r>
          </w:p>
        </w:tc>
        <w:tc>
          <w:tcPr>
            <w:tcW w:w="2410" w:type="dxa"/>
          </w:tcPr>
          <w:p w14:paraId="7B7412B7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2EFEDEEF" w14:textId="77777777" w:rsidR="00B21E83" w:rsidRPr="008B32B1" w:rsidRDefault="00B21E83" w:rsidP="00692F8E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  <w:r>
              <w:tab/>
            </w:r>
          </w:p>
        </w:tc>
      </w:tr>
      <w:tr w:rsidR="00B21E83" w14:paraId="6E9DE0C4" w14:textId="77777777" w:rsidTr="00692F8E">
        <w:tc>
          <w:tcPr>
            <w:tcW w:w="284" w:type="dxa"/>
          </w:tcPr>
          <w:p w14:paraId="62890FAD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3F2B4886" w14:textId="77777777" w:rsidR="00B21E83" w:rsidRPr="005E70E1" w:rsidRDefault="00B21E83" w:rsidP="00692F8E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2410" w:type="dxa"/>
          </w:tcPr>
          <w:p w14:paraId="7A8A2401" w14:textId="6363D24A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209426B6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7221CDB1" w14:textId="77777777" w:rsidTr="00692F8E">
        <w:tc>
          <w:tcPr>
            <w:tcW w:w="284" w:type="dxa"/>
          </w:tcPr>
          <w:p w14:paraId="39C4B870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AE476A1" w14:textId="77777777" w:rsidR="00B21E83" w:rsidRPr="00783ED0" w:rsidRDefault="00B21E83" w:rsidP="00692F8E">
            <w:pPr>
              <w:pStyle w:val="NoSpacing"/>
              <w:spacing w:line="276" w:lineRule="auto"/>
            </w:pPr>
            <w:r w:rsidRPr="00783ED0">
              <w:t>CT, no ET</w:t>
            </w:r>
          </w:p>
        </w:tc>
        <w:tc>
          <w:tcPr>
            <w:tcW w:w="2410" w:type="dxa"/>
          </w:tcPr>
          <w:p w14:paraId="39A7E571" w14:textId="02F1E0E2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0.77 (0.40-1.48)</w:t>
            </w:r>
          </w:p>
        </w:tc>
        <w:tc>
          <w:tcPr>
            <w:tcW w:w="1559" w:type="dxa"/>
          </w:tcPr>
          <w:p w14:paraId="7919E98D" w14:textId="3A272210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0.44</w:t>
            </w:r>
          </w:p>
        </w:tc>
      </w:tr>
      <w:tr w:rsidR="00B21E83" w14:paraId="517A5E0B" w14:textId="77777777" w:rsidTr="00692F8E">
        <w:tc>
          <w:tcPr>
            <w:tcW w:w="284" w:type="dxa"/>
          </w:tcPr>
          <w:p w14:paraId="15DCE8BA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56D8F0ED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ET, no </w:t>
            </w:r>
            <w:r>
              <w:t>CT</w:t>
            </w:r>
          </w:p>
        </w:tc>
        <w:tc>
          <w:tcPr>
            <w:tcW w:w="2410" w:type="dxa"/>
          </w:tcPr>
          <w:p w14:paraId="5B9F8744" w14:textId="3CEFB35E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1.00 (0.41-2.47)</w:t>
            </w:r>
          </w:p>
        </w:tc>
        <w:tc>
          <w:tcPr>
            <w:tcW w:w="1559" w:type="dxa"/>
          </w:tcPr>
          <w:p w14:paraId="12152D5F" w14:textId="3A11BF2E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1.00</w:t>
            </w:r>
          </w:p>
        </w:tc>
      </w:tr>
      <w:tr w:rsidR="00B21E83" w14:paraId="6A60C3EF" w14:textId="77777777" w:rsidTr="00692F8E">
        <w:tc>
          <w:tcPr>
            <w:tcW w:w="284" w:type="dxa"/>
          </w:tcPr>
          <w:p w14:paraId="5E769F3D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7C7DFCC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Both </w:t>
            </w:r>
            <w:r>
              <w:t>CT</w:t>
            </w:r>
            <w:r w:rsidRPr="004B50D2">
              <w:t xml:space="preserve"> and ET</w:t>
            </w:r>
          </w:p>
        </w:tc>
        <w:tc>
          <w:tcPr>
            <w:tcW w:w="2410" w:type="dxa"/>
          </w:tcPr>
          <w:p w14:paraId="19E15986" w14:textId="7FE96DED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0.63 (0.32-1.24)</w:t>
            </w:r>
          </w:p>
        </w:tc>
        <w:tc>
          <w:tcPr>
            <w:tcW w:w="1559" w:type="dxa"/>
          </w:tcPr>
          <w:p w14:paraId="753416EF" w14:textId="5A626AF2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0.18</w:t>
            </w:r>
          </w:p>
        </w:tc>
      </w:tr>
      <w:tr w:rsidR="00B21E83" w:rsidRPr="008B32B1" w14:paraId="2758F202" w14:textId="77777777" w:rsidTr="00692F8E">
        <w:tc>
          <w:tcPr>
            <w:tcW w:w="3119" w:type="dxa"/>
            <w:gridSpan w:val="2"/>
          </w:tcPr>
          <w:p w14:paraId="1D49A46F" w14:textId="120FBAB6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2D35EC6D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08BBCA9F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312A2267" w14:textId="77777777" w:rsidTr="00692F8E">
        <w:tc>
          <w:tcPr>
            <w:tcW w:w="284" w:type="dxa"/>
          </w:tcPr>
          <w:p w14:paraId="1A48EBB4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A871BF9" w14:textId="7B99DF1A" w:rsidR="00B21E83" w:rsidRPr="008B32B1" w:rsidRDefault="00B21E83" w:rsidP="00692F8E">
            <w:pPr>
              <w:pStyle w:val="NoSpacing"/>
              <w:spacing w:line="276" w:lineRule="auto"/>
            </w:pPr>
            <w:r w:rsidRPr="008B32B1">
              <w:t xml:space="preserve">No </w:t>
            </w:r>
            <w:r w:rsidR="00F84EDA">
              <w:t>radiotherapy</w:t>
            </w:r>
          </w:p>
        </w:tc>
        <w:tc>
          <w:tcPr>
            <w:tcW w:w="2410" w:type="dxa"/>
          </w:tcPr>
          <w:p w14:paraId="2C491984" w14:textId="6C5180F1" w:rsidR="00B21E83" w:rsidRPr="008B32B1" w:rsidRDefault="00870437" w:rsidP="00692F8E">
            <w:pPr>
              <w:pStyle w:val="NoSpacing"/>
              <w:spacing w:line="276" w:lineRule="auto"/>
              <w:jc w:val="center"/>
            </w:pPr>
            <w:r w:rsidRPr="008B32B1">
              <w:t>R</w:t>
            </w:r>
            <w:r w:rsidR="00B21E83" w:rsidRPr="008B32B1">
              <w:t>ef</w:t>
            </w:r>
          </w:p>
        </w:tc>
        <w:tc>
          <w:tcPr>
            <w:tcW w:w="1559" w:type="dxa"/>
          </w:tcPr>
          <w:p w14:paraId="0B64B2C0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624449BA" w14:textId="77777777" w:rsidTr="00692F8E">
        <w:tc>
          <w:tcPr>
            <w:tcW w:w="284" w:type="dxa"/>
          </w:tcPr>
          <w:p w14:paraId="38769B2A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392B7A9E" w14:textId="368C47B6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540BC980" w14:textId="40AD55E1" w:rsidR="00B21E83" w:rsidRPr="008B32B1" w:rsidRDefault="00057449" w:rsidP="00692F8E">
            <w:pPr>
              <w:pStyle w:val="NoSpacing"/>
              <w:spacing w:line="276" w:lineRule="auto"/>
              <w:jc w:val="center"/>
            </w:pPr>
            <w:r>
              <w:t>1.60 (0.97-2.63)</w:t>
            </w:r>
          </w:p>
        </w:tc>
        <w:tc>
          <w:tcPr>
            <w:tcW w:w="1559" w:type="dxa"/>
          </w:tcPr>
          <w:p w14:paraId="633E25FD" w14:textId="1416E5D2" w:rsidR="00B21E83" w:rsidRPr="008B32B1" w:rsidRDefault="00057449" w:rsidP="00692F8E">
            <w:pPr>
              <w:pStyle w:val="NoSpacing"/>
              <w:spacing w:line="276" w:lineRule="auto"/>
              <w:jc w:val="center"/>
            </w:pPr>
            <w:r>
              <w:t>0.07</w:t>
            </w:r>
          </w:p>
        </w:tc>
      </w:tr>
      <w:tr w:rsidR="00B21E83" w:rsidRPr="008B32B1" w14:paraId="032B0EA4" w14:textId="77777777" w:rsidTr="00692F8E">
        <w:tc>
          <w:tcPr>
            <w:tcW w:w="3119" w:type="dxa"/>
            <w:gridSpan w:val="2"/>
          </w:tcPr>
          <w:p w14:paraId="70CD5735" w14:textId="77777777" w:rsidR="00B21E83" w:rsidRPr="00B21E83" w:rsidRDefault="00B21E83" w:rsidP="00692F8E">
            <w:pPr>
              <w:pStyle w:val="NoSpacing"/>
              <w:spacing w:line="276" w:lineRule="auto"/>
            </w:pPr>
            <w:r>
              <w:t>Age at diagnosis</w:t>
            </w:r>
          </w:p>
        </w:tc>
        <w:tc>
          <w:tcPr>
            <w:tcW w:w="2410" w:type="dxa"/>
          </w:tcPr>
          <w:p w14:paraId="10978903" w14:textId="463301C1" w:rsidR="00B21E83" w:rsidRPr="008B32B1" w:rsidRDefault="00057449" w:rsidP="00692F8E">
            <w:pPr>
              <w:pStyle w:val="NoSpacing"/>
              <w:spacing w:line="276" w:lineRule="auto"/>
              <w:jc w:val="center"/>
            </w:pPr>
            <w:r>
              <w:t>0.97 (0.93-1.02)</w:t>
            </w:r>
          </w:p>
        </w:tc>
        <w:tc>
          <w:tcPr>
            <w:tcW w:w="1559" w:type="dxa"/>
          </w:tcPr>
          <w:p w14:paraId="206FFC34" w14:textId="3C68F05A" w:rsidR="00B21E83" w:rsidRDefault="00057449" w:rsidP="00692F8E">
            <w:pPr>
              <w:pStyle w:val="NoSpacing"/>
              <w:spacing w:line="276" w:lineRule="auto"/>
              <w:jc w:val="center"/>
            </w:pPr>
            <w:r>
              <w:t>0.26</w:t>
            </w:r>
          </w:p>
        </w:tc>
      </w:tr>
      <w:tr w:rsidR="00B21E83" w:rsidRPr="008B32B1" w14:paraId="4FA603C5" w14:textId="77777777" w:rsidTr="00692F8E">
        <w:tc>
          <w:tcPr>
            <w:tcW w:w="3119" w:type="dxa"/>
            <w:gridSpan w:val="2"/>
          </w:tcPr>
          <w:p w14:paraId="25DD6273" w14:textId="77777777" w:rsidR="00B21E83" w:rsidRPr="008B32B1" w:rsidRDefault="00B21E83" w:rsidP="00692F8E">
            <w:pPr>
              <w:pStyle w:val="NoSpacing"/>
              <w:spacing w:line="276" w:lineRule="auto"/>
            </w:pPr>
            <w:r>
              <w:t>ER-status of first BC</w:t>
            </w:r>
          </w:p>
        </w:tc>
        <w:tc>
          <w:tcPr>
            <w:tcW w:w="2410" w:type="dxa"/>
          </w:tcPr>
          <w:p w14:paraId="3916AA73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3595D1FF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04A72B18" w14:textId="77777777" w:rsidTr="00692F8E">
        <w:tc>
          <w:tcPr>
            <w:tcW w:w="284" w:type="dxa"/>
          </w:tcPr>
          <w:p w14:paraId="2EEB7821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A6C627B" w14:textId="77777777" w:rsidR="00B21E83" w:rsidRPr="008B32B1" w:rsidRDefault="00B21E83" w:rsidP="00692F8E">
            <w:pPr>
              <w:pStyle w:val="NoSpacing"/>
              <w:spacing w:line="276" w:lineRule="auto"/>
            </w:pPr>
            <w:r>
              <w:t>Negative</w:t>
            </w:r>
          </w:p>
        </w:tc>
        <w:tc>
          <w:tcPr>
            <w:tcW w:w="2410" w:type="dxa"/>
          </w:tcPr>
          <w:p w14:paraId="4B0AD004" w14:textId="7C909515" w:rsidR="00B21E83" w:rsidRPr="008B32B1" w:rsidRDefault="00870437" w:rsidP="00692F8E">
            <w:pPr>
              <w:pStyle w:val="NoSpacing"/>
              <w:spacing w:line="276" w:lineRule="auto"/>
              <w:jc w:val="center"/>
            </w:pPr>
            <w:r w:rsidRPr="008B32B1">
              <w:t>R</w:t>
            </w:r>
            <w:r w:rsidR="00B21E83" w:rsidRPr="008B32B1">
              <w:t>ef</w:t>
            </w:r>
          </w:p>
        </w:tc>
        <w:tc>
          <w:tcPr>
            <w:tcW w:w="1559" w:type="dxa"/>
          </w:tcPr>
          <w:p w14:paraId="78DB004B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37DDF321" w14:textId="77777777" w:rsidTr="00692F8E">
        <w:tc>
          <w:tcPr>
            <w:tcW w:w="284" w:type="dxa"/>
          </w:tcPr>
          <w:p w14:paraId="1C2CF649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3F11BB3" w14:textId="77777777" w:rsidR="00B21E83" w:rsidRPr="008B32B1" w:rsidRDefault="00B21E83" w:rsidP="00692F8E">
            <w:pPr>
              <w:pStyle w:val="NoSpacing"/>
              <w:spacing w:line="276" w:lineRule="auto"/>
            </w:pPr>
            <w:r>
              <w:t>Positive</w:t>
            </w:r>
          </w:p>
        </w:tc>
        <w:tc>
          <w:tcPr>
            <w:tcW w:w="2410" w:type="dxa"/>
          </w:tcPr>
          <w:p w14:paraId="53C058F3" w14:textId="0BF3572A" w:rsidR="00B21E83" w:rsidRPr="008B32B1" w:rsidRDefault="00057449" w:rsidP="00960800">
            <w:pPr>
              <w:pStyle w:val="NoSpacing"/>
              <w:spacing w:line="276" w:lineRule="auto"/>
              <w:jc w:val="center"/>
            </w:pPr>
            <w:r>
              <w:t>1.3</w:t>
            </w:r>
            <w:r w:rsidR="00432B08">
              <w:t>5</w:t>
            </w:r>
            <w:r>
              <w:t xml:space="preserve"> (</w:t>
            </w:r>
            <w:r w:rsidR="009D150D">
              <w:t>0.</w:t>
            </w:r>
            <w:r w:rsidR="00960800">
              <w:t>85</w:t>
            </w:r>
            <w:r w:rsidR="009D150D">
              <w:t>-</w:t>
            </w:r>
            <w:r w:rsidR="00960800">
              <w:t>2.15</w:t>
            </w:r>
            <w:r>
              <w:t>)</w:t>
            </w:r>
          </w:p>
        </w:tc>
        <w:tc>
          <w:tcPr>
            <w:tcW w:w="1559" w:type="dxa"/>
          </w:tcPr>
          <w:p w14:paraId="15214197" w14:textId="6A92AF7C" w:rsidR="00B21E83" w:rsidRPr="008B32B1" w:rsidRDefault="00057449" w:rsidP="00692F8E">
            <w:pPr>
              <w:pStyle w:val="NoSpacing"/>
              <w:spacing w:line="276" w:lineRule="auto"/>
              <w:jc w:val="center"/>
            </w:pPr>
            <w:r>
              <w:t>0.20</w:t>
            </w:r>
          </w:p>
        </w:tc>
      </w:tr>
      <w:tr w:rsidR="00B21E83" w:rsidRPr="008B32B1" w14:paraId="74D3B8F2" w14:textId="77777777" w:rsidTr="00692F8E">
        <w:tc>
          <w:tcPr>
            <w:tcW w:w="3119" w:type="dxa"/>
            <w:gridSpan w:val="2"/>
          </w:tcPr>
          <w:p w14:paraId="58C51872" w14:textId="77777777" w:rsidR="00B21E83" w:rsidRPr="008B32B1" w:rsidRDefault="00B21E83" w:rsidP="00692F8E">
            <w:pPr>
              <w:pStyle w:val="NoSpacing"/>
              <w:spacing w:line="276" w:lineRule="auto"/>
            </w:pPr>
            <w:r>
              <w:t>Grade of first BC</w:t>
            </w:r>
          </w:p>
        </w:tc>
        <w:tc>
          <w:tcPr>
            <w:tcW w:w="2410" w:type="dxa"/>
          </w:tcPr>
          <w:p w14:paraId="1C47B6FE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0643DF21" w14:textId="77777777" w:rsidR="00B21E83" w:rsidRPr="008B32B1" w:rsidRDefault="00B21E83" w:rsidP="00692F8E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  <w:r>
              <w:tab/>
            </w:r>
          </w:p>
        </w:tc>
      </w:tr>
      <w:tr w:rsidR="00B21E83" w14:paraId="59A8D8E2" w14:textId="77777777" w:rsidTr="00692F8E">
        <w:tc>
          <w:tcPr>
            <w:tcW w:w="284" w:type="dxa"/>
          </w:tcPr>
          <w:p w14:paraId="796B1273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BAFAD68" w14:textId="77777777" w:rsidR="00B21E83" w:rsidRPr="005E70E1" w:rsidRDefault="00B21E83" w:rsidP="00692F8E">
            <w:pPr>
              <w:pStyle w:val="NoSpacing"/>
              <w:spacing w:line="276" w:lineRule="auto"/>
            </w:pPr>
            <w:r>
              <w:t>Grade 1</w:t>
            </w:r>
          </w:p>
        </w:tc>
        <w:tc>
          <w:tcPr>
            <w:tcW w:w="2410" w:type="dxa"/>
          </w:tcPr>
          <w:p w14:paraId="3D9C2A5A" w14:textId="0BFA0BF6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2B1181AF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73EE4E83" w14:textId="77777777" w:rsidTr="00692F8E">
        <w:tc>
          <w:tcPr>
            <w:tcW w:w="284" w:type="dxa"/>
          </w:tcPr>
          <w:p w14:paraId="3D954CCA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23AFB06F" w14:textId="77777777" w:rsidR="00B21E83" w:rsidRPr="00945A41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Grade 2</w:t>
            </w:r>
          </w:p>
        </w:tc>
        <w:tc>
          <w:tcPr>
            <w:tcW w:w="2410" w:type="dxa"/>
          </w:tcPr>
          <w:p w14:paraId="26105E01" w14:textId="7CCEB93F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2.52 (</w:t>
            </w:r>
            <w:r w:rsidR="009D150D">
              <w:t>0.96-6.59</w:t>
            </w:r>
            <w:r>
              <w:t>)</w:t>
            </w:r>
          </w:p>
        </w:tc>
        <w:tc>
          <w:tcPr>
            <w:tcW w:w="1559" w:type="dxa"/>
          </w:tcPr>
          <w:p w14:paraId="5CF3115F" w14:textId="5837142B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0.06</w:t>
            </w:r>
          </w:p>
        </w:tc>
      </w:tr>
      <w:tr w:rsidR="00B21E83" w14:paraId="72696853" w14:textId="77777777" w:rsidTr="00692F8E">
        <w:tc>
          <w:tcPr>
            <w:tcW w:w="284" w:type="dxa"/>
          </w:tcPr>
          <w:p w14:paraId="1846F21A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4C28252" w14:textId="77777777" w:rsidR="00B21E83" w:rsidRPr="004B50D2" w:rsidRDefault="00B21E83" w:rsidP="00692F8E">
            <w:pPr>
              <w:pStyle w:val="NoSpacing"/>
              <w:spacing w:line="276" w:lineRule="auto"/>
            </w:pPr>
            <w:r>
              <w:t>Grade 3</w:t>
            </w:r>
          </w:p>
        </w:tc>
        <w:tc>
          <w:tcPr>
            <w:tcW w:w="2410" w:type="dxa"/>
          </w:tcPr>
          <w:p w14:paraId="650E6A70" w14:textId="0197C9AA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4.31 (</w:t>
            </w:r>
            <w:r w:rsidR="009D150D">
              <w:t>1.66-11.15</w:t>
            </w:r>
            <w:r>
              <w:t>)</w:t>
            </w:r>
          </w:p>
        </w:tc>
        <w:tc>
          <w:tcPr>
            <w:tcW w:w="1559" w:type="dxa"/>
          </w:tcPr>
          <w:p w14:paraId="75164531" w14:textId="4E7DB8A7" w:rsidR="00B21E83" w:rsidRPr="00F336F2" w:rsidRDefault="002B08A7" w:rsidP="00057449">
            <w:pPr>
              <w:pStyle w:val="NoSpacing"/>
              <w:spacing w:line="276" w:lineRule="auto"/>
              <w:jc w:val="center"/>
            </w:pPr>
            <w:r>
              <w:t>0.003</w:t>
            </w:r>
          </w:p>
        </w:tc>
      </w:tr>
      <w:tr w:rsidR="00B21E83" w14:paraId="6379E7A3" w14:textId="77777777" w:rsidTr="00692F8E">
        <w:tc>
          <w:tcPr>
            <w:tcW w:w="3119" w:type="dxa"/>
            <w:gridSpan w:val="2"/>
          </w:tcPr>
          <w:p w14:paraId="50D43E59" w14:textId="77777777" w:rsidR="00B21E83" w:rsidRDefault="00B21E83" w:rsidP="00692F8E">
            <w:pPr>
              <w:pStyle w:val="NoSpacing"/>
              <w:spacing w:line="276" w:lineRule="auto"/>
            </w:pPr>
            <w:r>
              <w:t>Nodal status of first BC</w:t>
            </w:r>
          </w:p>
        </w:tc>
        <w:tc>
          <w:tcPr>
            <w:tcW w:w="2410" w:type="dxa"/>
          </w:tcPr>
          <w:p w14:paraId="7968C275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42F8F272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68960037" w14:textId="77777777" w:rsidTr="00692F8E">
        <w:tc>
          <w:tcPr>
            <w:tcW w:w="284" w:type="dxa"/>
          </w:tcPr>
          <w:p w14:paraId="56B84B74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73388EA" w14:textId="77777777" w:rsidR="00B21E83" w:rsidRDefault="00B21E83" w:rsidP="00692F8E">
            <w:pPr>
              <w:pStyle w:val="NoSpacing"/>
              <w:spacing w:line="276" w:lineRule="auto"/>
            </w:pPr>
            <w:r>
              <w:t>Negative</w:t>
            </w:r>
          </w:p>
        </w:tc>
        <w:tc>
          <w:tcPr>
            <w:tcW w:w="2410" w:type="dxa"/>
          </w:tcPr>
          <w:p w14:paraId="0F1868CE" w14:textId="0C81D458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36795A9D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2EF3BA9F" w14:textId="77777777" w:rsidTr="00692F8E">
        <w:tc>
          <w:tcPr>
            <w:tcW w:w="284" w:type="dxa"/>
          </w:tcPr>
          <w:p w14:paraId="5D932D3F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23BBFF9" w14:textId="77777777" w:rsidR="00B21E83" w:rsidRDefault="00B21E83" w:rsidP="00692F8E">
            <w:pPr>
              <w:pStyle w:val="NoSpacing"/>
              <w:spacing w:line="276" w:lineRule="auto"/>
            </w:pPr>
            <w:r>
              <w:t>Positive</w:t>
            </w:r>
          </w:p>
        </w:tc>
        <w:tc>
          <w:tcPr>
            <w:tcW w:w="2410" w:type="dxa"/>
          </w:tcPr>
          <w:p w14:paraId="7940977C" w14:textId="125F96BC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1.18 (</w:t>
            </w:r>
            <w:r w:rsidR="009D150D">
              <w:t>0.79-1.77</w:t>
            </w:r>
            <w:r>
              <w:t>)</w:t>
            </w:r>
          </w:p>
        </w:tc>
        <w:tc>
          <w:tcPr>
            <w:tcW w:w="1559" w:type="dxa"/>
          </w:tcPr>
          <w:p w14:paraId="3E005CC5" w14:textId="4937ABC3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0.42</w:t>
            </w:r>
          </w:p>
        </w:tc>
      </w:tr>
      <w:tr w:rsidR="00B21E83" w14:paraId="2077C3F4" w14:textId="77777777" w:rsidTr="00692F8E">
        <w:tc>
          <w:tcPr>
            <w:tcW w:w="3119" w:type="dxa"/>
            <w:gridSpan w:val="2"/>
          </w:tcPr>
          <w:p w14:paraId="574B436C" w14:textId="77777777" w:rsidR="00B21E83" w:rsidRDefault="00B21E83" w:rsidP="00692F8E">
            <w:pPr>
              <w:pStyle w:val="NoSpacing"/>
              <w:spacing w:line="276" w:lineRule="auto"/>
            </w:pPr>
            <w:r>
              <w:t>Size category of first BC</w:t>
            </w:r>
          </w:p>
        </w:tc>
        <w:tc>
          <w:tcPr>
            <w:tcW w:w="2410" w:type="dxa"/>
          </w:tcPr>
          <w:p w14:paraId="7D666205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5BCB4736" w14:textId="183D27CC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6F137BF6" w14:textId="77777777" w:rsidTr="00692F8E">
        <w:tc>
          <w:tcPr>
            <w:tcW w:w="284" w:type="dxa"/>
          </w:tcPr>
          <w:p w14:paraId="2DA5193F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31C642CE" w14:textId="77777777" w:rsidR="00B21E83" w:rsidRDefault="00B21E83" w:rsidP="00692F8E">
            <w:pPr>
              <w:pStyle w:val="NoSpacing"/>
              <w:spacing w:line="276" w:lineRule="auto"/>
            </w:pPr>
            <w:r>
              <w:t>0-2 cm</w:t>
            </w:r>
          </w:p>
        </w:tc>
        <w:tc>
          <w:tcPr>
            <w:tcW w:w="2410" w:type="dxa"/>
          </w:tcPr>
          <w:p w14:paraId="1DFDA62A" w14:textId="24401FDA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26DC5E1E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3175BAA5" w14:textId="77777777" w:rsidTr="00692F8E">
        <w:tc>
          <w:tcPr>
            <w:tcW w:w="284" w:type="dxa"/>
          </w:tcPr>
          <w:p w14:paraId="59878F1E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08A4A64" w14:textId="77777777" w:rsidR="00B21E83" w:rsidRDefault="00B21E83" w:rsidP="00692F8E">
            <w:pPr>
              <w:pStyle w:val="NoSpacing"/>
              <w:spacing w:line="276" w:lineRule="auto"/>
            </w:pPr>
            <w:r>
              <w:t>2-5 cm</w:t>
            </w:r>
          </w:p>
        </w:tc>
        <w:tc>
          <w:tcPr>
            <w:tcW w:w="2410" w:type="dxa"/>
          </w:tcPr>
          <w:p w14:paraId="1454A5AA" w14:textId="3A495D59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1.31 (</w:t>
            </w:r>
            <w:r w:rsidR="009D150D">
              <w:t>0.90-1.91</w:t>
            </w:r>
            <w:r>
              <w:t>)</w:t>
            </w:r>
          </w:p>
        </w:tc>
        <w:tc>
          <w:tcPr>
            <w:tcW w:w="1559" w:type="dxa"/>
          </w:tcPr>
          <w:p w14:paraId="0E641B3D" w14:textId="2A77FAF5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0.16</w:t>
            </w:r>
          </w:p>
        </w:tc>
      </w:tr>
      <w:tr w:rsidR="00B21E83" w14:paraId="3618B5ED" w14:textId="77777777" w:rsidTr="00692F8E">
        <w:tc>
          <w:tcPr>
            <w:tcW w:w="284" w:type="dxa"/>
          </w:tcPr>
          <w:p w14:paraId="0C860A5C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D482AAA" w14:textId="77777777" w:rsidR="00B21E83" w:rsidRDefault="00B21E83" w:rsidP="00692F8E">
            <w:pPr>
              <w:pStyle w:val="NoSpacing"/>
              <w:spacing w:line="276" w:lineRule="auto"/>
            </w:pPr>
            <w:r>
              <w:t>&gt;5 cm</w:t>
            </w:r>
          </w:p>
        </w:tc>
        <w:tc>
          <w:tcPr>
            <w:tcW w:w="2410" w:type="dxa"/>
          </w:tcPr>
          <w:p w14:paraId="24997AED" w14:textId="2F33D25B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2.39 (</w:t>
            </w:r>
            <w:r w:rsidR="009D150D">
              <w:t>1.26-4.56</w:t>
            </w:r>
            <w:r>
              <w:t>)</w:t>
            </w:r>
          </w:p>
        </w:tc>
        <w:tc>
          <w:tcPr>
            <w:tcW w:w="1559" w:type="dxa"/>
          </w:tcPr>
          <w:p w14:paraId="2F0D8E4C" w14:textId="4821C804" w:rsidR="00B21E83" w:rsidRPr="00F336F2" w:rsidRDefault="00057449" w:rsidP="00692F8E">
            <w:pPr>
              <w:pStyle w:val="NoSpacing"/>
              <w:spacing w:line="276" w:lineRule="auto"/>
              <w:jc w:val="center"/>
            </w:pPr>
            <w:r>
              <w:t>0.01</w:t>
            </w:r>
          </w:p>
        </w:tc>
      </w:tr>
      <w:tr w:rsidR="00C802FC" w14:paraId="1F56C478" w14:textId="77777777" w:rsidTr="00692F8E">
        <w:tc>
          <w:tcPr>
            <w:tcW w:w="284" w:type="dxa"/>
          </w:tcPr>
          <w:p w14:paraId="00164C61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27CD796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410" w:type="dxa"/>
          </w:tcPr>
          <w:p w14:paraId="3A679818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3342A8E9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</w:tr>
      <w:tr w:rsidR="00C802FC" w14:paraId="0C670F4B" w14:textId="77777777" w:rsidTr="00692F8E">
        <w:tc>
          <w:tcPr>
            <w:tcW w:w="284" w:type="dxa"/>
          </w:tcPr>
          <w:p w14:paraId="14B1F2F0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9C1993D" w14:textId="502F6775" w:rsidR="00C802FC" w:rsidRDefault="00C802FC" w:rsidP="00692F8E">
            <w:pPr>
              <w:pStyle w:val="NoSpacing"/>
              <w:spacing w:line="276" w:lineRule="auto"/>
            </w:pPr>
            <w:r>
              <w:t>CHEK2:CT, no ET</w:t>
            </w:r>
          </w:p>
        </w:tc>
        <w:tc>
          <w:tcPr>
            <w:tcW w:w="2410" w:type="dxa"/>
          </w:tcPr>
          <w:p w14:paraId="6320678A" w14:textId="59B75875" w:rsidR="00C802FC" w:rsidRDefault="00C802FC" w:rsidP="00783ED0">
            <w:pPr>
              <w:pStyle w:val="NoSpacing"/>
              <w:spacing w:line="276" w:lineRule="auto"/>
              <w:jc w:val="center"/>
            </w:pPr>
            <w:r>
              <w:t>3.</w:t>
            </w:r>
            <w:r w:rsidR="00870437">
              <w:t>2E</w:t>
            </w:r>
            <w:r>
              <w:t>+07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6D3103AE" w14:textId="679F57E9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0.99</w:t>
            </w:r>
          </w:p>
        </w:tc>
      </w:tr>
      <w:tr w:rsidR="00C802FC" w14:paraId="7CDD3D38" w14:textId="77777777" w:rsidTr="00692F8E">
        <w:tc>
          <w:tcPr>
            <w:tcW w:w="284" w:type="dxa"/>
          </w:tcPr>
          <w:p w14:paraId="37494F1F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26D3AA5" w14:textId="73A1C2A7" w:rsidR="00C802FC" w:rsidRDefault="00C802FC" w:rsidP="00692F8E">
            <w:pPr>
              <w:pStyle w:val="NoSpacing"/>
              <w:spacing w:line="276" w:lineRule="auto"/>
            </w:pPr>
            <w:r>
              <w:t>CHEK2:ET, no CT</w:t>
            </w:r>
          </w:p>
        </w:tc>
        <w:tc>
          <w:tcPr>
            <w:tcW w:w="2410" w:type="dxa"/>
          </w:tcPr>
          <w:p w14:paraId="036F9261" w14:textId="69C974B7" w:rsidR="00C802FC" w:rsidRDefault="00C802FC" w:rsidP="00783ED0">
            <w:pPr>
              <w:pStyle w:val="NoSpacing"/>
              <w:spacing w:line="276" w:lineRule="auto"/>
              <w:jc w:val="center"/>
            </w:pPr>
            <w:r>
              <w:t>1.</w:t>
            </w:r>
            <w:r w:rsidR="00870437">
              <w:t>1E</w:t>
            </w:r>
            <w:r>
              <w:t>+00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6A4F3CD2" w14:textId="19BB3102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1.00</w:t>
            </w:r>
          </w:p>
        </w:tc>
      </w:tr>
      <w:tr w:rsidR="00C802FC" w14:paraId="7CE8FDEF" w14:textId="77777777" w:rsidTr="00692F8E">
        <w:tc>
          <w:tcPr>
            <w:tcW w:w="284" w:type="dxa"/>
          </w:tcPr>
          <w:p w14:paraId="17D5FFC1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7C13C60" w14:textId="5D47CE9E" w:rsidR="00C802FC" w:rsidRDefault="00C802FC" w:rsidP="00692F8E">
            <w:pPr>
              <w:pStyle w:val="NoSpacing"/>
              <w:spacing w:line="276" w:lineRule="auto"/>
            </w:pPr>
            <w:r>
              <w:t>CHEK2:both CT and ET</w:t>
            </w:r>
          </w:p>
        </w:tc>
        <w:tc>
          <w:tcPr>
            <w:tcW w:w="2410" w:type="dxa"/>
          </w:tcPr>
          <w:p w14:paraId="1B35E2C4" w14:textId="708F861E" w:rsidR="00C802FC" w:rsidRDefault="00C802FC" w:rsidP="00783ED0">
            <w:pPr>
              <w:pStyle w:val="NoSpacing"/>
              <w:spacing w:line="276" w:lineRule="auto"/>
              <w:jc w:val="center"/>
            </w:pPr>
            <w:r>
              <w:t>1.3</w:t>
            </w:r>
            <w:r w:rsidR="00870437">
              <w:t>E</w:t>
            </w:r>
            <w:r>
              <w:t>+07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7D4937A7" w14:textId="5ED81247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0.99</w:t>
            </w:r>
          </w:p>
        </w:tc>
      </w:tr>
    </w:tbl>
    <w:p w14:paraId="6D082767" w14:textId="23F0AE40" w:rsidR="00B21E83" w:rsidRDefault="00B21E83" w:rsidP="00644003">
      <w:pPr>
        <w:jc w:val="both"/>
      </w:pPr>
      <w:r>
        <w:t xml:space="preserve">Adjusted for age at diagnosis, ER-status, nodal status, size category and grade of primary BC. </w:t>
      </w:r>
      <w:r w:rsidR="00982F18">
        <w:t>Abbreviations: CT=chemotherapy; ET=endocrine therapy.</w:t>
      </w:r>
    </w:p>
    <w:p w14:paraId="08E01EAA" w14:textId="77777777" w:rsidR="001462F5" w:rsidRDefault="001462F5">
      <w:pPr>
        <w:spacing w:after="160" w:line="259" w:lineRule="auto"/>
      </w:pPr>
      <w:r>
        <w:br w:type="page"/>
      </w:r>
    </w:p>
    <w:p w14:paraId="3E003111" w14:textId="471AC294" w:rsidR="007F1960" w:rsidRDefault="003708F7">
      <w:r>
        <w:rPr>
          <w:b/>
        </w:rPr>
        <w:lastRenderedPageBreak/>
        <w:t>Table S1</w:t>
      </w:r>
      <w:r w:rsidR="00982F18">
        <w:rPr>
          <w:b/>
        </w:rPr>
        <w:t>2</w:t>
      </w:r>
      <w:r w:rsidR="007F1960">
        <w:t>:</w:t>
      </w:r>
      <w:r w:rsidR="00DC5F8A">
        <w:t xml:space="preserve"> </w:t>
      </w:r>
      <w:r w:rsidR="00DC5F8A" w:rsidRPr="00F3716D">
        <w:t xml:space="preserve">Output of the full model </w:t>
      </w:r>
      <w:r w:rsidR="00DC5F8A">
        <w:t xml:space="preserve">for the complete-case analysis </w:t>
      </w:r>
      <w:r w:rsidR="00916813">
        <w:t xml:space="preserve">restricted to patients diagnosed with an ER-positive first breast cancer, </w:t>
      </w:r>
      <w:r w:rsidR="00DC5F8A">
        <w:t xml:space="preserve">with follow-up starting from 5 years after the diagnosis of the first breast cancer, including an interaction term between </w:t>
      </w:r>
      <w:r w:rsidR="00DC5F8A" w:rsidRPr="008D0258">
        <w:rPr>
          <w:rFonts w:cstheme="minorHAnsi"/>
          <w:i/>
        </w:rPr>
        <w:t>CHEK2</w:t>
      </w:r>
      <w:r w:rsidR="00DC5F8A">
        <w:rPr>
          <w:rFonts w:cstheme="minorHAnsi"/>
        </w:rPr>
        <w:t xml:space="preserve"> c.1100delC </w:t>
      </w:r>
      <w:r w:rsidR="00DC5F8A">
        <w:t xml:space="preserve">status and </w:t>
      </w:r>
      <w:r w:rsidR="00F84EDA">
        <w:t>radiotherapy</w:t>
      </w:r>
      <w:r w:rsidR="00DC5F8A">
        <w:t>.</w:t>
      </w:r>
    </w:p>
    <w:tbl>
      <w:tblPr>
        <w:tblStyle w:val="TableGrid"/>
        <w:tblW w:w="7088" w:type="dxa"/>
        <w:tblInd w:w="-5" w:type="dxa"/>
        <w:tblLook w:val="04A0" w:firstRow="1" w:lastRow="0" w:firstColumn="1" w:lastColumn="0" w:noHBand="0" w:noVBand="1"/>
      </w:tblPr>
      <w:tblGrid>
        <w:gridCol w:w="284"/>
        <w:gridCol w:w="2835"/>
        <w:gridCol w:w="2410"/>
        <w:gridCol w:w="1559"/>
      </w:tblGrid>
      <w:tr w:rsidR="00B21E83" w14:paraId="43451EB5" w14:textId="77777777" w:rsidTr="00692F8E">
        <w:tc>
          <w:tcPr>
            <w:tcW w:w="3119" w:type="dxa"/>
            <w:gridSpan w:val="2"/>
          </w:tcPr>
          <w:p w14:paraId="409BE886" w14:textId="77777777" w:rsidR="00B21E83" w:rsidRPr="00F140C2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3969" w:type="dxa"/>
            <w:gridSpan w:val="2"/>
          </w:tcPr>
          <w:p w14:paraId="38342390" w14:textId="053F3B6C" w:rsidR="00B21E83" w:rsidRDefault="00B21E83" w:rsidP="00692F8E">
            <w:pPr>
              <w:pStyle w:val="NoSpacing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&gt;5 years follow-up</w:t>
            </w:r>
          </w:p>
        </w:tc>
      </w:tr>
      <w:tr w:rsidR="00B21E83" w14:paraId="030F7BEE" w14:textId="77777777" w:rsidTr="00692F8E">
        <w:tc>
          <w:tcPr>
            <w:tcW w:w="3119" w:type="dxa"/>
            <w:gridSpan w:val="2"/>
          </w:tcPr>
          <w:p w14:paraId="4DB7E5F6" w14:textId="77777777" w:rsidR="00B21E83" w:rsidRPr="0035102C" w:rsidRDefault="00B21E83" w:rsidP="00692F8E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22FDF0E6" w14:textId="6BD2D8A8" w:rsidR="00B21E83" w:rsidRPr="00753E44" w:rsidRDefault="00B21E83" w:rsidP="00B21E83">
            <w:pPr>
              <w:pStyle w:val="NoSpacing"/>
              <w:spacing w:line="276" w:lineRule="auto"/>
              <w:jc w:val="center"/>
            </w:pPr>
            <w:r>
              <w:t>19,537</w:t>
            </w:r>
          </w:p>
        </w:tc>
      </w:tr>
      <w:tr w:rsidR="00B21E83" w14:paraId="740DE2C3" w14:textId="77777777" w:rsidTr="00692F8E">
        <w:tc>
          <w:tcPr>
            <w:tcW w:w="3119" w:type="dxa"/>
            <w:gridSpan w:val="2"/>
          </w:tcPr>
          <w:p w14:paraId="0411FACF" w14:textId="77777777" w:rsidR="00B21E83" w:rsidRDefault="00B21E83" w:rsidP="00692F8E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>, non-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40CF8429" w14:textId="6AE5A8E0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318</w:t>
            </w:r>
          </w:p>
        </w:tc>
      </w:tr>
      <w:tr w:rsidR="00B21E83" w14:paraId="28CA0C39" w14:textId="77777777" w:rsidTr="00692F8E">
        <w:tc>
          <w:tcPr>
            <w:tcW w:w="3119" w:type="dxa"/>
            <w:gridSpan w:val="2"/>
          </w:tcPr>
          <w:p w14:paraId="53C14781" w14:textId="77777777" w:rsidR="00B21E83" w:rsidRPr="0035102C" w:rsidRDefault="00B21E83" w:rsidP="00692F8E">
            <w:pPr>
              <w:pStyle w:val="NoSpacing"/>
              <w:spacing w:line="276" w:lineRule="auto"/>
              <w:rPr>
                <w:i/>
              </w:rPr>
            </w:pPr>
            <w:r w:rsidRPr="0035102C">
              <w:t>No of patients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38E0F2A9" w14:textId="1535B68F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238</w:t>
            </w:r>
          </w:p>
        </w:tc>
      </w:tr>
      <w:tr w:rsidR="00B21E83" w14:paraId="15E881F8" w14:textId="77777777" w:rsidTr="00692F8E">
        <w:tc>
          <w:tcPr>
            <w:tcW w:w="3119" w:type="dxa"/>
            <w:gridSpan w:val="2"/>
          </w:tcPr>
          <w:p w14:paraId="6A439D7A" w14:textId="77777777" w:rsidR="00B21E83" w:rsidRDefault="00B21E83" w:rsidP="00692F8E">
            <w:pPr>
              <w:pStyle w:val="NoSpacing"/>
              <w:spacing w:line="276" w:lineRule="auto"/>
            </w:pPr>
            <w:r w:rsidRPr="0035102C">
              <w:t>No of CBC events</w:t>
            </w:r>
            <w:r>
              <w:t xml:space="preserve">, </w:t>
            </w:r>
            <w:r>
              <w:rPr>
                <w:i/>
              </w:rPr>
              <w:t>CHEK2</w:t>
            </w:r>
          </w:p>
        </w:tc>
        <w:tc>
          <w:tcPr>
            <w:tcW w:w="3969" w:type="dxa"/>
            <w:gridSpan w:val="2"/>
          </w:tcPr>
          <w:p w14:paraId="3EFD490E" w14:textId="0F13540E" w:rsidR="00B21E83" w:rsidRPr="00753E44" w:rsidRDefault="00B21E83" w:rsidP="00692F8E">
            <w:pPr>
              <w:pStyle w:val="NoSpacing"/>
              <w:spacing w:line="276" w:lineRule="auto"/>
              <w:jc w:val="center"/>
            </w:pPr>
            <w:r>
              <w:t>5</w:t>
            </w:r>
          </w:p>
        </w:tc>
      </w:tr>
      <w:tr w:rsidR="00B21E83" w14:paraId="0FB1B667" w14:textId="77777777" w:rsidTr="00692F8E">
        <w:tc>
          <w:tcPr>
            <w:tcW w:w="3119" w:type="dxa"/>
            <w:gridSpan w:val="2"/>
          </w:tcPr>
          <w:p w14:paraId="13CEBF71" w14:textId="77777777" w:rsidR="00B21E83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3969" w:type="dxa"/>
            <w:gridSpan w:val="2"/>
          </w:tcPr>
          <w:p w14:paraId="7D931C4D" w14:textId="77777777" w:rsidR="00B21E83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1F514B07" w14:textId="77777777" w:rsidTr="00692F8E">
        <w:tc>
          <w:tcPr>
            <w:tcW w:w="3119" w:type="dxa"/>
            <w:gridSpan w:val="2"/>
            <w:shd w:val="clear" w:color="auto" w:fill="000000" w:themeFill="text1"/>
          </w:tcPr>
          <w:p w14:paraId="2FAF4DC8" w14:textId="77777777" w:rsidR="00B21E83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</w:p>
        </w:tc>
        <w:tc>
          <w:tcPr>
            <w:tcW w:w="2410" w:type="dxa"/>
            <w:shd w:val="clear" w:color="auto" w:fill="000000" w:themeFill="text1"/>
          </w:tcPr>
          <w:p w14:paraId="7347CC9E" w14:textId="77777777" w:rsidR="00B21E83" w:rsidRDefault="00B21E83" w:rsidP="00692F8E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HR (95%CI)</w:t>
            </w:r>
          </w:p>
        </w:tc>
        <w:tc>
          <w:tcPr>
            <w:tcW w:w="1559" w:type="dxa"/>
            <w:shd w:val="clear" w:color="auto" w:fill="000000" w:themeFill="text1"/>
          </w:tcPr>
          <w:p w14:paraId="2481B6DF" w14:textId="77777777" w:rsidR="00B21E83" w:rsidRDefault="00B21E83" w:rsidP="00692F8E">
            <w:pPr>
              <w:pStyle w:val="NoSpacing"/>
              <w:spacing w:line="276" w:lineRule="auto"/>
              <w:jc w:val="center"/>
              <w:rPr>
                <w:lang w:val="nl-NL"/>
              </w:rPr>
            </w:pPr>
            <w:r>
              <w:rPr>
                <w:lang w:val="nl-NL"/>
              </w:rPr>
              <w:t>P-</w:t>
            </w:r>
            <w:proofErr w:type="spellStart"/>
            <w:r>
              <w:rPr>
                <w:lang w:val="nl-NL"/>
              </w:rPr>
              <w:t>value</w:t>
            </w:r>
            <w:proofErr w:type="spellEnd"/>
          </w:p>
        </w:tc>
      </w:tr>
      <w:tr w:rsidR="00B21E83" w:rsidRPr="008B32B1" w14:paraId="6D003155" w14:textId="77777777" w:rsidTr="00692F8E">
        <w:tc>
          <w:tcPr>
            <w:tcW w:w="3119" w:type="dxa"/>
            <w:gridSpan w:val="2"/>
          </w:tcPr>
          <w:p w14:paraId="0CB7FFFF" w14:textId="77777777" w:rsidR="00B21E83" w:rsidRPr="008B32B1" w:rsidRDefault="00B21E83" w:rsidP="00692F8E">
            <w:pPr>
              <w:pStyle w:val="NoSpacing"/>
              <w:spacing w:line="276" w:lineRule="auto"/>
            </w:pPr>
            <w:r w:rsidRPr="00F3716D">
              <w:rPr>
                <w:i/>
              </w:rPr>
              <w:t>CHEK2</w:t>
            </w:r>
            <w:r w:rsidRPr="00552B61">
              <w:t xml:space="preserve"> </w:t>
            </w:r>
            <w:r>
              <w:t xml:space="preserve">c.1100delC </w:t>
            </w:r>
            <w:r w:rsidRPr="00552B61">
              <w:t>status</w:t>
            </w:r>
          </w:p>
        </w:tc>
        <w:tc>
          <w:tcPr>
            <w:tcW w:w="2410" w:type="dxa"/>
          </w:tcPr>
          <w:p w14:paraId="09E492D0" w14:textId="4D190D7B" w:rsidR="00B21E83" w:rsidRPr="008B32B1" w:rsidRDefault="00C802FC" w:rsidP="00783ED0">
            <w:pPr>
              <w:pStyle w:val="NoSpacing"/>
              <w:spacing w:line="276" w:lineRule="auto"/>
              <w:jc w:val="center"/>
            </w:pPr>
            <w:r>
              <w:t>8.</w:t>
            </w:r>
            <w:r w:rsidR="00870437">
              <w:t>1E</w:t>
            </w:r>
            <w:r>
              <w:t>-07 (0</w:t>
            </w:r>
            <w:r w:rsidR="00870437">
              <w:t>.00</w:t>
            </w:r>
            <w:r>
              <w:t>-INF)</w:t>
            </w:r>
          </w:p>
        </w:tc>
        <w:tc>
          <w:tcPr>
            <w:tcW w:w="1559" w:type="dxa"/>
          </w:tcPr>
          <w:p w14:paraId="20E0D961" w14:textId="6CD6401C" w:rsidR="00B21E83" w:rsidRPr="008B32B1" w:rsidRDefault="00C802FC" w:rsidP="002B08A7">
            <w:pPr>
              <w:pStyle w:val="NoSpacing"/>
              <w:spacing w:line="276" w:lineRule="auto"/>
              <w:jc w:val="center"/>
            </w:pPr>
            <w:r>
              <w:t>0.9</w:t>
            </w:r>
            <w:r w:rsidR="002B08A7">
              <w:t>9</w:t>
            </w:r>
          </w:p>
        </w:tc>
      </w:tr>
      <w:tr w:rsidR="00B21E83" w:rsidRPr="008B32B1" w14:paraId="4C066BD1" w14:textId="77777777" w:rsidTr="00692F8E">
        <w:tc>
          <w:tcPr>
            <w:tcW w:w="3119" w:type="dxa"/>
            <w:gridSpan w:val="2"/>
          </w:tcPr>
          <w:p w14:paraId="3B717494" w14:textId="77777777" w:rsidR="00B21E83" w:rsidRPr="008B32B1" w:rsidRDefault="00B21E83" w:rsidP="00692F8E">
            <w:pPr>
              <w:pStyle w:val="NoSpacing"/>
              <w:spacing w:line="276" w:lineRule="auto"/>
            </w:pPr>
            <w:r w:rsidRPr="008B32B1">
              <w:t>Systemic therapy</w:t>
            </w:r>
          </w:p>
        </w:tc>
        <w:tc>
          <w:tcPr>
            <w:tcW w:w="2410" w:type="dxa"/>
          </w:tcPr>
          <w:p w14:paraId="0A921E6C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22A5C1BE" w14:textId="4B0E8DCE" w:rsidR="00B21E83" w:rsidRPr="008B32B1" w:rsidRDefault="00B21E83" w:rsidP="00692F8E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</w:p>
        </w:tc>
      </w:tr>
      <w:tr w:rsidR="00B21E83" w14:paraId="591BB3A7" w14:textId="77777777" w:rsidTr="00692F8E">
        <w:tc>
          <w:tcPr>
            <w:tcW w:w="284" w:type="dxa"/>
          </w:tcPr>
          <w:p w14:paraId="2D6309F1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B81344C" w14:textId="77777777" w:rsidR="00B21E83" w:rsidRPr="005E70E1" w:rsidRDefault="00B21E83" w:rsidP="00692F8E">
            <w:pPr>
              <w:pStyle w:val="NoSpacing"/>
              <w:spacing w:line="276" w:lineRule="auto"/>
            </w:pPr>
            <w:r w:rsidRPr="005E70E1">
              <w:t>No systemic therapy</w:t>
            </w:r>
          </w:p>
        </w:tc>
        <w:tc>
          <w:tcPr>
            <w:tcW w:w="2410" w:type="dxa"/>
          </w:tcPr>
          <w:p w14:paraId="36C027F8" w14:textId="51E954A4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04CA1F34" w14:textId="0862FD5E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48D92D26" w14:textId="77777777" w:rsidTr="00692F8E">
        <w:tc>
          <w:tcPr>
            <w:tcW w:w="284" w:type="dxa"/>
          </w:tcPr>
          <w:p w14:paraId="16C7FC7D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12E13B1" w14:textId="77777777" w:rsidR="00B21E83" w:rsidRPr="00783ED0" w:rsidRDefault="00B21E83" w:rsidP="00692F8E">
            <w:pPr>
              <w:pStyle w:val="NoSpacing"/>
              <w:spacing w:line="276" w:lineRule="auto"/>
            </w:pPr>
            <w:r w:rsidRPr="00783ED0">
              <w:t>CT, no ET</w:t>
            </w:r>
          </w:p>
        </w:tc>
        <w:tc>
          <w:tcPr>
            <w:tcW w:w="2410" w:type="dxa"/>
          </w:tcPr>
          <w:p w14:paraId="2FB61D55" w14:textId="0FEABEDC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0.83 (0.51-1.37)</w:t>
            </w:r>
          </w:p>
        </w:tc>
        <w:tc>
          <w:tcPr>
            <w:tcW w:w="1559" w:type="dxa"/>
          </w:tcPr>
          <w:p w14:paraId="789009E9" w14:textId="167B7581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0.48</w:t>
            </w:r>
          </w:p>
        </w:tc>
      </w:tr>
      <w:tr w:rsidR="00B21E83" w14:paraId="444E0BA4" w14:textId="77777777" w:rsidTr="00692F8E">
        <w:tc>
          <w:tcPr>
            <w:tcW w:w="284" w:type="dxa"/>
          </w:tcPr>
          <w:p w14:paraId="4EA5EE3C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4EB14F0F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ET, no </w:t>
            </w:r>
            <w:r>
              <w:t>CT</w:t>
            </w:r>
          </w:p>
        </w:tc>
        <w:tc>
          <w:tcPr>
            <w:tcW w:w="2410" w:type="dxa"/>
          </w:tcPr>
          <w:p w14:paraId="0332D56F" w14:textId="31996856" w:rsidR="00B21E83" w:rsidRPr="00F336F2" w:rsidRDefault="00C802FC" w:rsidP="00C802FC">
            <w:pPr>
              <w:pStyle w:val="NoSpacing"/>
              <w:spacing w:line="276" w:lineRule="auto"/>
              <w:jc w:val="center"/>
            </w:pPr>
            <w:r>
              <w:t>0.75 (0.50-1.12)</w:t>
            </w:r>
          </w:p>
        </w:tc>
        <w:tc>
          <w:tcPr>
            <w:tcW w:w="1559" w:type="dxa"/>
          </w:tcPr>
          <w:p w14:paraId="5032B4C7" w14:textId="00EFC2B1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0.16</w:t>
            </w:r>
          </w:p>
        </w:tc>
      </w:tr>
      <w:tr w:rsidR="00B21E83" w14:paraId="033E0056" w14:textId="77777777" w:rsidTr="00692F8E">
        <w:tc>
          <w:tcPr>
            <w:tcW w:w="284" w:type="dxa"/>
          </w:tcPr>
          <w:p w14:paraId="012158CA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757F86C" w14:textId="77777777" w:rsidR="00B21E83" w:rsidRPr="004B50D2" w:rsidRDefault="00B21E83" w:rsidP="00692F8E">
            <w:pPr>
              <w:pStyle w:val="NoSpacing"/>
              <w:spacing w:line="276" w:lineRule="auto"/>
            </w:pPr>
            <w:r w:rsidRPr="004B50D2">
              <w:t xml:space="preserve">Both </w:t>
            </w:r>
            <w:r>
              <w:t>CT</w:t>
            </w:r>
            <w:r w:rsidRPr="004B50D2">
              <w:t xml:space="preserve"> and ET</w:t>
            </w:r>
          </w:p>
        </w:tc>
        <w:tc>
          <w:tcPr>
            <w:tcW w:w="2410" w:type="dxa"/>
          </w:tcPr>
          <w:p w14:paraId="04E24C89" w14:textId="6AE0215C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0.93 (0.61-1.42)</w:t>
            </w:r>
          </w:p>
        </w:tc>
        <w:tc>
          <w:tcPr>
            <w:tcW w:w="1559" w:type="dxa"/>
          </w:tcPr>
          <w:p w14:paraId="789EE82D" w14:textId="7A028392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0.73</w:t>
            </w:r>
          </w:p>
        </w:tc>
      </w:tr>
      <w:tr w:rsidR="00B21E83" w:rsidRPr="008B32B1" w14:paraId="6809E75A" w14:textId="77777777" w:rsidTr="00692F8E">
        <w:tc>
          <w:tcPr>
            <w:tcW w:w="3119" w:type="dxa"/>
            <w:gridSpan w:val="2"/>
          </w:tcPr>
          <w:p w14:paraId="7C9F8BA0" w14:textId="06B99200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0FBC75A9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4BFA9A9A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22CE23A4" w14:textId="77777777" w:rsidTr="00692F8E">
        <w:tc>
          <w:tcPr>
            <w:tcW w:w="284" w:type="dxa"/>
          </w:tcPr>
          <w:p w14:paraId="5EFD46A1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358B6DA6" w14:textId="4C97E009" w:rsidR="00B21E83" w:rsidRPr="008B32B1" w:rsidRDefault="00B21E83" w:rsidP="00F84EDA">
            <w:pPr>
              <w:pStyle w:val="NoSpacing"/>
              <w:spacing w:line="276" w:lineRule="auto"/>
            </w:pPr>
            <w:r w:rsidRPr="008B32B1">
              <w:t xml:space="preserve">No </w:t>
            </w:r>
            <w:r w:rsidR="00F84EDA">
              <w:t>radiotherapy</w:t>
            </w:r>
          </w:p>
        </w:tc>
        <w:tc>
          <w:tcPr>
            <w:tcW w:w="2410" w:type="dxa"/>
          </w:tcPr>
          <w:p w14:paraId="40FA4701" w14:textId="47760C62" w:rsidR="00B21E83" w:rsidRPr="008B32B1" w:rsidRDefault="00870437" w:rsidP="00692F8E">
            <w:pPr>
              <w:pStyle w:val="NoSpacing"/>
              <w:spacing w:line="276" w:lineRule="auto"/>
              <w:jc w:val="center"/>
            </w:pPr>
            <w:r w:rsidRPr="008B32B1">
              <w:t>R</w:t>
            </w:r>
            <w:r w:rsidR="00B21E83" w:rsidRPr="008B32B1">
              <w:t>ef</w:t>
            </w:r>
          </w:p>
        </w:tc>
        <w:tc>
          <w:tcPr>
            <w:tcW w:w="1559" w:type="dxa"/>
          </w:tcPr>
          <w:p w14:paraId="5C82D910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:rsidRPr="008B32B1" w14:paraId="6DB5FCF9" w14:textId="77777777" w:rsidTr="00692F8E">
        <w:tc>
          <w:tcPr>
            <w:tcW w:w="284" w:type="dxa"/>
          </w:tcPr>
          <w:p w14:paraId="593A0279" w14:textId="77777777" w:rsidR="00B21E83" w:rsidRPr="008B32B1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217DC921" w14:textId="326774A6" w:rsidR="00B21E83" w:rsidRPr="008B32B1" w:rsidRDefault="00F84EDA" w:rsidP="00692F8E">
            <w:pPr>
              <w:pStyle w:val="NoSpacing"/>
              <w:spacing w:line="276" w:lineRule="auto"/>
            </w:pPr>
            <w:r>
              <w:t>Radiotherapy</w:t>
            </w:r>
          </w:p>
        </w:tc>
        <w:tc>
          <w:tcPr>
            <w:tcW w:w="2410" w:type="dxa"/>
          </w:tcPr>
          <w:p w14:paraId="7199C36A" w14:textId="617F187B" w:rsidR="00B21E83" w:rsidRPr="008B32B1" w:rsidRDefault="00C802FC" w:rsidP="00692F8E">
            <w:pPr>
              <w:pStyle w:val="NoSpacing"/>
              <w:spacing w:line="276" w:lineRule="auto"/>
              <w:jc w:val="center"/>
            </w:pPr>
            <w:r>
              <w:t>1.03 (0.77-1.37)</w:t>
            </w:r>
          </w:p>
        </w:tc>
        <w:tc>
          <w:tcPr>
            <w:tcW w:w="1559" w:type="dxa"/>
          </w:tcPr>
          <w:p w14:paraId="32EA9DD7" w14:textId="4476B93F" w:rsidR="00B21E83" w:rsidRPr="008B32B1" w:rsidRDefault="00C802FC" w:rsidP="00692F8E">
            <w:pPr>
              <w:pStyle w:val="NoSpacing"/>
              <w:spacing w:line="276" w:lineRule="auto"/>
              <w:jc w:val="center"/>
            </w:pPr>
            <w:r>
              <w:t>0.83</w:t>
            </w:r>
          </w:p>
        </w:tc>
      </w:tr>
      <w:tr w:rsidR="00B21E83" w:rsidRPr="008B32B1" w14:paraId="7F56DC65" w14:textId="77777777" w:rsidTr="00692F8E">
        <w:tc>
          <w:tcPr>
            <w:tcW w:w="3119" w:type="dxa"/>
            <w:gridSpan w:val="2"/>
          </w:tcPr>
          <w:p w14:paraId="79B6BB50" w14:textId="77777777" w:rsidR="00B21E83" w:rsidRPr="00B21E83" w:rsidRDefault="00B21E83" w:rsidP="00692F8E">
            <w:pPr>
              <w:pStyle w:val="NoSpacing"/>
              <w:spacing w:line="276" w:lineRule="auto"/>
            </w:pPr>
            <w:r>
              <w:t>Age at diagnosis</w:t>
            </w:r>
          </w:p>
        </w:tc>
        <w:tc>
          <w:tcPr>
            <w:tcW w:w="2410" w:type="dxa"/>
          </w:tcPr>
          <w:p w14:paraId="723CEAC3" w14:textId="78C0317B" w:rsidR="00B21E83" w:rsidRPr="008B32B1" w:rsidRDefault="00C802FC" w:rsidP="00692F8E">
            <w:pPr>
              <w:pStyle w:val="NoSpacing"/>
              <w:spacing w:line="276" w:lineRule="auto"/>
              <w:jc w:val="center"/>
            </w:pPr>
            <w:r>
              <w:t>0</w:t>
            </w:r>
            <w:r w:rsidR="00783ED0">
              <w:t>.</w:t>
            </w:r>
            <w:r>
              <w:t>99 (0.98-1.01)</w:t>
            </w:r>
          </w:p>
        </w:tc>
        <w:tc>
          <w:tcPr>
            <w:tcW w:w="1559" w:type="dxa"/>
          </w:tcPr>
          <w:p w14:paraId="2607410A" w14:textId="03AF0CA7" w:rsidR="00B21E83" w:rsidRDefault="00C802FC" w:rsidP="00692F8E">
            <w:pPr>
              <w:pStyle w:val="NoSpacing"/>
              <w:spacing w:line="276" w:lineRule="auto"/>
              <w:jc w:val="center"/>
            </w:pPr>
            <w:r>
              <w:t>0.36</w:t>
            </w:r>
          </w:p>
        </w:tc>
      </w:tr>
      <w:tr w:rsidR="00B21E83" w:rsidRPr="008B32B1" w14:paraId="210B9395" w14:textId="77777777" w:rsidTr="00692F8E">
        <w:tc>
          <w:tcPr>
            <w:tcW w:w="3119" w:type="dxa"/>
            <w:gridSpan w:val="2"/>
          </w:tcPr>
          <w:p w14:paraId="27D6D120" w14:textId="77777777" w:rsidR="00B21E83" w:rsidRPr="008B32B1" w:rsidRDefault="00B21E83" w:rsidP="00692F8E">
            <w:pPr>
              <w:pStyle w:val="NoSpacing"/>
              <w:spacing w:line="276" w:lineRule="auto"/>
            </w:pPr>
            <w:r>
              <w:t>Grade of first BC</w:t>
            </w:r>
          </w:p>
        </w:tc>
        <w:tc>
          <w:tcPr>
            <w:tcW w:w="2410" w:type="dxa"/>
          </w:tcPr>
          <w:p w14:paraId="772181D4" w14:textId="77777777" w:rsidR="00B21E83" w:rsidRPr="008B32B1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5B7E8D9C" w14:textId="77777777" w:rsidR="00B21E83" w:rsidRPr="008B32B1" w:rsidRDefault="00B21E83" w:rsidP="00692F8E">
            <w:pPr>
              <w:pStyle w:val="NoSpacing"/>
              <w:tabs>
                <w:tab w:val="left" w:pos="204"/>
                <w:tab w:val="center" w:pos="416"/>
              </w:tabs>
              <w:spacing w:line="276" w:lineRule="auto"/>
            </w:pPr>
            <w:r>
              <w:tab/>
            </w:r>
          </w:p>
        </w:tc>
      </w:tr>
      <w:tr w:rsidR="00B21E83" w14:paraId="2ECBF53D" w14:textId="77777777" w:rsidTr="00692F8E">
        <w:tc>
          <w:tcPr>
            <w:tcW w:w="284" w:type="dxa"/>
          </w:tcPr>
          <w:p w14:paraId="542982E9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578FFEEF" w14:textId="77777777" w:rsidR="00B21E83" w:rsidRPr="005E70E1" w:rsidRDefault="00B21E83" w:rsidP="00692F8E">
            <w:pPr>
              <w:pStyle w:val="NoSpacing"/>
              <w:spacing w:line="276" w:lineRule="auto"/>
            </w:pPr>
            <w:r>
              <w:t>Grade 1</w:t>
            </w:r>
          </w:p>
        </w:tc>
        <w:tc>
          <w:tcPr>
            <w:tcW w:w="2410" w:type="dxa"/>
          </w:tcPr>
          <w:p w14:paraId="4A33EBF1" w14:textId="43785545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44EF6394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0D9BD333" w14:textId="77777777" w:rsidTr="00692F8E">
        <w:tc>
          <w:tcPr>
            <w:tcW w:w="284" w:type="dxa"/>
          </w:tcPr>
          <w:p w14:paraId="618C0225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533B2F3D" w14:textId="77777777" w:rsidR="00B21E83" w:rsidRPr="00945A41" w:rsidRDefault="00B21E83" w:rsidP="00692F8E">
            <w:pPr>
              <w:pStyle w:val="NoSpacing"/>
              <w:spacing w:line="276" w:lineRule="auto"/>
              <w:rPr>
                <w:lang w:val="nl-NL"/>
              </w:rPr>
            </w:pPr>
            <w:r>
              <w:rPr>
                <w:lang w:val="nl-NL"/>
              </w:rPr>
              <w:t>Grade 2</w:t>
            </w:r>
          </w:p>
        </w:tc>
        <w:tc>
          <w:tcPr>
            <w:tcW w:w="2410" w:type="dxa"/>
          </w:tcPr>
          <w:p w14:paraId="20902349" w14:textId="33F5CEC3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0.99 (0.74-1.32)</w:t>
            </w:r>
          </w:p>
        </w:tc>
        <w:tc>
          <w:tcPr>
            <w:tcW w:w="1559" w:type="dxa"/>
          </w:tcPr>
          <w:p w14:paraId="54A65F1E" w14:textId="017EABB1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0.96</w:t>
            </w:r>
          </w:p>
        </w:tc>
      </w:tr>
      <w:tr w:rsidR="00B21E83" w14:paraId="05F163A6" w14:textId="77777777" w:rsidTr="00692F8E">
        <w:tc>
          <w:tcPr>
            <w:tcW w:w="284" w:type="dxa"/>
          </w:tcPr>
          <w:p w14:paraId="2E020214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1E1675BC" w14:textId="77777777" w:rsidR="00B21E83" w:rsidRPr="004B50D2" w:rsidRDefault="00B21E83" w:rsidP="00692F8E">
            <w:pPr>
              <w:pStyle w:val="NoSpacing"/>
              <w:spacing w:line="276" w:lineRule="auto"/>
            </w:pPr>
            <w:r>
              <w:t>Grade 3</w:t>
            </w:r>
          </w:p>
        </w:tc>
        <w:tc>
          <w:tcPr>
            <w:tcW w:w="2410" w:type="dxa"/>
          </w:tcPr>
          <w:p w14:paraId="5EAF772D" w14:textId="7114F89D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1.25 (0.90-1.72)</w:t>
            </w:r>
          </w:p>
        </w:tc>
        <w:tc>
          <w:tcPr>
            <w:tcW w:w="1559" w:type="dxa"/>
          </w:tcPr>
          <w:p w14:paraId="0C7BD6F0" w14:textId="599EF182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0.18</w:t>
            </w:r>
          </w:p>
        </w:tc>
      </w:tr>
      <w:tr w:rsidR="00B21E83" w14:paraId="39AEC9C4" w14:textId="77777777" w:rsidTr="00692F8E">
        <w:tc>
          <w:tcPr>
            <w:tcW w:w="3119" w:type="dxa"/>
            <w:gridSpan w:val="2"/>
          </w:tcPr>
          <w:p w14:paraId="18887C19" w14:textId="77777777" w:rsidR="00B21E83" w:rsidRDefault="00B21E83" w:rsidP="00692F8E">
            <w:pPr>
              <w:pStyle w:val="NoSpacing"/>
              <w:spacing w:line="276" w:lineRule="auto"/>
            </w:pPr>
            <w:r>
              <w:t>Nodal status of first BC</w:t>
            </w:r>
          </w:p>
        </w:tc>
        <w:tc>
          <w:tcPr>
            <w:tcW w:w="2410" w:type="dxa"/>
          </w:tcPr>
          <w:p w14:paraId="470D85AD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6CCE1955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632417F1" w14:textId="77777777" w:rsidTr="00692F8E">
        <w:tc>
          <w:tcPr>
            <w:tcW w:w="284" w:type="dxa"/>
          </w:tcPr>
          <w:p w14:paraId="017F2FA9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7541681" w14:textId="77777777" w:rsidR="00B21E83" w:rsidRDefault="00B21E83" w:rsidP="00692F8E">
            <w:pPr>
              <w:pStyle w:val="NoSpacing"/>
              <w:spacing w:line="276" w:lineRule="auto"/>
            </w:pPr>
            <w:r>
              <w:t>Negative</w:t>
            </w:r>
          </w:p>
        </w:tc>
        <w:tc>
          <w:tcPr>
            <w:tcW w:w="2410" w:type="dxa"/>
          </w:tcPr>
          <w:p w14:paraId="3FEFF781" w14:textId="2102EB6B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73F6EE62" w14:textId="15FD3A23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4982658B" w14:textId="77777777" w:rsidTr="00692F8E">
        <w:tc>
          <w:tcPr>
            <w:tcW w:w="284" w:type="dxa"/>
          </w:tcPr>
          <w:p w14:paraId="7AB75994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66F48B95" w14:textId="77777777" w:rsidR="00B21E83" w:rsidRDefault="00B21E83" w:rsidP="00692F8E">
            <w:pPr>
              <w:pStyle w:val="NoSpacing"/>
              <w:spacing w:line="276" w:lineRule="auto"/>
            </w:pPr>
            <w:r>
              <w:t>Positive</w:t>
            </w:r>
          </w:p>
        </w:tc>
        <w:tc>
          <w:tcPr>
            <w:tcW w:w="2410" w:type="dxa"/>
          </w:tcPr>
          <w:p w14:paraId="4E9BC70B" w14:textId="6CF9F11E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0.98 (0.74-1.30)</w:t>
            </w:r>
          </w:p>
        </w:tc>
        <w:tc>
          <w:tcPr>
            <w:tcW w:w="1559" w:type="dxa"/>
          </w:tcPr>
          <w:p w14:paraId="492FCAC3" w14:textId="7BFE3909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0.91</w:t>
            </w:r>
          </w:p>
        </w:tc>
      </w:tr>
      <w:tr w:rsidR="00B21E83" w14:paraId="229DA238" w14:textId="77777777" w:rsidTr="00692F8E">
        <w:tc>
          <w:tcPr>
            <w:tcW w:w="3119" w:type="dxa"/>
            <w:gridSpan w:val="2"/>
          </w:tcPr>
          <w:p w14:paraId="2A7E6302" w14:textId="77777777" w:rsidR="00B21E83" w:rsidRDefault="00B21E83" w:rsidP="00692F8E">
            <w:pPr>
              <w:pStyle w:val="NoSpacing"/>
              <w:spacing w:line="276" w:lineRule="auto"/>
            </w:pPr>
            <w:r>
              <w:t>Size category of first BC</w:t>
            </w:r>
          </w:p>
        </w:tc>
        <w:tc>
          <w:tcPr>
            <w:tcW w:w="2410" w:type="dxa"/>
          </w:tcPr>
          <w:p w14:paraId="4DA91194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6A142A0A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00A353FF" w14:textId="77777777" w:rsidTr="00692F8E">
        <w:tc>
          <w:tcPr>
            <w:tcW w:w="284" w:type="dxa"/>
          </w:tcPr>
          <w:p w14:paraId="1464F6FE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0642E0B" w14:textId="77777777" w:rsidR="00B21E83" w:rsidRDefault="00B21E83" w:rsidP="00692F8E">
            <w:pPr>
              <w:pStyle w:val="NoSpacing"/>
              <w:spacing w:line="276" w:lineRule="auto"/>
            </w:pPr>
            <w:r>
              <w:t>0-2 cm</w:t>
            </w:r>
          </w:p>
        </w:tc>
        <w:tc>
          <w:tcPr>
            <w:tcW w:w="2410" w:type="dxa"/>
          </w:tcPr>
          <w:p w14:paraId="1E46FF37" w14:textId="22BFDA09" w:rsidR="00B21E83" w:rsidRPr="00F336F2" w:rsidRDefault="00870437" w:rsidP="00692F8E">
            <w:pPr>
              <w:pStyle w:val="NoSpacing"/>
              <w:spacing w:line="276" w:lineRule="auto"/>
              <w:jc w:val="center"/>
            </w:pPr>
            <w:r>
              <w:t>R</w:t>
            </w:r>
            <w:r w:rsidR="00B21E83">
              <w:t>ef</w:t>
            </w:r>
          </w:p>
        </w:tc>
        <w:tc>
          <w:tcPr>
            <w:tcW w:w="1559" w:type="dxa"/>
          </w:tcPr>
          <w:p w14:paraId="24B9A2B2" w14:textId="77777777" w:rsidR="00B21E83" w:rsidRPr="00F336F2" w:rsidRDefault="00B21E83" w:rsidP="00692F8E">
            <w:pPr>
              <w:pStyle w:val="NoSpacing"/>
              <w:spacing w:line="276" w:lineRule="auto"/>
              <w:jc w:val="center"/>
            </w:pPr>
          </w:p>
        </w:tc>
      </w:tr>
      <w:tr w:rsidR="00B21E83" w14:paraId="2CABE150" w14:textId="77777777" w:rsidTr="00692F8E">
        <w:tc>
          <w:tcPr>
            <w:tcW w:w="284" w:type="dxa"/>
          </w:tcPr>
          <w:p w14:paraId="14D9FC23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9AA7B6C" w14:textId="77777777" w:rsidR="00B21E83" w:rsidRDefault="00B21E83" w:rsidP="00692F8E">
            <w:pPr>
              <w:pStyle w:val="NoSpacing"/>
              <w:spacing w:line="276" w:lineRule="auto"/>
            </w:pPr>
            <w:r>
              <w:t>2-5 cm</w:t>
            </w:r>
          </w:p>
        </w:tc>
        <w:tc>
          <w:tcPr>
            <w:tcW w:w="2410" w:type="dxa"/>
          </w:tcPr>
          <w:p w14:paraId="6C4D9FC2" w14:textId="7A45DDCB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0.90 (0.70-1.16)</w:t>
            </w:r>
          </w:p>
        </w:tc>
        <w:tc>
          <w:tcPr>
            <w:tcW w:w="1559" w:type="dxa"/>
          </w:tcPr>
          <w:p w14:paraId="78F6BC8A" w14:textId="6096DBDC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0.40</w:t>
            </w:r>
          </w:p>
        </w:tc>
      </w:tr>
      <w:tr w:rsidR="00B21E83" w14:paraId="12164B1D" w14:textId="77777777" w:rsidTr="00692F8E">
        <w:tc>
          <w:tcPr>
            <w:tcW w:w="284" w:type="dxa"/>
          </w:tcPr>
          <w:p w14:paraId="58EF722F" w14:textId="77777777" w:rsidR="00B21E83" w:rsidRDefault="00B21E83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4FC50C9" w14:textId="77777777" w:rsidR="00B21E83" w:rsidRDefault="00B21E83" w:rsidP="00692F8E">
            <w:pPr>
              <w:pStyle w:val="NoSpacing"/>
              <w:spacing w:line="276" w:lineRule="auto"/>
            </w:pPr>
            <w:r>
              <w:t>&gt;5 cm</w:t>
            </w:r>
          </w:p>
        </w:tc>
        <w:tc>
          <w:tcPr>
            <w:tcW w:w="2410" w:type="dxa"/>
          </w:tcPr>
          <w:p w14:paraId="0EB41573" w14:textId="379E4122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0.49 (</w:t>
            </w:r>
            <w:r w:rsidR="00B55B84">
              <w:t>0.21-1.11</w:t>
            </w:r>
            <w:r>
              <w:t>)</w:t>
            </w:r>
          </w:p>
        </w:tc>
        <w:tc>
          <w:tcPr>
            <w:tcW w:w="1559" w:type="dxa"/>
          </w:tcPr>
          <w:p w14:paraId="2DA79BF1" w14:textId="08C5447B" w:rsidR="00B21E83" w:rsidRPr="00F336F2" w:rsidRDefault="00C802FC" w:rsidP="00692F8E">
            <w:pPr>
              <w:pStyle w:val="NoSpacing"/>
              <w:spacing w:line="276" w:lineRule="auto"/>
              <w:jc w:val="center"/>
            </w:pPr>
            <w:r>
              <w:t>0.09</w:t>
            </w:r>
          </w:p>
        </w:tc>
      </w:tr>
      <w:tr w:rsidR="00C802FC" w14:paraId="423709E2" w14:textId="77777777" w:rsidTr="00692F8E">
        <w:tc>
          <w:tcPr>
            <w:tcW w:w="284" w:type="dxa"/>
          </w:tcPr>
          <w:p w14:paraId="080D2768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7BAD77A0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410" w:type="dxa"/>
          </w:tcPr>
          <w:p w14:paraId="48D333D4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  <w:tc>
          <w:tcPr>
            <w:tcW w:w="1559" w:type="dxa"/>
          </w:tcPr>
          <w:p w14:paraId="69782BD9" w14:textId="77777777" w:rsidR="00C802FC" w:rsidRDefault="00C802FC" w:rsidP="00692F8E">
            <w:pPr>
              <w:pStyle w:val="NoSpacing"/>
              <w:spacing w:line="276" w:lineRule="auto"/>
              <w:jc w:val="center"/>
            </w:pPr>
          </w:p>
        </w:tc>
      </w:tr>
      <w:tr w:rsidR="00C802FC" w14:paraId="31EDF2A8" w14:textId="77777777" w:rsidTr="00692F8E">
        <w:tc>
          <w:tcPr>
            <w:tcW w:w="284" w:type="dxa"/>
          </w:tcPr>
          <w:p w14:paraId="4BE42C44" w14:textId="77777777" w:rsidR="00C802FC" w:rsidRDefault="00C802FC" w:rsidP="00692F8E">
            <w:pPr>
              <w:pStyle w:val="NoSpacing"/>
              <w:spacing w:line="276" w:lineRule="auto"/>
            </w:pPr>
          </w:p>
        </w:tc>
        <w:tc>
          <w:tcPr>
            <w:tcW w:w="2835" w:type="dxa"/>
          </w:tcPr>
          <w:p w14:paraId="0B82FA1C" w14:textId="009BBEA5" w:rsidR="00C802FC" w:rsidRDefault="00C802FC" w:rsidP="00692F8E">
            <w:pPr>
              <w:pStyle w:val="NoSpacing"/>
              <w:spacing w:line="276" w:lineRule="auto"/>
            </w:pPr>
            <w:r>
              <w:t>CHEK2:RT</w:t>
            </w:r>
          </w:p>
        </w:tc>
        <w:tc>
          <w:tcPr>
            <w:tcW w:w="2410" w:type="dxa"/>
          </w:tcPr>
          <w:p w14:paraId="3AC1A9A3" w14:textId="0037221D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1.7E+06 (</w:t>
            </w:r>
            <w:r w:rsidR="00B55B84">
              <w:t>0</w:t>
            </w:r>
            <w:r w:rsidR="00870437">
              <w:t>.00</w:t>
            </w:r>
            <w:r w:rsidR="00B55B84">
              <w:t>-INF</w:t>
            </w:r>
            <w:r>
              <w:t>)</w:t>
            </w:r>
          </w:p>
        </w:tc>
        <w:tc>
          <w:tcPr>
            <w:tcW w:w="1559" w:type="dxa"/>
          </w:tcPr>
          <w:p w14:paraId="3295A529" w14:textId="02C59854" w:rsidR="00C802FC" w:rsidRDefault="00C802FC" w:rsidP="00692F8E">
            <w:pPr>
              <w:pStyle w:val="NoSpacing"/>
              <w:spacing w:line="276" w:lineRule="auto"/>
              <w:jc w:val="center"/>
            </w:pPr>
            <w:r>
              <w:t>0.99</w:t>
            </w:r>
          </w:p>
        </w:tc>
      </w:tr>
    </w:tbl>
    <w:p w14:paraId="4ECD9A0E" w14:textId="46EB1F72" w:rsidR="00B21E83" w:rsidRDefault="00B21E83" w:rsidP="00982F18">
      <w:pPr>
        <w:jc w:val="both"/>
      </w:pPr>
      <w:r>
        <w:t>Adjusted for age at diagnosis,</w:t>
      </w:r>
      <w:r w:rsidR="0041552E">
        <w:t xml:space="preserve"> </w:t>
      </w:r>
      <w:r>
        <w:t xml:space="preserve">nodal status, size category and grade of primary BC. </w:t>
      </w:r>
      <w:r w:rsidR="00982F18">
        <w:t>Abbreviations: CT=chemotherapy; ET=endocrine therapy; RT</w:t>
      </w:r>
      <w:r w:rsidR="00E76FAF">
        <w:t>=</w:t>
      </w:r>
      <w:r w:rsidR="00982F18">
        <w:t>radiotherapy.</w:t>
      </w:r>
    </w:p>
    <w:p w14:paraId="36154E76" w14:textId="77777777" w:rsidR="00D158AF" w:rsidRDefault="00D158AF" w:rsidP="00982F18">
      <w:pPr>
        <w:jc w:val="both"/>
        <w:sectPr w:rsidR="00D158AF" w:rsidSect="00B21E8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84EA0F" w14:textId="4CBA7F41" w:rsidR="00D158AF" w:rsidRDefault="00743D48" w:rsidP="00982F18">
      <w:pPr>
        <w:jc w:val="both"/>
      </w:pPr>
      <w:r w:rsidRPr="00E76FAF">
        <w:rPr>
          <w:b/>
        </w:rPr>
        <w:lastRenderedPageBreak/>
        <w:t>Table S13</w:t>
      </w:r>
      <w:r w:rsidRPr="00743D48">
        <w:t>. Multi-state model in all patients: Pooled hazard ratio (HR) estimates, 95% confidence intervals (CI) and p-values for all covariates and all transitions across multiple imputed data analyses.</w:t>
      </w:r>
    </w:p>
    <w:tbl>
      <w:tblPr>
        <w:tblW w:w="507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7"/>
      </w:tblGrid>
      <w:tr w:rsidR="00D158AF" w:rsidRPr="00D158AF" w14:paraId="04DB0580" w14:textId="77777777" w:rsidTr="00743D48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AAEC" w14:textId="77777777" w:rsidR="00D158AF" w:rsidRPr="00743D48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eastAsia="nl-NL"/>
              </w:rPr>
            </w:pPr>
            <w:r w:rsidRPr="00743D4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B0B7C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1 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4F5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3A3E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2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A7B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5E66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3 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FB5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E2C3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4 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44A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E5CA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5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D77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AF2E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6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7FB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1ED6C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Transition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7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FC7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70C74178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AFA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Number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cases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8F2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82,701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8E43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5CCF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82,701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B14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4BDA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82,701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BF04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C79B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82,701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664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1A58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1,816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5B1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5E63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1,816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D32E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7608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1,816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0784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55972D12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95B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Number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events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7C13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1,816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EB46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A930D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7,467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4386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3317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4,247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73A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D789A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3,548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88EE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9FC42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281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5C18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D090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124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0BC71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A25E7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94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C32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152548F3" w14:textId="77777777" w:rsidTr="00743D48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8E21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119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0FD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2B59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95A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60BE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37E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24BB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9E1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97D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44D7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2B0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0435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313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8551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P-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value</w:t>
            </w:r>
            <w:proofErr w:type="spellEnd"/>
          </w:p>
        </w:tc>
      </w:tr>
      <w:tr w:rsidR="00D158AF" w:rsidRPr="00D158AF" w14:paraId="3A388A63" w14:textId="77777777" w:rsidTr="00743D48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418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c.1100delC status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D608" w14:textId="163CB533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2.37 (1.82-3.08)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EA48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D503" w14:textId="7F9EDD2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1.30 (1.09-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1.56)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CB9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0.003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A1EB" w14:textId="0C785CA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(0.75-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9F71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A18B" w14:textId="14748CC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1.07 (0.76-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361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414B" w14:textId="2F3169F8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1.23 (0.72-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2.10)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A1A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0.46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617A" w14:textId="18EDADAB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0.60 (0.14-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2.52)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6F0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0.49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DE26" w14:textId="10E598C2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1.21 (0.41-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3.53)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39E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0.73</w:t>
            </w:r>
          </w:p>
        </w:tc>
      </w:tr>
      <w:tr w:rsidR="00D158AF" w:rsidRPr="00D158AF" w14:paraId="3BADF63A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D86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Age at diagnosis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9220" w14:textId="1E12F20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(0.99-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C3F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D68B" w14:textId="526FD50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(1.00-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623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E260" w14:textId="36088BC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1.10 (1.09-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432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3DE9" w14:textId="57D4003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1.05 (1.05-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1.05)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C81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2040" w14:textId="5859506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0.99 (0.98-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27DE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0.28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49C9" w14:textId="74F859B3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1.10 (1.07-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919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3095" w14:textId="5EBC52FD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1.04 (1.01-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93D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0.004</w:t>
            </w:r>
          </w:p>
        </w:tc>
      </w:tr>
      <w:tr w:rsidR="00D158AF" w:rsidRPr="00D158AF" w14:paraId="1399789E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D56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ER status 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A5F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E53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5B8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57D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26EE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3F0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66E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B66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7AF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44B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5877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79D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EB6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02CF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1E6638F0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EF2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Negative</w:t>
            </w:r>
            <w:proofErr w:type="spellEnd"/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CBDD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8EF7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749F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B7E7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DEF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F04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22E0E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D3D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73A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2B4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346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A19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25C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2FE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01724E87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135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Positive</w:t>
            </w:r>
            <w:proofErr w:type="spellEnd"/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0897" w14:textId="08C0E70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0.97 (0.83-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63F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F623" w14:textId="0930E24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0.81 (0.76-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77CD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6C66" w14:textId="0A33FFE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0.90 (0.81-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4372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CD67" w14:textId="6D743F4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0.97 (0.87-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E5A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0.51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F29B" w14:textId="1C4C265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1.21 (0.85-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091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0.29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7699" w14:textId="6D17580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(0.53-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8AB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9FF2" w14:textId="0F9B758D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1.10 (0.58-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E99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0.77</w:t>
            </w:r>
          </w:p>
        </w:tc>
      </w:tr>
      <w:tr w:rsidR="00D158AF" w:rsidRPr="00D158AF" w14:paraId="75528A89" w14:textId="77777777" w:rsidTr="00743D48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508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Nodal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status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5F4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C45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D6C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DB8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F85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750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3E1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138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91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30C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976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A14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2BB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C15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17144DCA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98BC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Negative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64F2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9379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50AB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5D1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A18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B88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73F4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DFC9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A8A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2EA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1BD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3E9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93E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E03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21D36C8F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ED85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Positive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A998" w14:textId="6430546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1.06 (0.94-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1D1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0.38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32DA" w14:textId="7EB9898E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2.42 (2.28-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2.56)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CF2E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E677" w14:textId="6F08C99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1.30 (1.20-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130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15C4" w14:textId="46D4596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1.88 (1.74-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BD5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BB34" w14:textId="0CB3122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1.79 (1.34-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2.41)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727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F806" w14:textId="7C8BA10F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1.05 (0.65-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F23E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0.84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51C4D" w14:textId="2CBF73F8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1.62 (0.89-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2.94)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7F6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0.11</w:t>
            </w:r>
          </w:p>
        </w:tc>
      </w:tr>
      <w:tr w:rsidR="00D158AF" w:rsidRPr="00D158AF" w14:paraId="51BEE105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7122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Tumor 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size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EE42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929B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9C0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B1B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3B5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208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212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92C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BBE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842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E58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FEBC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21E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755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31C291AC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5DE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≤ 2cm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1028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BE2C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90B2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007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9C3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B7C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0F9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C3D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7968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643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9A15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DF4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D9B1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38A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426C0B17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4B1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2-5 cm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FEB5" w14:textId="6EDB917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1.13 (1.01-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215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3024" w14:textId="214774E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1.81 (1.71-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1.91)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978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6765" w14:textId="0361F2E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1.22 (1.12-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E548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7EEE" w14:textId="67E018D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1.47 (1.35-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1.61)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2E6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EDC2" w14:textId="435E7A7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1.52 (1.12-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DD01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4BAC" w14:textId="7688317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1.25 (0.77-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FD4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0.37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112B" w14:textId="6D56A48D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1.34 (0.71-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2.55)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804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0.36</w:t>
            </w:r>
          </w:p>
        </w:tc>
      </w:tr>
      <w:tr w:rsidR="00D158AF" w:rsidRPr="00D158AF" w14:paraId="71BAF20C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2444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&gt; 5cm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1ABB" w14:textId="0B1BE7F2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1.25 (0.98-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1.59)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733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F100" w14:textId="6CD5FF5D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2.73 (2.48-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3.00)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4A7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A8CB" w14:textId="77D93EB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1.45 (1.22-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422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78F4" w14:textId="4E54EEC8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2.23 (1.89-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2.65)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EC61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0083" w14:textId="1F5D2A6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2.77 (1.70-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4.50)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48B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F42F" w14:textId="688F75A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0.79 (0.09-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7.13)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A44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7B7B" w14:textId="50135A34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1.20 (0.27-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5.34)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C8C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0.81</w:t>
            </w:r>
          </w:p>
        </w:tc>
      </w:tr>
      <w:tr w:rsidR="00D158AF" w:rsidRPr="00D158AF" w14:paraId="6D28661C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B75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Tumor </w:t>
            </w: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grade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42C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36B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6D85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129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F3C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975A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8FD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F9F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B66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507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21D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2368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0D6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BDA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4FC6DC9A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28D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DD3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F67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87B2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A36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D4A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E40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BB96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113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DC12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72C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5C9B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A83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DE70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43F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33E0F99B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EE8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01DE" w14:textId="35A0D49B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1.02 (0.89-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846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4CB2" w14:textId="1B81FF3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1.87 (1.69-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040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952D" w14:textId="4EFB1369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1.09 (1.00-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87A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2D97" w14:textId="5975E09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1.24 (1.10-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3F9D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4381" w14:textId="6ED3632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(0.66-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1.51)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B7F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E570" w14:textId="10011345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0.74 (0.43-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B79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0.27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83F4" w14:textId="6E902C54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0.93 (0.44-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1.96)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03A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0.85</w:t>
            </w:r>
          </w:p>
        </w:tc>
      </w:tr>
      <w:tr w:rsidR="00D158AF" w:rsidRPr="00D158AF" w14:paraId="12F098ED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844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370E1" w14:textId="084F8DEE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1.06 (0.91-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66D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0.48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3C2A" w14:textId="1093FFF8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2.62 (2.36-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2.91)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E1B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D844" w14:textId="5E0A517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1.18 (1.06-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82E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0.002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3F85" w14:textId="0E6182AE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1.72 (1.51-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1.97)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BC7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F154" w14:textId="56F97F36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1.28 (0.81-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040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0.28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3239" w14:textId="73D43309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0.98 (0.54-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789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286C" w14:textId="6D063C85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(0.42-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2.36)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A2D5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</w:t>
            </w:r>
          </w:p>
        </w:tc>
      </w:tr>
      <w:tr w:rsidR="00D158AF" w:rsidRPr="00D158AF" w14:paraId="10C345AB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83E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Radiation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290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C6A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286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87C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E7A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113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79D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2266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7A7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330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712B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8D9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7CD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6400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4E67FE30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79A7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No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CEE9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DB94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C3B7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250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B724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B6FF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2316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E3A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3D6F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94E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49FF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7A9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A496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7CE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47E643E2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67E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Yes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FB69" w14:textId="31A334D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1.07 (0.94-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1.21)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6B39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0.33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E739" w14:textId="6E44688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 (0.94-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4C1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0.94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457B" w14:textId="657B7F0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0.75 (0.70-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56D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C002" w14:textId="5F4FA9C4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0.78 (0.72-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E10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363EC" w14:textId="46A12641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0.98 (0.70-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05D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D56D" w14:textId="1973EAD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0.89 (0.56-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A0C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8E3E" w14:textId="381DAD6A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0.88 (0.43-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1.83)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B0D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0.74</w:t>
            </w:r>
          </w:p>
        </w:tc>
      </w:tr>
      <w:tr w:rsidR="00D158AF" w:rsidRPr="00D158AF" w14:paraId="395F166A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00C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</w:pPr>
            <w:proofErr w:type="spellStart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>Systemic</w:t>
            </w:r>
            <w:proofErr w:type="spellEnd"/>
            <w:r w:rsidRPr="00D158A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9"/>
                <w:lang w:val="nl-NL" w:eastAsia="nl-NL"/>
              </w:rPr>
              <w:t xml:space="preserve"> treatment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BDA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07C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97F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77B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60CE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70A9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FB9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441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12C8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2FD7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12E3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68C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893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837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3DD79E04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C48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None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A86A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CD2E2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302EA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AA8A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60AC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9FF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CB53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02C5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34AD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CD61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D7E1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C42D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F2D9" w14:textId="77777777" w:rsidR="00D158AF" w:rsidRPr="00D158AF" w:rsidRDefault="00D158AF" w:rsidP="00D15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5C74" w14:textId="77777777" w:rsidR="00D158AF" w:rsidRPr="00D158AF" w:rsidRDefault="00D158AF" w:rsidP="00D158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 </w:t>
            </w:r>
          </w:p>
        </w:tc>
      </w:tr>
      <w:tr w:rsidR="00D158AF" w:rsidRPr="00D158AF" w14:paraId="6901AB66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CB0F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 xml:space="preserve">CT </w:t>
            </w: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only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BC7E" w14:textId="7D86F67B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0.77 (0.62-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AF08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8B89" w14:textId="6A59890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0.98 (0.88-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809D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8B4A" w14:textId="6454FFB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0.86 (0.73-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7318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380F" w14:textId="61FF90DB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0.87 (0.75-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7735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0B57" w14:textId="40782A5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0.84 (0.51-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CF5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0.47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0210" w14:textId="1B57C79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0.89 (0.38-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2.08)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084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D41E" w14:textId="1E5EFE8B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1.12 (0.43-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2.89)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84AC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0.82</w:t>
            </w:r>
          </w:p>
        </w:tc>
      </w:tr>
      <w:tr w:rsidR="00D158AF" w:rsidRPr="00D158AF" w14:paraId="04DCAB74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5E12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 xml:space="preserve">ET </w:t>
            </w:r>
            <w:proofErr w:type="spellStart"/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only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8F3C" w14:textId="0681B83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0.70 (0.58-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E191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46F2" w14:textId="40C978CE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0.90 (0.81-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B8DC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AF02" w14:textId="4A55CE8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0.99 (0.88-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BA676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C254" w14:textId="7341CBC3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0.67 (0.58-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D29A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3FBA" w14:textId="724717D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1.13 (0.74-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9DF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0.57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971B" w14:textId="3E5EC798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0.93 (0.54-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1.61)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9019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C5C8" w14:textId="239C91C8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0.74 (0.34-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1.58)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541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0.43</w:t>
            </w:r>
          </w:p>
        </w:tc>
      </w:tr>
      <w:tr w:rsidR="00D158AF" w:rsidRPr="00D158AF" w14:paraId="2595BDBD" w14:textId="77777777" w:rsidTr="00743D48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391D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CT+ET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DB50" w14:textId="5C5E257C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0.65 (0.55-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0.79)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545E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7ED9" w14:textId="45701EA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0.96 (0.87-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74FD5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0.39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61BD" w14:textId="42D02AE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0.82 (0.72-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0.94)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74D0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31CB" w14:textId="4FD83290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0.57 (0.50-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179B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36D7F" w14:textId="520036BA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0.92 (0.61-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1.39)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995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C61E" w14:textId="10C04073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0.86 (0.41-</w:t>
            </w: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1.79)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32E3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E01A" w14:textId="1D6BB446" w:rsidR="00D158AF" w:rsidRPr="00D158AF" w:rsidRDefault="00743D48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0.60 (0.26-</w:t>
            </w:r>
            <w:r w:rsidR="00D158AF"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1.40)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3F64" w14:textId="77777777" w:rsidR="00D158AF" w:rsidRPr="00D158AF" w:rsidRDefault="00D158AF" w:rsidP="00D158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</w:pPr>
            <w:r w:rsidRPr="00D158AF">
              <w:rPr>
                <w:rFonts w:ascii="Calibri" w:eastAsia="Times New Roman" w:hAnsi="Calibri" w:cs="Calibri"/>
                <w:color w:val="000000"/>
                <w:sz w:val="18"/>
                <w:szCs w:val="19"/>
                <w:lang w:val="nl-NL" w:eastAsia="nl-NL"/>
              </w:rPr>
              <w:t>0.24</w:t>
            </w:r>
          </w:p>
        </w:tc>
      </w:tr>
    </w:tbl>
    <w:p w14:paraId="62F28C8C" w14:textId="2750D1C5" w:rsidR="00D158AF" w:rsidRDefault="00E76FAF" w:rsidP="00982F18">
      <w:pPr>
        <w:jc w:val="both"/>
      </w:pPr>
      <w:r>
        <w:t>Abbreviations: CT=</w:t>
      </w:r>
      <w:r w:rsidR="00743D48" w:rsidRPr="00743D48">
        <w:t>chemotherapy; ET</w:t>
      </w:r>
      <w:r>
        <w:t>=</w:t>
      </w:r>
      <w:r w:rsidR="00743D48" w:rsidRPr="00743D48">
        <w:t>endocrine therapy.</w:t>
      </w:r>
    </w:p>
    <w:p w14:paraId="41D987C2" w14:textId="5139EE2C" w:rsidR="00E76FAF" w:rsidRDefault="00E76FAF" w:rsidP="00982F18">
      <w:pPr>
        <w:jc w:val="both"/>
      </w:pPr>
    </w:p>
    <w:p w14:paraId="3672FFE0" w14:textId="72A2FA3F" w:rsidR="00E76FAF" w:rsidRDefault="00E76FAF" w:rsidP="00982F18">
      <w:pPr>
        <w:jc w:val="both"/>
      </w:pPr>
      <w:r w:rsidRPr="00E76FAF">
        <w:rPr>
          <w:b/>
        </w:rPr>
        <w:lastRenderedPageBreak/>
        <w:t>Table S14</w:t>
      </w:r>
      <w:r w:rsidRPr="00E76FAF">
        <w:t>. Multi-state model in patients diagnosed with a first ER-positive breast cancer: Pooled hazard ratio (HR) estimates, 95% confidence intervals (CI) and p-values for all covariates and all transitions across multiple imputed data analyses.</w:t>
      </w:r>
    </w:p>
    <w:tbl>
      <w:tblPr>
        <w:tblW w:w="507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8"/>
        <w:gridCol w:w="1307"/>
        <w:gridCol w:w="698"/>
        <w:gridCol w:w="1303"/>
        <w:gridCol w:w="6"/>
        <w:gridCol w:w="693"/>
        <w:gridCol w:w="1303"/>
        <w:gridCol w:w="698"/>
        <w:gridCol w:w="1303"/>
        <w:gridCol w:w="697"/>
      </w:tblGrid>
      <w:tr w:rsidR="00E76FAF" w:rsidRPr="00E76FAF" w14:paraId="4DE7AFFC" w14:textId="77777777" w:rsidTr="009B6A79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603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  <w:t> 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E35FD1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1 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DFD17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2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734B2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3 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16BBE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4 </w:t>
            </w:r>
          </w:p>
        </w:tc>
        <w:tc>
          <w:tcPr>
            <w:tcW w:w="64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32A71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5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41086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6</w:t>
            </w:r>
          </w:p>
        </w:tc>
        <w:tc>
          <w:tcPr>
            <w:tcW w:w="6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ED2D1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7</w:t>
            </w:r>
          </w:p>
        </w:tc>
      </w:tr>
      <w:tr w:rsidR="00E76FAF" w:rsidRPr="00E76FAF" w14:paraId="04E7D241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2E3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cases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BB6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55,175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A2C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6FA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55,175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3ED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E05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55,175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6D7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1BC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55,175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B28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933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1,133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074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847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1,133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64B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26CF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1,133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BAF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129E2177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BB6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events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6B28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1,133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148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E1BEF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4,266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8AD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499D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2,817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C69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926C9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2,090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DE3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78F3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167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298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7BD29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80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0A76F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4297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63E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03156B20" w14:textId="77777777" w:rsidTr="009B6A79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685B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4426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28F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403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62A5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137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772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D79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D62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D63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9DF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2B4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503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11A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9B3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</w:tr>
      <w:tr w:rsidR="00E76FAF" w:rsidRPr="00E76FAF" w14:paraId="25344C11" w14:textId="77777777" w:rsidTr="009B6A79">
        <w:trPr>
          <w:trHeight w:val="300"/>
        </w:trPr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B56AE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c.1100delC status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49ED" w14:textId="1FBA8603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2.55 (1.87-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3.48)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C51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D655" w14:textId="72198879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1.38 (1.12-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4AD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7997" w14:textId="641D10F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 (0.81-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4FC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0.47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486E" w14:textId="65DD5AB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(0.63-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1.48)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743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0.87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03B3" w14:textId="5FFDA2A5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1.49 (0.79-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2.81)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B9D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0.21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BEA7" w14:textId="6EA65D8F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 (0.20-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4.06)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CED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83C5" w14:textId="080C8EB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 (0.14-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CD7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0.53</w:t>
            </w:r>
          </w:p>
        </w:tc>
      </w:tr>
      <w:tr w:rsidR="00E76FAF" w:rsidRPr="00E76FAF" w14:paraId="480C1B19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F43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Age at diagnosis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3CEC" w14:textId="6374F120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(0.99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FA2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C05F" w14:textId="701DE2DD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(1.00-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C411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ABED" w14:textId="0DF5D3F9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(1.10-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5E3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49E1" w14:textId="2DE15969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 (1.05-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3E2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B93B" w14:textId="659DE4A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(0.98-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D13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2171" w14:textId="767888B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 (1.06-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CC8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61FD" w14:textId="6AAF124A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 (0.99-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1129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</w:tr>
      <w:tr w:rsidR="00E76FAF" w:rsidRPr="00E76FAF" w14:paraId="43696A9A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79AF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Nodal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status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DBC2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6942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E34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7CD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6B5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D2E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9E8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FDEF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D7F9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45517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24A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7F794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CB9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767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4E920B1F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78B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544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EFA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BAA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8DB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27F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954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C1B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7BD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2E4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B8E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335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282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2A1B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7D69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0DA5E26B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864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CF05" w14:textId="7A83BF5A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(0.86-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D75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2836" w14:textId="141BABA6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2.46 (2.27-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46B3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27C0" w14:textId="200A6B7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 (1.20-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1.44)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B38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7C5D" w14:textId="07B9053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1.85 (1.66-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B21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AA19" w14:textId="4E6B9CCA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1.76 (1.18-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575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E79D" w14:textId="766F621C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1.55 (0.84-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2.87)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516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6F7B" w14:textId="3307DC55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1.76 (0.76-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4.07)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93F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0.19</w:t>
            </w:r>
          </w:p>
        </w:tc>
      </w:tr>
      <w:tr w:rsidR="00E76FAF" w:rsidRPr="00E76FAF" w14:paraId="1C44EF0E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D021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size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50BE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238D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F282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48CE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F00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6402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794B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008B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CD9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94FD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68CD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77D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0DC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7E9B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546B4098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B16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≤ 2cm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94A3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96E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A69A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BD14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A10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4211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77E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41D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D72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2C5C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ACAC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280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D9A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982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0217BC03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E4C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2-5 cm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87A7" w14:textId="1EE0910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 (1.01-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033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7031B" w14:textId="383FCEA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1.98 (1.85-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054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CF1B" w14:textId="072492C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 (1.07-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0AA2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E22A" w14:textId="5E44CACC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1.48 (1.31-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1.67)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1BB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B0CD" w14:textId="2B69210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1.97 (1.35-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2.88)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501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1F62" w14:textId="2157EADC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(0.54-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5CAF2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6AD0" w14:textId="123EEB2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 (0.53-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74E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</w:t>
            </w:r>
          </w:p>
        </w:tc>
      </w:tr>
      <w:tr w:rsidR="00E76FAF" w:rsidRPr="00E76FAF" w14:paraId="5C8F3F2B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61A1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&gt; 5cm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5394" w14:textId="2E270009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 (0.98-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297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6AE8" w14:textId="052FFD96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2.97 (2.62-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091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9EA3" w14:textId="2EED3DE6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1.50 (1.21-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1.85)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ABC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E5F4" w14:textId="174EB113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2.14 (1.72-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BAB9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396D" w14:textId="1706F6B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3.86 (2.03-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7.32)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EBD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01B5" w14:textId="3362920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 (0.10-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7.75)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4BB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09A5" w14:textId="1F8A9F1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 (0.09-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9.00)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3C81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</w:t>
            </w:r>
          </w:p>
        </w:tc>
      </w:tr>
      <w:tr w:rsidR="00E76FAF" w:rsidRPr="00E76FAF" w14:paraId="7DF76EF6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2C4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grade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DA4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26C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1DE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BB3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B5C2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84A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133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44A7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976F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2BD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42AF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EA0C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AA3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1AB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1AF27DCC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D21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DC6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0E9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934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43C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884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FB3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244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9394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823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201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32E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91D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42C9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1207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6A632DCF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BA46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EDFD" w14:textId="312371D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1.04 (0.88-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E59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B429" w14:textId="7BBB48D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1.87 (1.68-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6EB9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8346" w14:textId="7B0267E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 (0.96-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0CF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29B6" w14:textId="7AE22FE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 (1.10-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1.42)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293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3E29" w14:textId="77F47666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(0.58-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654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A84A" w14:textId="7459C54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 (0.35-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1.20)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9D669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1E1C" w14:textId="615A54C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 (0.40-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F93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</w:t>
            </w:r>
          </w:p>
        </w:tc>
      </w:tr>
      <w:tr w:rsidR="00E76FAF" w:rsidRPr="00E76FAF" w14:paraId="0914C2C4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14A0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8A44" w14:textId="196C4D2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 (0.88-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1.29)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34A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1433" w14:textId="6A431911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2.99 (2.66-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D13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884A" w14:textId="1397BFB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(1.02-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1.30)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54E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E979" w14:textId="62F870D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1.84 (1.59-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2.14)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B2B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84DF" w14:textId="39429C4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1.58 (0.88-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44E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A00D" w14:textId="65ED94E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0.70 (0.32-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1.54)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BA6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1881" w14:textId="2D141ED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(0.35-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1E11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</w:t>
            </w:r>
          </w:p>
        </w:tc>
      </w:tr>
      <w:tr w:rsidR="00E76FAF" w:rsidRPr="00E76FAF" w14:paraId="013037A4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8E7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Radiation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BDC7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650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2FAF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50F4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4A2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427E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FD0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5C3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9B0D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F8E0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50DD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9FD90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13789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3B6B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0F2F5EE8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31C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No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20D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0919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B60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CD4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CFE4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596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F2AC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83CF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4F14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728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859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705C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3AF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ACE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250B0D20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B23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Yes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A9D8" w14:textId="4A6325BD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(0.92-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905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67BE" w14:textId="227B2B41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D3D1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D311" w14:textId="28D71D93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(0.67-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FA5B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6453" w14:textId="50FAC0AE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 (0.69-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BA3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9A31" w14:textId="33DAD14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 (0.74-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1015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EDE01" w14:textId="21B5D75F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 (0.60-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1.94)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A72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48E2" w14:textId="66D2800D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 (0.41-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D05B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</w:t>
            </w:r>
          </w:p>
        </w:tc>
      </w:tr>
      <w:tr w:rsidR="00E76FAF" w:rsidRPr="00E76FAF" w14:paraId="3DCF41D3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44D7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Systemic</w:t>
            </w:r>
            <w:proofErr w:type="spellEnd"/>
            <w:r w:rsidRPr="00E76FAF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treatment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B921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1CB4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E6A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768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D510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8D3E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79D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D96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9238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2D82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B2CA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ABB3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D456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A6B5" w14:textId="77777777" w:rsidR="00E76FAF" w:rsidRPr="00E76FAF" w:rsidRDefault="00E76FAF" w:rsidP="00E76FAF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59ADB06D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0DD9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None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21A4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41F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2260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2BCED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BA45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D1AA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567B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5991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E1F2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EBAF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928E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46B3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1746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8E88" w14:textId="77777777" w:rsidR="00E76FAF" w:rsidRPr="00E76FAF" w:rsidRDefault="00E76FAF" w:rsidP="00E76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E76FAF" w:rsidRPr="00E76FAF" w14:paraId="48D9B8C3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6283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CT </w:t>
            </w:r>
            <w:proofErr w:type="spellStart"/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2E3B" w14:textId="25EBCA3C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(0.52-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5118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E062" w14:textId="6C5B467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(0.76-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E13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33F2" w14:textId="60C6735D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 (0.60-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1.14)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C3A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9C93" w14:textId="5D9B6555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 (0.62-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B03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B8F4" w14:textId="7BEE7314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 (0.33-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1.72)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233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9049" w14:textId="58288CD8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(0.21-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4.05)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120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FB72" w14:textId="3D91528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1.24 (0.32-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4.75)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415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</w:t>
            </w:r>
          </w:p>
        </w:tc>
      </w:tr>
      <w:tr w:rsidR="00E76FAF" w:rsidRPr="00E76FAF" w14:paraId="34DD50D4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DFBD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ET </w:t>
            </w:r>
            <w:proofErr w:type="spellStart"/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39C3" w14:textId="4C2662C0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0.66 (0.54-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0.81)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E174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0377" w14:textId="1249D06D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 (0.68-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F4C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41CB" w14:textId="6C72622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(0.87-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CCA1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2C0E" w14:textId="2FF43005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0.64 (0.52-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00AF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B0D1E" w14:textId="5D641BE2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1.40 (0.80-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2.44)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260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4E49" w14:textId="277F0904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 (0.38-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1.53)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1BB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031C" w14:textId="4F5DE38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 (0.28-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2.06)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3BE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0.58</w:t>
            </w:r>
          </w:p>
        </w:tc>
      </w:tr>
      <w:tr w:rsidR="00E76FAF" w:rsidRPr="00E76FAF" w14:paraId="6E327E19" w14:textId="77777777" w:rsidTr="009B6A79">
        <w:trPr>
          <w:trHeight w:val="300"/>
        </w:trPr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94E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CT+ET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45FB" w14:textId="216136F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 (0.52-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67A7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57B9" w14:textId="3891936C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 (0.73-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16D1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3C20" w14:textId="7DD1802F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 (0.71-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5630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62FA" w14:textId="2955801F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0.58 (0.46-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0.71)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EE1C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611D" w14:textId="4607DFD6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 (0.60-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1.89)</w:t>
            </w:r>
          </w:p>
        </w:tc>
        <w:tc>
          <w:tcPr>
            <w:tcW w:w="22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978A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424E" w14:textId="076FFFAB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0.87 (0.37-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2.05)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7483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BF0D" w14:textId="6B445F1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0.42 (0.14-</w:t>
            </w: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1.30)</w:t>
            </w: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1A0E" w14:textId="77777777" w:rsidR="00E76FAF" w:rsidRPr="00E76FAF" w:rsidRDefault="00E76FAF" w:rsidP="00E76F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E76FAF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</w:tr>
    </w:tbl>
    <w:p w14:paraId="5B21F5F9" w14:textId="77777777" w:rsidR="00E76FAF" w:rsidRDefault="00E76FAF" w:rsidP="00E76FAF">
      <w:pPr>
        <w:jc w:val="both"/>
      </w:pPr>
      <w:r>
        <w:t>Abbreviations: CT=</w:t>
      </w:r>
      <w:r w:rsidRPr="00743D48">
        <w:t>chemotherapy; ET</w:t>
      </w:r>
      <w:r>
        <w:t>=</w:t>
      </w:r>
      <w:r w:rsidRPr="00743D48">
        <w:t>endocrine therapy.</w:t>
      </w:r>
    </w:p>
    <w:p w14:paraId="39F4B39F" w14:textId="40E63436" w:rsidR="00E76FAF" w:rsidRDefault="00E76FAF" w:rsidP="00982F18">
      <w:pPr>
        <w:jc w:val="both"/>
      </w:pPr>
    </w:p>
    <w:p w14:paraId="5A6DE4E4" w14:textId="44F2E089" w:rsidR="00E76FAF" w:rsidRDefault="00E76FAF" w:rsidP="00982F18">
      <w:pPr>
        <w:jc w:val="both"/>
      </w:pPr>
    </w:p>
    <w:p w14:paraId="77F2F58F" w14:textId="76246F6C" w:rsidR="009B6A79" w:rsidRDefault="009B6A79" w:rsidP="00982F18">
      <w:pPr>
        <w:jc w:val="both"/>
      </w:pPr>
    </w:p>
    <w:p w14:paraId="6ED37698" w14:textId="238CBDFB" w:rsidR="009B6A79" w:rsidRDefault="0051118D" w:rsidP="00982F18">
      <w:pPr>
        <w:jc w:val="both"/>
      </w:pPr>
      <w:r w:rsidRPr="00604B80">
        <w:rPr>
          <w:b/>
        </w:rPr>
        <w:lastRenderedPageBreak/>
        <w:t>Table S15</w:t>
      </w:r>
      <w:r w:rsidRPr="0051118D">
        <w:t>. Multi-state model in patients diagnosed with a first breast cancer from 2000 onwards: Pooled hazard ratio (HR) estimates, 95% confidence intervals (CI) and p-values for all covariates and all transitions across multiple imputed data analyses.</w:t>
      </w:r>
    </w:p>
    <w:tbl>
      <w:tblPr>
        <w:tblW w:w="513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94"/>
        <w:gridCol w:w="697"/>
        <w:gridCol w:w="1303"/>
        <w:gridCol w:w="697"/>
        <w:gridCol w:w="1394"/>
        <w:gridCol w:w="691"/>
        <w:gridCol w:w="6"/>
      </w:tblGrid>
      <w:tr w:rsidR="0051118D" w:rsidRPr="009B6A79" w14:paraId="06A5A4E6" w14:textId="77777777" w:rsidTr="0051118D">
        <w:trPr>
          <w:gridAfter w:val="1"/>
          <w:wAfter w:w="2" w:type="pct"/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5B6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07BB7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1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AF826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2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2B3A1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3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601118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4 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7C9AE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5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4FCAA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6</w:t>
            </w:r>
          </w:p>
        </w:tc>
        <w:tc>
          <w:tcPr>
            <w:tcW w:w="66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1DC1E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7</w:t>
            </w:r>
          </w:p>
        </w:tc>
      </w:tr>
      <w:tr w:rsidR="0051118D" w:rsidRPr="009B6A79" w14:paraId="00AEC0C4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3D28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cases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C5F4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59,296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FDB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AB7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59,296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382A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A328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59,296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382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3AD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59,296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C5F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2EC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910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BCFE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210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910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0C8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375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910</w:t>
            </w:r>
          </w:p>
        </w:tc>
        <w:tc>
          <w:tcPr>
            <w:tcW w:w="221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E930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07B5A6F9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C90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events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D5F92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910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1D0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FAB0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3,871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136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00030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2,224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ED28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DE874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2,510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B8A92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FFA7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107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E25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F795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51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141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2782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42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E980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5229F484" w14:textId="77777777" w:rsidTr="0051118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35F4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B87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F51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516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9FB5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428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244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BAB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FEA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2B2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52E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682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F8B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35B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478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</w:tr>
      <w:tr w:rsidR="0051118D" w:rsidRPr="009B6A79" w14:paraId="2EF75A28" w14:textId="77777777" w:rsidTr="0051118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554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c.1100delC status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53A5" w14:textId="696FD50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1.85 (1.16-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CD7A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0A89" w14:textId="3FDD84BF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1.21 (0.92-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1BD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BF92" w14:textId="5309807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 (0.81-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290A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A5F24" w14:textId="3698724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 (0.90-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C13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4735" w14:textId="3FD694D4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(0.34-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945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CB5D" w14:textId="57476BBE" w:rsidR="009B6A79" w:rsidRPr="009B6A79" w:rsidRDefault="0051118D" w:rsidP="005111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NF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9A3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B58E" w14:textId="172B9261" w:rsidR="009B6A79" w:rsidRPr="009B6A79" w:rsidRDefault="0051118D" w:rsidP="0051118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NF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E68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</w:t>
            </w:r>
          </w:p>
        </w:tc>
      </w:tr>
      <w:tr w:rsidR="0051118D" w:rsidRPr="009B6A79" w14:paraId="578B5C20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8D7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Age at diagnosis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0AE1" w14:textId="6F27AD3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(0.99-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49F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FFC6" w14:textId="070202D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(1.01-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FD6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8A1E" w14:textId="7D58D0E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(1.09-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581D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8A0C" w14:textId="384AAB8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(1.05-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BFE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0C8F" w14:textId="3D5C3F77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7A0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3618" w14:textId="6F7190C9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 (1.05-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E36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BD9B" w14:textId="6E454C4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(0.97-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B415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</w:t>
            </w:r>
          </w:p>
        </w:tc>
      </w:tr>
      <w:tr w:rsidR="0051118D" w:rsidRPr="009B6A79" w14:paraId="133B0241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10F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ER status 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B4C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391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598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8E45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AFD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2BC9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9AB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DFA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EC7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FA9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C555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0A1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229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318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702C43CC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34E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721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8C9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159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F2C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FA0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41C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2C17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474B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F96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2F7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F23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4F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CA4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037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4CD1C751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D93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66F8A" w14:textId="62C54802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(0.77-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DE4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CE70" w14:textId="65A785F6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(0.66-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82B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9321" w14:textId="464783C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 (0.71-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1B0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A9CF" w14:textId="17C2459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 (0.73-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701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3956" w14:textId="260C203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1.49 (0.70-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3.14)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724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00EA" w14:textId="2BE1F3C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0.56 (0.18-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DE0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CE9D" w14:textId="1843BE7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 (0.30-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2.66)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6AF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</w:t>
            </w:r>
          </w:p>
        </w:tc>
      </w:tr>
      <w:tr w:rsidR="0051118D" w:rsidRPr="009B6A79" w14:paraId="48A4190F" w14:textId="77777777" w:rsidTr="0051118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3C8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Nodal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status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DEA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8D6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951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954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C3A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7EA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0A0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A90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771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4EA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429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B61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F9B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D7F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6B3FCA27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2C7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A1AA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999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6E2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C55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39E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101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17C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E377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32A9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3C7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38A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AC1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D74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0BDD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1F1B0265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2D5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F6C3" w14:textId="1F8171C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(0.89-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6B5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7E12" w14:textId="60516EB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2.44 (2.23-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51D4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209B" w14:textId="6201B5A4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 (1.14-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938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7FBC" w14:textId="2478495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1.93 (1.74-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1E4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2825" w14:textId="166CB64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2.35 (1.40-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3.94)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3B635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1F3E1" w14:textId="529F4372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1.22 (0.54-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FCD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B8EC" w14:textId="361111A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2.84 (1.06-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7.63)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F01A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</w:tr>
      <w:tr w:rsidR="0051118D" w:rsidRPr="009B6A79" w14:paraId="5F75971B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7943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size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CC4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D3B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8F7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9CA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678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4EE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E75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4AD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666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70E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646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404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A53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D1C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6C44110A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E28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≤ 2cm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B78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53C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4A7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A30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5865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FE4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864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B97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FCB1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E79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99AA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4DC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DBE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429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1E8A22DA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8E5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2-5 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740E" w14:textId="5A58051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(0.98-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E56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4942" w14:textId="49E9AFD6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2.07 (1.92-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333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387F" w14:textId="1E013E4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1.22 (1.09-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46B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A782" w14:textId="22A3C250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 (1.37-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F59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EFF3" w14:textId="5FB5B8E0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2.23 (1.30-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3E8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BE8C" w14:textId="5A0A220F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 (0.58-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E43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E647" w14:textId="4E9EB5F2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 (0.51-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4.12)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F28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0.48</w:t>
            </w:r>
          </w:p>
        </w:tc>
      </w:tr>
      <w:tr w:rsidR="0051118D" w:rsidRPr="009B6A79" w14:paraId="7D2BB4D0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B7C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&gt; 5cm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F1B6" w14:textId="4D5D2842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1.48 (1.10-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913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7488" w14:textId="002CFF51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3.37 (2.99-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3.79)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2EB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195D" w14:textId="67BB11E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 (1.15-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E63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C4BD" w14:textId="3AB6225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2.32 (1.87-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3F7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3934" w14:textId="3962917B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5.23 (2.59-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10.56)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6798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F4AE" w14:textId="4F2C4C0B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 (0.03-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957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09C4" w14:textId="52E5D2D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(0.08-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11.58)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70A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</w:t>
            </w:r>
          </w:p>
        </w:tc>
      </w:tr>
      <w:tr w:rsidR="0051118D" w:rsidRPr="009B6A79" w14:paraId="4627AE22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4981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grade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35A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CB60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C4B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B8C15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AED0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295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EF4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8C19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5BB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7ED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9B0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5FD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8DF2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5355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26945F67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286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511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8619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1D09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C5B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3F4B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DCD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E21A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EBC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973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372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E41B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DE6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477B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F68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36A82F66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BB6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0EBF" w14:textId="0552E0B0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 (0.78-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954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4B45" w14:textId="60C82CDF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2.04 (1.76-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54A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9807" w14:textId="39B0D706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(0.95-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21D5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A154" w14:textId="324812E1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1.19 (1.05-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C8CA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CCD7" w14:textId="68DDF59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1.40 (0.65-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3.03)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3DA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136E" w14:textId="3910383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 (0.26-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26E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FBE8" w14:textId="38D53F2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 (0.20-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2.70)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DAC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</w:t>
            </w:r>
          </w:p>
        </w:tc>
      </w:tr>
      <w:tr w:rsidR="0051118D" w:rsidRPr="009B6A79" w14:paraId="59CBD33F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3D9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768B" w14:textId="2237668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(0.83-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897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55D4" w14:textId="6E500E0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2.98 (2.54-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3.49)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828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4194" w14:textId="4831AC44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 (0.99-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82E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6312B" w14:textId="3D84C1D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1.72 (1.48-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331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AAC8" w14:textId="6F90A0F0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2.11 (0.89-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C767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F1AC" w14:textId="6432E0DB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 (0.27-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096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C445" w14:textId="0F159BD1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 (0.18-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4.07)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849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</w:t>
            </w:r>
          </w:p>
        </w:tc>
      </w:tr>
      <w:tr w:rsidR="0051118D" w:rsidRPr="009B6A79" w14:paraId="3E8C18CD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06C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Radiation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F9E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E54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2D1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4E21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171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6862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79F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B7B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EB0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96A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3FD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C7C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8DB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611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6C76D905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56D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BB2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096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8106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A8B5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0650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0DB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1454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C059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C40A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85D4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0548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913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DB8E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89CD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76E80B33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095F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Yes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10CF" w14:textId="58BE5D8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(0.83-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9F6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1F55" w14:textId="5D7B8ED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(0.98-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EA9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FC6A" w14:textId="3AB850A1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 (0.67-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67BF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B9D1" w14:textId="52E87275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 (0.73-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95FF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724C" w14:textId="434FE97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 (0.52-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ADF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CD33" w14:textId="1DA7DF07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 (0.28-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1E9A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9A7E" w14:textId="2B9CBE1D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 (0.32-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4.94)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79C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</w:t>
            </w:r>
          </w:p>
        </w:tc>
      </w:tr>
      <w:tr w:rsidR="0051118D" w:rsidRPr="009B6A79" w14:paraId="6E176241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89C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Systemic</w:t>
            </w:r>
            <w:proofErr w:type="spellEnd"/>
            <w:r w:rsidRPr="009B6A7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treatment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7B6D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EB6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89F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71E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46DF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82F8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3598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9BFB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B82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DDC7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EFD0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D43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BC05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56D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571C854E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4F2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None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4DA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B186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4D0D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D0BA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43B8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9CA5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459F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E33E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8C60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2A52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77C2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43DC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4ED3" w14:textId="77777777" w:rsidR="009B6A79" w:rsidRPr="009B6A79" w:rsidRDefault="009B6A79" w:rsidP="009B6A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D0E3" w14:textId="77777777" w:rsidR="009B6A79" w:rsidRPr="009B6A79" w:rsidRDefault="009B6A79" w:rsidP="009B6A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51118D" w:rsidRPr="009B6A79" w14:paraId="6FB195D1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F07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CT </w:t>
            </w: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7A4A" w14:textId="75AD0806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 (0.52-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554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64CE" w14:textId="5F123560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1.24 (1.03-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1A0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C37F" w14:textId="392B395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 (0.62-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DA3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6725" w14:textId="28EF37B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 (0.74-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4E291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8C46" w14:textId="781C1221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0.36 (0.12-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2ABB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FE7B" w14:textId="4BE1DA7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 (0.23-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4.45)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9784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784C" w14:textId="1D62DCAF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 (0.08-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6.79)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D12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</w:t>
            </w:r>
          </w:p>
        </w:tc>
      </w:tr>
      <w:tr w:rsidR="0051118D" w:rsidRPr="009B6A79" w14:paraId="2B624D0F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776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ET </w:t>
            </w:r>
            <w:proofErr w:type="spellStart"/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634B" w14:textId="1543F2C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0.69 (0.52-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E28E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1ECE" w14:textId="3DBD056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 (0.84-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87A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AC38" w14:textId="3205FE9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 (0.79-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DF4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4EE1" w14:textId="6F82EE0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 (0.69-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EE66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7EAB" w14:textId="547A234B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 (0.46-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4822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E3F1" w14:textId="3D3AD698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1.58 (0.54-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4.60)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791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E882" w14:textId="2843AA2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 (0.17-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3.88)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AC0D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</w:t>
            </w:r>
          </w:p>
        </w:tc>
      </w:tr>
      <w:tr w:rsidR="0051118D" w:rsidRPr="009B6A79" w14:paraId="4380AD3F" w14:textId="77777777" w:rsidTr="0051118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0639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CT+ET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A760" w14:textId="1C4D65C5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 (0.50-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F2A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D644" w14:textId="7334A252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1.21 (1.01-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FA9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77DB" w14:textId="61ABFF3A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 (0.62-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CFEC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94F86" w14:textId="04145E66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 (0.52-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A9C3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6EC2" w14:textId="4636D1B3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 (0.31-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0F45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C194" w14:textId="6DCC0475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 (0.24-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5.33)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19D0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329A" w14:textId="06531CEE" w:rsidR="009B6A79" w:rsidRPr="009B6A79" w:rsidRDefault="0051118D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 (0.06-</w:t>
            </w:r>
            <w:r w:rsidR="009B6A79"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1.94)</w:t>
            </w:r>
          </w:p>
        </w:tc>
        <w:tc>
          <w:tcPr>
            <w:tcW w:w="22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2977" w14:textId="77777777" w:rsidR="009B6A79" w:rsidRPr="009B6A79" w:rsidRDefault="009B6A79" w:rsidP="009B6A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9B6A79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0.23</w:t>
            </w:r>
          </w:p>
        </w:tc>
      </w:tr>
    </w:tbl>
    <w:p w14:paraId="45841AA9" w14:textId="36F1FCBC" w:rsidR="0051118D" w:rsidRDefault="0051118D" w:rsidP="0051118D">
      <w:pPr>
        <w:jc w:val="both"/>
      </w:pPr>
      <w:r>
        <w:t>Abbreviations: CT=</w:t>
      </w:r>
      <w:r w:rsidRPr="00743D48">
        <w:t>chemotherapy; ET</w:t>
      </w:r>
      <w:r>
        <w:t>=</w:t>
      </w:r>
      <w:r w:rsidRPr="00743D48">
        <w:t>endocrine therapy.</w:t>
      </w:r>
    </w:p>
    <w:p w14:paraId="7C797D14" w14:textId="5BC05EBA" w:rsidR="00604B80" w:rsidRDefault="00604B80" w:rsidP="0051118D">
      <w:pPr>
        <w:jc w:val="both"/>
      </w:pPr>
    </w:p>
    <w:p w14:paraId="7DFEE626" w14:textId="7C635BEE" w:rsidR="00604B80" w:rsidRDefault="007524CD" w:rsidP="0051118D">
      <w:pPr>
        <w:jc w:val="both"/>
      </w:pPr>
      <w:r w:rsidRPr="007524CD">
        <w:rPr>
          <w:b/>
        </w:rPr>
        <w:lastRenderedPageBreak/>
        <w:t>Table S16</w:t>
      </w:r>
      <w:r w:rsidRPr="007524CD">
        <w:t>. Multi-state model in all patients: Hazard ratio (HR) estimates, 95% confidence intervals (CI) and p-values for all covariates and all transitions from the complete-case data analysis.</w:t>
      </w:r>
    </w:p>
    <w:tbl>
      <w:tblPr>
        <w:tblW w:w="513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94"/>
        <w:gridCol w:w="697"/>
        <w:gridCol w:w="1394"/>
        <w:gridCol w:w="697"/>
      </w:tblGrid>
      <w:tr w:rsidR="00604B80" w:rsidRPr="00604B80" w14:paraId="4942E1CF" w14:textId="77777777" w:rsidTr="007524C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D4E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2B62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1 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882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C308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2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0FB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CEE0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3 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CF5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266E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4 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1F41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E308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5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B0B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E5E3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6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11AC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C2F7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7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8BE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604B80" w:rsidRPr="00604B80" w14:paraId="68B5B720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8C7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cases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1834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29,842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697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ED9F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29,842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BC1C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65B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29,842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451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904B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29,842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80B5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9C83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11A0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FE45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658F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01E4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6F60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7524CD" w:rsidRPr="00604B80" w14:paraId="116E9FD1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2D3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events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5F0E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703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36B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8187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3,098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958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81F0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1,410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383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88CA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767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4B2B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5A2BD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128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F8A3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F661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CA19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0669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33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79EE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16437FE1" w14:textId="77777777" w:rsidTr="007524C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5CE3F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1F00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343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0D8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DA7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ECF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268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EE3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FC5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643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0D8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0BA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E44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47B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5CE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</w:tr>
      <w:tr w:rsidR="00992842" w:rsidRPr="00604B80" w14:paraId="27E9DBEC" w14:textId="77777777" w:rsidTr="007524C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A78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c.1100delC status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39F0" w14:textId="5820030F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1.86 (1.17-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2.94)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A01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DF49" w14:textId="5D923846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(0.79-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C54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A20F" w14:textId="30034EF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 (0.53-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E09E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4894" w14:textId="7F64354F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0.60 (0.25-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FED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FD32B" w14:textId="125B48E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1.30 (0.57-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15C0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4DC6" w14:textId="0B93857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 (0.15-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10.29)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9BC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8B31" w14:textId="14D89834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0.41 (0.05-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3.63)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9A3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0.42</w:t>
            </w:r>
          </w:p>
        </w:tc>
      </w:tr>
      <w:tr w:rsidR="00992842" w:rsidRPr="00604B80" w14:paraId="7434A4E9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A46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Age at diagnosis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020D" w14:textId="216A9CA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5F27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1802" w14:textId="2012919C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(1.00-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FCF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CDF2" w14:textId="07DA79E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(1.09-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847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DB58" w14:textId="7BE1529A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1.04 (1.03-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7A17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83E5" w14:textId="7BE9A96A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(0.98-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C33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7C83" w14:textId="2C75FE5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(1.03-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6B6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4900" w14:textId="33FA846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(0.96-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652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</w:t>
            </w:r>
          </w:p>
        </w:tc>
      </w:tr>
      <w:tr w:rsidR="00992842" w:rsidRPr="00604B80" w14:paraId="42495273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7D8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ER status 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5EE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C81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041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586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E2F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7BA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039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915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F21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AEB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D7A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29D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EBF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A05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3666C77A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DC0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1884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EB2E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BFFF4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0EF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76C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374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DB21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805D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67E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9C8C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9753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53DB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8B4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9E3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74556D36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53D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FB48" w14:textId="73AF42B4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(0.74-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B80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80DF" w14:textId="52A7FA4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 (0.76-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917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C996" w14:textId="5F6EEC8B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(0.77-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4D0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78C2" w14:textId="6E1A9F1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(0.79-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9B8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60102" w14:textId="17562D6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 (0.86-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779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380A" w14:textId="5202B583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 (0.25-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B83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F4FD" w14:textId="11739796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2.58 (1.00-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6.67)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740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0.05</w:t>
            </w:r>
          </w:p>
        </w:tc>
      </w:tr>
      <w:tr w:rsidR="00992842" w:rsidRPr="00604B80" w14:paraId="44459E07" w14:textId="77777777" w:rsidTr="007524CD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98D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Nodal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status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636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EE9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E8B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424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14B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FE3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156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8961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BFE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529C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879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877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297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4FC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16B1393E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469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DC73B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063C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29E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515E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63C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BBD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FC92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36FE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92D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9FB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FB0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592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6723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A37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216D6895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C2A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9DA4" w14:textId="2FE2852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(0.88-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8B0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34FB" w14:textId="588131FE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2.61 (2.40-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45D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4B74" w14:textId="50ED7F2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 (1.15-1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.48)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A6387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0956" w14:textId="6DB3B68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2.02 (1.72-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F32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8AB0A" w14:textId="5ECF9D2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2.08 (1.34-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3.23)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601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55A9" w14:textId="65E732E4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 (0.37-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0A6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4C10" w14:textId="32E7F30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4.52 (1.61-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12.68)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ED8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</w:tr>
      <w:tr w:rsidR="00992842" w:rsidRPr="00604B80" w14:paraId="1714EE9B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E99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size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B21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84B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F7D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802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FC3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8B5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B159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58E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913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1D5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6B6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EE4E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11E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06F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6C91C2F9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69D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≤ 2cm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BD3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CBD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9719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896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F14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83C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C96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F594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98CB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465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347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0C3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FA1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293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393C4BDB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B9C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2-5 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C451" w14:textId="36EF5E08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 (0.91-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1EE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8F10" w14:textId="63A9E82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1.76 (1.63-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180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903F" w14:textId="32FDC033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 (1.00-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C5E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58D4" w14:textId="7D5D678C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1.49 (1.27-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7BC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6FEB" w14:textId="21141CB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1.23 (0.82-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5B5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0C8C" w14:textId="13BA96B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 (0.35-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4A2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68BA" w14:textId="35F84BA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(0.39-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936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</w:t>
            </w:r>
          </w:p>
        </w:tc>
      </w:tr>
      <w:tr w:rsidR="00992842" w:rsidRPr="00604B80" w14:paraId="3911D7B5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D2F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&gt; 5cm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6535" w14:textId="2034590A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1.21 (0.84-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6D2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7020" w14:textId="78C9A0AC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2.58 (2.25-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638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EFA9" w14:textId="54DC66A4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1.24 (0.93-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25A0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2F16" w14:textId="1FB9FC9C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1.93 (1.42-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2F2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5133" w14:textId="68EA5D1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 (0.96-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3.78)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DD9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5E9D" w14:textId="799979A4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INF)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A3C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9F20" w14:textId="46889F1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 (0.13-1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7C8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</w:t>
            </w:r>
          </w:p>
        </w:tc>
      </w:tr>
      <w:tr w:rsidR="00992842" w:rsidRPr="00604B80" w14:paraId="3B78A457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144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grade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5D6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48C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E18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BD1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3A8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393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97F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E12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CAD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6CC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E913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6A3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E5C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E21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5293F410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78B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FFE3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878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0F44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FE0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B2F4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150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A373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55B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EB6C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67B3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133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395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8AF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B65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033DD0E4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E15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F3359" w14:textId="1747A70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 (0.90-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C36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6F94" w14:textId="13AFDD9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1.95 (1.68-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469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4084" w14:textId="6B81621C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 (0.89-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6AED7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525C" w14:textId="755B28B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1.41 (1.12-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6E9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32AE" w14:textId="1E10FEBE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 (0.55-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3F8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59A2" w14:textId="4D75673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 (0.14-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F7BE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6E3D" w14:textId="05A33F6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 (0.23-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EF6C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0.64</w:t>
            </w:r>
          </w:p>
        </w:tc>
      </w:tr>
      <w:tr w:rsidR="00992842" w:rsidRPr="00604B80" w14:paraId="430BA5A7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6EE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76FA" w14:textId="496C2A7A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1.23 (0.97-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245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2CEB" w14:textId="03EC39A2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2.68 (2.31-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DFA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F0EC" w14:textId="6E110108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(0.97-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5A68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12C9" w14:textId="3003F8E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1.98 (1.53-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17C0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6F5D" w14:textId="540D7EA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 (0.59-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138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2772" w14:textId="22E1AE3E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0.66 (0.26-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19C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20F" w14:textId="1202266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(0.19-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AB9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</w:t>
            </w:r>
          </w:p>
        </w:tc>
      </w:tr>
      <w:tr w:rsidR="00992842" w:rsidRPr="00604B80" w14:paraId="616B655E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D88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Radiation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66DB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E7A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564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9C63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E5D7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FCA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D13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DB1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A60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FAB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C2A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8D8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60BC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E21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07E784E0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BF4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2275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D88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5A34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3D1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01D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3E1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DFE7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A25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F1F1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B6F5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065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181C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E893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339A6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694332B8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4A9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Yes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1637" w14:textId="52E4760B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(0.90-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2A20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E811" w14:textId="2CAC64C3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 (0.86-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90DF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7370" w14:textId="2AED736E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 (0.66-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33A8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9E2CD" w14:textId="0FDA784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 (0.75-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C74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1C41" w14:textId="1F5B2326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0.87 (0.52-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B03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630E" w14:textId="2FE2BB9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0.66 (0.28-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D15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2530" w14:textId="7E858AB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0.48 (0.16-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84D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0.18</w:t>
            </w:r>
          </w:p>
        </w:tc>
      </w:tr>
      <w:tr w:rsidR="00992842" w:rsidRPr="00604B80" w14:paraId="236799E1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B328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Systemic</w:t>
            </w:r>
            <w:proofErr w:type="spellEnd"/>
            <w:r w:rsidRPr="00604B8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treatment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E39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09F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3B5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5BE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E0C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909B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6160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7C44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EEC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48D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3B1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E8A5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EA3D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205E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1DDA011C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1D83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None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FD16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0E4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B3F5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8DE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BC58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3A02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47D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4A0A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454A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F1D7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834C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CB4F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613B" w14:textId="77777777" w:rsidR="00604B80" w:rsidRPr="00604B80" w:rsidRDefault="00604B80" w:rsidP="00604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CB81" w14:textId="77777777" w:rsidR="00604B80" w:rsidRPr="00604B80" w:rsidRDefault="00604B80" w:rsidP="00604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992842" w:rsidRPr="00604B80" w14:paraId="2CACB72D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629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CT </w:t>
            </w: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34E3" w14:textId="60E3C80F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 (0.54-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A4A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AF38" w14:textId="23E13E37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 (0.74-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E56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E6D5" w14:textId="5013E836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 (0.66-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2C4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A044" w14:textId="39A1D9AE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0.57 (0.44-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24B2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B241" w14:textId="58616A42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 (0.26-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4F8A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3893" w14:textId="017B4BE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 (0.37-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3.68)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384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72E0" w14:textId="4A077CC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 (0.22-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E3FB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</w:t>
            </w:r>
          </w:p>
        </w:tc>
      </w:tr>
      <w:tr w:rsidR="00992842" w:rsidRPr="00604B80" w14:paraId="2319DE26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0C8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ET </w:t>
            </w:r>
            <w:proofErr w:type="spellStart"/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159E" w14:textId="0C2FDE4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(0.55-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3D5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1971" w14:textId="446CD55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 (0.58-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B2C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6FDC" w14:textId="70953FA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(0.81-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41D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6C69" w14:textId="0EDE856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0.56 (0.44-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BE6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43FA" w14:textId="4A977EB3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 (0.42-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824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709A" w14:textId="022A611A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 (0.26-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8E2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34B8" w14:textId="352CD945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 (0.05-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618C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0.10</w:t>
            </w:r>
          </w:p>
        </w:tc>
      </w:tr>
      <w:tr w:rsidR="00992842" w:rsidRPr="00604B80" w14:paraId="1CFE9C12" w14:textId="77777777" w:rsidTr="007524CD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2AAD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CT+ET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04A3" w14:textId="772B7CA3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 (0.54-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E099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F8F7" w14:textId="5F8F19F0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 (0.65-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FC1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D3EC" w14:textId="6880F461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(0.73-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EF36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A25D" w14:textId="74C4768D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0.42 (0.32-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2A905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F97D" w14:textId="63B4D9C9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 (0.38-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EDA1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FC54" w14:textId="0B57935F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1.30 (0.35-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4.78)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D6E4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9C164" w14:textId="07490DC8" w:rsidR="00604B80" w:rsidRPr="00604B80" w:rsidRDefault="00992842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0.14 (0.03-</w:t>
            </w:r>
            <w:r w:rsidR="00604B80"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0DFE" w14:textId="77777777" w:rsidR="00604B80" w:rsidRPr="00604B80" w:rsidRDefault="00604B80" w:rsidP="00604B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604B80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</w:tr>
    </w:tbl>
    <w:p w14:paraId="7EBE3C55" w14:textId="77777777" w:rsidR="007524CD" w:rsidRDefault="007524CD" w:rsidP="007524CD">
      <w:pPr>
        <w:jc w:val="both"/>
      </w:pPr>
      <w:r>
        <w:t>Abbreviations: CT=</w:t>
      </w:r>
      <w:r w:rsidRPr="00743D48">
        <w:t>chemotherapy; ET</w:t>
      </w:r>
      <w:r>
        <w:t>=</w:t>
      </w:r>
      <w:r w:rsidRPr="00743D48">
        <w:t>endocrine therapy.</w:t>
      </w:r>
    </w:p>
    <w:p w14:paraId="6EFAB579" w14:textId="77777777" w:rsidR="00604B80" w:rsidRDefault="00604B80" w:rsidP="0051118D">
      <w:pPr>
        <w:jc w:val="both"/>
      </w:pPr>
    </w:p>
    <w:p w14:paraId="73502C08" w14:textId="43D3E314" w:rsidR="009B6A79" w:rsidRDefault="00BC335A" w:rsidP="00982F18">
      <w:pPr>
        <w:jc w:val="both"/>
      </w:pPr>
      <w:r w:rsidRPr="00BC335A">
        <w:rPr>
          <w:b/>
        </w:rPr>
        <w:lastRenderedPageBreak/>
        <w:t>Table</w:t>
      </w:r>
      <w:r w:rsidRPr="00BC335A">
        <w:t xml:space="preserve"> </w:t>
      </w:r>
      <w:r w:rsidRPr="00BC335A">
        <w:rPr>
          <w:b/>
        </w:rPr>
        <w:t>S17</w:t>
      </w:r>
      <w:r w:rsidRPr="00BC335A">
        <w:t>. Multi-state model in patients diagnosed with a first ER-positive breast cancer: Hazard ratio (HR) estimates, 95% confidence intervals (CI) and p-values for all covariates and all transitions from the complete-case data analysis.</w:t>
      </w:r>
    </w:p>
    <w:tbl>
      <w:tblPr>
        <w:tblW w:w="513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8"/>
        <w:gridCol w:w="1394"/>
        <w:gridCol w:w="698"/>
        <w:gridCol w:w="1394"/>
        <w:gridCol w:w="697"/>
      </w:tblGrid>
      <w:tr w:rsidR="00BC335A" w:rsidRPr="00BC335A" w14:paraId="095B9C41" w14:textId="77777777" w:rsidTr="00BC335A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4576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B290F1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1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6F358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2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6677C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3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0DFC6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4 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99304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5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DE9985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6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B448D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7</w:t>
            </w:r>
          </w:p>
        </w:tc>
      </w:tr>
      <w:tr w:rsidR="00BC335A" w:rsidRPr="00BC335A" w14:paraId="7CA8A09F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20F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cases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464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23,924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E13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0F9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23,924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0EA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5E6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23,924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97AD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890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23,924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F92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5A0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9D15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56FD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E8B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DF9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852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483414B3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FF3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events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9491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525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605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E3F9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2,180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C7C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F903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1,167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3CC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5BF33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550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AD85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17E5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99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A95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8463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30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D2F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F2FA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4FB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10ED2B99" w14:textId="77777777" w:rsidTr="00BC335A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AE75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36B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091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F963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6E15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C969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9A5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BF6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0803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4D2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D68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2C2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39A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635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AAA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</w:tr>
      <w:tr w:rsidR="00BC335A" w:rsidRPr="00BC335A" w14:paraId="1E97B9A0" w14:textId="77777777" w:rsidTr="00BC335A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542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c.1100delC status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AE76" w14:textId="5F5BD49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2.19 (1.36-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7C67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E9FA" w14:textId="6335BB0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 (0.78-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EE9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F238" w14:textId="274BE4D6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(0.56-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51D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9CEA" w14:textId="47A53E5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 (0.24-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1A7DC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5726" w14:textId="56D7C2BD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1.44 (0.62-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177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D3DF" w14:textId="5964BE6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1.75 (0.20-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15.44)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BD9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4BAA" w14:textId="20333B98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0.46 (0.05-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4.60)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7693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0.51</w:t>
            </w:r>
          </w:p>
        </w:tc>
      </w:tr>
      <w:tr w:rsidR="00BC335A" w:rsidRPr="00BC335A" w14:paraId="497E2554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E8E5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Age at diagnosis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74C0" w14:textId="3490E38D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E89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49B8" w14:textId="156AB0F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(1.00-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CF4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339C" w14:textId="16B2B76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 (1.10-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A676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DEF3" w14:textId="25CC199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(1.04-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E13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41F6" w14:textId="42FDACC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(0.99-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4B83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D5EE" w14:textId="11ABC5D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(1.02-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D053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B0DB" w14:textId="5615133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9DF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0.70</w:t>
            </w:r>
          </w:p>
        </w:tc>
      </w:tr>
      <w:tr w:rsidR="00BC335A" w:rsidRPr="00BC335A" w14:paraId="68FA3D04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EE3F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Nodal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status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9B7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D185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9D4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A76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5E29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14B4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EDA6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ABE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C7E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E73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5301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235D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A3B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942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02A9C976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A4E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4C0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342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E86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D45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C8AD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8D56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D2B6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925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081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520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0667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771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661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D40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225CC829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75F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F36C" w14:textId="04558BC2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 (0.83-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68A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9027" w14:textId="29265F9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2.46 (2.21-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1EE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668E" w14:textId="7975B9E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 (1.11-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241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2DCB" w14:textId="7C2497DC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1.91 (1.57-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CCF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0242" w14:textId="031F7388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2.02 (1.17-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3.46)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98B6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45FA" w14:textId="5EDC279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 (0.26-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42B6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377B" w14:textId="1F5E0DB5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5.69 (1.52-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2AB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</w:tr>
      <w:tr w:rsidR="00BC335A" w:rsidRPr="00BC335A" w14:paraId="337C3CC3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9546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size</w:t>
            </w:r>
            <w:proofErr w:type="spellEnd"/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8A1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E1F5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5E07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0D4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5BB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968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CBF4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FC9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F52D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28F0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798B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BB2B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02C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D2A1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6B1601E8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C94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≤ 2cm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6FD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8CC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EB0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8137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24D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7B1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F3A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E5D3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AF7D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0E1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BE0F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0B4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AE16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4F2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4F3E2F42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009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2-5 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7C7F" w14:textId="0EF455A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(0.90-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CD3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3A02" w14:textId="1D8CAE88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1.92 (1.74-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3605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28BE" w14:textId="273CA4C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 (0.99-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F37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F789" w14:textId="68274A0E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1.48 (1.23-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1.78)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39A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AC3D" w14:textId="180C3FDE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1.33 (0.83-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8CC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A35C" w14:textId="70FFFEB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0.45 (0.14-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E92C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1448" w14:textId="3BE18C8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1.18 (0.43-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3.26)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B2B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</w:t>
            </w:r>
          </w:p>
        </w:tc>
      </w:tr>
      <w:tr w:rsidR="00BC335A" w:rsidRPr="00BC335A" w14:paraId="6468ABC7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DEE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&gt; 5cm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1B4A" w14:textId="006945BD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(0.73-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916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7DCD" w14:textId="7A02489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2.80 (2.37-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809B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E4E8" w14:textId="1FB3CC85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1.34 (0.98-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59D9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8AD6" w14:textId="5027906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 (1.30-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05A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2C82" w14:textId="1D362138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2.13 (0.89-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5F73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B204" w14:textId="5D71E74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INF)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2B3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3FDD" w14:textId="63EE5A4C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(0.00-INF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B6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</w:t>
            </w:r>
          </w:p>
        </w:tc>
      </w:tr>
      <w:tr w:rsidR="00BC335A" w:rsidRPr="00BC335A" w14:paraId="113A673E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E090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grade</w:t>
            </w:r>
            <w:proofErr w:type="spellEnd"/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C40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714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5D41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EF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BAB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2ABE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8535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EEFC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243E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518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EE14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521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8B4F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423B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39660800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678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794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B81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048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345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EFE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462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947F1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D978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A02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67B6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A601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5BF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DAC3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739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24C3FE67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BEEC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22D3" w14:textId="6FAF7DE1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 (0.89-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D03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C154" w14:textId="29F78B1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2.02 (1.73-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6F16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61FB" w14:textId="6331BE21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(0.87-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9C8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8477" w14:textId="2D7C6B2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1.41 (1.10-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71E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100D" w14:textId="0B5CA2B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(0.52-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287B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F5F1" w14:textId="083CA86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0.33 (0.11-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CC55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B20A" w14:textId="036167BF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0.71 (0.18-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2FA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</w:t>
            </w:r>
          </w:p>
        </w:tc>
      </w:tr>
      <w:tr w:rsidR="00BC335A" w:rsidRPr="00BC335A" w14:paraId="5C217A30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875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F65C" w14:textId="16DB955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1.23 (0.95-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E94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6266" w14:textId="4520969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3.16 (2.68-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3.72)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A49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18C4" w14:textId="5A1571AE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(0.92-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E94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121E" w14:textId="6CB0A031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2.05 (1.56-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E8E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F3BB" w14:textId="30F2E4D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 (0.74-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074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01EC" w14:textId="25B27FEC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 (0.09-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724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2F4E" w14:textId="694F463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 (0.16-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C1A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</w:t>
            </w:r>
          </w:p>
        </w:tc>
      </w:tr>
      <w:tr w:rsidR="00BC335A" w:rsidRPr="00BC335A" w14:paraId="4ACB2892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5EC7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Radiation</w:t>
            </w:r>
            <w:proofErr w:type="spellEnd"/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BBE0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7A6F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CA1E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B9EA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D17C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277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1710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A3F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3A4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8F71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920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13CC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2E0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E5B6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7B4AB5A8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3E6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0B2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5B3E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44593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C90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0D53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05B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174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5085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C19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0F2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4B3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675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A54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4C73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2F405791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EED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Yes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4483" w14:textId="365E267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(0.84-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150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8E28" w14:textId="59B20BFF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(0.90-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66B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D161" w14:textId="279105F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 (0.68-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279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A6C6" w14:textId="751C6441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 (0.73-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D3C5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FE3D" w14:textId="4D2B295E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 (0.46-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438C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4673" w14:textId="2B6201AC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(0.32-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758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AE62" w14:textId="6DC54301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0.46 (0.11-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C67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0.27</w:t>
            </w:r>
          </w:p>
        </w:tc>
      </w:tr>
      <w:tr w:rsidR="00BC335A" w:rsidRPr="00BC335A" w14:paraId="1E5D0BEA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2B51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Systemic</w:t>
            </w:r>
            <w:proofErr w:type="spellEnd"/>
            <w:r w:rsidRPr="00BC335A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treatment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B3DF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25A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BDD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18CE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3F7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E37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FB89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C1C3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2D94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7B81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DD8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5452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AF6D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8FB5" w14:textId="77777777" w:rsidR="00BC335A" w:rsidRPr="00BC335A" w:rsidRDefault="00BC335A" w:rsidP="00BC335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533CB2EE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DED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None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6E84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8F6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26E7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4682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7B3D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AF1A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4A6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B9C6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9EA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F9BC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85A0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2D49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FB0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D7AB" w14:textId="77777777" w:rsidR="00BC335A" w:rsidRPr="00BC335A" w:rsidRDefault="00BC335A" w:rsidP="00BC33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BC335A" w:rsidRPr="00BC335A" w14:paraId="1955000A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3F6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CT </w:t>
            </w:r>
            <w:proofErr w:type="spellStart"/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17429" w14:textId="59E6A10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0.71 (0.48-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0F6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B955" w14:textId="07BF7CA3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 (0.69-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E6B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F509" w14:textId="0BCC8F9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0.84 (0.56-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20DB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2915" w14:textId="6A624D4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0.58 (0.39-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D4F5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9C09" w14:textId="0B4714B2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0.57 (0.21-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E7B9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97F9" w14:textId="19E98074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2.01 (0.28-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14.58)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F74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7E77" w14:textId="28420B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0.41 (0.07-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7812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0.34</w:t>
            </w:r>
          </w:p>
        </w:tc>
      </w:tr>
      <w:tr w:rsidR="00BC335A" w:rsidRPr="00BC335A" w14:paraId="39A39567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4DA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ET </w:t>
            </w:r>
            <w:proofErr w:type="spellStart"/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1D10" w14:textId="5EF40B4C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 (0.49-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1C72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02ED" w14:textId="5A91411A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0.60 (0.50-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1D2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5ACE" w14:textId="3DDBA1C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 (0.77-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7CA9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217B" w14:textId="659E6F78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0.65 (0.48-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4D7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A9B8" w14:textId="07D8DB9B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 (0.49-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C95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E69B" w14:textId="42F527F2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0.56 (0.15-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786A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4584" w14:textId="0B26BF9D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 (0.09-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5859C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</w:t>
            </w:r>
          </w:p>
        </w:tc>
      </w:tr>
      <w:tr w:rsidR="00BC335A" w:rsidRPr="00BC335A" w14:paraId="7B172DD6" w14:textId="77777777" w:rsidTr="00BC335A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6131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CT+ET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674C" w14:textId="735D70FF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 (0.48-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A7ED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F65A" w14:textId="5EA38D10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 (0.56-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D0EF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2C6E" w14:textId="47D7A446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 (0.75-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D3600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8721" w14:textId="25F8DD62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0.50 (0.36-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AA78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A13F" w14:textId="06A0CD8F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 (0.32-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DE0E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95C7" w14:textId="464F6426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1.53 (0.31-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7.61)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D334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388C" w14:textId="1F99672E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0.19 (0.03-</w:t>
            </w: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37B7" w14:textId="77777777" w:rsidR="00BC335A" w:rsidRPr="00BC335A" w:rsidRDefault="00BC335A" w:rsidP="00BC33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BC335A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0.09</w:t>
            </w:r>
          </w:p>
        </w:tc>
      </w:tr>
    </w:tbl>
    <w:p w14:paraId="456FA0E4" w14:textId="77777777" w:rsidR="00BC335A" w:rsidRDefault="00BC335A" w:rsidP="00BC335A">
      <w:pPr>
        <w:jc w:val="both"/>
      </w:pPr>
      <w:r>
        <w:t>Abbreviations: CT=</w:t>
      </w:r>
      <w:r w:rsidRPr="00743D48">
        <w:t>chemotherapy; ET</w:t>
      </w:r>
      <w:r>
        <w:t>=</w:t>
      </w:r>
      <w:r w:rsidRPr="00743D48">
        <w:t>endocrine therapy.</w:t>
      </w:r>
    </w:p>
    <w:p w14:paraId="1AB24994" w14:textId="25935019" w:rsidR="007524CD" w:rsidRDefault="007524CD" w:rsidP="00982F18">
      <w:pPr>
        <w:jc w:val="both"/>
        <w:rPr>
          <w:b/>
        </w:rPr>
      </w:pPr>
    </w:p>
    <w:p w14:paraId="1F749F08" w14:textId="5805C87A" w:rsidR="00DD5402" w:rsidRDefault="00DD5402" w:rsidP="00982F18">
      <w:pPr>
        <w:jc w:val="both"/>
        <w:rPr>
          <w:b/>
        </w:rPr>
      </w:pPr>
    </w:p>
    <w:p w14:paraId="70E8D09A" w14:textId="2E978D72" w:rsidR="00DD5402" w:rsidRDefault="00DD5402" w:rsidP="00982F18">
      <w:pPr>
        <w:jc w:val="both"/>
        <w:rPr>
          <w:b/>
        </w:rPr>
      </w:pPr>
    </w:p>
    <w:p w14:paraId="071A1EAB" w14:textId="127C1534" w:rsidR="00DD5402" w:rsidRDefault="00D84D32" w:rsidP="00982F18">
      <w:pPr>
        <w:jc w:val="both"/>
        <w:rPr>
          <w:b/>
        </w:rPr>
      </w:pPr>
      <w:r w:rsidRPr="00D84D32">
        <w:rPr>
          <w:b/>
        </w:rPr>
        <w:lastRenderedPageBreak/>
        <w:t>Table S18.</w:t>
      </w:r>
      <w:bookmarkStart w:id="0" w:name="_GoBack"/>
      <w:r w:rsidRPr="00D84D32">
        <w:t xml:space="preserve"> Multi-state model in patients diagnosed with a first breast cancer from 2000 onwards: Hazard ratio (HR) estimates, 95% confidence intervals (CI) and p-values for all covariates and all transitions from the complete-case analysis.</w:t>
      </w:r>
      <w:bookmarkEnd w:id="0"/>
    </w:p>
    <w:tbl>
      <w:tblPr>
        <w:tblW w:w="513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03"/>
        <w:gridCol w:w="697"/>
        <w:gridCol w:w="1303"/>
        <w:gridCol w:w="697"/>
        <w:gridCol w:w="1303"/>
        <w:gridCol w:w="697"/>
        <w:gridCol w:w="1303"/>
        <w:gridCol w:w="697"/>
        <w:gridCol w:w="1303"/>
        <w:gridCol w:w="698"/>
        <w:gridCol w:w="1394"/>
        <w:gridCol w:w="698"/>
        <w:gridCol w:w="1394"/>
        <w:gridCol w:w="697"/>
      </w:tblGrid>
      <w:tr w:rsidR="00DD5402" w:rsidRPr="00DD5402" w14:paraId="6A52C9BC" w14:textId="77777777" w:rsidTr="00D84D32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E156" w14:textId="77777777" w:rsidR="00DD5402" w:rsidRPr="00D84D3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</w:pPr>
            <w:r w:rsidRPr="00D84D3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eastAsia="nl-NL"/>
              </w:rPr>
              <w:t> 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E76CE5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1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96010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2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F71B9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3 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EAE253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4 </w:t>
            </w:r>
          </w:p>
        </w:tc>
        <w:tc>
          <w:tcPr>
            <w:tcW w:w="63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F95BE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5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4766E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6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43E91E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Transition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7</w:t>
            </w:r>
          </w:p>
        </w:tc>
      </w:tr>
      <w:tr w:rsidR="00DD5402" w:rsidRPr="00DD5402" w14:paraId="0F367AF7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271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cases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3F2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23,277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6B9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A6E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23,277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47E8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748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23,277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885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B87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23,277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89E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CA4C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425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9BD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D6A8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425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CA6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271E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425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5EDF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603DB7FF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033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Number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 xml:space="preserve"> events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0124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425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D13D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CC16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1,805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D873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07E8F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877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F211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A3FE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598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276ED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9658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66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9B9F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709B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20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7AFC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6F6A8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19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4E1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4201E146" w14:textId="77777777" w:rsidTr="00D84D32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8A45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0"/>
                <w:lang w:val="nl-NL" w:eastAsia="nl-NL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5EE0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755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484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91D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7D6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0369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1C1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908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F7B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E03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8F1A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4C9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D89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HR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878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P-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value</w:t>
            </w:r>
            <w:proofErr w:type="spellEnd"/>
          </w:p>
        </w:tc>
      </w:tr>
      <w:tr w:rsidR="00DD5402" w:rsidRPr="00DD5402" w14:paraId="42331D72" w14:textId="77777777" w:rsidTr="00D84D32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04FB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c.1100delC status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071E" w14:textId="59D3F962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1.47 (0.72-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065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9FA8" w14:textId="3D2113AF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</w:t>
            </w:r>
            <w:r w:rsidR="00D84D3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 (0.69-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DEA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7DDD" w14:textId="213DB33A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 (0.43-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43A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2D1E" w14:textId="1718FF0E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 (0.36-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DFF7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018A" w14:textId="0F58BA04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 (0.20-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D9E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8945" w14:textId="04140CDC" w:rsidR="00DD5402" w:rsidRPr="00DD5402" w:rsidRDefault="00D84D32" w:rsidP="00D84D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(0.00-INF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F18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DE73" w14:textId="15FBB0EE" w:rsidR="00DD5402" w:rsidRPr="00DD5402" w:rsidRDefault="00D84D32" w:rsidP="00D84D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(0.00-INF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EA5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</w:t>
            </w:r>
          </w:p>
        </w:tc>
      </w:tr>
      <w:tr w:rsidR="00DD5402" w:rsidRPr="00DD5402" w14:paraId="68721F6F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7D9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sz w:val="18"/>
                <w:szCs w:val="20"/>
                <w:lang w:val="nl-NL" w:eastAsia="nl-NL"/>
              </w:rPr>
              <w:t>Age at diagnosis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3E1A" w14:textId="58687CB6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(0.98-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532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9B45" w14:textId="3B989CF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1.01 (1.01-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5DF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938A" w14:textId="1E64D906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(1.09-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E19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0F48" w14:textId="628C16D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1.04 (1.03-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F8F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5A2C" w14:textId="41492512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(0.97-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16F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BD92" w14:textId="429D0E09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(0.99-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4F5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E3D9" w14:textId="44D9342C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(0.93-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BF7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</w:t>
            </w:r>
          </w:p>
        </w:tc>
      </w:tr>
      <w:tr w:rsidR="00DD5402" w:rsidRPr="00DD5402" w14:paraId="66079703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DD4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ER status 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0BF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EEE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B8E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8785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D759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714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C6D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98C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8AA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987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E41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2E2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BDE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124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67649F79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45E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736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110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445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2D9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3EEB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8C6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D6E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9404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427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56A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F77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964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F9F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0A5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3177899A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D16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49B6" w14:textId="4AF26FFE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0.87 (0.62-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8BE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07DF" w14:textId="79A88F52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 (0.75-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CAC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38A9" w14:textId="2B55165C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1.00 (0.75-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907A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4D12" w14:textId="5072C6DD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</w:t>
            </w:r>
            <w:r w:rsidR="00D84D3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.84 (0.66-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809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B42F" w14:textId="00D0953F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1.57 (0.52-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4.71)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6A0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9199" w14:textId="2E96D134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0.25 (0.02-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422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5BAE" w14:textId="3DB47F1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2.20 (0.36-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13.44)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251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0.39</w:t>
            </w:r>
          </w:p>
        </w:tc>
      </w:tr>
      <w:tr w:rsidR="00DD5402" w:rsidRPr="00DD5402" w14:paraId="4797CC62" w14:textId="77777777" w:rsidTr="00D84D32">
        <w:trPr>
          <w:trHeight w:val="300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980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Nodal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status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68D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A6B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E92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CD24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A75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409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098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2E6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160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90B3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0C2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608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BFC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758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0DC40E61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B8D9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Negative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303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014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0E353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BB85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FCB6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685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71A1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100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642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4D2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57C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AD1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BEE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115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6864EC84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60C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Positive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6FD8" w14:textId="6D1C6A45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1.05 (0.84-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5D0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B74D" w14:textId="4A94C33F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2.52 (2.25-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AED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3E09" w14:textId="30F3AA2B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1.28 (</w:t>
            </w:r>
            <w:r w:rsidR="00D84D3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B9B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37D0" w14:textId="1656FCC6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2.13 (1.77-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2.55)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DF2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FA82" w14:textId="26EDEA30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2.09 (1.11-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3.93)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414A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9BA9" w14:textId="04B7CECD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1.10 (0.37-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3.30)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6BD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57CA" w14:textId="694E9067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9.65 (1.44-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64.71)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CDE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</w:tr>
      <w:tr w:rsidR="00DD5402" w:rsidRPr="00DD5402" w14:paraId="15223B9F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2619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size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9FD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28B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4B9E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EE8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2E9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973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3D7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ECE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3E5A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DF0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212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7FD4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3E8F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3CC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37901492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109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≤ 2cm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264F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854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FA2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036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B68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DA9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F858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11A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EFCE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9304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F0EC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59F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1B9C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1E3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5EC18B07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E58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2-5 cm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3B20" w14:textId="4AC0745D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1.09 (0.88-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8F97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1977" w14:textId="1E493B7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2.00 (1.80-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90A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D0ED" w14:textId="00787158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1.07 (0.92-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080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34EE" w14:textId="188F9A5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1.56 (1.31-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603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DB19C" w14:textId="24B17A07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2.11 (1.09-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4.10)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9E2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9735" w14:textId="502417A2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(0.30-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94B7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D665" w14:textId="09D15140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0.52 (0.10-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B71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0.45</w:t>
            </w:r>
          </w:p>
        </w:tc>
      </w:tr>
      <w:tr w:rsidR="00DD5402" w:rsidRPr="00DD5402" w14:paraId="101F7872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62A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&gt; 5cm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B6ED" w14:textId="3AF2A3D1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 (0.82-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9CC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7F4A" w14:textId="629E7210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3.18 (2.69-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3.77)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184A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C9FE" w14:textId="0B85BD39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 (0.67-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D97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4294" w14:textId="70BCDBB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2.14 (1.53-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293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0491" w14:textId="0B0352C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3.86 (1.56-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9.56)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0EB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16E5" w14:textId="75D91DE3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 (0.00-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Inf)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057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8703" w14:textId="207D85F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1.39 (0.09-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20.93)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321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0.81</w:t>
            </w:r>
          </w:p>
        </w:tc>
      </w:tr>
      <w:tr w:rsidR="00DD5402" w:rsidRPr="00DD5402" w14:paraId="4F152893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69F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Tumor </w:t>
            </w: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grade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ACDA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00A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289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F07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B7C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913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37F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711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7D5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268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DE6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0B4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BE5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393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66388CC0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2818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974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F94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FB3F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93A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399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6FF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BC4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1EB7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6311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6DC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172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308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5A1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4D9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4B9B178C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806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1941" w14:textId="312A47D8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 (0.82-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8A7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AA88" w14:textId="180AC29D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2.32 (1.84-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2.92)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4CD97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FDD0" w14:textId="0946B38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1.03 (0.86-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D40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E49D" w14:textId="3F0EA21D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1.40 (1.07-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1.84)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2D6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D3FC" w14:textId="30E815E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 (0.41-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3.09)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13A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EFB3" w14:textId="1C49FF0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 (0.13-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2.88)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78A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45BC" w14:textId="63A8663D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2.22 (0.17-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29.42)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22A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0.55</w:t>
            </w:r>
          </w:p>
        </w:tc>
      </w:tr>
      <w:tr w:rsidR="00DD5402" w:rsidRPr="00DD5402" w14:paraId="66882ED1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2177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9044" w14:textId="74F9B66D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1.46 (1.05-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903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7BA6" w14:textId="0862A71A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3.40 (2.69-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4.31)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4C99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5362" w14:textId="0165DCA7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1.22 (0.98-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D39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D412" w14:textId="08CB8C0A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2.03 (1.50-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2.73)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815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E4E8" w14:textId="5A5FAE0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1.57 (0.54-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4.58)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620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DCBD" w14:textId="61EC947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0.92 (0.16-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5.40)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1BB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529C" w14:textId="09BD0A5A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2.03 (0.11-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38.48)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12A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0.64</w:t>
            </w:r>
          </w:p>
        </w:tc>
      </w:tr>
      <w:tr w:rsidR="00DD5402" w:rsidRPr="00DD5402" w14:paraId="01F71AC7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FC1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Radiation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E07B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B36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BB9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C63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A39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CA9A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467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33BB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4C3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F96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FF0A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05A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0FB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1FD8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64E9D348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00C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02B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418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EAF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342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DDD9D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7AAB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D986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B6A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2D3C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1C1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125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BDC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AF3A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15D1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1F41ED16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619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Yes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0341" w14:textId="72B54A13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(0.77-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9D1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87D1" w14:textId="1329EA7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0.99 (0.87-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7335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94D2" w14:textId="02BFEC2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0.80 (0.68-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39C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00419" w14:textId="6C3B2594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0.96 (0.79-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2DB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92C3" w14:textId="12FC98D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0.56 (0.27-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1A48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1505" w14:textId="4CF13E83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 (0.15-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4AF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B483" w14:textId="5FEA1EF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 (0.10-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5.20)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CEF3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</w:t>
            </w:r>
          </w:p>
        </w:tc>
      </w:tr>
      <w:tr w:rsidR="00DD5402" w:rsidRPr="00DD5402" w14:paraId="0AC0757B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304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</w:pPr>
            <w:proofErr w:type="spellStart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>Systemic</w:t>
            </w:r>
            <w:proofErr w:type="spellEnd"/>
            <w:r w:rsidRPr="00DD5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lang w:val="nl-NL" w:eastAsia="nl-NL"/>
              </w:rPr>
              <w:t xml:space="preserve"> treatment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B324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5C9F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512D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4642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1EA0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D95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743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3AF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1A6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01F5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0478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6216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AAE73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3E0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7F63EF1D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B3C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None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50D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C0CC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0069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C617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2343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C96A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9597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908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809B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93ED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A7DD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AF09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DFE2" w14:textId="77777777" w:rsidR="00DD5402" w:rsidRPr="00DD5402" w:rsidRDefault="00DD5402" w:rsidP="00DD5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ref.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C56E" w14:textId="77777777" w:rsidR="00DD5402" w:rsidRPr="00DD5402" w:rsidRDefault="00DD5402" w:rsidP="00DD5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 </w:t>
            </w:r>
          </w:p>
        </w:tc>
      </w:tr>
      <w:tr w:rsidR="00DD5402" w:rsidRPr="00DD5402" w14:paraId="3A07A540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29CA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CT </w:t>
            </w: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06C6" w14:textId="03929559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0.55 (0.35-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8BF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02EA" w14:textId="5645EED4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1.39 (1.04-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7F9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4AC7" w14:textId="21769D67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0.78 (0.55-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9CA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2702" w14:textId="069B783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0.61 (0.43-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5E3B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0.004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CC37F" w14:textId="4579A16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0.49 (0.11-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2.21)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8C3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0DB3" w14:textId="168177A3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0.75 (0.11-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5.03)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6A6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1F6E" w14:textId="7F872F1B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0.54 (0.02-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16.39)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A997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0.72</w:t>
            </w:r>
          </w:p>
        </w:tc>
      </w:tr>
      <w:tr w:rsidR="00DD5402" w:rsidRPr="00DD5402" w14:paraId="3118C553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663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 xml:space="preserve">ET </w:t>
            </w:r>
            <w:proofErr w:type="spellStart"/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only</w:t>
            </w:r>
            <w:proofErr w:type="spellEnd"/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0262" w14:textId="05CBE2D9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0.63 (0.44-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0.91)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182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A279" w14:textId="7A545EC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0.95 (0.72-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D8CA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BF9C" w14:textId="567143F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0.88 (0.68-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91D2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0.36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1070" w14:textId="6561C12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0.68 (0.51-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68F0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8744" w14:textId="567A2678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1.20 (0.37-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3.95)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31DD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D648" w14:textId="200AB062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</w:t>
            </w:r>
            <w:r w:rsidR="00D84D3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48 (0.16-</w:t>
            </w: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13.80)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70AF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ABF5" w14:textId="063E8EA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0.18 (0.01-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2.49)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D3A9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0.20</w:t>
            </w:r>
          </w:p>
        </w:tc>
      </w:tr>
      <w:tr w:rsidR="00DD5402" w:rsidRPr="00DD5402" w14:paraId="1AA5D31B" w14:textId="77777777" w:rsidTr="00D84D32">
        <w:trPr>
          <w:trHeight w:val="300"/>
        </w:trPr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CD35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CT+ET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2BBF" w14:textId="7C2E11D5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0.67 (0.46-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0.98)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E86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4D41" w14:textId="4FD4D7DA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1.26 (0.95-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1.67)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952C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0.10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9BAB" w14:textId="4D2F5579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0.83 (0.61-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1.13)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AB11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0.23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6AA4" w14:textId="0CE78941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0.45 (0.33-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0.62)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BE9A6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F5780" w14:textId="2DD44EF2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0.79 (0.24-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2.63)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AD4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6114" w14:textId="37B952BD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1.21 (0.09-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16.32)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60AA4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0.89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0F44" w14:textId="044197BC" w:rsidR="00DD5402" w:rsidRPr="00DD5402" w:rsidRDefault="00D84D3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0.05 (0.00-</w:t>
            </w:r>
            <w:r w:rsidR="00DD5402"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0.76)</w:t>
            </w:r>
          </w:p>
        </w:tc>
        <w:tc>
          <w:tcPr>
            <w:tcW w:w="2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8DCE" w14:textId="77777777" w:rsidR="00DD5402" w:rsidRPr="00DD5402" w:rsidRDefault="00DD5402" w:rsidP="00DD5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</w:pPr>
            <w:r w:rsidRPr="00DD5402">
              <w:rPr>
                <w:rFonts w:ascii="Calibri" w:eastAsia="Times New Roman" w:hAnsi="Calibri" w:cs="Calibri"/>
                <w:color w:val="000000"/>
                <w:sz w:val="18"/>
                <w:szCs w:val="20"/>
                <w:lang w:val="nl-NL" w:eastAsia="nl-NL"/>
              </w:rPr>
              <w:t>0.03</w:t>
            </w:r>
          </w:p>
        </w:tc>
      </w:tr>
    </w:tbl>
    <w:p w14:paraId="7890AD07" w14:textId="77777777" w:rsidR="00D84D32" w:rsidRDefault="00D84D32" w:rsidP="00D84D32">
      <w:pPr>
        <w:jc w:val="both"/>
      </w:pPr>
      <w:r>
        <w:t>Abbreviations: CT=</w:t>
      </w:r>
      <w:r w:rsidRPr="00743D48">
        <w:t>chemotherapy; ET</w:t>
      </w:r>
      <w:r>
        <w:t>=</w:t>
      </w:r>
      <w:r w:rsidRPr="00743D48">
        <w:t>endocrine therapy.</w:t>
      </w:r>
    </w:p>
    <w:p w14:paraId="636032E7" w14:textId="77777777" w:rsidR="00DD5402" w:rsidRPr="00BC335A" w:rsidRDefault="00DD5402" w:rsidP="00982F18">
      <w:pPr>
        <w:jc w:val="both"/>
        <w:rPr>
          <w:b/>
        </w:rPr>
      </w:pPr>
    </w:p>
    <w:sectPr w:rsidR="00DD5402" w:rsidRPr="00BC335A" w:rsidSect="00D158A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723FDA"/>
    <w:multiLevelType w:val="hybridMultilevel"/>
    <w:tmpl w:val="4E2C44B6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CCC"/>
    <w:rsid w:val="00003ECD"/>
    <w:rsid w:val="00007D55"/>
    <w:rsid w:val="00057449"/>
    <w:rsid w:val="00081717"/>
    <w:rsid w:val="000829C5"/>
    <w:rsid w:val="00094175"/>
    <w:rsid w:val="000B52AB"/>
    <w:rsid w:val="000E0FBF"/>
    <w:rsid w:val="000F2E6A"/>
    <w:rsid w:val="00113030"/>
    <w:rsid w:val="001462F5"/>
    <w:rsid w:val="00181301"/>
    <w:rsid w:val="001A675F"/>
    <w:rsid w:val="001B2063"/>
    <w:rsid w:val="001C17F5"/>
    <w:rsid w:val="00217A5C"/>
    <w:rsid w:val="00267D09"/>
    <w:rsid w:val="002A2741"/>
    <w:rsid w:val="002B08A7"/>
    <w:rsid w:val="002F0CE7"/>
    <w:rsid w:val="002F7162"/>
    <w:rsid w:val="0033300C"/>
    <w:rsid w:val="0035102C"/>
    <w:rsid w:val="00360897"/>
    <w:rsid w:val="003708F7"/>
    <w:rsid w:val="003C0217"/>
    <w:rsid w:val="003C71E5"/>
    <w:rsid w:val="003D4188"/>
    <w:rsid w:val="0041552E"/>
    <w:rsid w:val="00432B08"/>
    <w:rsid w:val="00433AB6"/>
    <w:rsid w:val="00454926"/>
    <w:rsid w:val="00467419"/>
    <w:rsid w:val="00485FCD"/>
    <w:rsid w:val="00490C87"/>
    <w:rsid w:val="00492758"/>
    <w:rsid w:val="00493CCC"/>
    <w:rsid w:val="004A45E7"/>
    <w:rsid w:val="004D7F38"/>
    <w:rsid w:val="00502A60"/>
    <w:rsid w:val="00505A9D"/>
    <w:rsid w:val="0051118D"/>
    <w:rsid w:val="005216D2"/>
    <w:rsid w:val="00527548"/>
    <w:rsid w:val="00527FF1"/>
    <w:rsid w:val="00571C3B"/>
    <w:rsid w:val="00584D57"/>
    <w:rsid w:val="00584F38"/>
    <w:rsid w:val="005B0E0A"/>
    <w:rsid w:val="005B5372"/>
    <w:rsid w:val="005D1D44"/>
    <w:rsid w:val="005E4DE0"/>
    <w:rsid w:val="005F0221"/>
    <w:rsid w:val="00604B80"/>
    <w:rsid w:val="00612F9F"/>
    <w:rsid w:val="00644003"/>
    <w:rsid w:val="0069278D"/>
    <w:rsid w:val="00692F8E"/>
    <w:rsid w:val="0069337B"/>
    <w:rsid w:val="006B7D5A"/>
    <w:rsid w:val="00743D48"/>
    <w:rsid w:val="007524CD"/>
    <w:rsid w:val="00753E44"/>
    <w:rsid w:val="007677A4"/>
    <w:rsid w:val="00780ABE"/>
    <w:rsid w:val="00783ED0"/>
    <w:rsid w:val="00790DB7"/>
    <w:rsid w:val="00795621"/>
    <w:rsid w:val="007A4AAE"/>
    <w:rsid w:val="007C5BCE"/>
    <w:rsid w:val="007F1960"/>
    <w:rsid w:val="007F201D"/>
    <w:rsid w:val="00812245"/>
    <w:rsid w:val="00855122"/>
    <w:rsid w:val="00870437"/>
    <w:rsid w:val="008B32B1"/>
    <w:rsid w:val="008D6BC6"/>
    <w:rsid w:val="008E6B9F"/>
    <w:rsid w:val="00916813"/>
    <w:rsid w:val="00916815"/>
    <w:rsid w:val="009177E0"/>
    <w:rsid w:val="00936569"/>
    <w:rsid w:val="009365B8"/>
    <w:rsid w:val="00960800"/>
    <w:rsid w:val="00980939"/>
    <w:rsid w:val="00982F18"/>
    <w:rsid w:val="00992842"/>
    <w:rsid w:val="0099640F"/>
    <w:rsid w:val="009B6A79"/>
    <w:rsid w:val="009D150D"/>
    <w:rsid w:val="00A23321"/>
    <w:rsid w:val="00A42CD3"/>
    <w:rsid w:val="00A73ED0"/>
    <w:rsid w:val="00B003CB"/>
    <w:rsid w:val="00B21E83"/>
    <w:rsid w:val="00B55B84"/>
    <w:rsid w:val="00BC335A"/>
    <w:rsid w:val="00BC7AF1"/>
    <w:rsid w:val="00C1520D"/>
    <w:rsid w:val="00C2111F"/>
    <w:rsid w:val="00C23F52"/>
    <w:rsid w:val="00C802FC"/>
    <w:rsid w:val="00CA5E69"/>
    <w:rsid w:val="00CA5FE7"/>
    <w:rsid w:val="00CD77C5"/>
    <w:rsid w:val="00D10E31"/>
    <w:rsid w:val="00D12293"/>
    <w:rsid w:val="00D158AF"/>
    <w:rsid w:val="00D731DA"/>
    <w:rsid w:val="00D84D32"/>
    <w:rsid w:val="00D92386"/>
    <w:rsid w:val="00DB4A54"/>
    <w:rsid w:val="00DC04DA"/>
    <w:rsid w:val="00DC5F8A"/>
    <w:rsid w:val="00DD4EAF"/>
    <w:rsid w:val="00DD5402"/>
    <w:rsid w:val="00E6211E"/>
    <w:rsid w:val="00E76FAF"/>
    <w:rsid w:val="00EA3A0D"/>
    <w:rsid w:val="00EA46CC"/>
    <w:rsid w:val="00ED1A0A"/>
    <w:rsid w:val="00EE0252"/>
    <w:rsid w:val="00F1445D"/>
    <w:rsid w:val="00F1530D"/>
    <w:rsid w:val="00F41DB8"/>
    <w:rsid w:val="00F53B8B"/>
    <w:rsid w:val="00F632D4"/>
    <w:rsid w:val="00F84EDA"/>
    <w:rsid w:val="00F97A11"/>
    <w:rsid w:val="00FB6ED7"/>
    <w:rsid w:val="00FC1CDE"/>
    <w:rsid w:val="00FC7989"/>
    <w:rsid w:val="00FF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FDD66"/>
  <w15:chartTrackingRefBased/>
  <w15:docId w15:val="{CA7295D6-B7C0-4BBF-9854-6182D15A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CC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93CC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93CCC"/>
    <w:rPr>
      <w:lang w:val="en-US"/>
    </w:rPr>
  </w:style>
  <w:style w:type="table" w:styleId="TableGrid">
    <w:name w:val="Table Grid"/>
    <w:basedOn w:val="TableNormal"/>
    <w:uiPriority w:val="59"/>
    <w:rsid w:val="00493CCC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7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7C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C71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71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71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71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71E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677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39745\AppData\Local\Temp\Templafy\WordVsto\o2szg4uu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emplafyTemplateConfiguration><![CDATA[{"elementsMetadata":[],"transformationConfigurations":[],"isBaseTemplate":false,"templateName":"blankdocument","templateDescription":"","enableDocumentContentUpdater":false,"version":"2.0"}]]></TemplafyTemplateConfiguration>
</file>

<file path=customXml/item2.xml><?xml version="1.0" encoding="utf-8"?>
<TemplafyFormConfiguration><![CDATA[{"formFields":[],"formDataEntries":[]}]]></TemplafyFormConfiguration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BFF8B-C29C-4A2A-97A3-738A635A3284}">
  <ds:schemaRefs/>
</ds:datastoreItem>
</file>

<file path=customXml/itemProps2.xml><?xml version="1.0" encoding="utf-8"?>
<ds:datastoreItem xmlns:ds="http://schemas.openxmlformats.org/officeDocument/2006/customXml" ds:itemID="{57971C6D-3F3B-44A4-A545-8AEBE2C73372}">
  <ds:schemaRefs/>
</ds:datastoreItem>
</file>

<file path=customXml/itemProps3.xml><?xml version="1.0" encoding="utf-8"?>
<ds:datastoreItem xmlns:ds="http://schemas.openxmlformats.org/officeDocument/2006/customXml" ds:itemID="{910CA03A-CB6C-4338-8F81-21FD75B53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o2szg4uu</Template>
  <TotalTime>0</TotalTime>
  <Pages>17</Pages>
  <Words>5656</Words>
  <Characters>31108</Characters>
  <Application>Microsoft Office Word</Application>
  <DocSecurity>0</DocSecurity>
  <Lines>259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M.A.C. Schreurs</dc:creator>
  <cp:keywords/>
  <dc:description/>
  <cp:lastModifiedBy>a.morra</cp:lastModifiedBy>
  <cp:revision>2</cp:revision>
  <dcterms:created xsi:type="dcterms:W3CDTF">2022-08-18T10:59:00Z</dcterms:created>
  <dcterms:modified xsi:type="dcterms:W3CDTF">2022-08-18T10:59:00Z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erasmusmc</vt:lpwstr>
  </property>
  <property fmtid="{D5CDD505-2E9C-101B-9397-08002B2CF9AE}" pid="3" name="TemplafyTemplateId">
    <vt:lpwstr>637558934950724457</vt:lpwstr>
  </property>
  <property fmtid="{D5CDD505-2E9C-101B-9397-08002B2CF9AE}" pid="4" name="TemplafyUserProfileId">
    <vt:lpwstr>637738526013731997</vt:lpwstr>
  </property>
  <property fmtid="{D5CDD505-2E9C-101B-9397-08002B2CF9AE}" pid="5" name="TemplafyFromBlank">
    <vt:bool>true</vt:bool>
  </property>
</Properties>
</file>