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A88DF" w14:textId="5127C547" w:rsidR="00EA6517" w:rsidRPr="00322E57" w:rsidRDefault="00F32BC4" w:rsidP="00EA6517">
      <w:pPr>
        <w:pStyle w:val="Beschriftung"/>
        <w:keepNext/>
        <w:ind w:firstLine="0"/>
        <w:rPr>
          <w:i w:val="0"/>
          <w:iCs w:val="0"/>
          <w:color w:val="auto"/>
          <w:sz w:val="24"/>
          <w:szCs w:val="24"/>
          <w:lang w:val="en-GB"/>
        </w:rPr>
      </w:pPr>
      <w:r w:rsidRPr="00322E57">
        <w:rPr>
          <w:i w:val="0"/>
          <w:iCs w:val="0"/>
          <w:color w:val="auto"/>
          <w:sz w:val="24"/>
          <w:szCs w:val="24"/>
          <w:lang w:val="en-GB"/>
        </w:rPr>
        <w:t xml:space="preserve">Table 3: QUALIFY application tool: Evaluation of the </w:t>
      </w:r>
      <w:r w:rsidR="000F5D6C" w:rsidRPr="00322E57">
        <w:rPr>
          <w:i w:val="0"/>
          <w:iCs w:val="0"/>
          <w:color w:val="auto"/>
          <w:sz w:val="24"/>
          <w:szCs w:val="24"/>
          <w:lang w:val="en-GB"/>
        </w:rPr>
        <w:t>feasibility</w:t>
      </w:r>
      <w:r w:rsidRPr="00322E57">
        <w:rPr>
          <w:i w:val="0"/>
          <w:iCs w:val="0"/>
          <w:color w:val="auto"/>
          <w:sz w:val="24"/>
          <w:szCs w:val="24"/>
          <w:lang w:val="en-GB"/>
        </w:rPr>
        <w:t xml:space="preserve"> of the SGAIM quality indicators based on the Hospital </w:t>
      </w:r>
      <w:proofErr w:type="spellStart"/>
      <w:r w:rsidRPr="00322E57">
        <w:rPr>
          <w:i w:val="0"/>
          <w:iCs w:val="0"/>
          <w:color w:val="auto"/>
          <w:sz w:val="24"/>
          <w:szCs w:val="24"/>
          <w:lang w:val="en-GB"/>
        </w:rPr>
        <w:t>Männedorf</w:t>
      </w:r>
      <w:proofErr w:type="spellEnd"/>
      <w:r w:rsidRPr="00322E57">
        <w:rPr>
          <w:i w:val="0"/>
          <w:iCs w:val="0"/>
          <w:color w:val="auto"/>
          <w:sz w:val="24"/>
          <w:szCs w:val="24"/>
          <w:lang w:val="en-GB"/>
        </w:rPr>
        <w:t xml:space="preserve"> implementation example</w:t>
      </w:r>
    </w:p>
    <w:p w14:paraId="74BDAAFC" w14:textId="77777777" w:rsidR="00322E57" w:rsidRPr="00322E57" w:rsidRDefault="00322E57" w:rsidP="00322E57">
      <w:pPr>
        <w:ind w:firstLine="0"/>
        <w:rPr>
          <w:lang w:val="en-GB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9"/>
        <w:gridCol w:w="1560"/>
        <w:gridCol w:w="1560"/>
        <w:gridCol w:w="1561"/>
        <w:gridCol w:w="1560"/>
        <w:gridCol w:w="1560"/>
        <w:gridCol w:w="1561"/>
      </w:tblGrid>
      <w:tr w:rsidR="00EA6517" w:rsidRPr="00403ACB" w14:paraId="449B4DA1" w14:textId="77777777" w:rsidTr="00015349">
        <w:tc>
          <w:tcPr>
            <w:tcW w:w="2929" w:type="dxa"/>
            <w:vAlign w:val="bottom"/>
          </w:tcPr>
          <w:p w14:paraId="4791B2B2" w14:textId="77777777" w:rsidR="00EA6517" w:rsidRPr="00403ACB" w:rsidRDefault="00015349" w:rsidP="00015349">
            <w:pPr>
              <w:pStyle w:val="Tabelle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QUALIFY quality criteria</w:t>
            </w:r>
          </w:p>
        </w:tc>
        <w:tc>
          <w:tcPr>
            <w:tcW w:w="1560" w:type="dxa"/>
            <w:vAlign w:val="bottom"/>
          </w:tcPr>
          <w:p w14:paraId="3B812EC8" w14:textId="77777777" w:rsidR="00015349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 xml:space="preserve">Transmission of provisional </w:t>
            </w:r>
          </w:p>
          <w:p w14:paraId="65EC7982" w14:textId="77777777" w:rsidR="00015349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discharge report</w:t>
            </w:r>
          </w:p>
        </w:tc>
        <w:tc>
          <w:tcPr>
            <w:tcW w:w="1560" w:type="dxa"/>
            <w:vAlign w:val="bottom"/>
          </w:tcPr>
          <w:p w14:paraId="3BFE5BAD" w14:textId="77777777" w:rsidR="00EA6517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New prescription benzodiazepines</w:t>
            </w:r>
          </w:p>
        </w:tc>
        <w:tc>
          <w:tcPr>
            <w:tcW w:w="1561" w:type="dxa"/>
            <w:vAlign w:val="bottom"/>
          </w:tcPr>
          <w:p w14:paraId="280FC175" w14:textId="77777777" w:rsidR="00EA6517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2E16AB">
              <w:rPr>
                <w:b/>
                <w:lang w:val="en-GB"/>
              </w:rPr>
              <w:t>Fall biography of the last 12 months</w:t>
            </w:r>
          </w:p>
        </w:tc>
        <w:tc>
          <w:tcPr>
            <w:tcW w:w="1560" w:type="dxa"/>
            <w:vAlign w:val="bottom"/>
          </w:tcPr>
          <w:p w14:paraId="7F7D7586" w14:textId="77777777" w:rsidR="00EA6517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Transfusion with Hb value &gt;8 g/dl</w:t>
            </w:r>
          </w:p>
        </w:tc>
        <w:tc>
          <w:tcPr>
            <w:tcW w:w="1560" w:type="dxa"/>
            <w:vAlign w:val="bottom"/>
          </w:tcPr>
          <w:p w14:paraId="0B129596" w14:textId="77777777" w:rsidR="00EA6517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 xml:space="preserve">CIRS case </w:t>
            </w:r>
            <w:r w:rsidRPr="00403ACB">
              <w:rPr>
                <w:b/>
                <w:lang w:val="en-GB"/>
              </w:rPr>
              <w:br/>
              <w:t>processing</w:t>
            </w:r>
          </w:p>
        </w:tc>
        <w:tc>
          <w:tcPr>
            <w:tcW w:w="1561" w:type="dxa"/>
            <w:vAlign w:val="bottom"/>
          </w:tcPr>
          <w:p w14:paraId="6301515D" w14:textId="77777777" w:rsidR="00EA6517" w:rsidRPr="00403ACB" w:rsidRDefault="00015349" w:rsidP="00015349">
            <w:pPr>
              <w:pStyle w:val="Tabelle"/>
              <w:jc w:val="center"/>
              <w:rPr>
                <w:b/>
                <w:lang w:val="en-GB"/>
              </w:rPr>
            </w:pPr>
            <w:r w:rsidRPr="00403ACB">
              <w:rPr>
                <w:b/>
                <w:lang w:val="en-GB"/>
              </w:rPr>
              <w:t>Hepatitis B vaccination protection</w:t>
            </w:r>
          </w:p>
        </w:tc>
      </w:tr>
      <w:tr w:rsidR="00EA6517" w:rsidRPr="00403ACB" w14:paraId="256A6A39" w14:textId="77777777" w:rsidTr="00DF53B0">
        <w:tc>
          <w:tcPr>
            <w:tcW w:w="2929" w:type="dxa"/>
          </w:tcPr>
          <w:p w14:paraId="14FDE219" w14:textId="77777777" w:rsidR="00EA6517" w:rsidRPr="00403ACB" w:rsidRDefault="00015349" w:rsidP="00DF53B0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Comprehensibility and interpretability for patients and the interested public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6AD78CEE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6A467AF9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2CE88DAE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70902346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0" w:type="dxa"/>
            <w:shd w:val="clear" w:color="auto" w:fill="F2DBDB" w:themeFill="accent2" w:themeFillTint="33"/>
          </w:tcPr>
          <w:p w14:paraId="64A6372D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No</w:t>
            </w:r>
          </w:p>
        </w:tc>
        <w:tc>
          <w:tcPr>
            <w:tcW w:w="1561" w:type="dxa"/>
            <w:shd w:val="clear" w:color="auto" w:fill="F2DBDB" w:themeFill="accent2" w:themeFillTint="33"/>
          </w:tcPr>
          <w:p w14:paraId="579FB833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No</w:t>
            </w:r>
          </w:p>
        </w:tc>
      </w:tr>
      <w:tr w:rsidR="00F56D05" w:rsidRPr="00403ACB" w14:paraId="606ECBDA" w14:textId="77777777" w:rsidTr="00DF53B0">
        <w:tc>
          <w:tcPr>
            <w:tcW w:w="2929" w:type="dxa"/>
          </w:tcPr>
          <w:p w14:paraId="7E79E38C" w14:textId="77777777" w:rsidR="00F56D05" w:rsidRPr="00403ACB" w:rsidRDefault="00F56D05" w:rsidP="00F56D05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Comprehensibility for doctors and nurses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251B5FB5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26336152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1C2953F8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8870803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F4B60C2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39CBF47A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F56D05" w:rsidRPr="00403ACB" w14:paraId="2509850D" w14:textId="77777777" w:rsidTr="00DF53B0">
        <w:tc>
          <w:tcPr>
            <w:tcW w:w="2929" w:type="dxa"/>
          </w:tcPr>
          <w:p w14:paraId="158F5ABE" w14:textId="5EBB49CD" w:rsidR="00F56D05" w:rsidRPr="00403ACB" w:rsidRDefault="00F56D05" w:rsidP="00F56D05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 xml:space="preserve">Influenceability of the indicator </w:t>
            </w:r>
            <w:r w:rsidR="00510F87">
              <w:rPr>
                <w:lang w:val="en-GB"/>
              </w:rPr>
              <w:t>manifestation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3798D7C2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D99F1CF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15DE8538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14A961EE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411E9DDC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4E9AD5D1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F56D05" w:rsidRPr="00403ACB" w14:paraId="3E0293B2" w14:textId="77777777" w:rsidTr="00286379">
        <w:tc>
          <w:tcPr>
            <w:tcW w:w="2929" w:type="dxa"/>
          </w:tcPr>
          <w:p w14:paraId="7941FA31" w14:textId="77777777" w:rsidR="00F56D05" w:rsidRPr="00403ACB" w:rsidRDefault="00F56D05" w:rsidP="00F56D05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Data availability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3282C06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72DD6B1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64922F85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5735FEBF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4D7AC1C6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FDE9D9" w:themeFill="accent6" w:themeFillTint="33"/>
          </w:tcPr>
          <w:p w14:paraId="7968A158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</w:tr>
      <w:tr w:rsidR="00EA6517" w:rsidRPr="00403ACB" w14:paraId="27D70680" w14:textId="77777777" w:rsidTr="00286379">
        <w:tc>
          <w:tcPr>
            <w:tcW w:w="2929" w:type="dxa"/>
          </w:tcPr>
          <w:p w14:paraId="03E8EEB5" w14:textId="77777777" w:rsidR="00EA6517" w:rsidRPr="00403ACB" w:rsidRDefault="00015349" w:rsidP="00DF53B0">
            <w:pPr>
              <w:pStyle w:val="Tabelle"/>
              <w:rPr>
                <w:lang w:val="en-GB"/>
              </w:rPr>
            </w:pPr>
            <w:r w:rsidRPr="00403ACB">
              <w:rPr>
                <w:lang w:val="en-GB"/>
              </w:rPr>
              <w:t>Collection effort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1A1A3D78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BB4E268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655EAA5D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BBA91EA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Low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3F7CBFEF" w14:textId="77777777" w:rsidR="00EA6517" w:rsidRPr="00403ACB" w:rsidRDefault="00A4146C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Neutral</w:t>
            </w:r>
          </w:p>
        </w:tc>
        <w:tc>
          <w:tcPr>
            <w:tcW w:w="1561" w:type="dxa"/>
            <w:shd w:val="clear" w:color="auto" w:fill="F2DBDB" w:themeFill="accent2" w:themeFillTint="33"/>
          </w:tcPr>
          <w:p w14:paraId="2FDC0C77" w14:textId="77777777" w:rsidR="00EA6517" w:rsidRPr="00403ACB" w:rsidRDefault="00F56D05" w:rsidP="00DF53B0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High</w:t>
            </w:r>
          </w:p>
        </w:tc>
      </w:tr>
      <w:tr w:rsidR="00F56D05" w:rsidRPr="00403ACB" w14:paraId="26BF2914" w14:textId="77777777" w:rsidTr="00DF53B0">
        <w:tc>
          <w:tcPr>
            <w:tcW w:w="2929" w:type="dxa"/>
          </w:tcPr>
          <w:p w14:paraId="7F212B19" w14:textId="77777777" w:rsidR="00F56D05" w:rsidRPr="002E16AB" w:rsidRDefault="00F56D05" w:rsidP="00F56D05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Implementation barriers considered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367F4CAD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4CAD6695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334544E3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03707B61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FDE9D9" w:themeFill="accent6" w:themeFillTint="33"/>
          </w:tcPr>
          <w:p w14:paraId="0D39F396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  <w:tc>
          <w:tcPr>
            <w:tcW w:w="1561" w:type="dxa"/>
            <w:shd w:val="clear" w:color="auto" w:fill="FDE9D9" w:themeFill="accent6" w:themeFillTint="33"/>
          </w:tcPr>
          <w:p w14:paraId="03426F94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Partial</w:t>
            </w:r>
          </w:p>
        </w:tc>
      </w:tr>
      <w:tr w:rsidR="00F56D05" w:rsidRPr="00403ACB" w14:paraId="44FF4DB2" w14:textId="77777777" w:rsidTr="00DF53B0">
        <w:tc>
          <w:tcPr>
            <w:tcW w:w="2929" w:type="dxa"/>
          </w:tcPr>
          <w:p w14:paraId="0E97B378" w14:textId="77777777" w:rsidR="00F56D05" w:rsidRPr="002E16AB" w:rsidRDefault="00F56D05" w:rsidP="00F56D05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>The accuracy of the data can be verified.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CCCCCD8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07DB7AE6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0A0689EC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37E5D756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0782C55A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3ED9CFA2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F56D05" w:rsidRPr="00403ACB" w14:paraId="2BBFCEDD" w14:textId="77777777" w:rsidTr="00DF53B0">
        <w:tc>
          <w:tcPr>
            <w:tcW w:w="2929" w:type="dxa"/>
          </w:tcPr>
          <w:p w14:paraId="11548952" w14:textId="0F29B299" w:rsidR="00F56D05" w:rsidRPr="002E16AB" w:rsidRDefault="00F56D05" w:rsidP="00F56D05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 xml:space="preserve">The </w:t>
            </w:r>
            <w:r w:rsidR="00510F87" w:rsidRPr="002E16AB">
              <w:rPr>
                <w:lang w:val="en-GB"/>
              </w:rPr>
              <w:t xml:space="preserve">integrity </w:t>
            </w:r>
            <w:r w:rsidRPr="002E16AB">
              <w:rPr>
                <w:lang w:val="en-GB"/>
              </w:rPr>
              <w:t xml:space="preserve">of the data can be </w:t>
            </w:r>
            <w:r w:rsidR="00510F87" w:rsidRPr="002E16AB">
              <w:rPr>
                <w:lang w:val="en-GB"/>
              </w:rPr>
              <w:t>verified</w:t>
            </w:r>
            <w:r w:rsidRPr="002E16AB">
              <w:rPr>
                <w:lang w:val="en-GB"/>
              </w:rPr>
              <w:t>.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324D897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79615D5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03D08BB0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728B835A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D3AF82C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0A4FA028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  <w:tr w:rsidR="00F56D05" w:rsidRPr="00403ACB" w14:paraId="5B5AEE73" w14:textId="77777777" w:rsidTr="00DF53B0">
        <w:tc>
          <w:tcPr>
            <w:tcW w:w="2929" w:type="dxa"/>
          </w:tcPr>
          <w:p w14:paraId="786FADD4" w14:textId="4DB54F8E" w:rsidR="00F56D05" w:rsidRPr="002E16AB" w:rsidRDefault="00F56D05" w:rsidP="00F56D05">
            <w:pPr>
              <w:pStyle w:val="Tabelle"/>
              <w:rPr>
                <w:lang w:val="en-GB"/>
              </w:rPr>
            </w:pPr>
            <w:r w:rsidRPr="002E16AB">
              <w:rPr>
                <w:lang w:val="en-GB"/>
              </w:rPr>
              <w:t xml:space="preserve">The completeness of the data can be </w:t>
            </w:r>
            <w:r w:rsidR="00510F87" w:rsidRPr="002E16AB">
              <w:rPr>
                <w:lang w:val="en-GB"/>
              </w:rPr>
              <w:t>verified</w:t>
            </w:r>
            <w:r w:rsidRPr="002E16AB">
              <w:rPr>
                <w:lang w:val="en-GB"/>
              </w:rPr>
              <w:t>.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6F6C8B09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321EBD33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604D1AC7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0909288D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0" w:type="dxa"/>
            <w:shd w:val="clear" w:color="auto" w:fill="EAF1DD" w:themeFill="accent3" w:themeFillTint="33"/>
          </w:tcPr>
          <w:p w14:paraId="3F655E0C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  <w:tc>
          <w:tcPr>
            <w:tcW w:w="1561" w:type="dxa"/>
            <w:shd w:val="clear" w:color="auto" w:fill="EAF1DD" w:themeFill="accent3" w:themeFillTint="33"/>
          </w:tcPr>
          <w:p w14:paraId="2ED5CE5F" w14:textId="77777777" w:rsidR="00F56D05" w:rsidRPr="00403ACB" w:rsidRDefault="00F56D05" w:rsidP="00F56D05">
            <w:pPr>
              <w:pStyle w:val="Tabelle"/>
              <w:jc w:val="center"/>
              <w:rPr>
                <w:lang w:val="en-GB"/>
              </w:rPr>
            </w:pPr>
            <w:r w:rsidRPr="00403ACB">
              <w:rPr>
                <w:lang w:val="en-GB"/>
              </w:rPr>
              <w:t>Yes</w:t>
            </w:r>
          </w:p>
        </w:tc>
      </w:tr>
    </w:tbl>
    <w:p w14:paraId="0F039295" w14:textId="6B5E9F6B" w:rsidR="00930147" w:rsidRPr="00403ACB" w:rsidRDefault="00930147" w:rsidP="00322E57">
      <w:pPr>
        <w:pStyle w:val="Literatur"/>
        <w:ind w:left="0" w:firstLine="0"/>
        <w:rPr>
          <w:lang w:val="en-GB"/>
        </w:rPr>
      </w:pPr>
    </w:p>
    <w:sectPr w:rsidR="00930147" w:rsidRPr="00403ACB" w:rsidSect="00840EE2">
      <w:headerReference w:type="default" r:id="rId11"/>
      <w:pgSz w:w="16838" w:h="11906" w:orient="landscape" w:code="9"/>
      <w:pgMar w:top="1985" w:right="1418" w:bottom="1701" w:left="1418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0C22BB" w14:textId="77777777" w:rsidR="00865EEE" w:rsidRDefault="00865EEE" w:rsidP="00F033D6">
      <w:pPr>
        <w:pStyle w:val="DeckblattTitel1"/>
      </w:pPr>
      <w:r>
        <w:separator/>
      </w:r>
    </w:p>
  </w:endnote>
  <w:endnote w:type="continuationSeparator" w:id="0">
    <w:p w14:paraId="01060F5F" w14:textId="77777777" w:rsidR="00865EEE" w:rsidRDefault="00865EEE" w:rsidP="00F033D6">
      <w:pPr>
        <w:pStyle w:val="DeckblattTitel1"/>
      </w:pPr>
      <w:r>
        <w:continuationSeparator/>
      </w:r>
    </w:p>
  </w:endnote>
  <w:endnote w:type="continuationNotice" w:id="1">
    <w:p w14:paraId="6D07E189" w14:textId="77777777" w:rsidR="00865EEE" w:rsidRDefault="00865EEE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heAntiquaB W5 Plain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F3E824" w14:textId="77777777" w:rsidR="00865EEE" w:rsidRDefault="00865EEE" w:rsidP="00C319BB">
      <w:r>
        <w:separator/>
      </w:r>
    </w:p>
  </w:footnote>
  <w:footnote w:type="continuationSeparator" w:id="0">
    <w:p w14:paraId="2BC879D5" w14:textId="77777777" w:rsidR="00865EEE" w:rsidRDefault="00865EEE" w:rsidP="00F033D6">
      <w:pPr>
        <w:pStyle w:val="DeckblattTitel1"/>
      </w:pPr>
      <w:r>
        <w:continuationSeparator/>
      </w:r>
    </w:p>
  </w:footnote>
  <w:footnote w:type="continuationNotice" w:id="1">
    <w:p w14:paraId="47A92FA5" w14:textId="77777777" w:rsidR="00865EEE" w:rsidRDefault="00865EEE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A60FA" w14:textId="060BAA67" w:rsidR="00955964" w:rsidRPr="00B4611E" w:rsidRDefault="00955964" w:rsidP="00D75E6E">
    <w:pPr>
      <w:ind w:firstLine="0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F4B22"/>
    <w:multiLevelType w:val="hybridMultilevel"/>
    <w:tmpl w:val="F75649C6"/>
    <w:lvl w:ilvl="0" w:tplc="1BA60214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F764DC3"/>
    <w:multiLevelType w:val="hybridMultilevel"/>
    <w:tmpl w:val="DB0A8734"/>
    <w:lvl w:ilvl="0" w:tplc="4B9405C6">
      <w:numFmt w:val="bullet"/>
      <w:pStyle w:val="Listenabsatz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2F14A3"/>
    <w:multiLevelType w:val="hybridMultilevel"/>
    <w:tmpl w:val="A860F9F2"/>
    <w:lvl w:ilvl="0" w:tplc="3E26AEF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C72EFD"/>
    <w:multiLevelType w:val="hybridMultilevel"/>
    <w:tmpl w:val="6F7C7B18"/>
    <w:lvl w:ilvl="0" w:tplc="7E3E957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B870DA"/>
    <w:multiLevelType w:val="multilevel"/>
    <w:tmpl w:val="E370E534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41AC254B"/>
    <w:multiLevelType w:val="hybridMultilevel"/>
    <w:tmpl w:val="14648EE2"/>
    <w:lvl w:ilvl="0" w:tplc="3E26AEF2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A35F95"/>
    <w:multiLevelType w:val="hybridMultilevel"/>
    <w:tmpl w:val="36803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352974"/>
    <w:multiLevelType w:val="hybridMultilevel"/>
    <w:tmpl w:val="1528E690"/>
    <w:lvl w:ilvl="0" w:tplc="21F28AAA">
      <w:start w:val="1"/>
      <w:numFmt w:val="upperLetter"/>
      <w:lvlText w:val="%1-"/>
      <w:lvlJc w:val="left"/>
      <w:pPr>
        <w:ind w:left="1068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788" w:hanging="360"/>
      </w:pPr>
    </w:lvl>
    <w:lvl w:ilvl="2" w:tplc="0807001B" w:tentative="1">
      <w:start w:val="1"/>
      <w:numFmt w:val="lowerRoman"/>
      <w:lvlText w:val="%3."/>
      <w:lvlJc w:val="right"/>
      <w:pPr>
        <w:ind w:left="2508" w:hanging="180"/>
      </w:pPr>
    </w:lvl>
    <w:lvl w:ilvl="3" w:tplc="0807000F" w:tentative="1">
      <w:start w:val="1"/>
      <w:numFmt w:val="decimal"/>
      <w:lvlText w:val="%4."/>
      <w:lvlJc w:val="left"/>
      <w:pPr>
        <w:ind w:left="3228" w:hanging="360"/>
      </w:pPr>
    </w:lvl>
    <w:lvl w:ilvl="4" w:tplc="08070019" w:tentative="1">
      <w:start w:val="1"/>
      <w:numFmt w:val="lowerLetter"/>
      <w:lvlText w:val="%5."/>
      <w:lvlJc w:val="left"/>
      <w:pPr>
        <w:ind w:left="3948" w:hanging="360"/>
      </w:pPr>
    </w:lvl>
    <w:lvl w:ilvl="5" w:tplc="0807001B" w:tentative="1">
      <w:start w:val="1"/>
      <w:numFmt w:val="lowerRoman"/>
      <w:lvlText w:val="%6."/>
      <w:lvlJc w:val="right"/>
      <w:pPr>
        <w:ind w:left="4668" w:hanging="180"/>
      </w:pPr>
    </w:lvl>
    <w:lvl w:ilvl="6" w:tplc="0807000F" w:tentative="1">
      <w:start w:val="1"/>
      <w:numFmt w:val="decimal"/>
      <w:lvlText w:val="%7."/>
      <w:lvlJc w:val="left"/>
      <w:pPr>
        <w:ind w:left="5388" w:hanging="360"/>
      </w:pPr>
    </w:lvl>
    <w:lvl w:ilvl="7" w:tplc="08070019" w:tentative="1">
      <w:start w:val="1"/>
      <w:numFmt w:val="lowerLetter"/>
      <w:lvlText w:val="%8."/>
      <w:lvlJc w:val="left"/>
      <w:pPr>
        <w:ind w:left="6108" w:hanging="360"/>
      </w:pPr>
    </w:lvl>
    <w:lvl w:ilvl="8" w:tplc="0807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587953E3"/>
    <w:multiLevelType w:val="hybridMultilevel"/>
    <w:tmpl w:val="FA2E6C80"/>
    <w:lvl w:ilvl="0" w:tplc="08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2B45CB5"/>
    <w:multiLevelType w:val="hybridMultilevel"/>
    <w:tmpl w:val="B81C9C30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37735C"/>
    <w:multiLevelType w:val="hybridMultilevel"/>
    <w:tmpl w:val="AEBAA09A"/>
    <w:lvl w:ilvl="0" w:tplc="9AE83446">
      <w:numFmt w:val="bullet"/>
      <w:lvlText w:val="-"/>
      <w:lvlJc w:val="left"/>
      <w:pPr>
        <w:ind w:left="1429" w:hanging="72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64B83E4E"/>
    <w:multiLevelType w:val="hybridMultilevel"/>
    <w:tmpl w:val="029ED604"/>
    <w:lvl w:ilvl="0" w:tplc="88A0D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E45106"/>
    <w:multiLevelType w:val="hybridMultilevel"/>
    <w:tmpl w:val="882EC5B4"/>
    <w:lvl w:ilvl="0" w:tplc="3AE82AC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E8A403B"/>
    <w:multiLevelType w:val="hybridMultilevel"/>
    <w:tmpl w:val="997A43F4"/>
    <w:lvl w:ilvl="0" w:tplc="FAA090D4">
      <w:start w:val="3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8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348290220">
    <w:abstractNumId w:val="4"/>
  </w:num>
  <w:num w:numId="2" w16cid:durableId="490758793">
    <w:abstractNumId w:val="1"/>
  </w:num>
  <w:num w:numId="3" w16cid:durableId="1497764828">
    <w:abstractNumId w:val="10"/>
  </w:num>
  <w:num w:numId="4" w16cid:durableId="1745107082">
    <w:abstractNumId w:val="6"/>
  </w:num>
  <w:num w:numId="5" w16cid:durableId="879246589">
    <w:abstractNumId w:val="8"/>
  </w:num>
  <w:num w:numId="6" w16cid:durableId="467014924">
    <w:abstractNumId w:val="7"/>
  </w:num>
  <w:num w:numId="7" w16cid:durableId="1512646823">
    <w:abstractNumId w:val="3"/>
  </w:num>
  <w:num w:numId="8" w16cid:durableId="2117748837">
    <w:abstractNumId w:val="13"/>
  </w:num>
  <w:num w:numId="9" w16cid:durableId="2011443536">
    <w:abstractNumId w:val="11"/>
  </w:num>
  <w:num w:numId="10" w16cid:durableId="692847929">
    <w:abstractNumId w:val="0"/>
  </w:num>
  <w:num w:numId="11" w16cid:durableId="1210268539">
    <w:abstractNumId w:val="12"/>
  </w:num>
  <w:num w:numId="12" w16cid:durableId="2074423388">
    <w:abstractNumId w:val="9"/>
  </w:num>
  <w:num w:numId="13" w16cid:durableId="312178416">
    <w:abstractNumId w:val="5"/>
  </w:num>
  <w:num w:numId="14" w16cid:durableId="1481775142">
    <w:abstractNumId w:val="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LQwMrA0tDCxNDE3MDZS0lEKTi0uzszPAykwqQUARSHNSCwAAAA="/>
  </w:docVars>
  <w:rsids>
    <w:rsidRoot w:val="002025A3"/>
    <w:rsid w:val="000001C3"/>
    <w:rsid w:val="000002A1"/>
    <w:rsid w:val="00000305"/>
    <w:rsid w:val="00000BBA"/>
    <w:rsid w:val="00001AC9"/>
    <w:rsid w:val="00001B3E"/>
    <w:rsid w:val="00001BE7"/>
    <w:rsid w:val="00001E8E"/>
    <w:rsid w:val="000023D1"/>
    <w:rsid w:val="00002CDC"/>
    <w:rsid w:val="000036BD"/>
    <w:rsid w:val="000036E1"/>
    <w:rsid w:val="00004044"/>
    <w:rsid w:val="00004740"/>
    <w:rsid w:val="00005119"/>
    <w:rsid w:val="00005F14"/>
    <w:rsid w:val="00007148"/>
    <w:rsid w:val="00010A08"/>
    <w:rsid w:val="00010D6B"/>
    <w:rsid w:val="000110C7"/>
    <w:rsid w:val="000111A8"/>
    <w:rsid w:val="00011431"/>
    <w:rsid w:val="00011546"/>
    <w:rsid w:val="0001186F"/>
    <w:rsid w:val="00012BA2"/>
    <w:rsid w:val="00012F2E"/>
    <w:rsid w:val="00012F42"/>
    <w:rsid w:val="000133E8"/>
    <w:rsid w:val="00013776"/>
    <w:rsid w:val="00013D62"/>
    <w:rsid w:val="00013DAE"/>
    <w:rsid w:val="00013E5E"/>
    <w:rsid w:val="00015349"/>
    <w:rsid w:val="00016A6B"/>
    <w:rsid w:val="00016EC9"/>
    <w:rsid w:val="00021270"/>
    <w:rsid w:val="00021FF1"/>
    <w:rsid w:val="0002234C"/>
    <w:rsid w:val="00022A23"/>
    <w:rsid w:val="000237D1"/>
    <w:rsid w:val="00023C0F"/>
    <w:rsid w:val="00023D3B"/>
    <w:rsid w:val="00023DB2"/>
    <w:rsid w:val="00025031"/>
    <w:rsid w:val="00025699"/>
    <w:rsid w:val="00026135"/>
    <w:rsid w:val="00026B34"/>
    <w:rsid w:val="00027320"/>
    <w:rsid w:val="000273FD"/>
    <w:rsid w:val="00027BE6"/>
    <w:rsid w:val="000304BC"/>
    <w:rsid w:val="000309FE"/>
    <w:rsid w:val="00030B8A"/>
    <w:rsid w:val="00030BFB"/>
    <w:rsid w:val="00030F58"/>
    <w:rsid w:val="00031240"/>
    <w:rsid w:val="00031486"/>
    <w:rsid w:val="00032903"/>
    <w:rsid w:val="0003302F"/>
    <w:rsid w:val="00033502"/>
    <w:rsid w:val="00034482"/>
    <w:rsid w:val="0003456B"/>
    <w:rsid w:val="00034A03"/>
    <w:rsid w:val="00034D0F"/>
    <w:rsid w:val="000353D6"/>
    <w:rsid w:val="00036A7F"/>
    <w:rsid w:val="000370B2"/>
    <w:rsid w:val="0003712A"/>
    <w:rsid w:val="00037521"/>
    <w:rsid w:val="00037552"/>
    <w:rsid w:val="00040448"/>
    <w:rsid w:val="000405F9"/>
    <w:rsid w:val="00040B00"/>
    <w:rsid w:val="00040F31"/>
    <w:rsid w:val="00040F60"/>
    <w:rsid w:val="00041DB2"/>
    <w:rsid w:val="00041E7D"/>
    <w:rsid w:val="000420BA"/>
    <w:rsid w:val="0004228C"/>
    <w:rsid w:val="0004335A"/>
    <w:rsid w:val="00044986"/>
    <w:rsid w:val="00044A36"/>
    <w:rsid w:val="00044B45"/>
    <w:rsid w:val="00044E3C"/>
    <w:rsid w:val="000452A2"/>
    <w:rsid w:val="00046C7B"/>
    <w:rsid w:val="00046EF5"/>
    <w:rsid w:val="0004717F"/>
    <w:rsid w:val="000501D3"/>
    <w:rsid w:val="000503FC"/>
    <w:rsid w:val="00050BD5"/>
    <w:rsid w:val="00050F45"/>
    <w:rsid w:val="00051319"/>
    <w:rsid w:val="00051DEE"/>
    <w:rsid w:val="00051FFD"/>
    <w:rsid w:val="000523EE"/>
    <w:rsid w:val="00052EE0"/>
    <w:rsid w:val="0005339C"/>
    <w:rsid w:val="0005389A"/>
    <w:rsid w:val="000538E3"/>
    <w:rsid w:val="00053B5F"/>
    <w:rsid w:val="00054535"/>
    <w:rsid w:val="00054883"/>
    <w:rsid w:val="00054C99"/>
    <w:rsid w:val="00056917"/>
    <w:rsid w:val="0005703D"/>
    <w:rsid w:val="00060C1C"/>
    <w:rsid w:val="00061808"/>
    <w:rsid w:val="00062678"/>
    <w:rsid w:val="00062E0A"/>
    <w:rsid w:val="00063387"/>
    <w:rsid w:val="000638A7"/>
    <w:rsid w:val="000659E9"/>
    <w:rsid w:val="00065AAA"/>
    <w:rsid w:val="00065E6B"/>
    <w:rsid w:val="000663D4"/>
    <w:rsid w:val="00066564"/>
    <w:rsid w:val="000669FB"/>
    <w:rsid w:val="00066BDC"/>
    <w:rsid w:val="00067735"/>
    <w:rsid w:val="00070A89"/>
    <w:rsid w:val="000719AC"/>
    <w:rsid w:val="00071DF0"/>
    <w:rsid w:val="00072225"/>
    <w:rsid w:val="0007249F"/>
    <w:rsid w:val="000729C7"/>
    <w:rsid w:val="00072ACC"/>
    <w:rsid w:val="00072B25"/>
    <w:rsid w:val="00072E6A"/>
    <w:rsid w:val="00072F30"/>
    <w:rsid w:val="000738B8"/>
    <w:rsid w:val="000738E4"/>
    <w:rsid w:val="00073A5B"/>
    <w:rsid w:val="00073D54"/>
    <w:rsid w:val="0007434A"/>
    <w:rsid w:val="00074B0E"/>
    <w:rsid w:val="00075053"/>
    <w:rsid w:val="000752AD"/>
    <w:rsid w:val="00075B8C"/>
    <w:rsid w:val="00075D6B"/>
    <w:rsid w:val="00077417"/>
    <w:rsid w:val="00077703"/>
    <w:rsid w:val="00077B2D"/>
    <w:rsid w:val="000801F4"/>
    <w:rsid w:val="000806D3"/>
    <w:rsid w:val="00081086"/>
    <w:rsid w:val="000813FA"/>
    <w:rsid w:val="00082C87"/>
    <w:rsid w:val="00083841"/>
    <w:rsid w:val="00084B23"/>
    <w:rsid w:val="00085336"/>
    <w:rsid w:val="000867A2"/>
    <w:rsid w:val="000875E8"/>
    <w:rsid w:val="000876E4"/>
    <w:rsid w:val="00087988"/>
    <w:rsid w:val="00087ED6"/>
    <w:rsid w:val="0009071C"/>
    <w:rsid w:val="00090787"/>
    <w:rsid w:val="00090E7D"/>
    <w:rsid w:val="000912CD"/>
    <w:rsid w:val="00091B19"/>
    <w:rsid w:val="00091F37"/>
    <w:rsid w:val="00092B81"/>
    <w:rsid w:val="000934DA"/>
    <w:rsid w:val="000952EA"/>
    <w:rsid w:val="00095DD5"/>
    <w:rsid w:val="000961C4"/>
    <w:rsid w:val="000961E2"/>
    <w:rsid w:val="00097417"/>
    <w:rsid w:val="00097804"/>
    <w:rsid w:val="00097FB0"/>
    <w:rsid w:val="000A0F6E"/>
    <w:rsid w:val="000A1045"/>
    <w:rsid w:val="000A11E5"/>
    <w:rsid w:val="000A1F0A"/>
    <w:rsid w:val="000A2895"/>
    <w:rsid w:val="000A2963"/>
    <w:rsid w:val="000A2E58"/>
    <w:rsid w:val="000A39A3"/>
    <w:rsid w:val="000A3DDF"/>
    <w:rsid w:val="000A3F44"/>
    <w:rsid w:val="000A4416"/>
    <w:rsid w:val="000A477A"/>
    <w:rsid w:val="000A50F3"/>
    <w:rsid w:val="000A5541"/>
    <w:rsid w:val="000A5AB3"/>
    <w:rsid w:val="000A64A7"/>
    <w:rsid w:val="000A695B"/>
    <w:rsid w:val="000A698D"/>
    <w:rsid w:val="000A6C70"/>
    <w:rsid w:val="000A6EA0"/>
    <w:rsid w:val="000A7EAA"/>
    <w:rsid w:val="000A7F2B"/>
    <w:rsid w:val="000B0955"/>
    <w:rsid w:val="000B11BA"/>
    <w:rsid w:val="000B16ED"/>
    <w:rsid w:val="000B1AA2"/>
    <w:rsid w:val="000B1C50"/>
    <w:rsid w:val="000B21F3"/>
    <w:rsid w:val="000B291B"/>
    <w:rsid w:val="000B2D41"/>
    <w:rsid w:val="000B2E64"/>
    <w:rsid w:val="000B4226"/>
    <w:rsid w:val="000B4BCD"/>
    <w:rsid w:val="000B57C6"/>
    <w:rsid w:val="000B598F"/>
    <w:rsid w:val="000B66A0"/>
    <w:rsid w:val="000B66DF"/>
    <w:rsid w:val="000B7503"/>
    <w:rsid w:val="000B7919"/>
    <w:rsid w:val="000C0C62"/>
    <w:rsid w:val="000C18C3"/>
    <w:rsid w:val="000C197D"/>
    <w:rsid w:val="000C1A9F"/>
    <w:rsid w:val="000C1F46"/>
    <w:rsid w:val="000C2371"/>
    <w:rsid w:val="000C2A71"/>
    <w:rsid w:val="000C3038"/>
    <w:rsid w:val="000C35C5"/>
    <w:rsid w:val="000C5112"/>
    <w:rsid w:val="000C5B0B"/>
    <w:rsid w:val="000C6EAE"/>
    <w:rsid w:val="000C73AE"/>
    <w:rsid w:val="000C7BCD"/>
    <w:rsid w:val="000C7D0F"/>
    <w:rsid w:val="000D01F4"/>
    <w:rsid w:val="000D0488"/>
    <w:rsid w:val="000D156F"/>
    <w:rsid w:val="000D26A8"/>
    <w:rsid w:val="000D2D9F"/>
    <w:rsid w:val="000D39A6"/>
    <w:rsid w:val="000D40EC"/>
    <w:rsid w:val="000D4A77"/>
    <w:rsid w:val="000D5216"/>
    <w:rsid w:val="000D5B91"/>
    <w:rsid w:val="000D5F10"/>
    <w:rsid w:val="000D65B9"/>
    <w:rsid w:val="000D725A"/>
    <w:rsid w:val="000D7962"/>
    <w:rsid w:val="000E0656"/>
    <w:rsid w:val="000E134C"/>
    <w:rsid w:val="000E23D1"/>
    <w:rsid w:val="000E2887"/>
    <w:rsid w:val="000E2A22"/>
    <w:rsid w:val="000E3189"/>
    <w:rsid w:val="000E3190"/>
    <w:rsid w:val="000E394C"/>
    <w:rsid w:val="000E44EA"/>
    <w:rsid w:val="000E49D2"/>
    <w:rsid w:val="000E5B5D"/>
    <w:rsid w:val="000E5CB2"/>
    <w:rsid w:val="000E5F08"/>
    <w:rsid w:val="000E6E53"/>
    <w:rsid w:val="000E7036"/>
    <w:rsid w:val="000E77B3"/>
    <w:rsid w:val="000E7ED2"/>
    <w:rsid w:val="000F0997"/>
    <w:rsid w:val="000F1385"/>
    <w:rsid w:val="000F24A4"/>
    <w:rsid w:val="000F25B6"/>
    <w:rsid w:val="000F29DC"/>
    <w:rsid w:val="000F3645"/>
    <w:rsid w:val="000F36BA"/>
    <w:rsid w:val="000F437D"/>
    <w:rsid w:val="000F4B86"/>
    <w:rsid w:val="000F5D6C"/>
    <w:rsid w:val="000F60A5"/>
    <w:rsid w:val="000F6593"/>
    <w:rsid w:val="000F69F5"/>
    <w:rsid w:val="000F7462"/>
    <w:rsid w:val="00100251"/>
    <w:rsid w:val="00101E88"/>
    <w:rsid w:val="001023AB"/>
    <w:rsid w:val="0010271D"/>
    <w:rsid w:val="0010300A"/>
    <w:rsid w:val="001030E8"/>
    <w:rsid w:val="0010370A"/>
    <w:rsid w:val="001039CF"/>
    <w:rsid w:val="00104364"/>
    <w:rsid w:val="00104BA8"/>
    <w:rsid w:val="00105280"/>
    <w:rsid w:val="00105F97"/>
    <w:rsid w:val="0010657C"/>
    <w:rsid w:val="0010669E"/>
    <w:rsid w:val="00107B2C"/>
    <w:rsid w:val="00107CA0"/>
    <w:rsid w:val="001113B7"/>
    <w:rsid w:val="001117B8"/>
    <w:rsid w:val="00111949"/>
    <w:rsid w:val="00111B5A"/>
    <w:rsid w:val="001124B6"/>
    <w:rsid w:val="00112912"/>
    <w:rsid w:val="00113163"/>
    <w:rsid w:val="00113658"/>
    <w:rsid w:val="00113D31"/>
    <w:rsid w:val="00114713"/>
    <w:rsid w:val="001147A7"/>
    <w:rsid w:val="00114B68"/>
    <w:rsid w:val="001150B3"/>
    <w:rsid w:val="0011639F"/>
    <w:rsid w:val="00116418"/>
    <w:rsid w:val="001171B5"/>
    <w:rsid w:val="0011799F"/>
    <w:rsid w:val="00117D0D"/>
    <w:rsid w:val="001202D5"/>
    <w:rsid w:val="00120FD6"/>
    <w:rsid w:val="001217BD"/>
    <w:rsid w:val="0012411E"/>
    <w:rsid w:val="00124CEF"/>
    <w:rsid w:val="00125164"/>
    <w:rsid w:val="00125A72"/>
    <w:rsid w:val="001277DC"/>
    <w:rsid w:val="00127CE8"/>
    <w:rsid w:val="00127E2A"/>
    <w:rsid w:val="001302A8"/>
    <w:rsid w:val="00131362"/>
    <w:rsid w:val="001327A6"/>
    <w:rsid w:val="00134291"/>
    <w:rsid w:val="001347DC"/>
    <w:rsid w:val="0013487B"/>
    <w:rsid w:val="00134ED0"/>
    <w:rsid w:val="001350C0"/>
    <w:rsid w:val="0013526C"/>
    <w:rsid w:val="00135F50"/>
    <w:rsid w:val="00136186"/>
    <w:rsid w:val="00136678"/>
    <w:rsid w:val="0013667B"/>
    <w:rsid w:val="00136D40"/>
    <w:rsid w:val="00136D91"/>
    <w:rsid w:val="001372A0"/>
    <w:rsid w:val="00140AC4"/>
    <w:rsid w:val="00140B14"/>
    <w:rsid w:val="00140EF9"/>
    <w:rsid w:val="001417A9"/>
    <w:rsid w:val="00141E68"/>
    <w:rsid w:val="00142B7B"/>
    <w:rsid w:val="00142CA7"/>
    <w:rsid w:val="001431AC"/>
    <w:rsid w:val="0014364E"/>
    <w:rsid w:val="00144190"/>
    <w:rsid w:val="00144708"/>
    <w:rsid w:val="00145E49"/>
    <w:rsid w:val="00150787"/>
    <w:rsid w:val="001507E5"/>
    <w:rsid w:val="00150D77"/>
    <w:rsid w:val="00152AEF"/>
    <w:rsid w:val="00152FF2"/>
    <w:rsid w:val="001530A1"/>
    <w:rsid w:val="001550EF"/>
    <w:rsid w:val="001558D2"/>
    <w:rsid w:val="00155E95"/>
    <w:rsid w:val="00156B9F"/>
    <w:rsid w:val="00157652"/>
    <w:rsid w:val="00157833"/>
    <w:rsid w:val="001579DB"/>
    <w:rsid w:val="00160E58"/>
    <w:rsid w:val="00160ECB"/>
    <w:rsid w:val="00161906"/>
    <w:rsid w:val="00161C84"/>
    <w:rsid w:val="00162068"/>
    <w:rsid w:val="00162B60"/>
    <w:rsid w:val="00163108"/>
    <w:rsid w:val="0016318B"/>
    <w:rsid w:val="00163356"/>
    <w:rsid w:val="00163F89"/>
    <w:rsid w:val="0016455E"/>
    <w:rsid w:val="00166AFE"/>
    <w:rsid w:val="001673A0"/>
    <w:rsid w:val="00167528"/>
    <w:rsid w:val="00167AA5"/>
    <w:rsid w:val="0017000D"/>
    <w:rsid w:val="00170256"/>
    <w:rsid w:val="001703A7"/>
    <w:rsid w:val="0017067C"/>
    <w:rsid w:val="00170E3A"/>
    <w:rsid w:val="0017113B"/>
    <w:rsid w:val="00171263"/>
    <w:rsid w:val="001712A9"/>
    <w:rsid w:val="001712BC"/>
    <w:rsid w:val="00172444"/>
    <w:rsid w:val="00172B4B"/>
    <w:rsid w:val="00172C7A"/>
    <w:rsid w:val="00172C87"/>
    <w:rsid w:val="00173726"/>
    <w:rsid w:val="001739C2"/>
    <w:rsid w:val="00173A57"/>
    <w:rsid w:val="00173E07"/>
    <w:rsid w:val="001745C0"/>
    <w:rsid w:val="00175067"/>
    <w:rsid w:val="0017573B"/>
    <w:rsid w:val="00176EEE"/>
    <w:rsid w:val="001772F5"/>
    <w:rsid w:val="00177540"/>
    <w:rsid w:val="00177912"/>
    <w:rsid w:val="00180AAE"/>
    <w:rsid w:val="00180D49"/>
    <w:rsid w:val="0018165F"/>
    <w:rsid w:val="00181AEF"/>
    <w:rsid w:val="00182EA3"/>
    <w:rsid w:val="00183877"/>
    <w:rsid w:val="00183B2A"/>
    <w:rsid w:val="00184074"/>
    <w:rsid w:val="00184237"/>
    <w:rsid w:val="0018423A"/>
    <w:rsid w:val="00184AB3"/>
    <w:rsid w:val="00184F33"/>
    <w:rsid w:val="00185024"/>
    <w:rsid w:val="0018519D"/>
    <w:rsid w:val="00186204"/>
    <w:rsid w:val="0018656E"/>
    <w:rsid w:val="0018660B"/>
    <w:rsid w:val="00187CD0"/>
    <w:rsid w:val="00187F26"/>
    <w:rsid w:val="0019037C"/>
    <w:rsid w:val="001911DF"/>
    <w:rsid w:val="001921E9"/>
    <w:rsid w:val="001928D1"/>
    <w:rsid w:val="00192D0D"/>
    <w:rsid w:val="00193CF6"/>
    <w:rsid w:val="00193F5C"/>
    <w:rsid w:val="0019418B"/>
    <w:rsid w:val="0019441E"/>
    <w:rsid w:val="0019483C"/>
    <w:rsid w:val="00194AB4"/>
    <w:rsid w:val="00194BFB"/>
    <w:rsid w:val="0019550C"/>
    <w:rsid w:val="00197EBD"/>
    <w:rsid w:val="00197EE0"/>
    <w:rsid w:val="001A0103"/>
    <w:rsid w:val="001A0297"/>
    <w:rsid w:val="001A04BB"/>
    <w:rsid w:val="001A0544"/>
    <w:rsid w:val="001A0E83"/>
    <w:rsid w:val="001A11E2"/>
    <w:rsid w:val="001A15FF"/>
    <w:rsid w:val="001A2DD7"/>
    <w:rsid w:val="001A37ED"/>
    <w:rsid w:val="001A409F"/>
    <w:rsid w:val="001A45AD"/>
    <w:rsid w:val="001A6021"/>
    <w:rsid w:val="001A62BC"/>
    <w:rsid w:val="001A6C68"/>
    <w:rsid w:val="001A6D8A"/>
    <w:rsid w:val="001A7328"/>
    <w:rsid w:val="001A7B6C"/>
    <w:rsid w:val="001A7DBD"/>
    <w:rsid w:val="001B0335"/>
    <w:rsid w:val="001B17A6"/>
    <w:rsid w:val="001B2AEE"/>
    <w:rsid w:val="001B36B3"/>
    <w:rsid w:val="001B3F44"/>
    <w:rsid w:val="001B4BED"/>
    <w:rsid w:val="001B4CFF"/>
    <w:rsid w:val="001B4E6D"/>
    <w:rsid w:val="001B5734"/>
    <w:rsid w:val="001B6341"/>
    <w:rsid w:val="001B6B87"/>
    <w:rsid w:val="001C0FB7"/>
    <w:rsid w:val="001C3222"/>
    <w:rsid w:val="001C35C7"/>
    <w:rsid w:val="001C4A91"/>
    <w:rsid w:val="001C4E4F"/>
    <w:rsid w:val="001C53C8"/>
    <w:rsid w:val="001C7DDE"/>
    <w:rsid w:val="001D11F6"/>
    <w:rsid w:val="001D168D"/>
    <w:rsid w:val="001D29B2"/>
    <w:rsid w:val="001D2C02"/>
    <w:rsid w:val="001D382D"/>
    <w:rsid w:val="001D51BB"/>
    <w:rsid w:val="001D5EE5"/>
    <w:rsid w:val="001D614C"/>
    <w:rsid w:val="001D6FA2"/>
    <w:rsid w:val="001D72E8"/>
    <w:rsid w:val="001D781C"/>
    <w:rsid w:val="001E068C"/>
    <w:rsid w:val="001E0E67"/>
    <w:rsid w:val="001E0F05"/>
    <w:rsid w:val="001E25F9"/>
    <w:rsid w:val="001E26CC"/>
    <w:rsid w:val="001E2F46"/>
    <w:rsid w:val="001E3786"/>
    <w:rsid w:val="001E3DC6"/>
    <w:rsid w:val="001E41DF"/>
    <w:rsid w:val="001E513F"/>
    <w:rsid w:val="001E5320"/>
    <w:rsid w:val="001E535B"/>
    <w:rsid w:val="001E5EB7"/>
    <w:rsid w:val="001E6E62"/>
    <w:rsid w:val="001E73D9"/>
    <w:rsid w:val="001E74AD"/>
    <w:rsid w:val="001E7CB1"/>
    <w:rsid w:val="001F0071"/>
    <w:rsid w:val="001F0124"/>
    <w:rsid w:val="001F149F"/>
    <w:rsid w:val="001F2050"/>
    <w:rsid w:val="001F2B53"/>
    <w:rsid w:val="001F3CDF"/>
    <w:rsid w:val="001F4B6F"/>
    <w:rsid w:val="001F5926"/>
    <w:rsid w:val="001F5D3A"/>
    <w:rsid w:val="001F6277"/>
    <w:rsid w:val="001F67B5"/>
    <w:rsid w:val="001F6812"/>
    <w:rsid w:val="001F69AE"/>
    <w:rsid w:val="001F78DA"/>
    <w:rsid w:val="001F7BBE"/>
    <w:rsid w:val="00200630"/>
    <w:rsid w:val="00200BEC"/>
    <w:rsid w:val="0020182A"/>
    <w:rsid w:val="002019D3"/>
    <w:rsid w:val="002025A3"/>
    <w:rsid w:val="002033BE"/>
    <w:rsid w:val="00203A52"/>
    <w:rsid w:val="0020504C"/>
    <w:rsid w:val="002058D4"/>
    <w:rsid w:val="00205B32"/>
    <w:rsid w:val="00205DC1"/>
    <w:rsid w:val="00205F05"/>
    <w:rsid w:val="00206078"/>
    <w:rsid w:val="00206A40"/>
    <w:rsid w:val="00206AC1"/>
    <w:rsid w:val="002072DA"/>
    <w:rsid w:val="002074D9"/>
    <w:rsid w:val="002074E8"/>
    <w:rsid w:val="00207659"/>
    <w:rsid w:val="00207FD9"/>
    <w:rsid w:val="00210F9A"/>
    <w:rsid w:val="00211A04"/>
    <w:rsid w:val="00212292"/>
    <w:rsid w:val="00213C30"/>
    <w:rsid w:val="00214498"/>
    <w:rsid w:val="0021496B"/>
    <w:rsid w:val="00215EC9"/>
    <w:rsid w:val="00216688"/>
    <w:rsid w:val="002169FA"/>
    <w:rsid w:val="00216F68"/>
    <w:rsid w:val="00217B0A"/>
    <w:rsid w:val="00217FF3"/>
    <w:rsid w:val="002205FA"/>
    <w:rsid w:val="00220756"/>
    <w:rsid w:val="0022082C"/>
    <w:rsid w:val="00220F92"/>
    <w:rsid w:val="002228FD"/>
    <w:rsid w:val="00222D44"/>
    <w:rsid w:val="00223124"/>
    <w:rsid w:val="002232F4"/>
    <w:rsid w:val="00223714"/>
    <w:rsid w:val="00223C8D"/>
    <w:rsid w:val="00224611"/>
    <w:rsid w:val="002259EB"/>
    <w:rsid w:val="00225E75"/>
    <w:rsid w:val="00225EFC"/>
    <w:rsid w:val="0022627A"/>
    <w:rsid w:val="0022631D"/>
    <w:rsid w:val="00227099"/>
    <w:rsid w:val="0022748F"/>
    <w:rsid w:val="00230257"/>
    <w:rsid w:val="0023127E"/>
    <w:rsid w:val="00231750"/>
    <w:rsid w:val="0023175F"/>
    <w:rsid w:val="002319CD"/>
    <w:rsid w:val="00231A4F"/>
    <w:rsid w:val="00232496"/>
    <w:rsid w:val="002338D8"/>
    <w:rsid w:val="00233E99"/>
    <w:rsid w:val="00234631"/>
    <w:rsid w:val="0023486B"/>
    <w:rsid w:val="00235A29"/>
    <w:rsid w:val="00236871"/>
    <w:rsid w:val="00236E68"/>
    <w:rsid w:val="00237D87"/>
    <w:rsid w:val="0024066A"/>
    <w:rsid w:val="00241BD1"/>
    <w:rsid w:val="00242564"/>
    <w:rsid w:val="0024256A"/>
    <w:rsid w:val="00244815"/>
    <w:rsid w:val="00244CC1"/>
    <w:rsid w:val="002457CD"/>
    <w:rsid w:val="00245D77"/>
    <w:rsid w:val="00246E05"/>
    <w:rsid w:val="00246ED6"/>
    <w:rsid w:val="00246F55"/>
    <w:rsid w:val="00246FA3"/>
    <w:rsid w:val="00247624"/>
    <w:rsid w:val="00250060"/>
    <w:rsid w:val="0025012A"/>
    <w:rsid w:val="00250180"/>
    <w:rsid w:val="002507F9"/>
    <w:rsid w:val="00250E0C"/>
    <w:rsid w:val="00250FB0"/>
    <w:rsid w:val="00251428"/>
    <w:rsid w:val="00251E7C"/>
    <w:rsid w:val="002520FE"/>
    <w:rsid w:val="002521E9"/>
    <w:rsid w:val="0025310A"/>
    <w:rsid w:val="00253EAC"/>
    <w:rsid w:val="002551EB"/>
    <w:rsid w:val="00255920"/>
    <w:rsid w:val="002565CD"/>
    <w:rsid w:val="0025682B"/>
    <w:rsid w:val="00256C4F"/>
    <w:rsid w:val="00256C50"/>
    <w:rsid w:val="002572B8"/>
    <w:rsid w:val="00257722"/>
    <w:rsid w:val="002607D9"/>
    <w:rsid w:val="0026094C"/>
    <w:rsid w:val="0026197E"/>
    <w:rsid w:val="0026203C"/>
    <w:rsid w:val="00263092"/>
    <w:rsid w:val="002635CF"/>
    <w:rsid w:val="002635ED"/>
    <w:rsid w:val="00263F4E"/>
    <w:rsid w:val="00264B14"/>
    <w:rsid w:val="002659F4"/>
    <w:rsid w:val="00266842"/>
    <w:rsid w:val="00270CFF"/>
    <w:rsid w:val="00270E36"/>
    <w:rsid w:val="00270F26"/>
    <w:rsid w:val="00271009"/>
    <w:rsid w:val="00271CD1"/>
    <w:rsid w:val="00271F90"/>
    <w:rsid w:val="00272769"/>
    <w:rsid w:val="00272F10"/>
    <w:rsid w:val="002738DD"/>
    <w:rsid w:val="002740B3"/>
    <w:rsid w:val="00274239"/>
    <w:rsid w:val="002744C0"/>
    <w:rsid w:val="0027464F"/>
    <w:rsid w:val="00275302"/>
    <w:rsid w:val="00276C9C"/>
    <w:rsid w:val="00276D1B"/>
    <w:rsid w:val="00276D6B"/>
    <w:rsid w:val="00277A5A"/>
    <w:rsid w:val="002808F4"/>
    <w:rsid w:val="00281CD6"/>
    <w:rsid w:val="002820AA"/>
    <w:rsid w:val="002826D9"/>
    <w:rsid w:val="00282EF8"/>
    <w:rsid w:val="002836CB"/>
    <w:rsid w:val="00284D65"/>
    <w:rsid w:val="00284E6E"/>
    <w:rsid w:val="002850DD"/>
    <w:rsid w:val="0028524F"/>
    <w:rsid w:val="0028542F"/>
    <w:rsid w:val="002855D4"/>
    <w:rsid w:val="00285F93"/>
    <w:rsid w:val="00286379"/>
    <w:rsid w:val="0028647E"/>
    <w:rsid w:val="00286957"/>
    <w:rsid w:val="00286A65"/>
    <w:rsid w:val="00286D00"/>
    <w:rsid w:val="00286E99"/>
    <w:rsid w:val="002879BC"/>
    <w:rsid w:val="0029000D"/>
    <w:rsid w:val="002904A7"/>
    <w:rsid w:val="00290685"/>
    <w:rsid w:val="00291040"/>
    <w:rsid w:val="002911DF"/>
    <w:rsid w:val="00292E6C"/>
    <w:rsid w:val="00292EAC"/>
    <w:rsid w:val="002934B2"/>
    <w:rsid w:val="00294823"/>
    <w:rsid w:val="00295E40"/>
    <w:rsid w:val="00296382"/>
    <w:rsid w:val="00296C90"/>
    <w:rsid w:val="00297C4A"/>
    <w:rsid w:val="002A0E1F"/>
    <w:rsid w:val="002A12F0"/>
    <w:rsid w:val="002A1F82"/>
    <w:rsid w:val="002A1F89"/>
    <w:rsid w:val="002A2551"/>
    <w:rsid w:val="002A28D0"/>
    <w:rsid w:val="002A3146"/>
    <w:rsid w:val="002A3BEF"/>
    <w:rsid w:val="002A57C7"/>
    <w:rsid w:val="002A5E22"/>
    <w:rsid w:val="002A5F3C"/>
    <w:rsid w:val="002A6138"/>
    <w:rsid w:val="002A6313"/>
    <w:rsid w:val="002A6B2D"/>
    <w:rsid w:val="002A7649"/>
    <w:rsid w:val="002A7A8E"/>
    <w:rsid w:val="002B1586"/>
    <w:rsid w:val="002B1D54"/>
    <w:rsid w:val="002B23DE"/>
    <w:rsid w:val="002B2599"/>
    <w:rsid w:val="002B288F"/>
    <w:rsid w:val="002B2BBF"/>
    <w:rsid w:val="002B2D20"/>
    <w:rsid w:val="002B2E31"/>
    <w:rsid w:val="002B3A23"/>
    <w:rsid w:val="002B3C13"/>
    <w:rsid w:val="002B7037"/>
    <w:rsid w:val="002B716B"/>
    <w:rsid w:val="002B7171"/>
    <w:rsid w:val="002B7A68"/>
    <w:rsid w:val="002C039E"/>
    <w:rsid w:val="002C0A00"/>
    <w:rsid w:val="002C1D13"/>
    <w:rsid w:val="002C2700"/>
    <w:rsid w:val="002C2C7A"/>
    <w:rsid w:val="002C2D6B"/>
    <w:rsid w:val="002C4317"/>
    <w:rsid w:val="002C46E1"/>
    <w:rsid w:val="002C4EAA"/>
    <w:rsid w:val="002C599B"/>
    <w:rsid w:val="002C5DC9"/>
    <w:rsid w:val="002C6260"/>
    <w:rsid w:val="002C64A8"/>
    <w:rsid w:val="002D0063"/>
    <w:rsid w:val="002D0A44"/>
    <w:rsid w:val="002D14C2"/>
    <w:rsid w:val="002D26E6"/>
    <w:rsid w:val="002D2E38"/>
    <w:rsid w:val="002D36FA"/>
    <w:rsid w:val="002D3FEF"/>
    <w:rsid w:val="002D3FFB"/>
    <w:rsid w:val="002D4528"/>
    <w:rsid w:val="002D4B1C"/>
    <w:rsid w:val="002D6A05"/>
    <w:rsid w:val="002D6DBE"/>
    <w:rsid w:val="002D6E37"/>
    <w:rsid w:val="002D7D5C"/>
    <w:rsid w:val="002E02C9"/>
    <w:rsid w:val="002E07FE"/>
    <w:rsid w:val="002E14B2"/>
    <w:rsid w:val="002E16AB"/>
    <w:rsid w:val="002E16FB"/>
    <w:rsid w:val="002E1AD7"/>
    <w:rsid w:val="002E1E41"/>
    <w:rsid w:val="002E2A0E"/>
    <w:rsid w:val="002E2C22"/>
    <w:rsid w:val="002E426F"/>
    <w:rsid w:val="002E4499"/>
    <w:rsid w:val="002E4F5C"/>
    <w:rsid w:val="002E5592"/>
    <w:rsid w:val="002E6185"/>
    <w:rsid w:val="002E65EB"/>
    <w:rsid w:val="002E69D5"/>
    <w:rsid w:val="002E6AAF"/>
    <w:rsid w:val="002E6DBC"/>
    <w:rsid w:val="002E6E6B"/>
    <w:rsid w:val="002E70A7"/>
    <w:rsid w:val="002E71DD"/>
    <w:rsid w:val="002E7275"/>
    <w:rsid w:val="002E7332"/>
    <w:rsid w:val="002E7CDB"/>
    <w:rsid w:val="002F0374"/>
    <w:rsid w:val="002F089D"/>
    <w:rsid w:val="002F1372"/>
    <w:rsid w:val="002F1827"/>
    <w:rsid w:val="002F211F"/>
    <w:rsid w:val="002F24CE"/>
    <w:rsid w:val="002F3E4E"/>
    <w:rsid w:val="002F44F9"/>
    <w:rsid w:val="002F46CD"/>
    <w:rsid w:val="002F62D8"/>
    <w:rsid w:val="002F6DB3"/>
    <w:rsid w:val="00305625"/>
    <w:rsid w:val="00306AE5"/>
    <w:rsid w:val="003077DE"/>
    <w:rsid w:val="00307FE7"/>
    <w:rsid w:val="0031050C"/>
    <w:rsid w:val="003105A0"/>
    <w:rsid w:val="0031063B"/>
    <w:rsid w:val="0031098D"/>
    <w:rsid w:val="00310EEC"/>
    <w:rsid w:val="0031193E"/>
    <w:rsid w:val="00311CB1"/>
    <w:rsid w:val="0031264E"/>
    <w:rsid w:val="00314065"/>
    <w:rsid w:val="003142D0"/>
    <w:rsid w:val="003149B1"/>
    <w:rsid w:val="00314B07"/>
    <w:rsid w:val="00314B55"/>
    <w:rsid w:val="00314D2A"/>
    <w:rsid w:val="0031508B"/>
    <w:rsid w:val="003169D7"/>
    <w:rsid w:val="00316FC9"/>
    <w:rsid w:val="00317401"/>
    <w:rsid w:val="00320047"/>
    <w:rsid w:val="00320591"/>
    <w:rsid w:val="00320AE2"/>
    <w:rsid w:val="00320BE9"/>
    <w:rsid w:val="003212F5"/>
    <w:rsid w:val="00321F70"/>
    <w:rsid w:val="00322405"/>
    <w:rsid w:val="003227D5"/>
    <w:rsid w:val="00322DEF"/>
    <w:rsid w:val="00322E57"/>
    <w:rsid w:val="00322FFE"/>
    <w:rsid w:val="003230C3"/>
    <w:rsid w:val="00323FAC"/>
    <w:rsid w:val="00324838"/>
    <w:rsid w:val="00324C45"/>
    <w:rsid w:val="00324CEF"/>
    <w:rsid w:val="00326002"/>
    <w:rsid w:val="00326B56"/>
    <w:rsid w:val="00326BBB"/>
    <w:rsid w:val="00326E61"/>
    <w:rsid w:val="00327A3A"/>
    <w:rsid w:val="00327B33"/>
    <w:rsid w:val="00330741"/>
    <w:rsid w:val="00330ECB"/>
    <w:rsid w:val="0033104B"/>
    <w:rsid w:val="003312B3"/>
    <w:rsid w:val="00332AF4"/>
    <w:rsid w:val="00332D5E"/>
    <w:rsid w:val="003336AE"/>
    <w:rsid w:val="00333874"/>
    <w:rsid w:val="00333C30"/>
    <w:rsid w:val="003347FB"/>
    <w:rsid w:val="00334A71"/>
    <w:rsid w:val="00334B80"/>
    <w:rsid w:val="0033530F"/>
    <w:rsid w:val="00335477"/>
    <w:rsid w:val="003358D5"/>
    <w:rsid w:val="003365F6"/>
    <w:rsid w:val="0033749D"/>
    <w:rsid w:val="003378CA"/>
    <w:rsid w:val="003401E0"/>
    <w:rsid w:val="00340232"/>
    <w:rsid w:val="00340809"/>
    <w:rsid w:val="00340DF4"/>
    <w:rsid w:val="00340E88"/>
    <w:rsid w:val="00340FCE"/>
    <w:rsid w:val="003414EC"/>
    <w:rsid w:val="00341B46"/>
    <w:rsid w:val="003427EC"/>
    <w:rsid w:val="003428DB"/>
    <w:rsid w:val="00342AC7"/>
    <w:rsid w:val="00343202"/>
    <w:rsid w:val="003439B1"/>
    <w:rsid w:val="00343C84"/>
    <w:rsid w:val="00344C82"/>
    <w:rsid w:val="00345FC8"/>
    <w:rsid w:val="003462F0"/>
    <w:rsid w:val="0034659A"/>
    <w:rsid w:val="00347036"/>
    <w:rsid w:val="00347289"/>
    <w:rsid w:val="003529F0"/>
    <w:rsid w:val="00352DDF"/>
    <w:rsid w:val="00352F02"/>
    <w:rsid w:val="003536CA"/>
    <w:rsid w:val="00354356"/>
    <w:rsid w:val="00354408"/>
    <w:rsid w:val="00354BBC"/>
    <w:rsid w:val="00354CF9"/>
    <w:rsid w:val="00354FE4"/>
    <w:rsid w:val="003576DC"/>
    <w:rsid w:val="00357770"/>
    <w:rsid w:val="003603B5"/>
    <w:rsid w:val="00360B01"/>
    <w:rsid w:val="00360D9E"/>
    <w:rsid w:val="003613B3"/>
    <w:rsid w:val="003625CB"/>
    <w:rsid w:val="00363B14"/>
    <w:rsid w:val="00364645"/>
    <w:rsid w:val="0036530A"/>
    <w:rsid w:val="003661F4"/>
    <w:rsid w:val="00366BB6"/>
    <w:rsid w:val="00367A02"/>
    <w:rsid w:val="00370026"/>
    <w:rsid w:val="00370377"/>
    <w:rsid w:val="00371A8D"/>
    <w:rsid w:val="00371E79"/>
    <w:rsid w:val="00372D17"/>
    <w:rsid w:val="003736C7"/>
    <w:rsid w:val="00373A1E"/>
    <w:rsid w:val="00373A69"/>
    <w:rsid w:val="00373B54"/>
    <w:rsid w:val="00373CD3"/>
    <w:rsid w:val="00374203"/>
    <w:rsid w:val="00374320"/>
    <w:rsid w:val="0037481E"/>
    <w:rsid w:val="00374B98"/>
    <w:rsid w:val="00374FAF"/>
    <w:rsid w:val="003750F0"/>
    <w:rsid w:val="00375423"/>
    <w:rsid w:val="00375B09"/>
    <w:rsid w:val="00375E80"/>
    <w:rsid w:val="003772B3"/>
    <w:rsid w:val="0037757E"/>
    <w:rsid w:val="003779F9"/>
    <w:rsid w:val="0038044D"/>
    <w:rsid w:val="003804B2"/>
    <w:rsid w:val="0038120A"/>
    <w:rsid w:val="00381B54"/>
    <w:rsid w:val="00381CE8"/>
    <w:rsid w:val="00382303"/>
    <w:rsid w:val="00383788"/>
    <w:rsid w:val="003844CC"/>
    <w:rsid w:val="00384EF1"/>
    <w:rsid w:val="003851BF"/>
    <w:rsid w:val="00385318"/>
    <w:rsid w:val="003876AA"/>
    <w:rsid w:val="00390D1B"/>
    <w:rsid w:val="003915A3"/>
    <w:rsid w:val="00391709"/>
    <w:rsid w:val="00392048"/>
    <w:rsid w:val="003921EC"/>
    <w:rsid w:val="003929EF"/>
    <w:rsid w:val="00392A7E"/>
    <w:rsid w:val="00392CA6"/>
    <w:rsid w:val="00393A91"/>
    <w:rsid w:val="0039444E"/>
    <w:rsid w:val="00395360"/>
    <w:rsid w:val="0039638F"/>
    <w:rsid w:val="00396710"/>
    <w:rsid w:val="00397051"/>
    <w:rsid w:val="0039788D"/>
    <w:rsid w:val="003A05D4"/>
    <w:rsid w:val="003A0653"/>
    <w:rsid w:val="003A0A27"/>
    <w:rsid w:val="003A0DBA"/>
    <w:rsid w:val="003A0E13"/>
    <w:rsid w:val="003A3707"/>
    <w:rsid w:val="003A3C88"/>
    <w:rsid w:val="003A43C2"/>
    <w:rsid w:val="003A4F44"/>
    <w:rsid w:val="003A4FD2"/>
    <w:rsid w:val="003A55B3"/>
    <w:rsid w:val="003A5A73"/>
    <w:rsid w:val="003A63D9"/>
    <w:rsid w:val="003A642A"/>
    <w:rsid w:val="003B082B"/>
    <w:rsid w:val="003B21E0"/>
    <w:rsid w:val="003B3715"/>
    <w:rsid w:val="003B4C3B"/>
    <w:rsid w:val="003B4EA3"/>
    <w:rsid w:val="003B5818"/>
    <w:rsid w:val="003B6D8F"/>
    <w:rsid w:val="003B7B74"/>
    <w:rsid w:val="003C04CA"/>
    <w:rsid w:val="003C05B7"/>
    <w:rsid w:val="003C13E5"/>
    <w:rsid w:val="003C167C"/>
    <w:rsid w:val="003C2337"/>
    <w:rsid w:val="003C275A"/>
    <w:rsid w:val="003C2894"/>
    <w:rsid w:val="003C29A4"/>
    <w:rsid w:val="003C3726"/>
    <w:rsid w:val="003C414E"/>
    <w:rsid w:val="003C4194"/>
    <w:rsid w:val="003C51C5"/>
    <w:rsid w:val="003C57D3"/>
    <w:rsid w:val="003C5B59"/>
    <w:rsid w:val="003D035D"/>
    <w:rsid w:val="003D0962"/>
    <w:rsid w:val="003D1413"/>
    <w:rsid w:val="003D225F"/>
    <w:rsid w:val="003D34BF"/>
    <w:rsid w:val="003D38FC"/>
    <w:rsid w:val="003D4A7B"/>
    <w:rsid w:val="003D555B"/>
    <w:rsid w:val="003D5EA4"/>
    <w:rsid w:val="003E0121"/>
    <w:rsid w:val="003E0491"/>
    <w:rsid w:val="003E0D71"/>
    <w:rsid w:val="003E18DB"/>
    <w:rsid w:val="003E3201"/>
    <w:rsid w:val="003E3A80"/>
    <w:rsid w:val="003E3DC3"/>
    <w:rsid w:val="003E4A6C"/>
    <w:rsid w:val="003E6076"/>
    <w:rsid w:val="003E6150"/>
    <w:rsid w:val="003E61EE"/>
    <w:rsid w:val="003E6D74"/>
    <w:rsid w:val="003E710F"/>
    <w:rsid w:val="003E7354"/>
    <w:rsid w:val="003E751E"/>
    <w:rsid w:val="003F0573"/>
    <w:rsid w:val="003F0814"/>
    <w:rsid w:val="003F11AF"/>
    <w:rsid w:val="003F1588"/>
    <w:rsid w:val="003F18A1"/>
    <w:rsid w:val="003F2099"/>
    <w:rsid w:val="003F3171"/>
    <w:rsid w:val="003F59CF"/>
    <w:rsid w:val="0040024E"/>
    <w:rsid w:val="00402164"/>
    <w:rsid w:val="004024CC"/>
    <w:rsid w:val="00402929"/>
    <w:rsid w:val="00402FDF"/>
    <w:rsid w:val="00403442"/>
    <w:rsid w:val="00403690"/>
    <w:rsid w:val="00403A42"/>
    <w:rsid w:val="00403ACB"/>
    <w:rsid w:val="00403E28"/>
    <w:rsid w:val="00403FA2"/>
    <w:rsid w:val="004043BB"/>
    <w:rsid w:val="00405260"/>
    <w:rsid w:val="004057B9"/>
    <w:rsid w:val="004058CD"/>
    <w:rsid w:val="004059FE"/>
    <w:rsid w:val="00406F48"/>
    <w:rsid w:val="00407957"/>
    <w:rsid w:val="00410C9F"/>
    <w:rsid w:val="00413222"/>
    <w:rsid w:val="004148CF"/>
    <w:rsid w:val="0041586A"/>
    <w:rsid w:val="00415A04"/>
    <w:rsid w:val="00415CBC"/>
    <w:rsid w:val="0041637F"/>
    <w:rsid w:val="00416797"/>
    <w:rsid w:val="00416887"/>
    <w:rsid w:val="00417319"/>
    <w:rsid w:val="00417762"/>
    <w:rsid w:val="00421C1B"/>
    <w:rsid w:val="00421D2F"/>
    <w:rsid w:val="00422CA3"/>
    <w:rsid w:val="004232CE"/>
    <w:rsid w:val="0042479A"/>
    <w:rsid w:val="00424BC2"/>
    <w:rsid w:val="00424C37"/>
    <w:rsid w:val="00424CF5"/>
    <w:rsid w:val="00425668"/>
    <w:rsid w:val="00425ECD"/>
    <w:rsid w:val="00426177"/>
    <w:rsid w:val="00427B5D"/>
    <w:rsid w:val="004303EC"/>
    <w:rsid w:val="00430719"/>
    <w:rsid w:val="00431A58"/>
    <w:rsid w:val="00432CD0"/>
    <w:rsid w:val="00433127"/>
    <w:rsid w:val="0043419B"/>
    <w:rsid w:val="00434378"/>
    <w:rsid w:val="00434CB2"/>
    <w:rsid w:val="00434E8F"/>
    <w:rsid w:val="00435EE4"/>
    <w:rsid w:val="0043647A"/>
    <w:rsid w:val="00436978"/>
    <w:rsid w:val="00437050"/>
    <w:rsid w:val="0043778E"/>
    <w:rsid w:val="00437E57"/>
    <w:rsid w:val="00440106"/>
    <w:rsid w:val="00440742"/>
    <w:rsid w:val="004416D4"/>
    <w:rsid w:val="004440DF"/>
    <w:rsid w:val="0044517E"/>
    <w:rsid w:val="00445572"/>
    <w:rsid w:val="004479DD"/>
    <w:rsid w:val="00447C05"/>
    <w:rsid w:val="00450282"/>
    <w:rsid w:val="00450754"/>
    <w:rsid w:val="00450BF4"/>
    <w:rsid w:val="00451604"/>
    <w:rsid w:val="004518A2"/>
    <w:rsid w:val="00452AD9"/>
    <w:rsid w:val="0045359F"/>
    <w:rsid w:val="004535E5"/>
    <w:rsid w:val="00453C6F"/>
    <w:rsid w:val="0045429E"/>
    <w:rsid w:val="004549E3"/>
    <w:rsid w:val="00454E0B"/>
    <w:rsid w:val="0045527F"/>
    <w:rsid w:val="00455CDC"/>
    <w:rsid w:val="00455D01"/>
    <w:rsid w:val="0045634E"/>
    <w:rsid w:val="00456589"/>
    <w:rsid w:val="0045662A"/>
    <w:rsid w:val="00457746"/>
    <w:rsid w:val="00457C6C"/>
    <w:rsid w:val="00460743"/>
    <w:rsid w:val="00460C5B"/>
    <w:rsid w:val="004612C1"/>
    <w:rsid w:val="004615B0"/>
    <w:rsid w:val="00461DFB"/>
    <w:rsid w:val="00464D35"/>
    <w:rsid w:val="00465D5E"/>
    <w:rsid w:val="00465DCF"/>
    <w:rsid w:val="00465E88"/>
    <w:rsid w:val="00467647"/>
    <w:rsid w:val="00467758"/>
    <w:rsid w:val="004679F8"/>
    <w:rsid w:val="00470B1D"/>
    <w:rsid w:val="00470D36"/>
    <w:rsid w:val="00470DC0"/>
    <w:rsid w:val="00471DE6"/>
    <w:rsid w:val="00472553"/>
    <w:rsid w:val="00472CD6"/>
    <w:rsid w:val="00473C05"/>
    <w:rsid w:val="00475AD2"/>
    <w:rsid w:val="00475E36"/>
    <w:rsid w:val="00475EC6"/>
    <w:rsid w:val="00476238"/>
    <w:rsid w:val="00476814"/>
    <w:rsid w:val="00476FBA"/>
    <w:rsid w:val="00477BE9"/>
    <w:rsid w:val="004806E9"/>
    <w:rsid w:val="004815FC"/>
    <w:rsid w:val="00481FB0"/>
    <w:rsid w:val="00481FBE"/>
    <w:rsid w:val="00482167"/>
    <w:rsid w:val="00485344"/>
    <w:rsid w:val="0048637F"/>
    <w:rsid w:val="0048768F"/>
    <w:rsid w:val="004879E6"/>
    <w:rsid w:val="00487AF6"/>
    <w:rsid w:val="00491137"/>
    <w:rsid w:val="0049148F"/>
    <w:rsid w:val="0049205D"/>
    <w:rsid w:val="00492EC1"/>
    <w:rsid w:val="00493D41"/>
    <w:rsid w:val="00494BD3"/>
    <w:rsid w:val="00495242"/>
    <w:rsid w:val="004952FA"/>
    <w:rsid w:val="0049532E"/>
    <w:rsid w:val="00495609"/>
    <w:rsid w:val="00495F53"/>
    <w:rsid w:val="00497CA1"/>
    <w:rsid w:val="004A0362"/>
    <w:rsid w:val="004A0B0E"/>
    <w:rsid w:val="004A1645"/>
    <w:rsid w:val="004A1D52"/>
    <w:rsid w:val="004A26DA"/>
    <w:rsid w:val="004A39F7"/>
    <w:rsid w:val="004A461B"/>
    <w:rsid w:val="004A4C74"/>
    <w:rsid w:val="004A5A16"/>
    <w:rsid w:val="004A5D36"/>
    <w:rsid w:val="004A5DF1"/>
    <w:rsid w:val="004A6749"/>
    <w:rsid w:val="004A6D31"/>
    <w:rsid w:val="004A7AB1"/>
    <w:rsid w:val="004B0114"/>
    <w:rsid w:val="004B01CC"/>
    <w:rsid w:val="004B102A"/>
    <w:rsid w:val="004B1040"/>
    <w:rsid w:val="004B10FE"/>
    <w:rsid w:val="004B14A6"/>
    <w:rsid w:val="004B2704"/>
    <w:rsid w:val="004B3012"/>
    <w:rsid w:val="004B35A8"/>
    <w:rsid w:val="004B35DA"/>
    <w:rsid w:val="004B3F46"/>
    <w:rsid w:val="004B4240"/>
    <w:rsid w:val="004B58A8"/>
    <w:rsid w:val="004B5A37"/>
    <w:rsid w:val="004B5F5B"/>
    <w:rsid w:val="004B6687"/>
    <w:rsid w:val="004B67D7"/>
    <w:rsid w:val="004B6F94"/>
    <w:rsid w:val="004C0377"/>
    <w:rsid w:val="004C04C3"/>
    <w:rsid w:val="004C106F"/>
    <w:rsid w:val="004C2182"/>
    <w:rsid w:val="004C2469"/>
    <w:rsid w:val="004C254D"/>
    <w:rsid w:val="004C2851"/>
    <w:rsid w:val="004C2D7B"/>
    <w:rsid w:val="004C332D"/>
    <w:rsid w:val="004C3949"/>
    <w:rsid w:val="004C3BAA"/>
    <w:rsid w:val="004C3E42"/>
    <w:rsid w:val="004C42CA"/>
    <w:rsid w:val="004C4A5E"/>
    <w:rsid w:val="004C4CCB"/>
    <w:rsid w:val="004C5C0C"/>
    <w:rsid w:val="004C5C8F"/>
    <w:rsid w:val="004C630E"/>
    <w:rsid w:val="004C6BB9"/>
    <w:rsid w:val="004C6D42"/>
    <w:rsid w:val="004D00D6"/>
    <w:rsid w:val="004D0828"/>
    <w:rsid w:val="004D0F20"/>
    <w:rsid w:val="004D0F3C"/>
    <w:rsid w:val="004D15EC"/>
    <w:rsid w:val="004D1FA0"/>
    <w:rsid w:val="004D23AC"/>
    <w:rsid w:val="004D2827"/>
    <w:rsid w:val="004D2C5F"/>
    <w:rsid w:val="004D379E"/>
    <w:rsid w:val="004D40AC"/>
    <w:rsid w:val="004D4166"/>
    <w:rsid w:val="004D4B4B"/>
    <w:rsid w:val="004D501A"/>
    <w:rsid w:val="004D5196"/>
    <w:rsid w:val="004D5434"/>
    <w:rsid w:val="004D5562"/>
    <w:rsid w:val="004D65BA"/>
    <w:rsid w:val="004D6D60"/>
    <w:rsid w:val="004D70E5"/>
    <w:rsid w:val="004D7639"/>
    <w:rsid w:val="004D7BF7"/>
    <w:rsid w:val="004E1BA8"/>
    <w:rsid w:val="004E2546"/>
    <w:rsid w:val="004E2629"/>
    <w:rsid w:val="004E2907"/>
    <w:rsid w:val="004E2AFB"/>
    <w:rsid w:val="004E3728"/>
    <w:rsid w:val="004E428C"/>
    <w:rsid w:val="004E500F"/>
    <w:rsid w:val="004E5193"/>
    <w:rsid w:val="004E5CC0"/>
    <w:rsid w:val="004E5E15"/>
    <w:rsid w:val="004E6650"/>
    <w:rsid w:val="004E68A0"/>
    <w:rsid w:val="004E720C"/>
    <w:rsid w:val="004E73F0"/>
    <w:rsid w:val="004E77B4"/>
    <w:rsid w:val="004E77F7"/>
    <w:rsid w:val="004E7EEF"/>
    <w:rsid w:val="004F0403"/>
    <w:rsid w:val="004F048E"/>
    <w:rsid w:val="004F166D"/>
    <w:rsid w:val="004F1AD2"/>
    <w:rsid w:val="004F4008"/>
    <w:rsid w:val="004F419F"/>
    <w:rsid w:val="004F47D8"/>
    <w:rsid w:val="004F4ECA"/>
    <w:rsid w:val="004F4FB0"/>
    <w:rsid w:val="004F5132"/>
    <w:rsid w:val="004F5672"/>
    <w:rsid w:val="004F5A55"/>
    <w:rsid w:val="004F6AFD"/>
    <w:rsid w:val="004F6C18"/>
    <w:rsid w:val="004F6F52"/>
    <w:rsid w:val="004F7054"/>
    <w:rsid w:val="004F71DA"/>
    <w:rsid w:val="004F7213"/>
    <w:rsid w:val="004F7319"/>
    <w:rsid w:val="004F7585"/>
    <w:rsid w:val="004F759D"/>
    <w:rsid w:val="00500919"/>
    <w:rsid w:val="005009F0"/>
    <w:rsid w:val="00500C30"/>
    <w:rsid w:val="00500C3A"/>
    <w:rsid w:val="00500EE3"/>
    <w:rsid w:val="005014C3"/>
    <w:rsid w:val="0050194D"/>
    <w:rsid w:val="00501ABF"/>
    <w:rsid w:val="00501F9C"/>
    <w:rsid w:val="00502114"/>
    <w:rsid w:val="00502678"/>
    <w:rsid w:val="00503062"/>
    <w:rsid w:val="005043D6"/>
    <w:rsid w:val="00504A56"/>
    <w:rsid w:val="00505153"/>
    <w:rsid w:val="00505418"/>
    <w:rsid w:val="005060D5"/>
    <w:rsid w:val="00506C67"/>
    <w:rsid w:val="00507BB1"/>
    <w:rsid w:val="00507E5E"/>
    <w:rsid w:val="00507EEF"/>
    <w:rsid w:val="00507F41"/>
    <w:rsid w:val="00510DE2"/>
    <w:rsid w:val="00510F87"/>
    <w:rsid w:val="005112B9"/>
    <w:rsid w:val="005125DE"/>
    <w:rsid w:val="005130C3"/>
    <w:rsid w:val="005137DB"/>
    <w:rsid w:val="005144D4"/>
    <w:rsid w:val="0051486D"/>
    <w:rsid w:val="00515BB1"/>
    <w:rsid w:val="00515D13"/>
    <w:rsid w:val="00516244"/>
    <w:rsid w:val="00517226"/>
    <w:rsid w:val="005177B1"/>
    <w:rsid w:val="00517C12"/>
    <w:rsid w:val="005201FF"/>
    <w:rsid w:val="00520281"/>
    <w:rsid w:val="00520E19"/>
    <w:rsid w:val="00520E53"/>
    <w:rsid w:val="00521783"/>
    <w:rsid w:val="00522AAB"/>
    <w:rsid w:val="005236F0"/>
    <w:rsid w:val="005244A0"/>
    <w:rsid w:val="00525475"/>
    <w:rsid w:val="0052561C"/>
    <w:rsid w:val="005256D8"/>
    <w:rsid w:val="005256E8"/>
    <w:rsid w:val="00525FB0"/>
    <w:rsid w:val="00526215"/>
    <w:rsid w:val="0052631A"/>
    <w:rsid w:val="005267E4"/>
    <w:rsid w:val="005276B7"/>
    <w:rsid w:val="005302A0"/>
    <w:rsid w:val="00530479"/>
    <w:rsid w:val="00530AC4"/>
    <w:rsid w:val="00530B44"/>
    <w:rsid w:val="00531812"/>
    <w:rsid w:val="00531A52"/>
    <w:rsid w:val="005323A5"/>
    <w:rsid w:val="005329B2"/>
    <w:rsid w:val="00532F44"/>
    <w:rsid w:val="0053390D"/>
    <w:rsid w:val="0053628E"/>
    <w:rsid w:val="005369AA"/>
    <w:rsid w:val="00536B4E"/>
    <w:rsid w:val="00536CB3"/>
    <w:rsid w:val="00536E3E"/>
    <w:rsid w:val="005370B5"/>
    <w:rsid w:val="005373DA"/>
    <w:rsid w:val="00537539"/>
    <w:rsid w:val="00540AB1"/>
    <w:rsid w:val="00540AF2"/>
    <w:rsid w:val="00540C58"/>
    <w:rsid w:val="0054137B"/>
    <w:rsid w:val="00541A26"/>
    <w:rsid w:val="0054218B"/>
    <w:rsid w:val="00542A75"/>
    <w:rsid w:val="00542B6E"/>
    <w:rsid w:val="00542B7E"/>
    <w:rsid w:val="00543108"/>
    <w:rsid w:val="00543638"/>
    <w:rsid w:val="005437C7"/>
    <w:rsid w:val="00543A12"/>
    <w:rsid w:val="00543FBB"/>
    <w:rsid w:val="00544D3C"/>
    <w:rsid w:val="00544E62"/>
    <w:rsid w:val="00545029"/>
    <w:rsid w:val="00546459"/>
    <w:rsid w:val="005467EC"/>
    <w:rsid w:val="005472DC"/>
    <w:rsid w:val="0054785B"/>
    <w:rsid w:val="00547B3E"/>
    <w:rsid w:val="00547E21"/>
    <w:rsid w:val="0055062B"/>
    <w:rsid w:val="00550CB1"/>
    <w:rsid w:val="00551037"/>
    <w:rsid w:val="00551F9F"/>
    <w:rsid w:val="0055250B"/>
    <w:rsid w:val="005527EE"/>
    <w:rsid w:val="00552B7E"/>
    <w:rsid w:val="00552E03"/>
    <w:rsid w:val="00553874"/>
    <w:rsid w:val="0055465F"/>
    <w:rsid w:val="005546F9"/>
    <w:rsid w:val="00554747"/>
    <w:rsid w:val="00554800"/>
    <w:rsid w:val="00555138"/>
    <w:rsid w:val="00555627"/>
    <w:rsid w:val="005559AE"/>
    <w:rsid w:val="005562E2"/>
    <w:rsid w:val="00556589"/>
    <w:rsid w:val="005565DC"/>
    <w:rsid w:val="0055670F"/>
    <w:rsid w:val="00556B15"/>
    <w:rsid w:val="005578F6"/>
    <w:rsid w:val="00557EFD"/>
    <w:rsid w:val="0056017D"/>
    <w:rsid w:val="00561271"/>
    <w:rsid w:val="005616A2"/>
    <w:rsid w:val="00561790"/>
    <w:rsid w:val="005624C1"/>
    <w:rsid w:val="0056373F"/>
    <w:rsid w:val="00564132"/>
    <w:rsid w:val="00564570"/>
    <w:rsid w:val="00564B27"/>
    <w:rsid w:val="00564F34"/>
    <w:rsid w:val="005655B7"/>
    <w:rsid w:val="00565BC0"/>
    <w:rsid w:val="0056633E"/>
    <w:rsid w:val="005666B6"/>
    <w:rsid w:val="0056693E"/>
    <w:rsid w:val="00566A49"/>
    <w:rsid w:val="00566B6E"/>
    <w:rsid w:val="005674AB"/>
    <w:rsid w:val="005701E6"/>
    <w:rsid w:val="005728C9"/>
    <w:rsid w:val="00572CCE"/>
    <w:rsid w:val="00572DF8"/>
    <w:rsid w:val="005739FC"/>
    <w:rsid w:val="005751B0"/>
    <w:rsid w:val="005755AF"/>
    <w:rsid w:val="005757CA"/>
    <w:rsid w:val="005777DD"/>
    <w:rsid w:val="0057791D"/>
    <w:rsid w:val="00580423"/>
    <w:rsid w:val="005814F9"/>
    <w:rsid w:val="005819EF"/>
    <w:rsid w:val="00581B5D"/>
    <w:rsid w:val="00581CB3"/>
    <w:rsid w:val="005834CF"/>
    <w:rsid w:val="00584ACD"/>
    <w:rsid w:val="00584CCA"/>
    <w:rsid w:val="00584D82"/>
    <w:rsid w:val="00585315"/>
    <w:rsid w:val="0058660F"/>
    <w:rsid w:val="00587964"/>
    <w:rsid w:val="00590E2F"/>
    <w:rsid w:val="00592C8E"/>
    <w:rsid w:val="00592F84"/>
    <w:rsid w:val="00593E6D"/>
    <w:rsid w:val="00594138"/>
    <w:rsid w:val="005943AC"/>
    <w:rsid w:val="00594403"/>
    <w:rsid w:val="00594411"/>
    <w:rsid w:val="00594DF9"/>
    <w:rsid w:val="005950F5"/>
    <w:rsid w:val="005954C5"/>
    <w:rsid w:val="00596E2C"/>
    <w:rsid w:val="00597209"/>
    <w:rsid w:val="0059776D"/>
    <w:rsid w:val="00597F19"/>
    <w:rsid w:val="005A05B4"/>
    <w:rsid w:val="005A0FA9"/>
    <w:rsid w:val="005A121B"/>
    <w:rsid w:val="005A137B"/>
    <w:rsid w:val="005A19D5"/>
    <w:rsid w:val="005A1A7E"/>
    <w:rsid w:val="005A24FC"/>
    <w:rsid w:val="005A4494"/>
    <w:rsid w:val="005A45C1"/>
    <w:rsid w:val="005A49B9"/>
    <w:rsid w:val="005A51A8"/>
    <w:rsid w:val="005A525B"/>
    <w:rsid w:val="005A67FF"/>
    <w:rsid w:val="005A692D"/>
    <w:rsid w:val="005A6ACB"/>
    <w:rsid w:val="005A6D2F"/>
    <w:rsid w:val="005A70CF"/>
    <w:rsid w:val="005A771C"/>
    <w:rsid w:val="005A7AB1"/>
    <w:rsid w:val="005B04ED"/>
    <w:rsid w:val="005B0CC8"/>
    <w:rsid w:val="005B0FEA"/>
    <w:rsid w:val="005B1025"/>
    <w:rsid w:val="005B11B4"/>
    <w:rsid w:val="005B1BA1"/>
    <w:rsid w:val="005B3D73"/>
    <w:rsid w:val="005B48BE"/>
    <w:rsid w:val="005B4D29"/>
    <w:rsid w:val="005B6195"/>
    <w:rsid w:val="005B65F4"/>
    <w:rsid w:val="005B7E18"/>
    <w:rsid w:val="005C2051"/>
    <w:rsid w:val="005C26E7"/>
    <w:rsid w:val="005C3125"/>
    <w:rsid w:val="005C414D"/>
    <w:rsid w:val="005C4455"/>
    <w:rsid w:val="005C4C67"/>
    <w:rsid w:val="005C5522"/>
    <w:rsid w:val="005C58D8"/>
    <w:rsid w:val="005C58F5"/>
    <w:rsid w:val="005C58FD"/>
    <w:rsid w:val="005C6E6B"/>
    <w:rsid w:val="005C7446"/>
    <w:rsid w:val="005C76D3"/>
    <w:rsid w:val="005C7D61"/>
    <w:rsid w:val="005D0491"/>
    <w:rsid w:val="005D0544"/>
    <w:rsid w:val="005D0E9C"/>
    <w:rsid w:val="005D1316"/>
    <w:rsid w:val="005D1F10"/>
    <w:rsid w:val="005D22CA"/>
    <w:rsid w:val="005D2596"/>
    <w:rsid w:val="005D3121"/>
    <w:rsid w:val="005D36A8"/>
    <w:rsid w:val="005D3972"/>
    <w:rsid w:val="005D399A"/>
    <w:rsid w:val="005D3DD1"/>
    <w:rsid w:val="005D3E16"/>
    <w:rsid w:val="005D3EE5"/>
    <w:rsid w:val="005D427D"/>
    <w:rsid w:val="005D4C7C"/>
    <w:rsid w:val="005D5400"/>
    <w:rsid w:val="005D56A6"/>
    <w:rsid w:val="005D5B3D"/>
    <w:rsid w:val="005D5DDB"/>
    <w:rsid w:val="005D6C30"/>
    <w:rsid w:val="005D6DFA"/>
    <w:rsid w:val="005E104B"/>
    <w:rsid w:val="005E1798"/>
    <w:rsid w:val="005E2852"/>
    <w:rsid w:val="005E316B"/>
    <w:rsid w:val="005E3C1E"/>
    <w:rsid w:val="005E3C86"/>
    <w:rsid w:val="005E47FD"/>
    <w:rsid w:val="005E5841"/>
    <w:rsid w:val="005E5878"/>
    <w:rsid w:val="005E5DD2"/>
    <w:rsid w:val="005E6662"/>
    <w:rsid w:val="005E69E0"/>
    <w:rsid w:val="005E6D36"/>
    <w:rsid w:val="005E6D86"/>
    <w:rsid w:val="005F064E"/>
    <w:rsid w:val="005F0712"/>
    <w:rsid w:val="005F093D"/>
    <w:rsid w:val="005F12E4"/>
    <w:rsid w:val="005F18C4"/>
    <w:rsid w:val="005F1A76"/>
    <w:rsid w:val="005F1D7C"/>
    <w:rsid w:val="005F399F"/>
    <w:rsid w:val="005F3FB0"/>
    <w:rsid w:val="005F437E"/>
    <w:rsid w:val="005F4423"/>
    <w:rsid w:val="005F4BCB"/>
    <w:rsid w:val="005F4CA5"/>
    <w:rsid w:val="005F4D1D"/>
    <w:rsid w:val="005F5143"/>
    <w:rsid w:val="005F5466"/>
    <w:rsid w:val="005F6777"/>
    <w:rsid w:val="005F6D6E"/>
    <w:rsid w:val="005F7086"/>
    <w:rsid w:val="005F7A8E"/>
    <w:rsid w:val="00600770"/>
    <w:rsid w:val="006018C3"/>
    <w:rsid w:val="006018C5"/>
    <w:rsid w:val="00601E30"/>
    <w:rsid w:val="0060210D"/>
    <w:rsid w:val="00602FD7"/>
    <w:rsid w:val="006030EE"/>
    <w:rsid w:val="00605732"/>
    <w:rsid w:val="0060616F"/>
    <w:rsid w:val="00606773"/>
    <w:rsid w:val="00606A1F"/>
    <w:rsid w:val="00606C69"/>
    <w:rsid w:val="00607364"/>
    <w:rsid w:val="006102FB"/>
    <w:rsid w:val="0061155A"/>
    <w:rsid w:val="00612312"/>
    <w:rsid w:val="00612E16"/>
    <w:rsid w:val="006138FB"/>
    <w:rsid w:val="00613A7E"/>
    <w:rsid w:val="00613B94"/>
    <w:rsid w:val="00613F88"/>
    <w:rsid w:val="00614676"/>
    <w:rsid w:val="00614BBF"/>
    <w:rsid w:val="00615690"/>
    <w:rsid w:val="00615BF7"/>
    <w:rsid w:val="00615C3C"/>
    <w:rsid w:val="0061634B"/>
    <w:rsid w:val="006164BB"/>
    <w:rsid w:val="00616921"/>
    <w:rsid w:val="00616BD2"/>
    <w:rsid w:val="00616D37"/>
    <w:rsid w:val="00617431"/>
    <w:rsid w:val="006207B1"/>
    <w:rsid w:val="00621286"/>
    <w:rsid w:val="00621687"/>
    <w:rsid w:val="00621C3A"/>
    <w:rsid w:val="006227CB"/>
    <w:rsid w:val="006236D1"/>
    <w:rsid w:val="00623A83"/>
    <w:rsid w:val="0062427A"/>
    <w:rsid w:val="006259A1"/>
    <w:rsid w:val="00626B3B"/>
    <w:rsid w:val="00626C99"/>
    <w:rsid w:val="00626CCF"/>
    <w:rsid w:val="00626F13"/>
    <w:rsid w:val="006272F6"/>
    <w:rsid w:val="00627D97"/>
    <w:rsid w:val="006302F6"/>
    <w:rsid w:val="00630F6E"/>
    <w:rsid w:val="00631A4D"/>
    <w:rsid w:val="00631B82"/>
    <w:rsid w:val="0063247F"/>
    <w:rsid w:val="00632B99"/>
    <w:rsid w:val="006338A2"/>
    <w:rsid w:val="00633BBD"/>
    <w:rsid w:val="0063419F"/>
    <w:rsid w:val="0063443C"/>
    <w:rsid w:val="00635963"/>
    <w:rsid w:val="00635D0A"/>
    <w:rsid w:val="00636244"/>
    <w:rsid w:val="0063663F"/>
    <w:rsid w:val="00636E43"/>
    <w:rsid w:val="00640AB1"/>
    <w:rsid w:val="00641006"/>
    <w:rsid w:val="00641678"/>
    <w:rsid w:val="00641991"/>
    <w:rsid w:val="006422D1"/>
    <w:rsid w:val="006422F2"/>
    <w:rsid w:val="00642364"/>
    <w:rsid w:val="00642861"/>
    <w:rsid w:val="00642D41"/>
    <w:rsid w:val="00642EC3"/>
    <w:rsid w:val="00642F25"/>
    <w:rsid w:val="0064336D"/>
    <w:rsid w:val="00643E68"/>
    <w:rsid w:val="00643EA4"/>
    <w:rsid w:val="006444FA"/>
    <w:rsid w:val="00645919"/>
    <w:rsid w:val="00645AAB"/>
    <w:rsid w:val="00645BEC"/>
    <w:rsid w:val="00646584"/>
    <w:rsid w:val="00646CC1"/>
    <w:rsid w:val="00646E50"/>
    <w:rsid w:val="0064729D"/>
    <w:rsid w:val="0065018B"/>
    <w:rsid w:val="00650316"/>
    <w:rsid w:val="006505E3"/>
    <w:rsid w:val="006517E7"/>
    <w:rsid w:val="0065183E"/>
    <w:rsid w:val="00651897"/>
    <w:rsid w:val="00651D25"/>
    <w:rsid w:val="00652B2A"/>
    <w:rsid w:val="006530C9"/>
    <w:rsid w:val="006532C9"/>
    <w:rsid w:val="006537DB"/>
    <w:rsid w:val="00653A08"/>
    <w:rsid w:val="00653BC8"/>
    <w:rsid w:val="0065416A"/>
    <w:rsid w:val="006545AD"/>
    <w:rsid w:val="0065565C"/>
    <w:rsid w:val="0065575A"/>
    <w:rsid w:val="0065584D"/>
    <w:rsid w:val="00655A3E"/>
    <w:rsid w:val="00655EF0"/>
    <w:rsid w:val="00656564"/>
    <w:rsid w:val="00656ABD"/>
    <w:rsid w:val="006572D5"/>
    <w:rsid w:val="006573FD"/>
    <w:rsid w:val="00657C71"/>
    <w:rsid w:val="006603DD"/>
    <w:rsid w:val="006607F3"/>
    <w:rsid w:val="006612CA"/>
    <w:rsid w:val="006612EF"/>
    <w:rsid w:val="006626EC"/>
    <w:rsid w:val="0066282B"/>
    <w:rsid w:val="0066382B"/>
    <w:rsid w:val="00664D43"/>
    <w:rsid w:val="00665DA1"/>
    <w:rsid w:val="00666533"/>
    <w:rsid w:val="00666936"/>
    <w:rsid w:val="00666A1F"/>
    <w:rsid w:val="0066790D"/>
    <w:rsid w:val="00667CE4"/>
    <w:rsid w:val="006700FA"/>
    <w:rsid w:val="00671370"/>
    <w:rsid w:val="00671402"/>
    <w:rsid w:val="00671657"/>
    <w:rsid w:val="006717AF"/>
    <w:rsid w:val="00672807"/>
    <w:rsid w:val="006728CB"/>
    <w:rsid w:val="00673C5C"/>
    <w:rsid w:val="006742CC"/>
    <w:rsid w:val="00674741"/>
    <w:rsid w:val="0067482B"/>
    <w:rsid w:val="006749C2"/>
    <w:rsid w:val="00675830"/>
    <w:rsid w:val="00676C22"/>
    <w:rsid w:val="006778F9"/>
    <w:rsid w:val="006779D1"/>
    <w:rsid w:val="00677E68"/>
    <w:rsid w:val="00680352"/>
    <w:rsid w:val="006809B3"/>
    <w:rsid w:val="006810F5"/>
    <w:rsid w:val="00681EBF"/>
    <w:rsid w:val="00681F72"/>
    <w:rsid w:val="006827F5"/>
    <w:rsid w:val="00682B63"/>
    <w:rsid w:val="00683A3A"/>
    <w:rsid w:val="00683C4F"/>
    <w:rsid w:val="00684370"/>
    <w:rsid w:val="006847E8"/>
    <w:rsid w:val="00684C2C"/>
    <w:rsid w:val="00684D25"/>
    <w:rsid w:val="006853BA"/>
    <w:rsid w:val="00685934"/>
    <w:rsid w:val="006861AC"/>
    <w:rsid w:val="0068630B"/>
    <w:rsid w:val="006869F9"/>
    <w:rsid w:val="0068747B"/>
    <w:rsid w:val="00687D4F"/>
    <w:rsid w:val="00690552"/>
    <w:rsid w:val="00690553"/>
    <w:rsid w:val="00690A01"/>
    <w:rsid w:val="00690CAB"/>
    <w:rsid w:val="00691721"/>
    <w:rsid w:val="006928DB"/>
    <w:rsid w:val="00692AB8"/>
    <w:rsid w:val="00693DEA"/>
    <w:rsid w:val="00694004"/>
    <w:rsid w:val="0069481B"/>
    <w:rsid w:val="00695075"/>
    <w:rsid w:val="00695482"/>
    <w:rsid w:val="006956A3"/>
    <w:rsid w:val="00695D16"/>
    <w:rsid w:val="00696C69"/>
    <w:rsid w:val="00696DC8"/>
    <w:rsid w:val="00697B20"/>
    <w:rsid w:val="006A06A4"/>
    <w:rsid w:val="006A0951"/>
    <w:rsid w:val="006A142E"/>
    <w:rsid w:val="006A228A"/>
    <w:rsid w:val="006A22B6"/>
    <w:rsid w:val="006A2634"/>
    <w:rsid w:val="006A2A8A"/>
    <w:rsid w:val="006A339D"/>
    <w:rsid w:val="006A3F5C"/>
    <w:rsid w:val="006A4280"/>
    <w:rsid w:val="006A449A"/>
    <w:rsid w:val="006A4AC0"/>
    <w:rsid w:val="006A4B9F"/>
    <w:rsid w:val="006A5463"/>
    <w:rsid w:val="006A54AB"/>
    <w:rsid w:val="006A5611"/>
    <w:rsid w:val="006A561B"/>
    <w:rsid w:val="006A5854"/>
    <w:rsid w:val="006A611B"/>
    <w:rsid w:val="006A6238"/>
    <w:rsid w:val="006A62A7"/>
    <w:rsid w:val="006A66D3"/>
    <w:rsid w:val="006B110C"/>
    <w:rsid w:val="006B110F"/>
    <w:rsid w:val="006B123A"/>
    <w:rsid w:val="006B17C5"/>
    <w:rsid w:val="006B1D09"/>
    <w:rsid w:val="006B2247"/>
    <w:rsid w:val="006B263E"/>
    <w:rsid w:val="006B3342"/>
    <w:rsid w:val="006B385E"/>
    <w:rsid w:val="006B3E14"/>
    <w:rsid w:val="006B492B"/>
    <w:rsid w:val="006B4B43"/>
    <w:rsid w:val="006B4B7C"/>
    <w:rsid w:val="006B5750"/>
    <w:rsid w:val="006B68F3"/>
    <w:rsid w:val="006B6A18"/>
    <w:rsid w:val="006B6AD5"/>
    <w:rsid w:val="006B7E13"/>
    <w:rsid w:val="006C11D1"/>
    <w:rsid w:val="006C1EEB"/>
    <w:rsid w:val="006C2255"/>
    <w:rsid w:val="006C3A0F"/>
    <w:rsid w:val="006C3AD6"/>
    <w:rsid w:val="006C3CBE"/>
    <w:rsid w:val="006C40CD"/>
    <w:rsid w:val="006C4810"/>
    <w:rsid w:val="006C55FC"/>
    <w:rsid w:val="006C5B7E"/>
    <w:rsid w:val="006C5BE4"/>
    <w:rsid w:val="006C62EA"/>
    <w:rsid w:val="006C7017"/>
    <w:rsid w:val="006C72A0"/>
    <w:rsid w:val="006C731F"/>
    <w:rsid w:val="006C78C6"/>
    <w:rsid w:val="006C7E23"/>
    <w:rsid w:val="006D01A0"/>
    <w:rsid w:val="006D13F1"/>
    <w:rsid w:val="006D1918"/>
    <w:rsid w:val="006D1A6E"/>
    <w:rsid w:val="006D2784"/>
    <w:rsid w:val="006D2CD8"/>
    <w:rsid w:val="006D2EC8"/>
    <w:rsid w:val="006D2F35"/>
    <w:rsid w:val="006D3391"/>
    <w:rsid w:val="006D365A"/>
    <w:rsid w:val="006D411F"/>
    <w:rsid w:val="006D4366"/>
    <w:rsid w:val="006D463D"/>
    <w:rsid w:val="006D46AE"/>
    <w:rsid w:val="006D4EAE"/>
    <w:rsid w:val="006D5510"/>
    <w:rsid w:val="006D55EB"/>
    <w:rsid w:val="006D5A31"/>
    <w:rsid w:val="006D63E3"/>
    <w:rsid w:val="006D6895"/>
    <w:rsid w:val="006D68A2"/>
    <w:rsid w:val="006D6F88"/>
    <w:rsid w:val="006D798D"/>
    <w:rsid w:val="006E0415"/>
    <w:rsid w:val="006E05A2"/>
    <w:rsid w:val="006E0AE7"/>
    <w:rsid w:val="006E175C"/>
    <w:rsid w:val="006E19F4"/>
    <w:rsid w:val="006E1D87"/>
    <w:rsid w:val="006E2171"/>
    <w:rsid w:val="006E27BE"/>
    <w:rsid w:val="006E416C"/>
    <w:rsid w:val="006E41B2"/>
    <w:rsid w:val="006E4E57"/>
    <w:rsid w:val="006E57B5"/>
    <w:rsid w:val="006E5E48"/>
    <w:rsid w:val="006E64E6"/>
    <w:rsid w:val="006E716E"/>
    <w:rsid w:val="006E75C2"/>
    <w:rsid w:val="006E75E4"/>
    <w:rsid w:val="006E7B55"/>
    <w:rsid w:val="006F0125"/>
    <w:rsid w:val="006F078A"/>
    <w:rsid w:val="006F11E5"/>
    <w:rsid w:val="006F1BEA"/>
    <w:rsid w:val="006F2739"/>
    <w:rsid w:val="006F2A5B"/>
    <w:rsid w:val="006F3098"/>
    <w:rsid w:val="006F39A7"/>
    <w:rsid w:val="006F48AA"/>
    <w:rsid w:val="006F499B"/>
    <w:rsid w:val="006F4AF6"/>
    <w:rsid w:val="006F6486"/>
    <w:rsid w:val="006F6DB8"/>
    <w:rsid w:val="006F7164"/>
    <w:rsid w:val="006F7392"/>
    <w:rsid w:val="006F74C3"/>
    <w:rsid w:val="006F7639"/>
    <w:rsid w:val="006F7FAF"/>
    <w:rsid w:val="007000D4"/>
    <w:rsid w:val="00700720"/>
    <w:rsid w:val="00700794"/>
    <w:rsid w:val="007009EB"/>
    <w:rsid w:val="00700E42"/>
    <w:rsid w:val="0070102A"/>
    <w:rsid w:val="00701848"/>
    <w:rsid w:val="007021EB"/>
    <w:rsid w:val="00702800"/>
    <w:rsid w:val="00702E9D"/>
    <w:rsid w:val="00703006"/>
    <w:rsid w:val="00703696"/>
    <w:rsid w:val="00703884"/>
    <w:rsid w:val="00703CE7"/>
    <w:rsid w:val="00705305"/>
    <w:rsid w:val="00706085"/>
    <w:rsid w:val="007065AD"/>
    <w:rsid w:val="0070760B"/>
    <w:rsid w:val="00707BA0"/>
    <w:rsid w:val="00707BC5"/>
    <w:rsid w:val="00707DF2"/>
    <w:rsid w:val="0071007F"/>
    <w:rsid w:val="0071030D"/>
    <w:rsid w:val="00710362"/>
    <w:rsid w:val="00710494"/>
    <w:rsid w:val="0071065E"/>
    <w:rsid w:val="00711260"/>
    <w:rsid w:val="00712474"/>
    <w:rsid w:val="00712C81"/>
    <w:rsid w:val="00712E36"/>
    <w:rsid w:val="0071329F"/>
    <w:rsid w:val="007132C1"/>
    <w:rsid w:val="00713A23"/>
    <w:rsid w:val="0071436E"/>
    <w:rsid w:val="00714E59"/>
    <w:rsid w:val="007151BF"/>
    <w:rsid w:val="00715367"/>
    <w:rsid w:val="007153EE"/>
    <w:rsid w:val="0071569E"/>
    <w:rsid w:val="007159B8"/>
    <w:rsid w:val="00716E18"/>
    <w:rsid w:val="00717326"/>
    <w:rsid w:val="00717D33"/>
    <w:rsid w:val="00720547"/>
    <w:rsid w:val="00720657"/>
    <w:rsid w:val="007209ED"/>
    <w:rsid w:val="007210E7"/>
    <w:rsid w:val="00722971"/>
    <w:rsid w:val="00723659"/>
    <w:rsid w:val="007239E9"/>
    <w:rsid w:val="0072441F"/>
    <w:rsid w:val="00724B73"/>
    <w:rsid w:val="007252AB"/>
    <w:rsid w:val="0072580E"/>
    <w:rsid w:val="007259B0"/>
    <w:rsid w:val="00727B57"/>
    <w:rsid w:val="00730777"/>
    <w:rsid w:val="0073079A"/>
    <w:rsid w:val="00730EEA"/>
    <w:rsid w:val="007312EA"/>
    <w:rsid w:val="00732A1A"/>
    <w:rsid w:val="0073371E"/>
    <w:rsid w:val="00733868"/>
    <w:rsid w:val="00733B9A"/>
    <w:rsid w:val="00733EC7"/>
    <w:rsid w:val="007340B4"/>
    <w:rsid w:val="00734896"/>
    <w:rsid w:val="00734C3A"/>
    <w:rsid w:val="007361CE"/>
    <w:rsid w:val="00737516"/>
    <w:rsid w:val="00740489"/>
    <w:rsid w:val="0074144D"/>
    <w:rsid w:val="00741671"/>
    <w:rsid w:val="00741ED7"/>
    <w:rsid w:val="00742E5B"/>
    <w:rsid w:val="00743799"/>
    <w:rsid w:val="0074473E"/>
    <w:rsid w:val="00744791"/>
    <w:rsid w:val="00745498"/>
    <w:rsid w:val="007455F6"/>
    <w:rsid w:val="00745A3A"/>
    <w:rsid w:val="00745D0E"/>
    <w:rsid w:val="0074711A"/>
    <w:rsid w:val="0074763D"/>
    <w:rsid w:val="00750108"/>
    <w:rsid w:val="007502A3"/>
    <w:rsid w:val="007508B4"/>
    <w:rsid w:val="00750C42"/>
    <w:rsid w:val="00750CB3"/>
    <w:rsid w:val="00751881"/>
    <w:rsid w:val="00751C1E"/>
    <w:rsid w:val="007526A4"/>
    <w:rsid w:val="00752C5C"/>
    <w:rsid w:val="00754655"/>
    <w:rsid w:val="00754B4E"/>
    <w:rsid w:val="007559F3"/>
    <w:rsid w:val="00755A07"/>
    <w:rsid w:val="00755A35"/>
    <w:rsid w:val="00757521"/>
    <w:rsid w:val="007575C6"/>
    <w:rsid w:val="0075796D"/>
    <w:rsid w:val="00757CD2"/>
    <w:rsid w:val="00757D42"/>
    <w:rsid w:val="007609D8"/>
    <w:rsid w:val="00761A30"/>
    <w:rsid w:val="00761E91"/>
    <w:rsid w:val="00762FBF"/>
    <w:rsid w:val="00763249"/>
    <w:rsid w:val="007648C3"/>
    <w:rsid w:val="0076547E"/>
    <w:rsid w:val="0076571B"/>
    <w:rsid w:val="00765D7C"/>
    <w:rsid w:val="00765FCF"/>
    <w:rsid w:val="007667A0"/>
    <w:rsid w:val="0076727A"/>
    <w:rsid w:val="00767D8F"/>
    <w:rsid w:val="00770630"/>
    <w:rsid w:val="00770CF1"/>
    <w:rsid w:val="00772459"/>
    <w:rsid w:val="00772482"/>
    <w:rsid w:val="00772530"/>
    <w:rsid w:val="007729D6"/>
    <w:rsid w:val="00772E8A"/>
    <w:rsid w:val="00772EE5"/>
    <w:rsid w:val="0077382E"/>
    <w:rsid w:val="00774C94"/>
    <w:rsid w:val="00775B18"/>
    <w:rsid w:val="00777D63"/>
    <w:rsid w:val="0078010B"/>
    <w:rsid w:val="007808A3"/>
    <w:rsid w:val="00780A00"/>
    <w:rsid w:val="00780C2D"/>
    <w:rsid w:val="00781BD9"/>
    <w:rsid w:val="00782BC8"/>
    <w:rsid w:val="00783123"/>
    <w:rsid w:val="00783B2E"/>
    <w:rsid w:val="00784197"/>
    <w:rsid w:val="007844B1"/>
    <w:rsid w:val="0078628D"/>
    <w:rsid w:val="00786403"/>
    <w:rsid w:val="007864C3"/>
    <w:rsid w:val="00787228"/>
    <w:rsid w:val="0078749B"/>
    <w:rsid w:val="00787FC3"/>
    <w:rsid w:val="00791DA4"/>
    <w:rsid w:val="00792995"/>
    <w:rsid w:val="007A0C99"/>
    <w:rsid w:val="007A0CE3"/>
    <w:rsid w:val="007A1712"/>
    <w:rsid w:val="007A19B1"/>
    <w:rsid w:val="007A1FC6"/>
    <w:rsid w:val="007A2780"/>
    <w:rsid w:val="007A2A32"/>
    <w:rsid w:val="007A3CC1"/>
    <w:rsid w:val="007A4548"/>
    <w:rsid w:val="007A4994"/>
    <w:rsid w:val="007A4BE4"/>
    <w:rsid w:val="007A4ED0"/>
    <w:rsid w:val="007A5376"/>
    <w:rsid w:val="007A5CE1"/>
    <w:rsid w:val="007A5E0D"/>
    <w:rsid w:val="007A63D5"/>
    <w:rsid w:val="007A6A9B"/>
    <w:rsid w:val="007A6BDB"/>
    <w:rsid w:val="007A6BDF"/>
    <w:rsid w:val="007B0238"/>
    <w:rsid w:val="007B049B"/>
    <w:rsid w:val="007B14D4"/>
    <w:rsid w:val="007B265B"/>
    <w:rsid w:val="007B2732"/>
    <w:rsid w:val="007B2D26"/>
    <w:rsid w:val="007B38D0"/>
    <w:rsid w:val="007B4260"/>
    <w:rsid w:val="007B699A"/>
    <w:rsid w:val="007B6EB8"/>
    <w:rsid w:val="007B70A8"/>
    <w:rsid w:val="007B7512"/>
    <w:rsid w:val="007B784F"/>
    <w:rsid w:val="007B7BFC"/>
    <w:rsid w:val="007B7C2C"/>
    <w:rsid w:val="007C1478"/>
    <w:rsid w:val="007C1B37"/>
    <w:rsid w:val="007C1D9D"/>
    <w:rsid w:val="007C213D"/>
    <w:rsid w:val="007C246B"/>
    <w:rsid w:val="007C24C9"/>
    <w:rsid w:val="007C2B25"/>
    <w:rsid w:val="007C3469"/>
    <w:rsid w:val="007C3CE5"/>
    <w:rsid w:val="007C41C2"/>
    <w:rsid w:val="007C46B2"/>
    <w:rsid w:val="007C4F21"/>
    <w:rsid w:val="007C64EC"/>
    <w:rsid w:val="007C66E4"/>
    <w:rsid w:val="007D08A2"/>
    <w:rsid w:val="007D148D"/>
    <w:rsid w:val="007D1807"/>
    <w:rsid w:val="007D1B84"/>
    <w:rsid w:val="007D2103"/>
    <w:rsid w:val="007D349F"/>
    <w:rsid w:val="007D353D"/>
    <w:rsid w:val="007D39D6"/>
    <w:rsid w:val="007D3FEC"/>
    <w:rsid w:val="007D449A"/>
    <w:rsid w:val="007D4681"/>
    <w:rsid w:val="007D52FF"/>
    <w:rsid w:val="007D5C79"/>
    <w:rsid w:val="007D736E"/>
    <w:rsid w:val="007D7408"/>
    <w:rsid w:val="007D744C"/>
    <w:rsid w:val="007D74B0"/>
    <w:rsid w:val="007D7B22"/>
    <w:rsid w:val="007D7B5D"/>
    <w:rsid w:val="007D7CC9"/>
    <w:rsid w:val="007E03F2"/>
    <w:rsid w:val="007E0430"/>
    <w:rsid w:val="007E0E90"/>
    <w:rsid w:val="007E0FAF"/>
    <w:rsid w:val="007E1597"/>
    <w:rsid w:val="007E15F3"/>
    <w:rsid w:val="007E169E"/>
    <w:rsid w:val="007E17CD"/>
    <w:rsid w:val="007E1AC6"/>
    <w:rsid w:val="007E36D3"/>
    <w:rsid w:val="007E3B4B"/>
    <w:rsid w:val="007E3E3F"/>
    <w:rsid w:val="007E4331"/>
    <w:rsid w:val="007E5C4D"/>
    <w:rsid w:val="007E623A"/>
    <w:rsid w:val="007E6B5A"/>
    <w:rsid w:val="007E7016"/>
    <w:rsid w:val="007F0739"/>
    <w:rsid w:val="007F0BD8"/>
    <w:rsid w:val="007F1653"/>
    <w:rsid w:val="007F2042"/>
    <w:rsid w:val="007F3316"/>
    <w:rsid w:val="007F339F"/>
    <w:rsid w:val="007F3B89"/>
    <w:rsid w:val="007F3F4E"/>
    <w:rsid w:val="007F4490"/>
    <w:rsid w:val="007F553C"/>
    <w:rsid w:val="007F6302"/>
    <w:rsid w:val="007F7854"/>
    <w:rsid w:val="007F7A5B"/>
    <w:rsid w:val="007F7C4C"/>
    <w:rsid w:val="007F7CAE"/>
    <w:rsid w:val="00800C9A"/>
    <w:rsid w:val="00801199"/>
    <w:rsid w:val="00802F00"/>
    <w:rsid w:val="008035AE"/>
    <w:rsid w:val="008043CC"/>
    <w:rsid w:val="008045F7"/>
    <w:rsid w:val="00804911"/>
    <w:rsid w:val="00804AB6"/>
    <w:rsid w:val="00804E75"/>
    <w:rsid w:val="00805033"/>
    <w:rsid w:val="00805FAF"/>
    <w:rsid w:val="00806186"/>
    <w:rsid w:val="00806450"/>
    <w:rsid w:val="0080693C"/>
    <w:rsid w:val="008069E6"/>
    <w:rsid w:val="00806A56"/>
    <w:rsid w:val="00806D32"/>
    <w:rsid w:val="00807662"/>
    <w:rsid w:val="00807882"/>
    <w:rsid w:val="00807D0E"/>
    <w:rsid w:val="00810A9E"/>
    <w:rsid w:val="00810E53"/>
    <w:rsid w:val="00811BF7"/>
    <w:rsid w:val="00812CC1"/>
    <w:rsid w:val="0081321C"/>
    <w:rsid w:val="00813EF5"/>
    <w:rsid w:val="008149C1"/>
    <w:rsid w:val="008158A8"/>
    <w:rsid w:val="00815A3A"/>
    <w:rsid w:val="00815C69"/>
    <w:rsid w:val="00815EB9"/>
    <w:rsid w:val="0081749C"/>
    <w:rsid w:val="00817C52"/>
    <w:rsid w:val="00817DE3"/>
    <w:rsid w:val="00820302"/>
    <w:rsid w:val="00820C6A"/>
    <w:rsid w:val="008211CB"/>
    <w:rsid w:val="0082147C"/>
    <w:rsid w:val="0082170F"/>
    <w:rsid w:val="00821E5C"/>
    <w:rsid w:val="008224E9"/>
    <w:rsid w:val="00822775"/>
    <w:rsid w:val="00822848"/>
    <w:rsid w:val="008231C0"/>
    <w:rsid w:val="00823563"/>
    <w:rsid w:val="00823DE4"/>
    <w:rsid w:val="00823EC5"/>
    <w:rsid w:val="00824061"/>
    <w:rsid w:val="00824BF6"/>
    <w:rsid w:val="00825194"/>
    <w:rsid w:val="00825225"/>
    <w:rsid w:val="008253FA"/>
    <w:rsid w:val="0082672D"/>
    <w:rsid w:val="00826DD2"/>
    <w:rsid w:val="008278AF"/>
    <w:rsid w:val="00827FB6"/>
    <w:rsid w:val="0083007D"/>
    <w:rsid w:val="0083012E"/>
    <w:rsid w:val="008315EC"/>
    <w:rsid w:val="0083181C"/>
    <w:rsid w:val="0083191D"/>
    <w:rsid w:val="008326D0"/>
    <w:rsid w:val="00832767"/>
    <w:rsid w:val="00833737"/>
    <w:rsid w:val="00833942"/>
    <w:rsid w:val="00833CC2"/>
    <w:rsid w:val="00833DCE"/>
    <w:rsid w:val="008349ED"/>
    <w:rsid w:val="00834F00"/>
    <w:rsid w:val="00835308"/>
    <w:rsid w:val="00835CB6"/>
    <w:rsid w:val="008369CE"/>
    <w:rsid w:val="00836DD9"/>
    <w:rsid w:val="00837496"/>
    <w:rsid w:val="0083777A"/>
    <w:rsid w:val="0084021D"/>
    <w:rsid w:val="00840EE2"/>
    <w:rsid w:val="008415AD"/>
    <w:rsid w:val="0084224A"/>
    <w:rsid w:val="00842368"/>
    <w:rsid w:val="00842D19"/>
    <w:rsid w:val="00843D60"/>
    <w:rsid w:val="00844497"/>
    <w:rsid w:val="00844BD1"/>
    <w:rsid w:val="00845882"/>
    <w:rsid w:val="008458DF"/>
    <w:rsid w:val="00846E5C"/>
    <w:rsid w:val="00847356"/>
    <w:rsid w:val="00847C5E"/>
    <w:rsid w:val="00847EB2"/>
    <w:rsid w:val="008503BA"/>
    <w:rsid w:val="008519AF"/>
    <w:rsid w:val="00851A88"/>
    <w:rsid w:val="00852233"/>
    <w:rsid w:val="00852740"/>
    <w:rsid w:val="0085274A"/>
    <w:rsid w:val="00852CB4"/>
    <w:rsid w:val="008531DB"/>
    <w:rsid w:val="00853285"/>
    <w:rsid w:val="008533E2"/>
    <w:rsid w:val="00853BB5"/>
    <w:rsid w:val="00854299"/>
    <w:rsid w:val="00854B01"/>
    <w:rsid w:val="0085629A"/>
    <w:rsid w:val="008563E6"/>
    <w:rsid w:val="008564C4"/>
    <w:rsid w:val="00856732"/>
    <w:rsid w:val="008568B9"/>
    <w:rsid w:val="00857334"/>
    <w:rsid w:val="008574A6"/>
    <w:rsid w:val="00857E17"/>
    <w:rsid w:val="00860FB0"/>
    <w:rsid w:val="008628E5"/>
    <w:rsid w:val="0086324B"/>
    <w:rsid w:val="008643C3"/>
    <w:rsid w:val="008653B9"/>
    <w:rsid w:val="00865EEE"/>
    <w:rsid w:val="00867578"/>
    <w:rsid w:val="00867941"/>
    <w:rsid w:val="00867B47"/>
    <w:rsid w:val="008704C5"/>
    <w:rsid w:val="00870607"/>
    <w:rsid w:val="0087153B"/>
    <w:rsid w:val="0087184A"/>
    <w:rsid w:val="00872097"/>
    <w:rsid w:val="00872674"/>
    <w:rsid w:val="008726EF"/>
    <w:rsid w:val="00873227"/>
    <w:rsid w:val="008733EB"/>
    <w:rsid w:val="00873C30"/>
    <w:rsid w:val="008744B6"/>
    <w:rsid w:val="00874918"/>
    <w:rsid w:val="00874AAA"/>
    <w:rsid w:val="0087504B"/>
    <w:rsid w:val="00875803"/>
    <w:rsid w:val="00875B5A"/>
    <w:rsid w:val="008764F4"/>
    <w:rsid w:val="00877C89"/>
    <w:rsid w:val="0088017B"/>
    <w:rsid w:val="008801F0"/>
    <w:rsid w:val="008808CC"/>
    <w:rsid w:val="0088147C"/>
    <w:rsid w:val="00881705"/>
    <w:rsid w:val="00882A88"/>
    <w:rsid w:val="00882F3F"/>
    <w:rsid w:val="00882F43"/>
    <w:rsid w:val="00883F2B"/>
    <w:rsid w:val="00884017"/>
    <w:rsid w:val="00884354"/>
    <w:rsid w:val="00884516"/>
    <w:rsid w:val="008846F0"/>
    <w:rsid w:val="00885F36"/>
    <w:rsid w:val="00885FC8"/>
    <w:rsid w:val="008861FD"/>
    <w:rsid w:val="008868D3"/>
    <w:rsid w:val="00886A7B"/>
    <w:rsid w:val="008875CA"/>
    <w:rsid w:val="008903DA"/>
    <w:rsid w:val="00890803"/>
    <w:rsid w:val="0089139B"/>
    <w:rsid w:val="00892DDD"/>
    <w:rsid w:val="00893A54"/>
    <w:rsid w:val="00893B1F"/>
    <w:rsid w:val="00893F33"/>
    <w:rsid w:val="008944E1"/>
    <w:rsid w:val="00894D42"/>
    <w:rsid w:val="00894FE0"/>
    <w:rsid w:val="00896762"/>
    <w:rsid w:val="00896BF4"/>
    <w:rsid w:val="008979A1"/>
    <w:rsid w:val="00897D29"/>
    <w:rsid w:val="008A009A"/>
    <w:rsid w:val="008A0310"/>
    <w:rsid w:val="008A0B4C"/>
    <w:rsid w:val="008A1586"/>
    <w:rsid w:val="008A2831"/>
    <w:rsid w:val="008A2C5D"/>
    <w:rsid w:val="008A30A1"/>
    <w:rsid w:val="008A3163"/>
    <w:rsid w:val="008A37D0"/>
    <w:rsid w:val="008A3E42"/>
    <w:rsid w:val="008A4690"/>
    <w:rsid w:val="008A471E"/>
    <w:rsid w:val="008A4929"/>
    <w:rsid w:val="008A4AFB"/>
    <w:rsid w:val="008A5219"/>
    <w:rsid w:val="008A5592"/>
    <w:rsid w:val="008A5707"/>
    <w:rsid w:val="008A5828"/>
    <w:rsid w:val="008A5A5C"/>
    <w:rsid w:val="008A605D"/>
    <w:rsid w:val="008A6597"/>
    <w:rsid w:val="008A6AF8"/>
    <w:rsid w:val="008A7003"/>
    <w:rsid w:val="008A72A5"/>
    <w:rsid w:val="008B01E9"/>
    <w:rsid w:val="008B039D"/>
    <w:rsid w:val="008B05C8"/>
    <w:rsid w:val="008B1028"/>
    <w:rsid w:val="008B1213"/>
    <w:rsid w:val="008B22BC"/>
    <w:rsid w:val="008B244A"/>
    <w:rsid w:val="008B24AA"/>
    <w:rsid w:val="008B2916"/>
    <w:rsid w:val="008B29C9"/>
    <w:rsid w:val="008B2A72"/>
    <w:rsid w:val="008B2FCC"/>
    <w:rsid w:val="008B35D0"/>
    <w:rsid w:val="008B4786"/>
    <w:rsid w:val="008B4A37"/>
    <w:rsid w:val="008B4DC2"/>
    <w:rsid w:val="008B509C"/>
    <w:rsid w:val="008B5AA0"/>
    <w:rsid w:val="008B5CDC"/>
    <w:rsid w:val="008B61D2"/>
    <w:rsid w:val="008B6850"/>
    <w:rsid w:val="008B6F46"/>
    <w:rsid w:val="008B7EAD"/>
    <w:rsid w:val="008C077E"/>
    <w:rsid w:val="008C0A3F"/>
    <w:rsid w:val="008C0D16"/>
    <w:rsid w:val="008C2051"/>
    <w:rsid w:val="008C3ED6"/>
    <w:rsid w:val="008C3EE9"/>
    <w:rsid w:val="008C3F25"/>
    <w:rsid w:val="008C3F68"/>
    <w:rsid w:val="008C45DA"/>
    <w:rsid w:val="008C5317"/>
    <w:rsid w:val="008C5933"/>
    <w:rsid w:val="008C59BE"/>
    <w:rsid w:val="008C6B62"/>
    <w:rsid w:val="008C770C"/>
    <w:rsid w:val="008C7FF5"/>
    <w:rsid w:val="008D1CBB"/>
    <w:rsid w:val="008D20E5"/>
    <w:rsid w:val="008D26B7"/>
    <w:rsid w:val="008D2741"/>
    <w:rsid w:val="008D314F"/>
    <w:rsid w:val="008D333F"/>
    <w:rsid w:val="008D58BA"/>
    <w:rsid w:val="008D5BE9"/>
    <w:rsid w:val="008D6016"/>
    <w:rsid w:val="008D6A8C"/>
    <w:rsid w:val="008D6DF1"/>
    <w:rsid w:val="008D72CE"/>
    <w:rsid w:val="008D7901"/>
    <w:rsid w:val="008D7C1E"/>
    <w:rsid w:val="008E0D11"/>
    <w:rsid w:val="008E1872"/>
    <w:rsid w:val="008E1881"/>
    <w:rsid w:val="008E24B9"/>
    <w:rsid w:val="008E2E99"/>
    <w:rsid w:val="008E3CD1"/>
    <w:rsid w:val="008E4888"/>
    <w:rsid w:val="008E4CFF"/>
    <w:rsid w:val="008E4E7D"/>
    <w:rsid w:val="008E57F9"/>
    <w:rsid w:val="008E5992"/>
    <w:rsid w:val="008E6354"/>
    <w:rsid w:val="008E6411"/>
    <w:rsid w:val="008E682F"/>
    <w:rsid w:val="008E68F3"/>
    <w:rsid w:val="008E74DF"/>
    <w:rsid w:val="008E7641"/>
    <w:rsid w:val="008F094E"/>
    <w:rsid w:val="008F0A25"/>
    <w:rsid w:val="008F119E"/>
    <w:rsid w:val="008F11E9"/>
    <w:rsid w:val="008F1ACD"/>
    <w:rsid w:val="008F218A"/>
    <w:rsid w:val="008F27EE"/>
    <w:rsid w:val="008F2B27"/>
    <w:rsid w:val="008F3944"/>
    <w:rsid w:val="008F3BC7"/>
    <w:rsid w:val="008F3F22"/>
    <w:rsid w:val="008F4391"/>
    <w:rsid w:val="008F43E4"/>
    <w:rsid w:val="008F5443"/>
    <w:rsid w:val="008F5B07"/>
    <w:rsid w:val="008F6B75"/>
    <w:rsid w:val="008F6FC0"/>
    <w:rsid w:val="008F7862"/>
    <w:rsid w:val="00900BE5"/>
    <w:rsid w:val="009019BC"/>
    <w:rsid w:val="00901CB1"/>
    <w:rsid w:val="0090208C"/>
    <w:rsid w:val="009026E9"/>
    <w:rsid w:val="00903434"/>
    <w:rsid w:val="00903471"/>
    <w:rsid w:val="0090397B"/>
    <w:rsid w:val="00903EF6"/>
    <w:rsid w:val="00904212"/>
    <w:rsid w:val="009048DD"/>
    <w:rsid w:val="00905806"/>
    <w:rsid w:val="00905AFB"/>
    <w:rsid w:val="00905CB0"/>
    <w:rsid w:val="00906511"/>
    <w:rsid w:val="00906F4C"/>
    <w:rsid w:val="00911A78"/>
    <w:rsid w:val="00912052"/>
    <w:rsid w:val="00912054"/>
    <w:rsid w:val="009122F3"/>
    <w:rsid w:val="009139AB"/>
    <w:rsid w:val="00914B96"/>
    <w:rsid w:val="00914E66"/>
    <w:rsid w:val="00914F82"/>
    <w:rsid w:val="009155D5"/>
    <w:rsid w:val="009156DF"/>
    <w:rsid w:val="009159DE"/>
    <w:rsid w:val="00915F34"/>
    <w:rsid w:val="00916724"/>
    <w:rsid w:val="00916C11"/>
    <w:rsid w:val="00917D35"/>
    <w:rsid w:val="00917D3E"/>
    <w:rsid w:val="0092061C"/>
    <w:rsid w:val="009209DD"/>
    <w:rsid w:val="009215E5"/>
    <w:rsid w:val="00921B46"/>
    <w:rsid w:val="0092206B"/>
    <w:rsid w:val="0092215F"/>
    <w:rsid w:val="00922358"/>
    <w:rsid w:val="00922412"/>
    <w:rsid w:val="009227B5"/>
    <w:rsid w:val="00922E1B"/>
    <w:rsid w:val="00922E43"/>
    <w:rsid w:val="00923312"/>
    <w:rsid w:val="00923624"/>
    <w:rsid w:val="00923AD0"/>
    <w:rsid w:val="009249CD"/>
    <w:rsid w:val="00924C53"/>
    <w:rsid w:val="00924DB4"/>
    <w:rsid w:val="0092642D"/>
    <w:rsid w:val="00926B28"/>
    <w:rsid w:val="00927512"/>
    <w:rsid w:val="009276C6"/>
    <w:rsid w:val="009276EF"/>
    <w:rsid w:val="00930147"/>
    <w:rsid w:val="009303D3"/>
    <w:rsid w:val="0093046B"/>
    <w:rsid w:val="009309BD"/>
    <w:rsid w:val="00930B6F"/>
    <w:rsid w:val="00930C6A"/>
    <w:rsid w:val="00931907"/>
    <w:rsid w:val="00931B3F"/>
    <w:rsid w:val="00932792"/>
    <w:rsid w:val="00932DBA"/>
    <w:rsid w:val="00932DD1"/>
    <w:rsid w:val="009335FB"/>
    <w:rsid w:val="009336C5"/>
    <w:rsid w:val="009337E8"/>
    <w:rsid w:val="00934235"/>
    <w:rsid w:val="00934362"/>
    <w:rsid w:val="00934743"/>
    <w:rsid w:val="00935092"/>
    <w:rsid w:val="009351EC"/>
    <w:rsid w:val="00935334"/>
    <w:rsid w:val="00940450"/>
    <w:rsid w:val="00940675"/>
    <w:rsid w:val="00940BDA"/>
    <w:rsid w:val="00940C47"/>
    <w:rsid w:val="0094150D"/>
    <w:rsid w:val="00941760"/>
    <w:rsid w:val="00941E17"/>
    <w:rsid w:val="00942310"/>
    <w:rsid w:val="00942480"/>
    <w:rsid w:val="00942776"/>
    <w:rsid w:val="00943513"/>
    <w:rsid w:val="009438BF"/>
    <w:rsid w:val="00944946"/>
    <w:rsid w:val="00944CA1"/>
    <w:rsid w:val="00944E0C"/>
    <w:rsid w:val="00945DFC"/>
    <w:rsid w:val="00945FA0"/>
    <w:rsid w:val="00946D40"/>
    <w:rsid w:val="009473AA"/>
    <w:rsid w:val="0095021D"/>
    <w:rsid w:val="009506C1"/>
    <w:rsid w:val="00950A04"/>
    <w:rsid w:val="00950CC9"/>
    <w:rsid w:val="00951969"/>
    <w:rsid w:val="0095197A"/>
    <w:rsid w:val="00951C81"/>
    <w:rsid w:val="00952DB0"/>
    <w:rsid w:val="00953230"/>
    <w:rsid w:val="009535BA"/>
    <w:rsid w:val="00953679"/>
    <w:rsid w:val="00954059"/>
    <w:rsid w:val="00954BF8"/>
    <w:rsid w:val="0095520F"/>
    <w:rsid w:val="00955964"/>
    <w:rsid w:val="00955F94"/>
    <w:rsid w:val="0095611B"/>
    <w:rsid w:val="00956369"/>
    <w:rsid w:val="00956870"/>
    <w:rsid w:val="00956A5A"/>
    <w:rsid w:val="00960353"/>
    <w:rsid w:val="00960B05"/>
    <w:rsid w:val="009612D6"/>
    <w:rsid w:val="009617F0"/>
    <w:rsid w:val="00961B42"/>
    <w:rsid w:val="009628BD"/>
    <w:rsid w:val="009629C1"/>
    <w:rsid w:val="00962B47"/>
    <w:rsid w:val="00962D20"/>
    <w:rsid w:val="00963C5D"/>
    <w:rsid w:val="00963E43"/>
    <w:rsid w:val="00964A59"/>
    <w:rsid w:val="00964EC1"/>
    <w:rsid w:val="00965585"/>
    <w:rsid w:val="009656B4"/>
    <w:rsid w:val="00965D6D"/>
    <w:rsid w:val="00965E3D"/>
    <w:rsid w:val="009672A7"/>
    <w:rsid w:val="00970536"/>
    <w:rsid w:val="0097113D"/>
    <w:rsid w:val="0097126E"/>
    <w:rsid w:val="00971427"/>
    <w:rsid w:val="00971A56"/>
    <w:rsid w:val="00971BE6"/>
    <w:rsid w:val="00972248"/>
    <w:rsid w:val="00972CA9"/>
    <w:rsid w:val="0097364B"/>
    <w:rsid w:val="009736B0"/>
    <w:rsid w:val="00973D3D"/>
    <w:rsid w:val="00973FEC"/>
    <w:rsid w:val="009746B7"/>
    <w:rsid w:val="0097524C"/>
    <w:rsid w:val="00975838"/>
    <w:rsid w:val="00975B88"/>
    <w:rsid w:val="00976B06"/>
    <w:rsid w:val="009772DE"/>
    <w:rsid w:val="009773F0"/>
    <w:rsid w:val="0097787C"/>
    <w:rsid w:val="00983A1B"/>
    <w:rsid w:val="00984181"/>
    <w:rsid w:val="00984218"/>
    <w:rsid w:val="00984531"/>
    <w:rsid w:val="0099081F"/>
    <w:rsid w:val="00990DA5"/>
    <w:rsid w:val="00991946"/>
    <w:rsid w:val="00992108"/>
    <w:rsid w:val="00992570"/>
    <w:rsid w:val="0099292B"/>
    <w:rsid w:val="00992A61"/>
    <w:rsid w:val="00993049"/>
    <w:rsid w:val="00993A0C"/>
    <w:rsid w:val="00994B7B"/>
    <w:rsid w:val="00994BC0"/>
    <w:rsid w:val="0099640C"/>
    <w:rsid w:val="009964AB"/>
    <w:rsid w:val="00997AD6"/>
    <w:rsid w:val="00997AE1"/>
    <w:rsid w:val="009A0401"/>
    <w:rsid w:val="009A0A01"/>
    <w:rsid w:val="009A0BAD"/>
    <w:rsid w:val="009A125D"/>
    <w:rsid w:val="009A1783"/>
    <w:rsid w:val="009A1A97"/>
    <w:rsid w:val="009A1D4E"/>
    <w:rsid w:val="009A274F"/>
    <w:rsid w:val="009A2A9E"/>
    <w:rsid w:val="009A33B7"/>
    <w:rsid w:val="009A3CD5"/>
    <w:rsid w:val="009A4549"/>
    <w:rsid w:val="009A4758"/>
    <w:rsid w:val="009A4E55"/>
    <w:rsid w:val="009A568C"/>
    <w:rsid w:val="009A5A3A"/>
    <w:rsid w:val="009A5DCF"/>
    <w:rsid w:val="009A60CC"/>
    <w:rsid w:val="009A6487"/>
    <w:rsid w:val="009A73A5"/>
    <w:rsid w:val="009A73FE"/>
    <w:rsid w:val="009A7F31"/>
    <w:rsid w:val="009B0023"/>
    <w:rsid w:val="009B027C"/>
    <w:rsid w:val="009B0282"/>
    <w:rsid w:val="009B0297"/>
    <w:rsid w:val="009B0481"/>
    <w:rsid w:val="009B07CF"/>
    <w:rsid w:val="009B0902"/>
    <w:rsid w:val="009B0F26"/>
    <w:rsid w:val="009B2DE2"/>
    <w:rsid w:val="009B3BE7"/>
    <w:rsid w:val="009B5A0B"/>
    <w:rsid w:val="009B6339"/>
    <w:rsid w:val="009B697C"/>
    <w:rsid w:val="009B7EF2"/>
    <w:rsid w:val="009C0A0B"/>
    <w:rsid w:val="009C0E31"/>
    <w:rsid w:val="009C1EAB"/>
    <w:rsid w:val="009C332D"/>
    <w:rsid w:val="009C42FF"/>
    <w:rsid w:val="009C4837"/>
    <w:rsid w:val="009C48AA"/>
    <w:rsid w:val="009C53F0"/>
    <w:rsid w:val="009C59DC"/>
    <w:rsid w:val="009C696E"/>
    <w:rsid w:val="009D06C3"/>
    <w:rsid w:val="009D0795"/>
    <w:rsid w:val="009D11E6"/>
    <w:rsid w:val="009D16FE"/>
    <w:rsid w:val="009D1D9A"/>
    <w:rsid w:val="009D2322"/>
    <w:rsid w:val="009D32BF"/>
    <w:rsid w:val="009D4F09"/>
    <w:rsid w:val="009D5054"/>
    <w:rsid w:val="009D66A6"/>
    <w:rsid w:val="009D6D0B"/>
    <w:rsid w:val="009D6ED9"/>
    <w:rsid w:val="009D7710"/>
    <w:rsid w:val="009E04CF"/>
    <w:rsid w:val="009E39D8"/>
    <w:rsid w:val="009E41F7"/>
    <w:rsid w:val="009E43D5"/>
    <w:rsid w:val="009E4726"/>
    <w:rsid w:val="009E519E"/>
    <w:rsid w:val="009E54BC"/>
    <w:rsid w:val="009E60EA"/>
    <w:rsid w:val="009E624F"/>
    <w:rsid w:val="009E68F9"/>
    <w:rsid w:val="009E7F37"/>
    <w:rsid w:val="009F0019"/>
    <w:rsid w:val="009F031D"/>
    <w:rsid w:val="009F053B"/>
    <w:rsid w:val="009F1213"/>
    <w:rsid w:val="009F13FE"/>
    <w:rsid w:val="009F1EB0"/>
    <w:rsid w:val="009F22E1"/>
    <w:rsid w:val="009F23A7"/>
    <w:rsid w:val="009F2D45"/>
    <w:rsid w:val="009F3321"/>
    <w:rsid w:val="009F37C0"/>
    <w:rsid w:val="009F4D38"/>
    <w:rsid w:val="009F57C3"/>
    <w:rsid w:val="009F7953"/>
    <w:rsid w:val="009F7987"/>
    <w:rsid w:val="00A0067B"/>
    <w:rsid w:val="00A00F46"/>
    <w:rsid w:val="00A02C2A"/>
    <w:rsid w:val="00A02D48"/>
    <w:rsid w:val="00A0313D"/>
    <w:rsid w:val="00A034BD"/>
    <w:rsid w:val="00A055C5"/>
    <w:rsid w:val="00A0629C"/>
    <w:rsid w:val="00A06726"/>
    <w:rsid w:val="00A06823"/>
    <w:rsid w:val="00A07028"/>
    <w:rsid w:val="00A0709E"/>
    <w:rsid w:val="00A071AC"/>
    <w:rsid w:val="00A072F8"/>
    <w:rsid w:val="00A107E5"/>
    <w:rsid w:val="00A10916"/>
    <w:rsid w:val="00A115E1"/>
    <w:rsid w:val="00A11D8A"/>
    <w:rsid w:val="00A11ED4"/>
    <w:rsid w:val="00A129A0"/>
    <w:rsid w:val="00A12B24"/>
    <w:rsid w:val="00A130E0"/>
    <w:rsid w:val="00A140C1"/>
    <w:rsid w:val="00A146DC"/>
    <w:rsid w:val="00A1623E"/>
    <w:rsid w:val="00A16502"/>
    <w:rsid w:val="00A16608"/>
    <w:rsid w:val="00A16B6C"/>
    <w:rsid w:val="00A179B7"/>
    <w:rsid w:val="00A215FD"/>
    <w:rsid w:val="00A21A15"/>
    <w:rsid w:val="00A233C0"/>
    <w:rsid w:val="00A23E60"/>
    <w:rsid w:val="00A2409D"/>
    <w:rsid w:val="00A24B93"/>
    <w:rsid w:val="00A24D5F"/>
    <w:rsid w:val="00A26236"/>
    <w:rsid w:val="00A2635A"/>
    <w:rsid w:val="00A26B6F"/>
    <w:rsid w:val="00A30ABF"/>
    <w:rsid w:val="00A30DE5"/>
    <w:rsid w:val="00A31B26"/>
    <w:rsid w:val="00A3307F"/>
    <w:rsid w:val="00A36483"/>
    <w:rsid w:val="00A40504"/>
    <w:rsid w:val="00A4146C"/>
    <w:rsid w:val="00A41744"/>
    <w:rsid w:val="00A41A58"/>
    <w:rsid w:val="00A4226F"/>
    <w:rsid w:val="00A431F5"/>
    <w:rsid w:val="00A454CB"/>
    <w:rsid w:val="00A45DDA"/>
    <w:rsid w:val="00A45E82"/>
    <w:rsid w:val="00A46329"/>
    <w:rsid w:val="00A47A05"/>
    <w:rsid w:val="00A47E67"/>
    <w:rsid w:val="00A47F7A"/>
    <w:rsid w:val="00A47F87"/>
    <w:rsid w:val="00A50180"/>
    <w:rsid w:val="00A505D4"/>
    <w:rsid w:val="00A5104D"/>
    <w:rsid w:val="00A516FB"/>
    <w:rsid w:val="00A51B0D"/>
    <w:rsid w:val="00A5259E"/>
    <w:rsid w:val="00A52680"/>
    <w:rsid w:val="00A53531"/>
    <w:rsid w:val="00A53C10"/>
    <w:rsid w:val="00A54534"/>
    <w:rsid w:val="00A54CB2"/>
    <w:rsid w:val="00A54CB4"/>
    <w:rsid w:val="00A54EEE"/>
    <w:rsid w:val="00A55317"/>
    <w:rsid w:val="00A56622"/>
    <w:rsid w:val="00A56975"/>
    <w:rsid w:val="00A5786A"/>
    <w:rsid w:val="00A57A04"/>
    <w:rsid w:val="00A606F7"/>
    <w:rsid w:val="00A61547"/>
    <w:rsid w:val="00A61548"/>
    <w:rsid w:val="00A61BB2"/>
    <w:rsid w:val="00A62C91"/>
    <w:rsid w:val="00A63430"/>
    <w:rsid w:val="00A63F38"/>
    <w:rsid w:val="00A64B17"/>
    <w:rsid w:val="00A6629A"/>
    <w:rsid w:val="00A6633A"/>
    <w:rsid w:val="00A66373"/>
    <w:rsid w:val="00A67981"/>
    <w:rsid w:val="00A67D66"/>
    <w:rsid w:val="00A7030C"/>
    <w:rsid w:val="00A70319"/>
    <w:rsid w:val="00A70963"/>
    <w:rsid w:val="00A70C56"/>
    <w:rsid w:val="00A72042"/>
    <w:rsid w:val="00A725AC"/>
    <w:rsid w:val="00A725DB"/>
    <w:rsid w:val="00A7321C"/>
    <w:rsid w:val="00A73807"/>
    <w:rsid w:val="00A7417A"/>
    <w:rsid w:val="00A747B5"/>
    <w:rsid w:val="00A74E24"/>
    <w:rsid w:val="00A75897"/>
    <w:rsid w:val="00A76118"/>
    <w:rsid w:val="00A7681D"/>
    <w:rsid w:val="00A76BE0"/>
    <w:rsid w:val="00A77B0E"/>
    <w:rsid w:val="00A81101"/>
    <w:rsid w:val="00A812FC"/>
    <w:rsid w:val="00A82876"/>
    <w:rsid w:val="00A828E9"/>
    <w:rsid w:val="00A82DE7"/>
    <w:rsid w:val="00A82F93"/>
    <w:rsid w:val="00A8406C"/>
    <w:rsid w:val="00A8427A"/>
    <w:rsid w:val="00A844F8"/>
    <w:rsid w:val="00A84B63"/>
    <w:rsid w:val="00A84FCC"/>
    <w:rsid w:val="00A858E8"/>
    <w:rsid w:val="00A86131"/>
    <w:rsid w:val="00A902DE"/>
    <w:rsid w:val="00A90362"/>
    <w:rsid w:val="00A90977"/>
    <w:rsid w:val="00A90ADF"/>
    <w:rsid w:val="00A91306"/>
    <w:rsid w:val="00A9131A"/>
    <w:rsid w:val="00A91433"/>
    <w:rsid w:val="00A9187C"/>
    <w:rsid w:val="00A91FAD"/>
    <w:rsid w:val="00A9225C"/>
    <w:rsid w:val="00A9313A"/>
    <w:rsid w:val="00A9372D"/>
    <w:rsid w:val="00A94F28"/>
    <w:rsid w:val="00A95178"/>
    <w:rsid w:val="00A9625E"/>
    <w:rsid w:val="00A971B6"/>
    <w:rsid w:val="00A972B5"/>
    <w:rsid w:val="00A97338"/>
    <w:rsid w:val="00A97901"/>
    <w:rsid w:val="00A979C0"/>
    <w:rsid w:val="00AA011C"/>
    <w:rsid w:val="00AA02D4"/>
    <w:rsid w:val="00AA0497"/>
    <w:rsid w:val="00AA105D"/>
    <w:rsid w:val="00AA1C60"/>
    <w:rsid w:val="00AA29AC"/>
    <w:rsid w:val="00AA2F51"/>
    <w:rsid w:val="00AA329A"/>
    <w:rsid w:val="00AA459D"/>
    <w:rsid w:val="00AA4B4B"/>
    <w:rsid w:val="00AA53ED"/>
    <w:rsid w:val="00AA74CA"/>
    <w:rsid w:val="00AA762B"/>
    <w:rsid w:val="00AA765F"/>
    <w:rsid w:val="00AA799A"/>
    <w:rsid w:val="00AA7EF9"/>
    <w:rsid w:val="00AB0578"/>
    <w:rsid w:val="00AB124C"/>
    <w:rsid w:val="00AB15EB"/>
    <w:rsid w:val="00AB18D3"/>
    <w:rsid w:val="00AB271E"/>
    <w:rsid w:val="00AB3272"/>
    <w:rsid w:val="00AB328A"/>
    <w:rsid w:val="00AB39B6"/>
    <w:rsid w:val="00AB3E8F"/>
    <w:rsid w:val="00AB3F99"/>
    <w:rsid w:val="00AB3FC8"/>
    <w:rsid w:val="00AB468B"/>
    <w:rsid w:val="00AB4DC1"/>
    <w:rsid w:val="00AB5ABE"/>
    <w:rsid w:val="00AB6405"/>
    <w:rsid w:val="00AB655E"/>
    <w:rsid w:val="00AB6635"/>
    <w:rsid w:val="00AB6F60"/>
    <w:rsid w:val="00AB74CB"/>
    <w:rsid w:val="00AB797B"/>
    <w:rsid w:val="00AB7BAF"/>
    <w:rsid w:val="00AB7C5B"/>
    <w:rsid w:val="00AB7D59"/>
    <w:rsid w:val="00AB7EA0"/>
    <w:rsid w:val="00AC0860"/>
    <w:rsid w:val="00AC0970"/>
    <w:rsid w:val="00AC0CD7"/>
    <w:rsid w:val="00AC1DCC"/>
    <w:rsid w:val="00AC285F"/>
    <w:rsid w:val="00AC34CF"/>
    <w:rsid w:val="00AC3C78"/>
    <w:rsid w:val="00AC4651"/>
    <w:rsid w:val="00AC4F74"/>
    <w:rsid w:val="00AC5FD8"/>
    <w:rsid w:val="00AC6E8B"/>
    <w:rsid w:val="00AC7891"/>
    <w:rsid w:val="00AC7DDD"/>
    <w:rsid w:val="00AD077E"/>
    <w:rsid w:val="00AD0B2A"/>
    <w:rsid w:val="00AD141A"/>
    <w:rsid w:val="00AD2127"/>
    <w:rsid w:val="00AD2CB1"/>
    <w:rsid w:val="00AD3C43"/>
    <w:rsid w:val="00AD4A0C"/>
    <w:rsid w:val="00AD4D17"/>
    <w:rsid w:val="00AD553F"/>
    <w:rsid w:val="00AD57F2"/>
    <w:rsid w:val="00AD714D"/>
    <w:rsid w:val="00AE2B90"/>
    <w:rsid w:val="00AE2C98"/>
    <w:rsid w:val="00AE4255"/>
    <w:rsid w:val="00AE4BF1"/>
    <w:rsid w:val="00AE56E9"/>
    <w:rsid w:val="00AE672E"/>
    <w:rsid w:val="00AE70C0"/>
    <w:rsid w:val="00AE748F"/>
    <w:rsid w:val="00AE7ABC"/>
    <w:rsid w:val="00AF1BA1"/>
    <w:rsid w:val="00AF1E12"/>
    <w:rsid w:val="00AF1FA4"/>
    <w:rsid w:val="00AF24B4"/>
    <w:rsid w:val="00AF3847"/>
    <w:rsid w:val="00AF3E25"/>
    <w:rsid w:val="00AF5763"/>
    <w:rsid w:val="00AF57A2"/>
    <w:rsid w:val="00AF6050"/>
    <w:rsid w:val="00AF6520"/>
    <w:rsid w:val="00AF7B50"/>
    <w:rsid w:val="00AF7C79"/>
    <w:rsid w:val="00B002D0"/>
    <w:rsid w:val="00B00887"/>
    <w:rsid w:val="00B009EC"/>
    <w:rsid w:val="00B00EBF"/>
    <w:rsid w:val="00B01D31"/>
    <w:rsid w:val="00B0231E"/>
    <w:rsid w:val="00B02592"/>
    <w:rsid w:val="00B03132"/>
    <w:rsid w:val="00B042CE"/>
    <w:rsid w:val="00B0499D"/>
    <w:rsid w:val="00B0564F"/>
    <w:rsid w:val="00B05F99"/>
    <w:rsid w:val="00B07479"/>
    <w:rsid w:val="00B07C30"/>
    <w:rsid w:val="00B07EA6"/>
    <w:rsid w:val="00B10328"/>
    <w:rsid w:val="00B1037C"/>
    <w:rsid w:val="00B104EC"/>
    <w:rsid w:val="00B10B7C"/>
    <w:rsid w:val="00B112E4"/>
    <w:rsid w:val="00B11F1B"/>
    <w:rsid w:val="00B12B05"/>
    <w:rsid w:val="00B12B48"/>
    <w:rsid w:val="00B1359E"/>
    <w:rsid w:val="00B13C7A"/>
    <w:rsid w:val="00B13EB1"/>
    <w:rsid w:val="00B1458F"/>
    <w:rsid w:val="00B1647C"/>
    <w:rsid w:val="00B16B18"/>
    <w:rsid w:val="00B171FB"/>
    <w:rsid w:val="00B1739B"/>
    <w:rsid w:val="00B1768D"/>
    <w:rsid w:val="00B17940"/>
    <w:rsid w:val="00B202A2"/>
    <w:rsid w:val="00B21A03"/>
    <w:rsid w:val="00B21A7D"/>
    <w:rsid w:val="00B22250"/>
    <w:rsid w:val="00B224B0"/>
    <w:rsid w:val="00B238FD"/>
    <w:rsid w:val="00B24231"/>
    <w:rsid w:val="00B247F2"/>
    <w:rsid w:val="00B24CAD"/>
    <w:rsid w:val="00B25940"/>
    <w:rsid w:val="00B25EED"/>
    <w:rsid w:val="00B26300"/>
    <w:rsid w:val="00B265B4"/>
    <w:rsid w:val="00B26F65"/>
    <w:rsid w:val="00B270F4"/>
    <w:rsid w:val="00B273F0"/>
    <w:rsid w:val="00B274CC"/>
    <w:rsid w:val="00B27838"/>
    <w:rsid w:val="00B27AD9"/>
    <w:rsid w:val="00B30D0B"/>
    <w:rsid w:val="00B31BCF"/>
    <w:rsid w:val="00B322A1"/>
    <w:rsid w:val="00B32638"/>
    <w:rsid w:val="00B32ACF"/>
    <w:rsid w:val="00B337D9"/>
    <w:rsid w:val="00B3433A"/>
    <w:rsid w:val="00B35B69"/>
    <w:rsid w:val="00B36BB0"/>
    <w:rsid w:val="00B37358"/>
    <w:rsid w:val="00B3784A"/>
    <w:rsid w:val="00B3789C"/>
    <w:rsid w:val="00B403A6"/>
    <w:rsid w:val="00B4074D"/>
    <w:rsid w:val="00B40D81"/>
    <w:rsid w:val="00B41020"/>
    <w:rsid w:val="00B418AC"/>
    <w:rsid w:val="00B419F6"/>
    <w:rsid w:val="00B424D7"/>
    <w:rsid w:val="00B425C2"/>
    <w:rsid w:val="00B425FD"/>
    <w:rsid w:val="00B42DB3"/>
    <w:rsid w:val="00B42FBC"/>
    <w:rsid w:val="00B43C78"/>
    <w:rsid w:val="00B447B0"/>
    <w:rsid w:val="00B453CB"/>
    <w:rsid w:val="00B455EF"/>
    <w:rsid w:val="00B457B6"/>
    <w:rsid w:val="00B45AD4"/>
    <w:rsid w:val="00B45EBD"/>
    <w:rsid w:val="00B4611E"/>
    <w:rsid w:val="00B4612A"/>
    <w:rsid w:val="00B465AC"/>
    <w:rsid w:val="00B471B0"/>
    <w:rsid w:val="00B4732D"/>
    <w:rsid w:val="00B475EA"/>
    <w:rsid w:val="00B50A33"/>
    <w:rsid w:val="00B50CEB"/>
    <w:rsid w:val="00B51179"/>
    <w:rsid w:val="00B512D4"/>
    <w:rsid w:val="00B524BF"/>
    <w:rsid w:val="00B52FFE"/>
    <w:rsid w:val="00B5327F"/>
    <w:rsid w:val="00B5357D"/>
    <w:rsid w:val="00B53B4A"/>
    <w:rsid w:val="00B547C1"/>
    <w:rsid w:val="00B54994"/>
    <w:rsid w:val="00B55478"/>
    <w:rsid w:val="00B55C9A"/>
    <w:rsid w:val="00B5610F"/>
    <w:rsid w:val="00B56D58"/>
    <w:rsid w:val="00B57BFE"/>
    <w:rsid w:val="00B6165E"/>
    <w:rsid w:val="00B61C4E"/>
    <w:rsid w:val="00B627D8"/>
    <w:rsid w:val="00B62BEA"/>
    <w:rsid w:val="00B63235"/>
    <w:rsid w:val="00B6497F"/>
    <w:rsid w:val="00B651BD"/>
    <w:rsid w:val="00B65638"/>
    <w:rsid w:val="00B65984"/>
    <w:rsid w:val="00B67C31"/>
    <w:rsid w:val="00B67CA3"/>
    <w:rsid w:val="00B67E56"/>
    <w:rsid w:val="00B67FDA"/>
    <w:rsid w:val="00B71728"/>
    <w:rsid w:val="00B71A2C"/>
    <w:rsid w:val="00B7244E"/>
    <w:rsid w:val="00B73118"/>
    <w:rsid w:val="00B7330F"/>
    <w:rsid w:val="00B738ED"/>
    <w:rsid w:val="00B743AC"/>
    <w:rsid w:val="00B7450C"/>
    <w:rsid w:val="00B74E5C"/>
    <w:rsid w:val="00B7519F"/>
    <w:rsid w:val="00B75C16"/>
    <w:rsid w:val="00B75F96"/>
    <w:rsid w:val="00B760AE"/>
    <w:rsid w:val="00B76C06"/>
    <w:rsid w:val="00B77527"/>
    <w:rsid w:val="00B77A1B"/>
    <w:rsid w:val="00B77B6C"/>
    <w:rsid w:val="00B800C2"/>
    <w:rsid w:val="00B8043F"/>
    <w:rsid w:val="00B8060A"/>
    <w:rsid w:val="00B80B12"/>
    <w:rsid w:val="00B81028"/>
    <w:rsid w:val="00B81D6C"/>
    <w:rsid w:val="00B828E7"/>
    <w:rsid w:val="00B82E80"/>
    <w:rsid w:val="00B84945"/>
    <w:rsid w:val="00B86B4A"/>
    <w:rsid w:val="00B86EC5"/>
    <w:rsid w:val="00B872FA"/>
    <w:rsid w:val="00B8730C"/>
    <w:rsid w:val="00B87B0C"/>
    <w:rsid w:val="00B901DE"/>
    <w:rsid w:val="00B90D89"/>
    <w:rsid w:val="00B90EFA"/>
    <w:rsid w:val="00B90FCC"/>
    <w:rsid w:val="00B91848"/>
    <w:rsid w:val="00B9287D"/>
    <w:rsid w:val="00B9298D"/>
    <w:rsid w:val="00B93314"/>
    <w:rsid w:val="00B94579"/>
    <w:rsid w:val="00B94C4C"/>
    <w:rsid w:val="00B953A0"/>
    <w:rsid w:val="00B956E2"/>
    <w:rsid w:val="00B95B13"/>
    <w:rsid w:val="00B95D81"/>
    <w:rsid w:val="00B95F71"/>
    <w:rsid w:val="00B95FEF"/>
    <w:rsid w:val="00B96732"/>
    <w:rsid w:val="00B97379"/>
    <w:rsid w:val="00B97B36"/>
    <w:rsid w:val="00BA012F"/>
    <w:rsid w:val="00BA04D8"/>
    <w:rsid w:val="00BA0606"/>
    <w:rsid w:val="00BA1A09"/>
    <w:rsid w:val="00BA2155"/>
    <w:rsid w:val="00BA242E"/>
    <w:rsid w:val="00BA2C8E"/>
    <w:rsid w:val="00BA306B"/>
    <w:rsid w:val="00BA33D1"/>
    <w:rsid w:val="00BA38B3"/>
    <w:rsid w:val="00BA3A72"/>
    <w:rsid w:val="00BA419F"/>
    <w:rsid w:val="00BA50CF"/>
    <w:rsid w:val="00BA5CAB"/>
    <w:rsid w:val="00BA6345"/>
    <w:rsid w:val="00BA6AB5"/>
    <w:rsid w:val="00BA6CF7"/>
    <w:rsid w:val="00BA7266"/>
    <w:rsid w:val="00BA7390"/>
    <w:rsid w:val="00BA7748"/>
    <w:rsid w:val="00BB02BA"/>
    <w:rsid w:val="00BB080B"/>
    <w:rsid w:val="00BB0F70"/>
    <w:rsid w:val="00BB10BE"/>
    <w:rsid w:val="00BB1254"/>
    <w:rsid w:val="00BB1269"/>
    <w:rsid w:val="00BB180F"/>
    <w:rsid w:val="00BB1CB4"/>
    <w:rsid w:val="00BB1DA1"/>
    <w:rsid w:val="00BB24F1"/>
    <w:rsid w:val="00BB2B92"/>
    <w:rsid w:val="00BB325F"/>
    <w:rsid w:val="00BB39AE"/>
    <w:rsid w:val="00BB4053"/>
    <w:rsid w:val="00BB4309"/>
    <w:rsid w:val="00BB438C"/>
    <w:rsid w:val="00BB4DF4"/>
    <w:rsid w:val="00BB6152"/>
    <w:rsid w:val="00BB6FD2"/>
    <w:rsid w:val="00BB7B42"/>
    <w:rsid w:val="00BC1332"/>
    <w:rsid w:val="00BC136F"/>
    <w:rsid w:val="00BC17C8"/>
    <w:rsid w:val="00BC2855"/>
    <w:rsid w:val="00BC3FC7"/>
    <w:rsid w:val="00BC5026"/>
    <w:rsid w:val="00BC58C2"/>
    <w:rsid w:val="00BC5D34"/>
    <w:rsid w:val="00BC6063"/>
    <w:rsid w:val="00BC626C"/>
    <w:rsid w:val="00BC6FC4"/>
    <w:rsid w:val="00BC7208"/>
    <w:rsid w:val="00BC76D9"/>
    <w:rsid w:val="00BC79D4"/>
    <w:rsid w:val="00BC7E32"/>
    <w:rsid w:val="00BD14A2"/>
    <w:rsid w:val="00BD14C8"/>
    <w:rsid w:val="00BD1621"/>
    <w:rsid w:val="00BD33B3"/>
    <w:rsid w:val="00BD4022"/>
    <w:rsid w:val="00BD4268"/>
    <w:rsid w:val="00BD4716"/>
    <w:rsid w:val="00BD544D"/>
    <w:rsid w:val="00BD71AB"/>
    <w:rsid w:val="00BE0CB9"/>
    <w:rsid w:val="00BE3079"/>
    <w:rsid w:val="00BE4765"/>
    <w:rsid w:val="00BE4787"/>
    <w:rsid w:val="00BE513F"/>
    <w:rsid w:val="00BE530A"/>
    <w:rsid w:val="00BE5329"/>
    <w:rsid w:val="00BE5644"/>
    <w:rsid w:val="00BE5979"/>
    <w:rsid w:val="00BE6392"/>
    <w:rsid w:val="00BE67AF"/>
    <w:rsid w:val="00BE6AB0"/>
    <w:rsid w:val="00BE6EA1"/>
    <w:rsid w:val="00BE791E"/>
    <w:rsid w:val="00BE7EDA"/>
    <w:rsid w:val="00BF041D"/>
    <w:rsid w:val="00BF08D8"/>
    <w:rsid w:val="00BF0A46"/>
    <w:rsid w:val="00BF0D40"/>
    <w:rsid w:val="00BF130A"/>
    <w:rsid w:val="00BF1A30"/>
    <w:rsid w:val="00BF2B0E"/>
    <w:rsid w:val="00BF3731"/>
    <w:rsid w:val="00BF382A"/>
    <w:rsid w:val="00BF383E"/>
    <w:rsid w:val="00BF4DF1"/>
    <w:rsid w:val="00BF4FB3"/>
    <w:rsid w:val="00BF5813"/>
    <w:rsid w:val="00BF62F9"/>
    <w:rsid w:val="00BF74BD"/>
    <w:rsid w:val="00C00770"/>
    <w:rsid w:val="00C01520"/>
    <w:rsid w:val="00C0167C"/>
    <w:rsid w:val="00C01982"/>
    <w:rsid w:val="00C01DD9"/>
    <w:rsid w:val="00C035B0"/>
    <w:rsid w:val="00C038F7"/>
    <w:rsid w:val="00C04454"/>
    <w:rsid w:val="00C04ABC"/>
    <w:rsid w:val="00C051E7"/>
    <w:rsid w:val="00C05A4B"/>
    <w:rsid w:val="00C06717"/>
    <w:rsid w:val="00C06A53"/>
    <w:rsid w:val="00C06C2B"/>
    <w:rsid w:val="00C07021"/>
    <w:rsid w:val="00C0712B"/>
    <w:rsid w:val="00C07E02"/>
    <w:rsid w:val="00C105F4"/>
    <w:rsid w:val="00C10D78"/>
    <w:rsid w:val="00C113CF"/>
    <w:rsid w:val="00C116D8"/>
    <w:rsid w:val="00C11B28"/>
    <w:rsid w:val="00C11B68"/>
    <w:rsid w:val="00C11B71"/>
    <w:rsid w:val="00C11CDB"/>
    <w:rsid w:val="00C11CF9"/>
    <w:rsid w:val="00C12C25"/>
    <w:rsid w:val="00C1300D"/>
    <w:rsid w:val="00C1327F"/>
    <w:rsid w:val="00C13715"/>
    <w:rsid w:val="00C13959"/>
    <w:rsid w:val="00C13DA3"/>
    <w:rsid w:val="00C13E3A"/>
    <w:rsid w:val="00C14388"/>
    <w:rsid w:val="00C1448A"/>
    <w:rsid w:val="00C14D07"/>
    <w:rsid w:val="00C14F67"/>
    <w:rsid w:val="00C1556B"/>
    <w:rsid w:val="00C16458"/>
    <w:rsid w:val="00C177A9"/>
    <w:rsid w:val="00C2019A"/>
    <w:rsid w:val="00C20C4E"/>
    <w:rsid w:val="00C20E2E"/>
    <w:rsid w:val="00C21540"/>
    <w:rsid w:val="00C21BFB"/>
    <w:rsid w:val="00C23458"/>
    <w:rsid w:val="00C23ABB"/>
    <w:rsid w:val="00C261F5"/>
    <w:rsid w:val="00C275FD"/>
    <w:rsid w:val="00C30115"/>
    <w:rsid w:val="00C30872"/>
    <w:rsid w:val="00C312C5"/>
    <w:rsid w:val="00C313E7"/>
    <w:rsid w:val="00C319BB"/>
    <w:rsid w:val="00C31B02"/>
    <w:rsid w:val="00C3249F"/>
    <w:rsid w:val="00C328F8"/>
    <w:rsid w:val="00C32B1D"/>
    <w:rsid w:val="00C32B6D"/>
    <w:rsid w:val="00C32D10"/>
    <w:rsid w:val="00C336ED"/>
    <w:rsid w:val="00C33B70"/>
    <w:rsid w:val="00C33C16"/>
    <w:rsid w:val="00C33C62"/>
    <w:rsid w:val="00C349BF"/>
    <w:rsid w:val="00C3514E"/>
    <w:rsid w:val="00C36358"/>
    <w:rsid w:val="00C36F10"/>
    <w:rsid w:val="00C3747F"/>
    <w:rsid w:val="00C41E87"/>
    <w:rsid w:val="00C421E9"/>
    <w:rsid w:val="00C42ADE"/>
    <w:rsid w:val="00C43861"/>
    <w:rsid w:val="00C43D40"/>
    <w:rsid w:val="00C44742"/>
    <w:rsid w:val="00C45318"/>
    <w:rsid w:val="00C457BC"/>
    <w:rsid w:val="00C47CDC"/>
    <w:rsid w:val="00C5015A"/>
    <w:rsid w:val="00C509D8"/>
    <w:rsid w:val="00C50E25"/>
    <w:rsid w:val="00C525BB"/>
    <w:rsid w:val="00C52C55"/>
    <w:rsid w:val="00C52C5D"/>
    <w:rsid w:val="00C53783"/>
    <w:rsid w:val="00C546F8"/>
    <w:rsid w:val="00C5598E"/>
    <w:rsid w:val="00C5602A"/>
    <w:rsid w:val="00C5695D"/>
    <w:rsid w:val="00C56A21"/>
    <w:rsid w:val="00C57591"/>
    <w:rsid w:val="00C57979"/>
    <w:rsid w:val="00C57CF8"/>
    <w:rsid w:val="00C60255"/>
    <w:rsid w:val="00C6182A"/>
    <w:rsid w:val="00C62951"/>
    <w:rsid w:val="00C63182"/>
    <w:rsid w:val="00C63332"/>
    <w:rsid w:val="00C63737"/>
    <w:rsid w:val="00C63DFC"/>
    <w:rsid w:val="00C64911"/>
    <w:rsid w:val="00C6615E"/>
    <w:rsid w:val="00C6767E"/>
    <w:rsid w:val="00C67C00"/>
    <w:rsid w:val="00C67EF5"/>
    <w:rsid w:val="00C67F08"/>
    <w:rsid w:val="00C67FA7"/>
    <w:rsid w:val="00C7190B"/>
    <w:rsid w:val="00C719C8"/>
    <w:rsid w:val="00C71D92"/>
    <w:rsid w:val="00C723E8"/>
    <w:rsid w:val="00C734C7"/>
    <w:rsid w:val="00C75223"/>
    <w:rsid w:val="00C75663"/>
    <w:rsid w:val="00C7745B"/>
    <w:rsid w:val="00C774B9"/>
    <w:rsid w:val="00C77521"/>
    <w:rsid w:val="00C779B9"/>
    <w:rsid w:val="00C77B29"/>
    <w:rsid w:val="00C809E1"/>
    <w:rsid w:val="00C80CE5"/>
    <w:rsid w:val="00C80DE5"/>
    <w:rsid w:val="00C80E62"/>
    <w:rsid w:val="00C8154D"/>
    <w:rsid w:val="00C8205D"/>
    <w:rsid w:val="00C822FE"/>
    <w:rsid w:val="00C824DC"/>
    <w:rsid w:val="00C82A45"/>
    <w:rsid w:val="00C83185"/>
    <w:rsid w:val="00C8392C"/>
    <w:rsid w:val="00C84151"/>
    <w:rsid w:val="00C85482"/>
    <w:rsid w:val="00C868A1"/>
    <w:rsid w:val="00C8710F"/>
    <w:rsid w:val="00C87949"/>
    <w:rsid w:val="00C87990"/>
    <w:rsid w:val="00C87ABB"/>
    <w:rsid w:val="00C90154"/>
    <w:rsid w:val="00C90279"/>
    <w:rsid w:val="00C90408"/>
    <w:rsid w:val="00C907F0"/>
    <w:rsid w:val="00C9107A"/>
    <w:rsid w:val="00C917DD"/>
    <w:rsid w:val="00C9353C"/>
    <w:rsid w:val="00C940A8"/>
    <w:rsid w:val="00C94D95"/>
    <w:rsid w:val="00C95E12"/>
    <w:rsid w:val="00C96080"/>
    <w:rsid w:val="00C97332"/>
    <w:rsid w:val="00C97FBC"/>
    <w:rsid w:val="00CA00C2"/>
    <w:rsid w:val="00CA0858"/>
    <w:rsid w:val="00CA0D71"/>
    <w:rsid w:val="00CA1128"/>
    <w:rsid w:val="00CA1434"/>
    <w:rsid w:val="00CA17E1"/>
    <w:rsid w:val="00CA31F1"/>
    <w:rsid w:val="00CA3955"/>
    <w:rsid w:val="00CA3AE2"/>
    <w:rsid w:val="00CA3F08"/>
    <w:rsid w:val="00CA4809"/>
    <w:rsid w:val="00CA48C3"/>
    <w:rsid w:val="00CA4EC1"/>
    <w:rsid w:val="00CA5397"/>
    <w:rsid w:val="00CA5F9C"/>
    <w:rsid w:val="00CA61F7"/>
    <w:rsid w:val="00CA6FFD"/>
    <w:rsid w:val="00CA7D50"/>
    <w:rsid w:val="00CB022E"/>
    <w:rsid w:val="00CB0739"/>
    <w:rsid w:val="00CB0ABD"/>
    <w:rsid w:val="00CB0E75"/>
    <w:rsid w:val="00CB134A"/>
    <w:rsid w:val="00CB1EBA"/>
    <w:rsid w:val="00CB201C"/>
    <w:rsid w:val="00CB2646"/>
    <w:rsid w:val="00CB2839"/>
    <w:rsid w:val="00CB287B"/>
    <w:rsid w:val="00CB28B9"/>
    <w:rsid w:val="00CB32D5"/>
    <w:rsid w:val="00CB3659"/>
    <w:rsid w:val="00CB368E"/>
    <w:rsid w:val="00CB3E37"/>
    <w:rsid w:val="00CB3FC3"/>
    <w:rsid w:val="00CB4137"/>
    <w:rsid w:val="00CB434D"/>
    <w:rsid w:val="00CB4C5E"/>
    <w:rsid w:val="00CB7020"/>
    <w:rsid w:val="00CB73E0"/>
    <w:rsid w:val="00CC0256"/>
    <w:rsid w:val="00CC0C80"/>
    <w:rsid w:val="00CC0C91"/>
    <w:rsid w:val="00CC133D"/>
    <w:rsid w:val="00CC145B"/>
    <w:rsid w:val="00CC1599"/>
    <w:rsid w:val="00CC1ECC"/>
    <w:rsid w:val="00CC2054"/>
    <w:rsid w:val="00CC2792"/>
    <w:rsid w:val="00CC2AAF"/>
    <w:rsid w:val="00CC3103"/>
    <w:rsid w:val="00CC4218"/>
    <w:rsid w:val="00CC4264"/>
    <w:rsid w:val="00CC536B"/>
    <w:rsid w:val="00CC5CD2"/>
    <w:rsid w:val="00CC7665"/>
    <w:rsid w:val="00CC7DD3"/>
    <w:rsid w:val="00CD03D8"/>
    <w:rsid w:val="00CD0916"/>
    <w:rsid w:val="00CD14A2"/>
    <w:rsid w:val="00CD17DB"/>
    <w:rsid w:val="00CD19E7"/>
    <w:rsid w:val="00CD1A5E"/>
    <w:rsid w:val="00CD1F59"/>
    <w:rsid w:val="00CD22C3"/>
    <w:rsid w:val="00CD245F"/>
    <w:rsid w:val="00CD29D3"/>
    <w:rsid w:val="00CD3541"/>
    <w:rsid w:val="00CD5A45"/>
    <w:rsid w:val="00CD5A9A"/>
    <w:rsid w:val="00CD5C9F"/>
    <w:rsid w:val="00CD5F0B"/>
    <w:rsid w:val="00CD600D"/>
    <w:rsid w:val="00CD6CAB"/>
    <w:rsid w:val="00CD7038"/>
    <w:rsid w:val="00CD78D5"/>
    <w:rsid w:val="00CD7E97"/>
    <w:rsid w:val="00CE04BC"/>
    <w:rsid w:val="00CE0C62"/>
    <w:rsid w:val="00CE119B"/>
    <w:rsid w:val="00CE2783"/>
    <w:rsid w:val="00CE27BA"/>
    <w:rsid w:val="00CE2E59"/>
    <w:rsid w:val="00CE31CE"/>
    <w:rsid w:val="00CE706C"/>
    <w:rsid w:val="00CE7495"/>
    <w:rsid w:val="00CE7A02"/>
    <w:rsid w:val="00CE7CBB"/>
    <w:rsid w:val="00CF0657"/>
    <w:rsid w:val="00CF086E"/>
    <w:rsid w:val="00CF2881"/>
    <w:rsid w:val="00CF29BA"/>
    <w:rsid w:val="00CF2A65"/>
    <w:rsid w:val="00CF4FE3"/>
    <w:rsid w:val="00CF5E99"/>
    <w:rsid w:val="00CF6113"/>
    <w:rsid w:val="00CF640E"/>
    <w:rsid w:val="00CF769A"/>
    <w:rsid w:val="00CF7EBD"/>
    <w:rsid w:val="00D005D5"/>
    <w:rsid w:val="00D016C3"/>
    <w:rsid w:val="00D01D36"/>
    <w:rsid w:val="00D02252"/>
    <w:rsid w:val="00D035F1"/>
    <w:rsid w:val="00D03875"/>
    <w:rsid w:val="00D03BD9"/>
    <w:rsid w:val="00D0448C"/>
    <w:rsid w:val="00D0495C"/>
    <w:rsid w:val="00D0539D"/>
    <w:rsid w:val="00D0547D"/>
    <w:rsid w:val="00D06423"/>
    <w:rsid w:val="00D06443"/>
    <w:rsid w:val="00D06607"/>
    <w:rsid w:val="00D0667B"/>
    <w:rsid w:val="00D068D6"/>
    <w:rsid w:val="00D06D79"/>
    <w:rsid w:val="00D06F6D"/>
    <w:rsid w:val="00D070A3"/>
    <w:rsid w:val="00D07CBD"/>
    <w:rsid w:val="00D100E0"/>
    <w:rsid w:val="00D10459"/>
    <w:rsid w:val="00D10A4F"/>
    <w:rsid w:val="00D10B4D"/>
    <w:rsid w:val="00D12E6F"/>
    <w:rsid w:val="00D138CF"/>
    <w:rsid w:val="00D13D7B"/>
    <w:rsid w:val="00D145A2"/>
    <w:rsid w:val="00D146F3"/>
    <w:rsid w:val="00D14BF6"/>
    <w:rsid w:val="00D14F31"/>
    <w:rsid w:val="00D15014"/>
    <w:rsid w:val="00D15100"/>
    <w:rsid w:val="00D15284"/>
    <w:rsid w:val="00D165A8"/>
    <w:rsid w:val="00D171BF"/>
    <w:rsid w:val="00D17A59"/>
    <w:rsid w:val="00D21247"/>
    <w:rsid w:val="00D22BE4"/>
    <w:rsid w:val="00D22CB9"/>
    <w:rsid w:val="00D237DF"/>
    <w:rsid w:val="00D23CB2"/>
    <w:rsid w:val="00D2419C"/>
    <w:rsid w:val="00D246F1"/>
    <w:rsid w:val="00D2498F"/>
    <w:rsid w:val="00D24B6C"/>
    <w:rsid w:val="00D24C50"/>
    <w:rsid w:val="00D25003"/>
    <w:rsid w:val="00D252AF"/>
    <w:rsid w:val="00D2748F"/>
    <w:rsid w:val="00D278CC"/>
    <w:rsid w:val="00D311C1"/>
    <w:rsid w:val="00D31B47"/>
    <w:rsid w:val="00D31E6D"/>
    <w:rsid w:val="00D32609"/>
    <w:rsid w:val="00D32AD2"/>
    <w:rsid w:val="00D32F09"/>
    <w:rsid w:val="00D32F85"/>
    <w:rsid w:val="00D32FBB"/>
    <w:rsid w:val="00D332EF"/>
    <w:rsid w:val="00D3473A"/>
    <w:rsid w:val="00D34B1A"/>
    <w:rsid w:val="00D34BDF"/>
    <w:rsid w:val="00D34C42"/>
    <w:rsid w:val="00D353C9"/>
    <w:rsid w:val="00D373B8"/>
    <w:rsid w:val="00D37414"/>
    <w:rsid w:val="00D41DB4"/>
    <w:rsid w:val="00D425A9"/>
    <w:rsid w:val="00D42809"/>
    <w:rsid w:val="00D42AAD"/>
    <w:rsid w:val="00D439D2"/>
    <w:rsid w:val="00D43E83"/>
    <w:rsid w:val="00D44332"/>
    <w:rsid w:val="00D44552"/>
    <w:rsid w:val="00D44738"/>
    <w:rsid w:val="00D45408"/>
    <w:rsid w:val="00D45AE6"/>
    <w:rsid w:val="00D468DC"/>
    <w:rsid w:val="00D46A3A"/>
    <w:rsid w:val="00D46BE9"/>
    <w:rsid w:val="00D47A68"/>
    <w:rsid w:val="00D50543"/>
    <w:rsid w:val="00D511D8"/>
    <w:rsid w:val="00D51C67"/>
    <w:rsid w:val="00D51F83"/>
    <w:rsid w:val="00D55208"/>
    <w:rsid w:val="00D553BA"/>
    <w:rsid w:val="00D562FE"/>
    <w:rsid w:val="00D567DD"/>
    <w:rsid w:val="00D56BDC"/>
    <w:rsid w:val="00D5742C"/>
    <w:rsid w:val="00D6000E"/>
    <w:rsid w:val="00D60CE7"/>
    <w:rsid w:val="00D61C0F"/>
    <w:rsid w:val="00D626AB"/>
    <w:rsid w:val="00D62BF8"/>
    <w:rsid w:val="00D6315B"/>
    <w:rsid w:val="00D6425C"/>
    <w:rsid w:val="00D64DA5"/>
    <w:rsid w:val="00D65C01"/>
    <w:rsid w:val="00D65FAD"/>
    <w:rsid w:val="00D66384"/>
    <w:rsid w:val="00D66C7D"/>
    <w:rsid w:val="00D672E5"/>
    <w:rsid w:val="00D6772C"/>
    <w:rsid w:val="00D67C34"/>
    <w:rsid w:val="00D70996"/>
    <w:rsid w:val="00D70F30"/>
    <w:rsid w:val="00D71399"/>
    <w:rsid w:val="00D71B50"/>
    <w:rsid w:val="00D723F0"/>
    <w:rsid w:val="00D72A64"/>
    <w:rsid w:val="00D72D17"/>
    <w:rsid w:val="00D73E0A"/>
    <w:rsid w:val="00D7417F"/>
    <w:rsid w:val="00D75042"/>
    <w:rsid w:val="00D7578C"/>
    <w:rsid w:val="00D75DF5"/>
    <w:rsid w:val="00D75E6E"/>
    <w:rsid w:val="00D767B4"/>
    <w:rsid w:val="00D76F5B"/>
    <w:rsid w:val="00D772C2"/>
    <w:rsid w:val="00D77E74"/>
    <w:rsid w:val="00D8045D"/>
    <w:rsid w:val="00D80466"/>
    <w:rsid w:val="00D804C4"/>
    <w:rsid w:val="00D8059F"/>
    <w:rsid w:val="00D80C7A"/>
    <w:rsid w:val="00D80DB3"/>
    <w:rsid w:val="00D81140"/>
    <w:rsid w:val="00D815D1"/>
    <w:rsid w:val="00D81625"/>
    <w:rsid w:val="00D81E33"/>
    <w:rsid w:val="00D85E2F"/>
    <w:rsid w:val="00D85EA2"/>
    <w:rsid w:val="00D8617C"/>
    <w:rsid w:val="00D86ACC"/>
    <w:rsid w:val="00D86B3B"/>
    <w:rsid w:val="00D86F1B"/>
    <w:rsid w:val="00D8723D"/>
    <w:rsid w:val="00D87459"/>
    <w:rsid w:val="00D87AFC"/>
    <w:rsid w:val="00D87FD7"/>
    <w:rsid w:val="00D91CFA"/>
    <w:rsid w:val="00D92470"/>
    <w:rsid w:val="00D92C14"/>
    <w:rsid w:val="00D930E9"/>
    <w:rsid w:val="00D9332D"/>
    <w:rsid w:val="00D934E8"/>
    <w:rsid w:val="00D93AD1"/>
    <w:rsid w:val="00D93B47"/>
    <w:rsid w:val="00D94D37"/>
    <w:rsid w:val="00D95632"/>
    <w:rsid w:val="00D966EA"/>
    <w:rsid w:val="00D968A0"/>
    <w:rsid w:val="00D97486"/>
    <w:rsid w:val="00D97592"/>
    <w:rsid w:val="00D97AD3"/>
    <w:rsid w:val="00DA0C11"/>
    <w:rsid w:val="00DA1908"/>
    <w:rsid w:val="00DA1FC2"/>
    <w:rsid w:val="00DA1FC5"/>
    <w:rsid w:val="00DA2681"/>
    <w:rsid w:val="00DA2DA6"/>
    <w:rsid w:val="00DA2DEB"/>
    <w:rsid w:val="00DA300C"/>
    <w:rsid w:val="00DA3793"/>
    <w:rsid w:val="00DA3EF7"/>
    <w:rsid w:val="00DA413B"/>
    <w:rsid w:val="00DA45F8"/>
    <w:rsid w:val="00DA504E"/>
    <w:rsid w:val="00DA5370"/>
    <w:rsid w:val="00DA55EC"/>
    <w:rsid w:val="00DA56A7"/>
    <w:rsid w:val="00DA57BD"/>
    <w:rsid w:val="00DA5C07"/>
    <w:rsid w:val="00DA668F"/>
    <w:rsid w:val="00DA68D1"/>
    <w:rsid w:val="00DA6D16"/>
    <w:rsid w:val="00DA7151"/>
    <w:rsid w:val="00DA73D8"/>
    <w:rsid w:val="00DA7871"/>
    <w:rsid w:val="00DA7D78"/>
    <w:rsid w:val="00DB0000"/>
    <w:rsid w:val="00DB01F7"/>
    <w:rsid w:val="00DB0300"/>
    <w:rsid w:val="00DB0BFC"/>
    <w:rsid w:val="00DB156B"/>
    <w:rsid w:val="00DB1CF6"/>
    <w:rsid w:val="00DB1E13"/>
    <w:rsid w:val="00DB36A3"/>
    <w:rsid w:val="00DB3F99"/>
    <w:rsid w:val="00DB4173"/>
    <w:rsid w:val="00DB5B63"/>
    <w:rsid w:val="00DB6854"/>
    <w:rsid w:val="00DB6999"/>
    <w:rsid w:val="00DB69D2"/>
    <w:rsid w:val="00DB7563"/>
    <w:rsid w:val="00DB781F"/>
    <w:rsid w:val="00DC040C"/>
    <w:rsid w:val="00DC0C55"/>
    <w:rsid w:val="00DC1B10"/>
    <w:rsid w:val="00DC211C"/>
    <w:rsid w:val="00DC372E"/>
    <w:rsid w:val="00DC47F6"/>
    <w:rsid w:val="00DC5676"/>
    <w:rsid w:val="00DC582C"/>
    <w:rsid w:val="00DC590D"/>
    <w:rsid w:val="00DC5CB6"/>
    <w:rsid w:val="00DC5F82"/>
    <w:rsid w:val="00DC6593"/>
    <w:rsid w:val="00DC6DE4"/>
    <w:rsid w:val="00DC6F33"/>
    <w:rsid w:val="00DC73C4"/>
    <w:rsid w:val="00DC74A1"/>
    <w:rsid w:val="00DC76A5"/>
    <w:rsid w:val="00DD0640"/>
    <w:rsid w:val="00DD1775"/>
    <w:rsid w:val="00DD27B1"/>
    <w:rsid w:val="00DD3FE3"/>
    <w:rsid w:val="00DD45B0"/>
    <w:rsid w:val="00DD4779"/>
    <w:rsid w:val="00DD5A9C"/>
    <w:rsid w:val="00DD5BA2"/>
    <w:rsid w:val="00DD6D72"/>
    <w:rsid w:val="00DD7D11"/>
    <w:rsid w:val="00DD7F13"/>
    <w:rsid w:val="00DD7FE6"/>
    <w:rsid w:val="00DE03AA"/>
    <w:rsid w:val="00DE0989"/>
    <w:rsid w:val="00DE1CE2"/>
    <w:rsid w:val="00DE23DC"/>
    <w:rsid w:val="00DE2BB5"/>
    <w:rsid w:val="00DE3078"/>
    <w:rsid w:val="00DE4442"/>
    <w:rsid w:val="00DE4A25"/>
    <w:rsid w:val="00DE4B96"/>
    <w:rsid w:val="00DE53E3"/>
    <w:rsid w:val="00DE583A"/>
    <w:rsid w:val="00DE5CAC"/>
    <w:rsid w:val="00DE7AB4"/>
    <w:rsid w:val="00DF0438"/>
    <w:rsid w:val="00DF1661"/>
    <w:rsid w:val="00DF1724"/>
    <w:rsid w:val="00DF1A65"/>
    <w:rsid w:val="00DF1D4E"/>
    <w:rsid w:val="00DF3ACD"/>
    <w:rsid w:val="00DF4177"/>
    <w:rsid w:val="00DF433F"/>
    <w:rsid w:val="00DF5078"/>
    <w:rsid w:val="00DF5243"/>
    <w:rsid w:val="00DF5445"/>
    <w:rsid w:val="00DF554A"/>
    <w:rsid w:val="00DF61B7"/>
    <w:rsid w:val="00DF67C6"/>
    <w:rsid w:val="00DF6B55"/>
    <w:rsid w:val="00DF72A4"/>
    <w:rsid w:val="00DF7AE1"/>
    <w:rsid w:val="00E02DF5"/>
    <w:rsid w:val="00E0448B"/>
    <w:rsid w:val="00E04F2B"/>
    <w:rsid w:val="00E053F1"/>
    <w:rsid w:val="00E079AE"/>
    <w:rsid w:val="00E07BAE"/>
    <w:rsid w:val="00E11232"/>
    <w:rsid w:val="00E12C76"/>
    <w:rsid w:val="00E145D7"/>
    <w:rsid w:val="00E15064"/>
    <w:rsid w:val="00E15294"/>
    <w:rsid w:val="00E15C6E"/>
    <w:rsid w:val="00E161BA"/>
    <w:rsid w:val="00E16850"/>
    <w:rsid w:val="00E175F0"/>
    <w:rsid w:val="00E17682"/>
    <w:rsid w:val="00E17C62"/>
    <w:rsid w:val="00E17EAA"/>
    <w:rsid w:val="00E17F4D"/>
    <w:rsid w:val="00E20122"/>
    <w:rsid w:val="00E20236"/>
    <w:rsid w:val="00E20B69"/>
    <w:rsid w:val="00E21C5A"/>
    <w:rsid w:val="00E2213F"/>
    <w:rsid w:val="00E22169"/>
    <w:rsid w:val="00E22E1F"/>
    <w:rsid w:val="00E23240"/>
    <w:rsid w:val="00E24691"/>
    <w:rsid w:val="00E24BB0"/>
    <w:rsid w:val="00E24FA2"/>
    <w:rsid w:val="00E259EA"/>
    <w:rsid w:val="00E26506"/>
    <w:rsid w:val="00E27AA9"/>
    <w:rsid w:val="00E27B1E"/>
    <w:rsid w:val="00E27F1C"/>
    <w:rsid w:val="00E30181"/>
    <w:rsid w:val="00E30219"/>
    <w:rsid w:val="00E30328"/>
    <w:rsid w:val="00E30345"/>
    <w:rsid w:val="00E30AB8"/>
    <w:rsid w:val="00E30E65"/>
    <w:rsid w:val="00E3188D"/>
    <w:rsid w:val="00E32592"/>
    <w:rsid w:val="00E3259A"/>
    <w:rsid w:val="00E33648"/>
    <w:rsid w:val="00E341B9"/>
    <w:rsid w:val="00E3422F"/>
    <w:rsid w:val="00E34915"/>
    <w:rsid w:val="00E34C86"/>
    <w:rsid w:val="00E371D3"/>
    <w:rsid w:val="00E37EB5"/>
    <w:rsid w:val="00E407DC"/>
    <w:rsid w:val="00E4183C"/>
    <w:rsid w:val="00E41BB3"/>
    <w:rsid w:val="00E43893"/>
    <w:rsid w:val="00E44849"/>
    <w:rsid w:val="00E448B7"/>
    <w:rsid w:val="00E45DAB"/>
    <w:rsid w:val="00E46146"/>
    <w:rsid w:val="00E46488"/>
    <w:rsid w:val="00E46821"/>
    <w:rsid w:val="00E475F8"/>
    <w:rsid w:val="00E50655"/>
    <w:rsid w:val="00E50B0B"/>
    <w:rsid w:val="00E51C02"/>
    <w:rsid w:val="00E51D8C"/>
    <w:rsid w:val="00E51E53"/>
    <w:rsid w:val="00E5257C"/>
    <w:rsid w:val="00E52E7B"/>
    <w:rsid w:val="00E53111"/>
    <w:rsid w:val="00E54AF2"/>
    <w:rsid w:val="00E55A0D"/>
    <w:rsid w:val="00E55DFD"/>
    <w:rsid w:val="00E55E83"/>
    <w:rsid w:val="00E55EE3"/>
    <w:rsid w:val="00E562FB"/>
    <w:rsid w:val="00E5661D"/>
    <w:rsid w:val="00E57110"/>
    <w:rsid w:val="00E5712A"/>
    <w:rsid w:val="00E57293"/>
    <w:rsid w:val="00E575E6"/>
    <w:rsid w:val="00E57A6B"/>
    <w:rsid w:val="00E62CF3"/>
    <w:rsid w:val="00E62DC6"/>
    <w:rsid w:val="00E63064"/>
    <w:rsid w:val="00E63CD0"/>
    <w:rsid w:val="00E63DD8"/>
    <w:rsid w:val="00E641B8"/>
    <w:rsid w:val="00E642AB"/>
    <w:rsid w:val="00E648A4"/>
    <w:rsid w:val="00E64C87"/>
    <w:rsid w:val="00E656BE"/>
    <w:rsid w:val="00E66168"/>
    <w:rsid w:val="00E67658"/>
    <w:rsid w:val="00E67850"/>
    <w:rsid w:val="00E67CEB"/>
    <w:rsid w:val="00E7037A"/>
    <w:rsid w:val="00E70499"/>
    <w:rsid w:val="00E707F0"/>
    <w:rsid w:val="00E70990"/>
    <w:rsid w:val="00E70CC3"/>
    <w:rsid w:val="00E70DED"/>
    <w:rsid w:val="00E734EC"/>
    <w:rsid w:val="00E7356A"/>
    <w:rsid w:val="00E740E2"/>
    <w:rsid w:val="00E747FD"/>
    <w:rsid w:val="00E749FB"/>
    <w:rsid w:val="00E74ECE"/>
    <w:rsid w:val="00E74F0D"/>
    <w:rsid w:val="00E75299"/>
    <w:rsid w:val="00E7532A"/>
    <w:rsid w:val="00E7576F"/>
    <w:rsid w:val="00E757FE"/>
    <w:rsid w:val="00E769AC"/>
    <w:rsid w:val="00E800BE"/>
    <w:rsid w:val="00E805ED"/>
    <w:rsid w:val="00E807C2"/>
    <w:rsid w:val="00E82A33"/>
    <w:rsid w:val="00E831CB"/>
    <w:rsid w:val="00E83653"/>
    <w:rsid w:val="00E84906"/>
    <w:rsid w:val="00E84C27"/>
    <w:rsid w:val="00E84D1F"/>
    <w:rsid w:val="00E85234"/>
    <w:rsid w:val="00E85827"/>
    <w:rsid w:val="00E86401"/>
    <w:rsid w:val="00E8652A"/>
    <w:rsid w:val="00E86CB7"/>
    <w:rsid w:val="00E8795A"/>
    <w:rsid w:val="00E87BDD"/>
    <w:rsid w:val="00E87D24"/>
    <w:rsid w:val="00E91506"/>
    <w:rsid w:val="00E91828"/>
    <w:rsid w:val="00E92225"/>
    <w:rsid w:val="00E927CF"/>
    <w:rsid w:val="00E94669"/>
    <w:rsid w:val="00E948F8"/>
    <w:rsid w:val="00E95319"/>
    <w:rsid w:val="00E9559D"/>
    <w:rsid w:val="00E960A3"/>
    <w:rsid w:val="00E97CAB"/>
    <w:rsid w:val="00E97DCF"/>
    <w:rsid w:val="00EA016B"/>
    <w:rsid w:val="00EA05C5"/>
    <w:rsid w:val="00EA1102"/>
    <w:rsid w:val="00EA2828"/>
    <w:rsid w:val="00EA293B"/>
    <w:rsid w:val="00EA2C2C"/>
    <w:rsid w:val="00EA39C2"/>
    <w:rsid w:val="00EA3B07"/>
    <w:rsid w:val="00EA4697"/>
    <w:rsid w:val="00EA52B9"/>
    <w:rsid w:val="00EA5556"/>
    <w:rsid w:val="00EA55A9"/>
    <w:rsid w:val="00EA6517"/>
    <w:rsid w:val="00EA7054"/>
    <w:rsid w:val="00EA7A5B"/>
    <w:rsid w:val="00EA7FD9"/>
    <w:rsid w:val="00EB0685"/>
    <w:rsid w:val="00EB2285"/>
    <w:rsid w:val="00EB24E7"/>
    <w:rsid w:val="00EB3268"/>
    <w:rsid w:val="00EB4184"/>
    <w:rsid w:val="00EB47DA"/>
    <w:rsid w:val="00EB48F0"/>
    <w:rsid w:val="00EB496D"/>
    <w:rsid w:val="00EB4B46"/>
    <w:rsid w:val="00EB4D69"/>
    <w:rsid w:val="00EB6AC4"/>
    <w:rsid w:val="00EB6E54"/>
    <w:rsid w:val="00EB7F54"/>
    <w:rsid w:val="00EC00A4"/>
    <w:rsid w:val="00EC06AB"/>
    <w:rsid w:val="00EC0710"/>
    <w:rsid w:val="00EC192E"/>
    <w:rsid w:val="00EC4799"/>
    <w:rsid w:val="00EC70D0"/>
    <w:rsid w:val="00EC7596"/>
    <w:rsid w:val="00EC76DB"/>
    <w:rsid w:val="00EC7B0F"/>
    <w:rsid w:val="00EC7F22"/>
    <w:rsid w:val="00ED0286"/>
    <w:rsid w:val="00ED032F"/>
    <w:rsid w:val="00ED1477"/>
    <w:rsid w:val="00ED18A4"/>
    <w:rsid w:val="00ED258C"/>
    <w:rsid w:val="00ED27B6"/>
    <w:rsid w:val="00ED29F4"/>
    <w:rsid w:val="00ED391F"/>
    <w:rsid w:val="00ED4954"/>
    <w:rsid w:val="00ED5F92"/>
    <w:rsid w:val="00ED63AD"/>
    <w:rsid w:val="00ED698B"/>
    <w:rsid w:val="00ED6B6C"/>
    <w:rsid w:val="00ED6CA9"/>
    <w:rsid w:val="00ED774A"/>
    <w:rsid w:val="00ED7967"/>
    <w:rsid w:val="00EE02A1"/>
    <w:rsid w:val="00EE1450"/>
    <w:rsid w:val="00EE1D73"/>
    <w:rsid w:val="00EE208D"/>
    <w:rsid w:val="00EE275B"/>
    <w:rsid w:val="00EE32CD"/>
    <w:rsid w:val="00EE3BC3"/>
    <w:rsid w:val="00EE3E26"/>
    <w:rsid w:val="00EE5923"/>
    <w:rsid w:val="00EE59C0"/>
    <w:rsid w:val="00EE5C96"/>
    <w:rsid w:val="00EE5DF5"/>
    <w:rsid w:val="00EE71BE"/>
    <w:rsid w:val="00EE7912"/>
    <w:rsid w:val="00EF0038"/>
    <w:rsid w:val="00EF0CF6"/>
    <w:rsid w:val="00EF0D4C"/>
    <w:rsid w:val="00EF13BA"/>
    <w:rsid w:val="00EF1F2E"/>
    <w:rsid w:val="00EF24C2"/>
    <w:rsid w:val="00EF2D40"/>
    <w:rsid w:val="00EF47CB"/>
    <w:rsid w:val="00EF518E"/>
    <w:rsid w:val="00EF574B"/>
    <w:rsid w:val="00EF6262"/>
    <w:rsid w:val="00EF6B3B"/>
    <w:rsid w:val="00EF7C1A"/>
    <w:rsid w:val="00EF7E30"/>
    <w:rsid w:val="00F016F7"/>
    <w:rsid w:val="00F01A68"/>
    <w:rsid w:val="00F02758"/>
    <w:rsid w:val="00F027CC"/>
    <w:rsid w:val="00F028A8"/>
    <w:rsid w:val="00F02AB7"/>
    <w:rsid w:val="00F02C1A"/>
    <w:rsid w:val="00F033D6"/>
    <w:rsid w:val="00F0412E"/>
    <w:rsid w:val="00F04D62"/>
    <w:rsid w:val="00F0527E"/>
    <w:rsid w:val="00F06C49"/>
    <w:rsid w:val="00F07060"/>
    <w:rsid w:val="00F0720B"/>
    <w:rsid w:val="00F07FE6"/>
    <w:rsid w:val="00F106E4"/>
    <w:rsid w:val="00F109E0"/>
    <w:rsid w:val="00F10F4E"/>
    <w:rsid w:val="00F11565"/>
    <w:rsid w:val="00F121E7"/>
    <w:rsid w:val="00F122C6"/>
    <w:rsid w:val="00F12442"/>
    <w:rsid w:val="00F13EBE"/>
    <w:rsid w:val="00F14B1D"/>
    <w:rsid w:val="00F14BF0"/>
    <w:rsid w:val="00F1554D"/>
    <w:rsid w:val="00F155F1"/>
    <w:rsid w:val="00F15D7C"/>
    <w:rsid w:val="00F15E1B"/>
    <w:rsid w:val="00F1642C"/>
    <w:rsid w:val="00F168F4"/>
    <w:rsid w:val="00F176E5"/>
    <w:rsid w:val="00F177A8"/>
    <w:rsid w:val="00F20B65"/>
    <w:rsid w:val="00F20DA0"/>
    <w:rsid w:val="00F21118"/>
    <w:rsid w:val="00F2135E"/>
    <w:rsid w:val="00F21510"/>
    <w:rsid w:val="00F216DD"/>
    <w:rsid w:val="00F221F2"/>
    <w:rsid w:val="00F222D9"/>
    <w:rsid w:val="00F227BB"/>
    <w:rsid w:val="00F230F9"/>
    <w:rsid w:val="00F23ED7"/>
    <w:rsid w:val="00F24777"/>
    <w:rsid w:val="00F24CE6"/>
    <w:rsid w:val="00F258E0"/>
    <w:rsid w:val="00F26ACE"/>
    <w:rsid w:val="00F2724C"/>
    <w:rsid w:val="00F27363"/>
    <w:rsid w:val="00F27E4E"/>
    <w:rsid w:val="00F30267"/>
    <w:rsid w:val="00F31DD3"/>
    <w:rsid w:val="00F326DE"/>
    <w:rsid w:val="00F32BC4"/>
    <w:rsid w:val="00F336DC"/>
    <w:rsid w:val="00F33BB6"/>
    <w:rsid w:val="00F3522F"/>
    <w:rsid w:val="00F35461"/>
    <w:rsid w:val="00F357A0"/>
    <w:rsid w:val="00F35978"/>
    <w:rsid w:val="00F35E23"/>
    <w:rsid w:val="00F360EE"/>
    <w:rsid w:val="00F37443"/>
    <w:rsid w:val="00F4087F"/>
    <w:rsid w:val="00F4152D"/>
    <w:rsid w:val="00F41977"/>
    <w:rsid w:val="00F41EA6"/>
    <w:rsid w:val="00F42C1A"/>
    <w:rsid w:val="00F4305A"/>
    <w:rsid w:val="00F43838"/>
    <w:rsid w:val="00F43CDB"/>
    <w:rsid w:val="00F43FCD"/>
    <w:rsid w:val="00F44BBF"/>
    <w:rsid w:val="00F45ADC"/>
    <w:rsid w:val="00F45E1B"/>
    <w:rsid w:val="00F45EC6"/>
    <w:rsid w:val="00F46739"/>
    <w:rsid w:val="00F46C12"/>
    <w:rsid w:val="00F4750A"/>
    <w:rsid w:val="00F47A25"/>
    <w:rsid w:val="00F509B2"/>
    <w:rsid w:val="00F510F6"/>
    <w:rsid w:val="00F51410"/>
    <w:rsid w:val="00F530EA"/>
    <w:rsid w:val="00F5346B"/>
    <w:rsid w:val="00F54532"/>
    <w:rsid w:val="00F54930"/>
    <w:rsid w:val="00F5497B"/>
    <w:rsid w:val="00F54A0F"/>
    <w:rsid w:val="00F55454"/>
    <w:rsid w:val="00F55563"/>
    <w:rsid w:val="00F556FD"/>
    <w:rsid w:val="00F56128"/>
    <w:rsid w:val="00F56D05"/>
    <w:rsid w:val="00F577CD"/>
    <w:rsid w:val="00F57F1B"/>
    <w:rsid w:val="00F57F6C"/>
    <w:rsid w:val="00F60652"/>
    <w:rsid w:val="00F61296"/>
    <w:rsid w:val="00F617F7"/>
    <w:rsid w:val="00F61DE4"/>
    <w:rsid w:val="00F63049"/>
    <w:rsid w:val="00F63FE9"/>
    <w:rsid w:val="00F641C2"/>
    <w:rsid w:val="00F64D8C"/>
    <w:rsid w:val="00F654EF"/>
    <w:rsid w:val="00F6699A"/>
    <w:rsid w:val="00F67893"/>
    <w:rsid w:val="00F704BD"/>
    <w:rsid w:val="00F70ADA"/>
    <w:rsid w:val="00F70CAB"/>
    <w:rsid w:val="00F71375"/>
    <w:rsid w:val="00F720C8"/>
    <w:rsid w:val="00F721EC"/>
    <w:rsid w:val="00F7230F"/>
    <w:rsid w:val="00F72DA6"/>
    <w:rsid w:val="00F73279"/>
    <w:rsid w:val="00F738B0"/>
    <w:rsid w:val="00F73B2B"/>
    <w:rsid w:val="00F74DFF"/>
    <w:rsid w:val="00F752D3"/>
    <w:rsid w:val="00F760ED"/>
    <w:rsid w:val="00F76149"/>
    <w:rsid w:val="00F76542"/>
    <w:rsid w:val="00F76F27"/>
    <w:rsid w:val="00F7762B"/>
    <w:rsid w:val="00F802A5"/>
    <w:rsid w:val="00F803C1"/>
    <w:rsid w:val="00F806EE"/>
    <w:rsid w:val="00F80CC2"/>
    <w:rsid w:val="00F80D64"/>
    <w:rsid w:val="00F81445"/>
    <w:rsid w:val="00F81F65"/>
    <w:rsid w:val="00F8317D"/>
    <w:rsid w:val="00F83606"/>
    <w:rsid w:val="00F837AB"/>
    <w:rsid w:val="00F85648"/>
    <w:rsid w:val="00F863E5"/>
    <w:rsid w:val="00F8646A"/>
    <w:rsid w:val="00F871C4"/>
    <w:rsid w:val="00F906A7"/>
    <w:rsid w:val="00F923A7"/>
    <w:rsid w:val="00F92ADC"/>
    <w:rsid w:val="00F936D3"/>
    <w:rsid w:val="00F936DF"/>
    <w:rsid w:val="00F955FF"/>
    <w:rsid w:val="00F95EE5"/>
    <w:rsid w:val="00F95FF0"/>
    <w:rsid w:val="00F96178"/>
    <w:rsid w:val="00F967CA"/>
    <w:rsid w:val="00FA00D5"/>
    <w:rsid w:val="00FA07D2"/>
    <w:rsid w:val="00FA0B2C"/>
    <w:rsid w:val="00FA14AA"/>
    <w:rsid w:val="00FA14FB"/>
    <w:rsid w:val="00FA20AB"/>
    <w:rsid w:val="00FA3995"/>
    <w:rsid w:val="00FA3B99"/>
    <w:rsid w:val="00FA3FD8"/>
    <w:rsid w:val="00FA440C"/>
    <w:rsid w:val="00FA557A"/>
    <w:rsid w:val="00FA654A"/>
    <w:rsid w:val="00FA6779"/>
    <w:rsid w:val="00FA6A43"/>
    <w:rsid w:val="00FA7E62"/>
    <w:rsid w:val="00FA7EA3"/>
    <w:rsid w:val="00FB2404"/>
    <w:rsid w:val="00FB273B"/>
    <w:rsid w:val="00FB2C93"/>
    <w:rsid w:val="00FB2F44"/>
    <w:rsid w:val="00FB3219"/>
    <w:rsid w:val="00FB3261"/>
    <w:rsid w:val="00FB3351"/>
    <w:rsid w:val="00FB34BE"/>
    <w:rsid w:val="00FB3BBD"/>
    <w:rsid w:val="00FB45DD"/>
    <w:rsid w:val="00FB48C2"/>
    <w:rsid w:val="00FB5861"/>
    <w:rsid w:val="00FB60B1"/>
    <w:rsid w:val="00FB6FED"/>
    <w:rsid w:val="00FB716B"/>
    <w:rsid w:val="00FB7546"/>
    <w:rsid w:val="00FB7594"/>
    <w:rsid w:val="00FB7FAB"/>
    <w:rsid w:val="00FC0C88"/>
    <w:rsid w:val="00FC251E"/>
    <w:rsid w:val="00FC28A5"/>
    <w:rsid w:val="00FC3CE7"/>
    <w:rsid w:val="00FC4120"/>
    <w:rsid w:val="00FC655D"/>
    <w:rsid w:val="00FC6B90"/>
    <w:rsid w:val="00FC6D5B"/>
    <w:rsid w:val="00FC72FA"/>
    <w:rsid w:val="00FC7AB1"/>
    <w:rsid w:val="00FD14EA"/>
    <w:rsid w:val="00FD1980"/>
    <w:rsid w:val="00FD1983"/>
    <w:rsid w:val="00FD1BCC"/>
    <w:rsid w:val="00FD21DE"/>
    <w:rsid w:val="00FD26BD"/>
    <w:rsid w:val="00FD291B"/>
    <w:rsid w:val="00FD2BC8"/>
    <w:rsid w:val="00FD34F7"/>
    <w:rsid w:val="00FD444C"/>
    <w:rsid w:val="00FD4AD1"/>
    <w:rsid w:val="00FD511A"/>
    <w:rsid w:val="00FD78CB"/>
    <w:rsid w:val="00FD7CCF"/>
    <w:rsid w:val="00FD7E1A"/>
    <w:rsid w:val="00FE027F"/>
    <w:rsid w:val="00FE0DC9"/>
    <w:rsid w:val="00FE2727"/>
    <w:rsid w:val="00FE2DC8"/>
    <w:rsid w:val="00FE3757"/>
    <w:rsid w:val="00FE3DFD"/>
    <w:rsid w:val="00FE4222"/>
    <w:rsid w:val="00FE4AD5"/>
    <w:rsid w:val="00FE5849"/>
    <w:rsid w:val="00FE59C4"/>
    <w:rsid w:val="00FE6688"/>
    <w:rsid w:val="00FE67DA"/>
    <w:rsid w:val="00FE7CBB"/>
    <w:rsid w:val="00FE7D7B"/>
    <w:rsid w:val="00FF02CE"/>
    <w:rsid w:val="00FF0B49"/>
    <w:rsid w:val="00FF11A2"/>
    <w:rsid w:val="00FF1484"/>
    <w:rsid w:val="00FF21E1"/>
    <w:rsid w:val="00FF2595"/>
    <w:rsid w:val="00FF2866"/>
    <w:rsid w:val="00FF2B53"/>
    <w:rsid w:val="00FF375F"/>
    <w:rsid w:val="00FF3AD5"/>
    <w:rsid w:val="00FF3F30"/>
    <w:rsid w:val="00FF3F5A"/>
    <w:rsid w:val="00FF591D"/>
    <w:rsid w:val="00FF6B6A"/>
    <w:rsid w:val="0D1B8419"/>
    <w:rsid w:val="4D23EDF5"/>
    <w:rsid w:val="653AC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58BA9A91"/>
  <w15:docId w15:val="{8A3C62F7-B873-46AD-B8B5-90C53F28D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A81101"/>
    <w:pPr>
      <w:spacing w:before="120" w:after="120" w:line="360" w:lineRule="auto"/>
      <w:ind w:firstLine="708"/>
    </w:pPr>
    <w:rPr>
      <w:sz w:val="22"/>
      <w:szCs w:val="24"/>
      <w:lang w:eastAsia="de-DE"/>
    </w:rPr>
  </w:style>
  <w:style w:type="paragraph" w:styleId="berschrift1">
    <w:name w:val="heading 1"/>
    <w:basedOn w:val="Standard"/>
    <w:next w:val="Standard"/>
    <w:qFormat/>
    <w:rsid w:val="00940450"/>
    <w:pPr>
      <w:keepNext/>
      <w:spacing w:before="240" w:after="60"/>
      <w:ind w:hanging="6"/>
      <w:outlineLvl w:val="0"/>
    </w:pPr>
    <w:rPr>
      <w:rFonts w:cs="Arial"/>
      <w:b/>
      <w:bCs/>
      <w:kern w:val="32"/>
      <w:sz w:val="28"/>
      <w:szCs w:val="32"/>
      <w:lang w:val="de-DE"/>
    </w:rPr>
  </w:style>
  <w:style w:type="paragraph" w:styleId="berschrift2">
    <w:name w:val="heading 2"/>
    <w:basedOn w:val="Standard"/>
    <w:next w:val="Standard"/>
    <w:link w:val="berschrift2Zchn"/>
    <w:qFormat/>
    <w:rsid w:val="004059FE"/>
    <w:pPr>
      <w:keepNext/>
      <w:tabs>
        <w:tab w:val="left" w:pos="720"/>
      </w:tabs>
      <w:spacing w:before="240" w:after="60"/>
      <w:ind w:firstLine="0"/>
      <w:outlineLvl w:val="1"/>
    </w:pPr>
    <w:rPr>
      <w:rFonts w:cs="Arial"/>
      <w:bCs/>
      <w:i/>
      <w:iCs/>
      <w:sz w:val="26"/>
      <w:szCs w:val="28"/>
      <w:u w:val="single"/>
      <w:lang w:val="de-DE"/>
    </w:rPr>
  </w:style>
  <w:style w:type="paragraph" w:styleId="berschrift3">
    <w:name w:val="heading 3"/>
    <w:basedOn w:val="Standard"/>
    <w:next w:val="Standard"/>
    <w:qFormat/>
    <w:rsid w:val="00177912"/>
    <w:pPr>
      <w:keepNext/>
      <w:numPr>
        <w:ilvl w:val="2"/>
        <w:numId w:val="1"/>
      </w:numPr>
      <w:spacing w:before="240" w:after="60"/>
      <w:outlineLvl w:val="2"/>
    </w:pPr>
    <w:rPr>
      <w:rFonts w:cs="Arial"/>
      <w:b/>
      <w:bCs/>
      <w:sz w:val="24"/>
      <w:szCs w:val="26"/>
    </w:rPr>
  </w:style>
  <w:style w:type="paragraph" w:styleId="berschrift4">
    <w:name w:val="heading 4"/>
    <w:basedOn w:val="Standard"/>
    <w:next w:val="Standard"/>
    <w:qFormat/>
    <w:rsid w:val="002A28D0"/>
    <w:pPr>
      <w:keepNext/>
      <w:numPr>
        <w:ilvl w:val="3"/>
        <w:numId w:val="1"/>
      </w:numPr>
      <w:spacing w:before="240" w:after="60"/>
      <w:outlineLvl w:val="3"/>
    </w:pPr>
    <w:rPr>
      <w:b/>
      <w:bCs/>
      <w:szCs w:val="28"/>
    </w:rPr>
  </w:style>
  <w:style w:type="paragraph" w:styleId="berschrift5">
    <w:name w:val="heading 5"/>
    <w:basedOn w:val="Standard"/>
    <w:next w:val="Standard"/>
    <w:qFormat/>
    <w:rsid w:val="002A28D0"/>
    <w:pPr>
      <w:numPr>
        <w:ilvl w:val="4"/>
        <w:numId w:val="1"/>
      </w:numPr>
      <w:spacing w:before="240" w:after="60"/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qFormat/>
    <w:rsid w:val="002A28D0"/>
    <w:pPr>
      <w:numPr>
        <w:ilvl w:val="5"/>
        <w:numId w:val="1"/>
      </w:numPr>
      <w:spacing w:before="240" w:after="60"/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qFormat/>
    <w:rsid w:val="002A28D0"/>
    <w:pPr>
      <w:numPr>
        <w:ilvl w:val="6"/>
        <w:numId w:val="1"/>
      </w:numPr>
      <w:spacing w:before="240" w:after="60"/>
      <w:outlineLvl w:val="6"/>
    </w:pPr>
  </w:style>
  <w:style w:type="paragraph" w:styleId="berschrift8">
    <w:name w:val="heading 8"/>
    <w:basedOn w:val="Standard"/>
    <w:next w:val="Standard"/>
    <w:qFormat/>
    <w:rsid w:val="002A28D0"/>
    <w:pPr>
      <w:numPr>
        <w:ilvl w:val="7"/>
        <w:numId w:val="1"/>
      </w:numPr>
      <w:spacing w:before="240" w:after="60"/>
      <w:outlineLvl w:val="7"/>
    </w:pPr>
    <w:rPr>
      <w:iCs/>
    </w:rPr>
  </w:style>
  <w:style w:type="paragraph" w:styleId="berschrift9">
    <w:name w:val="heading 9"/>
    <w:basedOn w:val="Standard"/>
    <w:next w:val="Standard"/>
    <w:qFormat/>
    <w:pPr>
      <w:numPr>
        <w:ilvl w:val="8"/>
        <w:numId w:val="1"/>
      </w:numPr>
      <w:spacing w:before="240" w:after="60"/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link w:val="KopfzeileZchn"/>
    <w:uiPriority w:val="99"/>
    <w:pPr>
      <w:tabs>
        <w:tab w:val="center" w:pos="4536"/>
        <w:tab w:val="right" w:pos="9072"/>
      </w:tabs>
    </w:pPr>
    <w:rPr>
      <w:rFonts w:ascii="Arial" w:hAnsi="Arial"/>
      <w:lang w:eastAsia="de-DE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  <w:spacing w:line="240" w:lineRule="auto"/>
    </w:pPr>
  </w:style>
  <w:style w:type="character" w:styleId="Seitenzahl">
    <w:name w:val="page number"/>
    <w:basedOn w:val="Absatz-Standardschriftart"/>
  </w:style>
  <w:style w:type="paragraph" w:customStyle="1" w:styleId="DeckblattTitel1">
    <w:name w:val="Deckblatt Titel 1"/>
    <w:next w:val="Standard"/>
    <w:rsid w:val="001B4CFF"/>
    <w:pPr>
      <w:spacing w:before="840" w:after="480"/>
      <w:jc w:val="center"/>
    </w:pPr>
    <w:rPr>
      <w:rFonts w:ascii="Gill Sans MT" w:hAnsi="Gill Sans MT"/>
      <w:b/>
      <w:sz w:val="72"/>
      <w:lang w:eastAsia="de-DE"/>
    </w:rPr>
  </w:style>
  <w:style w:type="paragraph" w:customStyle="1" w:styleId="DeckblattUntertitel">
    <w:name w:val="Deckblatt Untertitel"/>
    <w:next w:val="Standard"/>
    <w:rsid w:val="001B4CFF"/>
    <w:pPr>
      <w:spacing w:after="3480"/>
      <w:jc w:val="center"/>
    </w:pPr>
    <w:rPr>
      <w:rFonts w:ascii="Gill Sans MT" w:hAnsi="Gill Sans MT"/>
      <w:sz w:val="36"/>
      <w:lang w:eastAsia="de-DE"/>
    </w:rPr>
  </w:style>
  <w:style w:type="paragraph" w:customStyle="1" w:styleId="DeckblattText1">
    <w:name w:val="Deckblatt Text 1"/>
    <w:rsid w:val="001B4CFF"/>
    <w:pPr>
      <w:spacing w:before="360" w:after="360"/>
      <w:jc w:val="center"/>
    </w:pPr>
    <w:rPr>
      <w:rFonts w:ascii="Gill Sans MT" w:hAnsi="Gill Sans MT"/>
      <w:b/>
      <w:bCs/>
      <w:sz w:val="32"/>
      <w:lang w:eastAsia="de-DE"/>
    </w:rPr>
  </w:style>
  <w:style w:type="paragraph" w:customStyle="1" w:styleId="DeckblattText2">
    <w:name w:val="Deckblatt Text 2"/>
    <w:rsid w:val="001B4CFF"/>
    <w:pPr>
      <w:tabs>
        <w:tab w:val="left" w:pos="5954"/>
      </w:tabs>
      <w:spacing w:before="840" w:after="360"/>
      <w:ind w:left="1134"/>
    </w:pPr>
    <w:rPr>
      <w:rFonts w:ascii="Gill Sans MT" w:hAnsi="Gill Sans MT" w:cs="Arial"/>
      <w:b/>
      <w:bCs/>
      <w:sz w:val="24"/>
      <w:lang w:eastAsia="de-DE"/>
    </w:rPr>
  </w:style>
  <w:style w:type="paragraph" w:customStyle="1" w:styleId="DeckblattText3">
    <w:name w:val="Deckblatt Text 3"/>
    <w:rsid w:val="001B4CFF"/>
    <w:pPr>
      <w:tabs>
        <w:tab w:val="left" w:pos="5954"/>
      </w:tabs>
      <w:ind w:left="1134"/>
    </w:pPr>
    <w:rPr>
      <w:rFonts w:ascii="Gill Sans MT" w:hAnsi="Gill Sans MT" w:cs="Arial"/>
      <w:sz w:val="24"/>
      <w:lang w:eastAsia="de-DE"/>
    </w:rPr>
  </w:style>
  <w:style w:type="paragraph" w:customStyle="1" w:styleId="DeckblattText4">
    <w:name w:val="Deckblatt Text 4"/>
    <w:next w:val="Standard"/>
    <w:rsid w:val="001B4CFF"/>
    <w:pPr>
      <w:spacing w:before="720"/>
      <w:jc w:val="center"/>
    </w:pPr>
    <w:rPr>
      <w:rFonts w:ascii="Gill Sans MT" w:hAnsi="Gill Sans MT"/>
      <w:b/>
      <w:bCs/>
      <w:sz w:val="24"/>
      <w:lang w:eastAsia="de-DE"/>
    </w:rPr>
  </w:style>
  <w:style w:type="paragraph" w:customStyle="1" w:styleId="TitelZF">
    <w:name w:val="Titel_ZF"/>
    <w:next w:val="Standard"/>
    <w:rsid w:val="001B4CFF"/>
    <w:pPr>
      <w:spacing w:before="120" w:after="240"/>
    </w:pPr>
    <w:rPr>
      <w:rFonts w:ascii="Gill Sans MT" w:hAnsi="Gill Sans MT"/>
      <w:b/>
      <w:sz w:val="32"/>
      <w:lang w:eastAsia="de-DE"/>
    </w:rPr>
  </w:style>
  <w:style w:type="paragraph" w:styleId="Verzeichnis1">
    <w:name w:val="toc 1"/>
    <w:basedOn w:val="Standard"/>
    <w:next w:val="Standard"/>
    <w:link w:val="Verzeichnis1Zchn"/>
    <w:uiPriority w:val="39"/>
    <w:rsid w:val="00905AFB"/>
    <w:pPr>
      <w:tabs>
        <w:tab w:val="left" w:pos="360"/>
        <w:tab w:val="right" w:leader="dot" w:pos="8278"/>
      </w:tabs>
      <w:spacing w:before="40" w:after="40" w:line="240" w:lineRule="auto"/>
      <w:ind w:left="357" w:hanging="357"/>
    </w:pPr>
    <w:rPr>
      <w:b/>
      <w:bCs/>
      <w:noProof/>
    </w:rPr>
  </w:style>
  <w:style w:type="paragraph" w:styleId="Verzeichnis2">
    <w:name w:val="toc 2"/>
    <w:basedOn w:val="Standard"/>
    <w:next w:val="Standard"/>
    <w:uiPriority w:val="39"/>
    <w:rsid w:val="00905AFB"/>
    <w:pPr>
      <w:tabs>
        <w:tab w:val="left" w:pos="1080"/>
        <w:tab w:val="right" w:leader="dot" w:pos="8280"/>
      </w:tabs>
      <w:spacing w:before="40" w:after="40" w:line="240" w:lineRule="auto"/>
      <w:ind w:left="357"/>
    </w:pPr>
    <w:rPr>
      <w:noProof/>
    </w:rPr>
  </w:style>
  <w:style w:type="paragraph" w:styleId="Verzeichnis3">
    <w:name w:val="toc 3"/>
    <w:basedOn w:val="Standard"/>
    <w:next w:val="Standard"/>
    <w:uiPriority w:val="39"/>
    <w:rsid w:val="00934362"/>
    <w:pPr>
      <w:tabs>
        <w:tab w:val="left" w:pos="1800"/>
        <w:tab w:val="right" w:leader="dot" w:pos="8278"/>
      </w:tabs>
      <w:spacing w:after="0"/>
      <w:ind w:left="1077"/>
    </w:pPr>
    <w:rPr>
      <w:noProof/>
    </w:rPr>
  </w:style>
  <w:style w:type="paragraph" w:styleId="Verzeichnis4">
    <w:name w:val="toc 4"/>
    <w:basedOn w:val="Standard"/>
    <w:next w:val="Standard"/>
    <w:autoRedefine/>
    <w:semiHidden/>
    <w:pPr>
      <w:ind w:left="720"/>
    </w:pPr>
  </w:style>
  <w:style w:type="paragraph" w:styleId="Verzeichnis5">
    <w:name w:val="toc 5"/>
    <w:basedOn w:val="Standard"/>
    <w:next w:val="Standard"/>
    <w:autoRedefine/>
    <w:semiHidden/>
    <w:pPr>
      <w:ind w:left="960"/>
    </w:pPr>
  </w:style>
  <w:style w:type="paragraph" w:styleId="Verzeichnis6">
    <w:name w:val="toc 6"/>
    <w:basedOn w:val="Standard"/>
    <w:next w:val="Standard"/>
    <w:autoRedefine/>
    <w:semiHidden/>
    <w:pPr>
      <w:ind w:left="1200"/>
    </w:pPr>
  </w:style>
  <w:style w:type="paragraph" w:styleId="Verzeichnis7">
    <w:name w:val="toc 7"/>
    <w:basedOn w:val="Standard"/>
    <w:next w:val="Standard"/>
    <w:autoRedefine/>
    <w:semiHidden/>
    <w:pPr>
      <w:ind w:left="1440"/>
    </w:pPr>
  </w:style>
  <w:style w:type="paragraph" w:styleId="Verzeichnis8">
    <w:name w:val="toc 8"/>
    <w:basedOn w:val="Standard"/>
    <w:next w:val="Standard"/>
    <w:autoRedefine/>
    <w:semiHidden/>
    <w:pPr>
      <w:ind w:left="1680"/>
    </w:pPr>
  </w:style>
  <w:style w:type="paragraph" w:styleId="Verzeichnis9">
    <w:name w:val="toc 9"/>
    <w:basedOn w:val="Standard"/>
    <w:next w:val="Standard"/>
    <w:autoRedefine/>
    <w:semiHidden/>
    <w:pPr>
      <w:ind w:left="1920"/>
    </w:pPr>
  </w:style>
  <w:style w:type="character" w:styleId="Hyperlink">
    <w:name w:val="Hyperlink"/>
    <w:basedOn w:val="Absatz-Standardschriftart"/>
    <w:uiPriority w:val="99"/>
    <w:unhideWhenUsed/>
    <w:rsid w:val="007A0C99"/>
    <w:rPr>
      <w:color w:val="auto"/>
      <w:u w:val="none"/>
    </w:rPr>
  </w:style>
  <w:style w:type="paragraph" w:styleId="Funotentext">
    <w:name w:val="footnote text"/>
    <w:basedOn w:val="Standard"/>
    <w:link w:val="FunotentextZchn"/>
    <w:uiPriority w:val="99"/>
    <w:semiHidden/>
    <w:rsid w:val="006C62EA"/>
    <w:pPr>
      <w:spacing w:line="240" w:lineRule="auto"/>
    </w:pPr>
    <w:rPr>
      <w:szCs w:val="20"/>
    </w:rPr>
  </w:style>
  <w:style w:type="character" w:styleId="Funotenzeichen">
    <w:name w:val="footnote reference"/>
    <w:uiPriority w:val="99"/>
    <w:semiHidden/>
    <w:rsid w:val="00BC626C"/>
    <w:rPr>
      <w:vertAlign w:val="superscript"/>
    </w:rPr>
  </w:style>
  <w:style w:type="character" w:customStyle="1" w:styleId="FuzeileZchn">
    <w:name w:val="Fußzeile Zchn"/>
    <w:link w:val="Fuzeile"/>
    <w:uiPriority w:val="99"/>
    <w:rsid w:val="00605732"/>
    <w:rPr>
      <w:rFonts w:ascii="Arial" w:hAnsi="Arial"/>
      <w:szCs w:val="24"/>
      <w:lang w:eastAsia="de-DE"/>
    </w:rPr>
  </w:style>
  <w:style w:type="paragraph" w:styleId="Sprechblasentext">
    <w:name w:val="Balloon Text"/>
    <w:basedOn w:val="Standard"/>
    <w:link w:val="SprechblasentextZchn"/>
    <w:rsid w:val="0017025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70256"/>
    <w:rPr>
      <w:rFonts w:ascii="Tahoma" w:hAnsi="Tahoma" w:cs="Tahoma"/>
      <w:sz w:val="16"/>
      <w:szCs w:val="16"/>
      <w:lang w:eastAsia="de-DE"/>
    </w:rPr>
  </w:style>
  <w:style w:type="character" w:customStyle="1" w:styleId="KopfzeileZchn">
    <w:name w:val="Kopfzeile Zchn"/>
    <w:basedOn w:val="Absatz-Standardschriftart"/>
    <w:link w:val="Kopfzeile"/>
    <w:uiPriority w:val="99"/>
    <w:rsid w:val="00564B27"/>
    <w:rPr>
      <w:rFonts w:ascii="Arial" w:hAnsi="Arial"/>
      <w:lang w:eastAsia="de-DE"/>
    </w:rPr>
  </w:style>
  <w:style w:type="paragraph" w:customStyle="1" w:styleId="Literaturverzeichnis1">
    <w:name w:val="Literaturverzeichnis1"/>
    <w:basedOn w:val="Standard"/>
    <w:rsid w:val="00B11F1B"/>
    <w:pPr>
      <w:ind w:left="720" w:hanging="720"/>
    </w:pPr>
  </w:style>
  <w:style w:type="paragraph" w:styleId="Listenabsatz">
    <w:name w:val="List Paragraph"/>
    <w:basedOn w:val="Standard"/>
    <w:uiPriority w:val="34"/>
    <w:qFormat/>
    <w:rsid w:val="00B45EBD"/>
    <w:pPr>
      <w:numPr>
        <w:numId w:val="2"/>
      </w:numPr>
      <w:contextualSpacing/>
    </w:pPr>
  </w:style>
  <w:style w:type="paragraph" w:styleId="Untertitel">
    <w:name w:val="Subtitle"/>
    <w:basedOn w:val="Standard"/>
    <w:next w:val="Standard"/>
    <w:link w:val="UntertitelZchn"/>
    <w:qFormat/>
    <w:rsid w:val="00B171FB"/>
    <w:pPr>
      <w:numPr>
        <w:ilvl w:val="1"/>
      </w:numPr>
      <w:spacing w:after="0"/>
      <w:ind w:firstLine="708"/>
    </w:pPr>
    <w:rPr>
      <w:rFonts w:eastAsiaTheme="minorEastAsia" w:cstheme="minorBidi"/>
      <w:b/>
      <w:i/>
      <w:spacing w:val="15"/>
      <w:szCs w:val="22"/>
    </w:rPr>
  </w:style>
  <w:style w:type="character" w:customStyle="1" w:styleId="UntertitelZchn">
    <w:name w:val="Untertitel Zchn"/>
    <w:basedOn w:val="Absatz-Standardschriftart"/>
    <w:link w:val="Untertitel"/>
    <w:rsid w:val="00B171FB"/>
    <w:rPr>
      <w:rFonts w:ascii="Arial" w:eastAsiaTheme="minorEastAsia" w:hAnsi="Arial" w:cstheme="minorBidi"/>
      <w:b/>
      <w:i/>
      <w:spacing w:val="15"/>
      <w:sz w:val="22"/>
      <w:szCs w:val="22"/>
      <w:lang w:eastAsia="de-DE"/>
    </w:rPr>
  </w:style>
  <w:style w:type="table" w:styleId="Tabellenraster">
    <w:name w:val="Table Grid"/>
    <w:basedOn w:val="NormaleTabelle"/>
    <w:uiPriority w:val="59"/>
    <w:rsid w:val="00037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BE4787"/>
    <w:pPr>
      <w:spacing w:after="0" w:line="240" w:lineRule="auto"/>
    </w:pPr>
    <w:rPr>
      <w:i/>
      <w:iCs/>
      <w:color w:val="808080" w:themeColor="background1" w:themeShade="80"/>
      <w:sz w:val="16"/>
      <w:szCs w:val="18"/>
    </w:rPr>
  </w:style>
  <w:style w:type="paragraph" w:customStyle="1" w:styleId="Zitatsblock">
    <w:name w:val="Zitatsblock"/>
    <w:basedOn w:val="Standard"/>
    <w:qFormat/>
    <w:rsid w:val="00894D42"/>
    <w:pPr>
      <w:ind w:left="567"/>
    </w:pPr>
    <w:rPr>
      <w:i/>
    </w:rPr>
  </w:style>
  <w:style w:type="paragraph" w:styleId="Abbildungsverzeichnis">
    <w:name w:val="table of figures"/>
    <w:basedOn w:val="Standard"/>
    <w:next w:val="Standard"/>
    <w:uiPriority w:val="99"/>
    <w:unhideWhenUsed/>
    <w:rsid w:val="007A0C99"/>
    <w:pPr>
      <w:ind w:left="440" w:hanging="440"/>
    </w:pPr>
  </w:style>
  <w:style w:type="character" w:styleId="Hervorhebung">
    <w:name w:val="Emphasis"/>
    <w:basedOn w:val="Absatz-Standardschriftart"/>
    <w:qFormat/>
    <w:rsid w:val="00743799"/>
    <w:rPr>
      <w:i/>
      <w:iCs/>
    </w:rPr>
  </w:style>
  <w:style w:type="character" w:styleId="Endnotenzeichen">
    <w:name w:val="endnote reference"/>
    <w:basedOn w:val="Absatz-Standardschriftart"/>
    <w:semiHidden/>
    <w:unhideWhenUsed/>
    <w:rsid w:val="00F177A8"/>
    <w:rPr>
      <w:vertAlign w:val="superscript"/>
    </w:rPr>
  </w:style>
  <w:style w:type="paragraph" w:customStyle="1" w:styleId="Zitat1">
    <w:name w:val="Zitat1"/>
    <w:basedOn w:val="Standard"/>
    <w:qFormat/>
    <w:rsid w:val="00CE706C"/>
    <w:pPr>
      <w:ind w:left="567"/>
    </w:pPr>
    <w:rPr>
      <w:rFonts w:eastAsiaTheme="minorEastAsia" w:cstheme="minorBidi"/>
      <w:lang w:val="de-DE"/>
    </w:rPr>
  </w:style>
  <w:style w:type="paragraph" w:customStyle="1" w:styleId="Fragestellungen">
    <w:name w:val="Fragestellungen"/>
    <w:basedOn w:val="Standard"/>
    <w:rsid w:val="00EF2D40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</w:pPr>
    <w:rPr>
      <w:lang w:val="de-DE"/>
    </w:rPr>
  </w:style>
  <w:style w:type="paragraph" w:customStyle="1" w:styleId="Literaturverzeichnis2">
    <w:name w:val="Literaturverzeichnis2"/>
    <w:basedOn w:val="Standard"/>
    <w:link w:val="BibliographyZchn"/>
    <w:rsid w:val="00251E7C"/>
    <w:pPr>
      <w:spacing w:after="0" w:line="240" w:lineRule="auto"/>
      <w:ind w:left="720" w:hanging="720"/>
    </w:pPr>
  </w:style>
  <w:style w:type="character" w:customStyle="1" w:styleId="BibliographyZchn">
    <w:name w:val="Bibliography Zchn"/>
    <w:basedOn w:val="Absatz-Standardschriftart"/>
    <w:link w:val="Literaturverzeichnis2"/>
    <w:rsid w:val="00251E7C"/>
    <w:rPr>
      <w:rFonts w:ascii="Garamond" w:hAnsi="Garamond"/>
      <w:sz w:val="22"/>
      <w:szCs w:val="24"/>
      <w:lang w:eastAsia="de-DE"/>
    </w:rPr>
  </w:style>
  <w:style w:type="character" w:styleId="NichtaufgelsteErwhnung">
    <w:name w:val="Unresolved Mention"/>
    <w:basedOn w:val="Absatz-Standardschriftart"/>
    <w:rsid w:val="00251E7C"/>
    <w:rPr>
      <w:color w:val="808080"/>
      <w:shd w:val="clear" w:color="auto" w:fill="E6E6E6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3149B1"/>
    <w:rPr>
      <w:rFonts w:ascii="Garamond" w:hAnsi="Garamond"/>
      <w:lang w:eastAsia="de-DE"/>
    </w:rPr>
  </w:style>
  <w:style w:type="paragraph" w:customStyle="1" w:styleId="Literaturverzeichnis3">
    <w:name w:val="Literaturverzeichnis3"/>
    <w:basedOn w:val="Standard"/>
    <w:link w:val="BibliographyZchn1"/>
    <w:rsid w:val="00815EB9"/>
    <w:pPr>
      <w:tabs>
        <w:tab w:val="left" w:pos="380"/>
      </w:tabs>
      <w:spacing w:after="0" w:line="240" w:lineRule="auto"/>
      <w:ind w:left="384" w:hanging="384"/>
    </w:pPr>
    <w:rPr>
      <w:lang w:val="de-DE"/>
    </w:rPr>
  </w:style>
  <w:style w:type="character" w:customStyle="1" w:styleId="BibliographyZchn1">
    <w:name w:val="Bibliography Zchn1"/>
    <w:basedOn w:val="Absatz-Standardschriftart"/>
    <w:link w:val="Literaturverzeichnis3"/>
    <w:rsid w:val="00815EB9"/>
    <w:rPr>
      <w:rFonts w:ascii="Garamond" w:hAnsi="Garamond"/>
      <w:sz w:val="22"/>
      <w:szCs w:val="24"/>
      <w:lang w:val="de-DE" w:eastAsia="de-DE"/>
    </w:rPr>
  </w:style>
  <w:style w:type="paragraph" w:styleId="Endnotentext">
    <w:name w:val="endnote text"/>
    <w:basedOn w:val="Standard"/>
    <w:link w:val="EndnotentextZchn"/>
    <w:semiHidden/>
    <w:unhideWhenUsed/>
    <w:rsid w:val="00815EB9"/>
    <w:pPr>
      <w:spacing w:after="0" w:line="240" w:lineRule="auto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815EB9"/>
    <w:rPr>
      <w:rFonts w:ascii="Garamond" w:hAnsi="Garamond"/>
      <w:lang w:eastAsia="de-DE"/>
    </w:rPr>
  </w:style>
  <w:style w:type="character" w:styleId="BesuchterLink">
    <w:name w:val="FollowedHyperlink"/>
    <w:basedOn w:val="Absatz-Standardschriftart"/>
    <w:semiHidden/>
    <w:unhideWhenUsed/>
    <w:rsid w:val="00815EB9"/>
    <w:rPr>
      <w:color w:val="800080" w:themeColor="followedHyperlink"/>
      <w:u w:val="single"/>
    </w:rPr>
  </w:style>
  <w:style w:type="paragraph" w:customStyle="1" w:styleId="Literaturverzeichnis4">
    <w:name w:val="Literaturverzeichnis4"/>
    <w:basedOn w:val="Standard"/>
    <w:link w:val="BibliographyZchn2"/>
    <w:rsid w:val="000C5B0B"/>
    <w:pPr>
      <w:tabs>
        <w:tab w:val="left" w:pos="500"/>
      </w:tabs>
      <w:spacing w:after="0" w:line="240" w:lineRule="auto"/>
      <w:ind w:left="504" w:hanging="504"/>
    </w:pPr>
    <w:rPr>
      <w:lang w:val="de-DE"/>
    </w:rPr>
  </w:style>
  <w:style w:type="character" w:customStyle="1" w:styleId="BibliographyZchn2">
    <w:name w:val="Bibliography Zchn2"/>
    <w:basedOn w:val="Absatz-Standardschriftart"/>
    <w:link w:val="Literaturverzeichnis4"/>
    <w:rsid w:val="000C5B0B"/>
    <w:rPr>
      <w:rFonts w:ascii="Garamond" w:hAnsi="Garamond"/>
      <w:sz w:val="22"/>
      <w:szCs w:val="24"/>
      <w:lang w:val="de-DE" w:eastAsia="de-DE"/>
    </w:rPr>
  </w:style>
  <w:style w:type="character" w:styleId="Kommentarzeichen">
    <w:name w:val="annotation reference"/>
    <w:basedOn w:val="Absatz-Standardschriftart"/>
    <w:semiHidden/>
    <w:unhideWhenUsed/>
    <w:rsid w:val="00896BF4"/>
    <w:rPr>
      <w:sz w:val="16"/>
      <w:szCs w:val="16"/>
    </w:rPr>
  </w:style>
  <w:style w:type="paragraph" w:styleId="Kommentartext">
    <w:name w:val="annotation text"/>
    <w:basedOn w:val="Standard"/>
    <w:link w:val="KommentartextZchn"/>
    <w:unhideWhenUsed/>
    <w:rsid w:val="00896BF4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896BF4"/>
    <w:rPr>
      <w:rFonts w:ascii="Garamond" w:hAnsi="Garamond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semiHidden/>
    <w:unhideWhenUsed/>
    <w:rsid w:val="00896BF4"/>
    <w:rPr>
      <w:b/>
      <w:bCs/>
    </w:rPr>
  </w:style>
  <w:style w:type="character" w:customStyle="1" w:styleId="KommentarthemaZchn">
    <w:name w:val="Kommentarthema Zchn"/>
    <w:basedOn w:val="KommentartextZchn"/>
    <w:link w:val="Kommentarthema"/>
    <w:semiHidden/>
    <w:rsid w:val="00896BF4"/>
    <w:rPr>
      <w:rFonts w:ascii="Garamond" w:hAnsi="Garamond"/>
      <w:b/>
      <w:bCs/>
      <w:lang w:eastAsia="de-DE"/>
    </w:rPr>
  </w:style>
  <w:style w:type="paragraph" w:styleId="berarbeitung">
    <w:name w:val="Revision"/>
    <w:hidden/>
    <w:uiPriority w:val="99"/>
    <w:semiHidden/>
    <w:rsid w:val="000D0488"/>
    <w:rPr>
      <w:rFonts w:ascii="Garamond" w:hAnsi="Garamond"/>
      <w:sz w:val="22"/>
      <w:szCs w:val="24"/>
      <w:lang w:eastAsia="de-DE"/>
    </w:rPr>
  </w:style>
  <w:style w:type="paragraph" w:customStyle="1" w:styleId="Literaturverzeichnis5">
    <w:name w:val="Literaturverzeichnis5"/>
    <w:basedOn w:val="Standard"/>
    <w:link w:val="BibliographyZchn3"/>
    <w:rsid w:val="009D16FE"/>
    <w:pPr>
      <w:tabs>
        <w:tab w:val="left" w:pos="380"/>
      </w:tabs>
      <w:spacing w:after="0" w:line="240" w:lineRule="auto"/>
      <w:ind w:left="384" w:hanging="384"/>
    </w:pPr>
    <w:rPr>
      <w:noProof/>
      <w:lang w:val="de-DE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905AFB"/>
    <w:rPr>
      <w:rFonts w:ascii="Garamond" w:hAnsi="Garamond"/>
      <w:b/>
      <w:bCs/>
      <w:noProof/>
      <w:sz w:val="22"/>
      <w:szCs w:val="24"/>
      <w:lang w:eastAsia="de-DE"/>
    </w:rPr>
  </w:style>
  <w:style w:type="character" w:customStyle="1" w:styleId="BibliographyZchn3">
    <w:name w:val="Bibliography Zchn3"/>
    <w:basedOn w:val="Verzeichnis1Zchn"/>
    <w:link w:val="Literaturverzeichnis5"/>
    <w:rsid w:val="009D16FE"/>
    <w:rPr>
      <w:rFonts w:ascii="Garamond" w:hAnsi="Garamond"/>
      <w:b w:val="0"/>
      <w:bCs w:val="0"/>
      <w:noProof/>
      <w:sz w:val="22"/>
      <w:szCs w:val="24"/>
      <w:lang w:val="de-DE" w:eastAsia="de-DE"/>
    </w:rPr>
  </w:style>
  <w:style w:type="paragraph" w:customStyle="1" w:styleId="Literaturverzeichnis6">
    <w:name w:val="Literaturverzeichnis6"/>
    <w:basedOn w:val="Standard"/>
    <w:link w:val="BibliographyZchn4"/>
    <w:rsid w:val="0017067C"/>
    <w:pPr>
      <w:tabs>
        <w:tab w:val="left" w:pos="500"/>
      </w:tabs>
      <w:spacing w:after="240" w:line="240" w:lineRule="auto"/>
      <w:ind w:left="504" w:hanging="504"/>
    </w:pPr>
  </w:style>
  <w:style w:type="character" w:customStyle="1" w:styleId="BibliographyZchn4">
    <w:name w:val="Bibliography Zchn4"/>
    <w:basedOn w:val="Absatz-Standardschriftart"/>
    <w:link w:val="Literaturverzeichnis6"/>
    <w:rsid w:val="0017067C"/>
    <w:rPr>
      <w:rFonts w:ascii="Garamond" w:hAnsi="Garamond"/>
      <w:sz w:val="22"/>
      <w:szCs w:val="24"/>
      <w:lang w:eastAsia="de-DE"/>
    </w:rPr>
  </w:style>
  <w:style w:type="paragraph" w:customStyle="1" w:styleId="Literaturverzeichnis7">
    <w:name w:val="Literaturverzeichnis7"/>
    <w:basedOn w:val="Standard"/>
    <w:link w:val="BibliographyZchn5"/>
    <w:rsid w:val="00E807C2"/>
    <w:pPr>
      <w:tabs>
        <w:tab w:val="left" w:pos="500"/>
      </w:tabs>
      <w:spacing w:after="0" w:line="240" w:lineRule="auto"/>
      <w:ind w:left="504" w:hanging="504"/>
    </w:pPr>
    <w:rPr>
      <w:lang w:val="de-DE"/>
    </w:rPr>
  </w:style>
  <w:style w:type="character" w:customStyle="1" w:styleId="BibliographyZchn5">
    <w:name w:val="Bibliography Zchn5"/>
    <w:basedOn w:val="Absatz-Standardschriftart"/>
    <w:link w:val="Literaturverzeichnis7"/>
    <w:rsid w:val="00E807C2"/>
    <w:rPr>
      <w:rFonts w:ascii="Garamond" w:hAnsi="Garamond"/>
      <w:sz w:val="22"/>
      <w:szCs w:val="24"/>
      <w:lang w:val="de-DE" w:eastAsia="de-DE"/>
    </w:rPr>
  </w:style>
  <w:style w:type="paragraph" w:styleId="Literaturverzeichnis">
    <w:name w:val="Bibliography"/>
    <w:basedOn w:val="Standard"/>
    <w:next w:val="Standard"/>
    <w:uiPriority w:val="37"/>
    <w:unhideWhenUsed/>
    <w:rsid w:val="00C00770"/>
    <w:pPr>
      <w:tabs>
        <w:tab w:val="left" w:pos="144"/>
      </w:tabs>
      <w:spacing w:after="240" w:line="240" w:lineRule="auto"/>
      <w:ind w:left="144" w:hanging="144"/>
    </w:pPr>
  </w:style>
  <w:style w:type="paragraph" w:customStyle="1" w:styleId="Tabelle">
    <w:name w:val="Tabelle"/>
    <w:basedOn w:val="Standard"/>
    <w:qFormat/>
    <w:rsid w:val="000405F9"/>
    <w:pPr>
      <w:spacing w:before="0" w:after="0" w:line="240" w:lineRule="auto"/>
      <w:ind w:firstLine="0"/>
    </w:pPr>
    <w:rPr>
      <w:sz w:val="16"/>
      <w:lang w:val="de-DE"/>
    </w:rPr>
  </w:style>
  <w:style w:type="paragraph" w:customStyle="1" w:styleId="Merksatz">
    <w:name w:val="Merksatz"/>
    <w:basedOn w:val="Standard"/>
    <w:link w:val="MerksatzZchn"/>
    <w:qFormat/>
    <w:rsid w:val="0037757E"/>
    <w:pPr>
      <w:framePr w:w="2552" w:hSpace="284" w:wrap="around" w:vAnchor="text" w:hAnchor="text" w:xAlign="right" w:y="1"/>
      <w:pBdr>
        <w:top w:val="single" w:sz="8" w:space="1" w:color="auto"/>
        <w:bottom w:val="single" w:sz="8" w:space="1" w:color="auto"/>
      </w:pBdr>
      <w:spacing w:line="240" w:lineRule="auto"/>
    </w:pPr>
    <w:rPr>
      <w:b/>
      <w:i/>
      <w:color w:val="808080" w:themeColor="background1" w:themeShade="80"/>
      <w:lang w:val="de-DE"/>
    </w:rPr>
  </w:style>
  <w:style w:type="character" w:customStyle="1" w:styleId="MerksatzZchn">
    <w:name w:val="Merksatz Zchn"/>
    <w:basedOn w:val="Absatz-Standardschriftart"/>
    <w:link w:val="Merksatz"/>
    <w:rsid w:val="0037757E"/>
    <w:rPr>
      <w:rFonts w:asciiTheme="minorHAnsi" w:hAnsiTheme="minorHAnsi"/>
      <w:b/>
      <w:i/>
      <w:color w:val="808080" w:themeColor="background1" w:themeShade="80"/>
      <w:szCs w:val="24"/>
      <w:lang w:val="de-DE" w:eastAsia="de-DE"/>
    </w:rPr>
  </w:style>
  <w:style w:type="paragraph" w:styleId="StandardWeb">
    <w:name w:val="Normal (Web)"/>
    <w:basedOn w:val="Standard"/>
    <w:uiPriority w:val="99"/>
    <w:unhideWhenUsed/>
    <w:rsid w:val="00FD14EA"/>
    <w:pPr>
      <w:spacing w:beforeAutospacing="1" w:afterAutospacing="1" w:line="240" w:lineRule="auto"/>
    </w:pPr>
    <w:rPr>
      <w:sz w:val="24"/>
    </w:rPr>
  </w:style>
  <w:style w:type="paragraph" w:styleId="Titel">
    <w:name w:val="Title"/>
    <w:basedOn w:val="Standard"/>
    <w:next w:val="Standard"/>
    <w:link w:val="TitelZchn"/>
    <w:qFormat/>
    <w:rsid w:val="00166AFE"/>
    <w:pPr>
      <w:spacing w:before="0" w:after="0" w:line="240" w:lineRule="auto"/>
      <w:ind w:firstLine="0"/>
      <w:contextualSpacing/>
    </w:pPr>
    <w:rPr>
      <w:rFonts w:eastAsiaTheme="majorEastAsia"/>
      <w:b/>
      <w:spacing w:val="-10"/>
      <w:kern w:val="28"/>
      <w:sz w:val="40"/>
      <w:szCs w:val="40"/>
      <w:lang w:val="de-DE"/>
    </w:rPr>
  </w:style>
  <w:style w:type="character" w:customStyle="1" w:styleId="TitelZchn">
    <w:name w:val="Titel Zchn"/>
    <w:basedOn w:val="Absatz-Standardschriftart"/>
    <w:link w:val="Titel"/>
    <w:rsid w:val="00166AFE"/>
    <w:rPr>
      <w:rFonts w:eastAsiaTheme="majorEastAsia"/>
      <w:b/>
      <w:spacing w:val="-10"/>
      <w:kern w:val="28"/>
      <w:sz w:val="40"/>
      <w:szCs w:val="40"/>
      <w:lang w:val="de-DE" w:eastAsia="de-DE"/>
    </w:rPr>
  </w:style>
  <w:style w:type="paragraph" w:customStyle="1" w:styleId="Default">
    <w:name w:val="Default"/>
    <w:rsid w:val="00F15D7C"/>
    <w:pPr>
      <w:autoSpaceDE w:val="0"/>
      <w:autoSpaceDN w:val="0"/>
      <w:adjustRightInd w:val="0"/>
    </w:pPr>
    <w:rPr>
      <w:rFonts w:ascii="TheAntiquaB W5 Plain" w:hAnsi="TheAntiquaB W5 Plain" w:cs="TheAntiquaB W5 Plain"/>
      <w:color w:val="000000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rsid w:val="00CC7DD3"/>
    <w:rPr>
      <w:rFonts w:cs="Arial"/>
      <w:bCs/>
      <w:i/>
      <w:iCs/>
      <w:sz w:val="26"/>
      <w:szCs w:val="28"/>
      <w:u w:val="single"/>
      <w:lang w:val="de-DE" w:eastAsia="de-DE"/>
    </w:rPr>
  </w:style>
  <w:style w:type="paragraph" w:customStyle="1" w:styleId="Literatur">
    <w:name w:val="Literatur"/>
    <w:basedOn w:val="Standard"/>
    <w:link w:val="LiteraturZchn"/>
    <w:qFormat/>
    <w:rsid w:val="00544E62"/>
    <w:pPr>
      <w:widowControl w:val="0"/>
      <w:autoSpaceDE w:val="0"/>
      <w:autoSpaceDN w:val="0"/>
      <w:adjustRightInd w:val="0"/>
      <w:spacing w:before="60" w:after="60" w:line="240" w:lineRule="auto"/>
      <w:ind w:left="567" w:hanging="567"/>
    </w:pPr>
    <w:rPr>
      <w:sz w:val="18"/>
      <w:lang w:val="de-DE"/>
    </w:rPr>
  </w:style>
  <w:style w:type="paragraph" w:customStyle="1" w:styleId="StandardLiteratur">
    <w:name w:val="Standard Literatur"/>
    <w:basedOn w:val="Standard"/>
    <w:qFormat/>
    <w:rsid w:val="006626EC"/>
    <w:pPr>
      <w:widowControl w:val="0"/>
      <w:autoSpaceDE w:val="0"/>
      <w:autoSpaceDN w:val="0"/>
      <w:adjustRightInd w:val="0"/>
      <w:spacing w:before="60" w:after="60" w:line="240" w:lineRule="auto"/>
      <w:ind w:left="567" w:hanging="567"/>
    </w:pPr>
    <w:rPr>
      <w:sz w:val="18"/>
      <w:lang w:val="de-DE"/>
    </w:rPr>
  </w:style>
  <w:style w:type="paragraph" w:customStyle="1" w:styleId="Literaturverzeichnis8">
    <w:name w:val="Literaturverzeichnis8"/>
    <w:basedOn w:val="Standard"/>
    <w:link w:val="BibliographyZchn6"/>
    <w:rsid w:val="0019418B"/>
    <w:pPr>
      <w:tabs>
        <w:tab w:val="left" w:pos="500"/>
      </w:tabs>
      <w:spacing w:after="240" w:line="240" w:lineRule="auto"/>
      <w:ind w:left="504" w:hanging="504"/>
    </w:pPr>
    <w:rPr>
      <w:lang w:val="de-DE"/>
    </w:rPr>
  </w:style>
  <w:style w:type="character" w:customStyle="1" w:styleId="LiteraturZchn">
    <w:name w:val="Literatur Zchn"/>
    <w:basedOn w:val="Absatz-Standardschriftart"/>
    <w:link w:val="Literatur"/>
    <w:rsid w:val="0019418B"/>
    <w:rPr>
      <w:sz w:val="18"/>
      <w:szCs w:val="24"/>
      <w:lang w:val="de-DE" w:eastAsia="de-DE"/>
    </w:rPr>
  </w:style>
  <w:style w:type="character" w:customStyle="1" w:styleId="BibliographyZchn6">
    <w:name w:val="Bibliography Zchn6"/>
    <w:basedOn w:val="LiteraturZchn"/>
    <w:link w:val="Literaturverzeichnis8"/>
    <w:rsid w:val="0019418B"/>
    <w:rPr>
      <w:sz w:val="22"/>
      <w:szCs w:val="24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2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5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8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0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0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5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400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06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3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3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7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7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L:\Fachabteilungen\Abteilungs&#252;bergreifend\Wissenschaftliche%20Arbeiten\Diplomarbeiten\Informatik\Vorlage\Vorlage%20Diplomarbeiten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613ADCE1D2FAB459C4C03DF321633FF" ma:contentTypeVersion="14" ma:contentTypeDescription="Ein neues Dokument erstellen." ma:contentTypeScope="" ma:versionID="b663cb615c1a7257ec5eb4d27732dcf8">
  <xsd:schema xmlns:xsd="http://www.w3.org/2001/XMLSchema" xmlns:xs="http://www.w3.org/2001/XMLSchema" xmlns:p="http://schemas.microsoft.com/office/2006/metadata/properties" xmlns:ns3="b995434e-dabd-4057-b3af-124665779486" xmlns:ns4="8185f672-459d-4424-8629-efb76d6c6ca6" targetNamespace="http://schemas.microsoft.com/office/2006/metadata/properties" ma:root="true" ma:fieldsID="959a1f0862f30519602f7126a9416896" ns3:_="" ns4:_="">
    <xsd:import namespace="b995434e-dabd-4057-b3af-124665779486"/>
    <xsd:import namespace="8185f672-459d-4424-8629-efb76d6c6c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95434e-dabd-4057-b3af-1246657794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85f672-459d-4424-8629-efb76d6c6ca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9F3D90-887E-4014-92D2-BBB645C174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2E392A-1024-4C63-B591-A0BF6FF1FB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95434e-dabd-4057-b3af-124665779486"/>
    <ds:schemaRef ds:uri="8185f672-459d-4424-8629-efb76d6c6c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B387818-A7D2-423A-90BC-82E8E367C1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4A508DA-ADC9-4DFD-9748-0F11F2B11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L:\Fachabteilungen\Abteilungsübergreifend\Wissenschaftliche Arbeiten\Diplomarbeiten\Informatik\Vorlage\Vorlage Diplomarbeiten.dot</Template>
  <TotalTime>0</TotalTime>
  <Pages>1</Pages>
  <Words>138</Words>
  <Characters>874</Characters>
  <Application>Microsoft Office Word</Application>
  <DocSecurity>0</DocSecurity>
  <Lines>7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3900 Brig-Glis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subject/>
  <dc:creator>Fernfachhochschule Schweiz</dc:creator>
  <cp:keywords/>
  <dc:description/>
  <cp:lastModifiedBy>Dominik Moser</cp:lastModifiedBy>
  <cp:revision>15</cp:revision>
  <cp:lastPrinted>2022-03-29T13:34:00Z</cp:lastPrinted>
  <dcterms:created xsi:type="dcterms:W3CDTF">2022-10-10T11:54:00Z</dcterms:created>
  <dcterms:modified xsi:type="dcterms:W3CDTF">2022-10-10T13:46:00Z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zotero-version="6.0.15"&gt;&lt;session id="aZZFljZx"/&gt;&lt;style id="http://www.zotero.org/styles/swiss-medical-weekly" hasBibliography="1" bibliographyStyleHasBeenSet="1"/&gt;&lt;prefs&gt;&lt;pref name="fieldType" value="Field"/&gt;&lt;pref name="automaticJou</vt:lpwstr>
  </property>
  <property fmtid="{D5CDD505-2E9C-101B-9397-08002B2CF9AE}" pid="3" name="ZOTERO_PREF_2">
    <vt:lpwstr>rnalAbbreviations" value="true"/&gt;&lt;pref name="dontAskDelayCitationUpdates" value="true"/&gt;&lt;/prefs&gt;&lt;/data&gt;</vt:lpwstr>
  </property>
  <property fmtid="{D5CDD505-2E9C-101B-9397-08002B2CF9AE}" pid="4" name="ContentTypeId">
    <vt:lpwstr>0x010100F613ADCE1D2FAB459C4C03DF321633FF</vt:lpwstr>
  </property>
  <property fmtid="{D5CDD505-2E9C-101B-9397-08002B2CF9AE}" pid="5" name="GrammarlyDocumentId">
    <vt:lpwstr>69bb71608bfabc7846704d8be5602e506f0d255c79e70d46bd27a49fb9e1f7de</vt:lpwstr>
  </property>
</Properties>
</file>