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:rsidR="00165CC3" w:rsidRDefault="00165CC3" w:rsidP="00293DFA">
      <w:pPr>
        <w:pStyle w:val="SwissnosoAufzhlung2"/>
        <w:sectPr w:rsidR="00165CC3" w:rsidSect="008C19A8">
          <w:headerReference w:type="default" r:id="rId8"/>
          <w:footerReference w:type="default" r:id="rId9"/>
          <w:footerReference w:type="first" r:id="rId10"/>
          <w:pgSz w:w="11906" w:h="16838"/>
          <w:pgMar w:top="2070" w:right="851" w:bottom="1304" w:left="1701" w:header="851" w:footer="510" w:gutter="0"/>
          <w:cols w:space="720"/>
          <w:formProt w:val="0"/>
          <w:titlePg/>
          <w:docGrid w:linePitch="286"/>
        </w:sectPr>
      </w:pPr>
      <w:bookmarkStart w:id="0" w:name="_Toc309319922"/>
      <w:bookmarkStart w:id="1" w:name="_Toc309320247"/>
      <w:bookmarkStart w:id="2" w:name="_Toc309320775"/>
      <w:bookmarkStart w:id="3" w:name="_Toc309321804"/>
      <w:bookmarkStart w:id="4" w:name="_Toc309364801"/>
      <w:bookmarkStart w:id="5" w:name="_Toc309372350"/>
      <w:bookmarkStart w:id="6" w:name="_Toc309374041"/>
      <w:bookmarkStart w:id="7" w:name="_Toc309473605"/>
      <w:bookmarkStart w:id="8" w:name="_Toc436208130"/>
      <w:bookmarkStart w:id="9" w:name="_Toc436756999"/>
    </w:p>
    <w:p w:rsidR="008C19A8" w:rsidRPr="003B75CD" w:rsidRDefault="008146B3" w:rsidP="008C19A8">
      <w:pPr>
        <w:pStyle w:val="SwissnosoTitel"/>
        <w:rPr>
          <w:lang w:val="en-GB"/>
        </w:rPr>
      </w:pPr>
      <w:r>
        <w:rPr>
          <w:lang w:val="en-GB"/>
        </w:rPr>
        <w:t xml:space="preserve">Reprocessing manual for a </w:t>
      </w:r>
      <w:r w:rsidR="003B75CD" w:rsidRPr="003B75CD">
        <w:rPr>
          <w:lang w:val="en-GB"/>
        </w:rPr>
        <w:t xml:space="preserve">FFP2 </w:t>
      </w:r>
      <w:r>
        <w:rPr>
          <w:lang w:val="en-GB"/>
        </w:rPr>
        <w:t xml:space="preserve">mask with </w:t>
      </w:r>
      <w:r w:rsidRPr="003B75CD">
        <w:rPr>
          <w:lang w:val="en-GB"/>
        </w:rPr>
        <w:t xml:space="preserve">V-PRO® </w:t>
      </w:r>
      <w:proofErr w:type="spellStart"/>
      <w:r w:rsidRPr="003B75CD">
        <w:rPr>
          <w:lang w:val="en-GB"/>
        </w:rPr>
        <w:t>maX</w:t>
      </w:r>
      <w:proofErr w:type="spellEnd"/>
      <w:r w:rsidRPr="003B75CD">
        <w:rPr>
          <w:lang w:val="en-GB"/>
        </w:rPr>
        <w:t xml:space="preserve"> Low Temperature Sterilization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p w:rsidR="008146B3" w:rsidRDefault="008146B3" w:rsidP="0018084A">
      <w:pPr>
        <w:pStyle w:val="SwissnosoAufzhlung1"/>
        <w:numPr>
          <w:ilvl w:val="0"/>
          <w:numId w:val="7"/>
        </w:numPr>
        <w:contextualSpacing w:val="0"/>
        <w:rPr>
          <w:lang w:val="en-GB"/>
        </w:rPr>
      </w:pPr>
      <w:r>
        <w:rPr>
          <w:lang w:val="en-GB"/>
        </w:rPr>
        <w:t>Collecting used FFP 2 Masks with a specialized mailbox-type container on wards</w:t>
      </w:r>
    </w:p>
    <w:p w:rsidR="003B75CD" w:rsidRDefault="003B75CD" w:rsidP="0018084A">
      <w:pPr>
        <w:pStyle w:val="SwissnosoAufzhlung1"/>
        <w:numPr>
          <w:ilvl w:val="0"/>
          <w:numId w:val="7"/>
        </w:numPr>
        <w:contextualSpacing w:val="0"/>
        <w:rPr>
          <w:lang w:val="en-GB"/>
        </w:rPr>
      </w:pPr>
      <w:r w:rsidRPr="0018084A">
        <w:rPr>
          <w:lang w:val="en-GB"/>
        </w:rPr>
        <w:t xml:space="preserve">Delivery to the central sterilization </w:t>
      </w:r>
      <w:r w:rsidR="0018084A">
        <w:rPr>
          <w:lang w:val="en-GB"/>
        </w:rPr>
        <w:t xml:space="preserve">(CS) </w:t>
      </w:r>
      <w:r w:rsidRPr="0018084A">
        <w:rPr>
          <w:lang w:val="en-GB"/>
        </w:rPr>
        <w:t>departm</w:t>
      </w:r>
      <w:r w:rsidR="0018084A" w:rsidRPr="0018084A">
        <w:rPr>
          <w:lang w:val="en-GB"/>
        </w:rPr>
        <w:t>ent</w:t>
      </w:r>
      <w:r w:rsidRPr="0018084A">
        <w:rPr>
          <w:lang w:val="en-GB"/>
        </w:rPr>
        <w:t xml:space="preserve"> in plastic containers </w:t>
      </w:r>
      <w:r w:rsidR="0018084A" w:rsidRPr="0018084A">
        <w:rPr>
          <w:lang w:val="en-GB"/>
        </w:rPr>
        <w:t>meeti</w:t>
      </w:r>
      <w:r w:rsidR="0018084A">
        <w:rPr>
          <w:lang w:val="en-GB"/>
        </w:rPr>
        <w:t>ng requirement for transport of</w:t>
      </w:r>
      <w:r w:rsidRPr="0018084A">
        <w:rPr>
          <w:lang w:val="en-GB"/>
        </w:rPr>
        <w:t xml:space="preserve"> infectious waste</w:t>
      </w:r>
      <w:r w:rsidR="0018084A" w:rsidRPr="0018084A">
        <w:rPr>
          <w:lang w:val="en-GB"/>
        </w:rPr>
        <w:t xml:space="preserve"> (</w:t>
      </w:r>
      <w:proofErr w:type="spellStart"/>
      <w:r w:rsidR="0018084A" w:rsidRPr="0018084A">
        <w:rPr>
          <w:lang w:val="en-GB"/>
        </w:rPr>
        <w:t>eg.g</w:t>
      </w:r>
      <w:proofErr w:type="spellEnd"/>
      <w:r w:rsidR="0018084A">
        <w:rPr>
          <w:lang w:val="en-GB"/>
        </w:rPr>
        <w:t xml:space="preserve"> </w:t>
      </w:r>
      <w:r w:rsidRPr="0018084A">
        <w:rPr>
          <w:lang w:val="en-GB"/>
        </w:rPr>
        <w:t>UN approval for infectious waste of Class 6.2, UN 3291)</w:t>
      </w:r>
    </w:p>
    <w:p w:rsidR="008146B3" w:rsidRPr="0018084A" w:rsidRDefault="008146B3" w:rsidP="0018084A">
      <w:pPr>
        <w:pStyle w:val="SwissnosoAufzhlung1"/>
        <w:numPr>
          <w:ilvl w:val="0"/>
          <w:numId w:val="7"/>
        </w:numPr>
        <w:contextualSpacing w:val="0"/>
        <w:rPr>
          <w:lang w:val="en-GB"/>
        </w:rPr>
      </w:pPr>
      <w:r>
        <w:rPr>
          <w:lang w:val="en-GB"/>
        </w:rPr>
        <w:t>Store for at least 24 hours before opening the container</w:t>
      </w:r>
    </w:p>
    <w:p w:rsidR="003B75CD" w:rsidRPr="003B75CD" w:rsidRDefault="003B75CD" w:rsidP="0018084A">
      <w:pPr>
        <w:pStyle w:val="SwissnosoAufzhlung1"/>
        <w:numPr>
          <w:ilvl w:val="0"/>
          <w:numId w:val="7"/>
        </w:numPr>
        <w:contextualSpacing w:val="0"/>
        <w:rPr>
          <w:lang w:val="en-GB"/>
        </w:rPr>
      </w:pPr>
      <w:r w:rsidRPr="003B75CD">
        <w:rPr>
          <w:lang w:val="en-GB"/>
        </w:rPr>
        <w:t xml:space="preserve">Visual inspection by </w:t>
      </w:r>
      <w:r w:rsidR="008146B3">
        <w:rPr>
          <w:lang w:val="en-GB"/>
        </w:rPr>
        <w:t xml:space="preserve">staff of Central Sterilization </w:t>
      </w:r>
      <w:r w:rsidR="007C4C20">
        <w:rPr>
          <w:lang w:val="en-GB"/>
        </w:rPr>
        <w:t xml:space="preserve">with appropriate personal protecting equipment </w:t>
      </w:r>
      <w:r w:rsidR="008146B3">
        <w:rPr>
          <w:lang w:val="en-GB"/>
        </w:rPr>
        <w:t>using a</w:t>
      </w:r>
      <w:r w:rsidR="0018084A">
        <w:rPr>
          <w:lang w:val="en-GB"/>
        </w:rPr>
        <w:t xml:space="preserve"> magnifying glass</w:t>
      </w:r>
      <w:r w:rsidRPr="003B75CD">
        <w:rPr>
          <w:lang w:val="en-GB"/>
        </w:rPr>
        <w:t xml:space="preserve"> for visual contami</w:t>
      </w:r>
      <w:r w:rsidR="008146B3">
        <w:rPr>
          <w:lang w:val="en-GB"/>
        </w:rPr>
        <w:t>nation and defects (e.g. holes). R</w:t>
      </w:r>
      <w:r w:rsidRPr="003B75CD">
        <w:rPr>
          <w:lang w:val="en-GB"/>
        </w:rPr>
        <w:t>ejection of defective and dirty masks</w:t>
      </w:r>
      <w:r w:rsidR="008146B3">
        <w:rPr>
          <w:lang w:val="en-GB"/>
        </w:rPr>
        <w:t xml:space="preserve">, or contaminated masks (most commonly </w:t>
      </w:r>
      <w:r w:rsidRPr="003B75CD">
        <w:rPr>
          <w:lang w:val="en-GB"/>
        </w:rPr>
        <w:t>by</w:t>
      </w:r>
      <w:r w:rsidR="0018084A">
        <w:rPr>
          <w:lang w:val="en-GB"/>
        </w:rPr>
        <w:t xml:space="preserve"> residual </w:t>
      </w:r>
      <w:r w:rsidRPr="003B75CD">
        <w:rPr>
          <w:lang w:val="en-GB"/>
        </w:rPr>
        <w:t>make-up and lipstick)</w:t>
      </w:r>
    </w:p>
    <w:p w:rsidR="003B75CD" w:rsidRPr="003B75CD" w:rsidRDefault="003B75CD" w:rsidP="0018084A">
      <w:pPr>
        <w:pStyle w:val="SwissnosoAufzhlung1"/>
        <w:numPr>
          <w:ilvl w:val="0"/>
          <w:numId w:val="7"/>
        </w:numPr>
        <w:contextualSpacing w:val="0"/>
        <w:rPr>
          <w:lang w:val="en-GB"/>
        </w:rPr>
      </w:pPr>
      <w:r w:rsidRPr="003B75CD">
        <w:rPr>
          <w:lang w:val="en-GB"/>
        </w:rPr>
        <w:t>Film packaging: FFP</w:t>
      </w:r>
      <w:r w:rsidR="007C4C20">
        <w:rPr>
          <w:lang w:val="en-GB"/>
        </w:rPr>
        <w:t xml:space="preserve">2 </w:t>
      </w:r>
      <w:r w:rsidRPr="003B75CD">
        <w:rPr>
          <w:lang w:val="en-GB"/>
        </w:rPr>
        <w:t xml:space="preserve">respirators are </w:t>
      </w:r>
      <w:r w:rsidR="007C4C20">
        <w:rPr>
          <w:lang w:val="en-GB"/>
        </w:rPr>
        <w:t xml:space="preserve">either </w:t>
      </w:r>
      <w:r w:rsidRPr="003B75CD">
        <w:rPr>
          <w:lang w:val="en-GB"/>
        </w:rPr>
        <w:t xml:space="preserve">individually </w:t>
      </w:r>
      <w:r w:rsidR="007C4C20">
        <w:rPr>
          <w:lang w:val="en-GB"/>
        </w:rPr>
        <w:t xml:space="preserve">or sets a 10 to 20 </w:t>
      </w:r>
      <w:r w:rsidRPr="003B75CD">
        <w:rPr>
          <w:lang w:val="en-GB"/>
        </w:rPr>
        <w:t>packed in sterile bags suitable for H</w:t>
      </w:r>
      <w:r w:rsidRPr="003B75CD">
        <w:rPr>
          <w:vertAlign w:val="subscript"/>
          <w:lang w:val="en-GB"/>
        </w:rPr>
        <w:t>2</w:t>
      </w:r>
      <w:r w:rsidRPr="003B75CD">
        <w:rPr>
          <w:lang w:val="en-GB"/>
        </w:rPr>
        <w:t>O</w:t>
      </w:r>
      <w:r w:rsidRPr="003B75CD">
        <w:rPr>
          <w:vertAlign w:val="subscript"/>
          <w:lang w:val="en-GB"/>
        </w:rPr>
        <w:t>2</w:t>
      </w:r>
      <w:r w:rsidRPr="003B75CD">
        <w:rPr>
          <w:lang w:val="en-GB"/>
        </w:rPr>
        <w:t xml:space="preserve"> sterilization. </w:t>
      </w:r>
      <w:r w:rsidR="00620D68">
        <w:rPr>
          <w:lang w:val="en-GB"/>
        </w:rPr>
        <w:br/>
      </w:r>
      <w:r w:rsidRPr="003B75CD">
        <w:rPr>
          <w:lang w:val="en-GB"/>
        </w:rPr>
        <w:t xml:space="preserve">The packaging is carried out according to the </w:t>
      </w:r>
      <w:r w:rsidR="00620D68">
        <w:rPr>
          <w:lang w:val="en-GB"/>
        </w:rPr>
        <w:t xml:space="preserve">recommendation of the manufacturer </w:t>
      </w:r>
      <w:r w:rsidRPr="003B75CD">
        <w:rPr>
          <w:lang w:val="en-GB"/>
        </w:rPr>
        <w:t>.</w:t>
      </w:r>
    </w:p>
    <w:p w:rsidR="0032086A" w:rsidRDefault="003B75CD" w:rsidP="0018084A">
      <w:pPr>
        <w:pStyle w:val="SwissnosoAufzhlung1"/>
        <w:numPr>
          <w:ilvl w:val="0"/>
          <w:numId w:val="7"/>
        </w:numPr>
        <w:contextualSpacing w:val="0"/>
      </w:pPr>
      <w:proofErr w:type="spellStart"/>
      <w:r>
        <w:t>Methodology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preparation</w:t>
      </w:r>
      <w:proofErr w:type="spellEnd"/>
      <w:r>
        <w:t>:</w:t>
      </w:r>
    </w:p>
    <w:p w:rsidR="003B75CD" w:rsidRPr="003B75CD" w:rsidRDefault="003B75CD" w:rsidP="0018084A">
      <w:pPr>
        <w:pStyle w:val="SwissnosoAufzhlung2"/>
        <w:numPr>
          <w:ilvl w:val="1"/>
          <w:numId w:val="7"/>
        </w:numPr>
        <w:rPr>
          <w:lang w:val="en-GB"/>
        </w:rPr>
      </w:pPr>
      <w:r w:rsidRPr="003B75CD">
        <w:rPr>
          <w:lang w:val="en-GB"/>
        </w:rPr>
        <w:t>Low temperature process Hydrogen peroxide (H</w:t>
      </w:r>
      <w:r w:rsidRPr="003B75CD">
        <w:rPr>
          <w:vertAlign w:val="subscript"/>
          <w:lang w:val="en-GB"/>
        </w:rPr>
        <w:t>2</w:t>
      </w:r>
      <w:r w:rsidRPr="003B75CD">
        <w:rPr>
          <w:lang w:val="en-GB"/>
        </w:rPr>
        <w:t>O</w:t>
      </w:r>
      <w:r w:rsidRPr="003B75CD">
        <w:rPr>
          <w:vertAlign w:val="subscript"/>
          <w:lang w:val="en-GB"/>
        </w:rPr>
        <w:t>2</w:t>
      </w:r>
      <w:r w:rsidRPr="003B75CD">
        <w:rPr>
          <w:lang w:val="en-GB"/>
        </w:rPr>
        <w:t>)</w:t>
      </w:r>
    </w:p>
    <w:p w:rsidR="003B75CD" w:rsidRPr="003B75CD" w:rsidRDefault="003B75CD" w:rsidP="0018084A">
      <w:pPr>
        <w:pStyle w:val="SwissnosoAufzhlung2"/>
        <w:numPr>
          <w:ilvl w:val="1"/>
          <w:numId w:val="7"/>
        </w:numPr>
        <w:rPr>
          <w:lang w:val="en-GB"/>
        </w:rPr>
      </w:pPr>
      <w:r w:rsidRPr="003B75CD">
        <w:rPr>
          <w:lang w:val="en-GB"/>
        </w:rPr>
        <w:t xml:space="preserve">V-PRO® </w:t>
      </w:r>
      <w:proofErr w:type="spellStart"/>
      <w:r w:rsidRPr="003B75CD">
        <w:rPr>
          <w:lang w:val="en-GB"/>
        </w:rPr>
        <w:t>maX</w:t>
      </w:r>
      <w:proofErr w:type="spellEnd"/>
      <w:r w:rsidRPr="003B75CD">
        <w:rPr>
          <w:lang w:val="en-GB"/>
        </w:rPr>
        <w:t xml:space="preserve"> Low Temperature Sterilization</w:t>
      </w:r>
      <w:r w:rsidR="007C4C20">
        <w:rPr>
          <w:lang w:val="en-GB"/>
        </w:rPr>
        <w:br/>
      </w:r>
      <w:r w:rsidRPr="003B75CD">
        <w:rPr>
          <w:lang w:val="en-GB"/>
        </w:rPr>
        <w:t xml:space="preserve"> (STERIS 5960 Heisley Road Mentor, OH 44060, USA)</w:t>
      </w:r>
    </w:p>
    <w:p w:rsidR="003B75CD" w:rsidRPr="003B75CD" w:rsidRDefault="003B75CD" w:rsidP="0018084A">
      <w:pPr>
        <w:pStyle w:val="SwissnosoAufzhlung2"/>
        <w:numPr>
          <w:ilvl w:val="1"/>
          <w:numId w:val="7"/>
        </w:numPr>
        <w:rPr>
          <w:lang w:val="en-GB"/>
        </w:rPr>
      </w:pPr>
      <w:r w:rsidRPr="003B75CD">
        <w:rPr>
          <w:lang w:val="en-GB"/>
        </w:rPr>
        <w:t xml:space="preserve">Short program (Materials without lumen </w:t>
      </w:r>
      <w:r>
        <w:rPr>
          <w:lang w:val="en-GB"/>
        </w:rPr>
        <w:t>–</w:t>
      </w:r>
      <w:r w:rsidRPr="003B75CD">
        <w:rPr>
          <w:lang w:val="en-GB"/>
        </w:rPr>
        <w:t xml:space="preserve"> "28 minute Non Lumen Cycle can process loads up to 50 lbs including cameras, light cords, non-lumened endoscopes and batteries", </w:t>
      </w:r>
      <w:hyperlink r:id="rId11" w:history="1">
        <w:r w:rsidRPr="003B75CD">
          <w:rPr>
            <w:rStyle w:val="Hyperlink"/>
            <w:lang w:val="en-GB"/>
          </w:rPr>
          <w:t>https://www.steris.com/healthcare/products/v-pro-sterilizers/v-pro-max-low-temperature-sterilization-system</w:t>
        </w:r>
      </w:hyperlink>
      <w:r w:rsidRPr="003B75CD">
        <w:rPr>
          <w:lang w:val="en-GB"/>
        </w:rPr>
        <w:t>)</w:t>
      </w:r>
    </w:p>
    <w:p w:rsidR="00AE5DD5" w:rsidRDefault="00AE5DD5" w:rsidP="00061FF9">
      <w:pPr>
        <w:pStyle w:val="SwissnosoAufzhlung1"/>
        <w:numPr>
          <w:ilvl w:val="0"/>
          <w:numId w:val="7"/>
        </w:numPr>
        <w:spacing w:line="276" w:lineRule="auto"/>
        <w:contextualSpacing w:val="0"/>
        <w:rPr>
          <w:lang w:val="en-GB"/>
        </w:rPr>
      </w:pPr>
      <w:r>
        <w:rPr>
          <w:lang w:val="en-GB"/>
        </w:rPr>
        <w:t>Keep masks in a non-airtight container for aeration, or if individually packed, have the healthcare worker open the enveloped 1 hour  before use</w:t>
      </w:r>
    </w:p>
    <w:p w:rsidR="00620D68" w:rsidRDefault="003B75CD" w:rsidP="00061FF9">
      <w:pPr>
        <w:pStyle w:val="SwissnosoAufzhlung1"/>
        <w:numPr>
          <w:ilvl w:val="0"/>
          <w:numId w:val="7"/>
        </w:numPr>
        <w:spacing w:line="276" w:lineRule="auto"/>
        <w:contextualSpacing w:val="0"/>
        <w:rPr>
          <w:lang w:val="en-GB"/>
        </w:rPr>
      </w:pPr>
      <w:r w:rsidRPr="00620D68">
        <w:rPr>
          <w:lang w:val="en-GB"/>
        </w:rPr>
        <w:t xml:space="preserve">Shipment </w:t>
      </w:r>
      <w:r w:rsidR="00620D68" w:rsidRPr="00620D68">
        <w:rPr>
          <w:lang w:val="en-GB"/>
        </w:rPr>
        <w:t xml:space="preserve">to central distribution </w:t>
      </w:r>
      <w:proofErr w:type="spellStart"/>
      <w:r w:rsidR="00620D68" w:rsidRPr="00620D68">
        <w:rPr>
          <w:lang w:val="en-GB"/>
        </w:rPr>
        <w:t>center</w:t>
      </w:r>
      <w:proofErr w:type="spellEnd"/>
      <w:r w:rsidR="00620D68" w:rsidRPr="00620D68">
        <w:rPr>
          <w:lang w:val="en-GB"/>
        </w:rPr>
        <w:t xml:space="preserve"> for stockpiling</w:t>
      </w:r>
      <w:r w:rsidRPr="00620D68">
        <w:rPr>
          <w:lang w:val="en-GB"/>
        </w:rPr>
        <w:t xml:space="preserve"> </w:t>
      </w:r>
      <w:r w:rsidR="00620D68" w:rsidRPr="00620D68">
        <w:rPr>
          <w:lang w:val="en-GB"/>
        </w:rPr>
        <w:t>as individually packed items in boxes to 10-20 masks</w:t>
      </w:r>
    </w:p>
    <w:p w:rsidR="003B75CD" w:rsidRPr="00620D68" w:rsidRDefault="003B75CD" w:rsidP="00061FF9">
      <w:pPr>
        <w:pStyle w:val="SwissnosoAufzhlung1"/>
        <w:numPr>
          <w:ilvl w:val="0"/>
          <w:numId w:val="7"/>
        </w:numPr>
        <w:spacing w:line="276" w:lineRule="auto"/>
        <w:contextualSpacing w:val="0"/>
        <w:rPr>
          <w:lang w:val="en-GB"/>
        </w:rPr>
      </w:pPr>
      <w:r w:rsidRPr="00620D68">
        <w:rPr>
          <w:lang w:val="en-GB"/>
        </w:rPr>
        <w:t>The material is delivered as a non-sterile product, no double packaging</w:t>
      </w:r>
    </w:p>
    <w:p w:rsidR="004809D4" w:rsidRPr="003B75CD" w:rsidRDefault="003B75CD" w:rsidP="0018084A">
      <w:pPr>
        <w:pStyle w:val="SwissnosoAufzhlung1"/>
        <w:numPr>
          <w:ilvl w:val="0"/>
          <w:numId w:val="7"/>
        </w:numPr>
        <w:spacing w:line="276" w:lineRule="auto"/>
        <w:contextualSpacing w:val="0"/>
        <w:rPr>
          <w:lang w:val="en-GB"/>
        </w:rPr>
      </w:pPr>
      <w:r w:rsidRPr="003B75CD">
        <w:rPr>
          <w:lang w:val="en-GB"/>
        </w:rPr>
        <w:t xml:space="preserve">Estimated amount of </w:t>
      </w:r>
      <w:r w:rsidR="00620D68">
        <w:rPr>
          <w:lang w:val="en-GB"/>
        </w:rPr>
        <w:t>hands-on time for reprocessing 2 min</w:t>
      </w:r>
      <w:r w:rsidRPr="003B75CD">
        <w:rPr>
          <w:lang w:val="en-GB"/>
        </w:rPr>
        <w:t>/mask</w:t>
      </w:r>
      <w:r w:rsidR="00620D68">
        <w:rPr>
          <w:lang w:val="en-GB"/>
        </w:rPr>
        <w:t>, for visual inspection, packaging and shipment.</w:t>
      </w:r>
    </w:p>
    <w:sectPr w:rsidR="004809D4" w:rsidRPr="003B75CD" w:rsidSect="00165CC3">
      <w:type w:val="continuous"/>
      <w:pgSz w:w="11906" w:h="16838"/>
      <w:pgMar w:top="2070" w:right="851" w:bottom="1304" w:left="1701" w:header="851" w:footer="51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A4B4E" w:rsidRPr="0001256C" w:rsidRDefault="005A4B4E" w:rsidP="0001256C">
      <w:r>
        <w:separator/>
      </w:r>
    </w:p>
  </w:endnote>
  <w:endnote w:type="continuationSeparator" w:id="0">
    <w:p w:rsidR="005A4B4E" w:rsidRPr="0001256C" w:rsidRDefault="005A4B4E" w:rsidP="000125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Monospace821BT-Roman"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57C59" w:rsidRDefault="00957C59" w:rsidP="00C841DD">
    <w:pPr>
      <w:pStyle w:val="SwissnosoKopf-undFusszeile"/>
    </w:pPr>
    <w:r>
      <w:t>Swissnoso, Sulgeneckstrasse 35, 3007 Bern</w:t>
    </w:r>
  </w:p>
  <w:p w:rsidR="00957C59" w:rsidRPr="00C841DD" w:rsidRDefault="00957C59" w:rsidP="00C841DD">
    <w:pPr>
      <w:pStyle w:val="SwissnosoKopf-undFusszeile"/>
    </w:pPr>
    <w:r>
      <w:t>031 331 21 22, contact@swissnoso.ch, swissnoso.ch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57C59" w:rsidRDefault="00957C59" w:rsidP="008F7F51">
    <w:pPr>
      <w:pStyle w:val="SwissnosoKopf-undFusszeile"/>
    </w:pPr>
    <w:r>
      <w:t>Swissnoso, Sulgeneckstrasse 35, 3007 Bern</w:t>
    </w:r>
  </w:p>
  <w:p w:rsidR="00957C59" w:rsidRPr="008F7F51" w:rsidRDefault="00957C59" w:rsidP="008F7F51">
    <w:pPr>
      <w:pStyle w:val="SwissnosoKopf-undFusszeile"/>
    </w:pPr>
    <w:r>
      <w:t>031 331 21 22, contact@swissnoso.ch, swissnoso.ch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A4B4E" w:rsidRPr="0001256C" w:rsidRDefault="005A4B4E" w:rsidP="0001256C">
      <w:r>
        <w:pict w14:anchorId="4F930DBB">
          <v:rect id="_x0000_i1025" style="width:467.7pt;height:.25pt" o:hralign="center" o:hrstd="t" o:hrnoshade="t" o:hr="t" fillcolor="#aaa" stroked="f"/>
        </w:pict>
      </w:r>
    </w:p>
  </w:footnote>
  <w:footnote w:type="continuationSeparator" w:id="0">
    <w:p w:rsidR="005A4B4E" w:rsidRPr="0001256C" w:rsidRDefault="005A4B4E" w:rsidP="0001256C">
      <w:r>
        <w:pict w14:anchorId="7C514019">
          <v:rect id="_x0000_i1026" style="width:467.7pt;height:.25pt" o:hralign="center" o:hrstd="t" o:hrnoshade="t" o:hr="t" fillcolor="#aaa" stroked="f"/>
        </w:pic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57C59" w:rsidRDefault="00E97D38" w:rsidP="00AF204E">
    <w:pPr>
      <w:pStyle w:val="SwissnosoKopf-undFusszeile"/>
    </w:pPr>
    <w:r>
      <w:t>((Datum))</w:t>
    </w:r>
  </w:p>
  <w:p w:rsidR="00957C59" w:rsidRDefault="005778F0" w:rsidP="00AF204E">
    <w:pPr>
      <w:pStyle w:val="SwissnosoKopf-undFusszeile"/>
    </w:pPr>
    <w:r>
      <w:t>((Dokumenttitel))</w:t>
    </w:r>
  </w:p>
  <w:p w:rsidR="00957C59" w:rsidRDefault="00957C59" w:rsidP="00CB0905">
    <w:pPr>
      <w:pStyle w:val="SwissnosoKopf-undFusszeile"/>
    </w:pPr>
    <w:r>
      <w:fldChar w:fldCharType="begin"/>
    </w:r>
    <w:r>
      <w:instrText xml:space="preserve"> PAGE  \* MERGEFORMAT </w:instrText>
    </w:r>
    <w:r>
      <w:fldChar w:fldCharType="separate"/>
    </w:r>
    <w:r w:rsidR="003B75CD">
      <w:t>2</w:t>
    </w:r>
    <w:r>
      <w:fldChar w:fldCharType="end"/>
    </w:r>
    <w:r>
      <w:t>/</w:t>
    </w:r>
    <w:r w:rsidR="005A4B4E">
      <w:fldChar w:fldCharType="begin"/>
    </w:r>
    <w:r w:rsidR="005A4B4E">
      <w:instrText xml:space="preserve"> NUMPAGES  \* MERGEFORMAT </w:instrText>
    </w:r>
    <w:r w:rsidR="005A4B4E">
      <w:fldChar w:fldCharType="separate"/>
    </w:r>
    <w:r w:rsidR="003B75CD">
      <w:t>2</w:t>
    </w:r>
    <w:r w:rsidR="005A4B4E">
      <w:fldChar w:fldCharType="end"/>
    </w:r>
    <w:r w:rsidRPr="0001256C">
      <w:rPr>
        <w:lang w:eastAsia="de-CH"/>
      </w:rPr>
      <w:drawing>
        <wp:anchor distT="0" distB="0" distL="114300" distR="114300" simplePos="0" relativeHeight="251658752" behindDoc="1" locked="1" layoutInCell="1" allowOverlap="0" wp14:anchorId="0F85D17B" wp14:editId="1BC205B9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000" cy="1080577"/>
          <wp:effectExtent l="0" t="0" r="9525" b="12065"/>
          <wp:wrapNone/>
          <wp:docPr id="3" name="Bild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wissnoso_Logo_2_Brie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805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D530A"/>
    <w:multiLevelType w:val="multilevel"/>
    <w:tmpl w:val="4DDC68EC"/>
    <w:lvl w:ilvl="0">
      <w:start w:val="1"/>
      <w:numFmt w:val="bullet"/>
      <w:pStyle w:val="SwissnosoAufzhlung1"/>
      <w:lvlText w:val="•"/>
      <w:lvlJc w:val="left"/>
      <w:pPr>
        <w:tabs>
          <w:tab w:val="num" w:pos="227"/>
        </w:tabs>
        <w:ind w:left="227" w:hanging="227"/>
      </w:pPr>
      <w:rPr>
        <w:rFonts w:ascii="Calibri" w:hAnsi="Calibri" w:hint="default"/>
      </w:rPr>
    </w:lvl>
    <w:lvl w:ilvl="1">
      <w:start w:val="1"/>
      <w:numFmt w:val="bullet"/>
      <w:pStyle w:val="SwissnosoAufzhlung2"/>
      <w:lvlText w:val="–"/>
      <w:lvlJc w:val="left"/>
      <w:pPr>
        <w:tabs>
          <w:tab w:val="num" w:pos="454"/>
        </w:tabs>
        <w:ind w:left="454" w:hanging="227"/>
      </w:pPr>
      <w:rPr>
        <w:rFonts w:ascii="Calibri" w:hAnsi="Calibri" w:hint="default"/>
      </w:rPr>
    </w:lvl>
    <w:lvl w:ilvl="2">
      <w:start w:val="1"/>
      <w:numFmt w:val="bullet"/>
      <w:pStyle w:val="SwissnosoAufzhlung3"/>
      <w:lvlText w:val="·"/>
      <w:lvlJc w:val="left"/>
      <w:pPr>
        <w:tabs>
          <w:tab w:val="num" w:pos="907"/>
        </w:tabs>
        <w:ind w:left="907" w:hanging="227"/>
      </w:pPr>
      <w:rPr>
        <w:rFonts w:ascii="Calibri" w:hAnsi="Calibri" w:hint="default"/>
      </w:rPr>
    </w:lvl>
    <w:lvl w:ilvl="3">
      <w:start w:val="1"/>
      <w:numFmt w:val="bullet"/>
      <w:pStyle w:val="SwissnosoAufzhlung4"/>
      <w:lvlText w:val="-"/>
      <w:lvlJc w:val="left"/>
      <w:pPr>
        <w:tabs>
          <w:tab w:val="num" w:pos="1134"/>
        </w:tabs>
        <w:ind w:left="1134" w:hanging="227"/>
      </w:pPr>
      <w:rPr>
        <w:rFonts w:ascii="Calibri" w:hAnsi="Calibri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28DB0469"/>
    <w:multiLevelType w:val="hybridMultilevel"/>
    <w:tmpl w:val="A06247D4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BA5F38"/>
    <w:multiLevelType w:val="multilevel"/>
    <w:tmpl w:val="4DDC68EC"/>
    <w:styleLink w:val="SwissnosoListe"/>
    <w:lvl w:ilvl="0">
      <w:start w:val="1"/>
      <w:numFmt w:val="bullet"/>
      <w:lvlText w:val="•"/>
      <w:lvlJc w:val="left"/>
      <w:pPr>
        <w:tabs>
          <w:tab w:val="num" w:pos="227"/>
        </w:tabs>
        <w:ind w:left="227" w:hanging="227"/>
      </w:pPr>
      <w:rPr>
        <w:rFonts w:ascii="Calibri" w:hAnsi="Calibri" w:hint="default"/>
      </w:rPr>
    </w:lvl>
    <w:lvl w:ilvl="1">
      <w:start w:val="1"/>
      <w:numFmt w:val="bullet"/>
      <w:lvlText w:val="–"/>
      <w:lvlJc w:val="left"/>
      <w:pPr>
        <w:tabs>
          <w:tab w:val="num" w:pos="454"/>
        </w:tabs>
        <w:ind w:left="454" w:hanging="227"/>
      </w:pPr>
      <w:rPr>
        <w:rFonts w:ascii="Calibri" w:hAnsi="Calibri" w:hint="default"/>
      </w:rPr>
    </w:lvl>
    <w:lvl w:ilvl="2">
      <w:start w:val="1"/>
      <w:numFmt w:val="bullet"/>
      <w:lvlText w:val="·"/>
      <w:lvlJc w:val="left"/>
      <w:pPr>
        <w:tabs>
          <w:tab w:val="num" w:pos="907"/>
        </w:tabs>
        <w:ind w:left="907" w:hanging="227"/>
      </w:pPr>
      <w:rPr>
        <w:rFonts w:ascii="Calibri" w:hAnsi="Calibri" w:hint="default"/>
      </w:rPr>
    </w:lvl>
    <w:lvl w:ilvl="3">
      <w:start w:val="1"/>
      <w:numFmt w:val="bullet"/>
      <w:lvlText w:val="-"/>
      <w:lvlJc w:val="left"/>
      <w:pPr>
        <w:tabs>
          <w:tab w:val="num" w:pos="1134"/>
        </w:tabs>
        <w:ind w:left="1134" w:hanging="227"/>
      </w:pPr>
      <w:rPr>
        <w:rFonts w:ascii="Calibri" w:hAnsi="Calibri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601B38FE"/>
    <w:multiLevelType w:val="multilevel"/>
    <w:tmpl w:val="CD8851AC"/>
    <w:styleLink w:val="SwissnosoberschriftenGliederung"/>
    <w:lvl w:ilvl="0">
      <w:start w:val="1"/>
      <w:numFmt w:val="ordinal"/>
      <w:pStyle w:val="Swissnosoberschrift1"/>
      <w:lvlText w:val="%1"/>
      <w:lvlJc w:val="left"/>
      <w:pPr>
        <w:ind w:left="0" w:firstLine="0"/>
      </w:pPr>
      <w:rPr>
        <w:rFonts w:ascii="Calibri" w:hAnsi="Calibri" w:hint="default"/>
        <w:b/>
        <w:i w:val="0"/>
        <w:sz w:val="26"/>
      </w:rPr>
    </w:lvl>
    <w:lvl w:ilvl="1">
      <w:start w:val="1"/>
      <w:numFmt w:val="decimal"/>
      <w:pStyle w:val="Swissnosoberschrift2"/>
      <w:lvlText w:val="%1%2"/>
      <w:lvlJc w:val="left"/>
      <w:pPr>
        <w:ind w:left="0" w:firstLine="0"/>
      </w:pPr>
      <w:rPr>
        <w:rFonts w:ascii="Calibri" w:hAnsi="Calibri" w:hint="default"/>
        <w:b/>
        <w:i w:val="0"/>
        <w:sz w:val="21"/>
      </w:rPr>
    </w:lvl>
    <w:lvl w:ilvl="2">
      <w:start w:val="1"/>
      <w:numFmt w:val="decimal"/>
      <w:pStyle w:val="Swissnosoberschrift3"/>
      <w:lvlText w:val="%1%2.%3"/>
      <w:lvlJc w:val="left"/>
      <w:pPr>
        <w:ind w:left="0" w:firstLine="0"/>
      </w:pPr>
      <w:rPr>
        <w:rFonts w:ascii="Calibri" w:hAnsi="Calibri" w:hint="default"/>
        <w:sz w:val="21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64D921DC"/>
    <w:multiLevelType w:val="multilevel"/>
    <w:tmpl w:val="52E489AC"/>
    <w:lvl w:ilvl="0">
      <w:start w:val="1"/>
      <w:numFmt w:val="ordinal"/>
      <w:pStyle w:val="berschrift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ordinal"/>
      <w:pStyle w:val="berschrift2"/>
      <w:lvlText w:val="%1%2"/>
      <w:lvlJc w:val="left"/>
      <w:pPr>
        <w:ind w:left="576" w:hanging="576"/>
      </w:pPr>
      <w:rPr>
        <w:rFonts w:hint="default"/>
      </w:rPr>
    </w:lvl>
    <w:lvl w:ilvl="2">
      <w:start w:val="1"/>
      <w:numFmt w:val="ordinal"/>
      <w:pStyle w:val="berschrift3"/>
      <w:lvlText w:val="%2%3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6580261A"/>
    <w:multiLevelType w:val="multilevel"/>
    <w:tmpl w:val="4DDC68EC"/>
    <w:numStyleLink w:val="SwissnosoListe"/>
  </w:abstractNum>
  <w:num w:numId="1">
    <w:abstractNumId w:val="4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intPostScriptOverText/>
  <w:embedSystemFonts/>
  <w:proofState w:spelling="clean"/>
  <w:attachedTemplate r:id="rId1"/>
  <w:stylePaneFormatFilter w:val="1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ocumentProtection w:formatting="1" w:enforcement="0"/>
  <w:defaultTabStop w:val="68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uppressBottom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PubVPasteboard_" w:val="11"/>
  </w:docVars>
  <w:rsids>
    <w:rsidRoot w:val="003B75CD"/>
    <w:rsid w:val="000025D6"/>
    <w:rsid w:val="0001256C"/>
    <w:rsid w:val="00016F94"/>
    <w:rsid w:val="00035F34"/>
    <w:rsid w:val="0004050F"/>
    <w:rsid w:val="0005297D"/>
    <w:rsid w:val="000612DC"/>
    <w:rsid w:val="000639FB"/>
    <w:rsid w:val="00063BD1"/>
    <w:rsid w:val="00071DEA"/>
    <w:rsid w:val="000776FF"/>
    <w:rsid w:val="000810A1"/>
    <w:rsid w:val="000859C4"/>
    <w:rsid w:val="0008625D"/>
    <w:rsid w:val="000878D9"/>
    <w:rsid w:val="00093D9C"/>
    <w:rsid w:val="00093F83"/>
    <w:rsid w:val="00096A71"/>
    <w:rsid w:val="000B52FF"/>
    <w:rsid w:val="000B7BE5"/>
    <w:rsid w:val="000C459C"/>
    <w:rsid w:val="000C4812"/>
    <w:rsid w:val="000D3F79"/>
    <w:rsid w:val="000E2D33"/>
    <w:rsid w:val="000E42B2"/>
    <w:rsid w:val="000E4997"/>
    <w:rsid w:val="00126254"/>
    <w:rsid w:val="00140C7D"/>
    <w:rsid w:val="00164F65"/>
    <w:rsid w:val="00165CC3"/>
    <w:rsid w:val="001749B8"/>
    <w:rsid w:val="0018084A"/>
    <w:rsid w:val="0018248B"/>
    <w:rsid w:val="00190AF8"/>
    <w:rsid w:val="0019212A"/>
    <w:rsid w:val="001A2F8B"/>
    <w:rsid w:val="001C01F4"/>
    <w:rsid w:val="001C315E"/>
    <w:rsid w:val="001C73EC"/>
    <w:rsid w:val="001D3470"/>
    <w:rsid w:val="001E3F47"/>
    <w:rsid w:val="001E45AE"/>
    <w:rsid w:val="001E5ECA"/>
    <w:rsid w:val="001F3825"/>
    <w:rsid w:val="00200450"/>
    <w:rsid w:val="002243E8"/>
    <w:rsid w:val="00224794"/>
    <w:rsid w:val="00230225"/>
    <w:rsid w:val="00245B35"/>
    <w:rsid w:val="002537D9"/>
    <w:rsid w:val="002674E3"/>
    <w:rsid w:val="00272E62"/>
    <w:rsid w:val="00282A56"/>
    <w:rsid w:val="00293DFA"/>
    <w:rsid w:val="00294F35"/>
    <w:rsid w:val="0029657D"/>
    <w:rsid w:val="002A2392"/>
    <w:rsid w:val="002B08EB"/>
    <w:rsid w:val="002B442F"/>
    <w:rsid w:val="002D1DE6"/>
    <w:rsid w:val="002D69C7"/>
    <w:rsid w:val="002E44DA"/>
    <w:rsid w:val="00304D17"/>
    <w:rsid w:val="00315633"/>
    <w:rsid w:val="0032086A"/>
    <w:rsid w:val="0032682C"/>
    <w:rsid w:val="0033217A"/>
    <w:rsid w:val="00336149"/>
    <w:rsid w:val="00336496"/>
    <w:rsid w:val="00352EF1"/>
    <w:rsid w:val="00353C0E"/>
    <w:rsid w:val="003552A4"/>
    <w:rsid w:val="00360FFA"/>
    <w:rsid w:val="003614D0"/>
    <w:rsid w:val="00361D6F"/>
    <w:rsid w:val="003666C7"/>
    <w:rsid w:val="00374598"/>
    <w:rsid w:val="003769D1"/>
    <w:rsid w:val="00382A8D"/>
    <w:rsid w:val="00395E9D"/>
    <w:rsid w:val="003A6931"/>
    <w:rsid w:val="003B75CD"/>
    <w:rsid w:val="003D0B07"/>
    <w:rsid w:val="003F0DD9"/>
    <w:rsid w:val="004055D8"/>
    <w:rsid w:val="00427FE4"/>
    <w:rsid w:val="00436D6A"/>
    <w:rsid w:val="00454483"/>
    <w:rsid w:val="00480899"/>
    <w:rsid w:val="004808B6"/>
    <w:rsid w:val="004809D4"/>
    <w:rsid w:val="004B28BE"/>
    <w:rsid w:val="004B3412"/>
    <w:rsid w:val="004B711A"/>
    <w:rsid w:val="004C14AB"/>
    <w:rsid w:val="004C5803"/>
    <w:rsid w:val="004D0811"/>
    <w:rsid w:val="004E2166"/>
    <w:rsid w:val="004F5B5F"/>
    <w:rsid w:val="005036B3"/>
    <w:rsid w:val="0051751A"/>
    <w:rsid w:val="005309B0"/>
    <w:rsid w:val="005335C0"/>
    <w:rsid w:val="00537AA0"/>
    <w:rsid w:val="00546A1F"/>
    <w:rsid w:val="00551B6B"/>
    <w:rsid w:val="0055306B"/>
    <w:rsid w:val="00572362"/>
    <w:rsid w:val="005778F0"/>
    <w:rsid w:val="0059003F"/>
    <w:rsid w:val="005A42F9"/>
    <w:rsid w:val="005A4B4E"/>
    <w:rsid w:val="005B6DEF"/>
    <w:rsid w:val="005D1F27"/>
    <w:rsid w:val="00604001"/>
    <w:rsid w:val="00607D0A"/>
    <w:rsid w:val="00620D68"/>
    <w:rsid w:val="006266B9"/>
    <w:rsid w:val="00632102"/>
    <w:rsid w:val="006441FB"/>
    <w:rsid w:val="006501C3"/>
    <w:rsid w:val="00661BAB"/>
    <w:rsid w:val="0066656C"/>
    <w:rsid w:val="00667F95"/>
    <w:rsid w:val="00675919"/>
    <w:rsid w:val="00683857"/>
    <w:rsid w:val="006926D8"/>
    <w:rsid w:val="006A03CB"/>
    <w:rsid w:val="006A174C"/>
    <w:rsid w:val="006D272B"/>
    <w:rsid w:val="006E05C1"/>
    <w:rsid w:val="006E08E3"/>
    <w:rsid w:val="007021C3"/>
    <w:rsid w:val="0070627E"/>
    <w:rsid w:val="007078BA"/>
    <w:rsid w:val="00707A99"/>
    <w:rsid w:val="00712625"/>
    <w:rsid w:val="00712E88"/>
    <w:rsid w:val="00713586"/>
    <w:rsid w:val="00725C91"/>
    <w:rsid w:val="00727ABD"/>
    <w:rsid w:val="00733493"/>
    <w:rsid w:val="0074594B"/>
    <w:rsid w:val="00751E32"/>
    <w:rsid w:val="0076046E"/>
    <w:rsid w:val="00762F0C"/>
    <w:rsid w:val="00770A37"/>
    <w:rsid w:val="00781C19"/>
    <w:rsid w:val="007A0733"/>
    <w:rsid w:val="007A0D6B"/>
    <w:rsid w:val="007B3825"/>
    <w:rsid w:val="007C4C20"/>
    <w:rsid w:val="007C6B4A"/>
    <w:rsid w:val="007E31DD"/>
    <w:rsid w:val="007F2026"/>
    <w:rsid w:val="008067A5"/>
    <w:rsid w:val="00812C88"/>
    <w:rsid w:val="008146B3"/>
    <w:rsid w:val="0081523D"/>
    <w:rsid w:val="008169FE"/>
    <w:rsid w:val="008206A6"/>
    <w:rsid w:val="00831740"/>
    <w:rsid w:val="00833364"/>
    <w:rsid w:val="008424FF"/>
    <w:rsid w:val="00845F6C"/>
    <w:rsid w:val="008530F4"/>
    <w:rsid w:val="0085476F"/>
    <w:rsid w:val="00856707"/>
    <w:rsid w:val="008660AC"/>
    <w:rsid w:val="00867236"/>
    <w:rsid w:val="00887DAF"/>
    <w:rsid w:val="00894862"/>
    <w:rsid w:val="008A19F5"/>
    <w:rsid w:val="008A7E76"/>
    <w:rsid w:val="008B145E"/>
    <w:rsid w:val="008C16F6"/>
    <w:rsid w:val="008C19A8"/>
    <w:rsid w:val="008D59BE"/>
    <w:rsid w:val="008D77F2"/>
    <w:rsid w:val="008E2ED4"/>
    <w:rsid w:val="008E3193"/>
    <w:rsid w:val="008F0D60"/>
    <w:rsid w:val="008F2BD3"/>
    <w:rsid w:val="008F68D1"/>
    <w:rsid w:val="008F7F51"/>
    <w:rsid w:val="00900F82"/>
    <w:rsid w:val="00901417"/>
    <w:rsid w:val="009029F2"/>
    <w:rsid w:val="009118E2"/>
    <w:rsid w:val="009133B5"/>
    <w:rsid w:val="00913C25"/>
    <w:rsid w:val="00923C13"/>
    <w:rsid w:val="00947B85"/>
    <w:rsid w:val="00950DB8"/>
    <w:rsid w:val="00954160"/>
    <w:rsid w:val="00955972"/>
    <w:rsid w:val="009563DA"/>
    <w:rsid w:val="00957C59"/>
    <w:rsid w:val="0097473D"/>
    <w:rsid w:val="00986F7E"/>
    <w:rsid w:val="00993DF9"/>
    <w:rsid w:val="00995983"/>
    <w:rsid w:val="009A5369"/>
    <w:rsid w:val="009B56C7"/>
    <w:rsid w:val="009B7CAD"/>
    <w:rsid w:val="009C73EA"/>
    <w:rsid w:val="009D5E0C"/>
    <w:rsid w:val="009D7840"/>
    <w:rsid w:val="009E0A8E"/>
    <w:rsid w:val="009F09CD"/>
    <w:rsid w:val="009F6186"/>
    <w:rsid w:val="00A00B25"/>
    <w:rsid w:val="00A03307"/>
    <w:rsid w:val="00A14B2D"/>
    <w:rsid w:val="00A17AF6"/>
    <w:rsid w:val="00A203D4"/>
    <w:rsid w:val="00A2288A"/>
    <w:rsid w:val="00A23000"/>
    <w:rsid w:val="00A330F4"/>
    <w:rsid w:val="00A35A6E"/>
    <w:rsid w:val="00A37FE6"/>
    <w:rsid w:val="00A450B3"/>
    <w:rsid w:val="00A50126"/>
    <w:rsid w:val="00A565AD"/>
    <w:rsid w:val="00A63F71"/>
    <w:rsid w:val="00A66B15"/>
    <w:rsid w:val="00A67888"/>
    <w:rsid w:val="00A80D7E"/>
    <w:rsid w:val="00A905FB"/>
    <w:rsid w:val="00AA1AFD"/>
    <w:rsid w:val="00AA544E"/>
    <w:rsid w:val="00AA68E9"/>
    <w:rsid w:val="00AB39BB"/>
    <w:rsid w:val="00AB4811"/>
    <w:rsid w:val="00AC2457"/>
    <w:rsid w:val="00AC2CFE"/>
    <w:rsid w:val="00AD1CB9"/>
    <w:rsid w:val="00AE1F75"/>
    <w:rsid w:val="00AE32B4"/>
    <w:rsid w:val="00AE5DD5"/>
    <w:rsid w:val="00AF204E"/>
    <w:rsid w:val="00B052FC"/>
    <w:rsid w:val="00B074D8"/>
    <w:rsid w:val="00B10574"/>
    <w:rsid w:val="00B12CB3"/>
    <w:rsid w:val="00B17571"/>
    <w:rsid w:val="00B263A9"/>
    <w:rsid w:val="00B31C4D"/>
    <w:rsid w:val="00B349DF"/>
    <w:rsid w:val="00B36A58"/>
    <w:rsid w:val="00B41999"/>
    <w:rsid w:val="00B53492"/>
    <w:rsid w:val="00B65BD4"/>
    <w:rsid w:val="00B67DC7"/>
    <w:rsid w:val="00B71226"/>
    <w:rsid w:val="00B84DAC"/>
    <w:rsid w:val="00B93BE4"/>
    <w:rsid w:val="00BB4388"/>
    <w:rsid w:val="00BC072D"/>
    <w:rsid w:val="00BC1B0D"/>
    <w:rsid w:val="00BC759D"/>
    <w:rsid w:val="00BD7B67"/>
    <w:rsid w:val="00BD7D48"/>
    <w:rsid w:val="00BE1991"/>
    <w:rsid w:val="00C0312A"/>
    <w:rsid w:val="00C041C5"/>
    <w:rsid w:val="00C117BC"/>
    <w:rsid w:val="00C24207"/>
    <w:rsid w:val="00C37FDC"/>
    <w:rsid w:val="00C44BD1"/>
    <w:rsid w:val="00C47424"/>
    <w:rsid w:val="00C56ED4"/>
    <w:rsid w:val="00C6195C"/>
    <w:rsid w:val="00C63B04"/>
    <w:rsid w:val="00C83057"/>
    <w:rsid w:val="00C841DD"/>
    <w:rsid w:val="00C90EF1"/>
    <w:rsid w:val="00C912FE"/>
    <w:rsid w:val="00CA1DF5"/>
    <w:rsid w:val="00CB0905"/>
    <w:rsid w:val="00CB4314"/>
    <w:rsid w:val="00CD0C2D"/>
    <w:rsid w:val="00CD6B2E"/>
    <w:rsid w:val="00CE4B8E"/>
    <w:rsid w:val="00D00908"/>
    <w:rsid w:val="00D14DC9"/>
    <w:rsid w:val="00D1558A"/>
    <w:rsid w:val="00D17893"/>
    <w:rsid w:val="00D1790A"/>
    <w:rsid w:val="00D26771"/>
    <w:rsid w:val="00D31DA3"/>
    <w:rsid w:val="00D44B15"/>
    <w:rsid w:val="00D44BDA"/>
    <w:rsid w:val="00D454A7"/>
    <w:rsid w:val="00D54B3D"/>
    <w:rsid w:val="00D72CD8"/>
    <w:rsid w:val="00D75A6B"/>
    <w:rsid w:val="00D8049E"/>
    <w:rsid w:val="00D864E0"/>
    <w:rsid w:val="00DD5E67"/>
    <w:rsid w:val="00DD72E2"/>
    <w:rsid w:val="00DE0186"/>
    <w:rsid w:val="00DE0479"/>
    <w:rsid w:val="00DE477C"/>
    <w:rsid w:val="00DF157C"/>
    <w:rsid w:val="00DF4E08"/>
    <w:rsid w:val="00E00957"/>
    <w:rsid w:val="00E0505C"/>
    <w:rsid w:val="00E16DA5"/>
    <w:rsid w:val="00E1704B"/>
    <w:rsid w:val="00E52F2C"/>
    <w:rsid w:val="00E5315D"/>
    <w:rsid w:val="00E53CA0"/>
    <w:rsid w:val="00E548FC"/>
    <w:rsid w:val="00E56EFA"/>
    <w:rsid w:val="00E81058"/>
    <w:rsid w:val="00E8662A"/>
    <w:rsid w:val="00E87008"/>
    <w:rsid w:val="00E9066B"/>
    <w:rsid w:val="00E9579B"/>
    <w:rsid w:val="00E97D38"/>
    <w:rsid w:val="00EC145D"/>
    <w:rsid w:val="00EE54D5"/>
    <w:rsid w:val="00EE786C"/>
    <w:rsid w:val="00F02EE2"/>
    <w:rsid w:val="00F13CCB"/>
    <w:rsid w:val="00F212A9"/>
    <w:rsid w:val="00F30F56"/>
    <w:rsid w:val="00F34B28"/>
    <w:rsid w:val="00F351B0"/>
    <w:rsid w:val="00F55014"/>
    <w:rsid w:val="00F55068"/>
    <w:rsid w:val="00F6074E"/>
    <w:rsid w:val="00F655F0"/>
    <w:rsid w:val="00F67F80"/>
    <w:rsid w:val="00F82104"/>
    <w:rsid w:val="00F902FF"/>
    <w:rsid w:val="00FA0177"/>
    <w:rsid w:val="00FA3ADD"/>
    <w:rsid w:val="00FA4191"/>
    <w:rsid w:val="00FA49D5"/>
    <w:rsid w:val="00FA5307"/>
    <w:rsid w:val="00FA7051"/>
    <w:rsid w:val="00FB01F2"/>
    <w:rsid w:val="00FC43FE"/>
    <w:rsid w:val="00FC78C6"/>
    <w:rsid w:val="00FE5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;"/>
  <w14:docId w14:val="6A7973C3"/>
  <w14:defaultImageDpi w14:val="300"/>
  <w15:docId w15:val="{DDEA3B45-9F9E-4A30-A57E-0B138E796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CH" w:eastAsia="de-DE" w:bidi="ar-SA"/>
      </w:rPr>
    </w:rPrDefault>
    <w:pPrDefault/>
  </w:docDefaults>
  <w:latentStyles w:defLockedState="1" w:defUIPriority="99" w:defSemiHidden="0" w:defUnhideWhenUsed="0" w:defQFormat="0" w:count="376">
    <w:lsdException w:name="Normal" w:locked="0" w:uiPriority="0"/>
    <w:lsdException w:name="heading 1" w:locked="0" w:uiPriority="9"/>
    <w:lsdException w:name="heading 2" w:locked="0" w:semiHidden="1" w:uiPriority="9" w:unhideWhenUsed="1"/>
    <w:lsdException w:name="heading 3" w:locked="0" w:semiHidden="1" w:uiPriority="9" w:unhideWhenUsed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9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locked="0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0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 w:qFormat="1"/>
    <w:lsdException w:name="FollowedHyperlink" w:locked="0" w:semiHidden="1" w:unhideWhenUsed="1"/>
    <w:lsdException w:name="Strong" w:locked="0" w:uiPriority="4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8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Standard">
    <w:name w:val="Normal"/>
    <w:semiHidden/>
    <w:rsid w:val="00950DB8"/>
    <w:pPr>
      <w:widowControl w:val="0"/>
      <w:tabs>
        <w:tab w:val="left" w:pos="3402"/>
      </w:tabs>
      <w:suppressAutoHyphens/>
      <w:spacing w:after="120" w:line="270" w:lineRule="exact"/>
    </w:pPr>
    <w:rPr>
      <w:rFonts w:ascii="Calibri" w:hAnsi="Calibri"/>
      <w:color w:val="000000"/>
      <w:sz w:val="21"/>
      <w:szCs w:val="21"/>
      <w14:ligatures w14:val="standard"/>
    </w:rPr>
  </w:style>
  <w:style w:type="paragraph" w:styleId="berschrift1">
    <w:name w:val="heading 1"/>
    <w:next w:val="berschrift2"/>
    <w:link w:val="berschrift1Zchn"/>
    <w:uiPriority w:val="9"/>
    <w:semiHidden/>
    <w:locked/>
    <w:rsid w:val="00F67F80"/>
    <w:pPr>
      <w:keepNext/>
      <w:keepLines/>
      <w:numPr>
        <w:numId w:val="1"/>
      </w:numPr>
      <w:tabs>
        <w:tab w:val="left" w:pos="284"/>
      </w:tabs>
      <w:suppressAutoHyphens/>
      <w:spacing w:before="540" w:after="270" w:line="300" w:lineRule="exact"/>
      <w:ind w:left="0" w:firstLine="0"/>
      <w:contextualSpacing/>
      <w:outlineLvl w:val="0"/>
    </w:pPr>
    <w:rPr>
      <w:rFonts w:ascii="Calibri" w:eastAsia="MS Gothic" w:hAnsi="Calibri"/>
      <w:b/>
      <w:bCs/>
      <w:color w:val="000000"/>
      <w:spacing w:val="4"/>
      <w:sz w:val="26"/>
      <w:szCs w:val="26"/>
      <w14:ligatures w14:val="standard"/>
    </w:rPr>
  </w:style>
  <w:style w:type="paragraph" w:styleId="berschrift2">
    <w:name w:val="heading 2"/>
    <w:next w:val="berschrift3"/>
    <w:link w:val="berschrift2Zchn"/>
    <w:uiPriority w:val="9"/>
    <w:semiHidden/>
    <w:locked/>
    <w:rsid w:val="00F67F80"/>
    <w:pPr>
      <w:keepNext/>
      <w:keepLines/>
      <w:numPr>
        <w:ilvl w:val="1"/>
        <w:numId w:val="1"/>
      </w:numPr>
      <w:tabs>
        <w:tab w:val="left" w:pos="397"/>
      </w:tabs>
      <w:spacing w:after="120" w:line="270" w:lineRule="exact"/>
      <w:outlineLvl w:val="1"/>
    </w:pPr>
    <w:rPr>
      <w:rFonts w:ascii="Calibri" w:eastAsia="MS Gothic" w:hAnsi="Calibri"/>
      <w:b/>
      <w:bCs/>
      <w:color w:val="000000"/>
      <w:spacing w:val="2"/>
      <w:sz w:val="21"/>
      <w:szCs w:val="21"/>
      <w14:ligatures w14:val="standard"/>
    </w:rPr>
  </w:style>
  <w:style w:type="paragraph" w:styleId="berschrift3">
    <w:name w:val="heading 3"/>
    <w:next w:val="Standard"/>
    <w:link w:val="berschrift3Zchn"/>
    <w:uiPriority w:val="9"/>
    <w:semiHidden/>
    <w:locked/>
    <w:rsid w:val="00F67F80"/>
    <w:pPr>
      <w:keepNext/>
      <w:keepLines/>
      <w:numPr>
        <w:ilvl w:val="2"/>
        <w:numId w:val="1"/>
      </w:numPr>
      <w:tabs>
        <w:tab w:val="left" w:pos="567"/>
      </w:tabs>
      <w:spacing w:after="120" w:line="270" w:lineRule="exact"/>
      <w:outlineLvl w:val="2"/>
    </w:pPr>
    <w:rPr>
      <w:rFonts w:ascii="Calibri" w:eastAsia="MS Gothic" w:hAnsi="Calibri"/>
      <w:color w:val="000000"/>
      <w:spacing w:val="2"/>
      <w:position w:val="2"/>
      <w:sz w:val="21"/>
      <w:szCs w:val="21"/>
      <w14:ligatures w14:val="standard"/>
    </w:rPr>
  </w:style>
  <w:style w:type="paragraph" w:styleId="berschrift4">
    <w:name w:val="heading 4"/>
    <w:basedOn w:val="Standard"/>
    <w:next w:val="Standard"/>
    <w:link w:val="berschrift4Zchn"/>
    <w:uiPriority w:val="9"/>
    <w:semiHidden/>
    <w:qFormat/>
    <w:locked/>
    <w:rsid w:val="00F67F80"/>
    <w:pPr>
      <w:keepNext/>
      <w:keepLines/>
      <w:numPr>
        <w:ilvl w:val="3"/>
        <w:numId w:val="1"/>
      </w:numPr>
      <w:spacing w:before="200" w:after="0"/>
      <w:outlineLvl w:val="3"/>
    </w:pPr>
    <w:rPr>
      <w:rFonts w:eastAsia="MS Gothic"/>
      <w:b/>
      <w:bCs/>
      <w:i/>
      <w:iCs/>
      <w:color w:val="4F81BD"/>
    </w:rPr>
  </w:style>
  <w:style w:type="paragraph" w:styleId="berschrift5">
    <w:name w:val="heading 5"/>
    <w:basedOn w:val="Standard"/>
    <w:next w:val="Standard"/>
    <w:link w:val="berschrift5Zchn"/>
    <w:uiPriority w:val="9"/>
    <w:semiHidden/>
    <w:qFormat/>
    <w:locked/>
    <w:rsid w:val="00F67F80"/>
    <w:pPr>
      <w:keepNext/>
      <w:keepLines/>
      <w:numPr>
        <w:ilvl w:val="4"/>
        <w:numId w:val="1"/>
      </w:numPr>
      <w:spacing w:before="200" w:after="0"/>
      <w:outlineLvl w:val="4"/>
    </w:pPr>
    <w:rPr>
      <w:rFonts w:eastAsia="MS Gothic"/>
      <w:color w:val="243F60"/>
    </w:rPr>
  </w:style>
  <w:style w:type="paragraph" w:styleId="berschrift6">
    <w:name w:val="heading 6"/>
    <w:basedOn w:val="Standard"/>
    <w:next w:val="Standard"/>
    <w:link w:val="berschrift6Zchn"/>
    <w:uiPriority w:val="9"/>
    <w:semiHidden/>
    <w:qFormat/>
    <w:locked/>
    <w:rsid w:val="00F67F80"/>
    <w:pPr>
      <w:keepNext/>
      <w:keepLines/>
      <w:numPr>
        <w:ilvl w:val="5"/>
        <w:numId w:val="1"/>
      </w:numPr>
      <w:spacing w:before="200" w:after="0"/>
      <w:outlineLvl w:val="5"/>
    </w:pPr>
    <w:rPr>
      <w:rFonts w:eastAsia="MS Gothic"/>
      <w:i/>
      <w:iCs/>
      <w:color w:val="243F60"/>
    </w:rPr>
  </w:style>
  <w:style w:type="paragraph" w:styleId="berschrift7">
    <w:name w:val="heading 7"/>
    <w:basedOn w:val="Standard"/>
    <w:next w:val="Standard"/>
    <w:link w:val="berschrift7Zchn"/>
    <w:uiPriority w:val="9"/>
    <w:semiHidden/>
    <w:qFormat/>
    <w:locked/>
    <w:rsid w:val="00F67F80"/>
    <w:pPr>
      <w:keepNext/>
      <w:keepLines/>
      <w:numPr>
        <w:ilvl w:val="6"/>
        <w:numId w:val="1"/>
      </w:numPr>
      <w:spacing w:before="200" w:after="0"/>
      <w:outlineLvl w:val="6"/>
    </w:pPr>
    <w:rPr>
      <w:rFonts w:eastAsia="MS Gothic"/>
      <w:i/>
      <w:iCs/>
      <w:color w:val="404040"/>
    </w:rPr>
  </w:style>
  <w:style w:type="paragraph" w:styleId="berschrift8">
    <w:name w:val="heading 8"/>
    <w:basedOn w:val="Standard"/>
    <w:next w:val="Standard"/>
    <w:link w:val="berschrift8Zchn"/>
    <w:uiPriority w:val="9"/>
    <w:semiHidden/>
    <w:qFormat/>
    <w:locked/>
    <w:rsid w:val="00F67F80"/>
    <w:pPr>
      <w:keepNext/>
      <w:keepLines/>
      <w:numPr>
        <w:ilvl w:val="7"/>
        <w:numId w:val="1"/>
      </w:numPr>
      <w:spacing w:before="200" w:after="0"/>
      <w:outlineLvl w:val="7"/>
    </w:pPr>
    <w:rPr>
      <w:rFonts w:eastAsia="MS Gothic"/>
      <w:color w:val="404040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qFormat/>
    <w:locked/>
    <w:rsid w:val="00F67F80"/>
    <w:pPr>
      <w:keepNext/>
      <w:keepLines/>
      <w:numPr>
        <w:ilvl w:val="8"/>
        <w:numId w:val="1"/>
      </w:numPr>
      <w:spacing w:before="200" w:after="0"/>
      <w:outlineLvl w:val="8"/>
    </w:pPr>
    <w:rPr>
      <w:rFonts w:eastAsia="MS Gothic"/>
      <w:i/>
      <w:iCs/>
      <w:color w:val="404040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"/>
    <w:semiHidden/>
    <w:rsid w:val="00CD0C2D"/>
    <w:rPr>
      <w:rFonts w:ascii="Calibri" w:eastAsia="MS Gothic" w:hAnsi="Calibri"/>
      <w:b/>
      <w:bCs/>
      <w:color w:val="000000"/>
      <w:spacing w:val="4"/>
      <w:sz w:val="26"/>
      <w:szCs w:val="26"/>
      <w14:ligatures w14:val="standard"/>
    </w:rPr>
  </w:style>
  <w:style w:type="character" w:customStyle="1" w:styleId="berschrift2Zchn">
    <w:name w:val="Überschrift 2 Zchn"/>
    <w:link w:val="berschrift2"/>
    <w:uiPriority w:val="9"/>
    <w:semiHidden/>
    <w:rsid w:val="00CD0C2D"/>
    <w:rPr>
      <w:rFonts w:ascii="Calibri" w:eastAsia="MS Gothic" w:hAnsi="Calibri"/>
      <w:b/>
      <w:bCs/>
      <w:color w:val="000000"/>
      <w:spacing w:val="2"/>
      <w:sz w:val="21"/>
      <w:szCs w:val="21"/>
      <w14:ligatures w14:val="standard"/>
    </w:rPr>
  </w:style>
  <w:style w:type="character" w:customStyle="1" w:styleId="berschrift3Zchn">
    <w:name w:val="Überschrift 3 Zchn"/>
    <w:link w:val="berschrift3"/>
    <w:uiPriority w:val="9"/>
    <w:semiHidden/>
    <w:rsid w:val="00CD0C2D"/>
    <w:rPr>
      <w:rFonts w:ascii="Calibri" w:eastAsia="MS Gothic" w:hAnsi="Calibri"/>
      <w:color w:val="000000"/>
      <w:spacing w:val="2"/>
      <w:position w:val="2"/>
      <w:sz w:val="21"/>
      <w:szCs w:val="21"/>
      <w14:ligatures w14:val="standard"/>
    </w:rPr>
  </w:style>
  <w:style w:type="character" w:customStyle="1" w:styleId="berschrift4Zchn">
    <w:name w:val="Überschrift 4 Zchn"/>
    <w:link w:val="berschrift4"/>
    <w:uiPriority w:val="9"/>
    <w:semiHidden/>
    <w:rsid w:val="00CD0C2D"/>
    <w:rPr>
      <w:rFonts w:ascii="Calibri" w:eastAsia="MS Gothic" w:hAnsi="Calibri"/>
      <w:b/>
      <w:bCs/>
      <w:i/>
      <w:iCs/>
      <w:color w:val="4F81BD"/>
      <w:sz w:val="21"/>
      <w:szCs w:val="21"/>
      <w14:ligatures w14:val="standard"/>
    </w:rPr>
  </w:style>
  <w:style w:type="character" w:customStyle="1" w:styleId="berschrift5Zchn">
    <w:name w:val="Überschrift 5 Zchn"/>
    <w:link w:val="berschrift5"/>
    <w:uiPriority w:val="9"/>
    <w:semiHidden/>
    <w:rsid w:val="00CD0C2D"/>
    <w:rPr>
      <w:rFonts w:ascii="Calibri" w:eastAsia="MS Gothic" w:hAnsi="Calibri"/>
      <w:color w:val="243F60"/>
      <w:sz w:val="21"/>
      <w:szCs w:val="21"/>
      <w14:ligatures w14:val="standard"/>
    </w:rPr>
  </w:style>
  <w:style w:type="character" w:customStyle="1" w:styleId="berschrift6Zchn">
    <w:name w:val="Überschrift 6 Zchn"/>
    <w:link w:val="berschrift6"/>
    <w:uiPriority w:val="9"/>
    <w:semiHidden/>
    <w:rsid w:val="00CD0C2D"/>
    <w:rPr>
      <w:rFonts w:ascii="Calibri" w:eastAsia="MS Gothic" w:hAnsi="Calibri"/>
      <w:i/>
      <w:iCs/>
      <w:color w:val="243F60"/>
      <w:sz w:val="21"/>
      <w:szCs w:val="21"/>
      <w14:ligatures w14:val="standard"/>
    </w:rPr>
  </w:style>
  <w:style w:type="character" w:customStyle="1" w:styleId="berschrift7Zchn">
    <w:name w:val="Überschrift 7 Zchn"/>
    <w:link w:val="berschrift7"/>
    <w:uiPriority w:val="9"/>
    <w:semiHidden/>
    <w:rsid w:val="00CD0C2D"/>
    <w:rPr>
      <w:rFonts w:ascii="Calibri" w:eastAsia="MS Gothic" w:hAnsi="Calibri"/>
      <w:i/>
      <w:iCs/>
      <w:color w:val="404040"/>
      <w:sz w:val="21"/>
      <w:szCs w:val="21"/>
      <w14:ligatures w14:val="standard"/>
    </w:rPr>
  </w:style>
  <w:style w:type="character" w:customStyle="1" w:styleId="berschrift8Zchn">
    <w:name w:val="Überschrift 8 Zchn"/>
    <w:link w:val="berschrift8"/>
    <w:uiPriority w:val="9"/>
    <w:semiHidden/>
    <w:rsid w:val="00CD0C2D"/>
    <w:rPr>
      <w:rFonts w:ascii="Calibri" w:eastAsia="MS Gothic" w:hAnsi="Calibri"/>
      <w:color w:val="404040"/>
      <w14:ligatures w14:val="standard"/>
    </w:rPr>
  </w:style>
  <w:style w:type="character" w:customStyle="1" w:styleId="berschrift9Zchn">
    <w:name w:val="Überschrift 9 Zchn"/>
    <w:link w:val="berschrift9"/>
    <w:uiPriority w:val="9"/>
    <w:semiHidden/>
    <w:rsid w:val="00CD0C2D"/>
    <w:rPr>
      <w:rFonts w:ascii="Calibri" w:eastAsia="MS Gothic" w:hAnsi="Calibri"/>
      <w:i/>
      <w:iCs/>
      <w:color w:val="404040"/>
      <w14:ligatures w14:val="standard"/>
    </w:rPr>
  </w:style>
  <w:style w:type="paragraph" w:customStyle="1" w:styleId="SwissnosoKopf-undFusszeile">
    <w:name w:val="Swissnoso Kopf- und Fusszeile"/>
    <w:uiPriority w:val="2"/>
    <w:qFormat/>
    <w:rsid w:val="00336149"/>
    <w:pPr>
      <w:widowControl w:val="0"/>
      <w:suppressAutoHyphens/>
      <w:spacing w:line="168" w:lineRule="exact"/>
    </w:pPr>
    <w:rPr>
      <w:rFonts w:ascii="Calibri" w:hAnsi="Calibri"/>
      <w:noProof/>
      <w:color w:val="000000"/>
      <w:spacing w:val="6"/>
      <w:sz w:val="14"/>
      <w:szCs w:val="14"/>
      <w14:ligatures w14:val="standard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locked/>
    <w:rsid w:val="004C14AB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4C14AB"/>
    <w:rPr>
      <w:rFonts w:ascii="Lucida Grande" w:hAnsi="Lucida Grande" w:cs="Lucida Grande"/>
      <w:b/>
      <w:sz w:val="18"/>
      <w:szCs w:val="18"/>
    </w:rPr>
  </w:style>
  <w:style w:type="paragraph" w:styleId="berarbeitung">
    <w:name w:val="Revision"/>
    <w:hidden/>
    <w:uiPriority w:val="99"/>
    <w:semiHidden/>
    <w:rsid w:val="00546A1F"/>
    <w:rPr>
      <w:rFonts w:ascii="Monospace821BT-Roman" w:hAnsi="Monospace821BT-Roman"/>
      <w:sz w:val="22"/>
      <w:szCs w:val="22"/>
      <w:lang w:val="de-DE"/>
    </w:rPr>
  </w:style>
  <w:style w:type="paragraph" w:customStyle="1" w:styleId="SwissnosoLeerzeile">
    <w:name w:val="Swissnoso Leerzeile"/>
    <w:next w:val="Standard"/>
    <w:uiPriority w:val="1"/>
    <w:qFormat/>
    <w:rsid w:val="00E5315D"/>
    <w:pPr>
      <w:spacing w:line="120" w:lineRule="exact"/>
    </w:pPr>
    <w:rPr>
      <w:rFonts w:ascii="Calibri" w:hAnsi="Calibri"/>
      <w:color w:val="000000"/>
      <w:sz w:val="21"/>
      <w:szCs w:val="21"/>
    </w:rPr>
  </w:style>
  <w:style w:type="paragraph" w:customStyle="1" w:styleId="SwissnosoZwischentitel">
    <w:name w:val="Swissnoso Zwischentitel"/>
    <w:basedOn w:val="SwissnosoText"/>
    <w:next w:val="SwissnosoText"/>
    <w:qFormat/>
    <w:rsid w:val="00293DFA"/>
    <w:pPr>
      <w:spacing w:before="240"/>
    </w:pPr>
    <w:rPr>
      <w:b/>
    </w:rPr>
  </w:style>
  <w:style w:type="paragraph" w:customStyle="1" w:styleId="SwissnosoAufzhlungeinfach">
    <w:name w:val="Swissnoso Aufzählung einfach"/>
    <w:basedOn w:val="SwissnosoText"/>
    <w:uiPriority w:val="1"/>
    <w:qFormat/>
    <w:rsid w:val="0032086A"/>
    <w:pPr>
      <w:contextualSpacing/>
    </w:pPr>
  </w:style>
  <w:style w:type="paragraph" w:customStyle="1" w:styleId="SwissnosoAufzhlung1">
    <w:name w:val="Swissnoso Aufzählung 1"/>
    <w:uiPriority w:val="1"/>
    <w:qFormat/>
    <w:rsid w:val="00293DFA"/>
    <w:pPr>
      <w:numPr>
        <w:numId w:val="2"/>
      </w:numPr>
      <w:spacing w:after="120" w:line="270" w:lineRule="exact"/>
      <w:contextualSpacing/>
    </w:pPr>
    <w:rPr>
      <w:rFonts w:ascii="Calibri" w:hAnsi="Calibri"/>
      <w:color w:val="000000"/>
      <w:sz w:val="21"/>
      <w:szCs w:val="21"/>
      <w14:ligatures w14:val="standard"/>
    </w:rPr>
  </w:style>
  <w:style w:type="paragraph" w:customStyle="1" w:styleId="SwissnosoAufzhlung2">
    <w:name w:val="Swissnoso Aufzählung 2"/>
    <w:uiPriority w:val="1"/>
    <w:qFormat/>
    <w:rsid w:val="00293DFA"/>
    <w:pPr>
      <w:numPr>
        <w:ilvl w:val="1"/>
        <w:numId w:val="2"/>
      </w:numPr>
      <w:spacing w:after="120" w:line="270" w:lineRule="exact"/>
      <w:contextualSpacing/>
    </w:pPr>
    <w:rPr>
      <w:rFonts w:ascii="Calibri" w:hAnsi="Calibri"/>
      <w:color w:val="000000"/>
      <w:sz w:val="21"/>
      <w:szCs w:val="21"/>
      <w14:ligatures w14:val="standard"/>
    </w:rPr>
  </w:style>
  <w:style w:type="paragraph" w:customStyle="1" w:styleId="SwissnosoAufzhlung3">
    <w:name w:val="Swissnoso Aufzählung 3"/>
    <w:uiPriority w:val="1"/>
    <w:qFormat/>
    <w:rsid w:val="00293DFA"/>
    <w:pPr>
      <w:numPr>
        <w:ilvl w:val="2"/>
        <w:numId w:val="2"/>
      </w:numPr>
      <w:spacing w:after="120" w:line="270" w:lineRule="exact"/>
      <w:contextualSpacing/>
    </w:pPr>
    <w:rPr>
      <w:rFonts w:ascii="Calibri" w:hAnsi="Calibri"/>
      <w:color w:val="000000"/>
      <w:sz w:val="21"/>
      <w:szCs w:val="21"/>
      <w14:ligatures w14:val="standard"/>
    </w:rPr>
  </w:style>
  <w:style w:type="paragraph" w:customStyle="1" w:styleId="SwissnosoAufzhlung4">
    <w:name w:val="Swissnoso Aufzählung 4"/>
    <w:uiPriority w:val="1"/>
    <w:qFormat/>
    <w:rsid w:val="00293DFA"/>
    <w:pPr>
      <w:numPr>
        <w:ilvl w:val="3"/>
        <w:numId w:val="2"/>
      </w:numPr>
      <w:spacing w:after="120" w:line="270" w:lineRule="exact"/>
      <w:contextualSpacing/>
    </w:pPr>
    <w:rPr>
      <w:rFonts w:ascii="Calibri" w:hAnsi="Calibri"/>
      <w:color w:val="000000"/>
      <w:sz w:val="21"/>
      <w:szCs w:val="21"/>
      <w14:ligatures w14:val="standard"/>
    </w:rPr>
  </w:style>
  <w:style w:type="paragraph" w:styleId="Verzeichnis2">
    <w:name w:val="toc 2"/>
    <w:next w:val="SwissnosoText"/>
    <w:uiPriority w:val="39"/>
    <w:unhideWhenUsed/>
    <w:rsid w:val="0008625D"/>
    <w:pPr>
      <w:keepNext/>
      <w:widowControl w:val="0"/>
      <w:tabs>
        <w:tab w:val="left" w:pos="680"/>
        <w:tab w:val="right" w:pos="6974"/>
      </w:tabs>
      <w:spacing w:line="270" w:lineRule="exact"/>
    </w:pPr>
    <w:rPr>
      <w:rFonts w:ascii="Calibri" w:hAnsi="Calibri"/>
      <w:color w:val="000000"/>
      <w:sz w:val="21"/>
      <w:szCs w:val="21"/>
    </w:rPr>
  </w:style>
  <w:style w:type="paragraph" w:styleId="Verzeichnis1">
    <w:name w:val="toc 1"/>
    <w:next w:val="SwissnosoText"/>
    <w:uiPriority w:val="39"/>
    <w:unhideWhenUsed/>
    <w:rsid w:val="0008625D"/>
    <w:pPr>
      <w:keepNext/>
      <w:widowControl w:val="0"/>
      <w:tabs>
        <w:tab w:val="left" w:pos="680"/>
        <w:tab w:val="right" w:pos="6974"/>
      </w:tabs>
      <w:spacing w:before="600" w:line="270" w:lineRule="exact"/>
    </w:pPr>
    <w:rPr>
      <w:rFonts w:ascii="Calibri" w:hAnsi="Calibri"/>
      <w:b/>
      <w:bCs/>
      <w:color w:val="000000"/>
      <w:sz w:val="21"/>
      <w:szCs w:val="21"/>
    </w:rPr>
  </w:style>
  <w:style w:type="paragraph" w:styleId="Verzeichnis3">
    <w:name w:val="toc 3"/>
    <w:basedOn w:val="Verzeichnis2"/>
    <w:next w:val="SwissnosoText"/>
    <w:uiPriority w:val="39"/>
    <w:semiHidden/>
    <w:locked/>
    <w:rsid w:val="003552A4"/>
  </w:style>
  <w:style w:type="paragraph" w:customStyle="1" w:styleId="SwissnosoTitelInhalt">
    <w:name w:val="Swissnoso Titel Inhalt"/>
    <w:basedOn w:val="SwissnosoText"/>
    <w:uiPriority w:val="3"/>
    <w:qFormat/>
    <w:rsid w:val="00B36A58"/>
    <w:pPr>
      <w:spacing w:after="840" w:line="2390" w:lineRule="exact"/>
      <w:ind w:left="680"/>
    </w:pPr>
    <w:rPr>
      <w:spacing w:val="-2"/>
      <w:sz w:val="44"/>
      <w:szCs w:val="44"/>
    </w:rPr>
  </w:style>
  <w:style w:type="character" w:customStyle="1" w:styleId="italic">
    <w:name w:val="italic"/>
    <w:basedOn w:val="Absatz-Standardschriftart"/>
    <w:uiPriority w:val="4"/>
    <w:qFormat/>
    <w:rsid w:val="00683857"/>
    <w:rPr>
      <w:rFonts w:ascii="Calibri" w:hAnsi="Calibri"/>
      <w:i/>
    </w:rPr>
  </w:style>
  <w:style w:type="character" w:styleId="BesuchterLink">
    <w:name w:val="FollowedHyperlink"/>
    <w:basedOn w:val="Absatz-Standardschriftart"/>
    <w:uiPriority w:val="99"/>
    <w:semiHidden/>
    <w:unhideWhenUsed/>
    <w:locked/>
    <w:rsid w:val="00683857"/>
    <w:rPr>
      <w:color w:val="800080" w:themeColor="followedHyperlink"/>
      <w:u w:val="single"/>
    </w:rPr>
  </w:style>
  <w:style w:type="paragraph" w:styleId="Funotentext">
    <w:name w:val="footnote text"/>
    <w:link w:val="FunotentextZchn"/>
    <w:uiPriority w:val="99"/>
    <w:unhideWhenUsed/>
    <w:rsid w:val="00683857"/>
    <w:pPr>
      <w:spacing w:line="180" w:lineRule="exact"/>
    </w:pPr>
    <w:rPr>
      <w:rFonts w:ascii="Calibri" w:hAnsi="Calibri"/>
      <w:color w:val="000000"/>
      <w:spacing w:val="6"/>
      <w:sz w:val="16"/>
      <w:szCs w:val="16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683857"/>
    <w:rPr>
      <w:rFonts w:ascii="Calibri" w:hAnsi="Calibri"/>
      <w:color w:val="000000"/>
      <w:spacing w:val="6"/>
      <w:sz w:val="16"/>
      <w:szCs w:val="16"/>
    </w:rPr>
  </w:style>
  <w:style w:type="character" w:styleId="Funotenzeichen">
    <w:name w:val="footnote reference"/>
    <w:basedOn w:val="Absatz-Standardschriftart"/>
    <w:uiPriority w:val="99"/>
    <w:unhideWhenUsed/>
    <w:rsid w:val="00683857"/>
    <w:rPr>
      <w:rFonts w:ascii="Calibri" w:hAnsi="Calibri"/>
      <w:sz w:val="16"/>
      <w:szCs w:val="16"/>
      <w:vertAlign w:val="superscript"/>
    </w:rPr>
  </w:style>
  <w:style w:type="paragraph" w:customStyle="1" w:styleId="SwissnosoTitel">
    <w:name w:val="Swissnoso Titel"/>
    <w:uiPriority w:val="1"/>
    <w:qFormat/>
    <w:rsid w:val="002A2392"/>
    <w:pPr>
      <w:suppressAutoHyphens/>
      <w:spacing w:before="660" w:after="810" w:line="520" w:lineRule="exact"/>
    </w:pPr>
    <w:rPr>
      <w:rFonts w:ascii="Calibri" w:hAnsi="Calibri"/>
      <w:color w:val="000000"/>
      <w:spacing w:val="-2"/>
      <w:sz w:val="44"/>
      <w:szCs w:val="48"/>
      <w14:ligatures w14:val="standard"/>
    </w:rPr>
  </w:style>
  <w:style w:type="numbering" w:customStyle="1" w:styleId="SwissnosoListe">
    <w:name w:val="Swissnoso Liste"/>
    <w:uiPriority w:val="99"/>
    <w:rsid w:val="008A7E76"/>
    <w:pPr>
      <w:numPr>
        <w:numId w:val="3"/>
      </w:numPr>
    </w:pPr>
  </w:style>
  <w:style w:type="paragraph" w:customStyle="1" w:styleId="SwissnosoText">
    <w:name w:val="Swissnoso Text"/>
    <w:qFormat/>
    <w:rsid w:val="008C16F6"/>
    <w:pPr>
      <w:spacing w:after="120" w:line="270" w:lineRule="exact"/>
    </w:pPr>
    <w:rPr>
      <w:rFonts w:ascii="Calibri" w:hAnsi="Calibri"/>
      <w:color w:val="000000"/>
      <w:sz w:val="21"/>
      <w:szCs w:val="21"/>
      <w14:ligatures w14:val="standard"/>
    </w:rPr>
  </w:style>
  <w:style w:type="paragraph" w:customStyle="1" w:styleId="Swissnosoberschrift1">
    <w:name w:val="Swissnoso Überschrift 1"/>
    <w:qFormat/>
    <w:rsid w:val="002537D9"/>
    <w:pPr>
      <w:numPr>
        <w:numId w:val="5"/>
      </w:numPr>
      <w:tabs>
        <w:tab w:val="left" w:pos="284"/>
      </w:tabs>
      <w:spacing w:before="540" w:after="270" w:line="300" w:lineRule="exact"/>
      <w:outlineLvl w:val="0"/>
    </w:pPr>
    <w:rPr>
      <w:rFonts w:ascii="Calibri" w:eastAsia="MS Gothic" w:hAnsi="Calibri"/>
      <w:b/>
      <w:bCs/>
      <w:color w:val="000000"/>
      <w:spacing w:val="4"/>
      <w:sz w:val="26"/>
      <w:szCs w:val="26"/>
      <w14:ligatures w14:val="standard"/>
    </w:rPr>
  </w:style>
  <w:style w:type="paragraph" w:customStyle="1" w:styleId="Swissnosoberschrift2">
    <w:name w:val="Swissnoso Überschrift 2"/>
    <w:qFormat/>
    <w:rsid w:val="00293DFA"/>
    <w:pPr>
      <w:numPr>
        <w:ilvl w:val="1"/>
        <w:numId w:val="5"/>
      </w:numPr>
      <w:tabs>
        <w:tab w:val="left" w:pos="397"/>
      </w:tabs>
      <w:spacing w:before="360" w:after="120" w:line="270" w:lineRule="exact"/>
    </w:pPr>
    <w:rPr>
      <w:rFonts w:ascii="Calibri" w:eastAsia="MS Gothic" w:hAnsi="Calibri"/>
      <w:b/>
      <w:bCs/>
      <w:color w:val="000000"/>
      <w:spacing w:val="2"/>
      <w:sz w:val="21"/>
      <w:szCs w:val="21"/>
      <w14:ligatures w14:val="standard"/>
    </w:rPr>
  </w:style>
  <w:style w:type="paragraph" w:customStyle="1" w:styleId="Swissnosoberschrift3">
    <w:name w:val="Swissnoso Überschrift 3"/>
    <w:basedOn w:val="Swissnosoberschrift2"/>
    <w:qFormat/>
    <w:rsid w:val="00293DFA"/>
    <w:pPr>
      <w:numPr>
        <w:ilvl w:val="2"/>
      </w:numPr>
      <w:tabs>
        <w:tab w:val="clear" w:pos="397"/>
        <w:tab w:val="left" w:pos="567"/>
      </w:tabs>
      <w:spacing w:before="240"/>
    </w:pPr>
    <w:rPr>
      <w:b w:val="0"/>
      <w:position w:val="2"/>
    </w:rPr>
  </w:style>
  <w:style w:type="numbering" w:customStyle="1" w:styleId="SwissnosoberschriftenGliederung">
    <w:name w:val="Swissnoso Überschriften Gliederung"/>
    <w:uiPriority w:val="99"/>
    <w:rsid w:val="002537D9"/>
    <w:pPr>
      <w:numPr>
        <w:numId w:val="5"/>
      </w:numPr>
    </w:pPr>
  </w:style>
  <w:style w:type="character" w:styleId="Hyperlink">
    <w:name w:val="Hyperlink"/>
    <w:uiPriority w:val="99"/>
    <w:unhideWhenUsed/>
    <w:qFormat/>
    <w:rsid w:val="008206A6"/>
    <w:rPr>
      <w:color w:val="0070C0"/>
      <w:u w:val="single"/>
    </w:rPr>
  </w:style>
  <w:style w:type="paragraph" w:styleId="Kopfzeile">
    <w:name w:val="header"/>
    <w:basedOn w:val="Standard"/>
    <w:link w:val="KopfzeileZchn"/>
    <w:uiPriority w:val="99"/>
    <w:unhideWhenUsed/>
    <w:qFormat/>
    <w:locked/>
    <w:rsid w:val="008C19A8"/>
    <w:pPr>
      <w:tabs>
        <w:tab w:val="clear" w:pos="3402"/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C19A8"/>
    <w:rPr>
      <w:rFonts w:ascii="Calibri" w:hAnsi="Calibri"/>
      <w:color w:val="000000"/>
      <w:sz w:val="21"/>
      <w:szCs w:val="21"/>
      <w14:ligatures w14:val="standard"/>
    </w:rPr>
  </w:style>
  <w:style w:type="paragraph" w:styleId="Fuzeile">
    <w:name w:val="footer"/>
    <w:basedOn w:val="Standard"/>
    <w:link w:val="FuzeileZchn"/>
    <w:uiPriority w:val="99"/>
    <w:unhideWhenUsed/>
    <w:locked/>
    <w:rsid w:val="008C19A8"/>
    <w:pPr>
      <w:tabs>
        <w:tab w:val="clear" w:pos="3402"/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C19A8"/>
    <w:rPr>
      <w:rFonts w:ascii="Calibri" w:hAnsi="Calibri"/>
      <w:color w:val="000000"/>
      <w:sz w:val="21"/>
      <w:szCs w:val="21"/>
      <w14:ligatures w14:val="standar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96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7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0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teris.com/healthcare/products/v-pro-sterilizers/v-pro-max-low-temperature-sterilization-system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Medizin\M_Spitalhygiene_Office\03%20Gremien%20und%20Institutionen\07%20Swissnoso\Vorlagen\Swissnoso_Vorlage%20Dok_kurz_DE.dotx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94854FD-023B-4A9C-B400-70D6F40F9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Swissnoso_Vorlage Dok_kurz_DE.dotx</Template>
  <TotalTime>0</TotalTime>
  <Pages>1</Pages>
  <Words>263</Words>
  <Characters>1657</Characters>
  <Application>Microsoft Office Word</Application>
  <DocSecurity>0</DocSecurity>
  <Lines>13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>Swissnoso Dokument kurz</vt:lpstr>
      <vt:lpstr>    Swissnoso Titel 2</vt:lpstr>
      <vt:lpstr>        Swissnoso Titel 3</vt:lpstr>
    </vt:vector>
  </TitlesOfParts>
  <Manager/>
  <Company/>
  <LinksUpToDate>false</LinksUpToDate>
  <CharactersWithSpaces>1917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Swissnoso Dokument kurz</dc:title>
  <dc:subject/>
  <dc:creator>Pfalzgraf Bettina</dc:creator>
  <cp:keywords/>
  <dc:description/>
  <cp:lastModifiedBy>Andreas Widmer</cp:lastModifiedBy>
  <cp:revision>7</cp:revision>
  <cp:lastPrinted>2015-11-17T14:49:00Z</cp:lastPrinted>
  <dcterms:created xsi:type="dcterms:W3CDTF">2020-04-02T06:55:00Z</dcterms:created>
  <dcterms:modified xsi:type="dcterms:W3CDTF">2020-04-12T14:57:00Z</dcterms:modified>
  <cp:category/>
</cp:coreProperties>
</file>