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3BD5A427" w14:textId="77777777" w:rsidR="00EA3D3C" w:rsidRPr="00994A3D" w:rsidRDefault="00654E8F" w:rsidP="0001436A">
      <w:pPr>
        <w:pStyle w:val="1"/>
      </w:pPr>
      <w:r w:rsidRPr="00994A3D">
        <w:t>Supplementary Data</w:t>
      </w:r>
    </w:p>
    <w:p w14:paraId="5056CA8C" w14:textId="08B71882" w:rsidR="006E53A6" w:rsidRDefault="006E53A6" w:rsidP="006E53A6">
      <w:pPr>
        <w:ind w:firstLineChars="200" w:firstLine="480"/>
        <w:rPr>
          <w:szCs w:val="24"/>
        </w:rPr>
      </w:pPr>
      <w:r>
        <w:rPr>
          <w:szCs w:val="24"/>
        </w:rPr>
        <w:t xml:space="preserve">Supplementary Table </w:t>
      </w:r>
      <w:r w:rsidR="00F10086">
        <w:rPr>
          <w:szCs w:val="24"/>
        </w:rPr>
        <w:t>S</w:t>
      </w:r>
      <w:r>
        <w:rPr>
          <w:szCs w:val="24"/>
        </w:rPr>
        <w:t xml:space="preserve">1 </w: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99D987" wp14:editId="583AFD23">
                <wp:simplePos x="0" y="0"/>
                <wp:positionH relativeFrom="column">
                  <wp:posOffset>191770</wp:posOffset>
                </wp:positionH>
                <wp:positionV relativeFrom="paragraph">
                  <wp:posOffset>298450</wp:posOffset>
                </wp:positionV>
                <wp:extent cx="6094730" cy="6984365"/>
                <wp:effectExtent l="0" t="0" r="1270" b="698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730" cy="698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0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40"/>
                              <w:gridCol w:w="3915"/>
                              <w:gridCol w:w="4010"/>
                            </w:tblGrid>
                            <w:tr w:rsidR="006E53A6" w14:paraId="44FF4D4B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437D2981" w14:textId="77777777" w:rsidR="006E53A6" w:rsidRDefault="006E53A6">
                                  <w:pPr>
                                    <w:jc w:val="center"/>
                                    <w:textAlignment w:val="bottom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3AE0E29" w14:textId="77777777" w:rsidR="006E53A6" w:rsidRDefault="006E53A6">
                                  <w:pPr>
                                    <w:jc w:val="center"/>
                                    <w:textAlignment w:val="bottom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Forword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  <w:lang w:bidi="ar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  <w:lang w:bidi="ar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  <w:lang w:bidi="ar"/>
                                    </w:rPr>
                                    <w:t>’→3’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  <w:lang w:bidi="ar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bottom"/>
                                </w:tcPr>
                                <w:p w14:paraId="3761FBA2" w14:textId="77777777" w:rsidR="006E53A6" w:rsidRDefault="006E53A6">
                                  <w:pPr>
                                    <w:jc w:val="center"/>
                                    <w:textAlignment w:val="bottom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Reverse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  <w:lang w:bidi="ar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  <w:lang w:bidi="ar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  <w:lang w:bidi="ar"/>
                                    </w:rPr>
                                    <w:t>’→3’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  <w:lang w:bidi="ar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6E53A6" w14:paraId="4059A965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1450F1D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CXCL10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1618F59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CAACTGCATCCATATCGATGAC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C50B92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GATTCCGGATTCAGACATCTCT</w:t>
                                  </w:r>
                                </w:p>
                              </w:tc>
                            </w:tr>
                            <w:tr w:rsidR="006E53A6" w14:paraId="55C58136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C45ADD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CXCL11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9DE9B96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GTAACGGCTGCGACAAAGTTGAAG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C03B863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GAGGCGAGCTTGCTTGGATCTG</w:t>
                                  </w:r>
                                </w:p>
                              </w:tc>
                            </w:tr>
                            <w:tr w:rsidR="006E53A6" w14:paraId="09B20769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FAC6E4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CXCL12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ACDD3C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TGCATCAGTGACGGTAAACCA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9B040C8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TTCTTCAGCCGTGCAACAATC</w:t>
                                  </w:r>
                                </w:p>
                              </w:tc>
                            </w:tr>
                            <w:tr w:rsidR="006E53A6" w14:paraId="5289FEC5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DD2F6F4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CXCL14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1589DC5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GAAGATGGTTATCGTCACCACC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FA97212" w14:textId="77777777" w:rsidR="006E53A6" w:rsidRDefault="006E53A6">
                                  <w:pPr>
                                    <w:wordWrap w:val="0"/>
                                    <w:spacing w:line="360" w:lineRule="atLeast"/>
                                    <w:jc w:val="center"/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</w:rPr>
                                    <w:t>CGTTCCAGGCATTGTACCACT</w:t>
                                  </w:r>
                                </w:p>
                              </w:tc>
                            </w:tr>
                            <w:tr w:rsidR="006E53A6" w14:paraId="03620480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2FFAA81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CCL2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53CCFA8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TTAAAAACCTGGATCGGAACCAA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8F75419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GCATTAGCTTCAGATTTACGGGT</w:t>
                                  </w:r>
                                </w:p>
                              </w:tc>
                            </w:tr>
                            <w:tr w:rsidR="006E53A6" w14:paraId="1FBE9D14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2534591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CX3CL1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FA0A5D1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ACGAAATGCGAAATCATGTGC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1060A1C" w14:textId="77777777" w:rsidR="006E53A6" w:rsidRDefault="006E53A6">
                                  <w:pPr>
                                    <w:wordWrap w:val="0"/>
                                    <w:spacing w:line="360" w:lineRule="atLeast"/>
                                    <w:jc w:val="center"/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</w:rPr>
                                    <w:t>CTGTGTCGTCTCCAGGACAA</w:t>
                                  </w:r>
                                </w:p>
                              </w:tc>
                            </w:tr>
                            <w:tr w:rsidR="006E53A6" w14:paraId="72E8529F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E9CD7FD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IL-15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216E8F1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ACATCCATCTCGTGCTACTTGT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3F32BE9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GCCTCTGTTTTAGGGAGACCT</w:t>
                                  </w:r>
                                </w:p>
                              </w:tc>
                            </w:tr>
                            <w:tr w:rsidR="006E53A6" w14:paraId="587D8ACC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5B69AD1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IL-24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95E23E8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GAGCCTGCCCAACTTTTTGTG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B946F46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TGTGTTGAAGAAAGGGCCAGT</w:t>
                                  </w:r>
                                </w:p>
                              </w:tc>
                            </w:tr>
                            <w:tr w:rsidR="006E53A6" w14:paraId="71ACBD0D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342A10E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PLGF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E2973F9" w14:textId="77777777" w:rsidR="006E53A6" w:rsidRDefault="006E53A6">
                                  <w:pPr>
                                    <w:wordWrap w:val="0"/>
                                    <w:spacing w:line="360" w:lineRule="atLeast"/>
                                    <w:jc w:val="center"/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</w:rPr>
                                    <w:t>TCTGCTGGGAACAACTCAACA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752E1C9" w14:textId="77777777" w:rsidR="006E53A6" w:rsidRDefault="006E53A6">
                                  <w:pPr>
                                    <w:wordWrap w:val="0"/>
                                    <w:spacing w:line="360" w:lineRule="atLeast"/>
                                    <w:jc w:val="center"/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</w:rPr>
                                    <w:t>GTGAGACACCTCATCAGGGTAT</w:t>
                                  </w:r>
                                </w:p>
                              </w:tc>
                            </w:tr>
                            <w:tr w:rsidR="006E53A6" w14:paraId="0DDDE2AA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DD7E2F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TGF-β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E3E7842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CTCCCGTGGCTTCTAGTGC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D987C1A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GCCTTAGTTTGGACAGGATCTG</w:t>
                                  </w:r>
                                </w:p>
                              </w:tc>
                            </w:tr>
                            <w:tr w:rsidR="006E53A6" w14:paraId="2C246FB4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4D58EB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  <w:lang w:bidi="ar"/>
                                    </w:rPr>
                                    <w:t>GAPDH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658FBF2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GGTGAAGGTCGGTGTGAACG</w:t>
                                  </w:r>
                                </w:p>
                              </w:tc>
                              <w:tc>
                                <w:tcPr>
                                  <w:tcW w:w="4010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nil"/>
                                  </w:tcBorders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EC6652E" w14:textId="77777777" w:rsidR="006E53A6" w:rsidRDefault="006E53A6">
                                  <w:pPr>
                                    <w:jc w:val="center"/>
                                    <w:textAlignment w:val="center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微软雅黑"/>
                                      <w:color w:val="222222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CTCGCTCCTGGAAGATGGTG</w:t>
                                  </w:r>
                                </w:p>
                              </w:tc>
                            </w:tr>
                          </w:tbl>
                          <w:p w14:paraId="0CDE05A4" w14:textId="77777777" w:rsidR="006E53A6" w:rsidRDefault="006E53A6" w:rsidP="006E53A6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99D987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5.1pt;margin-top:23.5pt;width:479.9pt;height:549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" stroked="f" strokeweight=".5pt">
                <v:textbox>
                  <w:txbxContent>
                    <w:tbl>
                      <w:tblPr>
                        <w:tblW w:w="90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40"/>
                        <w:gridCol w:w="3915"/>
                        <w:gridCol w:w="4010"/>
                      </w:tblGrid>
                      <w:tr w:rsidR="006E53A6" w14:paraId="44FF4D4B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bottom"/>
                          </w:tcPr>
                          <w:p w14:paraId="437D2981" w14:textId="77777777" w:rsidR="006E53A6" w:rsidRDefault="006E53A6">
                            <w:pPr>
                              <w:jc w:val="center"/>
                              <w:textAlignment w:val="bottom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bottom"/>
                          </w:tcPr>
                          <w:p w14:paraId="33AE0E29" w14:textId="77777777" w:rsidR="006E53A6" w:rsidRDefault="006E53A6">
                            <w:pPr>
                              <w:jc w:val="center"/>
                              <w:textAlignment w:val="bottom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Forword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  <w:lang w:bidi="ar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  <w:lang w:bidi="ar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bidi="ar"/>
                              </w:rPr>
                              <w:t>’→3’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  <w:lang w:bidi="ar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bottom"/>
                          </w:tcPr>
                          <w:p w14:paraId="3761FBA2" w14:textId="77777777" w:rsidR="006E53A6" w:rsidRDefault="006E53A6">
                            <w:pPr>
                              <w:jc w:val="center"/>
                              <w:textAlignment w:val="bottom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Reverse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  <w:lang w:bidi="ar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  <w:lang w:bidi="ar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bidi="ar"/>
                              </w:rPr>
                              <w:t>’→3’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  <w:lang w:bidi="ar"/>
                              </w:rPr>
                              <w:t>）</w:t>
                            </w:r>
                          </w:p>
                        </w:tc>
                      </w:tr>
                      <w:tr w:rsidR="006E53A6" w14:paraId="4059A965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1450F1D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CXCL10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21618F59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CAACTGCATCCATATCGATGAC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6C50B92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GATTCCGGATTCAGACATCTCT</w:t>
                            </w:r>
                          </w:p>
                        </w:tc>
                      </w:tr>
                      <w:tr w:rsidR="006E53A6" w14:paraId="55C58136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4AC45ADD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CXCL11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9DE9B96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GTAACGGCTGCGACAAAGTTGAAG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C03B863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GAGGCGAGCTTGCTTGGATCTG</w:t>
                            </w:r>
                          </w:p>
                        </w:tc>
                      </w:tr>
                      <w:tr w:rsidR="006E53A6" w14:paraId="09B20769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4FAC6E4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CXCL12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3ACDD3C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TGCATCAGTGACGGTAAACCA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49B040C8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TTCTTCAGCCGTGCAACAATC</w:t>
                            </w:r>
                          </w:p>
                        </w:tc>
                      </w:tr>
                      <w:tr w:rsidR="006E53A6" w14:paraId="5289FEC5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DD2F6F4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CXCL14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1589DC5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GAAGATGGTTATCGTCACCACC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FA97212" w14:textId="77777777" w:rsidR="006E53A6" w:rsidRDefault="006E53A6">
                            <w:pPr>
                              <w:wordWrap w:val="0"/>
                              <w:spacing w:line="360" w:lineRule="atLeast"/>
                              <w:jc w:val="center"/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</w:rPr>
                              <w:t>CGTTCCAGGCATTGTACCACT</w:t>
                            </w:r>
                          </w:p>
                        </w:tc>
                      </w:tr>
                      <w:tr w:rsidR="006E53A6" w14:paraId="03620480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2FFAA81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CCL2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53CCFA8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TTAAAAACCTGGATCGGAACCAA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8F75419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GCATTAGCTTCAGATTTACGGGT</w:t>
                            </w:r>
                          </w:p>
                        </w:tc>
                      </w:tr>
                      <w:tr w:rsidR="006E53A6" w14:paraId="1FBE9D14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2534591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CX3CL1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2FA0A5D1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ACGAAATGCGAAATCATGTGC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41060A1C" w14:textId="77777777" w:rsidR="006E53A6" w:rsidRDefault="006E53A6">
                            <w:pPr>
                              <w:wordWrap w:val="0"/>
                              <w:spacing w:line="360" w:lineRule="atLeast"/>
                              <w:jc w:val="center"/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</w:rPr>
                              <w:t>CTGTGTCGTCTCCAGGACAA</w:t>
                            </w:r>
                          </w:p>
                        </w:tc>
                      </w:tr>
                      <w:tr w:rsidR="006E53A6" w14:paraId="72E8529F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E9CD7FD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IL-15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216E8F1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ACATCCATCTCGTGCTACTTGT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3F32BE9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GCCTCTGTTTTAGGGAGACCT</w:t>
                            </w:r>
                          </w:p>
                        </w:tc>
                      </w:tr>
                      <w:tr w:rsidR="006E53A6" w14:paraId="587D8ACC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55B69AD1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IL-24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595E23E8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GAGCCTGCCCAACTTTTTGTG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B946F46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TGTGTTGAAGAAAGGGCCAGT</w:t>
                            </w:r>
                          </w:p>
                        </w:tc>
                      </w:tr>
                      <w:tr w:rsidR="006E53A6" w14:paraId="71ACBD0D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342A10E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PLGF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E2973F9" w14:textId="77777777" w:rsidR="006E53A6" w:rsidRDefault="006E53A6">
                            <w:pPr>
                              <w:wordWrap w:val="0"/>
                              <w:spacing w:line="360" w:lineRule="atLeast"/>
                              <w:jc w:val="center"/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</w:rPr>
                              <w:t>TCTGCTGGGAACAACTCAACA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752E1C9" w14:textId="77777777" w:rsidR="006E53A6" w:rsidRDefault="006E53A6">
                            <w:pPr>
                              <w:wordWrap w:val="0"/>
                              <w:spacing w:line="360" w:lineRule="atLeast"/>
                              <w:jc w:val="center"/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</w:rPr>
                              <w:t>GTGAGACACCTCATCAGGGTAT</w:t>
                            </w:r>
                          </w:p>
                        </w:tc>
                      </w:tr>
                      <w:tr w:rsidR="006E53A6" w14:paraId="0DDDE2AA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ADD7E2F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TGF-β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E3E7842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CTCCCGTGGCTTCTAGTGC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D987C1A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GCCTTAGTTTGGACAGGATCTG</w:t>
                            </w:r>
                          </w:p>
                        </w:tc>
                      </w:tr>
                      <w:tr w:rsidR="006E53A6" w14:paraId="2C246FB4" w14:textId="77777777">
                        <w:trPr>
                          <w:trHeight w:val="510"/>
                        </w:trPr>
                        <w:tc>
                          <w:tcPr>
                            <w:tcW w:w="1140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44D58EB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lang w:bidi="ar"/>
                              </w:rPr>
                              <w:t>GAPDH</w:t>
                            </w:r>
                          </w:p>
                        </w:tc>
                        <w:tc>
                          <w:tcPr>
                            <w:tcW w:w="3915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658FBF2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GGTGAAGGTCGGTGTGAACG</w:t>
                            </w:r>
                          </w:p>
                        </w:tc>
                        <w:tc>
                          <w:tcPr>
                            <w:tcW w:w="4010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nil"/>
                            </w:tcBorders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4EC6652E" w14:textId="77777777" w:rsidR="006E53A6" w:rsidRDefault="006E53A6">
                            <w:pPr>
                              <w:jc w:val="center"/>
                              <w:textAlignment w:val="center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微软雅黑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CTCGCTCCTGGAAGATGGTG</w:t>
                            </w:r>
                          </w:p>
                        </w:tc>
                      </w:tr>
                    </w:tbl>
                    <w:p w14:paraId="0CDE05A4" w14:textId="77777777" w:rsidR="006E53A6" w:rsidRDefault="006E53A6" w:rsidP="006E53A6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w:t>Q-</w:t>
      </w:r>
      <w:r>
        <w:rPr>
          <w:rFonts w:hint="eastAsia"/>
          <w:szCs w:val="24"/>
        </w:rPr>
        <w:t>RT-</w:t>
      </w:r>
      <w:r>
        <w:rPr>
          <w:szCs w:val="24"/>
        </w:rPr>
        <w:t>PCR primers sequences for expressed imprinted genes</w:t>
      </w:r>
      <w:r>
        <w:rPr>
          <w:rFonts w:hint="eastAsia"/>
          <w:szCs w:val="24"/>
        </w:rPr>
        <w:t>.</w:t>
      </w:r>
      <w:r>
        <w:rPr>
          <w:szCs w:val="24"/>
        </w:rPr>
        <w:t xml:space="preserve">  </w:t>
      </w:r>
    </w:p>
    <w:p w14:paraId="2CA54C5B" w14:textId="77777777" w:rsidR="006E53A6" w:rsidRDefault="006E53A6" w:rsidP="006E53A6">
      <w:pPr>
        <w:spacing w:line="480" w:lineRule="auto"/>
        <w:rPr>
          <w:b/>
        </w:rPr>
      </w:pPr>
    </w:p>
    <w:p w14:paraId="5C6EFD53" w14:textId="77777777" w:rsidR="006E53A6" w:rsidRDefault="006E53A6" w:rsidP="006E53A6">
      <w:pPr>
        <w:spacing w:line="480" w:lineRule="auto"/>
        <w:rPr>
          <w:b/>
        </w:rPr>
      </w:pPr>
    </w:p>
    <w:p w14:paraId="28F930D2" w14:textId="77777777" w:rsidR="006E53A6" w:rsidRDefault="006E53A6" w:rsidP="006E53A6">
      <w:pPr>
        <w:spacing w:line="480" w:lineRule="auto"/>
        <w:rPr>
          <w:b/>
        </w:rPr>
      </w:pPr>
    </w:p>
    <w:p w14:paraId="7AD2AFB1" w14:textId="77777777" w:rsidR="006E53A6" w:rsidRDefault="006E53A6" w:rsidP="006E53A6">
      <w:pPr>
        <w:spacing w:line="480" w:lineRule="auto"/>
        <w:rPr>
          <w:b/>
        </w:rPr>
      </w:pPr>
    </w:p>
    <w:p w14:paraId="7FAB1D79" w14:textId="77777777" w:rsidR="006E53A6" w:rsidRDefault="006E53A6" w:rsidP="006E53A6">
      <w:pPr>
        <w:rPr>
          <w:rFonts w:cs="Times New Roman"/>
          <w:szCs w:val="24"/>
        </w:rPr>
      </w:pPr>
    </w:p>
    <w:p w14:paraId="629694AE" w14:textId="77777777" w:rsidR="006E53A6" w:rsidRDefault="006E53A6" w:rsidP="006E53A6">
      <w:pPr>
        <w:rPr>
          <w:rFonts w:cs="Times New Roman"/>
          <w:szCs w:val="24"/>
        </w:rPr>
      </w:pPr>
    </w:p>
    <w:p w14:paraId="45D2BC70" w14:textId="77777777" w:rsidR="006E53A6" w:rsidRDefault="006E53A6" w:rsidP="006E53A6">
      <w:pPr>
        <w:rPr>
          <w:rFonts w:cs="Times New Roman"/>
          <w:szCs w:val="24"/>
        </w:rPr>
      </w:pPr>
    </w:p>
    <w:p w14:paraId="4093FDBD" w14:textId="77777777" w:rsidR="006E53A6" w:rsidRDefault="006E53A6" w:rsidP="006E53A6">
      <w:pPr>
        <w:rPr>
          <w:rFonts w:cs="Times New Roman"/>
          <w:szCs w:val="24"/>
        </w:rPr>
      </w:pPr>
    </w:p>
    <w:p w14:paraId="087A0877" w14:textId="77777777" w:rsidR="006E53A6" w:rsidRDefault="006E53A6" w:rsidP="006E53A6">
      <w:pPr>
        <w:rPr>
          <w:rFonts w:cs="Times New Roman"/>
          <w:szCs w:val="24"/>
        </w:rPr>
      </w:pPr>
    </w:p>
    <w:p w14:paraId="4CA377AD" w14:textId="77777777" w:rsidR="006E53A6" w:rsidRDefault="006E53A6" w:rsidP="006E53A6">
      <w:pPr>
        <w:rPr>
          <w:rFonts w:cs="Times New Roman"/>
          <w:szCs w:val="24"/>
        </w:rPr>
      </w:pPr>
    </w:p>
    <w:p w14:paraId="3632F566" w14:textId="77777777" w:rsidR="006E53A6" w:rsidRDefault="006E53A6" w:rsidP="006E53A6">
      <w:pPr>
        <w:rPr>
          <w:rFonts w:cs="Times New Roman"/>
          <w:szCs w:val="24"/>
        </w:rPr>
      </w:pPr>
    </w:p>
    <w:p w14:paraId="5BFD23D1" w14:textId="77777777" w:rsidR="006E53A6" w:rsidRDefault="006E53A6" w:rsidP="006E53A6">
      <w:pPr>
        <w:rPr>
          <w:rFonts w:cs="Times New Roman"/>
          <w:szCs w:val="24"/>
        </w:rPr>
      </w:pPr>
    </w:p>
    <w:p w14:paraId="1953F9FF" w14:textId="77777777" w:rsidR="006E53A6" w:rsidRDefault="006E53A6" w:rsidP="006E53A6">
      <w:pPr>
        <w:rPr>
          <w:rFonts w:cs="Times New Roman"/>
          <w:szCs w:val="24"/>
        </w:rPr>
      </w:pPr>
    </w:p>
    <w:p w14:paraId="45AA62C9" w14:textId="77777777" w:rsidR="006E53A6" w:rsidRDefault="006E53A6" w:rsidP="006E53A6">
      <w:pPr>
        <w:rPr>
          <w:rFonts w:cs="Times New Roman"/>
          <w:szCs w:val="24"/>
        </w:rPr>
      </w:pPr>
    </w:p>
    <w:p w14:paraId="349C86DF" w14:textId="77777777" w:rsidR="006E53A6" w:rsidRDefault="006E53A6" w:rsidP="006E53A6">
      <w:pPr>
        <w:rPr>
          <w:rFonts w:cs="Times New Roman"/>
          <w:szCs w:val="24"/>
        </w:rPr>
      </w:pPr>
    </w:p>
    <w:p w14:paraId="73EEE848" w14:textId="77777777" w:rsidR="006E53A6" w:rsidRDefault="006E53A6" w:rsidP="006E53A6">
      <w:pPr>
        <w:rPr>
          <w:rFonts w:cs="Times New Roman"/>
          <w:szCs w:val="24"/>
        </w:rPr>
      </w:pPr>
    </w:p>
    <w:p w14:paraId="2F52191A" w14:textId="77777777" w:rsidR="006E53A6" w:rsidRDefault="006E53A6" w:rsidP="006E53A6">
      <w:pPr>
        <w:rPr>
          <w:rFonts w:cs="Times New Roman"/>
          <w:szCs w:val="24"/>
        </w:rPr>
      </w:pP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BA41C" w14:textId="77777777" w:rsidR="005576B9" w:rsidRDefault="005576B9" w:rsidP="00117666">
      <w:pPr>
        <w:spacing w:after="0"/>
      </w:pPr>
      <w:r>
        <w:separator/>
      </w:r>
    </w:p>
  </w:endnote>
  <w:endnote w:type="continuationSeparator" w:id="0">
    <w:p w14:paraId="51351D43" w14:textId="77777777" w:rsidR="005576B9" w:rsidRDefault="005576B9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8A34" w14:textId="77777777" w:rsidR="005576B9" w:rsidRDefault="005576B9" w:rsidP="00117666">
      <w:pPr>
        <w:spacing w:after="0"/>
      </w:pPr>
      <w:r>
        <w:separator/>
      </w:r>
    </w:p>
  </w:footnote>
  <w:footnote w:type="continuationSeparator" w:id="0">
    <w:p w14:paraId="52B1FEBC" w14:textId="77777777" w:rsidR="005576B9" w:rsidRDefault="005576B9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39A4F77C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695307068">
    <w:abstractNumId w:val="0"/>
  </w:num>
  <w:num w:numId="2" w16cid:durableId="409352079">
    <w:abstractNumId w:val="4"/>
  </w:num>
  <w:num w:numId="3" w16cid:durableId="244262658">
    <w:abstractNumId w:val="1"/>
  </w:num>
  <w:num w:numId="4" w16cid:durableId="1172256571">
    <w:abstractNumId w:val="5"/>
  </w:num>
  <w:num w:numId="5" w16cid:durableId="1084955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8881483">
    <w:abstractNumId w:val="3"/>
  </w:num>
  <w:num w:numId="7" w16cid:durableId="32272817">
    <w:abstractNumId w:val="6"/>
  </w:num>
  <w:num w:numId="8" w16cid:durableId="1358703084">
    <w:abstractNumId w:val="6"/>
  </w:num>
  <w:num w:numId="9" w16cid:durableId="764033650">
    <w:abstractNumId w:val="6"/>
  </w:num>
  <w:num w:numId="10" w16cid:durableId="1429351970">
    <w:abstractNumId w:val="6"/>
  </w:num>
  <w:num w:numId="11" w16cid:durableId="157815120">
    <w:abstractNumId w:val="6"/>
  </w:num>
  <w:num w:numId="12" w16cid:durableId="314722907">
    <w:abstractNumId w:val="6"/>
  </w:num>
  <w:num w:numId="13" w16cid:durableId="1538160965">
    <w:abstractNumId w:val="3"/>
  </w:num>
  <w:num w:numId="14" w16cid:durableId="1348408413">
    <w:abstractNumId w:val="2"/>
  </w:num>
  <w:num w:numId="15" w16cid:durableId="1211307830">
    <w:abstractNumId w:val="2"/>
  </w:num>
  <w:num w:numId="16" w16cid:durableId="237248673">
    <w:abstractNumId w:val="2"/>
  </w:num>
  <w:num w:numId="17" w16cid:durableId="1352028186">
    <w:abstractNumId w:val="2"/>
  </w:num>
  <w:num w:numId="18" w16cid:durableId="253364120">
    <w:abstractNumId w:val="2"/>
  </w:num>
  <w:num w:numId="19" w16cid:durableId="1916351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4E41E1"/>
    <w:rsid w:val="00517A89"/>
    <w:rsid w:val="005250F2"/>
    <w:rsid w:val="005576B9"/>
    <w:rsid w:val="00593EEA"/>
    <w:rsid w:val="005A5EEE"/>
    <w:rsid w:val="006375C7"/>
    <w:rsid w:val="00654E8F"/>
    <w:rsid w:val="00660D05"/>
    <w:rsid w:val="006820B1"/>
    <w:rsid w:val="006B7D14"/>
    <w:rsid w:val="006E53A6"/>
    <w:rsid w:val="00701727"/>
    <w:rsid w:val="0070566C"/>
    <w:rsid w:val="00714C50"/>
    <w:rsid w:val="00725A7D"/>
    <w:rsid w:val="007501BE"/>
    <w:rsid w:val="00790BB3"/>
    <w:rsid w:val="007C206C"/>
    <w:rsid w:val="007E3FC2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10086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之 后</cp:lastModifiedBy>
  <cp:revision>5</cp:revision>
  <cp:lastPrinted>2013-10-03T12:51:00Z</cp:lastPrinted>
  <dcterms:created xsi:type="dcterms:W3CDTF">2018-11-23T08:58:00Z</dcterms:created>
  <dcterms:modified xsi:type="dcterms:W3CDTF">2022-12-23T15:13:00Z</dcterms:modified>
</cp:coreProperties>
</file>