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AA7" w:rsidRPr="002B21B1" w:rsidRDefault="002B21B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2B21B1">
        <w:rPr>
          <w:rFonts w:ascii="Times New Roman" w:hAnsi="Times New Roman" w:cs="Times New Roman"/>
          <w:b/>
          <w:sz w:val="28"/>
          <w:szCs w:val="28"/>
          <w:lang w:val="en-US"/>
        </w:rPr>
        <w:t>Interviewguide</w:t>
      </w:r>
      <w:proofErr w:type="spellEnd"/>
      <w:r w:rsidRPr="002B21B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– Coordinator/leader</w:t>
      </w:r>
    </w:p>
    <w:p w:rsidR="002B21B1" w:rsidRPr="002B21B1" w:rsidRDefault="002B21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B21B1">
        <w:rPr>
          <w:rFonts w:ascii="Times New Roman" w:hAnsi="Times New Roman" w:cs="Times New Roman"/>
          <w:b/>
          <w:sz w:val="24"/>
          <w:szCs w:val="24"/>
          <w:lang w:val="en-US"/>
        </w:rPr>
        <w:t xml:space="preserve">Can you describe the project you have taken part </w:t>
      </w:r>
      <w:proofErr w:type="gramStart"/>
      <w:r w:rsidRPr="002B21B1">
        <w:rPr>
          <w:rFonts w:ascii="Times New Roman" w:hAnsi="Times New Roman" w:cs="Times New Roman"/>
          <w:b/>
          <w:sz w:val="24"/>
          <w:szCs w:val="24"/>
          <w:lang w:val="en-US"/>
        </w:rPr>
        <w:t>in</w:t>
      </w:r>
      <w:proofErr w:type="gramEnd"/>
      <w:r w:rsidRPr="002B21B1">
        <w:rPr>
          <w:rFonts w:ascii="Times New Roman" w:hAnsi="Times New Roman" w:cs="Times New Roman"/>
          <w:b/>
          <w:sz w:val="24"/>
          <w:szCs w:val="24"/>
          <w:lang w:val="en-US"/>
        </w:rPr>
        <w:t>?</w:t>
      </w:r>
    </w:p>
    <w:p w:rsidR="002B21B1" w:rsidRDefault="002B21B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What is it about for you? Why did you accept to join? Expectations? Doubts?</w:t>
      </w:r>
    </w:p>
    <w:p w:rsidR="002B21B1" w:rsidRDefault="002B21B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How do you experience the relation to the participants?</w:t>
      </w:r>
    </w:p>
    <w:p w:rsidR="002B21B1" w:rsidRDefault="002B21B1" w:rsidP="00FA5E69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persons with dementia? The informal caregivers? How </w:t>
      </w:r>
      <w:r w:rsidR="00FA5E69">
        <w:rPr>
          <w:rFonts w:ascii="Times New Roman" w:hAnsi="Times New Roman" w:cs="Times New Roman"/>
          <w:sz w:val="24"/>
          <w:szCs w:val="24"/>
          <w:lang w:val="en-US"/>
        </w:rPr>
        <w:t>do the relations appear? What characterize a good relation? What characterize less good relations?</w:t>
      </w:r>
    </w:p>
    <w:p w:rsidR="00FA5E69" w:rsidRDefault="00643F29" w:rsidP="00FA5E6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Can you say something about how you have approached the variety of needs and resources in the participants?</w:t>
      </w:r>
    </w:p>
    <w:p w:rsidR="00FA5E69" w:rsidRDefault="00FA5E69" w:rsidP="00FA5E69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‘What’s important to you?’-focus? Variance in needs – support, counsel, services, coordination?</w:t>
      </w:r>
    </w:p>
    <w:p w:rsidR="00FA5E69" w:rsidRDefault="00FA5E69" w:rsidP="00FA5E6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What do you think about the structure of the project?</w:t>
      </w:r>
    </w:p>
    <w:p w:rsidR="00FA5E69" w:rsidRDefault="00FA5E69" w:rsidP="00643F29">
      <w:pPr>
        <w:spacing w:line="240" w:lineRule="auto"/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coordinator-role? LIVE-components? Follow-up – home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visits,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phone calls?</w:t>
      </w:r>
      <w:r w:rsidR="00643F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Available resources? Frames and possibilities related to project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objectives?</w:t>
      </w:r>
      <w:proofErr w:type="gramEnd"/>
    </w:p>
    <w:p w:rsidR="00FA5E69" w:rsidRDefault="00FA5E69" w:rsidP="00FA5E6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What experiences have you done in cooperating with other instances as part of follow-up?</w:t>
      </w:r>
    </w:p>
    <w:p w:rsidR="00FA5E69" w:rsidRDefault="00FA5E69" w:rsidP="00895A28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Who/what/how/why? How has this been? What has your role been? How to balance being a shortcut and a detour to the services? </w:t>
      </w:r>
      <w:proofErr w:type="spellStart"/>
      <w:r w:rsidR="00895A28">
        <w:rPr>
          <w:rFonts w:ascii="Times New Roman" w:hAnsi="Times New Roman" w:cs="Times New Roman"/>
          <w:sz w:val="24"/>
          <w:szCs w:val="24"/>
          <w:lang w:val="en-US"/>
        </w:rPr>
        <w:t>Adminitration</w:t>
      </w:r>
      <w:proofErr w:type="spellEnd"/>
      <w:r w:rsidR="00895A28">
        <w:rPr>
          <w:rFonts w:ascii="Times New Roman" w:hAnsi="Times New Roman" w:cs="Times New Roman"/>
          <w:sz w:val="24"/>
          <w:szCs w:val="24"/>
          <w:lang w:val="en-US"/>
        </w:rPr>
        <w:t xml:space="preserve"> vs services?</w:t>
      </w:r>
    </w:p>
    <w:p w:rsidR="00895A28" w:rsidRDefault="00895A28" w:rsidP="00895A2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How do you experience the participants’ expectations?</w:t>
      </w:r>
    </w:p>
    <w:p w:rsidR="00895A28" w:rsidRDefault="00895A28" w:rsidP="00895A28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How do you experience meeting expectations? What characterize challenging expectations? How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can this be solved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:rsidR="00895A28" w:rsidRDefault="00895A28" w:rsidP="00895A2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What experiences do you have on the LIVE-components?</w:t>
      </w:r>
    </w:p>
    <w:p w:rsidR="00895A28" w:rsidRDefault="00895A28" w:rsidP="00895A28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attitudes do the dyads have? What impact has follow-up over time – giving time to think about solutions? How do the participants describe their experiences?</w:t>
      </w:r>
    </w:p>
    <w:p w:rsidR="00895A28" w:rsidRDefault="00895A28" w:rsidP="00895A2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What do you think about the information you got ahead of the project?</w:t>
      </w:r>
    </w:p>
    <w:p w:rsidR="00895A28" w:rsidRDefault="00895A28" w:rsidP="00895A28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was good? What was missing? Did you have unanswered questions? Did you feel ready to go ahead with the tasks? Follow-up underway? Structures?</w:t>
      </w:r>
    </w:p>
    <w:p w:rsidR="007D0612" w:rsidRDefault="007D0612" w:rsidP="007D061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How did you experience using questionnaires?</w:t>
      </w:r>
    </w:p>
    <w:p w:rsidR="007D0612" w:rsidRDefault="007D0612" w:rsidP="007D0612">
      <w:pPr>
        <w:ind w:left="705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Questions?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Answering options?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Setting?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Utility value for follow-up?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Uncomfortability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/challenging questions? Positive? Questions opening for conversations you would have got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otherwise?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Did you miss any questions?</w:t>
      </w:r>
    </w:p>
    <w:p w:rsidR="007D0612" w:rsidRPr="007D0612" w:rsidRDefault="007D0612" w:rsidP="00643F2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>What is the most important experience to share with future coordinators?</w:t>
      </w:r>
    </w:p>
    <w:p w:rsidR="00895A28" w:rsidRPr="00895A28" w:rsidRDefault="00895A28" w:rsidP="00895A28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95A28" w:rsidRPr="00895A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1B1"/>
    <w:rsid w:val="00025B19"/>
    <w:rsid w:val="0027288F"/>
    <w:rsid w:val="002B21B1"/>
    <w:rsid w:val="003E0E9F"/>
    <w:rsid w:val="00643F29"/>
    <w:rsid w:val="00692CCE"/>
    <w:rsid w:val="007D0612"/>
    <w:rsid w:val="00895A28"/>
    <w:rsid w:val="00A03A5B"/>
    <w:rsid w:val="00B005BB"/>
    <w:rsid w:val="00F200B0"/>
    <w:rsid w:val="00F92E5A"/>
    <w:rsid w:val="00FA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F63CD"/>
  <w15:chartTrackingRefBased/>
  <w15:docId w15:val="{0B3F53F0-E3D0-42AA-9564-1D59D836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3BDCFB01.dotm</Template>
  <TotalTime>29</TotalTime>
  <Pages>2</Pages>
  <Words>310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UiB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Erik Fæø</dc:creator>
  <cp:keywords/>
  <dc:description/>
  <cp:lastModifiedBy>Stein Erik Fæø</cp:lastModifiedBy>
  <cp:revision>3</cp:revision>
  <dcterms:created xsi:type="dcterms:W3CDTF">2019-11-26T12:49:00Z</dcterms:created>
  <dcterms:modified xsi:type="dcterms:W3CDTF">2019-12-20T09:34:00Z</dcterms:modified>
</cp:coreProperties>
</file>