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rutenett"/>
        <w:tblW w:w="9209" w:type="dxa"/>
        <w:tblLook w:val="04A0" w:firstRow="1" w:lastRow="0" w:firstColumn="1" w:lastColumn="0" w:noHBand="0" w:noVBand="1"/>
      </w:tblPr>
      <w:tblGrid>
        <w:gridCol w:w="538"/>
        <w:gridCol w:w="2506"/>
        <w:gridCol w:w="1071"/>
        <w:gridCol w:w="5094"/>
      </w:tblGrid>
      <w:tr w:rsidR="00496D67" w:rsidTr="00E4233E">
        <w:tc>
          <w:tcPr>
            <w:tcW w:w="9209" w:type="dxa"/>
            <w:gridSpan w:val="4"/>
          </w:tcPr>
          <w:p w:rsidR="00496D67" w:rsidRPr="00496D67" w:rsidRDefault="00496D67">
            <w:pPr>
              <w:rPr>
                <w:b/>
              </w:rPr>
            </w:pPr>
            <w:r>
              <w:rPr>
                <w:b/>
              </w:rPr>
              <w:t>COREQ</w:t>
            </w:r>
          </w:p>
        </w:tc>
      </w:tr>
      <w:tr w:rsidR="00E41D8C" w:rsidTr="00E4233E">
        <w:tc>
          <w:tcPr>
            <w:tcW w:w="538" w:type="dxa"/>
          </w:tcPr>
          <w:p w:rsidR="00E41D8C" w:rsidRPr="00496D67" w:rsidRDefault="00E41D8C">
            <w:pPr>
              <w:rPr>
                <w:b/>
              </w:rPr>
            </w:pPr>
            <w:r w:rsidRPr="00496D67">
              <w:rPr>
                <w:b/>
              </w:rPr>
              <w:t>No.</w:t>
            </w:r>
          </w:p>
        </w:tc>
        <w:tc>
          <w:tcPr>
            <w:tcW w:w="2506" w:type="dxa"/>
          </w:tcPr>
          <w:p w:rsidR="00E41D8C" w:rsidRPr="00496D67" w:rsidRDefault="00E41D8C">
            <w:pPr>
              <w:rPr>
                <w:b/>
              </w:rPr>
            </w:pPr>
            <w:r w:rsidRPr="00496D67">
              <w:rPr>
                <w:b/>
              </w:rPr>
              <w:t>Item</w:t>
            </w:r>
          </w:p>
        </w:tc>
        <w:tc>
          <w:tcPr>
            <w:tcW w:w="1071" w:type="dxa"/>
          </w:tcPr>
          <w:p w:rsidR="00E41D8C" w:rsidRPr="00496D67" w:rsidRDefault="003A79A0">
            <w:pPr>
              <w:rPr>
                <w:b/>
              </w:rPr>
            </w:pPr>
            <w:r w:rsidRPr="00496D67">
              <w:rPr>
                <w:b/>
              </w:rPr>
              <w:t>Reported on page</w:t>
            </w:r>
            <w:r w:rsidR="005274CA" w:rsidRPr="00496D67">
              <w:rPr>
                <w:b/>
              </w:rPr>
              <w:t>s</w:t>
            </w:r>
          </w:p>
        </w:tc>
        <w:tc>
          <w:tcPr>
            <w:tcW w:w="5094" w:type="dxa"/>
          </w:tcPr>
          <w:p w:rsidR="00E41D8C" w:rsidRPr="00496D67" w:rsidRDefault="003A79A0">
            <w:pPr>
              <w:rPr>
                <w:b/>
              </w:rPr>
            </w:pPr>
            <w:r w:rsidRPr="00496D67">
              <w:rPr>
                <w:b/>
              </w:rPr>
              <w:t>Comment</w:t>
            </w:r>
          </w:p>
        </w:tc>
      </w:tr>
      <w:tr w:rsidR="00E41D8C" w:rsidTr="00E4233E">
        <w:tc>
          <w:tcPr>
            <w:tcW w:w="538" w:type="dxa"/>
          </w:tcPr>
          <w:p w:rsidR="00E41D8C" w:rsidRDefault="00E41D8C">
            <w:r>
              <w:t>1</w:t>
            </w:r>
          </w:p>
        </w:tc>
        <w:tc>
          <w:tcPr>
            <w:tcW w:w="2506" w:type="dxa"/>
          </w:tcPr>
          <w:p w:rsidR="00E41D8C" w:rsidRDefault="00E41D8C">
            <w:r>
              <w:t>Interviewer/facilitator</w:t>
            </w:r>
          </w:p>
        </w:tc>
        <w:tc>
          <w:tcPr>
            <w:tcW w:w="1071" w:type="dxa"/>
          </w:tcPr>
          <w:p w:rsidR="00E41D8C" w:rsidRDefault="00E4233E">
            <w:r>
              <w:t>27</w:t>
            </w:r>
          </w:p>
        </w:tc>
        <w:tc>
          <w:tcPr>
            <w:tcW w:w="5094" w:type="dxa"/>
          </w:tcPr>
          <w:p w:rsidR="00E41D8C" w:rsidRDefault="00E41D8C"/>
        </w:tc>
      </w:tr>
      <w:tr w:rsidR="00E41D8C" w:rsidTr="00E4233E">
        <w:tc>
          <w:tcPr>
            <w:tcW w:w="538" w:type="dxa"/>
          </w:tcPr>
          <w:p w:rsidR="00E41D8C" w:rsidRDefault="00E41D8C">
            <w:r>
              <w:t>2</w:t>
            </w:r>
          </w:p>
        </w:tc>
        <w:tc>
          <w:tcPr>
            <w:tcW w:w="2506" w:type="dxa"/>
          </w:tcPr>
          <w:p w:rsidR="00E41D8C" w:rsidRDefault="00E41D8C">
            <w:r>
              <w:t>Credentials</w:t>
            </w:r>
          </w:p>
        </w:tc>
        <w:tc>
          <w:tcPr>
            <w:tcW w:w="1071" w:type="dxa"/>
          </w:tcPr>
          <w:p w:rsidR="00E41D8C" w:rsidRDefault="003A79A0">
            <w:r>
              <w:t>1</w:t>
            </w:r>
          </w:p>
        </w:tc>
        <w:tc>
          <w:tcPr>
            <w:tcW w:w="5094" w:type="dxa"/>
          </w:tcPr>
          <w:p w:rsidR="00E41D8C" w:rsidRDefault="00E41D8C"/>
        </w:tc>
      </w:tr>
      <w:tr w:rsidR="003A79A0" w:rsidTr="00E4233E">
        <w:tc>
          <w:tcPr>
            <w:tcW w:w="538" w:type="dxa"/>
          </w:tcPr>
          <w:p w:rsidR="003A79A0" w:rsidRDefault="003A79A0" w:rsidP="003A79A0">
            <w:r>
              <w:t>3</w:t>
            </w:r>
          </w:p>
        </w:tc>
        <w:tc>
          <w:tcPr>
            <w:tcW w:w="2506" w:type="dxa"/>
          </w:tcPr>
          <w:p w:rsidR="003A79A0" w:rsidRPr="00386E2A" w:rsidRDefault="003A79A0" w:rsidP="003A79A0">
            <w:r w:rsidRPr="00386E2A">
              <w:t>Occupation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3A79A0" w:rsidP="00E4233E">
            <w:r>
              <w:t xml:space="preserve">A1: PhD-candidate; A2: </w:t>
            </w:r>
            <w:r w:rsidR="00E4233E">
              <w:t>Post.Doc. Assoc. Professor</w:t>
            </w:r>
            <w:r>
              <w:t xml:space="preserve">; A3: </w:t>
            </w:r>
            <w:r w:rsidR="00E4233E">
              <w:t>Co-researcher w/user experience</w:t>
            </w:r>
            <w:r>
              <w:t xml:space="preserve">; A4: </w:t>
            </w:r>
            <w:r w:rsidR="00E4233E">
              <w:t xml:space="preserve">Professor; A5: </w:t>
            </w:r>
            <w:r>
              <w:t>Post.Doc/Assoc. Professor</w:t>
            </w:r>
          </w:p>
        </w:tc>
      </w:tr>
      <w:tr w:rsidR="003A79A0" w:rsidTr="00E4233E">
        <w:tc>
          <w:tcPr>
            <w:tcW w:w="538" w:type="dxa"/>
          </w:tcPr>
          <w:p w:rsidR="003A79A0" w:rsidRDefault="003A79A0" w:rsidP="003A79A0">
            <w:r>
              <w:t>4</w:t>
            </w:r>
          </w:p>
        </w:tc>
        <w:tc>
          <w:tcPr>
            <w:tcW w:w="2506" w:type="dxa"/>
          </w:tcPr>
          <w:p w:rsidR="003A79A0" w:rsidRPr="00386E2A" w:rsidRDefault="003A79A0" w:rsidP="003A79A0">
            <w:r w:rsidRPr="00386E2A">
              <w:t>Gender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3A79A0" w:rsidP="00E4233E">
            <w:r>
              <w:t xml:space="preserve">A1: Male; A2: </w:t>
            </w:r>
            <w:r w:rsidR="00E4233E">
              <w:t>M</w:t>
            </w:r>
            <w:r>
              <w:t xml:space="preserve">ale; A3: </w:t>
            </w:r>
            <w:r w:rsidR="00E4233E">
              <w:t>M</w:t>
            </w:r>
            <w:r>
              <w:t xml:space="preserve">ale; A4: </w:t>
            </w:r>
            <w:r w:rsidR="00E4233E">
              <w:t>Fem</w:t>
            </w:r>
            <w:r>
              <w:t>ale</w:t>
            </w:r>
            <w:r w:rsidR="00E4233E">
              <w:t>; A5: Female</w:t>
            </w:r>
          </w:p>
        </w:tc>
      </w:tr>
      <w:tr w:rsidR="003A79A0" w:rsidTr="00E4233E">
        <w:tc>
          <w:tcPr>
            <w:tcW w:w="538" w:type="dxa"/>
          </w:tcPr>
          <w:p w:rsidR="003A79A0" w:rsidRDefault="003A79A0" w:rsidP="003A79A0">
            <w:r>
              <w:t>5</w:t>
            </w:r>
          </w:p>
        </w:tc>
        <w:tc>
          <w:tcPr>
            <w:tcW w:w="2506" w:type="dxa"/>
          </w:tcPr>
          <w:p w:rsidR="003A79A0" w:rsidRPr="00B01760" w:rsidRDefault="003A79A0" w:rsidP="003A79A0">
            <w:pPr>
              <w:rPr>
                <w:highlight w:val="yellow"/>
              </w:rPr>
            </w:pPr>
            <w:r w:rsidRPr="00386E2A">
              <w:t>Experience and training</w:t>
            </w:r>
          </w:p>
        </w:tc>
        <w:tc>
          <w:tcPr>
            <w:tcW w:w="1071" w:type="dxa"/>
          </w:tcPr>
          <w:p w:rsidR="003A79A0" w:rsidRDefault="00E4233E" w:rsidP="003A79A0">
            <w:r>
              <w:t>7</w:t>
            </w:r>
            <w:r w:rsidR="00EF44B1">
              <w:t>-8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3A79A0" w:rsidP="003A79A0">
            <w:r>
              <w:t>6</w:t>
            </w:r>
          </w:p>
        </w:tc>
        <w:tc>
          <w:tcPr>
            <w:tcW w:w="2506" w:type="dxa"/>
          </w:tcPr>
          <w:p w:rsidR="003A79A0" w:rsidRDefault="003A79A0" w:rsidP="003A79A0">
            <w:r>
              <w:t>Relationship established</w:t>
            </w:r>
          </w:p>
        </w:tc>
        <w:tc>
          <w:tcPr>
            <w:tcW w:w="1071" w:type="dxa"/>
          </w:tcPr>
          <w:p w:rsidR="003A79A0" w:rsidRDefault="00891D5D" w:rsidP="003A79A0">
            <w:r>
              <w:t>8-10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3A79A0" w:rsidP="003A79A0">
            <w:r>
              <w:t>7</w:t>
            </w:r>
          </w:p>
        </w:tc>
        <w:tc>
          <w:tcPr>
            <w:tcW w:w="2506" w:type="dxa"/>
          </w:tcPr>
          <w:p w:rsidR="003A79A0" w:rsidRDefault="003A79A0" w:rsidP="003A79A0">
            <w:r>
              <w:t>Participant knowledge of the researcher</w:t>
            </w:r>
          </w:p>
        </w:tc>
        <w:tc>
          <w:tcPr>
            <w:tcW w:w="1071" w:type="dxa"/>
          </w:tcPr>
          <w:p w:rsidR="003A79A0" w:rsidRDefault="00891D5D" w:rsidP="003A79A0">
            <w:r>
              <w:t>8-10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3A79A0" w:rsidP="003A79A0">
            <w:r>
              <w:t>8</w:t>
            </w:r>
          </w:p>
        </w:tc>
        <w:tc>
          <w:tcPr>
            <w:tcW w:w="2506" w:type="dxa"/>
          </w:tcPr>
          <w:p w:rsidR="003A79A0" w:rsidRDefault="003A79A0" w:rsidP="003A79A0">
            <w:r w:rsidRPr="00386E2A">
              <w:t>Interviewer characteristics</w:t>
            </w:r>
          </w:p>
        </w:tc>
        <w:tc>
          <w:tcPr>
            <w:tcW w:w="1071" w:type="dxa"/>
          </w:tcPr>
          <w:p w:rsidR="003A79A0" w:rsidRDefault="00891D5D" w:rsidP="00891D5D">
            <w:r>
              <w:t>5,</w:t>
            </w:r>
            <w:r w:rsidR="00E4233E">
              <w:t>7</w:t>
            </w:r>
            <w:r>
              <w:t>-8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9</w:t>
            </w:r>
          </w:p>
        </w:tc>
        <w:tc>
          <w:tcPr>
            <w:tcW w:w="2506" w:type="dxa"/>
          </w:tcPr>
          <w:p w:rsidR="003A79A0" w:rsidRDefault="005274CA" w:rsidP="003A79A0">
            <w:r>
              <w:t>Methodological orientation and theory</w:t>
            </w:r>
          </w:p>
        </w:tc>
        <w:tc>
          <w:tcPr>
            <w:tcW w:w="1071" w:type="dxa"/>
          </w:tcPr>
          <w:p w:rsidR="003A79A0" w:rsidRDefault="00891D5D" w:rsidP="003A79A0">
            <w:r>
              <w:t>6-10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10</w:t>
            </w:r>
          </w:p>
        </w:tc>
        <w:tc>
          <w:tcPr>
            <w:tcW w:w="2506" w:type="dxa"/>
          </w:tcPr>
          <w:p w:rsidR="003A79A0" w:rsidRDefault="005274CA" w:rsidP="003A79A0">
            <w:r>
              <w:t>Sampling</w:t>
            </w:r>
          </w:p>
        </w:tc>
        <w:tc>
          <w:tcPr>
            <w:tcW w:w="1071" w:type="dxa"/>
          </w:tcPr>
          <w:p w:rsidR="003A79A0" w:rsidRDefault="00891D5D" w:rsidP="003A79A0">
            <w:r>
              <w:t>7-9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11</w:t>
            </w:r>
          </w:p>
        </w:tc>
        <w:tc>
          <w:tcPr>
            <w:tcW w:w="2506" w:type="dxa"/>
          </w:tcPr>
          <w:p w:rsidR="003A79A0" w:rsidRDefault="005274CA" w:rsidP="003A79A0">
            <w:r>
              <w:t>Method of approach</w:t>
            </w:r>
          </w:p>
        </w:tc>
        <w:tc>
          <w:tcPr>
            <w:tcW w:w="1071" w:type="dxa"/>
          </w:tcPr>
          <w:p w:rsidR="003A79A0" w:rsidRDefault="00891D5D" w:rsidP="00891D5D">
            <w:r>
              <w:t>6-10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12</w:t>
            </w:r>
          </w:p>
        </w:tc>
        <w:tc>
          <w:tcPr>
            <w:tcW w:w="2506" w:type="dxa"/>
          </w:tcPr>
          <w:p w:rsidR="003A79A0" w:rsidRDefault="005274CA" w:rsidP="003A79A0">
            <w:r>
              <w:t>Sample size</w:t>
            </w:r>
          </w:p>
        </w:tc>
        <w:tc>
          <w:tcPr>
            <w:tcW w:w="1071" w:type="dxa"/>
          </w:tcPr>
          <w:p w:rsidR="003A79A0" w:rsidRDefault="00891D5D" w:rsidP="003A79A0">
            <w:r>
              <w:t>8-9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13</w:t>
            </w:r>
          </w:p>
        </w:tc>
        <w:tc>
          <w:tcPr>
            <w:tcW w:w="2506" w:type="dxa"/>
          </w:tcPr>
          <w:p w:rsidR="003A79A0" w:rsidRDefault="005274CA" w:rsidP="003A79A0">
            <w:r>
              <w:t>Non-participation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E4233E" w:rsidP="003A79A0">
            <w:r>
              <w:t>Not reported – One eligible participant refused</w:t>
            </w:r>
          </w:p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14</w:t>
            </w:r>
          </w:p>
        </w:tc>
        <w:tc>
          <w:tcPr>
            <w:tcW w:w="2506" w:type="dxa"/>
          </w:tcPr>
          <w:p w:rsidR="003A79A0" w:rsidRDefault="005274CA" w:rsidP="003A79A0">
            <w:r>
              <w:t>Setting of data collection</w:t>
            </w:r>
          </w:p>
        </w:tc>
        <w:tc>
          <w:tcPr>
            <w:tcW w:w="1071" w:type="dxa"/>
          </w:tcPr>
          <w:p w:rsidR="003A79A0" w:rsidRDefault="005274CA" w:rsidP="00891D5D">
            <w:r>
              <w:t>7</w:t>
            </w:r>
            <w:r w:rsidR="00891D5D">
              <w:t>-9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15</w:t>
            </w:r>
          </w:p>
        </w:tc>
        <w:tc>
          <w:tcPr>
            <w:tcW w:w="2506" w:type="dxa"/>
          </w:tcPr>
          <w:p w:rsidR="003A79A0" w:rsidRDefault="005274CA" w:rsidP="003A79A0">
            <w:r>
              <w:t>Presence of non-participants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E4233E" w:rsidP="003A79A0">
            <w:r>
              <w:t>Only participants and interviewer/moderator</w:t>
            </w:r>
            <w:r w:rsidR="007D66D9">
              <w:t>s</w:t>
            </w:r>
            <w:r>
              <w:t xml:space="preserve"> was present</w:t>
            </w:r>
          </w:p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16</w:t>
            </w:r>
          </w:p>
        </w:tc>
        <w:tc>
          <w:tcPr>
            <w:tcW w:w="2506" w:type="dxa"/>
          </w:tcPr>
          <w:p w:rsidR="003A79A0" w:rsidRDefault="005274CA" w:rsidP="003A79A0">
            <w:r>
              <w:t>Description of sample</w:t>
            </w:r>
          </w:p>
        </w:tc>
        <w:tc>
          <w:tcPr>
            <w:tcW w:w="1071" w:type="dxa"/>
          </w:tcPr>
          <w:p w:rsidR="003A79A0" w:rsidRDefault="00E4233E" w:rsidP="00891D5D">
            <w:r>
              <w:t>7</w:t>
            </w:r>
            <w:r w:rsidR="00891D5D">
              <w:t>-9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17</w:t>
            </w:r>
          </w:p>
        </w:tc>
        <w:tc>
          <w:tcPr>
            <w:tcW w:w="2506" w:type="dxa"/>
          </w:tcPr>
          <w:p w:rsidR="003A79A0" w:rsidRDefault="005274CA" w:rsidP="003A79A0">
            <w:r>
              <w:t>Interview guide</w:t>
            </w:r>
          </w:p>
        </w:tc>
        <w:tc>
          <w:tcPr>
            <w:tcW w:w="1071" w:type="dxa"/>
          </w:tcPr>
          <w:p w:rsidR="003A79A0" w:rsidRDefault="00891D5D" w:rsidP="003A79A0">
            <w:r>
              <w:t>7-8</w:t>
            </w:r>
          </w:p>
        </w:tc>
        <w:tc>
          <w:tcPr>
            <w:tcW w:w="5094" w:type="dxa"/>
          </w:tcPr>
          <w:p w:rsidR="003A79A0" w:rsidRDefault="005274CA" w:rsidP="003A79A0">
            <w:r>
              <w:t>See enclosed copy of interview guide. The guide was not pilot tested</w:t>
            </w:r>
            <w:r w:rsidR="00B126FA">
              <w:t>.</w:t>
            </w:r>
          </w:p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18</w:t>
            </w:r>
          </w:p>
        </w:tc>
        <w:tc>
          <w:tcPr>
            <w:tcW w:w="2506" w:type="dxa"/>
          </w:tcPr>
          <w:p w:rsidR="003A79A0" w:rsidRDefault="005274CA" w:rsidP="003A79A0">
            <w:r>
              <w:t>Repeat interviews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891D5D" w:rsidP="003A79A0">
            <w:r>
              <w:t>Not carried out</w:t>
            </w:r>
          </w:p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19</w:t>
            </w:r>
          </w:p>
        </w:tc>
        <w:tc>
          <w:tcPr>
            <w:tcW w:w="2506" w:type="dxa"/>
          </w:tcPr>
          <w:p w:rsidR="003A79A0" w:rsidRDefault="005274CA" w:rsidP="003A79A0">
            <w:r>
              <w:t>Audio/visual recording</w:t>
            </w:r>
          </w:p>
        </w:tc>
        <w:tc>
          <w:tcPr>
            <w:tcW w:w="1071" w:type="dxa"/>
          </w:tcPr>
          <w:p w:rsidR="003A79A0" w:rsidRDefault="00891D5D" w:rsidP="003A79A0">
            <w:r>
              <w:t>10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5274CA" w:rsidP="003A79A0">
            <w:r>
              <w:t>20</w:t>
            </w:r>
          </w:p>
        </w:tc>
        <w:tc>
          <w:tcPr>
            <w:tcW w:w="2506" w:type="dxa"/>
          </w:tcPr>
          <w:p w:rsidR="003A79A0" w:rsidRDefault="00824CE8" w:rsidP="003A79A0">
            <w:r>
              <w:t>Field notes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824CE8" w:rsidP="003A79A0">
            <w:r>
              <w:t xml:space="preserve">Field notes </w:t>
            </w:r>
            <w:proofErr w:type="gramStart"/>
            <w:r>
              <w:t>were not used</w:t>
            </w:r>
            <w:proofErr w:type="gramEnd"/>
            <w:r>
              <w:t xml:space="preserve"> for analysis</w:t>
            </w:r>
            <w:r w:rsidR="00B126FA">
              <w:t>.</w:t>
            </w:r>
          </w:p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21</w:t>
            </w:r>
          </w:p>
        </w:tc>
        <w:tc>
          <w:tcPr>
            <w:tcW w:w="2506" w:type="dxa"/>
          </w:tcPr>
          <w:p w:rsidR="003A79A0" w:rsidRDefault="00824CE8" w:rsidP="003A79A0">
            <w:r>
              <w:t>Duration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E4233E" w:rsidP="003A79A0">
            <w:r>
              <w:t>Not reported</w:t>
            </w:r>
          </w:p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22</w:t>
            </w:r>
          </w:p>
        </w:tc>
        <w:tc>
          <w:tcPr>
            <w:tcW w:w="2506" w:type="dxa"/>
          </w:tcPr>
          <w:p w:rsidR="003A79A0" w:rsidRPr="00496D67" w:rsidRDefault="00824CE8" w:rsidP="003A79A0">
            <w:r w:rsidRPr="00496D67">
              <w:t>Data saturation</w:t>
            </w:r>
          </w:p>
        </w:tc>
        <w:tc>
          <w:tcPr>
            <w:tcW w:w="1071" w:type="dxa"/>
          </w:tcPr>
          <w:p w:rsidR="003A79A0" w:rsidRDefault="00B126FA" w:rsidP="0034406C">
            <w:r>
              <w:t>2</w:t>
            </w:r>
            <w:r w:rsidR="00891D5D">
              <w:t>5</w:t>
            </w:r>
          </w:p>
        </w:tc>
        <w:tc>
          <w:tcPr>
            <w:tcW w:w="5094" w:type="dxa"/>
          </w:tcPr>
          <w:p w:rsidR="003A79A0" w:rsidRDefault="00891D5D" w:rsidP="003A79A0">
            <w:r>
              <w:t>Commented on sample size</w:t>
            </w:r>
          </w:p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23</w:t>
            </w:r>
          </w:p>
        </w:tc>
        <w:tc>
          <w:tcPr>
            <w:tcW w:w="2506" w:type="dxa"/>
          </w:tcPr>
          <w:p w:rsidR="003A79A0" w:rsidRDefault="00824CE8" w:rsidP="003A79A0">
            <w:r>
              <w:t>Transcripts returned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824CE8" w:rsidP="003A79A0">
            <w:r>
              <w:t>Transcripts were not returned</w:t>
            </w:r>
          </w:p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24</w:t>
            </w:r>
          </w:p>
        </w:tc>
        <w:tc>
          <w:tcPr>
            <w:tcW w:w="2506" w:type="dxa"/>
          </w:tcPr>
          <w:p w:rsidR="003A79A0" w:rsidRPr="00386E2A" w:rsidRDefault="00824CE8" w:rsidP="003A79A0">
            <w:r w:rsidRPr="00386E2A">
              <w:t>Number of data coders</w:t>
            </w:r>
          </w:p>
        </w:tc>
        <w:tc>
          <w:tcPr>
            <w:tcW w:w="1071" w:type="dxa"/>
          </w:tcPr>
          <w:p w:rsidR="003A79A0" w:rsidRDefault="00891D5D" w:rsidP="003A79A0">
            <w:r>
              <w:t>10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25</w:t>
            </w:r>
          </w:p>
        </w:tc>
        <w:tc>
          <w:tcPr>
            <w:tcW w:w="2506" w:type="dxa"/>
          </w:tcPr>
          <w:p w:rsidR="003A79A0" w:rsidRPr="00386E2A" w:rsidRDefault="00824CE8" w:rsidP="003A79A0">
            <w:r w:rsidRPr="00386E2A">
              <w:t>Description of the coding tree</w:t>
            </w:r>
          </w:p>
        </w:tc>
        <w:tc>
          <w:tcPr>
            <w:tcW w:w="1071" w:type="dxa"/>
          </w:tcPr>
          <w:p w:rsidR="003A79A0" w:rsidRDefault="00891D5D" w:rsidP="003A79A0">
            <w:r>
              <w:t>10</w:t>
            </w:r>
          </w:p>
        </w:tc>
        <w:tc>
          <w:tcPr>
            <w:tcW w:w="5094" w:type="dxa"/>
          </w:tcPr>
          <w:p w:rsidR="003A79A0" w:rsidRDefault="00824CE8" w:rsidP="00824CE8">
            <w:r>
              <w:t xml:space="preserve">A coding tree as such </w:t>
            </w:r>
            <w:proofErr w:type="gramStart"/>
            <w:r>
              <w:t>was not used</w:t>
            </w:r>
            <w:proofErr w:type="gramEnd"/>
            <w:r>
              <w:t xml:space="preserve">, according to the methodological approach. </w:t>
            </w:r>
            <w:r w:rsidR="00B126FA">
              <w:t>Description of interpretational approach has been given</w:t>
            </w:r>
          </w:p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26</w:t>
            </w:r>
          </w:p>
        </w:tc>
        <w:tc>
          <w:tcPr>
            <w:tcW w:w="2506" w:type="dxa"/>
          </w:tcPr>
          <w:p w:rsidR="003A79A0" w:rsidRDefault="00824CE8" w:rsidP="003A79A0">
            <w:r>
              <w:t>Derivation of themes</w:t>
            </w:r>
          </w:p>
        </w:tc>
        <w:tc>
          <w:tcPr>
            <w:tcW w:w="1071" w:type="dxa"/>
          </w:tcPr>
          <w:p w:rsidR="003A79A0" w:rsidRDefault="00891D5D" w:rsidP="003A79A0">
            <w:r>
              <w:t>10</w:t>
            </w:r>
          </w:p>
        </w:tc>
        <w:tc>
          <w:tcPr>
            <w:tcW w:w="5094" w:type="dxa"/>
          </w:tcPr>
          <w:p w:rsidR="003A79A0" w:rsidRDefault="00B126FA" w:rsidP="00B126FA">
            <w:r>
              <w:t>Themes were derived from the data in dialogue with theory</w:t>
            </w:r>
          </w:p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27</w:t>
            </w:r>
          </w:p>
        </w:tc>
        <w:tc>
          <w:tcPr>
            <w:tcW w:w="2506" w:type="dxa"/>
          </w:tcPr>
          <w:p w:rsidR="003A79A0" w:rsidRDefault="00824CE8" w:rsidP="003A79A0">
            <w:r>
              <w:t>Software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824CE8" w:rsidP="003A79A0">
            <w:r>
              <w:t>Software was not used</w:t>
            </w:r>
          </w:p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28</w:t>
            </w:r>
          </w:p>
        </w:tc>
        <w:tc>
          <w:tcPr>
            <w:tcW w:w="2506" w:type="dxa"/>
          </w:tcPr>
          <w:p w:rsidR="003A79A0" w:rsidRDefault="00824CE8" w:rsidP="003A79A0">
            <w:r>
              <w:t>Participant checking</w:t>
            </w:r>
          </w:p>
        </w:tc>
        <w:tc>
          <w:tcPr>
            <w:tcW w:w="1071" w:type="dxa"/>
          </w:tcPr>
          <w:p w:rsidR="003A79A0" w:rsidRDefault="003A79A0" w:rsidP="003A79A0"/>
        </w:tc>
        <w:tc>
          <w:tcPr>
            <w:tcW w:w="5094" w:type="dxa"/>
          </w:tcPr>
          <w:p w:rsidR="003A79A0" w:rsidRDefault="00824CE8" w:rsidP="003A79A0">
            <w:r>
              <w:t>Participant</w:t>
            </w:r>
            <w:r w:rsidR="00B126FA">
              <w:t>s</w:t>
            </w:r>
            <w:r>
              <w:t xml:space="preserve"> did not provide feedback. The findings were discussed with a co-researcher with user experience as a caregiver</w:t>
            </w:r>
          </w:p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29</w:t>
            </w:r>
          </w:p>
        </w:tc>
        <w:tc>
          <w:tcPr>
            <w:tcW w:w="2506" w:type="dxa"/>
          </w:tcPr>
          <w:p w:rsidR="003A79A0" w:rsidRPr="00386E2A" w:rsidRDefault="00824CE8" w:rsidP="003A79A0">
            <w:r w:rsidRPr="00386E2A">
              <w:t>Quotations presented</w:t>
            </w:r>
          </w:p>
        </w:tc>
        <w:tc>
          <w:tcPr>
            <w:tcW w:w="1071" w:type="dxa"/>
          </w:tcPr>
          <w:p w:rsidR="003A79A0" w:rsidRDefault="00891D5D" w:rsidP="00B126FA">
            <w:r>
              <w:t>11-20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30</w:t>
            </w:r>
          </w:p>
        </w:tc>
        <w:tc>
          <w:tcPr>
            <w:tcW w:w="2506" w:type="dxa"/>
          </w:tcPr>
          <w:p w:rsidR="003A79A0" w:rsidRDefault="00824CE8" w:rsidP="003A79A0">
            <w:r>
              <w:t>Data and findings consistent</w:t>
            </w:r>
          </w:p>
        </w:tc>
        <w:tc>
          <w:tcPr>
            <w:tcW w:w="1071" w:type="dxa"/>
          </w:tcPr>
          <w:p w:rsidR="003A79A0" w:rsidRDefault="00891D5D" w:rsidP="003A79A0">
            <w:r>
              <w:t>11-20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31</w:t>
            </w:r>
          </w:p>
        </w:tc>
        <w:tc>
          <w:tcPr>
            <w:tcW w:w="2506" w:type="dxa"/>
          </w:tcPr>
          <w:p w:rsidR="003A79A0" w:rsidRPr="00386E2A" w:rsidRDefault="00824CE8" w:rsidP="003A79A0">
            <w:r w:rsidRPr="00386E2A">
              <w:t>Clarity of major themes</w:t>
            </w:r>
          </w:p>
        </w:tc>
        <w:tc>
          <w:tcPr>
            <w:tcW w:w="1071" w:type="dxa"/>
          </w:tcPr>
          <w:p w:rsidR="003A79A0" w:rsidRDefault="00891D5D" w:rsidP="003A79A0">
            <w:r>
              <w:t>11-20</w:t>
            </w:r>
          </w:p>
        </w:tc>
        <w:tc>
          <w:tcPr>
            <w:tcW w:w="5094" w:type="dxa"/>
          </w:tcPr>
          <w:p w:rsidR="003A79A0" w:rsidRDefault="003A79A0" w:rsidP="003A79A0"/>
        </w:tc>
      </w:tr>
      <w:tr w:rsidR="003A79A0" w:rsidTr="00E4233E">
        <w:tc>
          <w:tcPr>
            <w:tcW w:w="538" w:type="dxa"/>
          </w:tcPr>
          <w:p w:rsidR="003A79A0" w:rsidRDefault="00824CE8" w:rsidP="003A79A0">
            <w:r>
              <w:t>32</w:t>
            </w:r>
          </w:p>
        </w:tc>
        <w:tc>
          <w:tcPr>
            <w:tcW w:w="2506" w:type="dxa"/>
          </w:tcPr>
          <w:p w:rsidR="003A79A0" w:rsidRPr="00386E2A" w:rsidRDefault="00824CE8" w:rsidP="003A79A0">
            <w:r w:rsidRPr="00386E2A">
              <w:t>Clarity of minor themes</w:t>
            </w:r>
          </w:p>
        </w:tc>
        <w:tc>
          <w:tcPr>
            <w:tcW w:w="1071" w:type="dxa"/>
          </w:tcPr>
          <w:p w:rsidR="003A79A0" w:rsidRDefault="00891D5D" w:rsidP="003A79A0">
            <w:r>
              <w:t>11-25</w:t>
            </w:r>
            <w:bookmarkStart w:id="0" w:name="_GoBack"/>
            <w:bookmarkEnd w:id="0"/>
          </w:p>
        </w:tc>
        <w:tc>
          <w:tcPr>
            <w:tcW w:w="5094" w:type="dxa"/>
          </w:tcPr>
          <w:p w:rsidR="003A79A0" w:rsidRDefault="003A79A0" w:rsidP="003A79A0"/>
        </w:tc>
      </w:tr>
    </w:tbl>
    <w:p w:rsidR="00977AA7" w:rsidRDefault="00891D5D"/>
    <w:sectPr w:rsidR="00977A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C4A6C"/>
    <w:multiLevelType w:val="hybridMultilevel"/>
    <w:tmpl w:val="CCA8DA98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D8C"/>
    <w:rsid w:val="00025B19"/>
    <w:rsid w:val="0027288F"/>
    <w:rsid w:val="002A040A"/>
    <w:rsid w:val="0034406C"/>
    <w:rsid w:val="00386E2A"/>
    <w:rsid w:val="00392778"/>
    <w:rsid w:val="003A79A0"/>
    <w:rsid w:val="003E0E9F"/>
    <w:rsid w:val="00496D67"/>
    <w:rsid w:val="00522590"/>
    <w:rsid w:val="005274CA"/>
    <w:rsid w:val="005A11CE"/>
    <w:rsid w:val="007A6F1C"/>
    <w:rsid w:val="007D66D9"/>
    <w:rsid w:val="00824CE8"/>
    <w:rsid w:val="00891D5D"/>
    <w:rsid w:val="00A03A5B"/>
    <w:rsid w:val="00B005BB"/>
    <w:rsid w:val="00B01760"/>
    <w:rsid w:val="00B126FA"/>
    <w:rsid w:val="00B51F13"/>
    <w:rsid w:val="00D03193"/>
    <w:rsid w:val="00E41D8C"/>
    <w:rsid w:val="00E4233E"/>
    <w:rsid w:val="00EF44B1"/>
    <w:rsid w:val="00F200B0"/>
    <w:rsid w:val="00F912C3"/>
    <w:rsid w:val="00F9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2411C"/>
  <w15:chartTrackingRefBased/>
  <w15:docId w15:val="{91A3F54F-0816-4F47-A98D-5784638E1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E41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E41D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3BDCFB01.dotm</Template>
  <TotalTime>137</TotalTime>
  <Pages>1</Pages>
  <Words>280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UiB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 Erik Fæø</dc:creator>
  <cp:keywords/>
  <dc:description/>
  <cp:lastModifiedBy>Stein Erik Fæø</cp:lastModifiedBy>
  <cp:revision>7</cp:revision>
  <dcterms:created xsi:type="dcterms:W3CDTF">2019-11-26T10:28:00Z</dcterms:created>
  <dcterms:modified xsi:type="dcterms:W3CDTF">2019-12-20T08:22:00Z</dcterms:modified>
</cp:coreProperties>
</file>