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4B2F53" w14:textId="77777777" w:rsidR="005E56BC" w:rsidRPr="0029162C" w:rsidRDefault="005E56BC" w:rsidP="007D70BD">
      <w:pPr>
        <w:spacing w:line="240" w:lineRule="auto"/>
        <w:jc w:val="center"/>
        <w:rPr>
          <w:rFonts w:eastAsia="Times New Roman"/>
          <w:sz w:val="20"/>
        </w:rPr>
      </w:pPr>
      <w:r w:rsidRPr="0029162C">
        <w:rPr>
          <w:rFonts w:eastAsia="Times New Roman"/>
          <w:sz w:val="20"/>
        </w:rPr>
        <w:tab/>
      </w:r>
    </w:p>
    <w:p w14:paraId="396354E6" w14:textId="77777777" w:rsidR="005E56BC" w:rsidRPr="0029162C" w:rsidRDefault="00DF250A" w:rsidP="0066482F">
      <w:pPr>
        <w:spacing w:line="240" w:lineRule="auto"/>
        <w:jc w:val="center"/>
        <w:rPr>
          <w:rFonts w:eastAsia="Times New Roman"/>
          <w:color w:val="FF0000"/>
          <w:sz w:val="28"/>
          <w:szCs w:val="24"/>
        </w:rPr>
      </w:pPr>
      <w:r w:rsidRPr="0029162C">
        <w:rPr>
          <w:rFonts w:eastAsia="Times New Roman"/>
          <w:b/>
        </w:rPr>
        <w:t>Table 3</w:t>
      </w:r>
      <w:r w:rsidR="005E56BC" w:rsidRPr="0029162C">
        <w:rPr>
          <w:rFonts w:eastAsia="Times New Roman"/>
        </w:rPr>
        <w:t>: Samples of Citrus Fruits Obtained after Performing Different Data Augmentation Process</w:t>
      </w:r>
    </w:p>
    <w:tbl>
      <w:tblPr>
        <w:tblW w:w="945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90"/>
        <w:gridCol w:w="7969"/>
      </w:tblGrid>
      <w:tr w:rsidR="005E56BC" w:rsidRPr="0029162C" w14:paraId="3EECA6AA" w14:textId="77777777" w:rsidTr="002634ED">
        <w:trPr>
          <w:trHeight w:val="160"/>
        </w:trPr>
        <w:tc>
          <w:tcPr>
            <w:tcW w:w="1490" w:type="dxa"/>
          </w:tcPr>
          <w:p w14:paraId="32BCDBEA" w14:textId="77777777" w:rsidR="005E56BC" w:rsidRPr="0029162C" w:rsidRDefault="005E56BC" w:rsidP="007D70BD">
            <w:pPr>
              <w:spacing w:line="240" w:lineRule="auto"/>
              <w:rPr>
                <w:rFonts w:eastAsia="Times New Roman"/>
                <w:b/>
                <w:sz w:val="20"/>
              </w:rPr>
            </w:pPr>
            <w:r w:rsidRPr="0029162C">
              <w:rPr>
                <w:rFonts w:eastAsia="Times New Roman"/>
                <w:b/>
                <w:sz w:val="20"/>
              </w:rPr>
              <w:t xml:space="preserve"> Data Augmentation Technique</w:t>
            </w:r>
          </w:p>
        </w:tc>
        <w:tc>
          <w:tcPr>
            <w:tcW w:w="7969" w:type="dxa"/>
          </w:tcPr>
          <w:p w14:paraId="124D6A1D" w14:textId="77777777" w:rsidR="005E56BC" w:rsidRPr="0029162C" w:rsidRDefault="005E56BC" w:rsidP="007D70BD">
            <w:pPr>
              <w:spacing w:line="240" w:lineRule="auto"/>
              <w:rPr>
                <w:rFonts w:eastAsia="Times New Roman"/>
                <w:b/>
                <w:sz w:val="20"/>
              </w:rPr>
            </w:pPr>
            <w:r w:rsidRPr="0029162C">
              <w:rPr>
                <w:rFonts w:eastAsia="Times New Roman"/>
                <w:b/>
                <w:sz w:val="20"/>
              </w:rPr>
              <w:t>Data Augmentation Sample</w:t>
            </w:r>
          </w:p>
        </w:tc>
      </w:tr>
      <w:tr w:rsidR="005E56BC" w:rsidRPr="0029162C" w14:paraId="4D4A6C5E" w14:textId="77777777" w:rsidTr="002634ED">
        <w:trPr>
          <w:trHeight w:val="160"/>
        </w:trPr>
        <w:tc>
          <w:tcPr>
            <w:tcW w:w="1490" w:type="dxa"/>
          </w:tcPr>
          <w:p w14:paraId="17C29037" w14:textId="77777777" w:rsidR="005E56BC" w:rsidRPr="0029162C" w:rsidRDefault="005E56BC" w:rsidP="007D70BD">
            <w:pPr>
              <w:spacing w:line="240" w:lineRule="auto"/>
              <w:rPr>
                <w:rFonts w:eastAsia="Times New Roman"/>
                <w:sz w:val="20"/>
              </w:rPr>
            </w:pPr>
            <w:r w:rsidRPr="0029162C">
              <w:rPr>
                <w:rFonts w:eastAsia="Times New Roman"/>
                <w:sz w:val="20"/>
              </w:rPr>
              <w:t>Brightness</w:t>
            </w:r>
          </w:p>
        </w:tc>
        <w:tc>
          <w:tcPr>
            <w:tcW w:w="7969" w:type="dxa"/>
          </w:tcPr>
          <w:p w14:paraId="1E235A43" w14:textId="77777777" w:rsidR="005E56BC" w:rsidRPr="0029162C" w:rsidRDefault="005E56BC" w:rsidP="007D70BD">
            <w:pPr>
              <w:spacing w:line="240" w:lineRule="auto"/>
              <w:rPr>
                <w:rFonts w:eastAsia="Times New Roman"/>
                <w:sz w:val="20"/>
              </w:rPr>
            </w:pPr>
            <w:r w:rsidRPr="0029162C">
              <w:rPr>
                <w:rFonts w:eastAsia="Times New Roman"/>
                <w:noProof/>
                <w:sz w:val="20"/>
                <w:lang w:eastAsia="en-US"/>
              </w:rPr>
              <w:drawing>
                <wp:inline distT="0" distB="0" distL="0" distR="0" wp14:anchorId="7A9DA49E" wp14:editId="0CC14DF8">
                  <wp:extent cx="5148723" cy="830438"/>
                  <wp:effectExtent l="0" t="0" r="0" b="0"/>
                  <wp:docPr id="16" name="image17.png" descr="C:\Users\aaa\Desktop\data\brightness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.png" descr="C:\Users\aaa\Desktop\data\brightness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8723" cy="83043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56BC" w:rsidRPr="0029162C" w14:paraId="5D89495A" w14:textId="77777777" w:rsidTr="002634ED">
        <w:trPr>
          <w:trHeight w:val="1613"/>
        </w:trPr>
        <w:tc>
          <w:tcPr>
            <w:tcW w:w="1490" w:type="dxa"/>
          </w:tcPr>
          <w:p w14:paraId="3B2C3C8C" w14:textId="77777777" w:rsidR="005E56BC" w:rsidRPr="0029162C" w:rsidRDefault="005E56BC" w:rsidP="007D70BD">
            <w:pPr>
              <w:spacing w:line="240" w:lineRule="auto"/>
              <w:rPr>
                <w:rFonts w:eastAsia="Times New Roman"/>
                <w:sz w:val="20"/>
              </w:rPr>
            </w:pPr>
            <w:r w:rsidRPr="0029162C">
              <w:rPr>
                <w:rFonts w:eastAsia="Times New Roman"/>
                <w:sz w:val="20"/>
              </w:rPr>
              <w:t>Heightwidthshift</w:t>
            </w:r>
          </w:p>
        </w:tc>
        <w:tc>
          <w:tcPr>
            <w:tcW w:w="7969" w:type="dxa"/>
          </w:tcPr>
          <w:p w14:paraId="2B1B9E01" w14:textId="77777777" w:rsidR="005E56BC" w:rsidRPr="0029162C" w:rsidRDefault="005E56BC" w:rsidP="007D70BD">
            <w:pPr>
              <w:spacing w:line="240" w:lineRule="auto"/>
              <w:rPr>
                <w:rFonts w:eastAsia="Times New Roman"/>
                <w:sz w:val="20"/>
              </w:rPr>
            </w:pPr>
            <w:r w:rsidRPr="0029162C">
              <w:rPr>
                <w:rFonts w:eastAsia="Times New Roman"/>
                <w:sz w:val="20"/>
              </w:rPr>
              <w:object w:dxaOrig="8154" w:dyaOrig="1473" w14:anchorId="6ED8CD4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08.5pt;height:73.3pt" o:ole="">
                  <v:imagedata r:id="rId10" o:title=""/>
                </v:shape>
                <o:OLEObject Type="Embed" ProgID="PBrush" ShapeID="_x0000_i1025" DrawAspect="Content" ObjectID="_1735377277" r:id="rId11"/>
              </w:object>
            </w:r>
          </w:p>
        </w:tc>
      </w:tr>
      <w:tr w:rsidR="005E56BC" w:rsidRPr="0029162C" w14:paraId="38CC3C8D" w14:textId="77777777" w:rsidTr="002634ED">
        <w:trPr>
          <w:trHeight w:val="160"/>
        </w:trPr>
        <w:tc>
          <w:tcPr>
            <w:tcW w:w="1490" w:type="dxa"/>
          </w:tcPr>
          <w:p w14:paraId="76CFFC5A" w14:textId="77777777" w:rsidR="005E56BC" w:rsidRPr="0029162C" w:rsidRDefault="005E56BC" w:rsidP="007D70BD">
            <w:pPr>
              <w:spacing w:line="240" w:lineRule="auto"/>
              <w:rPr>
                <w:rFonts w:eastAsia="Times New Roman"/>
                <w:sz w:val="20"/>
              </w:rPr>
            </w:pPr>
            <w:r w:rsidRPr="0029162C">
              <w:rPr>
                <w:rFonts w:eastAsia="Times New Roman"/>
                <w:sz w:val="20"/>
              </w:rPr>
              <w:t>Horizontal flip</w:t>
            </w:r>
          </w:p>
        </w:tc>
        <w:tc>
          <w:tcPr>
            <w:tcW w:w="7969" w:type="dxa"/>
          </w:tcPr>
          <w:p w14:paraId="2410EFCC" w14:textId="77777777" w:rsidR="005E56BC" w:rsidRPr="0029162C" w:rsidRDefault="005E56BC" w:rsidP="007D70BD">
            <w:pPr>
              <w:spacing w:line="240" w:lineRule="auto"/>
              <w:rPr>
                <w:rFonts w:eastAsia="Times New Roman"/>
                <w:sz w:val="20"/>
              </w:rPr>
            </w:pPr>
            <w:r w:rsidRPr="0029162C">
              <w:rPr>
                <w:rFonts w:eastAsia="Times New Roman"/>
                <w:noProof/>
                <w:sz w:val="20"/>
                <w:lang w:eastAsia="en-US"/>
              </w:rPr>
              <w:drawing>
                <wp:inline distT="0" distB="0" distL="0" distR="0" wp14:anchorId="0E4800C0" wp14:editId="7B518536">
                  <wp:extent cx="5182860" cy="1088633"/>
                  <wp:effectExtent l="0" t="0" r="0" b="0"/>
                  <wp:docPr id="19" name="image20.png" descr="C:\Users\aaa\Desktop\data\horizontalflipping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.png" descr="C:\Users\aaa\Desktop\data\horizontalflipping.jpg"/>
                          <pic:cNvPicPr preferRelativeResize="0"/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82860" cy="108863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56BC" w:rsidRPr="0029162C" w14:paraId="601747DB" w14:textId="77777777" w:rsidTr="002634ED">
        <w:trPr>
          <w:trHeight w:val="2108"/>
        </w:trPr>
        <w:tc>
          <w:tcPr>
            <w:tcW w:w="1490" w:type="dxa"/>
          </w:tcPr>
          <w:p w14:paraId="0E3BC617" w14:textId="77777777" w:rsidR="005E56BC" w:rsidRPr="0029162C" w:rsidRDefault="005E56BC" w:rsidP="007D70BD">
            <w:pPr>
              <w:spacing w:line="240" w:lineRule="auto"/>
              <w:rPr>
                <w:rFonts w:eastAsia="Times New Roman"/>
                <w:sz w:val="20"/>
              </w:rPr>
            </w:pPr>
            <w:r w:rsidRPr="0029162C">
              <w:rPr>
                <w:rFonts w:eastAsia="Times New Roman"/>
                <w:sz w:val="20"/>
              </w:rPr>
              <w:t>Rotation</w:t>
            </w:r>
          </w:p>
        </w:tc>
        <w:tc>
          <w:tcPr>
            <w:tcW w:w="7969" w:type="dxa"/>
          </w:tcPr>
          <w:p w14:paraId="262B242B" w14:textId="77777777" w:rsidR="005E56BC" w:rsidRPr="0029162C" w:rsidRDefault="005E56BC" w:rsidP="007D70BD">
            <w:pPr>
              <w:spacing w:line="240" w:lineRule="auto"/>
              <w:rPr>
                <w:rFonts w:eastAsia="Times New Roman"/>
                <w:sz w:val="20"/>
              </w:rPr>
            </w:pPr>
            <w:r w:rsidRPr="0029162C">
              <w:rPr>
                <w:rFonts w:eastAsia="Times New Roman"/>
                <w:noProof/>
                <w:sz w:val="20"/>
                <w:lang w:eastAsia="en-US"/>
              </w:rPr>
              <w:drawing>
                <wp:inline distT="0" distB="0" distL="0" distR="0" wp14:anchorId="0170630E" wp14:editId="4F94BC11">
                  <wp:extent cx="4914457" cy="1265274"/>
                  <wp:effectExtent l="19050" t="0" r="443" b="0"/>
                  <wp:docPr id="17" name="image18.png" descr="C:\Users\aaa\Desktop\data\rotation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.png" descr="C:\Users\aaa\Desktop\data\rotation.jp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33272" cy="127011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56BC" w:rsidRPr="0029162C" w14:paraId="2091992F" w14:textId="77777777" w:rsidTr="002634ED">
        <w:trPr>
          <w:trHeight w:val="1958"/>
        </w:trPr>
        <w:tc>
          <w:tcPr>
            <w:tcW w:w="1490" w:type="dxa"/>
          </w:tcPr>
          <w:p w14:paraId="782C8C46" w14:textId="77777777" w:rsidR="005E56BC" w:rsidRPr="0029162C" w:rsidRDefault="005E56BC" w:rsidP="007D70BD">
            <w:pPr>
              <w:spacing w:line="240" w:lineRule="auto"/>
              <w:rPr>
                <w:rFonts w:eastAsia="Times New Roman"/>
                <w:sz w:val="20"/>
              </w:rPr>
            </w:pPr>
            <w:r w:rsidRPr="0029162C">
              <w:rPr>
                <w:rFonts w:eastAsia="Times New Roman"/>
                <w:sz w:val="20"/>
              </w:rPr>
              <w:t>Shear</w:t>
            </w:r>
          </w:p>
        </w:tc>
        <w:tc>
          <w:tcPr>
            <w:tcW w:w="7969" w:type="dxa"/>
          </w:tcPr>
          <w:p w14:paraId="600E52F6" w14:textId="77777777" w:rsidR="005E56BC" w:rsidRPr="0029162C" w:rsidRDefault="005E56BC" w:rsidP="007D70BD">
            <w:pPr>
              <w:spacing w:line="240" w:lineRule="auto"/>
              <w:rPr>
                <w:rFonts w:eastAsia="Times New Roman"/>
                <w:sz w:val="20"/>
              </w:rPr>
            </w:pPr>
            <w:r w:rsidRPr="0029162C">
              <w:rPr>
                <w:rFonts w:eastAsia="Times New Roman"/>
                <w:noProof/>
                <w:sz w:val="20"/>
                <w:lang w:eastAsia="en-US"/>
              </w:rPr>
              <w:drawing>
                <wp:inline distT="0" distB="0" distL="0" distR="0" wp14:anchorId="17FFC9EC" wp14:editId="4AF21755">
                  <wp:extent cx="4914457" cy="1082706"/>
                  <wp:effectExtent l="19050" t="0" r="443" b="0"/>
                  <wp:docPr id="18" name="image19.png" descr="C:\Users\aaa\Desktop\data\sheer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.png" descr="C:\Users\aaa\Desktop\data\sheer.jp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12497" cy="108227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56BC" w:rsidRPr="0029162C" w14:paraId="40096A85" w14:textId="77777777" w:rsidTr="002634ED">
        <w:trPr>
          <w:trHeight w:val="1977"/>
        </w:trPr>
        <w:tc>
          <w:tcPr>
            <w:tcW w:w="1490" w:type="dxa"/>
          </w:tcPr>
          <w:p w14:paraId="0CAE768C" w14:textId="77777777" w:rsidR="005E56BC" w:rsidRPr="0029162C" w:rsidRDefault="005E56BC" w:rsidP="007D70BD">
            <w:pPr>
              <w:spacing w:line="240" w:lineRule="auto"/>
              <w:rPr>
                <w:rFonts w:eastAsia="Times New Roman"/>
                <w:sz w:val="20"/>
              </w:rPr>
            </w:pPr>
            <w:r w:rsidRPr="0029162C">
              <w:rPr>
                <w:rFonts w:eastAsia="Times New Roman"/>
                <w:sz w:val="20"/>
              </w:rPr>
              <w:t>Rescaling</w:t>
            </w:r>
          </w:p>
        </w:tc>
        <w:tc>
          <w:tcPr>
            <w:tcW w:w="7969" w:type="dxa"/>
          </w:tcPr>
          <w:p w14:paraId="1C067D80" w14:textId="77777777" w:rsidR="005E56BC" w:rsidRPr="0029162C" w:rsidRDefault="005E56BC" w:rsidP="007D70BD">
            <w:pPr>
              <w:spacing w:line="240" w:lineRule="auto"/>
              <w:rPr>
                <w:rFonts w:eastAsia="Times New Roman"/>
                <w:sz w:val="20"/>
              </w:rPr>
            </w:pPr>
            <w:r w:rsidRPr="0029162C">
              <w:rPr>
                <w:rFonts w:eastAsia="Times New Roman"/>
                <w:noProof/>
                <w:sz w:val="20"/>
                <w:lang w:eastAsia="en-US"/>
              </w:rPr>
              <w:drawing>
                <wp:inline distT="0" distB="0" distL="0" distR="0" wp14:anchorId="44760559" wp14:editId="7EB80FA1">
                  <wp:extent cx="4882559" cy="1158073"/>
                  <wp:effectExtent l="19050" t="0" r="0" b="0"/>
                  <wp:docPr id="20" name="image21.png" descr="C:\Users\aaa\Desktop\data\simplerescale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.png" descr="C:\Users\aaa\Desktop\data\simplerescale.jp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8615" cy="115950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56BC" w:rsidRPr="0029162C" w14:paraId="497CE7D9" w14:textId="77777777" w:rsidTr="002634ED">
        <w:trPr>
          <w:trHeight w:val="1698"/>
        </w:trPr>
        <w:tc>
          <w:tcPr>
            <w:tcW w:w="1490" w:type="dxa"/>
          </w:tcPr>
          <w:p w14:paraId="4448540C" w14:textId="77777777" w:rsidR="005E56BC" w:rsidRPr="0029162C" w:rsidRDefault="005E56BC" w:rsidP="007D70BD">
            <w:pPr>
              <w:spacing w:line="240" w:lineRule="auto"/>
              <w:rPr>
                <w:rFonts w:eastAsia="Times New Roman"/>
                <w:sz w:val="20"/>
              </w:rPr>
            </w:pPr>
            <w:r w:rsidRPr="0029162C">
              <w:rPr>
                <w:rFonts w:eastAsia="Times New Roman"/>
                <w:sz w:val="20"/>
              </w:rPr>
              <w:lastRenderedPageBreak/>
              <w:t>Vertical flip</w:t>
            </w:r>
          </w:p>
        </w:tc>
        <w:tc>
          <w:tcPr>
            <w:tcW w:w="7969" w:type="dxa"/>
          </w:tcPr>
          <w:p w14:paraId="25CD2122" w14:textId="77777777" w:rsidR="005E56BC" w:rsidRPr="0029162C" w:rsidRDefault="005E56BC" w:rsidP="007D70BD">
            <w:pPr>
              <w:spacing w:line="240" w:lineRule="auto"/>
              <w:rPr>
                <w:rFonts w:eastAsia="Times New Roman"/>
                <w:sz w:val="20"/>
              </w:rPr>
            </w:pPr>
            <w:r w:rsidRPr="0029162C">
              <w:rPr>
                <w:rFonts w:eastAsia="Times New Roman"/>
                <w:noProof/>
                <w:sz w:val="20"/>
                <w:lang w:eastAsia="en-US"/>
              </w:rPr>
              <w:drawing>
                <wp:inline distT="0" distB="0" distL="0" distR="0" wp14:anchorId="763C8DB1" wp14:editId="0C14C966">
                  <wp:extent cx="4880344" cy="935665"/>
                  <wp:effectExtent l="19050" t="0" r="0" b="0"/>
                  <wp:docPr id="21" name="image22.png" descr="C:\Users\aaa\Desktop\data\verticalflipping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.png" descr="C:\Users\aaa\Desktop\data\verticalflipping.jp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06064" cy="94059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56BC" w:rsidRPr="0029162C" w14:paraId="0EA87BB0" w14:textId="77777777" w:rsidTr="002634ED">
        <w:trPr>
          <w:trHeight w:val="1773"/>
        </w:trPr>
        <w:tc>
          <w:tcPr>
            <w:tcW w:w="1490" w:type="dxa"/>
          </w:tcPr>
          <w:p w14:paraId="57D74925" w14:textId="77777777" w:rsidR="005E56BC" w:rsidRPr="0029162C" w:rsidRDefault="005E56BC" w:rsidP="007D70BD">
            <w:pPr>
              <w:spacing w:line="240" w:lineRule="auto"/>
              <w:rPr>
                <w:rFonts w:eastAsia="Times New Roman"/>
                <w:sz w:val="20"/>
              </w:rPr>
            </w:pPr>
            <w:r w:rsidRPr="0029162C">
              <w:rPr>
                <w:rFonts w:eastAsia="Times New Roman"/>
                <w:sz w:val="20"/>
              </w:rPr>
              <w:t>ZCA-Whitening</w:t>
            </w:r>
          </w:p>
        </w:tc>
        <w:tc>
          <w:tcPr>
            <w:tcW w:w="7969" w:type="dxa"/>
          </w:tcPr>
          <w:p w14:paraId="791DFE0F" w14:textId="77777777" w:rsidR="005E56BC" w:rsidRPr="0029162C" w:rsidRDefault="005E56BC" w:rsidP="007D70BD">
            <w:pPr>
              <w:spacing w:line="240" w:lineRule="auto"/>
              <w:rPr>
                <w:rFonts w:eastAsia="Times New Roman"/>
                <w:sz w:val="20"/>
              </w:rPr>
            </w:pPr>
            <w:r w:rsidRPr="0029162C">
              <w:rPr>
                <w:rFonts w:eastAsia="Times New Roman"/>
                <w:noProof/>
                <w:sz w:val="20"/>
                <w:lang w:eastAsia="en-US"/>
              </w:rPr>
              <w:drawing>
                <wp:inline distT="0" distB="0" distL="0" distR="0" wp14:anchorId="147EF88B" wp14:editId="66119F98">
                  <wp:extent cx="4882559" cy="1105786"/>
                  <wp:effectExtent l="19050" t="0" r="0" b="0"/>
                  <wp:docPr id="22" name="image23.png" descr="C:\Users\aaa\Desktop\data\zcawhitning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.png" descr="C:\Users\aaa\Desktop\data\zcawhitning.jpg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6202" cy="110661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9DDAB0" w14:textId="77777777" w:rsidR="005E56BC" w:rsidRPr="0029162C" w:rsidRDefault="005E56BC" w:rsidP="007D70BD">
      <w:pPr>
        <w:spacing w:line="240" w:lineRule="auto"/>
        <w:rPr>
          <w:rFonts w:eastAsia="Times New Roman"/>
          <w:sz w:val="24"/>
          <w:szCs w:val="24"/>
        </w:rPr>
      </w:pPr>
    </w:p>
    <w:sectPr w:rsidR="005E56BC" w:rsidRPr="0029162C" w:rsidSect="00E756D8">
      <w:headerReference w:type="even" r:id="rId18"/>
      <w:headerReference w:type="default" r:id="rId19"/>
      <w:footerReference w:type="default" r:id="rId20"/>
      <w:headerReference w:type="first" r:id="rId21"/>
      <w:footerReference w:type="first" r:id="rId22"/>
      <w:endnotePr>
        <w:numFmt w:val="decimal"/>
      </w:endnotePr>
      <w:type w:val="continuous"/>
      <w:pgSz w:w="12240" w:h="15840"/>
      <w:pgMar w:top="1440" w:right="1440" w:bottom="1440" w:left="1440" w:header="454" w:footer="283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A7C9FD" w14:textId="77777777" w:rsidR="00661E61" w:rsidRDefault="00661E61">
      <w:pPr>
        <w:spacing w:after="0" w:line="240" w:lineRule="auto"/>
      </w:pPr>
      <w:r>
        <w:separator/>
      </w:r>
    </w:p>
  </w:endnote>
  <w:endnote w:type="continuationSeparator" w:id="0">
    <w:p w14:paraId="5628D4CD" w14:textId="77777777" w:rsidR="00661E61" w:rsidRDefault="00661E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Euclid">
    <w:altName w:val="Bell MT"/>
    <w:charset w:val="00"/>
    <w:family w:val="roman"/>
    <w:pitch w:val="default"/>
    <w:sig w:usb0="00000003" w:usb1="0000000A" w:usb2="00000000" w:usb3="8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MR9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BD8944" w14:textId="77777777" w:rsidR="009C72B4" w:rsidRDefault="009C72B4">
    <w:pPr>
      <w:pStyle w:val="Footer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jc w:val="center"/>
      <w:tblLook w:val="04A0" w:firstRow="1" w:lastRow="0" w:firstColumn="1" w:lastColumn="0" w:noHBand="0" w:noVBand="1"/>
    </w:tblPr>
    <w:tblGrid>
      <w:gridCol w:w="222"/>
      <w:gridCol w:w="7149"/>
    </w:tblGrid>
    <w:tr w:rsidR="009C72B4" w14:paraId="2DE94D4B" w14:textId="77777777">
      <w:trPr>
        <w:jc w:val="center"/>
      </w:trPr>
      <w:tc>
        <w:tcPr>
          <w:tcW w:w="0" w:type="auto"/>
          <w:shd w:val="clear" w:color="auto" w:fill="auto"/>
          <w:vAlign w:val="center"/>
        </w:tcPr>
        <w:p w14:paraId="19ABFB6D" w14:textId="77777777" w:rsidR="009C72B4" w:rsidRDefault="009C72B4">
          <w:pPr>
            <w:pStyle w:val="MDPI71References"/>
            <w:numPr>
              <w:ilvl w:val="0"/>
              <w:numId w:val="0"/>
            </w:numPr>
            <w:ind w:left="-85"/>
            <w:rPr>
              <w:rFonts w:eastAsia="SimSun"/>
              <w:bCs/>
            </w:rPr>
          </w:pPr>
        </w:p>
      </w:tc>
      <w:tc>
        <w:tcPr>
          <w:tcW w:w="7149" w:type="dxa"/>
          <w:shd w:val="clear" w:color="auto" w:fill="auto"/>
          <w:vAlign w:val="center"/>
        </w:tcPr>
        <w:p w14:paraId="75D956F1" w14:textId="77777777" w:rsidR="009C72B4" w:rsidRDefault="009C72B4">
          <w:pPr>
            <w:pStyle w:val="MDPI71References"/>
            <w:numPr>
              <w:ilvl w:val="0"/>
              <w:numId w:val="0"/>
            </w:numPr>
            <w:spacing w:line="240" w:lineRule="auto"/>
            <w:ind w:left="-85"/>
            <w:rPr>
              <w:rFonts w:ascii="Times New Roman" w:eastAsia="SimSun" w:hAnsi="Times New Roman"/>
              <w:bCs/>
              <w:szCs w:val="18"/>
            </w:rPr>
          </w:pPr>
        </w:p>
      </w:tc>
    </w:tr>
  </w:tbl>
  <w:p w14:paraId="6A4705E5" w14:textId="77777777" w:rsidR="009C72B4" w:rsidRDefault="009C72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0B4BB1" w14:textId="77777777" w:rsidR="00661E61" w:rsidRDefault="00661E61">
      <w:pPr>
        <w:spacing w:after="0" w:line="240" w:lineRule="auto"/>
      </w:pPr>
      <w:r>
        <w:separator/>
      </w:r>
    </w:p>
  </w:footnote>
  <w:footnote w:type="continuationSeparator" w:id="0">
    <w:p w14:paraId="62B81DF6" w14:textId="77777777" w:rsidR="00661E61" w:rsidRDefault="00661E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sz w:val="20"/>
      </w:rPr>
      <w:id w:val="502822516"/>
      <w:docPartObj>
        <w:docPartGallery w:val="Page Numbers (Margins)"/>
        <w:docPartUnique/>
      </w:docPartObj>
    </w:sdtPr>
    <w:sdtEndPr/>
    <w:sdtContent>
      <w:p w14:paraId="5F5DA7DC" w14:textId="6B7D47A0" w:rsidR="009C72B4" w:rsidRDefault="00951F19">
        <w:pPr>
          <w:pStyle w:val="Header"/>
          <w:rPr>
            <w:sz w:val="20"/>
          </w:rPr>
        </w:pPr>
        <w:r>
          <w:rPr>
            <w:noProof/>
            <w:sz w:val="20"/>
            <w:lang w:eastAsia="zh-TW"/>
          </w:rPr>
          <mc:AlternateContent>
            <mc:Choice Requires="wps">
              <w:drawing>
                <wp:anchor distT="0" distB="0" distL="114300" distR="114300" simplePos="0" relativeHeight="251660288" behindDoc="0" locked="0" layoutInCell="0" allowOverlap="1" wp14:anchorId="77B92073" wp14:editId="4208ED1D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607695" cy="2183130"/>
                  <wp:effectExtent l="0" t="0" r="3175" b="0"/>
                  <wp:wrapNone/>
                  <wp:docPr id="6" name="Rectangl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607695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41EE07A" w14:textId="77777777" w:rsidR="009C72B4" w:rsidRDefault="009C72B4">
                              <w:pPr>
                                <w:pStyle w:val="Footer"/>
                                <w:rPr>
                                  <w:rFonts w:asciiTheme="majorHAnsi" w:hAnsiTheme="majorHAnsi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Theme="majorHAnsi" w:hAnsiTheme="majorHAnsi"/>
                                </w:rPr>
                                <w:t>Page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PAGE    \* MERGEFORMAT </w:instrText>
                              </w:r>
                              <w:r>
                                <w:fldChar w:fldCharType="separate"/>
                              </w:r>
                              <w:r w:rsidR="00502AED" w:rsidRPr="00502AED">
                                <w:rPr>
                                  <w:rFonts w:asciiTheme="majorHAnsi" w:hAnsiTheme="majorHAnsi"/>
                                  <w:noProof/>
                                  <w:sz w:val="44"/>
                                  <w:szCs w:val="44"/>
                                </w:rPr>
                                <w:t>10</w:t>
                              </w:r>
                              <w:r>
                                <w:rPr>
                                  <w:rFonts w:asciiTheme="majorHAnsi" w:hAnsiTheme="majorHAnsi"/>
                                  <w:noProof/>
                                  <w:sz w:val="44"/>
                                  <w:szCs w:val="4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 xmlns:w16sdtdh="http://schemas.microsoft.com/office/word/2020/wordml/sdtdatahash" xmlns:oel="http://schemas.microsoft.com/office/2019/extlst">
              <w:pict>
                <v:rect w14:anchorId="77B92073" id="Rectangle 1" o:spid="_x0000_s1026" style="position:absolute;left:0;text-align:left;margin-left:0;margin-top:0;width:47.85pt;height:171.9pt;z-index:251660288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" o:allowincell="f" filled="f" stroked="f">
                  <v:textbox style="layout-flow:vertical;mso-layout-flow-alt:bottom-to-top;mso-fit-shape-to-text:t">
                    <w:txbxContent>
                      <w:p w14:paraId="141EE07A" w14:textId="77777777" w:rsidR="009C72B4" w:rsidRDefault="009C72B4">
                        <w:pPr>
                          <w:pStyle w:val="Footer"/>
                          <w:rPr>
                            <w:rFonts w:asciiTheme="majorHAnsi" w:hAnsiTheme="majorHAnsi"/>
                            <w:sz w:val="44"/>
                            <w:szCs w:val="44"/>
                          </w:rPr>
                        </w:pPr>
                        <w:r>
                          <w:rPr>
                            <w:rFonts w:asciiTheme="majorHAnsi" w:hAnsiTheme="majorHAnsi"/>
                          </w:rPr>
                          <w:t>Page</w:t>
                        </w:r>
                        <w:r>
                          <w:fldChar w:fldCharType="begin"/>
                        </w:r>
                        <w:r>
                          <w:instrText xml:space="preserve"> PAGE    \* MERGEFORMAT </w:instrText>
                        </w:r>
                        <w:r>
                          <w:fldChar w:fldCharType="separate"/>
                        </w:r>
                        <w:r w:rsidR="00502AED" w:rsidRPr="00502AED">
                          <w:rPr>
                            <w:rFonts w:asciiTheme="majorHAnsi" w:hAnsiTheme="majorHAnsi"/>
                            <w:noProof/>
                            <w:sz w:val="44"/>
                            <w:szCs w:val="44"/>
                          </w:rPr>
                          <w:t>10</w:t>
                        </w:r>
                        <w:r>
                          <w:rPr>
                            <w:rFonts w:asciiTheme="majorHAnsi" w:hAnsiTheme="majorHAnsi"/>
                            <w:noProof/>
                            <w:sz w:val="44"/>
                            <w:szCs w:val="4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  <w:p w14:paraId="26FD842E" w14:textId="77777777" w:rsidR="009C72B4" w:rsidRDefault="009C72B4">
    <w:pPr>
      <w:pStyle w:val="Header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AF6C28" w14:textId="77777777" w:rsidR="009C72B4" w:rsidRDefault="009C72B4">
    <w:pPr>
      <w:pStyle w:val="Header"/>
      <w:rPr>
        <w:sz w:val="20"/>
        <w:u w:val="single"/>
      </w:rPr>
    </w:pPr>
  </w:p>
  <w:p w14:paraId="61D5077B" w14:textId="77777777" w:rsidR="009C72B4" w:rsidRDefault="009C72B4">
    <w:pPr>
      <w:pStyle w:val="Header"/>
      <w:spacing w:after="0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CB75C9" w14:textId="77777777" w:rsidR="009C72B4" w:rsidRDefault="009C72B4">
    <w:pPr>
      <w:pStyle w:val="Header"/>
      <w:spacing w:after="0"/>
      <w:jc w:val="right"/>
    </w:pPr>
  </w:p>
  <w:p w14:paraId="3D72A10C" w14:textId="77777777" w:rsidR="009C72B4" w:rsidRDefault="009C72B4">
    <w:pPr>
      <w:pStyle w:val="Header"/>
      <w:spacing w:after="0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F57F4A"/>
    <w:multiLevelType w:val="hybridMultilevel"/>
    <w:tmpl w:val="D152D77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0A245F"/>
    <w:multiLevelType w:val="multilevel"/>
    <w:tmpl w:val="250A245F"/>
    <w:lvl w:ilvl="0">
      <w:start w:val="1"/>
      <w:numFmt w:val="decimal"/>
      <w:pStyle w:val="MDPI71References"/>
      <w:lvlText w:val="%1."/>
      <w:lvlJc w:val="left"/>
      <w:pPr>
        <w:ind w:left="780" w:hanging="4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4E389F"/>
    <w:multiLevelType w:val="multilevel"/>
    <w:tmpl w:val="CAD605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9F9569D"/>
    <w:multiLevelType w:val="multilevel"/>
    <w:tmpl w:val="39F9569D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3651D4"/>
    <w:multiLevelType w:val="hybridMultilevel"/>
    <w:tmpl w:val="FB86D55E"/>
    <w:lvl w:ilvl="0" w:tplc="A76C54FE">
      <w:start w:val="1"/>
      <w:numFmt w:val="decimal"/>
      <w:lvlText w:val="[%1]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1072ED"/>
    <w:multiLevelType w:val="multilevel"/>
    <w:tmpl w:val="9A9A773E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lvlText w:val="%1.%2"/>
      <w:lvlJc w:val="left"/>
      <w:pPr>
        <w:ind w:left="720" w:hanging="360"/>
      </w:pPr>
    </w:lvl>
    <w:lvl w:ilvl="2">
      <w:start w:val="1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080" w:hanging="720"/>
      </w:pPr>
    </w:lvl>
    <w:lvl w:ilvl="4">
      <w:start w:val="1"/>
      <w:numFmt w:val="decimal"/>
      <w:lvlText w:val="%1.%2.%3.%4.%5"/>
      <w:lvlJc w:val="left"/>
      <w:pPr>
        <w:ind w:left="1080" w:hanging="720"/>
      </w:pPr>
    </w:lvl>
    <w:lvl w:ilvl="5">
      <w:start w:val="1"/>
      <w:numFmt w:val="decimal"/>
      <w:lvlText w:val="%1.%2.%3.%4.%5.%6"/>
      <w:lvlJc w:val="left"/>
      <w:pPr>
        <w:ind w:left="1440" w:hanging="1080"/>
      </w:pPr>
    </w:lvl>
    <w:lvl w:ilvl="6">
      <w:start w:val="1"/>
      <w:numFmt w:val="decimal"/>
      <w:lvlText w:val="%1.%2.%3.%4.%5.%6.%7"/>
      <w:lvlJc w:val="left"/>
      <w:pPr>
        <w:ind w:left="1440" w:hanging="1080"/>
      </w:pPr>
    </w:lvl>
    <w:lvl w:ilvl="7">
      <w:start w:val="1"/>
      <w:numFmt w:val="decimal"/>
      <w:lvlText w:val="%1.%2.%3.%4.%5.%6.%7.%8"/>
      <w:lvlJc w:val="left"/>
      <w:pPr>
        <w:ind w:left="1800" w:hanging="1440"/>
      </w:pPr>
    </w:lvl>
    <w:lvl w:ilvl="8">
      <w:start w:val="1"/>
      <w:numFmt w:val="decimal"/>
      <w:lvlText w:val="%1.%2.%3.%4.%5.%6.%7.%8.%9"/>
      <w:lvlJc w:val="left"/>
      <w:pPr>
        <w:ind w:left="1800" w:hanging="1440"/>
      </w:p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ttachedTemplate r:id="rId1"/>
  <w:defaultTabStop w:val="720"/>
  <w:evenAndOddHeaders/>
  <w:drawingGridHorizontalSpacing w:val="110"/>
  <w:drawingGridVerticalSpacing w:val="29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LW0NDe0sDA3NjA0NjBW0lEKTi0uzszPAykwrAUAwy74KSwAAAA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PA 6th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p0xf5fzd825pvuezfvhvw2fkdwtt25ezrrrt&quot;&gt;我的EndNote库&lt;record-ids&gt;&lt;item&gt;3&lt;/item&gt;&lt;item&gt;5&lt;/item&gt;&lt;item&gt;6&lt;/item&gt;&lt;item&gt;7&lt;/item&gt;&lt;item&gt;9&lt;/item&gt;&lt;item&gt;10&lt;/item&gt;&lt;item&gt;11&lt;/item&gt;&lt;item&gt;12&lt;/item&gt;&lt;item&gt;13&lt;/item&gt;&lt;item&gt;14&lt;/item&gt;&lt;/record-ids&gt;&lt;/item&gt;&lt;/Libraries&gt;"/>
  </w:docVars>
  <w:rsids>
    <w:rsidRoot w:val="001669B6"/>
    <w:rsid w:val="00000B23"/>
    <w:rsid w:val="0001799F"/>
    <w:rsid w:val="0002206F"/>
    <w:rsid w:val="00024674"/>
    <w:rsid w:val="00031D1E"/>
    <w:rsid w:val="000326C8"/>
    <w:rsid w:val="00032C7B"/>
    <w:rsid w:val="00034C55"/>
    <w:rsid w:val="0003553E"/>
    <w:rsid w:val="0003563A"/>
    <w:rsid w:val="0003682A"/>
    <w:rsid w:val="00036CEA"/>
    <w:rsid w:val="000371DD"/>
    <w:rsid w:val="00040D8B"/>
    <w:rsid w:val="00041EB4"/>
    <w:rsid w:val="0004211E"/>
    <w:rsid w:val="0004617C"/>
    <w:rsid w:val="00047689"/>
    <w:rsid w:val="00052B59"/>
    <w:rsid w:val="00060495"/>
    <w:rsid w:val="00064DDF"/>
    <w:rsid w:val="0007250D"/>
    <w:rsid w:val="00073333"/>
    <w:rsid w:val="000749F6"/>
    <w:rsid w:val="0007736F"/>
    <w:rsid w:val="000800E7"/>
    <w:rsid w:val="00083820"/>
    <w:rsid w:val="00085932"/>
    <w:rsid w:val="000866B4"/>
    <w:rsid w:val="00087E97"/>
    <w:rsid w:val="00095507"/>
    <w:rsid w:val="00097476"/>
    <w:rsid w:val="000A02CC"/>
    <w:rsid w:val="000A1BC5"/>
    <w:rsid w:val="000A2FA7"/>
    <w:rsid w:val="000A416C"/>
    <w:rsid w:val="000A5EA8"/>
    <w:rsid w:val="000A7615"/>
    <w:rsid w:val="000B0482"/>
    <w:rsid w:val="000B1916"/>
    <w:rsid w:val="000B62D6"/>
    <w:rsid w:val="000B7215"/>
    <w:rsid w:val="000C0307"/>
    <w:rsid w:val="000C0752"/>
    <w:rsid w:val="000C4AD3"/>
    <w:rsid w:val="000D4593"/>
    <w:rsid w:val="000E3D3B"/>
    <w:rsid w:val="000E5307"/>
    <w:rsid w:val="000E6EA0"/>
    <w:rsid w:val="000F0600"/>
    <w:rsid w:val="000F14C9"/>
    <w:rsid w:val="000F3129"/>
    <w:rsid w:val="000F42C4"/>
    <w:rsid w:val="00100EAD"/>
    <w:rsid w:val="00102254"/>
    <w:rsid w:val="001045E0"/>
    <w:rsid w:val="00115DDE"/>
    <w:rsid w:val="00116BF1"/>
    <w:rsid w:val="001208DB"/>
    <w:rsid w:val="00120CFE"/>
    <w:rsid w:val="00122580"/>
    <w:rsid w:val="001237A5"/>
    <w:rsid w:val="00127BF8"/>
    <w:rsid w:val="001324C1"/>
    <w:rsid w:val="00133911"/>
    <w:rsid w:val="00134D78"/>
    <w:rsid w:val="00134E8A"/>
    <w:rsid w:val="00136975"/>
    <w:rsid w:val="00136D12"/>
    <w:rsid w:val="00142184"/>
    <w:rsid w:val="00142F1E"/>
    <w:rsid w:val="00144ABA"/>
    <w:rsid w:val="00146D2C"/>
    <w:rsid w:val="001500B2"/>
    <w:rsid w:val="00151AAE"/>
    <w:rsid w:val="00152A54"/>
    <w:rsid w:val="001551E3"/>
    <w:rsid w:val="0015758B"/>
    <w:rsid w:val="001620B5"/>
    <w:rsid w:val="001669B6"/>
    <w:rsid w:val="00170193"/>
    <w:rsid w:val="001766AB"/>
    <w:rsid w:val="001807F6"/>
    <w:rsid w:val="00182252"/>
    <w:rsid w:val="00182788"/>
    <w:rsid w:val="00183572"/>
    <w:rsid w:val="0018465A"/>
    <w:rsid w:val="00190B29"/>
    <w:rsid w:val="00191F8E"/>
    <w:rsid w:val="00194A8F"/>
    <w:rsid w:val="00195C5F"/>
    <w:rsid w:val="00196292"/>
    <w:rsid w:val="001A11FC"/>
    <w:rsid w:val="001A5547"/>
    <w:rsid w:val="001B34A5"/>
    <w:rsid w:val="001B5F4C"/>
    <w:rsid w:val="001B7D55"/>
    <w:rsid w:val="001C07E3"/>
    <w:rsid w:val="001C1AE0"/>
    <w:rsid w:val="001C24DE"/>
    <w:rsid w:val="001C2E8D"/>
    <w:rsid w:val="001D10F0"/>
    <w:rsid w:val="001E0332"/>
    <w:rsid w:val="001E32B2"/>
    <w:rsid w:val="001F1D6F"/>
    <w:rsid w:val="001F3022"/>
    <w:rsid w:val="001F3A11"/>
    <w:rsid w:val="001F73F9"/>
    <w:rsid w:val="00206A47"/>
    <w:rsid w:val="002108CD"/>
    <w:rsid w:val="00210955"/>
    <w:rsid w:val="00214212"/>
    <w:rsid w:val="00221D5A"/>
    <w:rsid w:val="002225CB"/>
    <w:rsid w:val="00230266"/>
    <w:rsid w:val="0023117E"/>
    <w:rsid w:val="0023237A"/>
    <w:rsid w:val="002334A9"/>
    <w:rsid w:val="0023431D"/>
    <w:rsid w:val="002343DF"/>
    <w:rsid w:val="0023612D"/>
    <w:rsid w:val="002379F1"/>
    <w:rsid w:val="0024085E"/>
    <w:rsid w:val="002463D2"/>
    <w:rsid w:val="002634ED"/>
    <w:rsid w:val="0026731A"/>
    <w:rsid w:val="0026756E"/>
    <w:rsid w:val="00276E37"/>
    <w:rsid w:val="002875D3"/>
    <w:rsid w:val="0029162C"/>
    <w:rsid w:val="002932D7"/>
    <w:rsid w:val="002955F7"/>
    <w:rsid w:val="0029569C"/>
    <w:rsid w:val="002B0CAE"/>
    <w:rsid w:val="002C52AA"/>
    <w:rsid w:val="002C57E5"/>
    <w:rsid w:val="002C7ACB"/>
    <w:rsid w:val="002D7B42"/>
    <w:rsid w:val="002E22EA"/>
    <w:rsid w:val="002E3D97"/>
    <w:rsid w:val="002F1C16"/>
    <w:rsid w:val="002F1FC8"/>
    <w:rsid w:val="00313E1C"/>
    <w:rsid w:val="003149C3"/>
    <w:rsid w:val="00317110"/>
    <w:rsid w:val="00320496"/>
    <w:rsid w:val="00325961"/>
    <w:rsid w:val="00326759"/>
    <w:rsid w:val="00333457"/>
    <w:rsid w:val="00337099"/>
    <w:rsid w:val="00341295"/>
    <w:rsid w:val="003431D7"/>
    <w:rsid w:val="0035029E"/>
    <w:rsid w:val="0035173A"/>
    <w:rsid w:val="00364C56"/>
    <w:rsid w:val="00366598"/>
    <w:rsid w:val="00370B98"/>
    <w:rsid w:val="00374BAC"/>
    <w:rsid w:val="00390CB6"/>
    <w:rsid w:val="00392197"/>
    <w:rsid w:val="00393E27"/>
    <w:rsid w:val="00394B2E"/>
    <w:rsid w:val="003961C4"/>
    <w:rsid w:val="00396806"/>
    <w:rsid w:val="003A6CC4"/>
    <w:rsid w:val="003A7522"/>
    <w:rsid w:val="003A7597"/>
    <w:rsid w:val="003A7BFA"/>
    <w:rsid w:val="003B2182"/>
    <w:rsid w:val="003B3750"/>
    <w:rsid w:val="003B58A2"/>
    <w:rsid w:val="003C5483"/>
    <w:rsid w:val="003C7DA9"/>
    <w:rsid w:val="003D4603"/>
    <w:rsid w:val="003D4EE0"/>
    <w:rsid w:val="003F0BA9"/>
    <w:rsid w:val="003F1B77"/>
    <w:rsid w:val="0040208E"/>
    <w:rsid w:val="00402302"/>
    <w:rsid w:val="004108E1"/>
    <w:rsid w:val="0041296A"/>
    <w:rsid w:val="00412F1A"/>
    <w:rsid w:val="0041565C"/>
    <w:rsid w:val="00421267"/>
    <w:rsid w:val="00424F3D"/>
    <w:rsid w:val="0042605F"/>
    <w:rsid w:val="00430F6C"/>
    <w:rsid w:val="00433531"/>
    <w:rsid w:val="00435423"/>
    <w:rsid w:val="0044315D"/>
    <w:rsid w:val="00445662"/>
    <w:rsid w:val="00447170"/>
    <w:rsid w:val="00451392"/>
    <w:rsid w:val="00451DAB"/>
    <w:rsid w:val="004556D2"/>
    <w:rsid w:val="00473404"/>
    <w:rsid w:val="00475FCE"/>
    <w:rsid w:val="0048456B"/>
    <w:rsid w:val="00484BD9"/>
    <w:rsid w:val="00486CEB"/>
    <w:rsid w:val="00497464"/>
    <w:rsid w:val="004A02AF"/>
    <w:rsid w:val="004A0A1C"/>
    <w:rsid w:val="004A2919"/>
    <w:rsid w:val="004A5A3C"/>
    <w:rsid w:val="004B3447"/>
    <w:rsid w:val="004B699E"/>
    <w:rsid w:val="004B7020"/>
    <w:rsid w:val="004B7A19"/>
    <w:rsid w:val="004C0CDF"/>
    <w:rsid w:val="004C1C09"/>
    <w:rsid w:val="004D5A48"/>
    <w:rsid w:val="004D5B90"/>
    <w:rsid w:val="004D634D"/>
    <w:rsid w:val="004E0DF9"/>
    <w:rsid w:val="004E202B"/>
    <w:rsid w:val="004E2992"/>
    <w:rsid w:val="004E42B4"/>
    <w:rsid w:val="004E745E"/>
    <w:rsid w:val="004F122D"/>
    <w:rsid w:val="004F2E4D"/>
    <w:rsid w:val="004F5368"/>
    <w:rsid w:val="004F71DC"/>
    <w:rsid w:val="005022A2"/>
    <w:rsid w:val="00502AED"/>
    <w:rsid w:val="00503D93"/>
    <w:rsid w:val="005054DD"/>
    <w:rsid w:val="00505900"/>
    <w:rsid w:val="00512DC0"/>
    <w:rsid w:val="00524549"/>
    <w:rsid w:val="00525B27"/>
    <w:rsid w:val="00536F6E"/>
    <w:rsid w:val="005420CC"/>
    <w:rsid w:val="00546745"/>
    <w:rsid w:val="00546CDB"/>
    <w:rsid w:val="005470D9"/>
    <w:rsid w:val="00552637"/>
    <w:rsid w:val="00554F78"/>
    <w:rsid w:val="00555C1F"/>
    <w:rsid w:val="005565E3"/>
    <w:rsid w:val="00557428"/>
    <w:rsid w:val="00560AC9"/>
    <w:rsid w:val="005658E3"/>
    <w:rsid w:val="00573498"/>
    <w:rsid w:val="00573F55"/>
    <w:rsid w:val="005746CF"/>
    <w:rsid w:val="00581C0F"/>
    <w:rsid w:val="00583D36"/>
    <w:rsid w:val="00585719"/>
    <w:rsid w:val="0058792D"/>
    <w:rsid w:val="00590FEE"/>
    <w:rsid w:val="00592071"/>
    <w:rsid w:val="00593770"/>
    <w:rsid w:val="005937FE"/>
    <w:rsid w:val="005A36CB"/>
    <w:rsid w:val="005A71B7"/>
    <w:rsid w:val="005A76EA"/>
    <w:rsid w:val="005A7DCB"/>
    <w:rsid w:val="005B1EC7"/>
    <w:rsid w:val="005C5E3B"/>
    <w:rsid w:val="005C6018"/>
    <w:rsid w:val="005C7301"/>
    <w:rsid w:val="005D12C8"/>
    <w:rsid w:val="005D1644"/>
    <w:rsid w:val="005D344E"/>
    <w:rsid w:val="005D3959"/>
    <w:rsid w:val="005D3D39"/>
    <w:rsid w:val="005D5A72"/>
    <w:rsid w:val="005D7203"/>
    <w:rsid w:val="005E2329"/>
    <w:rsid w:val="005E326C"/>
    <w:rsid w:val="005E428C"/>
    <w:rsid w:val="005E4690"/>
    <w:rsid w:val="005E56BC"/>
    <w:rsid w:val="006044FE"/>
    <w:rsid w:val="00604B65"/>
    <w:rsid w:val="00605E9E"/>
    <w:rsid w:val="006070AF"/>
    <w:rsid w:val="00607A6C"/>
    <w:rsid w:val="00607AA3"/>
    <w:rsid w:val="006106BB"/>
    <w:rsid w:val="006124EF"/>
    <w:rsid w:val="006221F2"/>
    <w:rsid w:val="006231ED"/>
    <w:rsid w:val="006251CB"/>
    <w:rsid w:val="00626C97"/>
    <w:rsid w:val="00626F87"/>
    <w:rsid w:val="00630D01"/>
    <w:rsid w:val="00632D59"/>
    <w:rsid w:val="0063606B"/>
    <w:rsid w:val="0063678A"/>
    <w:rsid w:val="006402C1"/>
    <w:rsid w:val="00643009"/>
    <w:rsid w:val="00655D4A"/>
    <w:rsid w:val="006571C0"/>
    <w:rsid w:val="00661A43"/>
    <w:rsid w:val="00661E61"/>
    <w:rsid w:val="0066430B"/>
    <w:rsid w:val="0066482F"/>
    <w:rsid w:val="00664D84"/>
    <w:rsid w:val="00665027"/>
    <w:rsid w:val="006708EB"/>
    <w:rsid w:val="006718FF"/>
    <w:rsid w:val="00672E29"/>
    <w:rsid w:val="00675B08"/>
    <w:rsid w:val="00677AC5"/>
    <w:rsid w:val="00683B0A"/>
    <w:rsid w:val="0069129C"/>
    <w:rsid w:val="00696328"/>
    <w:rsid w:val="00696980"/>
    <w:rsid w:val="00697BCC"/>
    <w:rsid w:val="006A1818"/>
    <w:rsid w:val="006A45BE"/>
    <w:rsid w:val="006B052B"/>
    <w:rsid w:val="006C0BAD"/>
    <w:rsid w:val="006C4861"/>
    <w:rsid w:val="006C5A9F"/>
    <w:rsid w:val="006D1845"/>
    <w:rsid w:val="006D70A2"/>
    <w:rsid w:val="006E3313"/>
    <w:rsid w:val="006E3701"/>
    <w:rsid w:val="006E529B"/>
    <w:rsid w:val="006F0858"/>
    <w:rsid w:val="006F2494"/>
    <w:rsid w:val="006F5F0F"/>
    <w:rsid w:val="0070277A"/>
    <w:rsid w:val="00702F0A"/>
    <w:rsid w:val="00715CEF"/>
    <w:rsid w:val="00715FAD"/>
    <w:rsid w:val="0072321C"/>
    <w:rsid w:val="00724481"/>
    <w:rsid w:val="00726B60"/>
    <w:rsid w:val="00727E3E"/>
    <w:rsid w:val="00731F82"/>
    <w:rsid w:val="00735893"/>
    <w:rsid w:val="00735B5F"/>
    <w:rsid w:val="007425AC"/>
    <w:rsid w:val="007462AC"/>
    <w:rsid w:val="00754569"/>
    <w:rsid w:val="00756AC2"/>
    <w:rsid w:val="00763FD1"/>
    <w:rsid w:val="0077124C"/>
    <w:rsid w:val="00771DB4"/>
    <w:rsid w:val="00771E89"/>
    <w:rsid w:val="00772739"/>
    <w:rsid w:val="00774460"/>
    <w:rsid w:val="00781619"/>
    <w:rsid w:val="00787E04"/>
    <w:rsid w:val="00794FEA"/>
    <w:rsid w:val="007A5131"/>
    <w:rsid w:val="007C6246"/>
    <w:rsid w:val="007D142F"/>
    <w:rsid w:val="007D22B2"/>
    <w:rsid w:val="007D6FF0"/>
    <w:rsid w:val="007D70BD"/>
    <w:rsid w:val="007D7A83"/>
    <w:rsid w:val="007E23D8"/>
    <w:rsid w:val="007E4E74"/>
    <w:rsid w:val="007E794B"/>
    <w:rsid w:val="007F6F0F"/>
    <w:rsid w:val="007F7BF9"/>
    <w:rsid w:val="00800529"/>
    <w:rsid w:val="00805116"/>
    <w:rsid w:val="00806925"/>
    <w:rsid w:val="00811135"/>
    <w:rsid w:val="0081164C"/>
    <w:rsid w:val="00811CB2"/>
    <w:rsid w:val="008121F7"/>
    <w:rsid w:val="00815F27"/>
    <w:rsid w:val="0081617B"/>
    <w:rsid w:val="00816DDA"/>
    <w:rsid w:val="00821332"/>
    <w:rsid w:val="00822475"/>
    <w:rsid w:val="00830AFC"/>
    <w:rsid w:val="00833638"/>
    <w:rsid w:val="00837391"/>
    <w:rsid w:val="00841216"/>
    <w:rsid w:val="00843901"/>
    <w:rsid w:val="00844440"/>
    <w:rsid w:val="00846841"/>
    <w:rsid w:val="00856A4A"/>
    <w:rsid w:val="008702B9"/>
    <w:rsid w:val="00871E3B"/>
    <w:rsid w:val="0087217C"/>
    <w:rsid w:val="0087769E"/>
    <w:rsid w:val="00883B29"/>
    <w:rsid w:val="00884480"/>
    <w:rsid w:val="00886F9F"/>
    <w:rsid w:val="00890EC9"/>
    <w:rsid w:val="00893614"/>
    <w:rsid w:val="008A0A83"/>
    <w:rsid w:val="008A0DBE"/>
    <w:rsid w:val="008A298A"/>
    <w:rsid w:val="008B0E65"/>
    <w:rsid w:val="008B1678"/>
    <w:rsid w:val="008B26B7"/>
    <w:rsid w:val="008B3A61"/>
    <w:rsid w:val="008B4782"/>
    <w:rsid w:val="008B6096"/>
    <w:rsid w:val="008B6E59"/>
    <w:rsid w:val="008B7517"/>
    <w:rsid w:val="008D46B7"/>
    <w:rsid w:val="008D55D0"/>
    <w:rsid w:val="008D59BB"/>
    <w:rsid w:val="008D5EC7"/>
    <w:rsid w:val="008E03A5"/>
    <w:rsid w:val="008E05A3"/>
    <w:rsid w:val="008E3309"/>
    <w:rsid w:val="008E4E2B"/>
    <w:rsid w:val="008E5FBA"/>
    <w:rsid w:val="008E66F3"/>
    <w:rsid w:val="008F0D65"/>
    <w:rsid w:val="008F1365"/>
    <w:rsid w:val="008F4E22"/>
    <w:rsid w:val="008F548C"/>
    <w:rsid w:val="00902152"/>
    <w:rsid w:val="0090405F"/>
    <w:rsid w:val="00906909"/>
    <w:rsid w:val="0090754F"/>
    <w:rsid w:val="00910DA2"/>
    <w:rsid w:val="0091392A"/>
    <w:rsid w:val="009258C4"/>
    <w:rsid w:val="00930DE5"/>
    <w:rsid w:val="00930EE8"/>
    <w:rsid w:val="00934DF8"/>
    <w:rsid w:val="00941B49"/>
    <w:rsid w:val="00941BC3"/>
    <w:rsid w:val="00951F19"/>
    <w:rsid w:val="009540DA"/>
    <w:rsid w:val="0095567A"/>
    <w:rsid w:val="00956EEB"/>
    <w:rsid w:val="00962A13"/>
    <w:rsid w:val="00964740"/>
    <w:rsid w:val="009663A5"/>
    <w:rsid w:val="00967C88"/>
    <w:rsid w:val="009749F5"/>
    <w:rsid w:val="00975E4F"/>
    <w:rsid w:val="00991F29"/>
    <w:rsid w:val="0099327E"/>
    <w:rsid w:val="009A00B4"/>
    <w:rsid w:val="009B0EC8"/>
    <w:rsid w:val="009B234A"/>
    <w:rsid w:val="009B40A4"/>
    <w:rsid w:val="009B6EFC"/>
    <w:rsid w:val="009C334C"/>
    <w:rsid w:val="009C72B4"/>
    <w:rsid w:val="009C743B"/>
    <w:rsid w:val="009D001E"/>
    <w:rsid w:val="009E08B6"/>
    <w:rsid w:val="009E71BB"/>
    <w:rsid w:val="009E76C2"/>
    <w:rsid w:val="009F03D4"/>
    <w:rsid w:val="009F1A92"/>
    <w:rsid w:val="009F6608"/>
    <w:rsid w:val="009F7BC2"/>
    <w:rsid w:val="009F7CCC"/>
    <w:rsid w:val="00A05603"/>
    <w:rsid w:val="00A0693B"/>
    <w:rsid w:val="00A07490"/>
    <w:rsid w:val="00A11281"/>
    <w:rsid w:val="00A12C78"/>
    <w:rsid w:val="00A20222"/>
    <w:rsid w:val="00A202E9"/>
    <w:rsid w:val="00A21EA5"/>
    <w:rsid w:val="00A249CD"/>
    <w:rsid w:val="00A267C5"/>
    <w:rsid w:val="00A30110"/>
    <w:rsid w:val="00A45F42"/>
    <w:rsid w:val="00A53D6A"/>
    <w:rsid w:val="00A575CC"/>
    <w:rsid w:val="00A576A4"/>
    <w:rsid w:val="00A62396"/>
    <w:rsid w:val="00A64873"/>
    <w:rsid w:val="00A65547"/>
    <w:rsid w:val="00A66B86"/>
    <w:rsid w:val="00A721F4"/>
    <w:rsid w:val="00A811A7"/>
    <w:rsid w:val="00A839B5"/>
    <w:rsid w:val="00A93D5C"/>
    <w:rsid w:val="00A97F34"/>
    <w:rsid w:val="00AA177B"/>
    <w:rsid w:val="00AA5E22"/>
    <w:rsid w:val="00AB239A"/>
    <w:rsid w:val="00AB33D4"/>
    <w:rsid w:val="00AB39A7"/>
    <w:rsid w:val="00AB4C4A"/>
    <w:rsid w:val="00AB5EE6"/>
    <w:rsid w:val="00AB6BA5"/>
    <w:rsid w:val="00AC2AF2"/>
    <w:rsid w:val="00AC3344"/>
    <w:rsid w:val="00AC6511"/>
    <w:rsid w:val="00AC794F"/>
    <w:rsid w:val="00AD1025"/>
    <w:rsid w:val="00AD32CD"/>
    <w:rsid w:val="00AD479E"/>
    <w:rsid w:val="00AD5C32"/>
    <w:rsid w:val="00AE022E"/>
    <w:rsid w:val="00AE4F7C"/>
    <w:rsid w:val="00AF1347"/>
    <w:rsid w:val="00AF4B84"/>
    <w:rsid w:val="00AF4BD6"/>
    <w:rsid w:val="00AF5A86"/>
    <w:rsid w:val="00B033D6"/>
    <w:rsid w:val="00B05CDE"/>
    <w:rsid w:val="00B130F4"/>
    <w:rsid w:val="00B15CDD"/>
    <w:rsid w:val="00B167AB"/>
    <w:rsid w:val="00B204AC"/>
    <w:rsid w:val="00B236DD"/>
    <w:rsid w:val="00B26996"/>
    <w:rsid w:val="00B274ED"/>
    <w:rsid w:val="00B27DE9"/>
    <w:rsid w:val="00B3078A"/>
    <w:rsid w:val="00B31428"/>
    <w:rsid w:val="00B319E2"/>
    <w:rsid w:val="00B43E08"/>
    <w:rsid w:val="00B45F2D"/>
    <w:rsid w:val="00B52106"/>
    <w:rsid w:val="00B60127"/>
    <w:rsid w:val="00B644CC"/>
    <w:rsid w:val="00B65A76"/>
    <w:rsid w:val="00B71E68"/>
    <w:rsid w:val="00B72981"/>
    <w:rsid w:val="00B74E66"/>
    <w:rsid w:val="00B76BEE"/>
    <w:rsid w:val="00B76FD0"/>
    <w:rsid w:val="00B81BDB"/>
    <w:rsid w:val="00B82471"/>
    <w:rsid w:val="00B85C59"/>
    <w:rsid w:val="00B85DFF"/>
    <w:rsid w:val="00B87C1D"/>
    <w:rsid w:val="00B905F5"/>
    <w:rsid w:val="00B90689"/>
    <w:rsid w:val="00B956A3"/>
    <w:rsid w:val="00B96C98"/>
    <w:rsid w:val="00BA111D"/>
    <w:rsid w:val="00BA6B22"/>
    <w:rsid w:val="00BB0835"/>
    <w:rsid w:val="00BB0D19"/>
    <w:rsid w:val="00BB1B49"/>
    <w:rsid w:val="00BB60A2"/>
    <w:rsid w:val="00BC0C34"/>
    <w:rsid w:val="00BC29DA"/>
    <w:rsid w:val="00BC4205"/>
    <w:rsid w:val="00BC5FCD"/>
    <w:rsid w:val="00BC6BDA"/>
    <w:rsid w:val="00BD0DB2"/>
    <w:rsid w:val="00BD17D8"/>
    <w:rsid w:val="00BD1FA4"/>
    <w:rsid w:val="00BD2192"/>
    <w:rsid w:val="00BD2206"/>
    <w:rsid w:val="00BD31BD"/>
    <w:rsid w:val="00BD4EC0"/>
    <w:rsid w:val="00BD5170"/>
    <w:rsid w:val="00BD7EAF"/>
    <w:rsid w:val="00BE1582"/>
    <w:rsid w:val="00BE3CBF"/>
    <w:rsid w:val="00BE671D"/>
    <w:rsid w:val="00BF0219"/>
    <w:rsid w:val="00BF3533"/>
    <w:rsid w:val="00BF35F7"/>
    <w:rsid w:val="00C006B2"/>
    <w:rsid w:val="00C02A97"/>
    <w:rsid w:val="00C04815"/>
    <w:rsid w:val="00C16738"/>
    <w:rsid w:val="00C16D40"/>
    <w:rsid w:val="00C20202"/>
    <w:rsid w:val="00C226EB"/>
    <w:rsid w:val="00C31D2D"/>
    <w:rsid w:val="00C4629B"/>
    <w:rsid w:val="00C63FCA"/>
    <w:rsid w:val="00C64A90"/>
    <w:rsid w:val="00C6564D"/>
    <w:rsid w:val="00C65E12"/>
    <w:rsid w:val="00C65EEF"/>
    <w:rsid w:val="00C759D4"/>
    <w:rsid w:val="00C80814"/>
    <w:rsid w:val="00C811ED"/>
    <w:rsid w:val="00C8183D"/>
    <w:rsid w:val="00C83C79"/>
    <w:rsid w:val="00C83FB9"/>
    <w:rsid w:val="00C90516"/>
    <w:rsid w:val="00C9076D"/>
    <w:rsid w:val="00C947D0"/>
    <w:rsid w:val="00C94B12"/>
    <w:rsid w:val="00C95781"/>
    <w:rsid w:val="00C95FAC"/>
    <w:rsid w:val="00C96F41"/>
    <w:rsid w:val="00CA1BE0"/>
    <w:rsid w:val="00CA22BF"/>
    <w:rsid w:val="00CA2FFC"/>
    <w:rsid w:val="00CA6F40"/>
    <w:rsid w:val="00CA7970"/>
    <w:rsid w:val="00CB143E"/>
    <w:rsid w:val="00CB1BE2"/>
    <w:rsid w:val="00CB4DFD"/>
    <w:rsid w:val="00CB5683"/>
    <w:rsid w:val="00CC135C"/>
    <w:rsid w:val="00CC1DFF"/>
    <w:rsid w:val="00CC350E"/>
    <w:rsid w:val="00CC7575"/>
    <w:rsid w:val="00CD5ED2"/>
    <w:rsid w:val="00CD7111"/>
    <w:rsid w:val="00CD75E5"/>
    <w:rsid w:val="00CE15D2"/>
    <w:rsid w:val="00CE46C5"/>
    <w:rsid w:val="00CE76B7"/>
    <w:rsid w:val="00CF0405"/>
    <w:rsid w:val="00CF0FC4"/>
    <w:rsid w:val="00CF66D3"/>
    <w:rsid w:val="00D0087F"/>
    <w:rsid w:val="00D039EF"/>
    <w:rsid w:val="00D06FCC"/>
    <w:rsid w:val="00D132B9"/>
    <w:rsid w:val="00D16151"/>
    <w:rsid w:val="00D22DBF"/>
    <w:rsid w:val="00D26059"/>
    <w:rsid w:val="00D27D48"/>
    <w:rsid w:val="00D30319"/>
    <w:rsid w:val="00D320B6"/>
    <w:rsid w:val="00D32B6B"/>
    <w:rsid w:val="00D3442A"/>
    <w:rsid w:val="00D37A2E"/>
    <w:rsid w:val="00D4186D"/>
    <w:rsid w:val="00D45FAA"/>
    <w:rsid w:val="00D46307"/>
    <w:rsid w:val="00D50236"/>
    <w:rsid w:val="00D512E8"/>
    <w:rsid w:val="00D564C7"/>
    <w:rsid w:val="00D6039B"/>
    <w:rsid w:val="00D61B2E"/>
    <w:rsid w:val="00D64017"/>
    <w:rsid w:val="00D731A9"/>
    <w:rsid w:val="00D73E07"/>
    <w:rsid w:val="00D74242"/>
    <w:rsid w:val="00D75F3C"/>
    <w:rsid w:val="00D76FCB"/>
    <w:rsid w:val="00D777C3"/>
    <w:rsid w:val="00D77E63"/>
    <w:rsid w:val="00D8159B"/>
    <w:rsid w:val="00D85519"/>
    <w:rsid w:val="00D85A37"/>
    <w:rsid w:val="00D87552"/>
    <w:rsid w:val="00D90C1B"/>
    <w:rsid w:val="00D90D60"/>
    <w:rsid w:val="00D94243"/>
    <w:rsid w:val="00D95131"/>
    <w:rsid w:val="00D97398"/>
    <w:rsid w:val="00DA203C"/>
    <w:rsid w:val="00DA3524"/>
    <w:rsid w:val="00DB11C1"/>
    <w:rsid w:val="00DB1848"/>
    <w:rsid w:val="00DB4013"/>
    <w:rsid w:val="00DB5211"/>
    <w:rsid w:val="00DB541A"/>
    <w:rsid w:val="00DC0019"/>
    <w:rsid w:val="00DC1C5F"/>
    <w:rsid w:val="00DC4F41"/>
    <w:rsid w:val="00DE16A0"/>
    <w:rsid w:val="00DE4676"/>
    <w:rsid w:val="00DF250A"/>
    <w:rsid w:val="00E0783A"/>
    <w:rsid w:val="00E101B0"/>
    <w:rsid w:val="00E11720"/>
    <w:rsid w:val="00E11F8F"/>
    <w:rsid w:val="00E15EBD"/>
    <w:rsid w:val="00E161D7"/>
    <w:rsid w:val="00E17892"/>
    <w:rsid w:val="00E21EAB"/>
    <w:rsid w:val="00E235BA"/>
    <w:rsid w:val="00E23E50"/>
    <w:rsid w:val="00E247B6"/>
    <w:rsid w:val="00E24E97"/>
    <w:rsid w:val="00E25BCF"/>
    <w:rsid w:val="00E25CC6"/>
    <w:rsid w:val="00E27CA0"/>
    <w:rsid w:val="00E27EDC"/>
    <w:rsid w:val="00E3749D"/>
    <w:rsid w:val="00E479D3"/>
    <w:rsid w:val="00E47C04"/>
    <w:rsid w:val="00E47CAE"/>
    <w:rsid w:val="00E50331"/>
    <w:rsid w:val="00E51E8F"/>
    <w:rsid w:val="00E604A6"/>
    <w:rsid w:val="00E6136C"/>
    <w:rsid w:val="00E62B7A"/>
    <w:rsid w:val="00E65979"/>
    <w:rsid w:val="00E7136F"/>
    <w:rsid w:val="00E726EA"/>
    <w:rsid w:val="00E72CFB"/>
    <w:rsid w:val="00E756D8"/>
    <w:rsid w:val="00E76600"/>
    <w:rsid w:val="00E77A1F"/>
    <w:rsid w:val="00E80A6A"/>
    <w:rsid w:val="00E837F9"/>
    <w:rsid w:val="00E84190"/>
    <w:rsid w:val="00E861BD"/>
    <w:rsid w:val="00E90B9E"/>
    <w:rsid w:val="00EA5662"/>
    <w:rsid w:val="00EB4FFD"/>
    <w:rsid w:val="00EB5536"/>
    <w:rsid w:val="00EB59AC"/>
    <w:rsid w:val="00EB5C04"/>
    <w:rsid w:val="00EB7FE9"/>
    <w:rsid w:val="00EC3E51"/>
    <w:rsid w:val="00EC6FF4"/>
    <w:rsid w:val="00ED006B"/>
    <w:rsid w:val="00EE120A"/>
    <w:rsid w:val="00EE58EC"/>
    <w:rsid w:val="00EF00D2"/>
    <w:rsid w:val="00EF07C3"/>
    <w:rsid w:val="00EF11E2"/>
    <w:rsid w:val="00EF18CE"/>
    <w:rsid w:val="00EF1DC8"/>
    <w:rsid w:val="00EF2420"/>
    <w:rsid w:val="00EF6307"/>
    <w:rsid w:val="00F07AF5"/>
    <w:rsid w:val="00F1027B"/>
    <w:rsid w:val="00F147E9"/>
    <w:rsid w:val="00F16E14"/>
    <w:rsid w:val="00F173E8"/>
    <w:rsid w:val="00F17487"/>
    <w:rsid w:val="00F234C1"/>
    <w:rsid w:val="00F246ED"/>
    <w:rsid w:val="00F3511B"/>
    <w:rsid w:val="00F379B9"/>
    <w:rsid w:val="00F437D7"/>
    <w:rsid w:val="00F45653"/>
    <w:rsid w:val="00F45E76"/>
    <w:rsid w:val="00F5180E"/>
    <w:rsid w:val="00F569DE"/>
    <w:rsid w:val="00F60EF1"/>
    <w:rsid w:val="00F622A6"/>
    <w:rsid w:val="00F63119"/>
    <w:rsid w:val="00F678A6"/>
    <w:rsid w:val="00F7533D"/>
    <w:rsid w:val="00F777A8"/>
    <w:rsid w:val="00F81C8B"/>
    <w:rsid w:val="00F839AF"/>
    <w:rsid w:val="00F86E0A"/>
    <w:rsid w:val="00F95D36"/>
    <w:rsid w:val="00FA0D28"/>
    <w:rsid w:val="00FA436D"/>
    <w:rsid w:val="00FA4C09"/>
    <w:rsid w:val="00FA6992"/>
    <w:rsid w:val="00FA6CFC"/>
    <w:rsid w:val="00FB0992"/>
    <w:rsid w:val="00FB2C77"/>
    <w:rsid w:val="00FB76BE"/>
    <w:rsid w:val="00FC0631"/>
    <w:rsid w:val="00FC1A38"/>
    <w:rsid w:val="00FC3C27"/>
    <w:rsid w:val="00FD0521"/>
    <w:rsid w:val="00FD2B72"/>
    <w:rsid w:val="00FD5981"/>
    <w:rsid w:val="00FD7C5E"/>
    <w:rsid w:val="00FE1A59"/>
    <w:rsid w:val="00FE5546"/>
    <w:rsid w:val="00FE5E48"/>
    <w:rsid w:val="00FE78AA"/>
    <w:rsid w:val="00FF2790"/>
    <w:rsid w:val="00FF2E56"/>
    <w:rsid w:val="05850416"/>
    <w:rsid w:val="0AAC4D38"/>
    <w:rsid w:val="1FD61E3E"/>
    <w:rsid w:val="494C2932"/>
    <w:rsid w:val="52084B76"/>
    <w:rsid w:val="5554584C"/>
    <w:rsid w:val="70BB36C3"/>
    <w:rsid w:val="76010C34"/>
    <w:rsid w:val="7AC8534C"/>
    <w:rsid w:val="7C891E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DEC6DB4"/>
  <w15:docId w15:val="{CAE50BFD-D2D1-4212-B336-DD8D72D03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qFormat="1"/>
    <w:lsdException w:name="annotation text" w:semiHidden="1" w:unhideWhenUsed="1" w:qFormat="1"/>
    <w:lsdException w:name="header" w:uiPriority="0" w:qFormat="1"/>
    <w:lsdException w:name="footer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/>
    <w:lsdException w:name="annotation reference" w:semiHidden="1" w:unhideWhenUsed="1"/>
    <w:lsdException w:name="line number" w:semiHidden="1" w:unhideWhenUsed="1"/>
    <w:lsdException w:name="page number" w:semiHidden="1" w:uiPriority="0" w:qFormat="1"/>
    <w:lsdException w:name="endnote reference" w:semiHidden="1" w:uiPriority="0" w:qFormat="1"/>
    <w:lsdException w:name="endnote text" w:semiHidden="1" w:uiPriority="0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56D8"/>
    <w:pPr>
      <w:spacing w:after="60"/>
      <w:jc w:val="both"/>
    </w:pPr>
    <w:rPr>
      <w:sz w:val="22"/>
      <w:lang w:eastAsia="zh-CN"/>
    </w:rPr>
  </w:style>
  <w:style w:type="paragraph" w:styleId="Heading1">
    <w:name w:val="heading 1"/>
    <w:basedOn w:val="Normal"/>
    <w:next w:val="Normal"/>
    <w:qFormat/>
    <w:rsid w:val="00E756D8"/>
    <w:pPr>
      <w:keepNext/>
      <w:tabs>
        <w:tab w:val="left" w:pos="360"/>
      </w:tabs>
      <w:spacing w:before="260" w:after="140"/>
      <w:outlineLvl w:val="0"/>
    </w:pPr>
    <w:rPr>
      <w:b/>
      <w:kern w:val="28"/>
    </w:rPr>
  </w:style>
  <w:style w:type="paragraph" w:styleId="Heading2">
    <w:name w:val="heading 2"/>
    <w:basedOn w:val="Normal"/>
    <w:next w:val="Normal"/>
    <w:qFormat/>
    <w:rsid w:val="00E756D8"/>
    <w:pPr>
      <w:keepNext/>
      <w:tabs>
        <w:tab w:val="left" w:pos="450"/>
      </w:tabs>
      <w:spacing w:before="200" w:after="140"/>
      <w:outlineLvl w:val="1"/>
    </w:pPr>
    <w:rPr>
      <w:b/>
      <w:i/>
    </w:rPr>
  </w:style>
  <w:style w:type="paragraph" w:styleId="Heading3">
    <w:name w:val="heading 3"/>
    <w:basedOn w:val="Normal"/>
    <w:next w:val="Normal"/>
    <w:qFormat/>
    <w:rsid w:val="00E756D8"/>
    <w:pPr>
      <w:keepNext/>
      <w:spacing w:before="220" w:after="140"/>
      <w:outlineLvl w:val="2"/>
    </w:pPr>
    <w:rPr>
      <w:i/>
    </w:rPr>
  </w:style>
  <w:style w:type="paragraph" w:styleId="Heading4">
    <w:name w:val="heading 4"/>
    <w:basedOn w:val="Normal"/>
    <w:next w:val="Normal"/>
    <w:qFormat/>
    <w:rsid w:val="00E756D8"/>
    <w:pPr>
      <w:keepNext/>
      <w:outlineLvl w:val="3"/>
    </w:pPr>
    <w:rPr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E756D8"/>
    <w:pPr>
      <w:keepNext/>
      <w:spacing w:before="120" w:after="120"/>
      <w:jc w:val="center"/>
    </w:pPr>
    <w:rPr>
      <w:b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E756D8"/>
    <w:rPr>
      <w:sz w:val="20"/>
    </w:rPr>
  </w:style>
  <w:style w:type="paragraph" w:styleId="BodyText">
    <w:name w:val="Body Text"/>
    <w:basedOn w:val="Normal"/>
    <w:link w:val="BodyTextChar"/>
    <w:uiPriority w:val="1"/>
    <w:qFormat/>
    <w:rsid w:val="00E756D8"/>
    <w:pPr>
      <w:widowControl w:val="0"/>
      <w:autoSpaceDE w:val="0"/>
      <w:autoSpaceDN w:val="0"/>
      <w:adjustRightInd w:val="0"/>
      <w:spacing w:after="0"/>
      <w:ind w:left="40"/>
      <w:jc w:val="left"/>
    </w:pPr>
    <w:rPr>
      <w:rFonts w:ascii="Euclid" w:hAnsi="Euclid" w:cs="Euclid"/>
      <w:sz w:val="20"/>
    </w:rPr>
  </w:style>
  <w:style w:type="paragraph" w:styleId="EndnoteText">
    <w:name w:val="endnote text"/>
    <w:basedOn w:val="Normal"/>
    <w:semiHidden/>
    <w:qFormat/>
    <w:rsid w:val="00E756D8"/>
    <w:rPr>
      <w:sz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E756D8"/>
    <w:pPr>
      <w:spacing w:after="0"/>
    </w:pPr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qFormat/>
    <w:rsid w:val="00E756D8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link w:val="HeaderChar"/>
    <w:qFormat/>
    <w:rsid w:val="00E756D8"/>
    <w:pPr>
      <w:tabs>
        <w:tab w:val="center" w:pos="4320"/>
        <w:tab w:val="right" w:pos="8640"/>
      </w:tabs>
    </w:pPr>
  </w:style>
  <w:style w:type="paragraph" w:styleId="FootnoteText">
    <w:name w:val="footnote text"/>
    <w:basedOn w:val="Normal"/>
    <w:semiHidden/>
    <w:qFormat/>
    <w:rsid w:val="00E756D8"/>
    <w:rPr>
      <w:sz w:val="18"/>
    </w:rPr>
  </w:style>
  <w:style w:type="paragraph" w:styleId="NormalWeb">
    <w:name w:val="Normal (Web)"/>
    <w:basedOn w:val="Normal"/>
    <w:uiPriority w:val="99"/>
    <w:unhideWhenUsed/>
    <w:qFormat/>
    <w:rsid w:val="00E756D8"/>
    <w:pPr>
      <w:spacing w:before="100" w:beforeAutospacing="1" w:after="100" w:afterAutospacing="1"/>
      <w:jc w:val="left"/>
    </w:pPr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E756D8"/>
    <w:rPr>
      <w:b/>
      <w:bCs/>
    </w:rPr>
  </w:style>
  <w:style w:type="character" w:styleId="Strong">
    <w:name w:val="Strong"/>
    <w:uiPriority w:val="22"/>
    <w:qFormat/>
    <w:rsid w:val="00E756D8"/>
    <w:rPr>
      <w:b/>
      <w:bCs/>
    </w:rPr>
  </w:style>
  <w:style w:type="character" w:styleId="EndnoteReference">
    <w:name w:val="endnote reference"/>
    <w:semiHidden/>
    <w:qFormat/>
    <w:rsid w:val="00E756D8"/>
    <w:rPr>
      <w:vertAlign w:val="superscript"/>
    </w:rPr>
  </w:style>
  <w:style w:type="character" w:styleId="PageNumber">
    <w:name w:val="page number"/>
    <w:basedOn w:val="DefaultParagraphFont"/>
    <w:semiHidden/>
    <w:qFormat/>
    <w:rsid w:val="00E756D8"/>
  </w:style>
  <w:style w:type="character" w:styleId="FollowedHyperlink">
    <w:name w:val="FollowedHyperlink"/>
    <w:uiPriority w:val="99"/>
    <w:semiHidden/>
    <w:unhideWhenUsed/>
    <w:qFormat/>
    <w:rsid w:val="00E756D8"/>
    <w:rPr>
      <w:color w:val="954F72"/>
      <w:u w:val="single"/>
    </w:rPr>
  </w:style>
  <w:style w:type="character" w:styleId="Hyperlink">
    <w:name w:val="Hyperlink"/>
    <w:uiPriority w:val="99"/>
    <w:unhideWhenUsed/>
    <w:rsid w:val="00E756D8"/>
    <w:rPr>
      <w:color w:val="0000FF"/>
      <w:u w:val="single"/>
    </w:rPr>
  </w:style>
  <w:style w:type="character" w:styleId="CommentReference">
    <w:name w:val="annotation reference"/>
    <w:uiPriority w:val="99"/>
    <w:semiHidden/>
    <w:unhideWhenUsed/>
    <w:rsid w:val="00E756D8"/>
    <w:rPr>
      <w:sz w:val="16"/>
      <w:szCs w:val="16"/>
    </w:rPr>
  </w:style>
  <w:style w:type="character" w:styleId="FootnoteReference">
    <w:name w:val="footnote reference"/>
    <w:semiHidden/>
    <w:rsid w:val="00E756D8"/>
    <w:rPr>
      <w:vertAlign w:val="superscript"/>
    </w:rPr>
  </w:style>
  <w:style w:type="paragraph" w:customStyle="1" w:styleId="1">
    <w:name w:val="标题1"/>
    <w:basedOn w:val="Normal"/>
    <w:rsid w:val="00E756D8"/>
    <w:pPr>
      <w:spacing w:before="600" w:after="240"/>
      <w:jc w:val="center"/>
      <w:outlineLvl w:val="0"/>
    </w:pPr>
    <w:rPr>
      <w:b/>
      <w:kern w:val="28"/>
      <w:sz w:val="28"/>
    </w:rPr>
  </w:style>
  <w:style w:type="paragraph" w:customStyle="1" w:styleId="author">
    <w:name w:val="author"/>
    <w:basedOn w:val="Heading2"/>
    <w:rsid w:val="00E756D8"/>
    <w:pPr>
      <w:spacing w:after="680"/>
      <w:jc w:val="center"/>
    </w:pPr>
    <w:rPr>
      <w:sz w:val="20"/>
    </w:rPr>
  </w:style>
  <w:style w:type="paragraph" w:customStyle="1" w:styleId="keyword">
    <w:name w:val="keyword"/>
    <w:basedOn w:val="Normal"/>
    <w:rsid w:val="00E756D8"/>
    <w:pPr>
      <w:spacing w:before="280"/>
    </w:pPr>
  </w:style>
  <w:style w:type="paragraph" w:customStyle="1" w:styleId="equation">
    <w:name w:val="equation"/>
    <w:basedOn w:val="Normal"/>
    <w:rsid w:val="00E756D8"/>
    <w:pPr>
      <w:tabs>
        <w:tab w:val="left" w:pos="4680"/>
      </w:tabs>
      <w:spacing w:before="100" w:after="100"/>
    </w:pPr>
  </w:style>
  <w:style w:type="paragraph" w:customStyle="1" w:styleId="EndNoteBibliographyTitle">
    <w:name w:val="EndNote Bibliography Title"/>
    <w:basedOn w:val="Normal"/>
    <w:link w:val="EndNoteBibliographyTitleChar"/>
    <w:rsid w:val="00E756D8"/>
    <w:pPr>
      <w:spacing w:after="0"/>
      <w:jc w:val="center"/>
    </w:pPr>
  </w:style>
  <w:style w:type="paragraph" w:customStyle="1" w:styleId="EndNoteBibliography">
    <w:name w:val="EndNote Bibliography"/>
    <w:basedOn w:val="Normal"/>
    <w:link w:val="EndNoteBibliographyChar"/>
    <w:rsid w:val="00E756D8"/>
  </w:style>
  <w:style w:type="character" w:customStyle="1" w:styleId="FooterChar">
    <w:name w:val="Footer Char"/>
    <w:link w:val="Footer"/>
    <w:uiPriority w:val="99"/>
    <w:rsid w:val="00E756D8"/>
    <w:rPr>
      <w:sz w:val="22"/>
    </w:rPr>
  </w:style>
  <w:style w:type="character" w:customStyle="1" w:styleId="BalloonTextChar">
    <w:name w:val="Balloon Text Char"/>
    <w:link w:val="BalloonText"/>
    <w:uiPriority w:val="99"/>
    <w:semiHidden/>
    <w:rsid w:val="00E756D8"/>
    <w:rPr>
      <w:rFonts w:ascii="Segoe UI" w:hAnsi="Segoe UI" w:cs="Segoe UI"/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756D8"/>
  </w:style>
  <w:style w:type="character" w:customStyle="1" w:styleId="CommentSubjectChar">
    <w:name w:val="Comment Subject Char"/>
    <w:link w:val="CommentSubject"/>
    <w:uiPriority w:val="99"/>
    <w:semiHidden/>
    <w:rsid w:val="00E756D8"/>
    <w:rPr>
      <w:b/>
      <w:bCs/>
    </w:rPr>
  </w:style>
  <w:style w:type="character" w:customStyle="1" w:styleId="HeaderChar">
    <w:name w:val="Header Char"/>
    <w:link w:val="Header"/>
    <w:rsid w:val="00E756D8"/>
    <w:rPr>
      <w:sz w:val="22"/>
    </w:rPr>
  </w:style>
  <w:style w:type="character" w:customStyle="1" w:styleId="UnresolvedMention1">
    <w:name w:val="Unresolved Mention1"/>
    <w:uiPriority w:val="52"/>
    <w:rsid w:val="00E756D8"/>
    <w:rPr>
      <w:color w:val="808080"/>
      <w:shd w:val="clear" w:color="auto" w:fill="E6E6E6"/>
    </w:rPr>
  </w:style>
  <w:style w:type="character" w:customStyle="1" w:styleId="EndNoteBibliographyTitleChar">
    <w:name w:val="EndNote Bibliography Title Char"/>
    <w:link w:val="EndNoteBibliographyTitle"/>
    <w:rsid w:val="00E756D8"/>
    <w:rPr>
      <w:sz w:val="22"/>
    </w:rPr>
  </w:style>
  <w:style w:type="character" w:customStyle="1" w:styleId="EndNoteBibliographyChar">
    <w:name w:val="EndNote Bibliography Char"/>
    <w:link w:val="EndNoteBibliography"/>
    <w:rsid w:val="00E756D8"/>
    <w:rPr>
      <w:sz w:val="22"/>
    </w:rPr>
  </w:style>
  <w:style w:type="character" w:customStyle="1" w:styleId="fontstyle01">
    <w:name w:val="fontstyle01"/>
    <w:rsid w:val="00E756D8"/>
    <w:rPr>
      <w:rFonts w:ascii="CMR9" w:hAnsi="CMR9" w:hint="default"/>
      <w:color w:val="000000"/>
      <w:sz w:val="18"/>
      <w:szCs w:val="18"/>
    </w:rPr>
  </w:style>
  <w:style w:type="character" w:customStyle="1" w:styleId="BodyTextChar">
    <w:name w:val="Body Text Char"/>
    <w:link w:val="BodyText"/>
    <w:uiPriority w:val="1"/>
    <w:rsid w:val="00E756D8"/>
    <w:rPr>
      <w:rFonts w:ascii="Euclid" w:hAnsi="Euclid" w:cs="Euclid"/>
    </w:rPr>
  </w:style>
  <w:style w:type="character" w:customStyle="1" w:styleId="15">
    <w:name w:val="15"/>
    <w:rsid w:val="00E756D8"/>
    <w:rPr>
      <w:rFonts w:ascii="Times New Roman" w:hAnsi="Times New Roman" w:cs="Times New Roman" w:hint="default"/>
      <w:color w:val="0000FF"/>
      <w:u w:val="singl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E756D8"/>
    <w:rPr>
      <w:color w:val="605E5C"/>
      <w:shd w:val="clear" w:color="auto" w:fill="E1DFDD"/>
    </w:rPr>
  </w:style>
  <w:style w:type="paragraph" w:customStyle="1" w:styleId="MDPI71References">
    <w:name w:val="MDPI_7.1_References"/>
    <w:basedOn w:val="Normal"/>
    <w:qFormat/>
    <w:rsid w:val="00E756D8"/>
    <w:pPr>
      <w:numPr>
        <w:numId w:val="1"/>
      </w:numPr>
      <w:adjustRightInd w:val="0"/>
      <w:snapToGrid w:val="0"/>
      <w:spacing w:after="0" w:line="260" w:lineRule="atLeast"/>
      <w:ind w:left="425" w:hanging="425"/>
    </w:pPr>
    <w:rPr>
      <w:rFonts w:ascii="Palatino Linotype" w:eastAsia="Times New Roman" w:hAnsi="Palatino Linotype"/>
      <w:snapToGrid w:val="0"/>
      <w:color w:val="000000"/>
      <w:sz w:val="18"/>
      <w:lang w:eastAsia="de-DE" w:bidi="en-US"/>
    </w:rPr>
  </w:style>
  <w:style w:type="character" w:customStyle="1" w:styleId="refcontents">
    <w:name w:val="ref.contents"/>
    <w:basedOn w:val="DefaultParagraphFont"/>
    <w:rsid w:val="00127BF8"/>
  </w:style>
  <w:style w:type="character" w:customStyle="1" w:styleId="groupname">
    <w:name w:val="group.name"/>
    <w:basedOn w:val="DefaultParagraphFont"/>
    <w:rsid w:val="00127BF8"/>
  </w:style>
  <w:style w:type="character" w:customStyle="1" w:styleId="familyname">
    <w:name w:val="family_name"/>
    <w:basedOn w:val="DefaultParagraphFont"/>
    <w:rsid w:val="00127BF8"/>
  </w:style>
  <w:style w:type="character" w:customStyle="1" w:styleId="givenname">
    <w:name w:val="given_name"/>
    <w:basedOn w:val="DefaultParagraphFont"/>
    <w:rsid w:val="00127BF8"/>
  </w:style>
  <w:style w:type="character" w:customStyle="1" w:styleId="chgathrix">
    <w:name w:val="chga_thrix"/>
    <w:basedOn w:val="DefaultParagraphFont"/>
    <w:rsid w:val="00127BF8"/>
  </w:style>
  <w:style w:type="character" w:customStyle="1" w:styleId="groupdateref">
    <w:name w:val="group.date.ref"/>
    <w:basedOn w:val="DefaultParagraphFont"/>
    <w:rsid w:val="00127BF8"/>
  </w:style>
  <w:style w:type="character" w:customStyle="1" w:styleId="idyear">
    <w:name w:val="id.year"/>
    <w:basedOn w:val="DefaultParagraphFont"/>
    <w:rsid w:val="00127BF8"/>
  </w:style>
  <w:style w:type="character" w:customStyle="1" w:styleId="titledoc">
    <w:name w:val="title.doc"/>
    <w:basedOn w:val="DefaultParagraphFont"/>
    <w:rsid w:val="00127BF8"/>
  </w:style>
  <w:style w:type="character" w:customStyle="1" w:styleId="titlejournal">
    <w:name w:val="title.journal"/>
    <w:basedOn w:val="DefaultParagraphFont"/>
    <w:rsid w:val="00127BF8"/>
  </w:style>
  <w:style w:type="character" w:customStyle="1" w:styleId="volumenumber">
    <w:name w:val="volume_number"/>
    <w:basedOn w:val="DefaultParagraphFont"/>
    <w:rsid w:val="00127BF8"/>
  </w:style>
  <w:style w:type="character" w:customStyle="1" w:styleId="pagenumbers">
    <w:name w:val="page_numbers"/>
    <w:basedOn w:val="DefaultParagraphFont"/>
    <w:rsid w:val="00127BF8"/>
  </w:style>
  <w:style w:type="table" w:customStyle="1" w:styleId="LightShading1">
    <w:name w:val="Light Shading1"/>
    <w:basedOn w:val="TableNormal"/>
    <w:uiPriority w:val="60"/>
    <w:rsid w:val="008B478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-Accent11">
    <w:name w:val="Light Shading - Accent 11"/>
    <w:basedOn w:val="TableNormal"/>
    <w:uiPriority w:val="60"/>
    <w:rsid w:val="006C0BA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ListParagraph">
    <w:name w:val="List Paragraph"/>
    <w:basedOn w:val="Normal"/>
    <w:uiPriority w:val="99"/>
    <w:unhideWhenUsed/>
    <w:rsid w:val="00D8159B"/>
    <w:pPr>
      <w:ind w:left="720"/>
      <w:contextualSpacing/>
    </w:pPr>
  </w:style>
  <w:style w:type="table" w:styleId="TableGrid">
    <w:name w:val="Table Grid"/>
    <w:basedOn w:val="TableNormal"/>
    <w:uiPriority w:val="59"/>
    <w:rsid w:val="00D7424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1822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header" Target="header1.xml"/><Relationship Id="rId3" Type="http://schemas.openxmlformats.org/officeDocument/2006/relationships/numbering" Target="numbering.xml"/><Relationship Id="rId21" Type="http://schemas.openxmlformats.org/officeDocument/2006/relationships/header" Target="header3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17" Type="http://schemas.openxmlformats.org/officeDocument/2006/relationships/image" Target="media/image8.pn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23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5.png"/><Relationship Id="rId22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format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968EE92-7822-4925-9241-2D5F818B0A6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format.dot</Template>
  <TotalTime>8</TotalTime>
  <Pages>2</Pages>
  <Words>43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Dell Computer Corporation</Company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becky</dc:creator>
  <cp:lastModifiedBy>Trupti Sudge</cp:lastModifiedBy>
  <cp:revision>2</cp:revision>
  <cp:lastPrinted>2019-12-25T05:57:00Z</cp:lastPrinted>
  <dcterms:created xsi:type="dcterms:W3CDTF">2023-01-16T06:58:00Z</dcterms:created>
  <dcterms:modified xsi:type="dcterms:W3CDTF">2023-01-16T06:58:00Z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KSOProductBuildVer">
    <vt:lpwstr>2052-11.1.0.9339</vt:lpwstr>
  </property>
</Properties>
</file>