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F1CAD8" w14:textId="2F768A0C" w:rsidR="006E6E92" w:rsidRDefault="006A1BBE" w:rsidP="006E6E92">
      <w:pPr>
        <w:pStyle w:val="Heading1"/>
        <w:rPr>
          <w:lang w:val="en-US"/>
        </w:rPr>
      </w:pPr>
      <w:r>
        <w:rPr>
          <w:lang w:val="en-US"/>
        </w:rPr>
        <w:t>Appendices</w:t>
      </w:r>
    </w:p>
    <w:p w14:paraId="334F3B29" w14:textId="072EB0FA" w:rsidR="006A1BBE" w:rsidRPr="00DA42E3" w:rsidRDefault="00DA42E3" w:rsidP="00DA42E3">
      <w:pPr>
        <w:rPr>
          <w:lang w:val="en-US"/>
        </w:rPr>
      </w:pPr>
      <w:r w:rsidRPr="00DA42E3">
        <w:rPr>
          <w:b/>
          <w:lang w:val="en-US"/>
        </w:rPr>
        <w:t>A.1.</w:t>
      </w:r>
      <w:r>
        <w:rPr>
          <w:lang w:val="en-US"/>
        </w:rPr>
        <w:t xml:space="preserve"> </w:t>
      </w:r>
      <w:r w:rsidRPr="00DA42E3">
        <w:rPr>
          <w:lang w:val="en-US"/>
        </w:rPr>
        <w:t>Structure of the Publons sample and of the W</w:t>
      </w:r>
      <w:r w:rsidR="00AB71DD">
        <w:rPr>
          <w:lang w:val="en-US"/>
        </w:rPr>
        <w:t>o</w:t>
      </w:r>
      <w:r w:rsidRPr="00DA42E3">
        <w:rPr>
          <w:lang w:val="en-US"/>
        </w:rPr>
        <w:t>S population, before and after adjustment</w:t>
      </w:r>
    </w:p>
    <w:p w14:paraId="019D5742" w14:textId="77777777" w:rsidR="006A1BBE" w:rsidRDefault="006A1BBE" w:rsidP="006A1BBE">
      <w:r w:rsidRPr="00AE484C">
        <w:rPr>
          <w:noProof/>
          <w:lang w:val="fr-FR" w:eastAsia="fr-FR"/>
        </w:rPr>
        <w:drawing>
          <wp:inline distT="0" distB="0" distL="0" distR="0" wp14:anchorId="0C293DC5" wp14:editId="25336A4A">
            <wp:extent cx="5600403" cy="5472000"/>
            <wp:effectExtent l="0" t="0" r="635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403" cy="54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07BA2D" w14:textId="1F786EB1" w:rsidR="006A1BBE" w:rsidRDefault="006A1BBE" w:rsidP="006A1BBE">
      <w:pPr>
        <w:rPr>
          <w:lang w:val="en-US"/>
        </w:rPr>
      </w:pPr>
    </w:p>
    <w:p w14:paraId="5A959B83" w14:textId="77777777" w:rsidR="006A1BBE" w:rsidRDefault="006A1BBE" w:rsidP="006A1BBE">
      <w:pPr>
        <w:jc w:val="center"/>
        <w:rPr>
          <w:lang w:val="fr-FR"/>
        </w:rPr>
      </w:pPr>
    </w:p>
    <w:p w14:paraId="6F24E076" w14:textId="77777777" w:rsidR="006A1BBE" w:rsidRDefault="006A1BBE" w:rsidP="006A1BBE">
      <w:pPr>
        <w:jc w:val="center"/>
        <w:rPr>
          <w:lang w:val="fr-FR"/>
        </w:rPr>
      </w:pPr>
    </w:p>
    <w:p w14:paraId="41974666" w14:textId="4D64F81D" w:rsidR="00CF69AC" w:rsidRDefault="00CF69AC">
      <w:pPr>
        <w:jc w:val="left"/>
        <w:rPr>
          <w:lang w:val="fr-FR"/>
        </w:rPr>
      </w:pPr>
    </w:p>
    <w:p w14:paraId="358F48A7" w14:textId="77777777" w:rsidR="00AB71DD" w:rsidRDefault="00AB71DD">
      <w:pPr>
        <w:jc w:val="left"/>
        <w:rPr>
          <w:b/>
          <w:lang w:val="en-US"/>
        </w:rPr>
      </w:pPr>
    </w:p>
    <w:p w14:paraId="2F2C3855" w14:textId="77777777" w:rsidR="00AB71DD" w:rsidRDefault="00AB71DD">
      <w:pPr>
        <w:jc w:val="left"/>
        <w:rPr>
          <w:b/>
          <w:lang w:val="en-US"/>
        </w:rPr>
      </w:pPr>
      <w:r>
        <w:rPr>
          <w:b/>
          <w:lang w:val="en-US"/>
        </w:rPr>
        <w:br w:type="page"/>
      </w:r>
    </w:p>
    <w:p w14:paraId="31A58864" w14:textId="6A2BD8E2" w:rsidR="00DA42E3" w:rsidRPr="00DA42E3" w:rsidRDefault="00DA42E3" w:rsidP="00DA42E3">
      <w:pPr>
        <w:rPr>
          <w:lang w:val="en-US"/>
        </w:rPr>
      </w:pPr>
      <w:r w:rsidRPr="00DA42E3">
        <w:rPr>
          <w:b/>
          <w:lang w:val="en-US"/>
        </w:rPr>
        <w:lastRenderedPageBreak/>
        <w:t>A.</w:t>
      </w:r>
      <w:r>
        <w:rPr>
          <w:b/>
          <w:lang w:val="en-US"/>
        </w:rPr>
        <w:t>2</w:t>
      </w:r>
      <w:r w:rsidRPr="00DA42E3">
        <w:rPr>
          <w:b/>
          <w:lang w:val="en-US"/>
        </w:rPr>
        <w:t>.</w:t>
      </w:r>
      <w:r>
        <w:rPr>
          <w:lang w:val="en-US"/>
        </w:rPr>
        <w:t xml:space="preserve"> </w:t>
      </w:r>
      <w:r w:rsidRPr="00DA42E3">
        <w:rPr>
          <w:lang w:val="en-US"/>
        </w:rPr>
        <w:t>Structure of the Publons sample and of the W</w:t>
      </w:r>
      <w:r w:rsidR="00282EB2">
        <w:rPr>
          <w:lang w:val="en-US"/>
        </w:rPr>
        <w:t>o</w:t>
      </w:r>
      <w:r w:rsidRPr="00DA42E3">
        <w:rPr>
          <w:lang w:val="en-US"/>
        </w:rPr>
        <w:t>S population, before and after adjustment</w:t>
      </w:r>
      <w:r w:rsidR="00282EB2">
        <w:rPr>
          <w:lang w:val="en-US"/>
        </w:rPr>
        <w:t>*</w:t>
      </w:r>
    </w:p>
    <w:p w14:paraId="6A3B34B8" w14:textId="17950F4C" w:rsidR="006A1BBE" w:rsidRDefault="006A1BBE" w:rsidP="006A1BBE">
      <w:pPr>
        <w:jc w:val="center"/>
        <w:rPr>
          <w:lang w:val="en-US"/>
        </w:rPr>
      </w:pPr>
      <w:r w:rsidRPr="008D362D">
        <w:rPr>
          <w:noProof/>
          <w:lang w:val="fr-FR" w:eastAsia="fr-FR"/>
        </w:rPr>
        <w:drawing>
          <wp:inline distT="0" distB="0" distL="0" distR="0" wp14:anchorId="0AB1216E" wp14:editId="1FC6E39C">
            <wp:extent cx="4526849" cy="8185150"/>
            <wp:effectExtent l="0" t="0" r="7620" b="635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2156" cy="819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5B95F8" w14:textId="0EA3B57B" w:rsidR="00282EB2" w:rsidRPr="00282EB2" w:rsidRDefault="00282EB2" w:rsidP="00282EB2">
      <w:pPr>
        <w:rPr>
          <w:sz w:val="22"/>
          <w:lang w:val="en-US"/>
        </w:rPr>
      </w:pPr>
      <w:r>
        <w:rPr>
          <w:sz w:val="22"/>
          <w:lang w:val="en-US"/>
        </w:rPr>
        <w:t>*</w:t>
      </w:r>
      <w:r w:rsidRPr="00282EB2">
        <w:rPr>
          <w:sz w:val="22"/>
          <w:lang w:val="en-US"/>
        </w:rPr>
        <w:t>For the labels of the disciplines see:</w:t>
      </w:r>
    </w:p>
    <w:p w14:paraId="22974A23" w14:textId="60697051" w:rsidR="006E6E92" w:rsidRPr="0022622B" w:rsidRDefault="00CE15D9" w:rsidP="004F2EC5">
      <w:pPr>
        <w:rPr>
          <w:lang w:val="en-US"/>
        </w:rPr>
      </w:pPr>
      <w:hyperlink r:id="rId9" w:history="1">
        <w:r w:rsidR="005647B9" w:rsidRPr="003347C9">
          <w:rPr>
            <w:rStyle w:val="Hyperlink"/>
            <w:sz w:val="22"/>
            <w:lang w:val="en-US"/>
          </w:rPr>
          <w:t>https://figshare.com/articles/dataset/OST_-_Classification_of_WoS_subject_categories_into_27_2_ERC_panels_/21707543</w:t>
        </w:r>
      </w:hyperlink>
      <w:r w:rsidR="005647B9">
        <w:rPr>
          <w:sz w:val="22"/>
          <w:lang w:val="en-US"/>
        </w:rPr>
        <w:t xml:space="preserve"> </w:t>
      </w:r>
    </w:p>
    <w:sectPr w:rsidR="006E6E92" w:rsidRPr="0022622B" w:rsidSect="00F12AC4">
      <w:footerReference w:type="default" r:id="rId10"/>
      <w:pgSz w:w="11907" w:h="16840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F52FB8" w14:textId="77777777" w:rsidR="00CE15D9" w:rsidRDefault="00CE15D9" w:rsidP="00C23879">
      <w:r>
        <w:separator/>
      </w:r>
    </w:p>
  </w:endnote>
  <w:endnote w:type="continuationSeparator" w:id="0">
    <w:p w14:paraId="65FC2F47" w14:textId="77777777" w:rsidR="00CE15D9" w:rsidRDefault="00CE15D9" w:rsidP="00C238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530098517"/>
      <w:docPartObj>
        <w:docPartGallery w:val="Page Numbers (Bottom of Page)"/>
        <w:docPartUnique/>
      </w:docPartObj>
    </w:sdtPr>
    <w:sdtEndPr/>
    <w:sdtContent>
      <w:p w14:paraId="29BD7656" w14:textId="77E67DE2" w:rsidR="00C23879" w:rsidRDefault="00C23879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963AF" w:rsidRPr="006963AF">
          <w:rPr>
            <w:noProof/>
            <w:lang w:val="fr-FR"/>
          </w:rPr>
          <w:t>12</w:t>
        </w:r>
        <w:r>
          <w:fldChar w:fldCharType="end"/>
        </w:r>
      </w:p>
    </w:sdtContent>
  </w:sdt>
  <w:p w14:paraId="37335132" w14:textId="77777777" w:rsidR="00C23879" w:rsidRDefault="00C2387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82BF10" w14:textId="77777777" w:rsidR="00CE15D9" w:rsidRDefault="00CE15D9" w:rsidP="00C23879">
      <w:r>
        <w:separator/>
      </w:r>
    </w:p>
  </w:footnote>
  <w:footnote w:type="continuationSeparator" w:id="0">
    <w:p w14:paraId="03A652FE" w14:textId="77777777" w:rsidR="00CE15D9" w:rsidRDefault="00CE15D9" w:rsidP="00C238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EB3C12"/>
    <w:multiLevelType w:val="hybridMultilevel"/>
    <w:tmpl w:val="5668436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8E3F2C"/>
    <w:multiLevelType w:val="hybridMultilevel"/>
    <w:tmpl w:val="2D3E0C0C"/>
    <w:lvl w:ilvl="0" w:tplc="7E643FA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EC5EE4"/>
    <w:multiLevelType w:val="hybridMultilevel"/>
    <w:tmpl w:val="1548EDE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FE787D"/>
    <w:multiLevelType w:val="hybridMultilevel"/>
    <w:tmpl w:val="0DAE42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BA3D8E"/>
    <w:multiLevelType w:val="hybridMultilevel"/>
    <w:tmpl w:val="840E7564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ttachedTemplate r:id="rId1"/>
  <w:stylePaneSortMethod w:val="00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7639"/>
    <w:rsid w:val="000143C0"/>
    <w:rsid w:val="000147FB"/>
    <w:rsid w:val="00036D9E"/>
    <w:rsid w:val="00042E27"/>
    <w:rsid w:val="00050BD4"/>
    <w:rsid w:val="00070DAB"/>
    <w:rsid w:val="0007250C"/>
    <w:rsid w:val="00096257"/>
    <w:rsid w:val="00096BB1"/>
    <w:rsid w:val="000E3016"/>
    <w:rsid w:val="000E6443"/>
    <w:rsid w:val="0010199C"/>
    <w:rsid w:val="00104EFD"/>
    <w:rsid w:val="00106FF0"/>
    <w:rsid w:val="00117168"/>
    <w:rsid w:val="0013401A"/>
    <w:rsid w:val="001469B0"/>
    <w:rsid w:val="0015189C"/>
    <w:rsid w:val="00164A03"/>
    <w:rsid w:val="001918C5"/>
    <w:rsid w:val="001A6E93"/>
    <w:rsid w:val="001C4213"/>
    <w:rsid w:val="001D7C36"/>
    <w:rsid w:val="001E06DC"/>
    <w:rsid w:val="001E6EBB"/>
    <w:rsid w:val="001F0712"/>
    <w:rsid w:val="001F5487"/>
    <w:rsid w:val="00202961"/>
    <w:rsid w:val="0022622B"/>
    <w:rsid w:val="00243DBE"/>
    <w:rsid w:val="0024754F"/>
    <w:rsid w:val="0026279C"/>
    <w:rsid w:val="002765D6"/>
    <w:rsid w:val="00282EB2"/>
    <w:rsid w:val="002A765A"/>
    <w:rsid w:val="002D27F0"/>
    <w:rsid w:val="002E7327"/>
    <w:rsid w:val="003276D1"/>
    <w:rsid w:val="003339E8"/>
    <w:rsid w:val="00334A0F"/>
    <w:rsid w:val="0033719C"/>
    <w:rsid w:val="00340859"/>
    <w:rsid w:val="0034263F"/>
    <w:rsid w:val="00342C96"/>
    <w:rsid w:val="00360396"/>
    <w:rsid w:val="00390B6B"/>
    <w:rsid w:val="003A543E"/>
    <w:rsid w:val="003A668E"/>
    <w:rsid w:val="003B5313"/>
    <w:rsid w:val="003D3EC0"/>
    <w:rsid w:val="003E2054"/>
    <w:rsid w:val="003E5FEA"/>
    <w:rsid w:val="003F1D7D"/>
    <w:rsid w:val="00441168"/>
    <w:rsid w:val="00447C98"/>
    <w:rsid w:val="00462932"/>
    <w:rsid w:val="00480A50"/>
    <w:rsid w:val="00482340"/>
    <w:rsid w:val="00493E01"/>
    <w:rsid w:val="004949BD"/>
    <w:rsid w:val="004A4237"/>
    <w:rsid w:val="004A5BB9"/>
    <w:rsid w:val="004C1202"/>
    <w:rsid w:val="004C6DF3"/>
    <w:rsid w:val="004D5AD6"/>
    <w:rsid w:val="004D6C30"/>
    <w:rsid w:val="004E1E83"/>
    <w:rsid w:val="004E69A1"/>
    <w:rsid w:val="004F2EC5"/>
    <w:rsid w:val="004F5806"/>
    <w:rsid w:val="004F66C9"/>
    <w:rsid w:val="00503914"/>
    <w:rsid w:val="00513604"/>
    <w:rsid w:val="005329EF"/>
    <w:rsid w:val="005368A1"/>
    <w:rsid w:val="005400E8"/>
    <w:rsid w:val="00561237"/>
    <w:rsid w:val="005647B9"/>
    <w:rsid w:val="00566D38"/>
    <w:rsid w:val="005A0C87"/>
    <w:rsid w:val="005D5CF0"/>
    <w:rsid w:val="005E706A"/>
    <w:rsid w:val="00634881"/>
    <w:rsid w:val="00634FDF"/>
    <w:rsid w:val="006365A9"/>
    <w:rsid w:val="00683783"/>
    <w:rsid w:val="006963AF"/>
    <w:rsid w:val="006A1BBE"/>
    <w:rsid w:val="006A5D7D"/>
    <w:rsid w:val="006B0788"/>
    <w:rsid w:val="006B3D7A"/>
    <w:rsid w:val="006D4C9B"/>
    <w:rsid w:val="006D61BF"/>
    <w:rsid w:val="006E20EB"/>
    <w:rsid w:val="006E6E92"/>
    <w:rsid w:val="00731341"/>
    <w:rsid w:val="007322A3"/>
    <w:rsid w:val="00771001"/>
    <w:rsid w:val="00772904"/>
    <w:rsid w:val="007763B4"/>
    <w:rsid w:val="007806B5"/>
    <w:rsid w:val="007825B1"/>
    <w:rsid w:val="00787405"/>
    <w:rsid w:val="007A531C"/>
    <w:rsid w:val="007E1DF2"/>
    <w:rsid w:val="007E1FC8"/>
    <w:rsid w:val="007F6CD9"/>
    <w:rsid w:val="008019DD"/>
    <w:rsid w:val="008037B4"/>
    <w:rsid w:val="0081598E"/>
    <w:rsid w:val="00831E04"/>
    <w:rsid w:val="00852010"/>
    <w:rsid w:val="008A1F7C"/>
    <w:rsid w:val="008A2B1E"/>
    <w:rsid w:val="008B0F76"/>
    <w:rsid w:val="008C5A54"/>
    <w:rsid w:val="008D2DA6"/>
    <w:rsid w:val="008D5FA5"/>
    <w:rsid w:val="008E36E4"/>
    <w:rsid w:val="008E4CD7"/>
    <w:rsid w:val="008E6C31"/>
    <w:rsid w:val="008F00D2"/>
    <w:rsid w:val="00916ACA"/>
    <w:rsid w:val="00926E4F"/>
    <w:rsid w:val="009460BB"/>
    <w:rsid w:val="0094741B"/>
    <w:rsid w:val="0096093A"/>
    <w:rsid w:val="00975E6A"/>
    <w:rsid w:val="00977639"/>
    <w:rsid w:val="0098052C"/>
    <w:rsid w:val="009A5B09"/>
    <w:rsid w:val="009B54EC"/>
    <w:rsid w:val="009C5A7C"/>
    <w:rsid w:val="009D1745"/>
    <w:rsid w:val="009D6FAD"/>
    <w:rsid w:val="009E441C"/>
    <w:rsid w:val="00A0291A"/>
    <w:rsid w:val="00A05210"/>
    <w:rsid w:val="00A1211D"/>
    <w:rsid w:val="00A2703E"/>
    <w:rsid w:val="00A33232"/>
    <w:rsid w:val="00A53190"/>
    <w:rsid w:val="00A615C5"/>
    <w:rsid w:val="00A65009"/>
    <w:rsid w:val="00A703BC"/>
    <w:rsid w:val="00A70CE3"/>
    <w:rsid w:val="00A81555"/>
    <w:rsid w:val="00A95607"/>
    <w:rsid w:val="00A976D9"/>
    <w:rsid w:val="00AA05BC"/>
    <w:rsid w:val="00AA773B"/>
    <w:rsid w:val="00AB00D7"/>
    <w:rsid w:val="00AB71DD"/>
    <w:rsid w:val="00B20B29"/>
    <w:rsid w:val="00B22EEF"/>
    <w:rsid w:val="00B24021"/>
    <w:rsid w:val="00B2545F"/>
    <w:rsid w:val="00B35D62"/>
    <w:rsid w:val="00B371E7"/>
    <w:rsid w:val="00B43F84"/>
    <w:rsid w:val="00B75464"/>
    <w:rsid w:val="00B835F7"/>
    <w:rsid w:val="00B90B70"/>
    <w:rsid w:val="00B925FA"/>
    <w:rsid w:val="00B95EFE"/>
    <w:rsid w:val="00BA17E5"/>
    <w:rsid w:val="00BA7DED"/>
    <w:rsid w:val="00BB109D"/>
    <w:rsid w:val="00BC098B"/>
    <w:rsid w:val="00BC3C9C"/>
    <w:rsid w:val="00BC58DB"/>
    <w:rsid w:val="00BE379D"/>
    <w:rsid w:val="00BE5BAC"/>
    <w:rsid w:val="00BF451F"/>
    <w:rsid w:val="00BF55B4"/>
    <w:rsid w:val="00C011A7"/>
    <w:rsid w:val="00C11716"/>
    <w:rsid w:val="00C12A22"/>
    <w:rsid w:val="00C12F13"/>
    <w:rsid w:val="00C16D45"/>
    <w:rsid w:val="00C23879"/>
    <w:rsid w:val="00C4487D"/>
    <w:rsid w:val="00C50D3A"/>
    <w:rsid w:val="00C55F5A"/>
    <w:rsid w:val="00C62524"/>
    <w:rsid w:val="00C72FEC"/>
    <w:rsid w:val="00C80DD8"/>
    <w:rsid w:val="00C96F3E"/>
    <w:rsid w:val="00CB2C7B"/>
    <w:rsid w:val="00CB6247"/>
    <w:rsid w:val="00CB6398"/>
    <w:rsid w:val="00CD0197"/>
    <w:rsid w:val="00CD0722"/>
    <w:rsid w:val="00CE15D9"/>
    <w:rsid w:val="00CF69AC"/>
    <w:rsid w:val="00D06A1F"/>
    <w:rsid w:val="00D1370B"/>
    <w:rsid w:val="00D51337"/>
    <w:rsid w:val="00D565E8"/>
    <w:rsid w:val="00D575AE"/>
    <w:rsid w:val="00D61242"/>
    <w:rsid w:val="00D622C0"/>
    <w:rsid w:val="00D93D6A"/>
    <w:rsid w:val="00DA05C6"/>
    <w:rsid w:val="00DA42E3"/>
    <w:rsid w:val="00DC1CA3"/>
    <w:rsid w:val="00DD5841"/>
    <w:rsid w:val="00E12686"/>
    <w:rsid w:val="00E203C9"/>
    <w:rsid w:val="00E34E49"/>
    <w:rsid w:val="00E50AE3"/>
    <w:rsid w:val="00E6092C"/>
    <w:rsid w:val="00E73B18"/>
    <w:rsid w:val="00E81C41"/>
    <w:rsid w:val="00E8207F"/>
    <w:rsid w:val="00E94A34"/>
    <w:rsid w:val="00E951F1"/>
    <w:rsid w:val="00E95360"/>
    <w:rsid w:val="00ED24A1"/>
    <w:rsid w:val="00ED29BD"/>
    <w:rsid w:val="00ED34B9"/>
    <w:rsid w:val="00EE0DAE"/>
    <w:rsid w:val="00EF1C87"/>
    <w:rsid w:val="00EF5F5E"/>
    <w:rsid w:val="00F014E6"/>
    <w:rsid w:val="00F11E40"/>
    <w:rsid w:val="00F12AC4"/>
    <w:rsid w:val="00F1738D"/>
    <w:rsid w:val="00F21053"/>
    <w:rsid w:val="00F52958"/>
    <w:rsid w:val="00F53A6E"/>
    <w:rsid w:val="00F809D6"/>
    <w:rsid w:val="00F86876"/>
    <w:rsid w:val="00F9068C"/>
    <w:rsid w:val="00F92D15"/>
    <w:rsid w:val="00FD6F76"/>
    <w:rsid w:val="00FD714E"/>
    <w:rsid w:val="00FE7BCD"/>
    <w:rsid w:val="00FF0B1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A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E9B1947"/>
  <w15:docId w15:val="{71D8A558-CC86-42A9-86D4-733733C13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de-AT" w:eastAsia="de-A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F3073"/>
    <w:pPr>
      <w:jc w:val="both"/>
    </w:pPr>
    <w:rPr>
      <w:rFonts w:ascii="Times New Roman" w:hAnsi="Times New Roman"/>
      <w:sz w:val="24"/>
      <w:szCs w:val="22"/>
      <w:lang w:val="en-GB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1F3073"/>
    <w:pPr>
      <w:keepNext/>
      <w:spacing w:before="240" w:after="60"/>
      <w:outlineLvl w:val="0"/>
    </w:pPr>
    <w:rPr>
      <w:rFonts w:eastAsia="Times New Roman"/>
      <w:b/>
      <w:bCs/>
      <w:kern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EA10C3"/>
    <w:pPr>
      <w:keepNext/>
      <w:spacing w:before="240" w:after="60"/>
      <w:outlineLvl w:val="1"/>
    </w:pPr>
    <w:rPr>
      <w:rFonts w:eastAsia="Times New Roman"/>
      <w:bCs/>
      <w:i/>
      <w:iCs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01-Title">
    <w:name w:val="001-Title"/>
    <w:basedOn w:val="Normal"/>
    <w:next w:val="002-Authors"/>
    <w:qFormat/>
    <w:rsid w:val="00112E67"/>
    <w:pPr>
      <w:jc w:val="center"/>
    </w:pPr>
    <w:rPr>
      <w:sz w:val="32"/>
      <w:lang w:val="da-DK"/>
    </w:rPr>
  </w:style>
  <w:style w:type="paragraph" w:customStyle="1" w:styleId="002-Authors">
    <w:name w:val="002-Authors"/>
    <w:basedOn w:val="Normal"/>
    <w:next w:val="003-Email"/>
    <w:qFormat/>
    <w:rsid w:val="009D7DA5"/>
    <w:pPr>
      <w:spacing w:before="360"/>
      <w:jc w:val="center"/>
    </w:pPr>
  </w:style>
  <w:style w:type="paragraph" w:customStyle="1" w:styleId="003-Email">
    <w:name w:val="003-Email"/>
    <w:basedOn w:val="Normal"/>
    <w:next w:val="004-Affiliation"/>
    <w:qFormat/>
    <w:rsid w:val="009D7DA5"/>
    <w:pPr>
      <w:spacing w:before="240"/>
      <w:jc w:val="center"/>
    </w:pPr>
    <w:rPr>
      <w:i/>
      <w:sz w:val="20"/>
    </w:rPr>
  </w:style>
  <w:style w:type="character" w:styleId="Hyperlink">
    <w:name w:val="Hyperlink"/>
    <w:basedOn w:val="DefaultParagraphFont"/>
    <w:uiPriority w:val="99"/>
    <w:unhideWhenUsed/>
    <w:rsid w:val="00112E67"/>
    <w:rPr>
      <w:color w:val="0000FF"/>
      <w:u w:val="single"/>
    </w:rPr>
  </w:style>
  <w:style w:type="paragraph" w:customStyle="1" w:styleId="004-Affiliation">
    <w:name w:val="004-Affiliation"/>
    <w:basedOn w:val="Normal"/>
    <w:next w:val="Normal"/>
    <w:qFormat/>
    <w:rsid w:val="00112E67"/>
    <w:pPr>
      <w:jc w:val="center"/>
    </w:pPr>
    <w:rPr>
      <w:sz w:val="20"/>
    </w:rPr>
  </w:style>
  <w:style w:type="paragraph" w:customStyle="1" w:styleId="005-AbstractHeader">
    <w:name w:val="005-AbstractHeader"/>
    <w:basedOn w:val="Normal"/>
    <w:qFormat/>
    <w:rsid w:val="00EA10C3"/>
    <w:pPr>
      <w:spacing w:before="360"/>
    </w:pPr>
    <w:rPr>
      <w:b/>
    </w:rPr>
  </w:style>
  <w:style w:type="paragraph" w:customStyle="1" w:styleId="006-AbstractBodytext">
    <w:name w:val="006-AbstractBodytext"/>
    <w:basedOn w:val="005-AbstractHeader"/>
    <w:qFormat/>
    <w:rsid w:val="00EA10C3"/>
    <w:pPr>
      <w:spacing w:before="0"/>
    </w:pPr>
    <w:rPr>
      <w:b w:val="0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1F3073"/>
    <w:rPr>
      <w:rFonts w:ascii="Times New Roman" w:eastAsia="Times New Roman" w:hAnsi="Times New Roman" w:cs="Times New Roman"/>
      <w:b/>
      <w:bCs/>
      <w:kern w:val="32"/>
      <w:sz w:val="24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EA10C3"/>
    <w:rPr>
      <w:rFonts w:ascii="Times New Roman" w:eastAsia="Times New Roman" w:hAnsi="Times New Roman" w:cs="Times New Roman"/>
      <w:bCs/>
      <w:i/>
      <w:iCs/>
      <w:sz w:val="24"/>
      <w:szCs w:val="28"/>
    </w:rPr>
  </w:style>
  <w:style w:type="paragraph" w:customStyle="1" w:styleId="007-Caption">
    <w:name w:val="007-Caption"/>
    <w:basedOn w:val="Normal"/>
    <w:next w:val="Normal"/>
    <w:qFormat/>
    <w:rsid w:val="00EA10C3"/>
    <w:pPr>
      <w:spacing w:before="120" w:after="120"/>
      <w:jc w:val="center"/>
    </w:pPr>
    <w:rPr>
      <w:b/>
      <w:sz w:val="22"/>
    </w:rPr>
  </w:style>
  <w:style w:type="paragraph" w:customStyle="1" w:styleId="008-References">
    <w:name w:val="008-References"/>
    <w:basedOn w:val="Normal"/>
    <w:qFormat/>
    <w:rsid w:val="00596A76"/>
    <w:pPr>
      <w:ind w:left="284" w:hanging="284"/>
      <w:jc w:val="left"/>
    </w:pPr>
    <w:rPr>
      <w:sz w:val="22"/>
    </w:rPr>
  </w:style>
  <w:style w:type="paragraph" w:styleId="BodyText">
    <w:name w:val="Body Text"/>
    <w:basedOn w:val="Normal"/>
    <w:link w:val="BodyTextChar"/>
    <w:uiPriority w:val="99"/>
    <w:rsid w:val="001F3073"/>
    <w:pPr>
      <w:jc w:val="left"/>
    </w:pPr>
    <w:rPr>
      <w:rFonts w:eastAsia="Times New Roman"/>
      <w:color w:val="0000FF"/>
      <w:szCs w:val="24"/>
      <w:lang w:eastAsia="sv-SE"/>
    </w:rPr>
  </w:style>
  <w:style w:type="character" w:customStyle="1" w:styleId="BodyTextChar">
    <w:name w:val="Body Text Char"/>
    <w:basedOn w:val="DefaultParagraphFont"/>
    <w:link w:val="BodyText"/>
    <w:uiPriority w:val="99"/>
    <w:rsid w:val="001F3073"/>
    <w:rPr>
      <w:rFonts w:ascii="Times New Roman" w:eastAsia="Times New Roman" w:hAnsi="Times New Roman"/>
      <w:color w:val="0000FF"/>
      <w:sz w:val="24"/>
      <w:szCs w:val="24"/>
      <w:lang w:val="en-GB" w:eastAsia="sv-SE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0B1B6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0B1B6C"/>
    <w:rPr>
      <w:rFonts w:ascii="Times New Roman" w:hAnsi="Times New Roman"/>
      <w:sz w:val="24"/>
      <w:szCs w:val="22"/>
      <w:lang w:val="en-GB"/>
    </w:rPr>
  </w:style>
  <w:style w:type="paragraph" w:styleId="BalloonText">
    <w:name w:val="Balloon Text"/>
    <w:basedOn w:val="Normal"/>
    <w:link w:val="BalloonTextChar"/>
    <w:rsid w:val="0020296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02961"/>
    <w:rPr>
      <w:rFonts w:ascii="Tahoma" w:hAnsi="Tahoma" w:cs="Tahoma"/>
      <w:sz w:val="16"/>
      <w:szCs w:val="16"/>
      <w:lang w:val="en-GB" w:eastAsia="en-US"/>
    </w:rPr>
  </w:style>
  <w:style w:type="character" w:customStyle="1" w:styleId="Mentionnonrsolue1">
    <w:name w:val="Mention non résolue1"/>
    <w:basedOn w:val="DefaultParagraphFont"/>
    <w:uiPriority w:val="99"/>
    <w:semiHidden/>
    <w:unhideWhenUsed/>
    <w:rsid w:val="00BE5BA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rsid w:val="00BE5BAC"/>
    <w:rPr>
      <w:color w:val="800080" w:themeColor="followedHyperlink"/>
      <w:u w:val="single"/>
    </w:rPr>
  </w:style>
  <w:style w:type="paragraph" w:styleId="Bibliography">
    <w:name w:val="Bibliography"/>
    <w:basedOn w:val="Normal"/>
    <w:next w:val="Normal"/>
    <w:unhideWhenUsed/>
    <w:rsid w:val="001E06DC"/>
    <w:pPr>
      <w:tabs>
        <w:tab w:val="left" w:pos="384"/>
      </w:tabs>
      <w:spacing w:line="480" w:lineRule="auto"/>
      <w:ind w:left="384" w:hanging="384"/>
    </w:pPr>
  </w:style>
  <w:style w:type="character" w:customStyle="1" w:styleId="docdata">
    <w:name w:val="docdata"/>
    <w:aliases w:val="docy,v5,6079,bqiaagaaeyqcaaagiaiaaammfwaabtqxaaaaaaaaaaaaaaaaaaaaaaaaaaaaaaaaaaaaaaaaaaaaaaaaaaaaaaaaaaaaaaaaaaaaaaaaaaaaaaaaaaaaaaaaaaaaaaaaaaaaaaaaaaaaaaaaaaaaaaaaaaaaaaaaaaaaaaaaaaaaaaaaaaaaaaaaaaaaaaaaaaaaaaaaaaaaaaaaaaaaaaaaaaaaaaaaaaaaaaaa"/>
    <w:basedOn w:val="DefaultParagraphFont"/>
    <w:rsid w:val="00F014E6"/>
  </w:style>
  <w:style w:type="paragraph" w:styleId="Header">
    <w:name w:val="header"/>
    <w:basedOn w:val="Normal"/>
    <w:link w:val="HeaderChar"/>
    <w:unhideWhenUsed/>
    <w:rsid w:val="00C23879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C23879"/>
    <w:rPr>
      <w:rFonts w:ascii="Times New Roman" w:hAnsi="Times New Roman"/>
      <w:sz w:val="24"/>
      <w:szCs w:val="22"/>
      <w:lang w:val="en-GB" w:eastAsia="en-US"/>
    </w:rPr>
  </w:style>
  <w:style w:type="paragraph" w:styleId="Footer">
    <w:name w:val="footer"/>
    <w:basedOn w:val="Normal"/>
    <w:link w:val="FooterChar"/>
    <w:uiPriority w:val="99"/>
    <w:unhideWhenUsed/>
    <w:rsid w:val="00C23879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3879"/>
    <w:rPr>
      <w:rFonts w:ascii="Times New Roman" w:hAnsi="Times New Roman"/>
      <w:sz w:val="24"/>
      <w:szCs w:val="22"/>
      <w:lang w:val="en-GB" w:eastAsia="en-US"/>
    </w:rPr>
  </w:style>
  <w:style w:type="table" w:styleId="PlainTable2">
    <w:name w:val="Plain Table 2"/>
    <w:basedOn w:val="TableNormal"/>
    <w:rsid w:val="0033719C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Default">
    <w:name w:val="Default"/>
    <w:rsid w:val="00E8207F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fr-FR"/>
    </w:rPr>
  </w:style>
  <w:style w:type="table" w:styleId="TableGrid">
    <w:name w:val="Table Grid"/>
    <w:basedOn w:val="TableNormal"/>
    <w:rsid w:val="00C12A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semiHidden/>
    <w:rsid w:val="00916ACA"/>
    <w:rPr>
      <w:rFonts w:ascii="Times New Roman" w:hAnsi="Times New Roman"/>
      <w:sz w:val="24"/>
      <w:szCs w:val="22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66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52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15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0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3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5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figshare.com/articles/dataset/OST_-_Classification_of_WoS_subject_categories_into_27_2_ERC_panels_/21707543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queline%20leta\Meus%20documentos\Jacqueline%20-%20ISSI%202009\ISSI2009template.dot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ISSI2009template.dot</Template>
  <TotalTime>1</TotalTime>
  <Pages>2</Pages>
  <Words>74</Words>
  <Characters>422</Characters>
  <Application>Microsoft Office Word</Application>
  <DocSecurity>0</DocSecurity>
  <Lines>3</Lines>
  <Paragraphs>1</Paragraphs>
  <ScaleCrop>false</ScaleCrop>
  <HeadingPairs>
    <vt:vector size="8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>Danmark Biblioteksskole</Company>
  <LinksUpToDate>false</LinksUpToDate>
  <CharactersWithSpaces>495</CharactersWithSpaces>
  <SharedDoc>false</SharedDoc>
  <HLinks>
    <vt:vector size="18" baseType="variant">
      <vt:variant>
        <vt:i4>7012473</vt:i4>
      </vt:variant>
      <vt:variant>
        <vt:i4>6</vt:i4>
      </vt:variant>
      <vt:variant>
        <vt:i4>0</vt:i4>
      </vt:variant>
      <vt:variant>
        <vt:i4>5</vt:i4>
      </vt:variant>
      <vt:variant>
        <vt:lpwstr>http://www.csdl.tamu.edu/DL94/paper/kling.html</vt:lpwstr>
      </vt:variant>
      <vt:variant>
        <vt:lpwstr/>
      </vt:variant>
      <vt:variant>
        <vt:i4>1835094</vt:i4>
      </vt:variant>
      <vt:variant>
        <vt:i4>3</vt:i4>
      </vt:variant>
      <vt:variant>
        <vt:i4>0</vt:i4>
      </vt:variant>
      <vt:variant>
        <vt:i4>5</vt:i4>
      </vt:variant>
      <vt:variant>
        <vt:lpwstr>http://www.apastyle.org/elecref.html</vt:lpwstr>
      </vt:variant>
      <vt:variant>
        <vt:lpwstr/>
      </vt:variant>
      <vt:variant>
        <vt:i4>4194375</vt:i4>
      </vt:variant>
      <vt:variant>
        <vt:i4>0</vt:i4>
      </vt:variant>
      <vt:variant>
        <vt:i4>0</vt:i4>
      </vt:variant>
      <vt:variant>
        <vt:i4>5</vt:i4>
      </vt:variant>
      <vt:variant>
        <vt:lpwstr>http://www.apastyle.org/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jaqueline leta</dc:creator>
  <cp:lastModifiedBy>Poonam Mutha</cp:lastModifiedBy>
  <cp:revision>3</cp:revision>
  <cp:lastPrinted>2012-09-11T10:55:00Z</cp:lastPrinted>
  <dcterms:created xsi:type="dcterms:W3CDTF">2022-12-24T07:56:00Z</dcterms:created>
  <dcterms:modified xsi:type="dcterms:W3CDTF">2023-01-06T03:31:00Z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zotero-version="6.0.18"&gt;&lt;session id="cUGces3E"/&gt;&lt;style id="http://www.zotero.org/styles/nature" hasBibliography="1" bibliographyStyleHasBeenSet="1"/&gt;&lt;prefs&gt;&lt;pref name="fieldType" value="Field"/&gt;&lt;/prefs&gt;&lt;/data&gt;</vt:lpwstr>
  </property>
</Properties>
</file>