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C117A" w14:textId="77777777" w:rsidR="00E772C4" w:rsidRPr="006B27C2" w:rsidRDefault="00E64838">
      <w:pPr>
        <w:pStyle w:val="SupplementaryMaterial"/>
        <w:rPr>
          <w:bCs/>
          <w:i w:val="0"/>
        </w:rPr>
      </w:pPr>
      <w:bookmarkStart w:id="0" w:name="_GoBack"/>
      <w:r w:rsidRPr="006B27C2">
        <w:rPr>
          <w:i w:val="0"/>
        </w:rPr>
        <w:t>Supplementary Material</w:t>
      </w:r>
    </w:p>
    <w:bookmarkEnd w:id="0"/>
    <w:p w14:paraId="1457272B" w14:textId="5647AFC8" w:rsidR="00E772C4" w:rsidRDefault="00E64838">
      <w:pPr>
        <w:spacing w:afterLines="100" w:after="240"/>
        <w:ind w:firstLine="720"/>
      </w:pPr>
      <w:r>
        <w:rPr>
          <w:rFonts w:hint="eastAsia"/>
          <w:b/>
          <w:bCs/>
        </w:rPr>
        <w:t>S</w:t>
      </w:r>
      <w:r>
        <w:rPr>
          <w:b/>
          <w:bCs/>
        </w:rPr>
        <w:t>upplementary Table 2</w:t>
      </w:r>
      <w:r>
        <w:t xml:space="preserve">. Top 10 upregulated and 10 downregulated </w:t>
      </w:r>
      <w:r w:rsidR="0049379A">
        <w:rPr>
          <w:i/>
          <w:iCs/>
        </w:rPr>
        <w:t>RAB2A</w:t>
      </w:r>
      <w:r>
        <w:t>-related DEGs.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261"/>
        <w:gridCol w:w="1985"/>
        <w:gridCol w:w="1538"/>
        <w:gridCol w:w="1363"/>
        <w:gridCol w:w="1744"/>
        <w:gridCol w:w="1363"/>
        <w:gridCol w:w="1436"/>
        <w:gridCol w:w="1363"/>
        <w:gridCol w:w="1363"/>
      </w:tblGrid>
      <w:tr w:rsidR="00E772C4" w14:paraId="0BFB493E" w14:textId="77777777">
        <w:trPr>
          <w:trHeight w:val="348"/>
          <w:jc w:val="center"/>
        </w:trPr>
        <w:tc>
          <w:tcPr>
            <w:tcW w:w="1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E866697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bookmarkStart w:id="1" w:name="OLE_LINK53"/>
            <w:bookmarkStart w:id="2" w:name="OLE_LINK52"/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gene_name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51AB1ED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gene_id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C28974E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gene_biotype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416CBF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baseMean</w:t>
            </w:r>
          </w:p>
        </w:tc>
        <w:tc>
          <w:tcPr>
            <w:tcW w:w="174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F593F6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log2FoldChange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C39FD2A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lfcSE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7B201F5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stat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301FBB5" w14:textId="77777777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 w:hint="eastAsia"/>
                <w:b/>
                <w:bCs/>
                <w:i/>
                <w:iCs/>
                <w:color w:val="000000"/>
                <w:szCs w:val="21"/>
                <w:lang w:eastAsia="zh-CN" w:bidi="ar"/>
              </w:rPr>
              <w:t>p</w:t>
            </w:r>
            <w:r>
              <w:rPr>
                <w:rFonts w:eastAsia="DengXian" w:cs="Times New Roman"/>
                <w:b/>
                <w:bCs/>
                <w:i/>
                <w:iCs/>
                <w:color w:val="000000"/>
                <w:szCs w:val="21"/>
                <w:lang w:bidi="ar"/>
              </w:rPr>
              <w:t xml:space="preserve"> </w:t>
            </w: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value</w:t>
            </w:r>
          </w:p>
        </w:tc>
        <w:tc>
          <w:tcPr>
            <w:tcW w:w="13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E221137" w14:textId="1C25862C" w:rsidR="00E772C4" w:rsidRDefault="00E64838">
            <w:pPr>
              <w:textAlignment w:val="bottom"/>
              <w:rPr>
                <w:rFonts w:cs="Times New Roman"/>
                <w:b/>
                <w:bCs/>
                <w:szCs w:val="21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p</w:t>
            </w:r>
            <w:r w:rsidR="001F1085"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.</w:t>
            </w:r>
            <w:r>
              <w:rPr>
                <w:rFonts w:eastAsia="DengXian" w:cs="Times New Roman"/>
                <w:b/>
                <w:bCs/>
                <w:color w:val="000000"/>
                <w:sz w:val="21"/>
                <w:szCs w:val="21"/>
                <w:lang w:eastAsia="zh-CN" w:bidi="ar"/>
              </w:rPr>
              <w:t>adj</w:t>
            </w:r>
          </w:p>
        </w:tc>
      </w:tr>
      <w:tr w:rsidR="0049379A" w14:paraId="3AD1C85F" w14:textId="77777777" w:rsidTr="0049379A">
        <w:trPr>
          <w:trHeight w:val="338"/>
          <w:jc w:val="center"/>
        </w:trPr>
        <w:tc>
          <w:tcPr>
            <w:tcW w:w="12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359655" w14:textId="04B68578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SYT4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D5074F" w14:textId="307AF20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ENSG00000132872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3861FAA" w14:textId="0202C643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B799EEA" w14:textId="29B9268E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14.35817006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D24EE6" w14:textId="51AE3E9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2.318243707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29A9DD" w14:textId="607A07C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0.314732631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7667B19" w14:textId="394C383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7.365755824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8D32A4" w14:textId="0ED9A4F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1.76146E-13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DC9F22" w14:textId="07CF835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1.3002E-12</w:t>
            </w:r>
          </w:p>
        </w:tc>
      </w:tr>
      <w:tr w:rsidR="0049379A" w14:paraId="6856CF3F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1D00C95E" w14:textId="2F2932F4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CPLX2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239E15B" w14:textId="0FA9B48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ENSG00000145920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41874177" w14:textId="383210A8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CE75129" w14:textId="22A1F37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97.07730735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5121976B" w14:textId="6F1CF10D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2.22770902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0BAB1BA" w14:textId="0E08E8B3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0.264366869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6540D57B" w14:textId="062A621A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8.426581701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34AB045" w14:textId="2426936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3.55909E-17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358FFB6" w14:textId="2E99A17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4.07896E-16</w:t>
            </w:r>
          </w:p>
        </w:tc>
      </w:tr>
      <w:tr w:rsidR="0049379A" w14:paraId="053B0B49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65598478" w14:textId="13EAC12B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SLC30A8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3BCE9B" w14:textId="3CD2B96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ENSG00000164756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2F71D013" w14:textId="22640943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C48327C" w14:textId="669B475A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2363.468126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38C580C2" w14:textId="0BC3344E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2.003636662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BE977C8" w14:textId="3545608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0.199867352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16A4FD50" w14:textId="28503C8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10.02483219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296AEBE" w14:textId="1CD40E29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1.18561E-23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9BA9034" w14:textId="5FDE43E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3.19864E-22</w:t>
            </w:r>
          </w:p>
        </w:tc>
      </w:tr>
      <w:tr w:rsidR="0049379A" w14:paraId="0065DDAF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452CB4AE" w14:textId="023CBBDE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GLYATL3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1C43C9" w14:textId="672DAC82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ENSG00000203972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5A616849" w14:textId="551B5E9E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5EA926E" w14:textId="0DB7BE48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7.904799892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730084F6" w14:textId="1F245FB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1.92102729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5F9CCFF" w14:textId="4F21968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0.394599717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0B3A47C1" w14:textId="1087AC9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4.868293629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5DF66FE" w14:textId="11F9605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1.12566E-06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67EFABB" w14:textId="7D1B3CC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3.626E-06</w:t>
            </w:r>
          </w:p>
        </w:tc>
      </w:tr>
      <w:tr w:rsidR="0049379A" w14:paraId="3F15CC40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EF63EE4" w14:textId="68EB008B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UGT2B4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7D79323" w14:textId="5ABD509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ENSG00000156096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14347391" w14:textId="6B371EBA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B4250F3" w14:textId="4720619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81.8497414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7A285ADB" w14:textId="46757C9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1.917168906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93288EE" w14:textId="24236DD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0.215353321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22BBF897" w14:textId="626B8A2D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8.902434816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03C8283" w14:textId="7D583AF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5.46348E-19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C67A445" w14:textId="548DA79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7.88344E-18</w:t>
            </w:r>
          </w:p>
        </w:tc>
      </w:tr>
      <w:tr w:rsidR="0049379A" w14:paraId="1CC39EE1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42497D48" w14:textId="307AC86F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MYL1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57F851" w14:textId="43938D2E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ENSG00000168530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1DE0802" w14:textId="0FBCB62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DE5DA44" w14:textId="4AC22C6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1.833062159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35F33C9F" w14:textId="62D0F48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1.850670888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F69690A" w14:textId="45B4C3E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0.465054351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19EF9733" w14:textId="261DCE19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3.979472254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7884EF4" w14:textId="0691ED6E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6.90684E-05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349AECB" w14:textId="7F3859A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0.000173256</w:t>
            </w:r>
          </w:p>
        </w:tc>
      </w:tr>
      <w:tr w:rsidR="0049379A" w14:paraId="5FF26903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17B2DE41" w14:textId="65F3C15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S100G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052626" w14:textId="7086A36C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ENSG00000169906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14956509" w14:textId="2351EFF5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251CCF5" w14:textId="5C42E198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33.77112028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57309FCE" w14:textId="73A5532A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1.782598435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F6F82A4" w14:textId="170FE25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0.256696483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73F3C17D" w14:textId="3A7C1EC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6.944381998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952D89C" w14:textId="379E25A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3.80121E-12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A4CD0C9" w14:textId="7ACFF65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2.39245E-11</w:t>
            </w:r>
          </w:p>
        </w:tc>
      </w:tr>
      <w:tr w:rsidR="0049379A" w14:paraId="61677D76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1B3888E" w14:textId="2BD24C85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FAM25A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8AA214" w14:textId="2E4A6DB8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ENSG00000188100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5478A1B8" w14:textId="13BBDF4C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2E1027C" w14:textId="19F508F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21.06157827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7D292570" w14:textId="7D6B389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1.764749559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E8E2416" w14:textId="0CDFDA9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0.220009856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1E0B3723" w14:textId="34CEA51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8.021229544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F4EF6B5" w14:textId="0F0A988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1.04692E-15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35B520D" w14:textId="511FDB5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1.00731E-14</w:t>
            </w:r>
          </w:p>
        </w:tc>
      </w:tr>
      <w:tr w:rsidR="0049379A" w14:paraId="2D5942EB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A44EF4F" w14:textId="01356235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ASCL1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19D8291" w14:textId="7E9A42B4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ENSG00000139352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32A6B87D" w14:textId="6F26639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10055A6" w14:textId="2FAA41B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290.1299544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44E28AA9" w14:textId="23AE58C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1.758313082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1EE4891" w14:textId="5B56017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0.231867168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6D62ADFA" w14:textId="6CC25B5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7.583277503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DB93EB6" w14:textId="023646F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3.36933E-14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6A7C5BA" w14:textId="14C7D48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2.70193E-13</w:t>
            </w:r>
          </w:p>
        </w:tc>
      </w:tr>
      <w:tr w:rsidR="0049379A" w14:paraId="6D93F931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468FCBF" w14:textId="3C8129D4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SLITRK1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B5213F" w14:textId="0C770664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ENSG00000178235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71C9635F" w14:textId="339473D2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5F62C85" w14:textId="6F8E498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22.29176536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6016D1A4" w14:textId="133014AD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1.710024739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6756CEC" w14:textId="325913D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0.208110076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41E08C9A" w14:textId="794AEE8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8.216924288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E7EB4E1" w14:textId="1E46066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2.08789E-16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DEDF9C6" w14:textId="03D8FFC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2.19079E-15</w:t>
            </w:r>
          </w:p>
        </w:tc>
      </w:tr>
      <w:tr w:rsidR="0049379A" w14:paraId="5E7CBD4E" w14:textId="77777777" w:rsidTr="0049379A">
        <w:trPr>
          <w:trHeight w:val="329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60CBCBF4" w14:textId="75C12D29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CSN2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5C32ED" w14:textId="6E9374F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ENSG00000135222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3D1A5510" w14:textId="1BF9C110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63E0BAC" w14:textId="0A8B7C4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63.79967923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05529C8E" w14:textId="23408D5A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-5.605406536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D4CA99C" w14:textId="630805E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0.488772586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11139E17" w14:textId="06EE393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-11.46833251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8A498B8" w14:textId="57E14678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1.90291E-30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D83A5CF" w14:textId="163A2B7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1.34895E-28</w:t>
            </w:r>
          </w:p>
        </w:tc>
      </w:tr>
      <w:tr w:rsidR="0049379A" w14:paraId="4CCC9591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27741A2" w14:textId="59D975FC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CSN1S1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41DDE0F" w14:textId="62074C57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ENSG00000126545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68DCC92D" w14:textId="5F4F4D8F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91EBA7B" w14:textId="656167B8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20.99815093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2AE4F98B" w14:textId="5840082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-3.307797304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D4622E3" w14:textId="336E5AC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0.25092399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76B52CB0" w14:textId="4EC994AE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-13.18246735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F804E0E" w14:textId="59155AF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1.1071E-39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83F3B24" w14:textId="3DE7A9DA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2.62019E-37</w:t>
            </w:r>
          </w:p>
        </w:tc>
      </w:tr>
      <w:tr w:rsidR="0049379A" w14:paraId="3974EF48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F92AC12" w14:textId="72B112F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SMR3B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E02AEC" w14:textId="15E6BA3E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ENSG00000171201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6ADB674A" w14:textId="0415CEB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E166DA0" w14:textId="0F23672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102.5808778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3D789B1F" w14:textId="678FDF7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-3.278120725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6E3C1D0" w14:textId="5BFBC42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0.333893945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7A8F2253" w14:textId="2923F8A9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-9.817850178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024BB38" w14:textId="04C44E4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9.43338E-23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C2F30ED" w14:textId="77F6F013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2.26985E-21</w:t>
            </w:r>
          </w:p>
        </w:tc>
      </w:tr>
      <w:tr w:rsidR="0049379A" w14:paraId="47C84A02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60C684F" w14:textId="56FC0682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PRSS48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0A7FA8" w14:textId="18EBD2A7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ENSG00000189099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6ED02B84" w14:textId="6B836660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3225ED7" w14:textId="0B983928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2.578787933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189D2990" w14:textId="3AF1A87E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-3.05260611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050296A" w14:textId="358E000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0.237992551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7E51B8DF" w14:textId="0FB99E3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-12.82647755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02E3C66" w14:textId="43A8F908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1.16543E-37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CFD26C" w14:textId="2C1367F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2.16311E-35</w:t>
            </w:r>
          </w:p>
        </w:tc>
      </w:tr>
      <w:tr w:rsidR="0049379A" w14:paraId="6EE9DD63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69CC0138" w14:textId="40FAB5DC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IFNK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57C105" w14:textId="71257F4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ENSG00000147896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B94CA71" w14:textId="5A15927A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626FA8F" w14:textId="2D49EE7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1.542727277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006731EB" w14:textId="55C988F9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-3.034259201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1F2C26A" w14:textId="0B50DDDD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0.298325261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29191F46" w14:textId="3F5EE95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-10.17097643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3D17C34" w14:textId="5118155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2.67216E-24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696B6A6" w14:textId="62460FC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7.81232E-23</w:t>
            </w:r>
          </w:p>
        </w:tc>
      </w:tr>
      <w:tr w:rsidR="0049379A" w14:paraId="0A67143E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1CDF0C10" w14:textId="7B30AD03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DDI1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DE8746" w14:textId="289C1AD4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ENSG00000170967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7AF84A83" w14:textId="1D01C821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24F8BBD" w14:textId="5DA384F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1.367288265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60B086C8" w14:textId="012B7F05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-2.961576346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F2F9E8A" w14:textId="382FDED3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0.307783303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10E205F4" w14:textId="282B751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-9.622277489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A0B11D2" w14:textId="73A338A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6.43894E-22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5B77743" w14:textId="4338C9C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1.38738E-20</w:t>
            </w:r>
          </w:p>
        </w:tc>
      </w:tr>
      <w:tr w:rsidR="0049379A" w14:paraId="0D8EFBCF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F804C44" w14:textId="515B6C1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LCE1A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FA99F4" w14:textId="4C8CD1B3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ENSG00000186844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13F109E6" w14:textId="5EB44C06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1157162" w14:textId="252C7E0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0.709971481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4EAB7240" w14:textId="6A29AEE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-2.839790465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24ADD30" w14:textId="6242C60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1.132046796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2D144F68" w14:textId="0F17912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-2.508545118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F3721DE" w14:textId="7B77093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0.012122949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11B40BB" w14:textId="1D68E9E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0.02097438</w:t>
            </w:r>
          </w:p>
        </w:tc>
      </w:tr>
      <w:tr w:rsidR="0049379A" w14:paraId="30050288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415EFEAE" w14:textId="4761F8A7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BLID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45D2D51" w14:textId="7F3A83F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ENSG00000259571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35A06554" w14:textId="614FD78F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55C0661" w14:textId="4F8568B4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0.987721007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166DA04A" w14:textId="690F64F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-2.816934799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6AB03B0" w14:textId="597BB9C3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0.425823927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69B93161" w14:textId="5919ACC7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-6.615257206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0A84A28" w14:textId="0E9FD69C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3.70906E-11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33193EE" w14:textId="79DEFF3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2.06639E-10</w:t>
            </w:r>
          </w:p>
        </w:tc>
      </w:tr>
      <w:tr w:rsidR="0049379A" w14:paraId="6144E10F" w14:textId="77777777" w:rsidTr="0049379A">
        <w:trPr>
          <w:trHeight w:val="317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4B3EDE04" w14:textId="5B537CB8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KRT1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5D82BA6" w14:textId="581873A7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ENSG00000167768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110F643C" w14:textId="1EDC99A3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6851EFA" w14:textId="3E72609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78.73521371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</w:tcPr>
          <w:p w14:paraId="0C0213BF" w14:textId="4EF4A87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-2.788496566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6BC3F55" w14:textId="77101913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0.165105887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</w:tcPr>
          <w:p w14:paraId="3ED67B84" w14:textId="4C193679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-16.88914079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54D5669" w14:textId="3657CD46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5.40849E-64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2F8E3B8" w14:textId="567D5E8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6.3665E-61</w:t>
            </w:r>
          </w:p>
        </w:tc>
      </w:tr>
      <w:tr w:rsidR="0049379A" w14:paraId="12E69F67" w14:textId="77777777" w:rsidTr="0049379A">
        <w:trPr>
          <w:trHeight w:val="348"/>
          <w:jc w:val="center"/>
        </w:trPr>
        <w:tc>
          <w:tcPr>
            <w:tcW w:w="1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7AE6C6" w14:textId="51CCB9BD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H4C13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F40A1A" w14:textId="7D732033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ENSG00000275126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346EEB" w14:textId="5F975098" w:rsidR="0049379A" w:rsidRPr="0049379A" w:rsidRDefault="0049379A" w:rsidP="0049379A">
            <w:pPr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protein_coding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9027A8" w14:textId="36372D70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1.183037186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4E1C4A" w14:textId="3C3CD30D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-2.729293343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A02EEF" w14:textId="41227AB1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0.330102189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353774" w14:textId="70EBC7EB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-8.268025585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9D328F" w14:textId="5431FD4F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1.36196E-16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A9747D" w14:textId="6458E842" w:rsidR="0049379A" w:rsidRPr="0049379A" w:rsidRDefault="0049379A" w:rsidP="0049379A">
            <w:pPr>
              <w:jc w:val="right"/>
              <w:textAlignment w:val="bottom"/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</w:pPr>
            <w:r w:rsidRPr="0049379A">
              <w:rPr>
                <w:rFonts w:eastAsia="DengXian" w:cs="Times New Roman"/>
                <w:color w:val="000000"/>
                <w:sz w:val="21"/>
                <w:szCs w:val="21"/>
                <w:lang w:eastAsia="zh-CN" w:bidi="ar"/>
              </w:rPr>
              <w:t>1.45467E-15</w:t>
            </w:r>
          </w:p>
        </w:tc>
      </w:tr>
    </w:tbl>
    <w:bookmarkEnd w:id="1"/>
    <w:bookmarkEnd w:id="2"/>
    <w:p w14:paraId="2B22301A" w14:textId="6087D330" w:rsidR="001F1085" w:rsidRPr="001F1085" w:rsidRDefault="00E64838" w:rsidP="001F1085">
      <w:pPr>
        <w:pStyle w:val="ad"/>
        <w:rPr>
          <w:rFonts w:ascii="宋体" w:eastAsia="宋体" w:hAnsi="宋体" w:cs="宋体"/>
          <w:lang w:eastAsia="zh-CN"/>
        </w:rPr>
      </w:pPr>
      <w:r>
        <w:t>Abbreviations: DEG</w:t>
      </w:r>
      <w:r>
        <w:rPr>
          <w:rFonts w:hint="eastAsia"/>
        </w:rPr>
        <w:t>s</w:t>
      </w:r>
      <w:r>
        <w:t>, differentially expressed genes</w:t>
      </w:r>
      <w:r w:rsidR="001F1085">
        <w:t xml:space="preserve">; p.adj, </w:t>
      </w:r>
      <w:r w:rsidR="001F1085" w:rsidRPr="001F1085">
        <w:t xml:space="preserve">adjusted </w:t>
      </w:r>
      <w:r w:rsidR="001F1085" w:rsidRPr="001F1085">
        <w:rPr>
          <w:i/>
          <w:iCs/>
        </w:rPr>
        <w:t>p</w:t>
      </w:r>
      <w:r w:rsidR="001F1085" w:rsidRPr="001F1085">
        <w:t xml:space="preserve"> value</w:t>
      </w:r>
      <w:r w:rsidR="001F1085">
        <w:t xml:space="preserve">. </w:t>
      </w:r>
    </w:p>
    <w:p w14:paraId="347DEA8A" w14:textId="599C18A8" w:rsidR="00E772C4" w:rsidRDefault="00E772C4">
      <w:pPr>
        <w:spacing w:before="100" w:beforeAutospacing="1" w:after="100" w:afterAutospacing="1"/>
        <w:ind w:firstLine="720"/>
        <w:jc w:val="both"/>
        <w:rPr>
          <w:rFonts w:cs="Times New Roman"/>
          <w:b/>
          <w:bCs/>
        </w:rPr>
      </w:pPr>
    </w:p>
    <w:p w14:paraId="5D9B8BD8" w14:textId="77777777" w:rsidR="00E772C4" w:rsidRDefault="00E772C4">
      <w:pPr>
        <w:spacing w:before="100" w:beforeAutospacing="1" w:after="100" w:afterAutospacing="1"/>
        <w:jc w:val="both"/>
        <w:rPr>
          <w:rFonts w:cs="Times New Roman"/>
          <w:lang w:eastAsia="zh-CN"/>
        </w:rPr>
      </w:pPr>
    </w:p>
    <w:sectPr w:rsidR="00E772C4">
      <w:headerReference w:type="even" r:id="rId9"/>
      <w:footerReference w:type="even" r:id="rId10"/>
      <w:footerReference w:type="default" r:id="rId11"/>
      <w:headerReference w:type="first" r:id="rId1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A8A96" w14:textId="77777777" w:rsidR="00F64331" w:rsidRDefault="00F64331">
      <w:r>
        <w:separator/>
      </w:r>
    </w:p>
  </w:endnote>
  <w:endnote w:type="continuationSeparator" w:id="0">
    <w:p w14:paraId="42A2A371" w14:textId="77777777" w:rsidR="00F64331" w:rsidRDefault="00F64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8E046" w14:textId="77777777" w:rsidR="0049379A" w:rsidRDefault="0049379A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722652" wp14:editId="3934FCB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AF111F" w14:textId="77777777" w:rsidR="0049379A" w:rsidRDefault="0049379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7226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4EAF111F" w14:textId="77777777" w:rsidR="0049379A" w:rsidRDefault="0049379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32AE" w14:textId="77777777" w:rsidR="0049379A" w:rsidRDefault="0049379A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CFEC05" wp14:editId="039E591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5E9149" w14:textId="77777777" w:rsidR="0049379A" w:rsidRDefault="0049379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0CFEC05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" filled="f" stroked="f" strokeweight=".5pt">
              <v:textbox style="mso-fit-shape-to-text:t">
                <w:txbxContent>
                  <w:p w14:paraId="2C5E9149" w14:textId="77777777" w:rsidR="00E772C4" w:rsidRDefault="00E64838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156B7" w14:textId="77777777" w:rsidR="00F64331" w:rsidRDefault="00F64331">
      <w:r>
        <w:separator/>
      </w:r>
    </w:p>
  </w:footnote>
  <w:footnote w:type="continuationSeparator" w:id="0">
    <w:p w14:paraId="6B668ADC" w14:textId="77777777" w:rsidR="00F64331" w:rsidRDefault="00F64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68325" w14:textId="77777777" w:rsidR="0049379A" w:rsidRDefault="0049379A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7FE7F" w14:textId="534DD71B" w:rsidR="0049379A" w:rsidRDefault="0049379A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 w:tentative="1">
        <w:start w:val="1"/>
        <w:numFmt w:val="decimal"/>
        <w:pStyle w:val="1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014AD"/>
    <w:rsid w:val="0001436A"/>
    <w:rsid w:val="00034304"/>
    <w:rsid w:val="00035434"/>
    <w:rsid w:val="000362E3"/>
    <w:rsid w:val="0004687B"/>
    <w:rsid w:val="00052A14"/>
    <w:rsid w:val="00052ED3"/>
    <w:rsid w:val="000619E8"/>
    <w:rsid w:val="00077D53"/>
    <w:rsid w:val="000A7DE0"/>
    <w:rsid w:val="000B207B"/>
    <w:rsid w:val="000C232F"/>
    <w:rsid w:val="00105FD9"/>
    <w:rsid w:val="00112571"/>
    <w:rsid w:val="00117666"/>
    <w:rsid w:val="001549D3"/>
    <w:rsid w:val="00160065"/>
    <w:rsid w:val="00177D84"/>
    <w:rsid w:val="001B031C"/>
    <w:rsid w:val="001B078B"/>
    <w:rsid w:val="001B2EFA"/>
    <w:rsid w:val="001D1FCD"/>
    <w:rsid w:val="001F1085"/>
    <w:rsid w:val="002337D0"/>
    <w:rsid w:val="00267D18"/>
    <w:rsid w:val="00274347"/>
    <w:rsid w:val="00286571"/>
    <w:rsid w:val="002868E2"/>
    <w:rsid w:val="002869C3"/>
    <w:rsid w:val="002936E4"/>
    <w:rsid w:val="002B4A57"/>
    <w:rsid w:val="002C74CA"/>
    <w:rsid w:val="002F14B3"/>
    <w:rsid w:val="002F2F39"/>
    <w:rsid w:val="00303D8C"/>
    <w:rsid w:val="003123F4"/>
    <w:rsid w:val="003528A2"/>
    <w:rsid w:val="003544FB"/>
    <w:rsid w:val="0038561B"/>
    <w:rsid w:val="003B4D3A"/>
    <w:rsid w:val="003C3D58"/>
    <w:rsid w:val="003D2F2D"/>
    <w:rsid w:val="003E2BD8"/>
    <w:rsid w:val="00401590"/>
    <w:rsid w:val="00432486"/>
    <w:rsid w:val="00447801"/>
    <w:rsid w:val="00452E9C"/>
    <w:rsid w:val="004610FE"/>
    <w:rsid w:val="004735C8"/>
    <w:rsid w:val="0049379A"/>
    <w:rsid w:val="004947A6"/>
    <w:rsid w:val="004961FF"/>
    <w:rsid w:val="004F427F"/>
    <w:rsid w:val="00517A89"/>
    <w:rsid w:val="005250F2"/>
    <w:rsid w:val="005732F5"/>
    <w:rsid w:val="00593EEA"/>
    <w:rsid w:val="005A5EEE"/>
    <w:rsid w:val="005B3CF6"/>
    <w:rsid w:val="006375C7"/>
    <w:rsid w:val="00642C11"/>
    <w:rsid w:val="00654E8F"/>
    <w:rsid w:val="00660D05"/>
    <w:rsid w:val="006820B1"/>
    <w:rsid w:val="006B27C2"/>
    <w:rsid w:val="006B7D14"/>
    <w:rsid w:val="006C77CB"/>
    <w:rsid w:val="006D4DA1"/>
    <w:rsid w:val="006E57E6"/>
    <w:rsid w:val="006F0B32"/>
    <w:rsid w:val="00701727"/>
    <w:rsid w:val="0070566C"/>
    <w:rsid w:val="00712551"/>
    <w:rsid w:val="00714C50"/>
    <w:rsid w:val="00720B4C"/>
    <w:rsid w:val="00725A7D"/>
    <w:rsid w:val="007501BE"/>
    <w:rsid w:val="00783913"/>
    <w:rsid w:val="00790BB3"/>
    <w:rsid w:val="007A0284"/>
    <w:rsid w:val="007C206C"/>
    <w:rsid w:val="007E655E"/>
    <w:rsid w:val="00811710"/>
    <w:rsid w:val="00817DD6"/>
    <w:rsid w:val="00817F19"/>
    <w:rsid w:val="0083759F"/>
    <w:rsid w:val="0087198F"/>
    <w:rsid w:val="00881BCC"/>
    <w:rsid w:val="00885156"/>
    <w:rsid w:val="008A06BF"/>
    <w:rsid w:val="009151AA"/>
    <w:rsid w:val="0093429D"/>
    <w:rsid w:val="00943573"/>
    <w:rsid w:val="00964134"/>
    <w:rsid w:val="00970F7D"/>
    <w:rsid w:val="00980FD8"/>
    <w:rsid w:val="00986C4A"/>
    <w:rsid w:val="00994A3D"/>
    <w:rsid w:val="009A1B90"/>
    <w:rsid w:val="009B2737"/>
    <w:rsid w:val="009C2B12"/>
    <w:rsid w:val="009D2789"/>
    <w:rsid w:val="009E521E"/>
    <w:rsid w:val="00A174D9"/>
    <w:rsid w:val="00A5376E"/>
    <w:rsid w:val="00A671C7"/>
    <w:rsid w:val="00A8553D"/>
    <w:rsid w:val="00AA4D24"/>
    <w:rsid w:val="00AB6715"/>
    <w:rsid w:val="00B1671E"/>
    <w:rsid w:val="00B25EB8"/>
    <w:rsid w:val="00B37F4D"/>
    <w:rsid w:val="00C30E68"/>
    <w:rsid w:val="00C52A7B"/>
    <w:rsid w:val="00C56BAF"/>
    <w:rsid w:val="00C6266D"/>
    <w:rsid w:val="00C679AA"/>
    <w:rsid w:val="00C75972"/>
    <w:rsid w:val="00C770D9"/>
    <w:rsid w:val="00CC6438"/>
    <w:rsid w:val="00CD066B"/>
    <w:rsid w:val="00CE177D"/>
    <w:rsid w:val="00CE3BAF"/>
    <w:rsid w:val="00CE4FEE"/>
    <w:rsid w:val="00D060CF"/>
    <w:rsid w:val="00D1388D"/>
    <w:rsid w:val="00DB59C3"/>
    <w:rsid w:val="00DC259A"/>
    <w:rsid w:val="00DC318C"/>
    <w:rsid w:val="00DE15E6"/>
    <w:rsid w:val="00DE23E8"/>
    <w:rsid w:val="00DE51C8"/>
    <w:rsid w:val="00DF26DD"/>
    <w:rsid w:val="00E032FA"/>
    <w:rsid w:val="00E03C0E"/>
    <w:rsid w:val="00E15F6D"/>
    <w:rsid w:val="00E52377"/>
    <w:rsid w:val="00E537AD"/>
    <w:rsid w:val="00E62672"/>
    <w:rsid w:val="00E64838"/>
    <w:rsid w:val="00E64E17"/>
    <w:rsid w:val="00E772C4"/>
    <w:rsid w:val="00E866C9"/>
    <w:rsid w:val="00E9767F"/>
    <w:rsid w:val="00EA3D3C"/>
    <w:rsid w:val="00EC090A"/>
    <w:rsid w:val="00ED20B5"/>
    <w:rsid w:val="00F15EC4"/>
    <w:rsid w:val="00F45A81"/>
    <w:rsid w:val="00F46900"/>
    <w:rsid w:val="00F61D89"/>
    <w:rsid w:val="00F64331"/>
    <w:rsid w:val="00F845A1"/>
    <w:rsid w:val="1898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565BB"/>
  <w15:docId w15:val="{E547F025-3BCC-B442-9263-3E582CCD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qFormat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qFormat/>
    <w:rPr>
      <w:b/>
      <w:bCs/>
    </w:rPr>
  </w:style>
  <w:style w:type="table" w:styleId="af0">
    <w:name w:val="Table Grid"/>
    <w:basedOn w:val="a2"/>
    <w:qFormat/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  <w:style w:type="paragraph" w:customStyle="1" w:styleId="14">
    <w:name w:val="修订1"/>
    <w:hidden/>
    <w:uiPriority w:val="99"/>
    <w:semiHidden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C9FB86-FC58-4E95-ADAB-DD1E0B95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1046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Administrator</cp:lastModifiedBy>
  <cp:revision>3</cp:revision>
  <cp:lastPrinted>2013-10-03T12:51:00Z</cp:lastPrinted>
  <dcterms:created xsi:type="dcterms:W3CDTF">2022-10-17T05:52:00Z</dcterms:created>
  <dcterms:modified xsi:type="dcterms:W3CDTF">2022-11-21T07:57:00Z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676FF1BDF4074CBEB3B80F164B7C2FB9</vt:lpwstr>
  </property>
  <property fmtid="{D5CDD505-2E9C-101B-9397-08002B2CF9AE}" pid="4" name="GrammarlyDocumentId">
    <vt:lpwstr>65d0720024abbb274ff891b85ce26ffb1464eebe3a9ef0203a2f66e31730f7b7</vt:lpwstr>
  </property>
</Properties>
</file>