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C71D1" w14:textId="1D97DFC1" w:rsidR="00C51DE3" w:rsidRDefault="00C51DE3" w:rsidP="00A15C95">
      <w:pPr>
        <w:pStyle w:val="Newparagraph"/>
        <w:ind w:firstLine="0"/>
        <w:rPr>
          <w:lang w:val="en-US"/>
        </w:rPr>
      </w:pPr>
    </w:p>
    <w:p w14:paraId="5E906F3E" w14:textId="292EE08C" w:rsidR="000948EF" w:rsidRPr="006C2944" w:rsidRDefault="000948EF" w:rsidP="000948EF">
      <w:pPr>
        <w:shd w:val="clear" w:color="auto" w:fill="FFFFFF"/>
        <w:rPr>
          <w:rFonts w:ascii="Arial" w:hAnsi="Arial"/>
          <w:sz w:val="20"/>
          <w:szCs w:val="20"/>
          <w:lang w:val="en-US"/>
        </w:rPr>
      </w:pPr>
      <w:r>
        <w:rPr>
          <w:lang w:val="en-US"/>
        </w:rPr>
        <w:t>Table</w:t>
      </w:r>
      <w:r w:rsidRPr="006C2944">
        <w:rPr>
          <w:lang w:val="en-US"/>
        </w:rPr>
        <w:t xml:space="preserve"> 1. SPIRIT timetable </w:t>
      </w:r>
    </w:p>
    <w:tbl>
      <w:tblPr>
        <w:tblW w:w="9371" w:type="dxa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2282"/>
        <w:gridCol w:w="1418"/>
        <w:gridCol w:w="1418"/>
        <w:gridCol w:w="1417"/>
        <w:gridCol w:w="1418"/>
        <w:gridCol w:w="1418"/>
      </w:tblGrid>
      <w:tr w:rsidR="00A15C95" w:rsidRPr="006C2944" w14:paraId="51F48BBE" w14:textId="77777777" w:rsidTr="00B21F37">
        <w:trPr>
          <w:trHeight w:val="332"/>
        </w:trPr>
        <w:tc>
          <w:tcPr>
            <w:tcW w:w="2282" w:type="dxa"/>
            <w:tcBorders>
              <w:top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0DF4D927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9" w:type="dxa"/>
            <w:gridSpan w:val="5"/>
            <w:tcBorders>
              <w:top w:val="single" w:sz="4" w:space="0" w:color="262626"/>
              <w:left w:val="single" w:sz="12" w:space="0" w:color="auto"/>
              <w:right w:val="single" w:sz="8" w:space="0" w:color="262626"/>
            </w:tcBorders>
            <w:vAlign w:val="center"/>
          </w:tcPr>
          <w:p w14:paraId="053B6093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STUDY PERIOD</w:t>
            </w:r>
          </w:p>
        </w:tc>
      </w:tr>
      <w:tr w:rsidR="00A15C95" w:rsidRPr="006C2944" w14:paraId="0F125905" w14:textId="77777777" w:rsidTr="00B21F37">
        <w:trPr>
          <w:trHeight w:val="363"/>
        </w:trPr>
        <w:tc>
          <w:tcPr>
            <w:tcW w:w="2282" w:type="dxa"/>
            <w:tcBorders>
              <w:bottom w:val="single" w:sz="6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2DA1D589" w14:textId="77777777" w:rsidR="00A15C95" w:rsidRPr="006C2944" w:rsidRDefault="00A15C95" w:rsidP="00A15C95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489B69F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Enrolment</w:t>
            </w:r>
          </w:p>
        </w:tc>
        <w:tc>
          <w:tcPr>
            <w:tcW w:w="141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22FC10A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sz w:val="20"/>
                <w:szCs w:val="20"/>
                <w:lang w:val="en-US"/>
              </w:rPr>
              <w:t>Allocation</w:t>
            </w:r>
          </w:p>
        </w:tc>
        <w:tc>
          <w:tcPr>
            <w:tcW w:w="2835" w:type="dxa"/>
            <w:gridSpan w:val="2"/>
            <w:tcBorders>
              <w:left w:val="single" w:sz="12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1D0D56DB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sz w:val="20"/>
                <w:szCs w:val="20"/>
                <w:lang w:val="en-US"/>
              </w:rPr>
              <w:t>Post-allocation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23C9C835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sz w:val="20"/>
                <w:szCs w:val="20"/>
                <w:lang w:val="en-US"/>
              </w:rPr>
              <w:t>Close-out</w:t>
            </w:r>
          </w:p>
        </w:tc>
      </w:tr>
      <w:tr w:rsidR="00A15C95" w:rsidRPr="006C2944" w14:paraId="22A8F523" w14:textId="77777777" w:rsidTr="00B21F37">
        <w:trPr>
          <w:trHeight w:val="345"/>
        </w:trPr>
        <w:tc>
          <w:tcPr>
            <w:tcW w:w="2282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4DEDDE65" w14:textId="77777777" w:rsidR="00A15C95" w:rsidRPr="006C2944" w:rsidRDefault="00A15C95" w:rsidP="00A15C95">
            <w:pPr>
              <w:spacing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TIMEPOINT</w:t>
            </w:r>
          </w:p>
        </w:tc>
        <w:tc>
          <w:tcPr>
            <w:tcW w:w="141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3979B0C4" w14:textId="757488D7" w:rsidR="00A15C95" w:rsidRPr="006C2944" w:rsidRDefault="00A15C95" w:rsidP="00AB0F9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-</w:t>
            </w:r>
            <w:r w:rsidR="00AB0F97"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2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 xml:space="preserve"> to -</w:t>
            </w:r>
            <w:r w:rsidR="00AB0F97"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1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 xml:space="preserve"> days</w:t>
            </w:r>
          </w:p>
        </w:tc>
        <w:tc>
          <w:tcPr>
            <w:tcW w:w="141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0C7F3482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070E28E3" w14:textId="2C3B327F" w:rsidR="00A15C95" w:rsidRPr="006C2944" w:rsidRDefault="00A15C95" w:rsidP="002C3CD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 xml:space="preserve">Initial </w:t>
            </w:r>
            <w:r w:rsidR="002C3CD8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physical therapy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 xml:space="preserve"> examination(T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US"/>
              </w:rPr>
              <w:t>1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45432EC8" w14:textId="667F9AD6" w:rsidR="00AB0F97" w:rsidRPr="006C2944" w:rsidRDefault="00A15C95" w:rsidP="002C3CD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 xml:space="preserve">Final </w:t>
            </w:r>
            <w:r w:rsidR="002C3CD8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physical therapy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 xml:space="preserve"> examination(T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14:paraId="3D668FD7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12-week follow-up (T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)</w:t>
            </w:r>
          </w:p>
        </w:tc>
      </w:tr>
      <w:tr w:rsidR="00A15C95" w:rsidRPr="006C2944" w14:paraId="3768BC7C" w14:textId="77777777" w:rsidTr="00B21F37">
        <w:trPr>
          <w:trHeight w:val="540"/>
        </w:trPr>
        <w:tc>
          <w:tcPr>
            <w:tcW w:w="2282" w:type="dxa"/>
            <w:tcBorders>
              <w:top w:val="doub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6D104E0" w14:textId="77777777" w:rsidR="00A15C95" w:rsidRPr="006C2944" w:rsidRDefault="00A15C95" w:rsidP="00A15C95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ENROLMENT:</w:t>
            </w:r>
          </w:p>
        </w:tc>
        <w:tc>
          <w:tcPr>
            <w:tcW w:w="1418" w:type="dxa"/>
            <w:tcBorders>
              <w:top w:val="doub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bottom"/>
          </w:tcPr>
          <w:p w14:paraId="5BB4D1F3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doub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bottom"/>
          </w:tcPr>
          <w:p w14:paraId="42E7498B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double" w:sz="12" w:space="0" w:color="262626"/>
              <w:left w:val="single" w:sz="12" w:space="0" w:color="262626"/>
            </w:tcBorders>
            <w:shd w:val="clear" w:color="auto" w:fill="auto"/>
            <w:vAlign w:val="bottom"/>
          </w:tcPr>
          <w:p w14:paraId="3DFD3369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35AA1BC9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doub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bottom"/>
          </w:tcPr>
          <w:p w14:paraId="59F8C349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5C95" w:rsidRPr="006C2944" w14:paraId="3D7B541E" w14:textId="77777777" w:rsidTr="00B21F37">
        <w:trPr>
          <w:trHeight w:val="540"/>
        </w:trPr>
        <w:tc>
          <w:tcPr>
            <w:tcW w:w="228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13A947" w14:textId="77777777" w:rsidR="00A15C95" w:rsidRPr="006C2944" w:rsidRDefault="00A15C95" w:rsidP="00A15C95">
            <w:pPr>
              <w:spacing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sz w:val="20"/>
                <w:szCs w:val="20"/>
                <w:lang w:val="en-US"/>
              </w:rPr>
              <w:t>Eligibility screen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551E687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205ABCD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E9C9A62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DB834E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48494225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5C95" w:rsidRPr="006C2944" w14:paraId="5B6BDA0A" w14:textId="77777777" w:rsidTr="00B21F37">
        <w:trPr>
          <w:trHeight w:val="540"/>
        </w:trPr>
        <w:tc>
          <w:tcPr>
            <w:tcW w:w="228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56D219" w14:textId="77777777" w:rsidR="00A15C95" w:rsidRPr="006C2944" w:rsidRDefault="00A15C95" w:rsidP="00A15C95">
            <w:pPr>
              <w:spacing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FeedYou – study information 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0C6E2B3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8F3A9CB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66C5B67F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49F72511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2955CB7A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5C95" w:rsidRPr="006C2944" w14:paraId="6EF42112" w14:textId="77777777" w:rsidTr="00B21F37">
        <w:trPr>
          <w:trHeight w:val="540"/>
        </w:trPr>
        <w:tc>
          <w:tcPr>
            <w:tcW w:w="228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3989FDA" w14:textId="77777777" w:rsidR="00A15C95" w:rsidRPr="006C2944" w:rsidRDefault="00A15C95" w:rsidP="00A15C95">
            <w:pPr>
              <w:spacing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sz w:val="20"/>
                <w:szCs w:val="20"/>
                <w:lang w:val="en-US"/>
              </w:rPr>
              <w:t>Informed consent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1394F74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EA9E624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46EEB41E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4E80AFD9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39E70694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5C95" w:rsidRPr="006C2944" w14:paraId="1A3C5331" w14:textId="77777777" w:rsidTr="00B21F37">
        <w:trPr>
          <w:trHeight w:val="540"/>
        </w:trPr>
        <w:tc>
          <w:tcPr>
            <w:tcW w:w="2282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26A5B06B" w14:textId="77777777" w:rsidR="00A15C95" w:rsidRPr="006C2944" w:rsidRDefault="00A15C95" w:rsidP="00A15C95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Allocation</w:t>
            </w:r>
          </w:p>
        </w:tc>
        <w:tc>
          <w:tcPr>
            <w:tcW w:w="141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D6DBC88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5E68812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67FEEC22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39B5CD23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0E8B8A10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5C95" w:rsidRPr="006C2944" w14:paraId="2201AB27" w14:textId="77777777" w:rsidTr="00B21F37">
        <w:trPr>
          <w:trHeight w:val="540"/>
        </w:trPr>
        <w:tc>
          <w:tcPr>
            <w:tcW w:w="2282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7504E4D" w14:textId="77777777" w:rsidR="00A15C95" w:rsidRPr="006C2944" w:rsidRDefault="00A15C95" w:rsidP="00A15C95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INTERVENTIONS:</w:t>
            </w:r>
          </w:p>
        </w:tc>
        <w:tc>
          <w:tcPr>
            <w:tcW w:w="1418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ED8AF18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9C224BA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0807DAE6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0656F8A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3E74CDA3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5C95" w:rsidRPr="006C2944" w14:paraId="2543CB03" w14:textId="77777777" w:rsidTr="00B21F37">
        <w:trPr>
          <w:trHeight w:val="540"/>
        </w:trPr>
        <w:tc>
          <w:tcPr>
            <w:tcW w:w="228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50FAED7" w14:textId="607461D2" w:rsidR="00A15C95" w:rsidRPr="006C2944" w:rsidRDefault="002B1557" w:rsidP="00EA26FA">
            <w:pPr>
              <w:spacing w:line="24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 xml:space="preserve">ET </w:t>
            </w:r>
            <w:r w:rsidR="00EA26FA"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f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eedback</w:t>
            </w:r>
            <w:r w:rsidR="00A15C95"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 xml:space="preserve"> intervention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5B3465F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99F834D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77D042E" w14:textId="0C4A7FCD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944">
              <w:rPr>
                <w:rFonts w:ascii="Arial" w:hAnsi="Arial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50F34E" wp14:editId="2C747F7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153670</wp:posOffset>
                      </wp:positionV>
                      <wp:extent cx="1533525" cy="7620"/>
                      <wp:effectExtent l="60960" t="75565" r="53340" b="69215"/>
                      <wp:wrapNone/>
                      <wp:docPr id="2" name="Gerade Verbindung mit Pfei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352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A6492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" o:spid="_x0000_s1026" type="#_x0000_t32" style="position:absolute;margin-left:5.25pt;margin-top:12.1pt;width:120.7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52161F11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35B2BE85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5C95" w:rsidRPr="006C2944" w14:paraId="008C0FEC" w14:textId="77777777" w:rsidTr="00B21F37">
        <w:trPr>
          <w:trHeight w:val="540"/>
        </w:trPr>
        <w:tc>
          <w:tcPr>
            <w:tcW w:w="2282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34CFEBA3" w14:textId="77777777" w:rsidR="00A15C95" w:rsidRPr="006C2944" w:rsidRDefault="00A15C95" w:rsidP="00A15C95">
            <w:pPr>
              <w:spacing w:line="24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Control group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br/>
              <w:t>(usual care)</w:t>
            </w:r>
          </w:p>
        </w:tc>
        <w:tc>
          <w:tcPr>
            <w:tcW w:w="141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78F92E0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A0259DD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573E5FDB" w14:textId="6194EF3B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/>
                <w:lang w:val="en-US"/>
              </w:rPr>
            </w:pPr>
            <w:r w:rsidRPr="006C2944">
              <w:rPr>
                <w:rFonts w:ascii="Arial" w:hAnsi="Arial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92D107" wp14:editId="2ECBF57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172720</wp:posOffset>
                      </wp:positionV>
                      <wp:extent cx="1533525" cy="7620"/>
                      <wp:effectExtent l="60960" t="75565" r="53340" b="69215"/>
                      <wp:wrapNone/>
                      <wp:docPr id="1" name="Gerade Verbindung mit Pfei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352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36465" id="Gerade Verbindung mit Pfeil 1" o:spid="_x0000_s1026" type="#_x0000_t32" style="position:absolute;margin-left:5.25pt;margin-top:13.6pt;width:120.7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0EF035F8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305323AA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5C95" w:rsidRPr="006C2944" w14:paraId="34FDCB93" w14:textId="77777777" w:rsidTr="00B21F37">
        <w:trPr>
          <w:trHeight w:val="540"/>
        </w:trPr>
        <w:tc>
          <w:tcPr>
            <w:tcW w:w="2282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4B7813" w14:textId="77777777" w:rsidR="00A15C95" w:rsidRPr="006C2944" w:rsidRDefault="00A15C95" w:rsidP="00A15C95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ASSESSMENTS:</w:t>
            </w:r>
          </w:p>
        </w:tc>
        <w:tc>
          <w:tcPr>
            <w:tcW w:w="1418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24A323E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376427D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12" w:space="0" w:color="262626"/>
              <w:left w:val="single" w:sz="12" w:space="0" w:color="262626"/>
            </w:tcBorders>
            <w:shd w:val="clear" w:color="auto" w:fill="auto"/>
            <w:vAlign w:val="center"/>
          </w:tcPr>
          <w:p w14:paraId="3AE17BF5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775D2D38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4C9CC351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5C95" w:rsidRPr="006C2944" w14:paraId="0A2937E8" w14:textId="77777777" w:rsidTr="00B21F37">
        <w:trPr>
          <w:trHeight w:val="540"/>
        </w:trPr>
        <w:tc>
          <w:tcPr>
            <w:tcW w:w="228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779561" w14:textId="434DCDB1" w:rsidR="00A15C95" w:rsidRPr="006C2944" w:rsidRDefault="00A15C95" w:rsidP="00435B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 xml:space="preserve">Demographic </w:t>
            </w:r>
            <w:r w:rsidR="00435BE9"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d</w:t>
            </w: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ata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1AA6EF3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26F2968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0D945F6A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1D16D0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  <w:vAlign w:val="center"/>
          </w:tcPr>
          <w:p w14:paraId="4700F0F8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A15C95" w:rsidRPr="006C2944" w14:paraId="32634E24" w14:textId="77777777" w:rsidTr="00B21F37">
        <w:trPr>
          <w:trHeight w:val="540"/>
        </w:trPr>
        <w:tc>
          <w:tcPr>
            <w:tcW w:w="228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5282A4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 xml:space="preserve">Subjective treatment outcome 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A6AB2BA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A579203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3C897473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45472F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7CC87CA9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</w:tr>
      <w:tr w:rsidR="00A15C95" w:rsidRPr="006C2944" w14:paraId="7262F687" w14:textId="77777777" w:rsidTr="00B21F37">
        <w:trPr>
          <w:trHeight w:val="540"/>
        </w:trPr>
        <w:tc>
          <w:tcPr>
            <w:tcW w:w="228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B98EC6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Patient satisfaction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7A717A6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0430D5A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7640B90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1C734B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327FF83C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</w:tr>
      <w:tr w:rsidR="00A15C95" w:rsidRPr="006C2944" w14:paraId="3AEFCD84" w14:textId="77777777" w:rsidTr="00B21F37">
        <w:trPr>
          <w:trHeight w:val="540"/>
        </w:trPr>
        <w:tc>
          <w:tcPr>
            <w:tcW w:w="228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9885FD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Work ability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B5918F2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41ED42E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1DBEC181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122EB5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66969C1C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</w:tr>
      <w:tr w:rsidR="00A15C95" w:rsidRPr="006C2944" w14:paraId="4C760F95" w14:textId="77777777" w:rsidTr="00B21F37">
        <w:trPr>
          <w:trHeight w:val="540"/>
        </w:trPr>
        <w:tc>
          <w:tcPr>
            <w:tcW w:w="2282" w:type="dxa"/>
            <w:tcBorders>
              <w:top w:val="nil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1CAC17A6" w14:textId="7F3E3C47" w:rsidR="00A15C95" w:rsidRPr="006C2944" w:rsidRDefault="001240BC" w:rsidP="00A15C9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6C294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Self-regulation competence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113F4DA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5A515DA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6944310C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781A85ED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2C90DCDF" w14:textId="77777777" w:rsidR="00A15C95" w:rsidRPr="006C2944" w:rsidRDefault="00A15C95" w:rsidP="00A15C95">
            <w:pPr>
              <w:spacing w:line="24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6C2944">
              <w:rPr>
                <w:rFonts w:ascii="Arial" w:hAnsi="Arial" w:cs="Arial"/>
                <w:szCs w:val="20"/>
                <w:lang w:val="en-US"/>
              </w:rPr>
              <w:t>X</w:t>
            </w:r>
          </w:p>
        </w:tc>
      </w:tr>
    </w:tbl>
    <w:p w14:paraId="43BB0AFA" w14:textId="6B7CFD01" w:rsidR="009C4467" w:rsidRPr="006C2944" w:rsidRDefault="009C4467" w:rsidP="003A10CA">
      <w:pPr>
        <w:pStyle w:val="Heading2"/>
        <w:jc w:val="both"/>
        <w:rPr>
          <w:i w:val="0"/>
          <w:lang w:val="en-US"/>
        </w:rPr>
      </w:pPr>
    </w:p>
    <w:sectPr w:rsidR="009C4467" w:rsidRPr="006C2944" w:rsidSect="0097108F">
      <w:footerReference w:type="default" r:id="rId8"/>
      <w:pgSz w:w="11901" w:h="16840" w:code="9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56163" w14:textId="77777777" w:rsidR="00EE73E8" w:rsidRDefault="00EE73E8" w:rsidP="00AF2C92">
      <w:r>
        <w:separator/>
      </w:r>
    </w:p>
  </w:endnote>
  <w:endnote w:type="continuationSeparator" w:id="0">
    <w:p w14:paraId="0F793370" w14:textId="77777777" w:rsidR="00EE73E8" w:rsidRDefault="00EE73E8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1167847"/>
      <w:docPartObj>
        <w:docPartGallery w:val="Page Numbers (Bottom of Page)"/>
        <w:docPartUnique/>
      </w:docPartObj>
    </w:sdtPr>
    <w:sdtEndPr/>
    <w:sdtContent>
      <w:p w14:paraId="7C34392C" w14:textId="6202F5DC" w:rsidR="0012487D" w:rsidRDefault="001248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A34" w:rsidRPr="001D2A34">
          <w:rPr>
            <w:noProof/>
            <w:lang w:val="de-DE"/>
          </w:rPr>
          <w:t>12</w:t>
        </w:r>
        <w:r>
          <w:fldChar w:fldCharType="end"/>
        </w:r>
      </w:p>
    </w:sdtContent>
  </w:sdt>
  <w:p w14:paraId="067E47DA" w14:textId="77777777" w:rsidR="0012487D" w:rsidRDefault="00124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D5096" w14:textId="77777777" w:rsidR="00EE73E8" w:rsidRDefault="00EE73E8" w:rsidP="00AF2C92">
      <w:r>
        <w:separator/>
      </w:r>
    </w:p>
  </w:footnote>
  <w:footnote w:type="continuationSeparator" w:id="0">
    <w:p w14:paraId="6E00A69E" w14:textId="77777777" w:rsidR="00EE73E8" w:rsidRDefault="00EE73E8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24433B"/>
    <w:multiLevelType w:val="hybridMultilevel"/>
    <w:tmpl w:val="BB5C28D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590BA3"/>
    <w:multiLevelType w:val="hybridMultilevel"/>
    <w:tmpl w:val="2AF088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55492"/>
    <w:multiLevelType w:val="hybridMultilevel"/>
    <w:tmpl w:val="620AA47E"/>
    <w:lvl w:ilvl="0" w:tplc="91D6247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2B03AF"/>
    <w:multiLevelType w:val="hybridMultilevel"/>
    <w:tmpl w:val="16003F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04803"/>
    <w:multiLevelType w:val="hybridMultilevel"/>
    <w:tmpl w:val="C7DCF1C6"/>
    <w:lvl w:ilvl="0" w:tplc="91D624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454FE"/>
    <w:multiLevelType w:val="hybridMultilevel"/>
    <w:tmpl w:val="C444FBE0"/>
    <w:lvl w:ilvl="0" w:tplc="91D624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3D73CA"/>
    <w:multiLevelType w:val="hybridMultilevel"/>
    <w:tmpl w:val="4698ACBA"/>
    <w:lvl w:ilvl="0" w:tplc="0407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0"/>
  </w:num>
  <w:num w:numId="14">
    <w:abstractNumId w:val="25"/>
  </w:num>
  <w:num w:numId="15">
    <w:abstractNumId w:val="16"/>
  </w:num>
  <w:num w:numId="16">
    <w:abstractNumId w:val="18"/>
  </w:num>
  <w:num w:numId="17">
    <w:abstractNumId w:val="12"/>
  </w:num>
  <w:num w:numId="18">
    <w:abstractNumId w:val="0"/>
  </w:num>
  <w:num w:numId="19">
    <w:abstractNumId w:val="14"/>
  </w:num>
  <w:num w:numId="20">
    <w:abstractNumId w:val="25"/>
  </w:num>
  <w:num w:numId="21">
    <w:abstractNumId w:val="25"/>
  </w:num>
  <w:num w:numId="22">
    <w:abstractNumId w:val="25"/>
  </w:num>
  <w:num w:numId="23">
    <w:abstractNumId w:val="25"/>
  </w:num>
  <w:num w:numId="24">
    <w:abstractNumId w:val="20"/>
  </w:num>
  <w:num w:numId="25">
    <w:abstractNumId w:val="21"/>
  </w:num>
  <w:num w:numId="26">
    <w:abstractNumId w:val="26"/>
  </w:num>
  <w:num w:numId="27">
    <w:abstractNumId w:val="27"/>
  </w:num>
  <w:num w:numId="28">
    <w:abstractNumId w:val="25"/>
  </w:num>
  <w:num w:numId="29">
    <w:abstractNumId w:val="15"/>
  </w:num>
  <w:num w:numId="30">
    <w:abstractNumId w:val="29"/>
  </w:num>
  <w:num w:numId="31">
    <w:abstractNumId w:val="13"/>
  </w:num>
  <w:num w:numId="32">
    <w:abstractNumId w:val="22"/>
  </w:num>
  <w:num w:numId="33">
    <w:abstractNumId w:val="28"/>
  </w:num>
  <w:num w:numId="34">
    <w:abstractNumId w:val="19"/>
  </w:num>
  <w:num w:numId="35">
    <w:abstractNumId w:val="30"/>
  </w:num>
  <w:num w:numId="36">
    <w:abstractNumId w:val="2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A95"/>
    <w:rsid w:val="00001899"/>
    <w:rsid w:val="0000338C"/>
    <w:rsid w:val="000049AD"/>
    <w:rsid w:val="0000554F"/>
    <w:rsid w:val="0000642F"/>
    <w:rsid w:val="0000681B"/>
    <w:rsid w:val="0000696F"/>
    <w:rsid w:val="00007C14"/>
    <w:rsid w:val="00010E9B"/>
    <w:rsid w:val="00013243"/>
    <w:rsid w:val="000133C0"/>
    <w:rsid w:val="000134F1"/>
    <w:rsid w:val="00014C25"/>
    <w:rsid w:val="00014C4E"/>
    <w:rsid w:val="00015129"/>
    <w:rsid w:val="00016972"/>
    <w:rsid w:val="00017107"/>
    <w:rsid w:val="000202E2"/>
    <w:rsid w:val="00020AA8"/>
    <w:rsid w:val="00022441"/>
    <w:rsid w:val="0002261E"/>
    <w:rsid w:val="00024839"/>
    <w:rsid w:val="00025F8D"/>
    <w:rsid w:val="00026871"/>
    <w:rsid w:val="00031BA4"/>
    <w:rsid w:val="00031EC4"/>
    <w:rsid w:val="00037A98"/>
    <w:rsid w:val="000427FB"/>
    <w:rsid w:val="000433DE"/>
    <w:rsid w:val="0004455E"/>
    <w:rsid w:val="00044911"/>
    <w:rsid w:val="00047CB5"/>
    <w:rsid w:val="00051FAA"/>
    <w:rsid w:val="000572A9"/>
    <w:rsid w:val="00061325"/>
    <w:rsid w:val="000616E1"/>
    <w:rsid w:val="000622A9"/>
    <w:rsid w:val="000632DE"/>
    <w:rsid w:val="00065B1F"/>
    <w:rsid w:val="000733AC"/>
    <w:rsid w:val="00074B81"/>
    <w:rsid w:val="00074D22"/>
    <w:rsid w:val="00075081"/>
    <w:rsid w:val="0007528A"/>
    <w:rsid w:val="00080AFC"/>
    <w:rsid w:val="000811AB"/>
    <w:rsid w:val="00083A3E"/>
    <w:rsid w:val="00083C5F"/>
    <w:rsid w:val="00083D4D"/>
    <w:rsid w:val="0009172C"/>
    <w:rsid w:val="000930EC"/>
    <w:rsid w:val="000948EF"/>
    <w:rsid w:val="00094F7A"/>
    <w:rsid w:val="00095E61"/>
    <w:rsid w:val="000966C1"/>
    <w:rsid w:val="000970AC"/>
    <w:rsid w:val="000A1167"/>
    <w:rsid w:val="000A4288"/>
    <w:rsid w:val="000A4428"/>
    <w:rsid w:val="000A5038"/>
    <w:rsid w:val="000A6D40"/>
    <w:rsid w:val="000A7BC3"/>
    <w:rsid w:val="000B0CB3"/>
    <w:rsid w:val="000B1661"/>
    <w:rsid w:val="000B1F0B"/>
    <w:rsid w:val="000B2E88"/>
    <w:rsid w:val="000B4603"/>
    <w:rsid w:val="000B4F57"/>
    <w:rsid w:val="000B71B1"/>
    <w:rsid w:val="000C09BE"/>
    <w:rsid w:val="000C1380"/>
    <w:rsid w:val="000C554F"/>
    <w:rsid w:val="000D0DC5"/>
    <w:rsid w:val="000D15FF"/>
    <w:rsid w:val="000D28DF"/>
    <w:rsid w:val="000D2C3F"/>
    <w:rsid w:val="000D4553"/>
    <w:rsid w:val="000D488B"/>
    <w:rsid w:val="000D56A0"/>
    <w:rsid w:val="000D68DF"/>
    <w:rsid w:val="000E138D"/>
    <w:rsid w:val="000E187A"/>
    <w:rsid w:val="000E29BA"/>
    <w:rsid w:val="000E2D61"/>
    <w:rsid w:val="000E3B1B"/>
    <w:rsid w:val="000E450E"/>
    <w:rsid w:val="000E6259"/>
    <w:rsid w:val="000E6CFE"/>
    <w:rsid w:val="000F2534"/>
    <w:rsid w:val="000F2EE3"/>
    <w:rsid w:val="000F4677"/>
    <w:rsid w:val="000F56E0"/>
    <w:rsid w:val="000F5BE0"/>
    <w:rsid w:val="000F7F60"/>
    <w:rsid w:val="00100587"/>
    <w:rsid w:val="001024B0"/>
    <w:rsid w:val="0010284E"/>
    <w:rsid w:val="00103122"/>
    <w:rsid w:val="0010336A"/>
    <w:rsid w:val="001050F1"/>
    <w:rsid w:val="00105AEA"/>
    <w:rsid w:val="00106DAF"/>
    <w:rsid w:val="001127E5"/>
    <w:rsid w:val="001134C2"/>
    <w:rsid w:val="00114ABE"/>
    <w:rsid w:val="00116023"/>
    <w:rsid w:val="001163B1"/>
    <w:rsid w:val="00123F06"/>
    <w:rsid w:val="001240BC"/>
    <w:rsid w:val="0012487D"/>
    <w:rsid w:val="00126E36"/>
    <w:rsid w:val="00130A2C"/>
    <w:rsid w:val="00134A51"/>
    <w:rsid w:val="00134AC1"/>
    <w:rsid w:val="00140727"/>
    <w:rsid w:val="001437CE"/>
    <w:rsid w:val="001512A3"/>
    <w:rsid w:val="001524E2"/>
    <w:rsid w:val="00160628"/>
    <w:rsid w:val="00161344"/>
    <w:rsid w:val="00162195"/>
    <w:rsid w:val="0016322A"/>
    <w:rsid w:val="00163B1D"/>
    <w:rsid w:val="00165339"/>
    <w:rsid w:val="00165A21"/>
    <w:rsid w:val="001705CE"/>
    <w:rsid w:val="00170BC5"/>
    <w:rsid w:val="0017654A"/>
    <w:rsid w:val="0017714B"/>
    <w:rsid w:val="001804DF"/>
    <w:rsid w:val="0018136F"/>
    <w:rsid w:val="00181BDC"/>
    <w:rsid w:val="00181C03"/>
    <w:rsid w:val="00181DB0"/>
    <w:rsid w:val="001829E3"/>
    <w:rsid w:val="00186BEF"/>
    <w:rsid w:val="0018754D"/>
    <w:rsid w:val="001901E1"/>
    <w:rsid w:val="00190E64"/>
    <w:rsid w:val="001924C0"/>
    <w:rsid w:val="00194057"/>
    <w:rsid w:val="0019652A"/>
    <w:rsid w:val="0019731E"/>
    <w:rsid w:val="001A09FE"/>
    <w:rsid w:val="001A0DD3"/>
    <w:rsid w:val="001A3587"/>
    <w:rsid w:val="001A67C9"/>
    <w:rsid w:val="001A69DE"/>
    <w:rsid w:val="001A6A53"/>
    <w:rsid w:val="001A713C"/>
    <w:rsid w:val="001B1C7C"/>
    <w:rsid w:val="001B2A42"/>
    <w:rsid w:val="001B398F"/>
    <w:rsid w:val="001B46C6"/>
    <w:rsid w:val="001B4B48"/>
    <w:rsid w:val="001B4D1F"/>
    <w:rsid w:val="001B7681"/>
    <w:rsid w:val="001B7CAE"/>
    <w:rsid w:val="001C0772"/>
    <w:rsid w:val="001C0D4F"/>
    <w:rsid w:val="001C12D0"/>
    <w:rsid w:val="001C1BA3"/>
    <w:rsid w:val="001C1DEC"/>
    <w:rsid w:val="001C5736"/>
    <w:rsid w:val="001C5CD6"/>
    <w:rsid w:val="001D2A34"/>
    <w:rsid w:val="001D647F"/>
    <w:rsid w:val="001D6857"/>
    <w:rsid w:val="001D735B"/>
    <w:rsid w:val="001E0572"/>
    <w:rsid w:val="001E0A67"/>
    <w:rsid w:val="001E1028"/>
    <w:rsid w:val="001E14E2"/>
    <w:rsid w:val="001E6302"/>
    <w:rsid w:val="001E7DCB"/>
    <w:rsid w:val="001F3285"/>
    <w:rsid w:val="001F3411"/>
    <w:rsid w:val="001F3B58"/>
    <w:rsid w:val="001F3B8E"/>
    <w:rsid w:val="001F4287"/>
    <w:rsid w:val="001F43CA"/>
    <w:rsid w:val="001F4DBA"/>
    <w:rsid w:val="001F783A"/>
    <w:rsid w:val="00200A78"/>
    <w:rsid w:val="00200F1C"/>
    <w:rsid w:val="0020415E"/>
    <w:rsid w:val="00204FF4"/>
    <w:rsid w:val="0021056E"/>
    <w:rsid w:val="0021075D"/>
    <w:rsid w:val="0021165A"/>
    <w:rsid w:val="00211BC9"/>
    <w:rsid w:val="002139C5"/>
    <w:rsid w:val="0021620C"/>
    <w:rsid w:val="00216E78"/>
    <w:rsid w:val="00217275"/>
    <w:rsid w:val="002211DD"/>
    <w:rsid w:val="002219AC"/>
    <w:rsid w:val="00233C90"/>
    <w:rsid w:val="00236F4B"/>
    <w:rsid w:val="0024018C"/>
    <w:rsid w:val="00242B0D"/>
    <w:rsid w:val="002467C6"/>
    <w:rsid w:val="0024692A"/>
    <w:rsid w:val="00246AAC"/>
    <w:rsid w:val="002503F3"/>
    <w:rsid w:val="00251492"/>
    <w:rsid w:val="00252BBA"/>
    <w:rsid w:val="00253123"/>
    <w:rsid w:val="00260650"/>
    <w:rsid w:val="00261B6D"/>
    <w:rsid w:val="00264001"/>
    <w:rsid w:val="00264B0E"/>
    <w:rsid w:val="00266354"/>
    <w:rsid w:val="00267A18"/>
    <w:rsid w:val="00272665"/>
    <w:rsid w:val="00273254"/>
    <w:rsid w:val="00273462"/>
    <w:rsid w:val="0027395B"/>
    <w:rsid w:val="00275854"/>
    <w:rsid w:val="0027719B"/>
    <w:rsid w:val="0028064E"/>
    <w:rsid w:val="002826CE"/>
    <w:rsid w:val="00283B41"/>
    <w:rsid w:val="00285EF4"/>
    <w:rsid w:val="00285F28"/>
    <w:rsid w:val="00286398"/>
    <w:rsid w:val="0028714C"/>
    <w:rsid w:val="00292973"/>
    <w:rsid w:val="0029336C"/>
    <w:rsid w:val="002952F3"/>
    <w:rsid w:val="002A3C42"/>
    <w:rsid w:val="002A5D75"/>
    <w:rsid w:val="002B0596"/>
    <w:rsid w:val="002B0AD2"/>
    <w:rsid w:val="002B1433"/>
    <w:rsid w:val="002B1557"/>
    <w:rsid w:val="002B1B1A"/>
    <w:rsid w:val="002B1F76"/>
    <w:rsid w:val="002B7228"/>
    <w:rsid w:val="002C3CD8"/>
    <w:rsid w:val="002C4335"/>
    <w:rsid w:val="002C53EE"/>
    <w:rsid w:val="002C7811"/>
    <w:rsid w:val="002D1610"/>
    <w:rsid w:val="002D24F7"/>
    <w:rsid w:val="002D2799"/>
    <w:rsid w:val="002D2CD7"/>
    <w:rsid w:val="002D4DDC"/>
    <w:rsid w:val="002D4F75"/>
    <w:rsid w:val="002D6493"/>
    <w:rsid w:val="002D7AB6"/>
    <w:rsid w:val="002E06D0"/>
    <w:rsid w:val="002E1216"/>
    <w:rsid w:val="002E3C27"/>
    <w:rsid w:val="002E403A"/>
    <w:rsid w:val="002E7F3A"/>
    <w:rsid w:val="002F11DC"/>
    <w:rsid w:val="002F2EB7"/>
    <w:rsid w:val="002F4EDB"/>
    <w:rsid w:val="002F4F2F"/>
    <w:rsid w:val="002F6054"/>
    <w:rsid w:val="002F76E3"/>
    <w:rsid w:val="00302D05"/>
    <w:rsid w:val="00303292"/>
    <w:rsid w:val="00307B0D"/>
    <w:rsid w:val="00310E13"/>
    <w:rsid w:val="0031241A"/>
    <w:rsid w:val="00315713"/>
    <w:rsid w:val="0031686C"/>
    <w:rsid w:val="00316FE0"/>
    <w:rsid w:val="003204D2"/>
    <w:rsid w:val="00321F28"/>
    <w:rsid w:val="0032326F"/>
    <w:rsid w:val="00323657"/>
    <w:rsid w:val="003256DA"/>
    <w:rsid w:val="0032605E"/>
    <w:rsid w:val="00326D0D"/>
    <w:rsid w:val="003275D1"/>
    <w:rsid w:val="00330B2A"/>
    <w:rsid w:val="00331E17"/>
    <w:rsid w:val="00332AC6"/>
    <w:rsid w:val="00333063"/>
    <w:rsid w:val="00333825"/>
    <w:rsid w:val="003408E3"/>
    <w:rsid w:val="003429C3"/>
    <w:rsid w:val="0034332B"/>
    <w:rsid w:val="00343480"/>
    <w:rsid w:val="00343D79"/>
    <w:rsid w:val="00344F94"/>
    <w:rsid w:val="00345E89"/>
    <w:rsid w:val="003503DF"/>
    <w:rsid w:val="003522A1"/>
    <w:rsid w:val="0035254B"/>
    <w:rsid w:val="00353555"/>
    <w:rsid w:val="003565D4"/>
    <w:rsid w:val="0036034D"/>
    <w:rsid w:val="003607FB"/>
    <w:rsid w:val="00360FD5"/>
    <w:rsid w:val="0036271E"/>
    <w:rsid w:val="00362E54"/>
    <w:rsid w:val="0036340D"/>
    <w:rsid w:val="003634A5"/>
    <w:rsid w:val="00364661"/>
    <w:rsid w:val="00366868"/>
    <w:rsid w:val="00367506"/>
    <w:rsid w:val="00370085"/>
    <w:rsid w:val="003738A0"/>
    <w:rsid w:val="003744A7"/>
    <w:rsid w:val="003761C6"/>
    <w:rsid w:val="00376235"/>
    <w:rsid w:val="003762B1"/>
    <w:rsid w:val="00381FB6"/>
    <w:rsid w:val="003836D3"/>
    <w:rsid w:val="00383A52"/>
    <w:rsid w:val="00384901"/>
    <w:rsid w:val="00384B2C"/>
    <w:rsid w:val="00390B2F"/>
    <w:rsid w:val="00391652"/>
    <w:rsid w:val="003931A1"/>
    <w:rsid w:val="0039507F"/>
    <w:rsid w:val="00395859"/>
    <w:rsid w:val="003964E9"/>
    <w:rsid w:val="003A0BF3"/>
    <w:rsid w:val="003A10CA"/>
    <w:rsid w:val="003A1260"/>
    <w:rsid w:val="003A1941"/>
    <w:rsid w:val="003A295F"/>
    <w:rsid w:val="003A34C1"/>
    <w:rsid w:val="003A41DD"/>
    <w:rsid w:val="003A625C"/>
    <w:rsid w:val="003A7033"/>
    <w:rsid w:val="003A7A5B"/>
    <w:rsid w:val="003B0BA2"/>
    <w:rsid w:val="003B401A"/>
    <w:rsid w:val="003B47FE"/>
    <w:rsid w:val="003B5673"/>
    <w:rsid w:val="003B6287"/>
    <w:rsid w:val="003B62C9"/>
    <w:rsid w:val="003B7A82"/>
    <w:rsid w:val="003C7176"/>
    <w:rsid w:val="003D0929"/>
    <w:rsid w:val="003D4729"/>
    <w:rsid w:val="003D7DD6"/>
    <w:rsid w:val="003E11AC"/>
    <w:rsid w:val="003E4A95"/>
    <w:rsid w:val="003E5AAF"/>
    <w:rsid w:val="003E600D"/>
    <w:rsid w:val="003E64DF"/>
    <w:rsid w:val="003E6885"/>
    <w:rsid w:val="003E6A5D"/>
    <w:rsid w:val="003F193A"/>
    <w:rsid w:val="003F4207"/>
    <w:rsid w:val="003F5C46"/>
    <w:rsid w:val="003F7CBB"/>
    <w:rsid w:val="003F7D34"/>
    <w:rsid w:val="00407344"/>
    <w:rsid w:val="00407CA0"/>
    <w:rsid w:val="00412C8E"/>
    <w:rsid w:val="0041518D"/>
    <w:rsid w:val="0042221D"/>
    <w:rsid w:val="00424DD3"/>
    <w:rsid w:val="004269C5"/>
    <w:rsid w:val="00430410"/>
    <w:rsid w:val="00435939"/>
    <w:rsid w:val="00435956"/>
    <w:rsid w:val="00435A41"/>
    <w:rsid w:val="00435BE9"/>
    <w:rsid w:val="00437CC7"/>
    <w:rsid w:val="00440376"/>
    <w:rsid w:val="00442B9C"/>
    <w:rsid w:val="00445EFA"/>
    <w:rsid w:val="0044738A"/>
    <w:rsid w:val="004473D3"/>
    <w:rsid w:val="0045144D"/>
    <w:rsid w:val="00452231"/>
    <w:rsid w:val="0045463C"/>
    <w:rsid w:val="00460C13"/>
    <w:rsid w:val="00463228"/>
    <w:rsid w:val="00463782"/>
    <w:rsid w:val="004667E0"/>
    <w:rsid w:val="0046760E"/>
    <w:rsid w:val="00470E10"/>
    <w:rsid w:val="00475AAB"/>
    <w:rsid w:val="00477A97"/>
    <w:rsid w:val="00481343"/>
    <w:rsid w:val="00484149"/>
    <w:rsid w:val="0048549E"/>
    <w:rsid w:val="00487EFE"/>
    <w:rsid w:val="00490B09"/>
    <w:rsid w:val="00490DF4"/>
    <w:rsid w:val="004930C6"/>
    <w:rsid w:val="00493347"/>
    <w:rsid w:val="004935BB"/>
    <w:rsid w:val="004939FE"/>
    <w:rsid w:val="00496092"/>
    <w:rsid w:val="00497F6F"/>
    <w:rsid w:val="004A087C"/>
    <w:rsid w:val="004A08DB"/>
    <w:rsid w:val="004A25D0"/>
    <w:rsid w:val="004A37E8"/>
    <w:rsid w:val="004A7549"/>
    <w:rsid w:val="004B08B6"/>
    <w:rsid w:val="004B09D4"/>
    <w:rsid w:val="004B309D"/>
    <w:rsid w:val="004B330A"/>
    <w:rsid w:val="004B4295"/>
    <w:rsid w:val="004B6B75"/>
    <w:rsid w:val="004B70D2"/>
    <w:rsid w:val="004B7C8E"/>
    <w:rsid w:val="004C3D3C"/>
    <w:rsid w:val="004C513E"/>
    <w:rsid w:val="004D0EDC"/>
    <w:rsid w:val="004D1220"/>
    <w:rsid w:val="004D14B3"/>
    <w:rsid w:val="004D1529"/>
    <w:rsid w:val="004D2253"/>
    <w:rsid w:val="004D541B"/>
    <w:rsid w:val="004D5514"/>
    <w:rsid w:val="004D56C3"/>
    <w:rsid w:val="004E0338"/>
    <w:rsid w:val="004E310F"/>
    <w:rsid w:val="004E4FF3"/>
    <w:rsid w:val="004E56A8"/>
    <w:rsid w:val="004E753A"/>
    <w:rsid w:val="004F3B55"/>
    <w:rsid w:val="004F428E"/>
    <w:rsid w:val="004F4E46"/>
    <w:rsid w:val="004F6B7D"/>
    <w:rsid w:val="005015F6"/>
    <w:rsid w:val="0050163D"/>
    <w:rsid w:val="005030C4"/>
    <w:rsid w:val="005031C5"/>
    <w:rsid w:val="00504FDC"/>
    <w:rsid w:val="005120CC"/>
    <w:rsid w:val="00512144"/>
    <w:rsid w:val="00512B7B"/>
    <w:rsid w:val="00514EA1"/>
    <w:rsid w:val="0051798B"/>
    <w:rsid w:val="00521F5A"/>
    <w:rsid w:val="005231A8"/>
    <w:rsid w:val="0052598C"/>
    <w:rsid w:val="00525E06"/>
    <w:rsid w:val="00526454"/>
    <w:rsid w:val="00531823"/>
    <w:rsid w:val="00532047"/>
    <w:rsid w:val="00534ECC"/>
    <w:rsid w:val="0053720D"/>
    <w:rsid w:val="00537F73"/>
    <w:rsid w:val="00540C5E"/>
    <w:rsid w:val="00540EF5"/>
    <w:rsid w:val="0054187B"/>
    <w:rsid w:val="00541BF3"/>
    <w:rsid w:val="00541CD3"/>
    <w:rsid w:val="00543B60"/>
    <w:rsid w:val="00546FDD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77BF7"/>
    <w:rsid w:val="00582258"/>
    <w:rsid w:val="005839AE"/>
    <w:rsid w:val="00584270"/>
    <w:rsid w:val="00584738"/>
    <w:rsid w:val="005848F9"/>
    <w:rsid w:val="00585B5A"/>
    <w:rsid w:val="005900DB"/>
    <w:rsid w:val="005920B0"/>
    <w:rsid w:val="0059380D"/>
    <w:rsid w:val="00595A8F"/>
    <w:rsid w:val="005977C2"/>
    <w:rsid w:val="00597BF2"/>
    <w:rsid w:val="005A1F54"/>
    <w:rsid w:val="005A3020"/>
    <w:rsid w:val="005A3AB9"/>
    <w:rsid w:val="005B134E"/>
    <w:rsid w:val="005B2039"/>
    <w:rsid w:val="005B2E51"/>
    <w:rsid w:val="005B344F"/>
    <w:rsid w:val="005B3FBA"/>
    <w:rsid w:val="005B4029"/>
    <w:rsid w:val="005B4A1D"/>
    <w:rsid w:val="005B674D"/>
    <w:rsid w:val="005C056D"/>
    <w:rsid w:val="005C0CBE"/>
    <w:rsid w:val="005C1FCF"/>
    <w:rsid w:val="005C3F41"/>
    <w:rsid w:val="005D1885"/>
    <w:rsid w:val="005D4A38"/>
    <w:rsid w:val="005E2C2C"/>
    <w:rsid w:val="005E2EEA"/>
    <w:rsid w:val="005E3708"/>
    <w:rsid w:val="005E3CCD"/>
    <w:rsid w:val="005E3D6B"/>
    <w:rsid w:val="005E5B55"/>
    <w:rsid w:val="005E5E4A"/>
    <w:rsid w:val="005E693D"/>
    <w:rsid w:val="005E75BF"/>
    <w:rsid w:val="005E7F53"/>
    <w:rsid w:val="005F57BA"/>
    <w:rsid w:val="005F61E6"/>
    <w:rsid w:val="005F6C45"/>
    <w:rsid w:val="005F77E5"/>
    <w:rsid w:val="00605A69"/>
    <w:rsid w:val="006067D7"/>
    <w:rsid w:val="00606C54"/>
    <w:rsid w:val="00610958"/>
    <w:rsid w:val="00614375"/>
    <w:rsid w:val="00615B0A"/>
    <w:rsid w:val="006168CF"/>
    <w:rsid w:val="0062003E"/>
    <w:rsid w:val="0062011B"/>
    <w:rsid w:val="00623994"/>
    <w:rsid w:val="00625DC4"/>
    <w:rsid w:val="00625E76"/>
    <w:rsid w:val="00626DE0"/>
    <w:rsid w:val="00626FD3"/>
    <w:rsid w:val="006270C5"/>
    <w:rsid w:val="00630901"/>
    <w:rsid w:val="00631F8E"/>
    <w:rsid w:val="00636EE9"/>
    <w:rsid w:val="00640950"/>
    <w:rsid w:val="00641AE7"/>
    <w:rsid w:val="00642629"/>
    <w:rsid w:val="00644168"/>
    <w:rsid w:val="00644C2E"/>
    <w:rsid w:val="0064554F"/>
    <w:rsid w:val="00645901"/>
    <w:rsid w:val="0064782B"/>
    <w:rsid w:val="00651591"/>
    <w:rsid w:val="0065293D"/>
    <w:rsid w:val="00653EFC"/>
    <w:rsid w:val="00654021"/>
    <w:rsid w:val="00655268"/>
    <w:rsid w:val="00661045"/>
    <w:rsid w:val="00663D23"/>
    <w:rsid w:val="00666DA8"/>
    <w:rsid w:val="0067016A"/>
    <w:rsid w:val="00671057"/>
    <w:rsid w:val="00675AAF"/>
    <w:rsid w:val="0068031A"/>
    <w:rsid w:val="00681B2F"/>
    <w:rsid w:val="0068335F"/>
    <w:rsid w:val="00687217"/>
    <w:rsid w:val="006879A5"/>
    <w:rsid w:val="00693066"/>
    <w:rsid w:val="00693302"/>
    <w:rsid w:val="0069627D"/>
    <w:rsid w:val="0069640B"/>
    <w:rsid w:val="006A13C6"/>
    <w:rsid w:val="006A1B83"/>
    <w:rsid w:val="006A21CD"/>
    <w:rsid w:val="006A22FA"/>
    <w:rsid w:val="006A37D6"/>
    <w:rsid w:val="006A4427"/>
    <w:rsid w:val="006A5918"/>
    <w:rsid w:val="006B04E5"/>
    <w:rsid w:val="006B21B2"/>
    <w:rsid w:val="006B239D"/>
    <w:rsid w:val="006B3E76"/>
    <w:rsid w:val="006B4A4A"/>
    <w:rsid w:val="006B5CE7"/>
    <w:rsid w:val="006B5F56"/>
    <w:rsid w:val="006B62EF"/>
    <w:rsid w:val="006C0411"/>
    <w:rsid w:val="006C0946"/>
    <w:rsid w:val="006C19B2"/>
    <w:rsid w:val="006C2944"/>
    <w:rsid w:val="006C2F9D"/>
    <w:rsid w:val="006C3CB3"/>
    <w:rsid w:val="006C4409"/>
    <w:rsid w:val="006C4D4C"/>
    <w:rsid w:val="006C5BB8"/>
    <w:rsid w:val="006C6936"/>
    <w:rsid w:val="006C7B01"/>
    <w:rsid w:val="006D0FE8"/>
    <w:rsid w:val="006D0FF5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E7019"/>
    <w:rsid w:val="006F231A"/>
    <w:rsid w:val="006F3766"/>
    <w:rsid w:val="006F6B55"/>
    <w:rsid w:val="006F788D"/>
    <w:rsid w:val="006F78E1"/>
    <w:rsid w:val="0070101D"/>
    <w:rsid w:val="00701072"/>
    <w:rsid w:val="00702054"/>
    <w:rsid w:val="0070339A"/>
    <w:rsid w:val="007035A4"/>
    <w:rsid w:val="00711799"/>
    <w:rsid w:val="00712B78"/>
    <w:rsid w:val="0071393B"/>
    <w:rsid w:val="00713EE2"/>
    <w:rsid w:val="007172BC"/>
    <w:rsid w:val="007177FC"/>
    <w:rsid w:val="00717C32"/>
    <w:rsid w:val="00720C5E"/>
    <w:rsid w:val="00721701"/>
    <w:rsid w:val="00726990"/>
    <w:rsid w:val="007305B2"/>
    <w:rsid w:val="00731835"/>
    <w:rsid w:val="007341F8"/>
    <w:rsid w:val="00734372"/>
    <w:rsid w:val="00734C8B"/>
    <w:rsid w:val="00734EB8"/>
    <w:rsid w:val="00734EF7"/>
    <w:rsid w:val="00735F8B"/>
    <w:rsid w:val="00737506"/>
    <w:rsid w:val="0074090B"/>
    <w:rsid w:val="00740C4D"/>
    <w:rsid w:val="00742B0E"/>
    <w:rsid w:val="00742B52"/>
    <w:rsid w:val="00742D1F"/>
    <w:rsid w:val="00743EBA"/>
    <w:rsid w:val="00744C8E"/>
    <w:rsid w:val="0074707E"/>
    <w:rsid w:val="00747A28"/>
    <w:rsid w:val="00750489"/>
    <w:rsid w:val="00750C79"/>
    <w:rsid w:val="007511B9"/>
    <w:rsid w:val="007516DC"/>
    <w:rsid w:val="00752E58"/>
    <w:rsid w:val="00754B80"/>
    <w:rsid w:val="00757385"/>
    <w:rsid w:val="00757ED0"/>
    <w:rsid w:val="00760886"/>
    <w:rsid w:val="007609A5"/>
    <w:rsid w:val="00761918"/>
    <w:rsid w:val="00761D2E"/>
    <w:rsid w:val="00762F03"/>
    <w:rsid w:val="00762F2F"/>
    <w:rsid w:val="0076301F"/>
    <w:rsid w:val="0076413B"/>
    <w:rsid w:val="007648AE"/>
    <w:rsid w:val="00764BF8"/>
    <w:rsid w:val="0076514D"/>
    <w:rsid w:val="00766727"/>
    <w:rsid w:val="00767C24"/>
    <w:rsid w:val="00770AFB"/>
    <w:rsid w:val="00773D59"/>
    <w:rsid w:val="00773EE4"/>
    <w:rsid w:val="00774D79"/>
    <w:rsid w:val="00781003"/>
    <w:rsid w:val="00783CE4"/>
    <w:rsid w:val="00785931"/>
    <w:rsid w:val="007859BC"/>
    <w:rsid w:val="007911FD"/>
    <w:rsid w:val="00793723"/>
    <w:rsid w:val="00793930"/>
    <w:rsid w:val="00793DD1"/>
    <w:rsid w:val="00794FEC"/>
    <w:rsid w:val="0079694A"/>
    <w:rsid w:val="007A003E"/>
    <w:rsid w:val="007A1965"/>
    <w:rsid w:val="007A2ED1"/>
    <w:rsid w:val="007A3869"/>
    <w:rsid w:val="007A44F7"/>
    <w:rsid w:val="007A4BE6"/>
    <w:rsid w:val="007A6C97"/>
    <w:rsid w:val="007A6F76"/>
    <w:rsid w:val="007B0DC6"/>
    <w:rsid w:val="007B1094"/>
    <w:rsid w:val="007B1762"/>
    <w:rsid w:val="007B21C1"/>
    <w:rsid w:val="007B3320"/>
    <w:rsid w:val="007B44A9"/>
    <w:rsid w:val="007B5109"/>
    <w:rsid w:val="007B69DE"/>
    <w:rsid w:val="007B7965"/>
    <w:rsid w:val="007C301F"/>
    <w:rsid w:val="007C4540"/>
    <w:rsid w:val="007C56F5"/>
    <w:rsid w:val="007C65AF"/>
    <w:rsid w:val="007D135D"/>
    <w:rsid w:val="007D2016"/>
    <w:rsid w:val="007D3975"/>
    <w:rsid w:val="007D730F"/>
    <w:rsid w:val="007D7CD8"/>
    <w:rsid w:val="007E377B"/>
    <w:rsid w:val="007E3AA7"/>
    <w:rsid w:val="007E5E57"/>
    <w:rsid w:val="007E60D5"/>
    <w:rsid w:val="007E64FB"/>
    <w:rsid w:val="007F50F3"/>
    <w:rsid w:val="007F5857"/>
    <w:rsid w:val="007F6BC9"/>
    <w:rsid w:val="007F6CA1"/>
    <w:rsid w:val="007F737D"/>
    <w:rsid w:val="00801DC2"/>
    <w:rsid w:val="0080308E"/>
    <w:rsid w:val="00805303"/>
    <w:rsid w:val="00806705"/>
    <w:rsid w:val="00806738"/>
    <w:rsid w:val="00811C8A"/>
    <w:rsid w:val="00816537"/>
    <w:rsid w:val="008200F3"/>
    <w:rsid w:val="00820809"/>
    <w:rsid w:val="008216D5"/>
    <w:rsid w:val="0082317F"/>
    <w:rsid w:val="008249CE"/>
    <w:rsid w:val="00826761"/>
    <w:rsid w:val="00831A50"/>
    <w:rsid w:val="00831B3C"/>
    <w:rsid w:val="00831C89"/>
    <w:rsid w:val="00832114"/>
    <w:rsid w:val="008349A7"/>
    <w:rsid w:val="00834C46"/>
    <w:rsid w:val="0083748F"/>
    <w:rsid w:val="0084093E"/>
    <w:rsid w:val="00841CE1"/>
    <w:rsid w:val="00843A19"/>
    <w:rsid w:val="00844030"/>
    <w:rsid w:val="00845957"/>
    <w:rsid w:val="008473D8"/>
    <w:rsid w:val="008528DC"/>
    <w:rsid w:val="00852B8C"/>
    <w:rsid w:val="00854981"/>
    <w:rsid w:val="00856E75"/>
    <w:rsid w:val="00864380"/>
    <w:rsid w:val="00864B2E"/>
    <w:rsid w:val="00865963"/>
    <w:rsid w:val="00870FF5"/>
    <w:rsid w:val="00871C1D"/>
    <w:rsid w:val="00871F86"/>
    <w:rsid w:val="0087450E"/>
    <w:rsid w:val="00875A82"/>
    <w:rsid w:val="00876CA3"/>
    <w:rsid w:val="008772FE"/>
    <w:rsid w:val="008775F1"/>
    <w:rsid w:val="0087797C"/>
    <w:rsid w:val="00880BE8"/>
    <w:rsid w:val="008821AE"/>
    <w:rsid w:val="00883D3A"/>
    <w:rsid w:val="008854F7"/>
    <w:rsid w:val="00885A9D"/>
    <w:rsid w:val="008879D2"/>
    <w:rsid w:val="00892288"/>
    <w:rsid w:val="008929D2"/>
    <w:rsid w:val="00893636"/>
    <w:rsid w:val="00893B94"/>
    <w:rsid w:val="00896651"/>
    <w:rsid w:val="00896B03"/>
    <w:rsid w:val="00896E9D"/>
    <w:rsid w:val="00896F11"/>
    <w:rsid w:val="008A0768"/>
    <w:rsid w:val="008A1049"/>
    <w:rsid w:val="008A1C98"/>
    <w:rsid w:val="008A322D"/>
    <w:rsid w:val="008A4D72"/>
    <w:rsid w:val="008A6285"/>
    <w:rsid w:val="008A63B2"/>
    <w:rsid w:val="008B345D"/>
    <w:rsid w:val="008B71E0"/>
    <w:rsid w:val="008B7FE0"/>
    <w:rsid w:val="008C0262"/>
    <w:rsid w:val="008C18B0"/>
    <w:rsid w:val="008C1FC2"/>
    <w:rsid w:val="008C222B"/>
    <w:rsid w:val="008C2980"/>
    <w:rsid w:val="008C4DD6"/>
    <w:rsid w:val="008C5AFB"/>
    <w:rsid w:val="008C659F"/>
    <w:rsid w:val="008C7650"/>
    <w:rsid w:val="008D07FB"/>
    <w:rsid w:val="008D0C02"/>
    <w:rsid w:val="008D357D"/>
    <w:rsid w:val="008D435A"/>
    <w:rsid w:val="008D522A"/>
    <w:rsid w:val="008D623D"/>
    <w:rsid w:val="008E2DC1"/>
    <w:rsid w:val="008E387B"/>
    <w:rsid w:val="008E55A2"/>
    <w:rsid w:val="008E6087"/>
    <w:rsid w:val="008E758D"/>
    <w:rsid w:val="008F10A7"/>
    <w:rsid w:val="008F3722"/>
    <w:rsid w:val="008F45D8"/>
    <w:rsid w:val="008F755D"/>
    <w:rsid w:val="008F7A39"/>
    <w:rsid w:val="00900F37"/>
    <w:rsid w:val="009021E8"/>
    <w:rsid w:val="00904677"/>
    <w:rsid w:val="00905202"/>
    <w:rsid w:val="00905EE2"/>
    <w:rsid w:val="00907597"/>
    <w:rsid w:val="00911440"/>
    <w:rsid w:val="00911712"/>
    <w:rsid w:val="00911B27"/>
    <w:rsid w:val="00914ACD"/>
    <w:rsid w:val="00915E35"/>
    <w:rsid w:val="00916FA6"/>
    <w:rsid w:val="009170BE"/>
    <w:rsid w:val="00920B55"/>
    <w:rsid w:val="009262C9"/>
    <w:rsid w:val="00930EB9"/>
    <w:rsid w:val="00933DC7"/>
    <w:rsid w:val="0093427C"/>
    <w:rsid w:val="0093450A"/>
    <w:rsid w:val="00936BC0"/>
    <w:rsid w:val="009417EE"/>
    <w:rsid w:val="009418F4"/>
    <w:rsid w:val="00942BBC"/>
    <w:rsid w:val="00943CB6"/>
    <w:rsid w:val="00944180"/>
    <w:rsid w:val="00944AA0"/>
    <w:rsid w:val="0094566B"/>
    <w:rsid w:val="00947DA2"/>
    <w:rsid w:val="00951177"/>
    <w:rsid w:val="00955890"/>
    <w:rsid w:val="0095770C"/>
    <w:rsid w:val="00966EEB"/>
    <w:rsid w:val="009673E8"/>
    <w:rsid w:val="0097108F"/>
    <w:rsid w:val="00974DB8"/>
    <w:rsid w:val="00975A51"/>
    <w:rsid w:val="00977665"/>
    <w:rsid w:val="00980661"/>
    <w:rsid w:val="0098093B"/>
    <w:rsid w:val="00987305"/>
    <w:rsid w:val="009876D4"/>
    <w:rsid w:val="009914A5"/>
    <w:rsid w:val="0099548E"/>
    <w:rsid w:val="0099589E"/>
    <w:rsid w:val="00996456"/>
    <w:rsid w:val="00996879"/>
    <w:rsid w:val="00996A12"/>
    <w:rsid w:val="00997B0F"/>
    <w:rsid w:val="009A0B09"/>
    <w:rsid w:val="009A0CC3"/>
    <w:rsid w:val="009A1CAD"/>
    <w:rsid w:val="009A3440"/>
    <w:rsid w:val="009A5832"/>
    <w:rsid w:val="009A6838"/>
    <w:rsid w:val="009B0C37"/>
    <w:rsid w:val="009B24B5"/>
    <w:rsid w:val="009B4EBC"/>
    <w:rsid w:val="009B5ABB"/>
    <w:rsid w:val="009B62DD"/>
    <w:rsid w:val="009B6C93"/>
    <w:rsid w:val="009B73CE"/>
    <w:rsid w:val="009C2461"/>
    <w:rsid w:val="009C4467"/>
    <w:rsid w:val="009C5194"/>
    <w:rsid w:val="009C5A15"/>
    <w:rsid w:val="009C6FE2"/>
    <w:rsid w:val="009C7674"/>
    <w:rsid w:val="009D004A"/>
    <w:rsid w:val="009D071C"/>
    <w:rsid w:val="009D5880"/>
    <w:rsid w:val="009D5D55"/>
    <w:rsid w:val="009E1FD4"/>
    <w:rsid w:val="009E3B07"/>
    <w:rsid w:val="009E51D1"/>
    <w:rsid w:val="009E5531"/>
    <w:rsid w:val="009F171E"/>
    <w:rsid w:val="009F1AB7"/>
    <w:rsid w:val="009F2506"/>
    <w:rsid w:val="009F371E"/>
    <w:rsid w:val="009F3D2F"/>
    <w:rsid w:val="009F7052"/>
    <w:rsid w:val="00A02668"/>
    <w:rsid w:val="00A02801"/>
    <w:rsid w:val="00A06A39"/>
    <w:rsid w:val="00A07F58"/>
    <w:rsid w:val="00A131CB"/>
    <w:rsid w:val="00A14847"/>
    <w:rsid w:val="00A15C95"/>
    <w:rsid w:val="00A16D6D"/>
    <w:rsid w:val="00A21383"/>
    <w:rsid w:val="00A2199F"/>
    <w:rsid w:val="00A21B31"/>
    <w:rsid w:val="00A2360E"/>
    <w:rsid w:val="00A26E0C"/>
    <w:rsid w:val="00A314BD"/>
    <w:rsid w:val="00A32FCB"/>
    <w:rsid w:val="00A337AB"/>
    <w:rsid w:val="00A34C25"/>
    <w:rsid w:val="00A3507D"/>
    <w:rsid w:val="00A363D9"/>
    <w:rsid w:val="00A3717A"/>
    <w:rsid w:val="00A37790"/>
    <w:rsid w:val="00A4088C"/>
    <w:rsid w:val="00A4456B"/>
    <w:rsid w:val="00A448D4"/>
    <w:rsid w:val="00A452E0"/>
    <w:rsid w:val="00A506DF"/>
    <w:rsid w:val="00A50953"/>
    <w:rsid w:val="00A51EA5"/>
    <w:rsid w:val="00A53742"/>
    <w:rsid w:val="00A54714"/>
    <w:rsid w:val="00A557A1"/>
    <w:rsid w:val="00A56095"/>
    <w:rsid w:val="00A5635E"/>
    <w:rsid w:val="00A63059"/>
    <w:rsid w:val="00A63AE3"/>
    <w:rsid w:val="00A651A4"/>
    <w:rsid w:val="00A656FD"/>
    <w:rsid w:val="00A7001F"/>
    <w:rsid w:val="00A71361"/>
    <w:rsid w:val="00A72791"/>
    <w:rsid w:val="00A746E2"/>
    <w:rsid w:val="00A772EC"/>
    <w:rsid w:val="00A81FF2"/>
    <w:rsid w:val="00A83904"/>
    <w:rsid w:val="00A8410E"/>
    <w:rsid w:val="00A851EE"/>
    <w:rsid w:val="00A87D81"/>
    <w:rsid w:val="00A90A79"/>
    <w:rsid w:val="00A96B30"/>
    <w:rsid w:val="00AA0EAB"/>
    <w:rsid w:val="00AA34EF"/>
    <w:rsid w:val="00AA41CA"/>
    <w:rsid w:val="00AA442D"/>
    <w:rsid w:val="00AA50A9"/>
    <w:rsid w:val="00AA59B5"/>
    <w:rsid w:val="00AA64DF"/>
    <w:rsid w:val="00AA7777"/>
    <w:rsid w:val="00AA7B84"/>
    <w:rsid w:val="00AB0F97"/>
    <w:rsid w:val="00AB736F"/>
    <w:rsid w:val="00AC0914"/>
    <w:rsid w:val="00AC0B4C"/>
    <w:rsid w:val="00AC1164"/>
    <w:rsid w:val="00AC122A"/>
    <w:rsid w:val="00AC2296"/>
    <w:rsid w:val="00AC22CA"/>
    <w:rsid w:val="00AC2754"/>
    <w:rsid w:val="00AC3127"/>
    <w:rsid w:val="00AC48B0"/>
    <w:rsid w:val="00AC4ACD"/>
    <w:rsid w:val="00AC5DFB"/>
    <w:rsid w:val="00AD13DC"/>
    <w:rsid w:val="00AD6D37"/>
    <w:rsid w:val="00AD6DE2"/>
    <w:rsid w:val="00AE0A40"/>
    <w:rsid w:val="00AE1ED4"/>
    <w:rsid w:val="00AE21E1"/>
    <w:rsid w:val="00AE2316"/>
    <w:rsid w:val="00AE2F8D"/>
    <w:rsid w:val="00AE3BAE"/>
    <w:rsid w:val="00AE50A5"/>
    <w:rsid w:val="00AE6872"/>
    <w:rsid w:val="00AE6A21"/>
    <w:rsid w:val="00AF004A"/>
    <w:rsid w:val="00AF1C8F"/>
    <w:rsid w:val="00AF2B68"/>
    <w:rsid w:val="00AF2B6F"/>
    <w:rsid w:val="00AF2C92"/>
    <w:rsid w:val="00AF3EC1"/>
    <w:rsid w:val="00AF5025"/>
    <w:rsid w:val="00AF519F"/>
    <w:rsid w:val="00AF5387"/>
    <w:rsid w:val="00AF55F5"/>
    <w:rsid w:val="00AF79AD"/>
    <w:rsid w:val="00AF7E86"/>
    <w:rsid w:val="00AF7F0A"/>
    <w:rsid w:val="00B024B9"/>
    <w:rsid w:val="00B077FA"/>
    <w:rsid w:val="00B10203"/>
    <w:rsid w:val="00B124EC"/>
    <w:rsid w:val="00B127D7"/>
    <w:rsid w:val="00B12DFE"/>
    <w:rsid w:val="00B13B0C"/>
    <w:rsid w:val="00B14408"/>
    <w:rsid w:val="00B1453A"/>
    <w:rsid w:val="00B146FD"/>
    <w:rsid w:val="00B166C6"/>
    <w:rsid w:val="00B16D32"/>
    <w:rsid w:val="00B20F82"/>
    <w:rsid w:val="00B20F99"/>
    <w:rsid w:val="00B21F37"/>
    <w:rsid w:val="00B25BD5"/>
    <w:rsid w:val="00B33067"/>
    <w:rsid w:val="00B34079"/>
    <w:rsid w:val="00B36AD7"/>
    <w:rsid w:val="00B3783A"/>
    <w:rsid w:val="00B3793A"/>
    <w:rsid w:val="00B401BA"/>
    <w:rsid w:val="00B407E4"/>
    <w:rsid w:val="00B40862"/>
    <w:rsid w:val="00B425B6"/>
    <w:rsid w:val="00B42A72"/>
    <w:rsid w:val="00B441AE"/>
    <w:rsid w:val="00B45A65"/>
    <w:rsid w:val="00B45F33"/>
    <w:rsid w:val="00B46093"/>
    <w:rsid w:val="00B46D50"/>
    <w:rsid w:val="00B53170"/>
    <w:rsid w:val="00B548B9"/>
    <w:rsid w:val="00B5544E"/>
    <w:rsid w:val="00B567E6"/>
    <w:rsid w:val="00B56DBE"/>
    <w:rsid w:val="00B62999"/>
    <w:rsid w:val="00B63BE3"/>
    <w:rsid w:val="00B640D0"/>
    <w:rsid w:val="00B64885"/>
    <w:rsid w:val="00B64FA3"/>
    <w:rsid w:val="00B66810"/>
    <w:rsid w:val="00B72BE3"/>
    <w:rsid w:val="00B732A3"/>
    <w:rsid w:val="00B7351C"/>
    <w:rsid w:val="00B73B80"/>
    <w:rsid w:val="00B770C7"/>
    <w:rsid w:val="00B8097C"/>
    <w:rsid w:val="00B80F26"/>
    <w:rsid w:val="00B822BD"/>
    <w:rsid w:val="00B842F4"/>
    <w:rsid w:val="00B84818"/>
    <w:rsid w:val="00B86816"/>
    <w:rsid w:val="00B87090"/>
    <w:rsid w:val="00B87EB4"/>
    <w:rsid w:val="00B91A7B"/>
    <w:rsid w:val="00B927CD"/>
    <w:rsid w:val="00B929DD"/>
    <w:rsid w:val="00B93AF6"/>
    <w:rsid w:val="00B95405"/>
    <w:rsid w:val="00B95965"/>
    <w:rsid w:val="00B963F1"/>
    <w:rsid w:val="00BA020A"/>
    <w:rsid w:val="00BA1512"/>
    <w:rsid w:val="00BA30D4"/>
    <w:rsid w:val="00BA6E12"/>
    <w:rsid w:val="00BA6F90"/>
    <w:rsid w:val="00BA730E"/>
    <w:rsid w:val="00BB025A"/>
    <w:rsid w:val="00BB02A4"/>
    <w:rsid w:val="00BB1270"/>
    <w:rsid w:val="00BB1E44"/>
    <w:rsid w:val="00BB49C1"/>
    <w:rsid w:val="00BB5267"/>
    <w:rsid w:val="00BB52B8"/>
    <w:rsid w:val="00BB59D8"/>
    <w:rsid w:val="00BB5FFA"/>
    <w:rsid w:val="00BB7E69"/>
    <w:rsid w:val="00BC072F"/>
    <w:rsid w:val="00BC0E51"/>
    <w:rsid w:val="00BC13FB"/>
    <w:rsid w:val="00BC1E5D"/>
    <w:rsid w:val="00BC27BA"/>
    <w:rsid w:val="00BC2F58"/>
    <w:rsid w:val="00BC3C1F"/>
    <w:rsid w:val="00BC608E"/>
    <w:rsid w:val="00BC7CE7"/>
    <w:rsid w:val="00BD295E"/>
    <w:rsid w:val="00BD4664"/>
    <w:rsid w:val="00BD687C"/>
    <w:rsid w:val="00BD77F2"/>
    <w:rsid w:val="00BE1193"/>
    <w:rsid w:val="00BF06EC"/>
    <w:rsid w:val="00BF4849"/>
    <w:rsid w:val="00BF4EA7"/>
    <w:rsid w:val="00BF6525"/>
    <w:rsid w:val="00C00EDB"/>
    <w:rsid w:val="00C02863"/>
    <w:rsid w:val="00C0383A"/>
    <w:rsid w:val="00C067FF"/>
    <w:rsid w:val="00C07469"/>
    <w:rsid w:val="00C07545"/>
    <w:rsid w:val="00C12862"/>
    <w:rsid w:val="00C13D28"/>
    <w:rsid w:val="00C14585"/>
    <w:rsid w:val="00C165A0"/>
    <w:rsid w:val="00C20FE2"/>
    <w:rsid w:val="00C216CE"/>
    <w:rsid w:val="00C2184F"/>
    <w:rsid w:val="00C22A78"/>
    <w:rsid w:val="00C23A10"/>
    <w:rsid w:val="00C23C7E"/>
    <w:rsid w:val="00C246C5"/>
    <w:rsid w:val="00C24965"/>
    <w:rsid w:val="00C25A82"/>
    <w:rsid w:val="00C26D98"/>
    <w:rsid w:val="00C30A2A"/>
    <w:rsid w:val="00C33993"/>
    <w:rsid w:val="00C36A31"/>
    <w:rsid w:val="00C37E50"/>
    <w:rsid w:val="00C4069E"/>
    <w:rsid w:val="00C41ADC"/>
    <w:rsid w:val="00C44149"/>
    <w:rsid w:val="00C44410"/>
    <w:rsid w:val="00C44A15"/>
    <w:rsid w:val="00C4630A"/>
    <w:rsid w:val="00C50C5B"/>
    <w:rsid w:val="00C51DE3"/>
    <w:rsid w:val="00C521A9"/>
    <w:rsid w:val="00C523F0"/>
    <w:rsid w:val="00C526D2"/>
    <w:rsid w:val="00C53A91"/>
    <w:rsid w:val="00C55531"/>
    <w:rsid w:val="00C5794E"/>
    <w:rsid w:val="00C60968"/>
    <w:rsid w:val="00C63D0F"/>
    <w:rsid w:val="00C63D39"/>
    <w:rsid w:val="00C63EDD"/>
    <w:rsid w:val="00C64997"/>
    <w:rsid w:val="00C65B36"/>
    <w:rsid w:val="00C7292E"/>
    <w:rsid w:val="00C746EF"/>
    <w:rsid w:val="00C74E88"/>
    <w:rsid w:val="00C75FD8"/>
    <w:rsid w:val="00C80924"/>
    <w:rsid w:val="00C8200D"/>
    <w:rsid w:val="00C8286B"/>
    <w:rsid w:val="00C9442B"/>
    <w:rsid w:val="00C947F8"/>
    <w:rsid w:val="00C9515F"/>
    <w:rsid w:val="00C963C5"/>
    <w:rsid w:val="00C970C1"/>
    <w:rsid w:val="00CA030C"/>
    <w:rsid w:val="00CA1914"/>
    <w:rsid w:val="00CA1F41"/>
    <w:rsid w:val="00CA32EE"/>
    <w:rsid w:val="00CA5771"/>
    <w:rsid w:val="00CA6A1A"/>
    <w:rsid w:val="00CB5655"/>
    <w:rsid w:val="00CB71AD"/>
    <w:rsid w:val="00CC0AA3"/>
    <w:rsid w:val="00CC1E75"/>
    <w:rsid w:val="00CC2E0E"/>
    <w:rsid w:val="00CC361C"/>
    <w:rsid w:val="00CC474B"/>
    <w:rsid w:val="00CC4A23"/>
    <w:rsid w:val="00CC4D0C"/>
    <w:rsid w:val="00CC5271"/>
    <w:rsid w:val="00CC5501"/>
    <w:rsid w:val="00CC658C"/>
    <w:rsid w:val="00CC65F0"/>
    <w:rsid w:val="00CC67BF"/>
    <w:rsid w:val="00CD0843"/>
    <w:rsid w:val="00CD0877"/>
    <w:rsid w:val="00CD0A2E"/>
    <w:rsid w:val="00CD24BF"/>
    <w:rsid w:val="00CD4E31"/>
    <w:rsid w:val="00CD5A78"/>
    <w:rsid w:val="00CD633C"/>
    <w:rsid w:val="00CD7345"/>
    <w:rsid w:val="00CD7FC7"/>
    <w:rsid w:val="00CE038E"/>
    <w:rsid w:val="00CE372E"/>
    <w:rsid w:val="00CE77F3"/>
    <w:rsid w:val="00CF0A1B"/>
    <w:rsid w:val="00CF0E85"/>
    <w:rsid w:val="00CF19F6"/>
    <w:rsid w:val="00CF2F4F"/>
    <w:rsid w:val="00CF536D"/>
    <w:rsid w:val="00CF55BA"/>
    <w:rsid w:val="00D02645"/>
    <w:rsid w:val="00D02E9D"/>
    <w:rsid w:val="00D07D72"/>
    <w:rsid w:val="00D10CB8"/>
    <w:rsid w:val="00D12806"/>
    <w:rsid w:val="00D12D44"/>
    <w:rsid w:val="00D15018"/>
    <w:rsid w:val="00D152FB"/>
    <w:rsid w:val="00D158AC"/>
    <w:rsid w:val="00D165C7"/>
    <w:rsid w:val="00D1694C"/>
    <w:rsid w:val="00D177A1"/>
    <w:rsid w:val="00D20F5E"/>
    <w:rsid w:val="00D23B76"/>
    <w:rsid w:val="00D24566"/>
    <w:rsid w:val="00D24B4A"/>
    <w:rsid w:val="00D26F85"/>
    <w:rsid w:val="00D36A33"/>
    <w:rsid w:val="00D379A3"/>
    <w:rsid w:val="00D40396"/>
    <w:rsid w:val="00D42597"/>
    <w:rsid w:val="00D45473"/>
    <w:rsid w:val="00D45FF3"/>
    <w:rsid w:val="00D512CF"/>
    <w:rsid w:val="00D528B9"/>
    <w:rsid w:val="00D53186"/>
    <w:rsid w:val="00D5487D"/>
    <w:rsid w:val="00D55C4F"/>
    <w:rsid w:val="00D60140"/>
    <w:rsid w:val="00D6024A"/>
    <w:rsid w:val="00D608B5"/>
    <w:rsid w:val="00D64739"/>
    <w:rsid w:val="00D67229"/>
    <w:rsid w:val="00D71F99"/>
    <w:rsid w:val="00D73CA4"/>
    <w:rsid w:val="00D73D71"/>
    <w:rsid w:val="00D74396"/>
    <w:rsid w:val="00D74B51"/>
    <w:rsid w:val="00D80284"/>
    <w:rsid w:val="00D81F71"/>
    <w:rsid w:val="00D8642D"/>
    <w:rsid w:val="00D90A5E"/>
    <w:rsid w:val="00D91A68"/>
    <w:rsid w:val="00D9207D"/>
    <w:rsid w:val="00D95A68"/>
    <w:rsid w:val="00D977F7"/>
    <w:rsid w:val="00DA17C7"/>
    <w:rsid w:val="00DA2373"/>
    <w:rsid w:val="00DA6A9A"/>
    <w:rsid w:val="00DB13AC"/>
    <w:rsid w:val="00DB1EFD"/>
    <w:rsid w:val="00DB31BE"/>
    <w:rsid w:val="00DB3D23"/>
    <w:rsid w:val="00DB3EAF"/>
    <w:rsid w:val="00DB46C6"/>
    <w:rsid w:val="00DC16CE"/>
    <w:rsid w:val="00DC3203"/>
    <w:rsid w:val="00DC3C99"/>
    <w:rsid w:val="00DC52F5"/>
    <w:rsid w:val="00DC5BE0"/>
    <w:rsid w:val="00DC5FD0"/>
    <w:rsid w:val="00DC689B"/>
    <w:rsid w:val="00DC6DEC"/>
    <w:rsid w:val="00DC7634"/>
    <w:rsid w:val="00DD0354"/>
    <w:rsid w:val="00DD0E0B"/>
    <w:rsid w:val="00DD1897"/>
    <w:rsid w:val="00DD27D7"/>
    <w:rsid w:val="00DD458C"/>
    <w:rsid w:val="00DD72E9"/>
    <w:rsid w:val="00DD7422"/>
    <w:rsid w:val="00DD7605"/>
    <w:rsid w:val="00DE2020"/>
    <w:rsid w:val="00DE3476"/>
    <w:rsid w:val="00DE4819"/>
    <w:rsid w:val="00DE5BBF"/>
    <w:rsid w:val="00DE7BEA"/>
    <w:rsid w:val="00DF5B84"/>
    <w:rsid w:val="00DF6D5B"/>
    <w:rsid w:val="00DF771B"/>
    <w:rsid w:val="00DF7EE2"/>
    <w:rsid w:val="00E006BD"/>
    <w:rsid w:val="00E014B8"/>
    <w:rsid w:val="00E01BAA"/>
    <w:rsid w:val="00E0282A"/>
    <w:rsid w:val="00E02F9B"/>
    <w:rsid w:val="00E038E5"/>
    <w:rsid w:val="00E06895"/>
    <w:rsid w:val="00E06BB2"/>
    <w:rsid w:val="00E07E14"/>
    <w:rsid w:val="00E10485"/>
    <w:rsid w:val="00E14F94"/>
    <w:rsid w:val="00E1715B"/>
    <w:rsid w:val="00E17336"/>
    <w:rsid w:val="00E17D15"/>
    <w:rsid w:val="00E22B95"/>
    <w:rsid w:val="00E2374D"/>
    <w:rsid w:val="00E23EDA"/>
    <w:rsid w:val="00E272BC"/>
    <w:rsid w:val="00E30331"/>
    <w:rsid w:val="00E30BB8"/>
    <w:rsid w:val="00E3169D"/>
    <w:rsid w:val="00E31F9C"/>
    <w:rsid w:val="00E37C3F"/>
    <w:rsid w:val="00E40488"/>
    <w:rsid w:val="00E417F3"/>
    <w:rsid w:val="00E4475C"/>
    <w:rsid w:val="00E44EB3"/>
    <w:rsid w:val="00E475A9"/>
    <w:rsid w:val="00E50367"/>
    <w:rsid w:val="00E50B22"/>
    <w:rsid w:val="00E51ABA"/>
    <w:rsid w:val="00E524CB"/>
    <w:rsid w:val="00E5684D"/>
    <w:rsid w:val="00E6033D"/>
    <w:rsid w:val="00E6435A"/>
    <w:rsid w:val="00E644B9"/>
    <w:rsid w:val="00E65456"/>
    <w:rsid w:val="00E65A91"/>
    <w:rsid w:val="00E66188"/>
    <w:rsid w:val="00E664FB"/>
    <w:rsid w:val="00E672F0"/>
    <w:rsid w:val="00E70373"/>
    <w:rsid w:val="00E71204"/>
    <w:rsid w:val="00E727C4"/>
    <w:rsid w:val="00E72E40"/>
    <w:rsid w:val="00E73665"/>
    <w:rsid w:val="00E73999"/>
    <w:rsid w:val="00E73BDC"/>
    <w:rsid w:val="00E73E9E"/>
    <w:rsid w:val="00E81660"/>
    <w:rsid w:val="00E81CC0"/>
    <w:rsid w:val="00E854FE"/>
    <w:rsid w:val="00E906CC"/>
    <w:rsid w:val="00E939A0"/>
    <w:rsid w:val="00E96A07"/>
    <w:rsid w:val="00E97E4E"/>
    <w:rsid w:val="00EA09E9"/>
    <w:rsid w:val="00EA1CC2"/>
    <w:rsid w:val="00EA26FA"/>
    <w:rsid w:val="00EA2D76"/>
    <w:rsid w:val="00EA4644"/>
    <w:rsid w:val="00EA4CD9"/>
    <w:rsid w:val="00EA74D1"/>
    <w:rsid w:val="00EA758A"/>
    <w:rsid w:val="00EB096F"/>
    <w:rsid w:val="00EB199F"/>
    <w:rsid w:val="00EB21A4"/>
    <w:rsid w:val="00EB27C4"/>
    <w:rsid w:val="00EB2CC3"/>
    <w:rsid w:val="00EB4DBA"/>
    <w:rsid w:val="00EB5387"/>
    <w:rsid w:val="00EB5C10"/>
    <w:rsid w:val="00EB7322"/>
    <w:rsid w:val="00EC0FE9"/>
    <w:rsid w:val="00EC198B"/>
    <w:rsid w:val="00EC2600"/>
    <w:rsid w:val="00EC426D"/>
    <w:rsid w:val="00EC571B"/>
    <w:rsid w:val="00EC57D7"/>
    <w:rsid w:val="00EC6385"/>
    <w:rsid w:val="00ED1DE9"/>
    <w:rsid w:val="00ED23D4"/>
    <w:rsid w:val="00ED5E0B"/>
    <w:rsid w:val="00EE37B6"/>
    <w:rsid w:val="00EE41E5"/>
    <w:rsid w:val="00EE73E8"/>
    <w:rsid w:val="00EE74DA"/>
    <w:rsid w:val="00EF0F45"/>
    <w:rsid w:val="00EF38A8"/>
    <w:rsid w:val="00EF7463"/>
    <w:rsid w:val="00EF7971"/>
    <w:rsid w:val="00F002EF"/>
    <w:rsid w:val="00F01EE9"/>
    <w:rsid w:val="00F04900"/>
    <w:rsid w:val="00F065A4"/>
    <w:rsid w:val="00F06E9A"/>
    <w:rsid w:val="00F126B9"/>
    <w:rsid w:val="00F12715"/>
    <w:rsid w:val="00F13DAE"/>
    <w:rsid w:val="00F144D5"/>
    <w:rsid w:val="00F146F0"/>
    <w:rsid w:val="00F147C2"/>
    <w:rsid w:val="00F15039"/>
    <w:rsid w:val="00F20FF3"/>
    <w:rsid w:val="00F2190B"/>
    <w:rsid w:val="00F228B5"/>
    <w:rsid w:val="00F2389C"/>
    <w:rsid w:val="00F24676"/>
    <w:rsid w:val="00F25C67"/>
    <w:rsid w:val="00F30C82"/>
    <w:rsid w:val="00F30DFF"/>
    <w:rsid w:val="00F30F25"/>
    <w:rsid w:val="00F31D41"/>
    <w:rsid w:val="00F31ED8"/>
    <w:rsid w:val="00F32B80"/>
    <w:rsid w:val="00F335D6"/>
    <w:rsid w:val="00F337EB"/>
    <w:rsid w:val="00F340EB"/>
    <w:rsid w:val="00F35285"/>
    <w:rsid w:val="00F35DF1"/>
    <w:rsid w:val="00F3631A"/>
    <w:rsid w:val="00F37D57"/>
    <w:rsid w:val="00F430A2"/>
    <w:rsid w:val="00F43B9D"/>
    <w:rsid w:val="00F44D5E"/>
    <w:rsid w:val="00F46639"/>
    <w:rsid w:val="00F46920"/>
    <w:rsid w:val="00F528F9"/>
    <w:rsid w:val="00F53A35"/>
    <w:rsid w:val="00F55A3D"/>
    <w:rsid w:val="00F56E15"/>
    <w:rsid w:val="00F57090"/>
    <w:rsid w:val="00F5744B"/>
    <w:rsid w:val="00F60170"/>
    <w:rsid w:val="00F61209"/>
    <w:rsid w:val="00F61C28"/>
    <w:rsid w:val="00F6259E"/>
    <w:rsid w:val="00F650EE"/>
    <w:rsid w:val="00F65DD4"/>
    <w:rsid w:val="00F672B2"/>
    <w:rsid w:val="00F710BF"/>
    <w:rsid w:val="00F83973"/>
    <w:rsid w:val="00F83C62"/>
    <w:rsid w:val="00F85324"/>
    <w:rsid w:val="00F86306"/>
    <w:rsid w:val="00F86927"/>
    <w:rsid w:val="00F87FA3"/>
    <w:rsid w:val="00F9016B"/>
    <w:rsid w:val="00F90612"/>
    <w:rsid w:val="00F93D8C"/>
    <w:rsid w:val="00FA120B"/>
    <w:rsid w:val="00FA1F61"/>
    <w:rsid w:val="00FA3102"/>
    <w:rsid w:val="00FA48D4"/>
    <w:rsid w:val="00FA54FA"/>
    <w:rsid w:val="00FA6D39"/>
    <w:rsid w:val="00FB0209"/>
    <w:rsid w:val="00FB227E"/>
    <w:rsid w:val="00FB3D61"/>
    <w:rsid w:val="00FB43FD"/>
    <w:rsid w:val="00FB44CE"/>
    <w:rsid w:val="00FB5009"/>
    <w:rsid w:val="00FB5A3B"/>
    <w:rsid w:val="00FB633A"/>
    <w:rsid w:val="00FB76AB"/>
    <w:rsid w:val="00FB7C98"/>
    <w:rsid w:val="00FC59D7"/>
    <w:rsid w:val="00FC741C"/>
    <w:rsid w:val="00FD03FE"/>
    <w:rsid w:val="00FD126E"/>
    <w:rsid w:val="00FD16DA"/>
    <w:rsid w:val="00FD1D42"/>
    <w:rsid w:val="00FD2F50"/>
    <w:rsid w:val="00FD3C36"/>
    <w:rsid w:val="00FD4D81"/>
    <w:rsid w:val="00FD7498"/>
    <w:rsid w:val="00FD7FB3"/>
    <w:rsid w:val="00FE0F89"/>
    <w:rsid w:val="00FE3404"/>
    <w:rsid w:val="00FE3EB7"/>
    <w:rsid w:val="00FE4713"/>
    <w:rsid w:val="00FE472E"/>
    <w:rsid w:val="00FF1F44"/>
    <w:rsid w:val="00FF225E"/>
    <w:rsid w:val="00FF5870"/>
    <w:rsid w:val="00FF672C"/>
    <w:rsid w:val="00FF6CE8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5FF2D"/>
  <w14:defaultImageDpi w14:val="330"/>
  <w15:docId w15:val="{10525175-2E26-4F51-919F-C1FF5193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rsid w:val="002B14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rsid w:val="002B143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rsid w:val="002B143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rsid w:val="002B143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2B143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link w:val="NewparagraphZchn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Hyperlink">
    <w:name w:val="Hyperlink"/>
    <w:basedOn w:val="DefaultParagraphFont"/>
    <w:unhideWhenUsed/>
    <w:rsid w:val="008F372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97108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10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108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1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108F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9710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08F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semiHidden/>
    <w:unhideWhenUsed/>
    <w:rsid w:val="0097108F"/>
  </w:style>
  <w:style w:type="table" w:styleId="TableGrid">
    <w:name w:val="Table Grid"/>
    <w:basedOn w:val="TableNormal"/>
    <w:uiPriority w:val="39"/>
    <w:rsid w:val="0095770C"/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37D5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55531"/>
    <w:rPr>
      <w:sz w:val="24"/>
      <w:szCs w:val="24"/>
    </w:rPr>
  </w:style>
  <w:style w:type="paragraph" w:styleId="Caption">
    <w:name w:val="caption"/>
    <w:basedOn w:val="Normal"/>
    <w:next w:val="Normal"/>
    <w:qFormat/>
    <w:rsid w:val="00A15C95"/>
    <w:pPr>
      <w:spacing w:line="240" w:lineRule="auto"/>
    </w:pPr>
    <w:rPr>
      <w:b/>
      <w:bCs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rsid w:val="002B1433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rsid w:val="002B1433"/>
    <w:pPr>
      <w:tabs>
        <w:tab w:val="left" w:pos="397"/>
      </w:tabs>
      <w:ind w:left="397" w:hanging="397"/>
    </w:pPr>
  </w:style>
  <w:style w:type="character" w:customStyle="1" w:styleId="NewparagraphZchn">
    <w:name w:val="New paragraph Zchn"/>
    <w:basedOn w:val="DefaultParagraphFont"/>
    <w:link w:val="Newparagraph"/>
    <w:rsid w:val="002B1433"/>
    <w:rPr>
      <w:sz w:val="24"/>
      <w:szCs w:val="24"/>
    </w:rPr>
  </w:style>
  <w:style w:type="character" w:customStyle="1" w:styleId="CitaviBibliographyEntryZchn">
    <w:name w:val="Citavi Bibliography Entry Zchn"/>
    <w:basedOn w:val="NewparagraphZchn"/>
    <w:link w:val="CitaviBibliographyEntry"/>
    <w:rsid w:val="002B1433"/>
    <w:rPr>
      <w:sz w:val="24"/>
      <w:szCs w:val="24"/>
    </w:rPr>
  </w:style>
  <w:style w:type="paragraph" w:customStyle="1" w:styleId="CitaviBibliographyHeading">
    <w:name w:val="Citavi Bibliography Heading"/>
    <w:basedOn w:val="Heading1"/>
    <w:link w:val="CitaviBibliographyHeadingZchn"/>
    <w:rsid w:val="002B1433"/>
  </w:style>
  <w:style w:type="character" w:customStyle="1" w:styleId="CitaviBibliographyHeadingZchn">
    <w:name w:val="Citavi Bibliography Heading Zchn"/>
    <w:basedOn w:val="NewparagraphZchn"/>
    <w:link w:val="CitaviBibliographyHeading"/>
    <w:rsid w:val="002B1433"/>
    <w:rPr>
      <w:rFonts w:cs="Arial"/>
      <w:b/>
      <w:bCs/>
      <w:kern w:val="32"/>
      <w:sz w:val="24"/>
      <w:szCs w:val="32"/>
    </w:rPr>
  </w:style>
  <w:style w:type="paragraph" w:customStyle="1" w:styleId="CitaviBibliographySubheading1">
    <w:name w:val="Citavi Bibliography Subheading 1"/>
    <w:basedOn w:val="Heading2"/>
    <w:link w:val="CitaviBibliographySubheading1Zchn"/>
    <w:rsid w:val="002B1433"/>
    <w:pPr>
      <w:outlineLvl w:val="9"/>
    </w:pPr>
    <w:rPr>
      <w:lang w:val="en-US"/>
    </w:rPr>
  </w:style>
  <w:style w:type="character" w:customStyle="1" w:styleId="CitaviBibliographySubheading1Zchn">
    <w:name w:val="Citavi Bibliography Subheading 1 Zchn"/>
    <w:basedOn w:val="NewparagraphZchn"/>
    <w:link w:val="CitaviBibliographySubheading1"/>
    <w:rsid w:val="002B1433"/>
    <w:rPr>
      <w:rFonts w:cs="Arial"/>
      <w:b/>
      <w:bCs/>
      <w:i/>
      <w:iCs/>
      <w:sz w:val="24"/>
      <w:szCs w:val="28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rsid w:val="002B1433"/>
    <w:pPr>
      <w:outlineLvl w:val="9"/>
    </w:pPr>
    <w:rPr>
      <w:lang w:val="en-US"/>
    </w:rPr>
  </w:style>
  <w:style w:type="character" w:customStyle="1" w:styleId="CitaviBibliographySubheading2Zchn">
    <w:name w:val="Citavi Bibliography Subheading 2 Zchn"/>
    <w:basedOn w:val="NewparagraphZchn"/>
    <w:link w:val="CitaviBibliographySubheading2"/>
    <w:rsid w:val="002B1433"/>
    <w:rPr>
      <w:rFonts w:cs="Arial"/>
      <w:bCs/>
      <w:i/>
      <w:sz w:val="24"/>
      <w:szCs w:val="26"/>
      <w:lang w:val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rsid w:val="002B1433"/>
    <w:pPr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NewparagraphZchn"/>
    <w:link w:val="CitaviBibliographySubheading3"/>
    <w:rsid w:val="002B1433"/>
    <w:rPr>
      <w:bCs/>
      <w:sz w:val="24"/>
      <w:szCs w:val="28"/>
      <w:lang w:val="en-US"/>
    </w:rPr>
  </w:style>
  <w:style w:type="paragraph" w:customStyle="1" w:styleId="CitaviBibliographySubheading4">
    <w:name w:val="Citavi Bibliography Subheading 4"/>
    <w:basedOn w:val="Heading5"/>
    <w:link w:val="CitaviBibliographySubheading4Zchn"/>
    <w:rsid w:val="002B1433"/>
    <w:pPr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NewparagraphZchn"/>
    <w:link w:val="CitaviBibliographySubheading4"/>
    <w:rsid w:val="002B1433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2B143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CitaviBibliographySubheading5">
    <w:name w:val="Citavi Bibliography Subheading 5"/>
    <w:basedOn w:val="Heading6"/>
    <w:link w:val="CitaviBibliographySubheading5Zchn"/>
    <w:rsid w:val="002B1433"/>
    <w:pPr>
      <w:jc w:val="both"/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NewparagraphZchn"/>
    <w:link w:val="CitaviBibliographySubheading5"/>
    <w:rsid w:val="002B14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2B14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itaviBibliographySubheading6">
    <w:name w:val="Citavi Bibliography Subheading 6"/>
    <w:basedOn w:val="Heading7"/>
    <w:link w:val="CitaviBibliographySubheading6Zchn"/>
    <w:rsid w:val="002B1433"/>
    <w:pPr>
      <w:jc w:val="both"/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NewparagraphZchn"/>
    <w:link w:val="CitaviBibliographySubheading6"/>
    <w:rsid w:val="002B143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2B143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CitaviBibliographySubheading7">
    <w:name w:val="Citavi Bibliography Subheading 7"/>
    <w:basedOn w:val="Heading8"/>
    <w:link w:val="CitaviBibliographySubheading7Zchn"/>
    <w:rsid w:val="002B1433"/>
    <w:pPr>
      <w:jc w:val="both"/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NewparagraphZchn"/>
    <w:link w:val="CitaviBibliographySubheading7"/>
    <w:rsid w:val="002B143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2B14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rsid w:val="002B1433"/>
    <w:pPr>
      <w:jc w:val="both"/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NewparagraphZchn"/>
    <w:link w:val="CitaviBibliographySubheading8"/>
    <w:rsid w:val="002B14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2B14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5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0316\Documents\FeedYou\Ver&#246;ffentlichungen\1.%20Paper\TF_Template_Word_Windows_2016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D3112-B1B7-4B41-B7F4-C09A67FD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TF_Template_Word_Windows_2016.dotx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Schuber, André Arik</dc:creator>
  <cp:lastModifiedBy>Trupti Sudge</cp:lastModifiedBy>
  <cp:revision>2</cp:revision>
  <cp:lastPrinted>2011-07-22T14:54:00Z</cp:lastPrinted>
  <dcterms:created xsi:type="dcterms:W3CDTF">2023-01-11T07:12:00Z</dcterms:created>
  <dcterms:modified xsi:type="dcterms:W3CDTF">2023-01-11T07:12:00Z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C:\Users\MC0316\Documents\Citavi 6\Projects\Studienprotokoll_Paper_BMC_Sports Science_Medicine_Rehabilitation\Studienprotokoll_Paper_BMC_Sports Science_Medicine_Rehabilitation.ctv6</vt:lpwstr>
  </property>
  <property fmtid="{D5CDD505-2E9C-101B-9397-08002B2CF9AE}" pid="3" name="CitaviDocumentProperty_7">
    <vt:lpwstr>Studienprotokoll_Paper_BMC_Sports Science_Medicine_Rehabilitation</vt:lpwstr>
  </property>
  <property fmtid="{D5CDD505-2E9C-101B-9397-08002B2CF9AE}" pid="4" name="CitaviDocumentProperty_0">
    <vt:lpwstr>14ed839c-8990-48ff-8219-57fb4bc5fb3a</vt:lpwstr>
  </property>
  <property fmtid="{D5CDD505-2E9C-101B-9397-08002B2CF9AE}" pid="5" name="CitaviDocumentProperty_1">
    <vt:lpwstr>6.3.0.0</vt:lpwstr>
  </property>
</Properties>
</file>