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D05B99D" w14:textId="2DBD73D7" w:rsidR="00647135" w:rsidRPr="001A0DEB" w:rsidRDefault="00647135" w:rsidP="001A0DEB">
      <w:pPr>
        <w:spacing w:line="480" w:lineRule="auto"/>
        <w:rPr>
          <w:szCs w:val="24"/>
        </w:rPr>
      </w:pPr>
      <w:r w:rsidRPr="001A0DEB">
        <w:rPr>
          <w:rFonts w:hint="eastAsia"/>
          <w:b/>
          <w:bCs/>
          <w:szCs w:val="24"/>
        </w:rPr>
        <w:t>T</w:t>
      </w:r>
      <w:r w:rsidRPr="001A0DEB">
        <w:rPr>
          <w:b/>
          <w:bCs/>
          <w:szCs w:val="24"/>
        </w:rPr>
        <w:t>able 1 MR estimates for the association between gut microbio</w:t>
      </w:r>
      <w:r w:rsidRPr="009C3E4A">
        <w:rPr>
          <w:b/>
          <w:bCs/>
          <w:szCs w:val="24"/>
        </w:rPr>
        <w:t>ta and Scoliosis</w:t>
      </w:r>
      <w:r w:rsidR="001A0DEB" w:rsidRPr="009C3E4A">
        <w:rPr>
          <w:b/>
          <w:bCs/>
          <w:szCs w:val="24"/>
        </w:rPr>
        <w:t xml:space="preserve">. </w:t>
      </w:r>
      <w:r w:rsidR="001A0DEB" w:rsidRPr="009C3E4A">
        <w:rPr>
          <w:b/>
          <w:bCs/>
        </w:rPr>
        <w:t xml:space="preserve">MR method, method used for Mendelian randomization analysis; nSNP, the number of SNPs selected for MR analysis; </w:t>
      </w:r>
      <w:r w:rsidR="001A0DEB" w:rsidRPr="009C3E4A">
        <w:rPr>
          <w:rFonts w:cs="Times New Roman"/>
          <w:b/>
          <w:bCs/>
          <w:szCs w:val="24"/>
        </w:rPr>
        <w:t xml:space="preserve">OR, odds ratio; </w:t>
      </w:r>
      <w:r w:rsidR="001A0DEB" w:rsidRPr="009C3E4A">
        <w:rPr>
          <w:b/>
          <w:bCs/>
          <w:color w:val="000000" w:themeColor="text1"/>
        </w:rPr>
        <w:t xml:space="preserve">OR-low, </w:t>
      </w:r>
      <w:r w:rsidR="009C3E4A" w:rsidRPr="009C3E4A">
        <w:rPr>
          <w:b/>
          <w:bCs/>
          <w:color w:val="000000" w:themeColor="text1"/>
        </w:rPr>
        <w:t>the lower limit of the confidence interval of OR</w:t>
      </w:r>
      <w:r w:rsidR="001A0DEB" w:rsidRPr="009C3E4A">
        <w:rPr>
          <w:b/>
          <w:bCs/>
          <w:color w:val="000000" w:themeColor="text1"/>
        </w:rPr>
        <w:t xml:space="preserve">; </w:t>
      </w:r>
      <w:r w:rsidR="009C3E4A" w:rsidRPr="009C3E4A">
        <w:rPr>
          <w:b/>
          <w:bCs/>
          <w:color w:val="000000" w:themeColor="text1"/>
        </w:rPr>
        <w:t>OR-high, the upper limit of the confidence interval of OR.</w:t>
      </w:r>
    </w:p>
    <w:tbl>
      <w:tblPr>
        <w:tblStyle w:val="PlainTable2"/>
        <w:tblW w:w="5000" w:type="pct"/>
        <w:tblLook w:val="04A0" w:firstRow="1" w:lastRow="0" w:firstColumn="1" w:lastColumn="0" w:noHBand="0" w:noVBand="1"/>
      </w:tblPr>
      <w:tblGrid>
        <w:gridCol w:w="679"/>
        <w:gridCol w:w="1744"/>
        <w:gridCol w:w="2206"/>
        <w:gridCol w:w="680"/>
        <w:gridCol w:w="1022"/>
        <w:gridCol w:w="1212"/>
        <w:gridCol w:w="1022"/>
        <w:gridCol w:w="1212"/>
      </w:tblGrid>
      <w:tr w:rsidR="00647135" w:rsidRPr="00647135" w14:paraId="1809A172" w14:textId="77777777" w:rsidTr="00F65A5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2" w:type="pct"/>
          </w:tcPr>
          <w:p w14:paraId="1FAE8D69" w14:textId="77777777" w:rsidR="00647135" w:rsidRPr="00647135" w:rsidRDefault="00647135" w:rsidP="001A0DEB">
            <w:pPr>
              <w:spacing w:line="480" w:lineRule="auto"/>
              <w:rPr>
                <w:szCs w:val="24"/>
              </w:rPr>
            </w:pPr>
            <w:r w:rsidRPr="00647135">
              <w:rPr>
                <w:szCs w:val="24"/>
              </w:rPr>
              <w:t>Level</w:t>
            </w:r>
          </w:p>
        </w:tc>
        <w:tc>
          <w:tcPr>
            <w:tcW w:w="725" w:type="pct"/>
          </w:tcPr>
          <w:p w14:paraId="0673B2AA" w14:textId="77777777" w:rsidR="00647135" w:rsidRPr="00647135" w:rsidRDefault="00647135" w:rsidP="001A0DEB">
            <w:pPr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647135">
              <w:rPr>
                <w:szCs w:val="24"/>
              </w:rPr>
              <w:t>Exposure</w:t>
            </w:r>
          </w:p>
        </w:tc>
        <w:tc>
          <w:tcPr>
            <w:tcW w:w="1120" w:type="pct"/>
          </w:tcPr>
          <w:p w14:paraId="1F99DC1B" w14:textId="77777777" w:rsidR="00647135" w:rsidRPr="00647135" w:rsidRDefault="00647135" w:rsidP="001A0DEB">
            <w:pPr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647135">
              <w:rPr>
                <w:szCs w:val="24"/>
              </w:rPr>
              <w:t>MR method</w:t>
            </w:r>
          </w:p>
        </w:tc>
        <w:tc>
          <w:tcPr>
            <w:tcW w:w="352" w:type="pct"/>
          </w:tcPr>
          <w:p w14:paraId="6C9DC20F" w14:textId="77777777" w:rsidR="00647135" w:rsidRPr="00647135" w:rsidRDefault="00647135" w:rsidP="001A0DEB">
            <w:pPr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647135">
              <w:rPr>
                <w:szCs w:val="24"/>
              </w:rPr>
              <w:t>nSNP</w:t>
            </w:r>
          </w:p>
        </w:tc>
        <w:tc>
          <w:tcPr>
            <w:tcW w:w="526" w:type="pct"/>
          </w:tcPr>
          <w:p w14:paraId="7B2AB9DF" w14:textId="77777777" w:rsidR="00647135" w:rsidRPr="00647135" w:rsidRDefault="00647135" w:rsidP="001A0DEB">
            <w:pPr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647135">
              <w:rPr>
                <w:szCs w:val="24"/>
              </w:rPr>
              <w:t>OR</w:t>
            </w:r>
          </w:p>
        </w:tc>
        <w:tc>
          <w:tcPr>
            <w:tcW w:w="620" w:type="pct"/>
          </w:tcPr>
          <w:p w14:paraId="3129AD1A" w14:textId="77777777" w:rsidR="00647135" w:rsidRPr="00647135" w:rsidRDefault="00647135" w:rsidP="001A0DEB">
            <w:pPr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647135">
              <w:rPr>
                <w:szCs w:val="24"/>
              </w:rPr>
              <w:t>OR-low</w:t>
            </w:r>
          </w:p>
        </w:tc>
        <w:tc>
          <w:tcPr>
            <w:tcW w:w="526" w:type="pct"/>
          </w:tcPr>
          <w:p w14:paraId="26E2997C" w14:textId="77777777" w:rsidR="00647135" w:rsidRPr="00647135" w:rsidRDefault="00647135" w:rsidP="001A0DEB">
            <w:pPr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647135">
              <w:rPr>
                <w:szCs w:val="24"/>
              </w:rPr>
              <w:t>OR-high</w:t>
            </w:r>
          </w:p>
        </w:tc>
        <w:tc>
          <w:tcPr>
            <w:tcW w:w="620" w:type="pct"/>
          </w:tcPr>
          <w:p w14:paraId="5E26F81F" w14:textId="77777777" w:rsidR="00647135" w:rsidRPr="00647135" w:rsidRDefault="00647135" w:rsidP="001A0DEB">
            <w:pPr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647135">
              <w:rPr>
                <w:szCs w:val="24"/>
              </w:rPr>
              <w:t>P-value</w:t>
            </w:r>
          </w:p>
        </w:tc>
      </w:tr>
      <w:tr w:rsidR="00647135" w:rsidRPr="00647135" w14:paraId="0BB1B5AF" w14:textId="77777777" w:rsidTr="00F65A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2" w:type="pct"/>
          </w:tcPr>
          <w:p w14:paraId="44834045" w14:textId="77777777" w:rsidR="00647135" w:rsidRPr="00647135" w:rsidRDefault="00647135" w:rsidP="001A0DEB">
            <w:pPr>
              <w:spacing w:line="480" w:lineRule="auto"/>
              <w:rPr>
                <w:szCs w:val="24"/>
              </w:rPr>
            </w:pPr>
            <w:r w:rsidRPr="00647135">
              <w:rPr>
                <w:szCs w:val="24"/>
              </w:rPr>
              <w:t>order</w:t>
            </w:r>
          </w:p>
        </w:tc>
        <w:tc>
          <w:tcPr>
            <w:tcW w:w="725" w:type="pct"/>
          </w:tcPr>
          <w:p w14:paraId="7A457732" w14:textId="77777777" w:rsidR="00647135" w:rsidRPr="00647135" w:rsidRDefault="00647135" w:rsidP="001A0DEB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  <w:r w:rsidRPr="00647135">
              <w:rPr>
                <w:szCs w:val="24"/>
              </w:rPr>
              <w:t>Mollicutes RF9</w:t>
            </w:r>
          </w:p>
        </w:tc>
        <w:tc>
          <w:tcPr>
            <w:tcW w:w="1120" w:type="pct"/>
          </w:tcPr>
          <w:p w14:paraId="55FABB17" w14:textId="77777777" w:rsidR="00647135" w:rsidRPr="00647135" w:rsidRDefault="00647135" w:rsidP="001A0DEB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  <w:r w:rsidRPr="00647135">
              <w:rPr>
                <w:szCs w:val="24"/>
              </w:rPr>
              <w:t>MR Egger</w:t>
            </w:r>
          </w:p>
        </w:tc>
        <w:tc>
          <w:tcPr>
            <w:tcW w:w="352" w:type="pct"/>
          </w:tcPr>
          <w:p w14:paraId="0EE83A00" w14:textId="77777777" w:rsidR="00647135" w:rsidRPr="00647135" w:rsidRDefault="00647135" w:rsidP="001A0DEB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  <w:r w:rsidRPr="00647135">
              <w:rPr>
                <w:szCs w:val="24"/>
              </w:rPr>
              <w:t>13</w:t>
            </w:r>
          </w:p>
        </w:tc>
        <w:tc>
          <w:tcPr>
            <w:tcW w:w="526" w:type="pct"/>
          </w:tcPr>
          <w:p w14:paraId="7E05C0E7" w14:textId="77777777" w:rsidR="00647135" w:rsidRPr="00647135" w:rsidRDefault="00647135" w:rsidP="001A0DEB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  <w:r w:rsidRPr="00647135">
              <w:rPr>
                <w:szCs w:val="24"/>
              </w:rPr>
              <w:t>2.146026</w:t>
            </w:r>
          </w:p>
        </w:tc>
        <w:tc>
          <w:tcPr>
            <w:tcW w:w="620" w:type="pct"/>
          </w:tcPr>
          <w:p w14:paraId="3DC652E2" w14:textId="77777777" w:rsidR="00647135" w:rsidRPr="00647135" w:rsidRDefault="00647135" w:rsidP="001A0DEB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  <w:r w:rsidRPr="00647135">
              <w:rPr>
                <w:szCs w:val="24"/>
              </w:rPr>
              <w:t>0.6171339</w:t>
            </w:r>
          </w:p>
        </w:tc>
        <w:tc>
          <w:tcPr>
            <w:tcW w:w="526" w:type="pct"/>
          </w:tcPr>
          <w:p w14:paraId="7C667067" w14:textId="77777777" w:rsidR="00647135" w:rsidRPr="00647135" w:rsidRDefault="00647135" w:rsidP="001A0DEB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  <w:r w:rsidRPr="00647135">
              <w:rPr>
                <w:szCs w:val="24"/>
              </w:rPr>
              <w:t>7.462606</w:t>
            </w:r>
          </w:p>
        </w:tc>
        <w:tc>
          <w:tcPr>
            <w:tcW w:w="620" w:type="pct"/>
          </w:tcPr>
          <w:p w14:paraId="00F32A7D" w14:textId="77777777" w:rsidR="00647135" w:rsidRPr="00647135" w:rsidRDefault="00647135" w:rsidP="001A0DEB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  <w:r w:rsidRPr="00647135">
              <w:rPr>
                <w:szCs w:val="24"/>
              </w:rPr>
              <w:t>0.25500351</w:t>
            </w:r>
          </w:p>
        </w:tc>
      </w:tr>
      <w:tr w:rsidR="00647135" w:rsidRPr="00647135" w14:paraId="2A4D29B8" w14:textId="77777777" w:rsidTr="00F65A5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2" w:type="pct"/>
          </w:tcPr>
          <w:p w14:paraId="3B93BDDD" w14:textId="77777777" w:rsidR="00647135" w:rsidRPr="00647135" w:rsidRDefault="00647135" w:rsidP="001A0DEB">
            <w:pPr>
              <w:spacing w:line="480" w:lineRule="auto"/>
              <w:rPr>
                <w:szCs w:val="24"/>
              </w:rPr>
            </w:pPr>
            <w:r w:rsidRPr="00647135">
              <w:rPr>
                <w:szCs w:val="24"/>
              </w:rPr>
              <w:t>order</w:t>
            </w:r>
          </w:p>
        </w:tc>
        <w:tc>
          <w:tcPr>
            <w:tcW w:w="725" w:type="pct"/>
          </w:tcPr>
          <w:p w14:paraId="2DE78A9C" w14:textId="77777777" w:rsidR="00647135" w:rsidRPr="00647135" w:rsidRDefault="00647135" w:rsidP="001A0DEB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647135">
              <w:rPr>
                <w:szCs w:val="24"/>
              </w:rPr>
              <w:t>Mollicutes RF9</w:t>
            </w:r>
          </w:p>
        </w:tc>
        <w:tc>
          <w:tcPr>
            <w:tcW w:w="1120" w:type="pct"/>
          </w:tcPr>
          <w:p w14:paraId="26BD5133" w14:textId="77777777" w:rsidR="00647135" w:rsidRPr="00647135" w:rsidRDefault="00647135" w:rsidP="001A0DEB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647135">
              <w:rPr>
                <w:szCs w:val="24"/>
              </w:rPr>
              <w:t>Weighted median</w:t>
            </w:r>
          </w:p>
        </w:tc>
        <w:tc>
          <w:tcPr>
            <w:tcW w:w="352" w:type="pct"/>
          </w:tcPr>
          <w:p w14:paraId="47E0D2CA" w14:textId="77777777" w:rsidR="00647135" w:rsidRPr="00647135" w:rsidRDefault="00647135" w:rsidP="001A0DEB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647135">
              <w:rPr>
                <w:szCs w:val="24"/>
              </w:rPr>
              <w:t>13</w:t>
            </w:r>
          </w:p>
        </w:tc>
        <w:tc>
          <w:tcPr>
            <w:tcW w:w="526" w:type="pct"/>
          </w:tcPr>
          <w:p w14:paraId="1703713E" w14:textId="77777777" w:rsidR="00647135" w:rsidRPr="00647135" w:rsidRDefault="00647135" w:rsidP="001A0DEB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647135">
              <w:rPr>
                <w:szCs w:val="24"/>
              </w:rPr>
              <w:t>1.417218</w:t>
            </w:r>
          </w:p>
        </w:tc>
        <w:tc>
          <w:tcPr>
            <w:tcW w:w="620" w:type="pct"/>
          </w:tcPr>
          <w:p w14:paraId="7A1C138A" w14:textId="77777777" w:rsidR="00647135" w:rsidRPr="00647135" w:rsidRDefault="00647135" w:rsidP="001A0DEB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647135">
              <w:rPr>
                <w:szCs w:val="24"/>
              </w:rPr>
              <w:t>0.8796256</w:t>
            </w:r>
          </w:p>
        </w:tc>
        <w:tc>
          <w:tcPr>
            <w:tcW w:w="526" w:type="pct"/>
          </w:tcPr>
          <w:p w14:paraId="222681EE" w14:textId="77777777" w:rsidR="00647135" w:rsidRPr="00647135" w:rsidRDefault="00647135" w:rsidP="001A0DEB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647135">
              <w:rPr>
                <w:szCs w:val="24"/>
              </w:rPr>
              <w:t>2.283365</w:t>
            </w:r>
          </w:p>
        </w:tc>
        <w:tc>
          <w:tcPr>
            <w:tcW w:w="620" w:type="pct"/>
          </w:tcPr>
          <w:p w14:paraId="3A535769" w14:textId="77777777" w:rsidR="00647135" w:rsidRPr="00647135" w:rsidRDefault="00647135" w:rsidP="001A0DEB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647135">
              <w:rPr>
                <w:szCs w:val="24"/>
              </w:rPr>
              <w:t>0.1518773</w:t>
            </w:r>
          </w:p>
        </w:tc>
      </w:tr>
      <w:tr w:rsidR="00647135" w:rsidRPr="00647135" w14:paraId="0BBCB5D0" w14:textId="77777777" w:rsidTr="00F65A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2" w:type="pct"/>
          </w:tcPr>
          <w:p w14:paraId="6D4631C3" w14:textId="77777777" w:rsidR="00647135" w:rsidRPr="00647135" w:rsidRDefault="00647135" w:rsidP="001A0DEB">
            <w:pPr>
              <w:spacing w:line="480" w:lineRule="auto"/>
              <w:rPr>
                <w:szCs w:val="24"/>
              </w:rPr>
            </w:pPr>
            <w:r w:rsidRPr="00647135">
              <w:rPr>
                <w:szCs w:val="24"/>
              </w:rPr>
              <w:t>order</w:t>
            </w:r>
          </w:p>
        </w:tc>
        <w:tc>
          <w:tcPr>
            <w:tcW w:w="725" w:type="pct"/>
          </w:tcPr>
          <w:p w14:paraId="38EFEF57" w14:textId="77777777" w:rsidR="00647135" w:rsidRPr="00647135" w:rsidRDefault="00647135" w:rsidP="001A0DEB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  <w:r w:rsidRPr="00647135">
              <w:rPr>
                <w:szCs w:val="24"/>
              </w:rPr>
              <w:t>Mollicutes RF9</w:t>
            </w:r>
          </w:p>
        </w:tc>
        <w:tc>
          <w:tcPr>
            <w:tcW w:w="1120" w:type="pct"/>
          </w:tcPr>
          <w:p w14:paraId="67BDACDA" w14:textId="77777777" w:rsidR="00647135" w:rsidRPr="00647135" w:rsidRDefault="00647135" w:rsidP="001A0DEB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  <w:r w:rsidRPr="00647135">
              <w:rPr>
                <w:szCs w:val="24"/>
              </w:rPr>
              <w:t>Inverse variance weighted</w:t>
            </w:r>
          </w:p>
        </w:tc>
        <w:tc>
          <w:tcPr>
            <w:tcW w:w="352" w:type="pct"/>
          </w:tcPr>
          <w:p w14:paraId="729D15A3" w14:textId="77777777" w:rsidR="00647135" w:rsidRPr="00647135" w:rsidRDefault="00647135" w:rsidP="001A0DEB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  <w:r w:rsidRPr="00647135">
              <w:rPr>
                <w:szCs w:val="24"/>
              </w:rPr>
              <w:t>13</w:t>
            </w:r>
          </w:p>
        </w:tc>
        <w:tc>
          <w:tcPr>
            <w:tcW w:w="526" w:type="pct"/>
          </w:tcPr>
          <w:p w14:paraId="0F540461" w14:textId="77777777" w:rsidR="00647135" w:rsidRPr="00647135" w:rsidRDefault="00647135" w:rsidP="001A0DEB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  <w:r w:rsidRPr="00647135">
              <w:rPr>
                <w:szCs w:val="24"/>
              </w:rPr>
              <w:t>1.484121</w:t>
            </w:r>
          </w:p>
        </w:tc>
        <w:tc>
          <w:tcPr>
            <w:tcW w:w="620" w:type="pct"/>
          </w:tcPr>
          <w:p w14:paraId="2538C1F3" w14:textId="77777777" w:rsidR="00647135" w:rsidRPr="00647135" w:rsidRDefault="00647135" w:rsidP="001A0DEB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  <w:r w:rsidRPr="00647135">
              <w:rPr>
                <w:szCs w:val="24"/>
              </w:rPr>
              <w:t>1.0086558</w:t>
            </w:r>
          </w:p>
        </w:tc>
        <w:tc>
          <w:tcPr>
            <w:tcW w:w="526" w:type="pct"/>
          </w:tcPr>
          <w:p w14:paraId="0D755069" w14:textId="77777777" w:rsidR="00647135" w:rsidRPr="00647135" w:rsidRDefault="00647135" w:rsidP="001A0DEB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  <w:r w:rsidRPr="00647135">
              <w:rPr>
                <w:szCs w:val="24"/>
              </w:rPr>
              <w:t>2.183713</w:t>
            </w:r>
          </w:p>
        </w:tc>
        <w:tc>
          <w:tcPr>
            <w:tcW w:w="620" w:type="pct"/>
          </w:tcPr>
          <w:p w14:paraId="689A8A68" w14:textId="77777777" w:rsidR="00647135" w:rsidRPr="00647135" w:rsidRDefault="00647135" w:rsidP="001A0DEB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  <w:r w:rsidRPr="00647135">
              <w:rPr>
                <w:szCs w:val="24"/>
              </w:rPr>
              <w:t>0.04509796</w:t>
            </w:r>
          </w:p>
        </w:tc>
      </w:tr>
      <w:tr w:rsidR="00647135" w:rsidRPr="00647135" w14:paraId="06A81F1E" w14:textId="77777777" w:rsidTr="00F65A5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2" w:type="pct"/>
          </w:tcPr>
          <w:p w14:paraId="6197B3F8" w14:textId="77777777" w:rsidR="00647135" w:rsidRPr="00647135" w:rsidRDefault="00647135" w:rsidP="001A0DEB">
            <w:pPr>
              <w:spacing w:line="480" w:lineRule="auto"/>
              <w:rPr>
                <w:szCs w:val="24"/>
              </w:rPr>
            </w:pPr>
            <w:r w:rsidRPr="00647135">
              <w:rPr>
                <w:szCs w:val="24"/>
              </w:rPr>
              <w:t>order</w:t>
            </w:r>
          </w:p>
        </w:tc>
        <w:tc>
          <w:tcPr>
            <w:tcW w:w="725" w:type="pct"/>
          </w:tcPr>
          <w:p w14:paraId="13E00EE8" w14:textId="77777777" w:rsidR="00647135" w:rsidRPr="00647135" w:rsidRDefault="00647135" w:rsidP="001A0DEB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647135">
              <w:rPr>
                <w:szCs w:val="24"/>
              </w:rPr>
              <w:t>Mollicutes RF9</w:t>
            </w:r>
          </w:p>
        </w:tc>
        <w:tc>
          <w:tcPr>
            <w:tcW w:w="1120" w:type="pct"/>
          </w:tcPr>
          <w:p w14:paraId="15A89DA5" w14:textId="77777777" w:rsidR="00647135" w:rsidRPr="00647135" w:rsidRDefault="00647135" w:rsidP="001A0DEB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647135">
              <w:rPr>
                <w:szCs w:val="24"/>
              </w:rPr>
              <w:t>Simple mode</w:t>
            </w:r>
          </w:p>
        </w:tc>
        <w:tc>
          <w:tcPr>
            <w:tcW w:w="352" w:type="pct"/>
          </w:tcPr>
          <w:p w14:paraId="00B481BC" w14:textId="77777777" w:rsidR="00647135" w:rsidRPr="00647135" w:rsidRDefault="00647135" w:rsidP="001A0DEB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647135">
              <w:rPr>
                <w:szCs w:val="24"/>
              </w:rPr>
              <w:t>13</w:t>
            </w:r>
          </w:p>
        </w:tc>
        <w:tc>
          <w:tcPr>
            <w:tcW w:w="526" w:type="pct"/>
          </w:tcPr>
          <w:p w14:paraId="27E1C504" w14:textId="77777777" w:rsidR="00647135" w:rsidRPr="00647135" w:rsidRDefault="00647135" w:rsidP="001A0DEB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647135">
              <w:rPr>
                <w:szCs w:val="24"/>
              </w:rPr>
              <w:t>1.408144</w:t>
            </w:r>
          </w:p>
        </w:tc>
        <w:tc>
          <w:tcPr>
            <w:tcW w:w="620" w:type="pct"/>
          </w:tcPr>
          <w:p w14:paraId="1B4FFB61" w14:textId="77777777" w:rsidR="00647135" w:rsidRPr="00647135" w:rsidRDefault="00647135" w:rsidP="001A0DEB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647135">
              <w:rPr>
                <w:szCs w:val="24"/>
              </w:rPr>
              <w:t>0.6614325</w:t>
            </w:r>
          </w:p>
        </w:tc>
        <w:tc>
          <w:tcPr>
            <w:tcW w:w="526" w:type="pct"/>
          </w:tcPr>
          <w:p w14:paraId="666B7DCF" w14:textId="77777777" w:rsidR="00647135" w:rsidRPr="00647135" w:rsidRDefault="00647135" w:rsidP="001A0DEB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647135">
              <w:rPr>
                <w:szCs w:val="24"/>
              </w:rPr>
              <w:t>2.99784</w:t>
            </w:r>
          </w:p>
        </w:tc>
        <w:tc>
          <w:tcPr>
            <w:tcW w:w="620" w:type="pct"/>
          </w:tcPr>
          <w:p w14:paraId="44C64DEC" w14:textId="77777777" w:rsidR="00647135" w:rsidRPr="00647135" w:rsidRDefault="00647135" w:rsidP="001A0DEB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647135">
              <w:rPr>
                <w:szCs w:val="24"/>
              </w:rPr>
              <w:t>0.39208554</w:t>
            </w:r>
          </w:p>
        </w:tc>
      </w:tr>
      <w:tr w:rsidR="00647135" w:rsidRPr="00647135" w14:paraId="1E45E67B" w14:textId="77777777" w:rsidTr="00F65A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2" w:type="pct"/>
          </w:tcPr>
          <w:p w14:paraId="7ABE8734" w14:textId="77777777" w:rsidR="00647135" w:rsidRPr="00647135" w:rsidRDefault="00647135" w:rsidP="001A0DEB">
            <w:pPr>
              <w:spacing w:line="480" w:lineRule="auto"/>
              <w:rPr>
                <w:szCs w:val="24"/>
              </w:rPr>
            </w:pPr>
            <w:r w:rsidRPr="00647135">
              <w:rPr>
                <w:szCs w:val="24"/>
              </w:rPr>
              <w:t>order</w:t>
            </w:r>
          </w:p>
        </w:tc>
        <w:tc>
          <w:tcPr>
            <w:tcW w:w="725" w:type="pct"/>
          </w:tcPr>
          <w:p w14:paraId="7A55D6C4" w14:textId="77777777" w:rsidR="00647135" w:rsidRPr="00647135" w:rsidRDefault="00647135" w:rsidP="001A0DEB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  <w:r w:rsidRPr="00647135">
              <w:rPr>
                <w:szCs w:val="24"/>
              </w:rPr>
              <w:t>Mollicutes RF9</w:t>
            </w:r>
          </w:p>
        </w:tc>
        <w:tc>
          <w:tcPr>
            <w:tcW w:w="1120" w:type="pct"/>
          </w:tcPr>
          <w:p w14:paraId="4A1D073A" w14:textId="77777777" w:rsidR="00647135" w:rsidRPr="00647135" w:rsidRDefault="00647135" w:rsidP="001A0DEB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  <w:r w:rsidRPr="00647135">
              <w:rPr>
                <w:szCs w:val="24"/>
              </w:rPr>
              <w:t>Weighted mode</w:t>
            </w:r>
          </w:p>
        </w:tc>
        <w:tc>
          <w:tcPr>
            <w:tcW w:w="352" w:type="pct"/>
          </w:tcPr>
          <w:p w14:paraId="56AB16CF" w14:textId="77777777" w:rsidR="00647135" w:rsidRPr="00647135" w:rsidRDefault="00647135" w:rsidP="001A0DEB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  <w:r w:rsidRPr="00647135">
              <w:rPr>
                <w:szCs w:val="24"/>
              </w:rPr>
              <w:t>13</w:t>
            </w:r>
          </w:p>
        </w:tc>
        <w:tc>
          <w:tcPr>
            <w:tcW w:w="526" w:type="pct"/>
          </w:tcPr>
          <w:p w14:paraId="7C96DBC3" w14:textId="77777777" w:rsidR="00647135" w:rsidRPr="00647135" w:rsidRDefault="00647135" w:rsidP="001A0DEB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  <w:r w:rsidRPr="00647135">
              <w:rPr>
                <w:szCs w:val="24"/>
              </w:rPr>
              <w:t>1.435081</w:t>
            </w:r>
          </w:p>
        </w:tc>
        <w:tc>
          <w:tcPr>
            <w:tcW w:w="620" w:type="pct"/>
          </w:tcPr>
          <w:p w14:paraId="4279BC81" w14:textId="77777777" w:rsidR="00647135" w:rsidRPr="00647135" w:rsidRDefault="00647135" w:rsidP="001A0DEB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  <w:r w:rsidRPr="00647135">
              <w:rPr>
                <w:szCs w:val="24"/>
              </w:rPr>
              <w:t>0.725491</w:t>
            </w:r>
          </w:p>
        </w:tc>
        <w:tc>
          <w:tcPr>
            <w:tcW w:w="526" w:type="pct"/>
          </w:tcPr>
          <w:p w14:paraId="534173A8" w14:textId="77777777" w:rsidR="00647135" w:rsidRPr="00647135" w:rsidRDefault="00647135" w:rsidP="001A0DEB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  <w:r w:rsidRPr="00647135">
              <w:rPr>
                <w:szCs w:val="24"/>
              </w:rPr>
              <w:t>2.838707</w:t>
            </w:r>
          </w:p>
        </w:tc>
        <w:tc>
          <w:tcPr>
            <w:tcW w:w="620" w:type="pct"/>
          </w:tcPr>
          <w:p w14:paraId="10FEE939" w14:textId="77777777" w:rsidR="00647135" w:rsidRPr="00647135" w:rsidRDefault="00647135" w:rsidP="001A0DEB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  <w:r w:rsidRPr="00647135">
              <w:rPr>
                <w:szCs w:val="24"/>
              </w:rPr>
              <w:t>0.31977038</w:t>
            </w:r>
          </w:p>
        </w:tc>
      </w:tr>
      <w:tr w:rsidR="00647135" w:rsidRPr="00647135" w14:paraId="28D5C9F1" w14:textId="77777777" w:rsidTr="00F65A5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2" w:type="pct"/>
          </w:tcPr>
          <w:p w14:paraId="7AA7CE0D" w14:textId="77777777" w:rsidR="00647135" w:rsidRPr="00647135" w:rsidRDefault="00647135" w:rsidP="001A0DEB">
            <w:pPr>
              <w:spacing w:line="480" w:lineRule="auto"/>
              <w:rPr>
                <w:szCs w:val="24"/>
              </w:rPr>
            </w:pPr>
            <w:r w:rsidRPr="00647135">
              <w:rPr>
                <w:szCs w:val="24"/>
              </w:rPr>
              <w:t>genus</w:t>
            </w:r>
          </w:p>
        </w:tc>
        <w:tc>
          <w:tcPr>
            <w:tcW w:w="725" w:type="pct"/>
          </w:tcPr>
          <w:p w14:paraId="1298D2F8" w14:textId="77777777" w:rsidR="00647135" w:rsidRPr="00647135" w:rsidRDefault="00647135" w:rsidP="001A0DEB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647135">
              <w:rPr>
                <w:szCs w:val="24"/>
              </w:rPr>
              <w:t>Bilophila</w:t>
            </w:r>
          </w:p>
        </w:tc>
        <w:tc>
          <w:tcPr>
            <w:tcW w:w="1120" w:type="pct"/>
          </w:tcPr>
          <w:p w14:paraId="0BE22C85" w14:textId="77777777" w:rsidR="00647135" w:rsidRPr="00647135" w:rsidRDefault="00647135" w:rsidP="001A0DEB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647135">
              <w:rPr>
                <w:szCs w:val="24"/>
              </w:rPr>
              <w:t>MR Egger</w:t>
            </w:r>
          </w:p>
        </w:tc>
        <w:tc>
          <w:tcPr>
            <w:tcW w:w="352" w:type="pct"/>
          </w:tcPr>
          <w:p w14:paraId="7ED2952C" w14:textId="77777777" w:rsidR="00647135" w:rsidRPr="00647135" w:rsidRDefault="00647135" w:rsidP="001A0DEB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647135">
              <w:rPr>
                <w:szCs w:val="24"/>
              </w:rPr>
              <w:t>13</w:t>
            </w:r>
          </w:p>
        </w:tc>
        <w:tc>
          <w:tcPr>
            <w:tcW w:w="526" w:type="pct"/>
          </w:tcPr>
          <w:p w14:paraId="6FB1B54A" w14:textId="77777777" w:rsidR="00647135" w:rsidRPr="00647135" w:rsidRDefault="00647135" w:rsidP="001A0DEB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647135">
              <w:rPr>
                <w:szCs w:val="24"/>
              </w:rPr>
              <w:t>0.3337719</w:t>
            </w:r>
          </w:p>
        </w:tc>
        <w:tc>
          <w:tcPr>
            <w:tcW w:w="620" w:type="pct"/>
          </w:tcPr>
          <w:p w14:paraId="0F84BEEA" w14:textId="77777777" w:rsidR="00647135" w:rsidRPr="00647135" w:rsidRDefault="00647135" w:rsidP="001A0DEB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647135">
              <w:rPr>
                <w:szCs w:val="24"/>
              </w:rPr>
              <w:t>0.02809411</w:t>
            </w:r>
          </w:p>
        </w:tc>
        <w:tc>
          <w:tcPr>
            <w:tcW w:w="526" w:type="pct"/>
          </w:tcPr>
          <w:p w14:paraId="729CC131" w14:textId="77777777" w:rsidR="00647135" w:rsidRPr="00647135" w:rsidRDefault="00647135" w:rsidP="001A0DEB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647135">
              <w:rPr>
                <w:szCs w:val="24"/>
              </w:rPr>
              <w:t>3.9653752</w:t>
            </w:r>
          </w:p>
        </w:tc>
        <w:tc>
          <w:tcPr>
            <w:tcW w:w="620" w:type="pct"/>
          </w:tcPr>
          <w:p w14:paraId="02AC58C2" w14:textId="77777777" w:rsidR="00647135" w:rsidRPr="00647135" w:rsidRDefault="00647135" w:rsidP="001A0DEB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647135">
              <w:rPr>
                <w:szCs w:val="24"/>
              </w:rPr>
              <w:t>0.4034062</w:t>
            </w:r>
          </w:p>
        </w:tc>
      </w:tr>
      <w:tr w:rsidR="00647135" w:rsidRPr="00647135" w14:paraId="6C39708D" w14:textId="77777777" w:rsidTr="00F65A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2" w:type="pct"/>
          </w:tcPr>
          <w:p w14:paraId="2CB0F6A0" w14:textId="77777777" w:rsidR="00647135" w:rsidRPr="00647135" w:rsidRDefault="00647135" w:rsidP="001A0DEB">
            <w:pPr>
              <w:spacing w:line="480" w:lineRule="auto"/>
              <w:rPr>
                <w:szCs w:val="24"/>
              </w:rPr>
            </w:pPr>
            <w:r w:rsidRPr="00647135">
              <w:rPr>
                <w:szCs w:val="24"/>
              </w:rPr>
              <w:lastRenderedPageBreak/>
              <w:t>genus</w:t>
            </w:r>
          </w:p>
        </w:tc>
        <w:tc>
          <w:tcPr>
            <w:tcW w:w="725" w:type="pct"/>
          </w:tcPr>
          <w:p w14:paraId="1BF21AF7" w14:textId="77777777" w:rsidR="00647135" w:rsidRPr="00647135" w:rsidRDefault="00647135" w:rsidP="001A0DEB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  <w:r w:rsidRPr="00647135">
              <w:rPr>
                <w:szCs w:val="24"/>
              </w:rPr>
              <w:t>Bilophila</w:t>
            </w:r>
          </w:p>
        </w:tc>
        <w:tc>
          <w:tcPr>
            <w:tcW w:w="1120" w:type="pct"/>
          </w:tcPr>
          <w:p w14:paraId="32012A1B" w14:textId="77777777" w:rsidR="00647135" w:rsidRPr="00647135" w:rsidRDefault="00647135" w:rsidP="001A0DEB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  <w:r w:rsidRPr="00647135">
              <w:rPr>
                <w:szCs w:val="24"/>
              </w:rPr>
              <w:t>Weighted median</w:t>
            </w:r>
          </w:p>
        </w:tc>
        <w:tc>
          <w:tcPr>
            <w:tcW w:w="352" w:type="pct"/>
          </w:tcPr>
          <w:p w14:paraId="71B9265F" w14:textId="77777777" w:rsidR="00647135" w:rsidRPr="00647135" w:rsidRDefault="00647135" w:rsidP="001A0DEB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  <w:r w:rsidRPr="00647135">
              <w:rPr>
                <w:szCs w:val="24"/>
              </w:rPr>
              <w:t>13</w:t>
            </w:r>
          </w:p>
        </w:tc>
        <w:tc>
          <w:tcPr>
            <w:tcW w:w="526" w:type="pct"/>
          </w:tcPr>
          <w:p w14:paraId="6701FF2C" w14:textId="77777777" w:rsidR="00647135" w:rsidRPr="00647135" w:rsidRDefault="00647135" w:rsidP="001A0DEB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  <w:r w:rsidRPr="00647135">
              <w:rPr>
                <w:szCs w:val="24"/>
              </w:rPr>
              <w:t>0.5466563</w:t>
            </w:r>
          </w:p>
        </w:tc>
        <w:tc>
          <w:tcPr>
            <w:tcW w:w="620" w:type="pct"/>
          </w:tcPr>
          <w:p w14:paraId="52A73425" w14:textId="77777777" w:rsidR="00647135" w:rsidRPr="00647135" w:rsidRDefault="00647135" w:rsidP="001A0DEB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  <w:r w:rsidRPr="00647135">
              <w:rPr>
                <w:szCs w:val="24"/>
              </w:rPr>
              <w:t>0.29830442</w:t>
            </w:r>
          </w:p>
        </w:tc>
        <w:tc>
          <w:tcPr>
            <w:tcW w:w="526" w:type="pct"/>
          </w:tcPr>
          <w:p w14:paraId="73883E43" w14:textId="77777777" w:rsidR="00647135" w:rsidRPr="00647135" w:rsidRDefault="00647135" w:rsidP="001A0DEB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  <w:r w:rsidRPr="00647135">
              <w:rPr>
                <w:szCs w:val="24"/>
              </w:rPr>
              <w:t>1.0017722</w:t>
            </w:r>
          </w:p>
        </w:tc>
        <w:tc>
          <w:tcPr>
            <w:tcW w:w="620" w:type="pct"/>
          </w:tcPr>
          <w:p w14:paraId="4CC993D7" w14:textId="77777777" w:rsidR="00647135" w:rsidRPr="00647135" w:rsidRDefault="00647135" w:rsidP="001A0DEB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  <w:r w:rsidRPr="00647135">
              <w:rPr>
                <w:szCs w:val="24"/>
              </w:rPr>
              <w:t>0.05066924</w:t>
            </w:r>
          </w:p>
        </w:tc>
      </w:tr>
      <w:tr w:rsidR="00647135" w:rsidRPr="00647135" w14:paraId="1FF5D1DF" w14:textId="77777777" w:rsidTr="00F65A5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2" w:type="pct"/>
          </w:tcPr>
          <w:p w14:paraId="729FBC11" w14:textId="77777777" w:rsidR="00647135" w:rsidRPr="00647135" w:rsidRDefault="00647135" w:rsidP="001A0DEB">
            <w:pPr>
              <w:spacing w:line="480" w:lineRule="auto"/>
              <w:rPr>
                <w:szCs w:val="24"/>
              </w:rPr>
            </w:pPr>
            <w:r w:rsidRPr="00647135">
              <w:rPr>
                <w:szCs w:val="24"/>
              </w:rPr>
              <w:t>genus</w:t>
            </w:r>
          </w:p>
        </w:tc>
        <w:tc>
          <w:tcPr>
            <w:tcW w:w="725" w:type="pct"/>
          </w:tcPr>
          <w:p w14:paraId="74FED946" w14:textId="77777777" w:rsidR="00647135" w:rsidRPr="00647135" w:rsidRDefault="00647135" w:rsidP="001A0DEB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647135">
              <w:rPr>
                <w:szCs w:val="24"/>
              </w:rPr>
              <w:t>Bilophila</w:t>
            </w:r>
          </w:p>
        </w:tc>
        <w:tc>
          <w:tcPr>
            <w:tcW w:w="1120" w:type="pct"/>
          </w:tcPr>
          <w:p w14:paraId="6FE2516E" w14:textId="77777777" w:rsidR="00647135" w:rsidRPr="00647135" w:rsidRDefault="00647135" w:rsidP="001A0DEB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647135">
              <w:rPr>
                <w:szCs w:val="24"/>
              </w:rPr>
              <w:t>Inverse variance weighted</w:t>
            </w:r>
          </w:p>
        </w:tc>
        <w:tc>
          <w:tcPr>
            <w:tcW w:w="352" w:type="pct"/>
          </w:tcPr>
          <w:p w14:paraId="585AE4AB" w14:textId="77777777" w:rsidR="00647135" w:rsidRPr="00647135" w:rsidRDefault="00647135" w:rsidP="001A0DEB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647135">
              <w:rPr>
                <w:szCs w:val="24"/>
              </w:rPr>
              <w:t>13</w:t>
            </w:r>
          </w:p>
        </w:tc>
        <w:tc>
          <w:tcPr>
            <w:tcW w:w="526" w:type="pct"/>
          </w:tcPr>
          <w:p w14:paraId="320349C4" w14:textId="77777777" w:rsidR="00647135" w:rsidRPr="00647135" w:rsidRDefault="00647135" w:rsidP="001A0DEB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647135">
              <w:rPr>
                <w:szCs w:val="24"/>
              </w:rPr>
              <w:t>0.6088069</w:t>
            </w:r>
          </w:p>
        </w:tc>
        <w:tc>
          <w:tcPr>
            <w:tcW w:w="620" w:type="pct"/>
          </w:tcPr>
          <w:p w14:paraId="4331AF48" w14:textId="77777777" w:rsidR="00647135" w:rsidRPr="00647135" w:rsidRDefault="00647135" w:rsidP="001A0DEB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647135">
              <w:rPr>
                <w:szCs w:val="24"/>
              </w:rPr>
              <w:t>0.37382919</w:t>
            </w:r>
          </w:p>
        </w:tc>
        <w:tc>
          <w:tcPr>
            <w:tcW w:w="526" w:type="pct"/>
          </w:tcPr>
          <w:p w14:paraId="641E3725" w14:textId="77777777" w:rsidR="00647135" w:rsidRPr="00647135" w:rsidRDefault="00647135" w:rsidP="001A0DEB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647135">
              <w:rPr>
                <w:szCs w:val="24"/>
              </w:rPr>
              <w:t>0.9914845</w:t>
            </w:r>
          </w:p>
        </w:tc>
        <w:tc>
          <w:tcPr>
            <w:tcW w:w="620" w:type="pct"/>
          </w:tcPr>
          <w:p w14:paraId="7636660C" w14:textId="77777777" w:rsidR="00647135" w:rsidRPr="00647135" w:rsidRDefault="00647135" w:rsidP="001A0DEB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647135">
              <w:rPr>
                <w:szCs w:val="24"/>
              </w:rPr>
              <w:t>0.04611175</w:t>
            </w:r>
          </w:p>
        </w:tc>
      </w:tr>
      <w:tr w:rsidR="00647135" w:rsidRPr="00647135" w14:paraId="7BE3CBA3" w14:textId="77777777" w:rsidTr="00F65A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2" w:type="pct"/>
          </w:tcPr>
          <w:p w14:paraId="34812710" w14:textId="77777777" w:rsidR="00647135" w:rsidRPr="00647135" w:rsidRDefault="00647135" w:rsidP="001A0DEB">
            <w:pPr>
              <w:spacing w:line="480" w:lineRule="auto"/>
              <w:rPr>
                <w:szCs w:val="24"/>
              </w:rPr>
            </w:pPr>
            <w:r w:rsidRPr="00647135">
              <w:rPr>
                <w:szCs w:val="24"/>
              </w:rPr>
              <w:t>genus</w:t>
            </w:r>
          </w:p>
        </w:tc>
        <w:tc>
          <w:tcPr>
            <w:tcW w:w="725" w:type="pct"/>
          </w:tcPr>
          <w:p w14:paraId="59C45C7D" w14:textId="77777777" w:rsidR="00647135" w:rsidRPr="00647135" w:rsidRDefault="00647135" w:rsidP="001A0DEB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  <w:r w:rsidRPr="00647135">
              <w:rPr>
                <w:szCs w:val="24"/>
              </w:rPr>
              <w:t>Bilophila</w:t>
            </w:r>
          </w:p>
        </w:tc>
        <w:tc>
          <w:tcPr>
            <w:tcW w:w="1120" w:type="pct"/>
          </w:tcPr>
          <w:p w14:paraId="5D1D12C8" w14:textId="77777777" w:rsidR="00647135" w:rsidRPr="00647135" w:rsidRDefault="00647135" w:rsidP="001A0DEB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  <w:r w:rsidRPr="00647135">
              <w:rPr>
                <w:szCs w:val="24"/>
              </w:rPr>
              <w:t>Simple mode</w:t>
            </w:r>
          </w:p>
        </w:tc>
        <w:tc>
          <w:tcPr>
            <w:tcW w:w="352" w:type="pct"/>
          </w:tcPr>
          <w:p w14:paraId="3F6667A9" w14:textId="77777777" w:rsidR="00647135" w:rsidRPr="00647135" w:rsidRDefault="00647135" w:rsidP="001A0DEB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  <w:r w:rsidRPr="00647135">
              <w:rPr>
                <w:szCs w:val="24"/>
              </w:rPr>
              <w:t>13</w:t>
            </w:r>
          </w:p>
        </w:tc>
        <w:tc>
          <w:tcPr>
            <w:tcW w:w="526" w:type="pct"/>
          </w:tcPr>
          <w:p w14:paraId="56A3928A" w14:textId="77777777" w:rsidR="00647135" w:rsidRPr="00647135" w:rsidRDefault="00647135" w:rsidP="001A0DEB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  <w:r w:rsidRPr="00647135">
              <w:rPr>
                <w:szCs w:val="24"/>
              </w:rPr>
              <w:t>0.4720084</w:t>
            </w:r>
          </w:p>
        </w:tc>
        <w:tc>
          <w:tcPr>
            <w:tcW w:w="620" w:type="pct"/>
          </w:tcPr>
          <w:p w14:paraId="5C39914C" w14:textId="77777777" w:rsidR="00647135" w:rsidRPr="00647135" w:rsidRDefault="00647135" w:rsidP="001A0DEB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  <w:r w:rsidRPr="00647135">
              <w:rPr>
                <w:szCs w:val="24"/>
              </w:rPr>
              <w:t>0.14159757</w:t>
            </w:r>
          </w:p>
        </w:tc>
        <w:tc>
          <w:tcPr>
            <w:tcW w:w="526" w:type="pct"/>
          </w:tcPr>
          <w:p w14:paraId="2787F04B" w14:textId="77777777" w:rsidR="00647135" w:rsidRPr="00647135" w:rsidRDefault="00647135" w:rsidP="001A0DEB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  <w:r w:rsidRPr="00647135">
              <w:rPr>
                <w:szCs w:val="24"/>
              </w:rPr>
              <w:t>1.5734164</w:t>
            </w:r>
          </w:p>
        </w:tc>
        <w:tc>
          <w:tcPr>
            <w:tcW w:w="620" w:type="pct"/>
          </w:tcPr>
          <w:p w14:paraId="251A455D" w14:textId="77777777" w:rsidR="00647135" w:rsidRPr="00647135" w:rsidRDefault="00647135" w:rsidP="001A0DEB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  <w:r w:rsidRPr="00647135">
              <w:rPr>
                <w:szCs w:val="24"/>
              </w:rPr>
              <w:t>0.245112</w:t>
            </w:r>
          </w:p>
        </w:tc>
      </w:tr>
      <w:tr w:rsidR="00647135" w:rsidRPr="00647135" w14:paraId="02433BF0" w14:textId="77777777" w:rsidTr="00F65A5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2" w:type="pct"/>
          </w:tcPr>
          <w:p w14:paraId="6D0817A9" w14:textId="77777777" w:rsidR="00647135" w:rsidRPr="00647135" w:rsidRDefault="00647135" w:rsidP="001A0DEB">
            <w:pPr>
              <w:spacing w:line="480" w:lineRule="auto"/>
              <w:rPr>
                <w:szCs w:val="24"/>
              </w:rPr>
            </w:pPr>
            <w:r w:rsidRPr="00647135">
              <w:rPr>
                <w:szCs w:val="24"/>
              </w:rPr>
              <w:t>genus</w:t>
            </w:r>
          </w:p>
        </w:tc>
        <w:tc>
          <w:tcPr>
            <w:tcW w:w="725" w:type="pct"/>
          </w:tcPr>
          <w:p w14:paraId="6A809A84" w14:textId="77777777" w:rsidR="00647135" w:rsidRPr="00647135" w:rsidRDefault="00647135" w:rsidP="001A0DEB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647135">
              <w:rPr>
                <w:szCs w:val="24"/>
              </w:rPr>
              <w:t>Bilophila</w:t>
            </w:r>
          </w:p>
        </w:tc>
        <w:tc>
          <w:tcPr>
            <w:tcW w:w="1120" w:type="pct"/>
          </w:tcPr>
          <w:p w14:paraId="62B497FD" w14:textId="77777777" w:rsidR="00647135" w:rsidRPr="00647135" w:rsidRDefault="00647135" w:rsidP="001A0DEB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647135">
              <w:rPr>
                <w:szCs w:val="24"/>
              </w:rPr>
              <w:t>Weighted mode</w:t>
            </w:r>
          </w:p>
        </w:tc>
        <w:tc>
          <w:tcPr>
            <w:tcW w:w="352" w:type="pct"/>
          </w:tcPr>
          <w:p w14:paraId="45379D2D" w14:textId="77777777" w:rsidR="00647135" w:rsidRPr="00647135" w:rsidRDefault="00647135" w:rsidP="001A0DEB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647135">
              <w:rPr>
                <w:szCs w:val="24"/>
              </w:rPr>
              <w:t>13</w:t>
            </w:r>
          </w:p>
        </w:tc>
        <w:tc>
          <w:tcPr>
            <w:tcW w:w="526" w:type="pct"/>
          </w:tcPr>
          <w:p w14:paraId="0195A024" w14:textId="77777777" w:rsidR="00647135" w:rsidRPr="00647135" w:rsidRDefault="00647135" w:rsidP="001A0DEB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647135">
              <w:rPr>
                <w:szCs w:val="24"/>
              </w:rPr>
              <w:t>0.5268883</w:t>
            </w:r>
          </w:p>
        </w:tc>
        <w:tc>
          <w:tcPr>
            <w:tcW w:w="620" w:type="pct"/>
          </w:tcPr>
          <w:p w14:paraId="642D41EB" w14:textId="77777777" w:rsidR="00647135" w:rsidRPr="00647135" w:rsidRDefault="00647135" w:rsidP="001A0DEB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647135">
              <w:rPr>
                <w:szCs w:val="24"/>
              </w:rPr>
              <w:t>0.17402389</w:t>
            </w:r>
          </w:p>
        </w:tc>
        <w:tc>
          <w:tcPr>
            <w:tcW w:w="526" w:type="pct"/>
          </w:tcPr>
          <w:p w14:paraId="3746C118" w14:textId="77777777" w:rsidR="00647135" w:rsidRPr="00647135" w:rsidRDefault="00647135" w:rsidP="001A0DEB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647135">
              <w:rPr>
                <w:szCs w:val="24"/>
              </w:rPr>
              <w:t>1.595248</w:t>
            </w:r>
          </w:p>
        </w:tc>
        <w:tc>
          <w:tcPr>
            <w:tcW w:w="620" w:type="pct"/>
          </w:tcPr>
          <w:p w14:paraId="306A8A2A" w14:textId="77777777" w:rsidR="00647135" w:rsidRPr="00647135" w:rsidRDefault="00647135" w:rsidP="001A0DEB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647135">
              <w:rPr>
                <w:szCs w:val="24"/>
              </w:rPr>
              <w:t>0.27906396</w:t>
            </w:r>
          </w:p>
        </w:tc>
      </w:tr>
      <w:tr w:rsidR="00647135" w:rsidRPr="00647135" w14:paraId="67F65077" w14:textId="77777777" w:rsidTr="00F65A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2" w:type="pct"/>
          </w:tcPr>
          <w:p w14:paraId="685F0F05" w14:textId="77777777" w:rsidR="00647135" w:rsidRPr="00647135" w:rsidRDefault="00647135" w:rsidP="001A0DEB">
            <w:pPr>
              <w:spacing w:line="480" w:lineRule="auto"/>
              <w:rPr>
                <w:szCs w:val="24"/>
              </w:rPr>
            </w:pPr>
            <w:r w:rsidRPr="00647135">
              <w:rPr>
                <w:szCs w:val="24"/>
              </w:rPr>
              <w:t>genus</w:t>
            </w:r>
          </w:p>
        </w:tc>
        <w:tc>
          <w:tcPr>
            <w:tcW w:w="725" w:type="pct"/>
          </w:tcPr>
          <w:p w14:paraId="21D032CC" w14:textId="77777777" w:rsidR="00647135" w:rsidRPr="00647135" w:rsidRDefault="00647135" w:rsidP="001A0DEB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  <w:r w:rsidRPr="00647135">
              <w:rPr>
                <w:szCs w:val="24"/>
              </w:rPr>
              <w:t>Catenibacterium</w:t>
            </w:r>
          </w:p>
        </w:tc>
        <w:tc>
          <w:tcPr>
            <w:tcW w:w="1120" w:type="pct"/>
          </w:tcPr>
          <w:p w14:paraId="4B398FE1" w14:textId="77777777" w:rsidR="00647135" w:rsidRPr="00647135" w:rsidRDefault="00647135" w:rsidP="001A0DEB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  <w:r w:rsidRPr="00647135">
              <w:rPr>
                <w:szCs w:val="24"/>
              </w:rPr>
              <w:t>MR Egger</w:t>
            </w:r>
          </w:p>
        </w:tc>
        <w:tc>
          <w:tcPr>
            <w:tcW w:w="352" w:type="pct"/>
          </w:tcPr>
          <w:p w14:paraId="7A51876C" w14:textId="77777777" w:rsidR="00647135" w:rsidRPr="00647135" w:rsidRDefault="00647135" w:rsidP="001A0DEB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  <w:r w:rsidRPr="00647135">
              <w:rPr>
                <w:szCs w:val="24"/>
              </w:rPr>
              <w:t>4</w:t>
            </w:r>
          </w:p>
        </w:tc>
        <w:tc>
          <w:tcPr>
            <w:tcW w:w="526" w:type="pct"/>
          </w:tcPr>
          <w:p w14:paraId="24C52E86" w14:textId="77777777" w:rsidR="00647135" w:rsidRPr="00647135" w:rsidRDefault="00647135" w:rsidP="001A0DEB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  <w:r w:rsidRPr="00647135">
              <w:rPr>
                <w:szCs w:val="24"/>
              </w:rPr>
              <w:t>0.8102634</w:t>
            </w:r>
          </w:p>
        </w:tc>
        <w:tc>
          <w:tcPr>
            <w:tcW w:w="620" w:type="pct"/>
          </w:tcPr>
          <w:p w14:paraId="3B96A0EC" w14:textId="77777777" w:rsidR="00647135" w:rsidRPr="00647135" w:rsidRDefault="00647135" w:rsidP="001A0DEB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  <w:r w:rsidRPr="00647135">
              <w:rPr>
                <w:szCs w:val="24"/>
              </w:rPr>
              <w:t>0.008388756</w:t>
            </w:r>
          </w:p>
        </w:tc>
        <w:tc>
          <w:tcPr>
            <w:tcW w:w="526" w:type="pct"/>
          </w:tcPr>
          <w:p w14:paraId="1CA85A33" w14:textId="77777777" w:rsidR="00647135" w:rsidRPr="00647135" w:rsidRDefault="00647135" w:rsidP="001A0DEB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  <w:r w:rsidRPr="00647135">
              <w:rPr>
                <w:szCs w:val="24"/>
              </w:rPr>
              <w:t>78.262721</w:t>
            </w:r>
          </w:p>
        </w:tc>
        <w:tc>
          <w:tcPr>
            <w:tcW w:w="620" w:type="pct"/>
          </w:tcPr>
          <w:p w14:paraId="01990F8D" w14:textId="77777777" w:rsidR="00647135" w:rsidRPr="00647135" w:rsidRDefault="00647135" w:rsidP="001A0DEB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  <w:r w:rsidRPr="00647135">
              <w:rPr>
                <w:szCs w:val="24"/>
              </w:rPr>
              <w:t>0.9363299</w:t>
            </w:r>
          </w:p>
        </w:tc>
      </w:tr>
      <w:tr w:rsidR="00647135" w:rsidRPr="00647135" w14:paraId="1CCA2C3E" w14:textId="77777777" w:rsidTr="00F65A5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2" w:type="pct"/>
          </w:tcPr>
          <w:p w14:paraId="6F79C091" w14:textId="77777777" w:rsidR="00647135" w:rsidRPr="00647135" w:rsidRDefault="00647135" w:rsidP="001A0DEB">
            <w:pPr>
              <w:spacing w:line="480" w:lineRule="auto"/>
              <w:rPr>
                <w:szCs w:val="24"/>
              </w:rPr>
            </w:pPr>
            <w:r w:rsidRPr="00647135">
              <w:rPr>
                <w:szCs w:val="24"/>
              </w:rPr>
              <w:t>genus</w:t>
            </w:r>
          </w:p>
        </w:tc>
        <w:tc>
          <w:tcPr>
            <w:tcW w:w="725" w:type="pct"/>
          </w:tcPr>
          <w:p w14:paraId="2CDD7017" w14:textId="77777777" w:rsidR="00647135" w:rsidRPr="00647135" w:rsidRDefault="00647135" w:rsidP="001A0DEB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647135">
              <w:rPr>
                <w:szCs w:val="24"/>
              </w:rPr>
              <w:t>Catenibacterium</w:t>
            </w:r>
          </w:p>
        </w:tc>
        <w:tc>
          <w:tcPr>
            <w:tcW w:w="1120" w:type="pct"/>
          </w:tcPr>
          <w:p w14:paraId="4621EE1C" w14:textId="77777777" w:rsidR="00647135" w:rsidRPr="00647135" w:rsidRDefault="00647135" w:rsidP="001A0DEB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647135">
              <w:rPr>
                <w:szCs w:val="24"/>
              </w:rPr>
              <w:t>Weighted median</w:t>
            </w:r>
          </w:p>
        </w:tc>
        <w:tc>
          <w:tcPr>
            <w:tcW w:w="352" w:type="pct"/>
          </w:tcPr>
          <w:p w14:paraId="1EB87427" w14:textId="77777777" w:rsidR="00647135" w:rsidRPr="00647135" w:rsidRDefault="00647135" w:rsidP="001A0DEB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647135">
              <w:rPr>
                <w:szCs w:val="24"/>
              </w:rPr>
              <w:t>4</w:t>
            </w:r>
          </w:p>
        </w:tc>
        <w:tc>
          <w:tcPr>
            <w:tcW w:w="526" w:type="pct"/>
          </w:tcPr>
          <w:p w14:paraId="254CB6B0" w14:textId="77777777" w:rsidR="00647135" w:rsidRPr="00647135" w:rsidRDefault="00647135" w:rsidP="001A0DEB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647135">
              <w:rPr>
                <w:szCs w:val="24"/>
              </w:rPr>
              <w:t>1.542112</w:t>
            </w:r>
          </w:p>
        </w:tc>
        <w:tc>
          <w:tcPr>
            <w:tcW w:w="620" w:type="pct"/>
          </w:tcPr>
          <w:p w14:paraId="0B095276" w14:textId="77777777" w:rsidR="00647135" w:rsidRPr="00647135" w:rsidRDefault="00647135" w:rsidP="001A0DEB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647135">
              <w:rPr>
                <w:szCs w:val="24"/>
              </w:rPr>
              <w:t>0.992695798</w:t>
            </w:r>
          </w:p>
        </w:tc>
        <w:tc>
          <w:tcPr>
            <w:tcW w:w="526" w:type="pct"/>
          </w:tcPr>
          <w:p w14:paraId="7FAD2825" w14:textId="77777777" w:rsidR="00647135" w:rsidRPr="00647135" w:rsidRDefault="00647135" w:rsidP="001A0DEB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647135">
              <w:rPr>
                <w:szCs w:val="24"/>
              </w:rPr>
              <w:t>2.395607</w:t>
            </w:r>
          </w:p>
        </w:tc>
        <w:tc>
          <w:tcPr>
            <w:tcW w:w="620" w:type="pct"/>
          </w:tcPr>
          <w:p w14:paraId="30EA04E2" w14:textId="77777777" w:rsidR="00647135" w:rsidRPr="00647135" w:rsidRDefault="00647135" w:rsidP="001A0DEB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647135">
              <w:rPr>
                <w:szCs w:val="24"/>
              </w:rPr>
              <w:t>0.05393234</w:t>
            </w:r>
          </w:p>
        </w:tc>
      </w:tr>
      <w:tr w:rsidR="00647135" w:rsidRPr="00647135" w14:paraId="57771341" w14:textId="77777777" w:rsidTr="00F65A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2" w:type="pct"/>
          </w:tcPr>
          <w:p w14:paraId="13100DB5" w14:textId="77777777" w:rsidR="00647135" w:rsidRPr="00647135" w:rsidRDefault="00647135" w:rsidP="001A0DEB">
            <w:pPr>
              <w:spacing w:line="480" w:lineRule="auto"/>
              <w:rPr>
                <w:szCs w:val="24"/>
              </w:rPr>
            </w:pPr>
            <w:r w:rsidRPr="00647135">
              <w:rPr>
                <w:szCs w:val="24"/>
              </w:rPr>
              <w:t>genus</w:t>
            </w:r>
          </w:p>
        </w:tc>
        <w:tc>
          <w:tcPr>
            <w:tcW w:w="725" w:type="pct"/>
          </w:tcPr>
          <w:p w14:paraId="69EAA1A8" w14:textId="77777777" w:rsidR="00647135" w:rsidRPr="00647135" w:rsidRDefault="00647135" w:rsidP="001A0DEB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  <w:r w:rsidRPr="00647135">
              <w:rPr>
                <w:szCs w:val="24"/>
              </w:rPr>
              <w:t>Catenibacterium</w:t>
            </w:r>
          </w:p>
        </w:tc>
        <w:tc>
          <w:tcPr>
            <w:tcW w:w="1120" w:type="pct"/>
          </w:tcPr>
          <w:p w14:paraId="6948A01E" w14:textId="77777777" w:rsidR="00647135" w:rsidRPr="00647135" w:rsidRDefault="00647135" w:rsidP="001A0DEB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  <w:r w:rsidRPr="00647135">
              <w:rPr>
                <w:szCs w:val="24"/>
              </w:rPr>
              <w:t>Inverse variance weighted</w:t>
            </w:r>
          </w:p>
        </w:tc>
        <w:tc>
          <w:tcPr>
            <w:tcW w:w="352" w:type="pct"/>
          </w:tcPr>
          <w:p w14:paraId="223382EE" w14:textId="77777777" w:rsidR="00647135" w:rsidRPr="00647135" w:rsidRDefault="00647135" w:rsidP="001A0DEB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  <w:r w:rsidRPr="00647135">
              <w:rPr>
                <w:szCs w:val="24"/>
              </w:rPr>
              <w:t>4</w:t>
            </w:r>
          </w:p>
        </w:tc>
        <w:tc>
          <w:tcPr>
            <w:tcW w:w="526" w:type="pct"/>
          </w:tcPr>
          <w:p w14:paraId="2D32AABF" w14:textId="77777777" w:rsidR="00647135" w:rsidRPr="00647135" w:rsidRDefault="00647135" w:rsidP="001A0DEB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  <w:r w:rsidRPr="00647135">
              <w:rPr>
                <w:szCs w:val="24"/>
              </w:rPr>
              <w:t>1.5958028</w:t>
            </w:r>
          </w:p>
        </w:tc>
        <w:tc>
          <w:tcPr>
            <w:tcW w:w="620" w:type="pct"/>
          </w:tcPr>
          <w:p w14:paraId="0BCD2367" w14:textId="77777777" w:rsidR="00647135" w:rsidRPr="00647135" w:rsidRDefault="00647135" w:rsidP="001A0DEB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  <w:r w:rsidRPr="00647135">
              <w:rPr>
                <w:szCs w:val="24"/>
              </w:rPr>
              <w:t>1.107961012</w:t>
            </w:r>
          </w:p>
        </w:tc>
        <w:tc>
          <w:tcPr>
            <w:tcW w:w="526" w:type="pct"/>
          </w:tcPr>
          <w:p w14:paraId="57D3DADE" w14:textId="77777777" w:rsidR="00647135" w:rsidRPr="00647135" w:rsidRDefault="00647135" w:rsidP="001A0DEB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  <w:r w:rsidRPr="00647135">
              <w:rPr>
                <w:szCs w:val="24"/>
              </w:rPr>
              <w:t>2.298444</w:t>
            </w:r>
          </w:p>
        </w:tc>
        <w:tc>
          <w:tcPr>
            <w:tcW w:w="620" w:type="pct"/>
          </w:tcPr>
          <w:p w14:paraId="7580562E" w14:textId="77777777" w:rsidR="00647135" w:rsidRPr="00647135" w:rsidRDefault="00647135" w:rsidP="001A0DEB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  <w:r w:rsidRPr="00647135">
              <w:rPr>
                <w:szCs w:val="24"/>
              </w:rPr>
              <w:t>0.01204771</w:t>
            </w:r>
          </w:p>
        </w:tc>
      </w:tr>
      <w:tr w:rsidR="00647135" w:rsidRPr="00647135" w14:paraId="306800F3" w14:textId="77777777" w:rsidTr="00F65A5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2" w:type="pct"/>
          </w:tcPr>
          <w:p w14:paraId="0E2A77DD" w14:textId="77777777" w:rsidR="00647135" w:rsidRPr="00647135" w:rsidRDefault="00647135" w:rsidP="001A0DEB">
            <w:pPr>
              <w:spacing w:line="480" w:lineRule="auto"/>
              <w:rPr>
                <w:szCs w:val="24"/>
              </w:rPr>
            </w:pPr>
            <w:r w:rsidRPr="00647135">
              <w:rPr>
                <w:szCs w:val="24"/>
              </w:rPr>
              <w:t>genus</w:t>
            </w:r>
          </w:p>
        </w:tc>
        <w:tc>
          <w:tcPr>
            <w:tcW w:w="725" w:type="pct"/>
          </w:tcPr>
          <w:p w14:paraId="0E450532" w14:textId="77777777" w:rsidR="00647135" w:rsidRPr="00647135" w:rsidRDefault="00647135" w:rsidP="001A0DEB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647135">
              <w:rPr>
                <w:szCs w:val="24"/>
              </w:rPr>
              <w:t>Catenibacterium</w:t>
            </w:r>
          </w:p>
        </w:tc>
        <w:tc>
          <w:tcPr>
            <w:tcW w:w="1120" w:type="pct"/>
          </w:tcPr>
          <w:p w14:paraId="08E51394" w14:textId="77777777" w:rsidR="00647135" w:rsidRPr="00647135" w:rsidRDefault="00647135" w:rsidP="001A0DEB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647135">
              <w:rPr>
                <w:szCs w:val="24"/>
              </w:rPr>
              <w:t>Simple mode</w:t>
            </w:r>
          </w:p>
        </w:tc>
        <w:tc>
          <w:tcPr>
            <w:tcW w:w="352" w:type="pct"/>
          </w:tcPr>
          <w:p w14:paraId="572CC205" w14:textId="77777777" w:rsidR="00647135" w:rsidRPr="00647135" w:rsidRDefault="00647135" w:rsidP="001A0DEB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647135">
              <w:rPr>
                <w:szCs w:val="24"/>
              </w:rPr>
              <w:t>4</w:t>
            </w:r>
          </w:p>
        </w:tc>
        <w:tc>
          <w:tcPr>
            <w:tcW w:w="526" w:type="pct"/>
          </w:tcPr>
          <w:p w14:paraId="6B1C2EED" w14:textId="77777777" w:rsidR="00647135" w:rsidRPr="00647135" w:rsidRDefault="00647135" w:rsidP="001A0DEB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647135">
              <w:rPr>
                <w:szCs w:val="24"/>
              </w:rPr>
              <w:t>1.4168283</w:t>
            </w:r>
          </w:p>
        </w:tc>
        <w:tc>
          <w:tcPr>
            <w:tcW w:w="620" w:type="pct"/>
          </w:tcPr>
          <w:p w14:paraId="334136A1" w14:textId="77777777" w:rsidR="00647135" w:rsidRPr="00647135" w:rsidRDefault="00647135" w:rsidP="001A0DEB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647135">
              <w:rPr>
                <w:szCs w:val="24"/>
              </w:rPr>
              <w:t>0.808203082</w:t>
            </w:r>
          </w:p>
        </w:tc>
        <w:tc>
          <w:tcPr>
            <w:tcW w:w="526" w:type="pct"/>
          </w:tcPr>
          <w:p w14:paraId="67D99421" w14:textId="77777777" w:rsidR="00647135" w:rsidRPr="00647135" w:rsidRDefault="00647135" w:rsidP="001A0DEB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647135">
              <w:rPr>
                <w:szCs w:val="24"/>
              </w:rPr>
              <w:t>2.483785</w:t>
            </w:r>
          </w:p>
        </w:tc>
        <w:tc>
          <w:tcPr>
            <w:tcW w:w="620" w:type="pct"/>
          </w:tcPr>
          <w:p w14:paraId="2114A76F" w14:textId="77777777" w:rsidR="00647135" w:rsidRPr="00647135" w:rsidRDefault="00647135" w:rsidP="001A0DEB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647135">
              <w:rPr>
                <w:szCs w:val="24"/>
              </w:rPr>
              <w:t>0.31076973</w:t>
            </w:r>
          </w:p>
        </w:tc>
      </w:tr>
      <w:tr w:rsidR="00647135" w:rsidRPr="00647135" w14:paraId="20A709BA" w14:textId="77777777" w:rsidTr="00F65A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2" w:type="pct"/>
          </w:tcPr>
          <w:p w14:paraId="20F949E3" w14:textId="77777777" w:rsidR="00647135" w:rsidRPr="00647135" w:rsidRDefault="00647135" w:rsidP="001A0DEB">
            <w:pPr>
              <w:spacing w:line="480" w:lineRule="auto"/>
              <w:rPr>
                <w:szCs w:val="24"/>
              </w:rPr>
            </w:pPr>
            <w:r w:rsidRPr="00647135">
              <w:rPr>
                <w:szCs w:val="24"/>
              </w:rPr>
              <w:t>genus</w:t>
            </w:r>
          </w:p>
        </w:tc>
        <w:tc>
          <w:tcPr>
            <w:tcW w:w="725" w:type="pct"/>
          </w:tcPr>
          <w:p w14:paraId="16945A9D" w14:textId="77777777" w:rsidR="00647135" w:rsidRPr="00647135" w:rsidRDefault="00647135" w:rsidP="001A0DEB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  <w:r w:rsidRPr="00647135">
              <w:rPr>
                <w:szCs w:val="24"/>
              </w:rPr>
              <w:t>Catenibacterium</w:t>
            </w:r>
          </w:p>
        </w:tc>
        <w:tc>
          <w:tcPr>
            <w:tcW w:w="1120" w:type="pct"/>
          </w:tcPr>
          <w:p w14:paraId="54650802" w14:textId="77777777" w:rsidR="00647135" w:rsidRPr="00647135" w:rsidRDefault="00647135" w:rsidP="001A0DEB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  <w:r w:rsidRPr="00647135">
              <w:rPr>
                <w:szCs w:val="24"/>
              </w:rPr>
              <w:t>Weighted mode</w:t>
            </w:r>
          </w:p>
        </w:tc>
        <w:tc>
          <w:tcPr>
            <w:tcW w:w="352" w:type="pct"/>
          </w:tcPr>
          <w:p w14:paraId="42F11FCD" w14:textId="77777777" w:rsidR="00647135" w:rsidRPr="00647135" w:rsidRDefault="00647135" w:rsidP="001A0DEB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  <w:r w:rsidRPr="00647135">
              <w:rPr>
                <w:szCs w:val="24"/>
              </w:rPr>
              <w:t>4</w:t>
            </w:r>
          </w:p>
        </w:tc>
        <w:tc>
          <w:tcPr>
            <w:tcW w:w="526" w:type="pct"/>
          </w:tcPr>
          <w:p w14:paraId="375DC49B" w14:textId="77777777" w:rsidR="00647135" w:rsidRPr="00647135" w:rsidRDefault="00647135" w:rsidP="001A0DEB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  <w:r w:rsidRPr="00647135">
              <w:rPr>
                <w:szCs w:val="24"/>
              </w:rPr>
              <w:t>1.4080384</w:t>
            </w:r>
          </w:p>
        </w:tc>
        <w:tc>
          <w:tcPr>
            <w:tcW w:w="620" w:type="pct"/>
          </w:tcPr>
          <w:p w14:paraId="234C2C93" w14:textId="77777777" w:rsidR="00647135" w:rsidRPr="00647135" w:rsidRDefault="00647135" w:rsidP="001A0DEB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  <w:r w:rsidRPr="00647135">
              <w:rPr>
                <w:szCs w:val="24"/>
              </w:rPr>
              <w:t>0.800817383</w:t>
            </w:r>
          </w:p>
        </w:tc>
        <w:tc>
          <w:tcPr>
            <w:tcW w:w="526" w:type="pct"/>
          </w:tcPr>
          <w:p w14:paraId="3C56DB12" w14:textId="77777777" w:rsidR="00647135" w:rsidRPr="00647135" w:rsidRDefault="00647135" w:rsidP="001A0DEB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  <w:r w:rsidRPr="00647135">
              <w:rPr>
                <w:szCs w:val="24"/>
              </w:rPr>
              <w:t>2.475686</w:t>
            </w:r>
          </w:p>
        </w:tc>
        <w:tc>
          <w:tcPr>
            <w:tcW w:w="620" w:type="pct"/>
          </w:tcPr>
          <w:p w14:paraId="6B1F08F2" w14:textId="77777777" w:rsidR="00647135" w:rsidRPr="00647135" w:rsidRDefault="00647135" w:rsidP="001A0DEB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  <w:r w:rsidRPr="00647135">
              <w:rPr>
                <w:szCs w:val="24"/>
              </w:rPr>
              <w:t>0.32013779</w:t>
            </w:r>
          </w:p>
        </w:tc>
      </w:tr>
      <w:tr w:rsidR="00647135" w:rsidRPr="00647135" w14:paraId="40A3111C" w14:textId="77777777" w:rsidTr="00F65A5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2" w:type="pct"/>
          </w:tcPr>
          <w:p w14:paraId="432CE7EE" w14:textId="77777777" w:rsidR="00647135" w:rsidRPr="00647135" w:rsidRDefault="00647135" w:rsidP="001A0DEB">
            <w:pPr>
              <w:spacing w:line="480" w:lineRule="auto"/>
              <w:rPr>
                <w:szCs w:val="24"/>
              </w:rPr>
            </w:pPr>
            <w:r w:rsidRPr="00647135">
              <w:rPr>
                <w:szCs w:val="24"/>
              </w:rPr>
              <w:lastRenderedPageBreak/>
              <w:t>genus</w:t>
            </w:r>
          </w:p>
        </w:tc>
        <w:tc>
          <w:tcPr>
            <w:tcW w:w="725" w:type="pct"/>
          </w:tcPr>
          <w:p w14:paraId="2CCA7A9E" w14:textId="77777777" w:rsidR="00647135" w:rsidRPr="00647135" w:rsidRDefault="00647135" w:rsidP="001A0DEB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647135">
              <w:rPr>
                <w:szCs w:val="24"/>
              </w:rPr>
              <w:t>Coprococcus2</w:t>
            </w:r>
          </w:p>
        </w:tc>
        <w:tc>
          <w:tcPr>
            <w:tcW w:w="1120" w:type="pct"/>
          </w:tcPr>
          <w:p w14:paraId="6ECEBB1D" w14:textId="77777777" w:rsidR="00647135" w:rsidRPr="00647135" w:rsidRDefault="00647135" w:rsidP="001A0DEB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647135">
              <w:rPr>
                <w:szCs w:val="24"/>
              </w:rPr>
              <w:t>MR Egger</w:t>
            </w:r>
          </w:p>
        </w:tc>
        <w:tc>
          <w:tcPr>
            <w:tcW w:w="352" w:type="pct"/>
          </w:tcPr>
          <w:p w14:paraId="0BED3ED3" w14:textId="77777777" w:rsidR="00647135" w:rsidRPr="00647135" w:rsidRDefault="00647135" w:rsidP="001A0DEB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647135">
              <w:rPr>
                <w:szCs w:val="24"/>
              </w:rPr>
              <w:t>8</w:t>
            </w:r>
          </w:p>
        </w:tc>
        <w:tc>
          <w:tcPr>
            <w:tcW w:w="526" w:type="pct"/>
          </w:tcPr>
          <w:p w14:paraId="278FDEB9" w14:textId="77777777" w:rsidR="00647135" w:rsidRPr="00647135" w:rsidRDefault="00647135" w:rsidP="001A0DEB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647135">
              <w:rPr>
                <w:szCs w:val="24"/>
              </w:rPr>
              <w:t>1.408307</w:t>
            </w:r>
          </w:p>
        </w:tc>
        <w:tc>
          <w:tcPr>
            <w:tcW w:w="620" w:type="pct"/>
          </w:tcPr>
          <w:p w14:paraId="55603047" w14:textId="77777777" w:rsidR="00647135" w:rsidRPr="00647135" w:rsidRDefault="00647135" w:rsidP="001A0DEB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647135">
              <w:rPr>
                <w:szCs w:val="24"/>
              </w:rPr>
              <w:t>0.01085509</w:t>
            </w:r>
          </w:p>
        </w:tc>
        <w:tc>
          <w:tcPr>
            <w:tcW w:w="526" w:type="pct"/>
          </w:tcPr>
          <w:p w14:paraId="66290229" w14:textId="77777777" w:rsidR="00647135" w:rsidRPr="00647135" w:rsidRDefault="00647135" w:rsidP="001A0DEB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647135">
              <w:rPr>
                <w:szCs w:val="24"/>
              </w:rPr>
              <w:t>182.70949</w:t>
            </w:r>
          </w:p>
        </w:tc>
        <w:tc>
          <w:tcPr>
            <w:tcW w:w="620" w:type="pct"/>
          </w:tcPr>
          <w:p w14:paraId="4E44CE16" w14:textId="77777777" w:rsidR="00647135" w:rsidRPr="00647135" w:rsidRDefault="00647135" w:rsidP="001A0DEB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647135">
              <w:rPr>
                <w:szCs w:val="24"/>
              </w:rPr>
              <w:t>0.89481125</w:t>
            </w:r>
          </w:p>
        </w:tc>
      </w:tr>
      <w:tr w:rsidR="00647135" w:rsidRPr="00647135" w14:paraId="583E0496" w14:textId="77777777" w:rsidTr="00F65A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2" w:type="pct"/>
          </w:tcPr>
          <w:p w14:paraId="4AD44752" w14:textId="77777777" w:rsidR="00647135" w:rsidRPr="00647135" w:rsidRDefault="00647135" w:rsidP="001A0DEB">
            <w:pPr>
              <w:spacing w:line="480" w:lineRule="auto"/>
              <w:rPr>
                <w:szCs w:val="24"/>
              </w:rPr>
            </w:pPr>
            <w:r w:rsidRPr="00647135">
              <w:rPr>
                <w:szCs w:val="24"/>
              </w:rPr>
              <w:t>genus</w:t>
            </w:r>
          </w:p>
        </w:tc>
        <w:tc>
          <w:tcPr>
            <w:tcW w:w="725" w:type="pct"/>
          </w:tcPr>
          <w:p w14:paraId="4CC1010F" w14:textId="77777777" w:rsidR="00647135" w:rsidRPr="00647135" w:rsidRDefault="00647135" w:rsidP="001A0DEB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  <w:r w:rsidRPr="00647135">
              <w:rPr>
                <w:szCs w:val="24"/>
              </w:rPr>
              <w:t>Coprococcus2</w:t>
            </w:r>
          </w:p>
        </w:tc>
        <w:tc>
          <w:tcPr>
            <w:tcW w:w="1120" w:type="pct"/>
          </w:tcPr>
          <w:p w14:paraId="23528859" w14:textId="77777777" w:rsidR="00647135" w:rsidRPr="00647135" w:rsidRDefault="00647135" w:rsidP="001A0DEB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  <w:r w:rsidRPr="00647135">
              <w:rPr>
                <w:szCs w:val="24"/>
              </w:rPr>
              <w:t>Weighted median</w:t>
            </w:r>
          </w:p>
        </w:tc>
        <w:tc>
          <w:tcPr>
            <w:tcW w:w="352" w:type="pct"/>
          </w:tcPr>
          <w:p w14:paraId="30458763" w14:textId="77777777" w:rsidR="00647135" w:rsidRPr="00647135" w:rsidRDefault="00647135" w:rsidP="001A0DEB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  <w:r w:rsidRPr="00647135">
              <w:rPr>
                <w:szCs w:val="24"/>
              </w:rPr>
              <w:t>8</w:t>
            </w:r>
          </w:p>
        </w:tc>
        <w:tc>
          <w:tcPr>
            <w:tcW w:w="526" w:type="pct"/>
          </w:tcPr>
          <w:p w14:paraId="7667BE9F" w14:textId="77777777" w:rsidR="00647135" w:rsidRPr="00647135" w:rsidRDefault="00647135" w:rsidP="001A0DEB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  <w:r w:rsidRPr="00647135">
              <w:rPr>
                <w:szCs w:val="24"/>
              </w:rPr>
              <w:t>2.143047</w:t>
            </w:r>
          </w:p>
        </w:tc>
        <w:tc>
          <w:tcPr>
            <w:tcW w:w="620" w:type="pct"/>
          </w:tcPr>
          <w:p w14:paraId="0508DBEB" w14:textId="77777777" w:rsidR="00647135" w:rsidRPr="00647135" w:rsidRDefault="00647135" w:rsidP="001A0DEB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  <w:r w:rsidRPr="00647135">
              <w:rPr>
                <w:szCs w:val="24"/>
              </w:rPr>
              <w:t>1.06711901</w:t>
            </w:r>
          </w:p>
        </w:tc>
        <w:tc>
          <w:tcPr>
            <w:tcW w:w="526" w:type="pct"/>
          </w:tcPr>
          <w:p w14:paraId="3FE9671D" w14:textId="77777777" w:rsidR="00647135" w:rsidRPr="00647135" w:rsidRDefault="00647135" w:rsidP="001A0DEB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  <w:r w:rsidRPr="00647135">
              <w:rPr>
                <w:szCs w:val="24"/>
              </w:rPr>
              <w:t>4.303784</w:t>
            </w:r>
          </w:p>
        </w:tc>
        <w:tc>
          <w:tcPr>
            <w:tcW w:w="620" w:type="pct"/>
          </w:tcPr>
          <w:p w14:paraId="7825ABD5" w14:textId="77777777" w:rsidR="00647135" w:rsidRPr="00647135" w:rsidRDefault="00647135" w:rsidP="001A0DEB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  <w:r w:rsidRPr="00647135">
              <w:rPr>
                <w:szCs w:val="24"/>
              </w:rPr>
              <w:t>0.03214457</w:t>
            </w:r>
          </w:p>
        </w:tc>
      </w:tr>
      <w:tr w:rsidR="00647135" w:rsidRPr="00647135" w14:paraId="0F85F733" w14:textId="77777777" w:rsidTr="00F65A5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2" w:type="pct"/>
          </w:tcPr>
          <w:p w14:paraId="5E42D238" w14:textId="77777777" w:rsidR="00647135" w:rsidRPr="00647135" w:rsidRDefault="00647135" w:rsidP="001A0DEB">
            <w:pPr>
              <w:spacing w:line="480" w:lineRule="auto"/>
              <w:rPr>
                <w:szCs w:val="24"/>
              </w:rPr>
            </w:pPr>
            <w:r w:rsidRPr="00647135">
              <w:rPr>
                <w:szCs w:val="24"/>
              </w:rPr>
              <w:t>genus</w:t>
            </w:r>
          </w:p>
        </w:tc>
        <w:tc>
          <w:tcPr>
            <w:tcW w:w="725" w:type="pct"/>
          </w:tcPr>
          <w:p w14:paraId="4487A57B" w14:textId="77777777" w:rsidR="00647135" w:rsidRPr="00647135" w:rsidRDefault="00647135" w:rsidP="001A0DEB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647135">
              <w:rPr>
                <w:szCs w:val="24"/>
              </w:rPr>
              <w:t>Coprococcus2</w:t>
            </w:r>
          </w:p>
        </w:tc>
        <w:tc>
          <w:tcPr>
            <w:tcW w:w="1120" w:type="pct"/>
          </w:tcPr>
          <w:p w14:paraId="22E4322F" w14:textId="77777777" w:rsidR="00647135" w:rsidRPr="00647135" w:rsidRDefault="00647135" w:rsidP="001A0DEB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647135">
              <w:rPr>
                <w:szCs w:val="24"/>
              </w:rPr>
              <w:t>Inverse variance weighted</w:t>
            </w:r>
          </w:p>
        </w:tc>
        <w:tc>
          <w:tcPr>
            <w:tcW w:w="352" w:type="pct"/>
          </w:tcPr>
          <w:p w14:paraId="2765E807" w14:textId="77777777" w:rsidR="00647135" w:rsidRPr="00647135" w:rsidRDefault="00647135" w:rsidP="001A0DEB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647135">
              <w:rPr>
                <w:szCs w:val="24"/>
              </w:rPr>
              <w:t>8</w:t>
            </w:r>
          </w:p>
        </w:tc>
        <w:tc>
          <w:tcPr>
            <w:tcW w:w="526" w:type="pct"/>
          </w:tcPr>
          <w:p w14:paraId="0B831BCE" w14:textId="77777777" w:rsidR="00647135" w:rsidRPr="00647135" w:rsidRDefault="00647135" w:rsidP="001A0DEB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647135">
              <w:rPr>
                <w:szCs w:val="24"/>
              </w:rPr>
              <w:t>1.360555</w:t>
            </w:r>
          </w:p>
        </w:tc>
        <w:tc>
          <w:tcPr>
            <w:tcW w:w="620" w:type="pct"/>
          </w:tcPr>
          <w:p w14:paraId="3FCE5759" w14:textId="77777777" w:rsidR="00647135" w:rsidRPr="00647135" w:rsidRDefault="00647135" w:rsidP="001A0DEB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647135">
              <w:rPr>
                <w:szCs w:val="24"/>
              </w:rPr>
              <w:t>0.76768976</w:t>
            </w:r>
          </w:p>
        </w:tc>
        <w:tc>
          <w:tcPr>
            <w:tcW w:w="526" w:type="pct"/>
          </w:tcPr>
          <w:p w14:paraId="69F9BCEF" w14:textId="77777777" w:rsidR="00647135" w:rsidRPr="00647135" w:rsidRDefault="00647135" w:rsidP="001A0DEB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647135">
              <w:rPr>
                <w:szCs w:val="24"/>
              </w:rPr>
              <w:t>2.411275</w:t>
            </w:r>
          </w:p>
        </w:tc>
        <w:tc>
          <w:tcPr>
            <w:tcW w:w="620" w:type="pct"/>
          </w:tcPr>
          <w:p w14:paraId="2CD2013B" w14:textId="77777777" w:rsidR="00647135" w:rsidRPr="00647135" w:rsidRDefault="00647135" w:rsidP="001A0DEB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647135">
              <w:rPr>
                <w:szCs w:val="24"/>
              </w:rPr>
              <w:t>0.29163854</w:t>
            </w:r>
          </w:p>
        </w:tc>
      </w:tr>
      <w:tr w:rsidR="00647135" w:rsidRPr="00647135" w14:paraId="24BDB1CD" w14:textId="77777777" w:rsidTr="00F65A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2" w:type="pct"/>
          </w:tcPr>
          <w:p w14:paraId="21690CF0" w14:textId="77777777" w:rsidR="00647135" w:rsidRPr="00647135" w:rsidRDefault="00647135" w:rsidP="001A0DEB">
            <w:pPr>
              <w:spacing w:line="480" w:lineRule="auto"/>
              <w:rPr>
                <w:szCs w:val="24"/>
              </w:rPr>
            </w:pPr>
            <w:r w:rsidRPr="00647135">
              <w:rPr>
                <w:szCs w:val="24"/>
              </w:rPr>
              <w:t>genus</w:t>
            </w:r>
          </w:p>
        </w:tc>
        <w:tc>
          <w:tcPr>
            <w:tcW w:w="725" w:type="pct"/>
          </w:tcPr>
          <w:p w14:paraId="56220982" w14:textId="77777777" w:rsidR="00647135" w:rsidRPr="00647135" w:rsidRDefault="00647135" w:rsidP="001A0DEB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  <w:r w:rsidRPr="00647135">
              <w:rPr>
                <w:szCs w:val="24"/>
              </w:rPr>
              <w:t>Coprococcus2</w:t>
            </w:r>
          </w:p>
        </w:tc>
        <w:tc>
          <w:tcPr>
            <w:tcW w:w="1120" w:type="pct"/>
          </w:tcPr>
          <w:p w14:paraId="72D3B483" w14:textId="77777777" w:rsidR="00647135" w:rsidRPr="00647135" w:rsidRDefault="00647135" w:rsidP="001A0DEB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  <w:r w:rsidRPr="00647135">
              <w:rPr>
                <w:szCs w:val="24"/>
              </w:rPr>
              <w:t>Simple mode</w:t>
            </w:r>
          </w:p>
        </w:tc>
        <w:tc>
          <w:tcPr>
            <w:tcW w:w="352" w:type="pct"/>
          </w:tcPr>
          <w:p w14:paraId="3EC10232" w14:textId="77777777" w:rsidR="00647135" w:rsidRPr="00647135" w:rsidRDefault="00647135" w:rsidP="001A0DEB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  <w:r w:rsidRPr="00647135">
              <w:rPr>
                <w:szCs w:val="24"/>
              </w:rPr>
              <w:t>8</w:t>
            </w:r>
          </w:p>
        </w:tc>
        <w:tc>
          <w:tcPr>
            <w:tcW w:w="526" w:type="pct"/>
          </w:tcPr>
          <w:p w14:paraId="0D7E14B4" w14:textId="77777777" w:rsidR="00647135" w:rsidRPr="00647135" w:rsidRDefault="00647135" w:rsidP="001A0DEB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  <w:r w:rsidRPr="00647135">
              <w:rPr>
                <w:szCs w:val="24"/>
              </w:rPr>
              <w:t>2.455936</w:t>
            </w:r>
          </w:p>
        </w:tc>
        <w:tc>
          <w:tcPr>
            <w:tcW w:w="620" w:type="pct"/>
          </w:tcPr>
          <w:p w14:paraId="38ECFD61" w14:textId="77777777" w:rsidR="00647135" w:rsidRPr="00647135" w:rsidRDefault="00647135" w:rsidP="001A0DEB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  <w:r w:rsidRPr="00647135">
              <w:rPr>
                <w:szCs w:val="24"/>
              </w:rPr>
              <w:t>0.70550615</w:t>
            </w:r>
          </w:p>
        </w:tc>
        <w:tc>
          <w:tcPr>
            <w:tcW w:w="526" w:type="pct"/>
          </w:tcPr>
          <w:p w14:paraId="76C150B8" w14:textId="77777777" w:rsidR="00647135" w:rsidRPr="00647135" w:rsidRDefault="00647135" w:rsidP="001A0DEB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  <w:r w:rsidRPr="00647135">
              <w:rPr>
                <w:szCs w:val="24"/>
              </w:rPr>
              <w:t>8.549353</w:t>
            </w:r>
          </w:p>
        </w:tc>
        <w:tc>
          <w:tcPr>
            <w:tcW w:w="620" w:type="pct"/>
          </w:tcPr>
          <w:p w14:paraId="7142A4EB" w14:textId="77777777" w:rsidR="00647135" w:rsidRPr="00647135" w:rsidRDefault="00647135" w:rsidP="001A0DEB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  <w:r w:rsidRPr="00647135">
              <w:rPr>
                <w:szCs w:val="24"/>
              </w:rPr>
              <w:t>0.20086533</w:t>
            </w:r>
          </w:p>
        </w:tc>
      </w:tr>
      <w:tr w:rsidR="00647135" w:rsidRPr="00647135" w14:paraId="55C153F5" w14:textId="77777777" w:rsidTr="00F65A5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2" w:type="pct"/>
          </w:tcPr>
          <w:p w14:paraId="1C5AC4A4" w14:textId="77777777" w:rsidR="00647135" w:rsidRPr="00647135" w:rsidRDefault="00647135" w:rsidP="001A0DEB">
            <w:pPr>
              <w:spacing w:line="480" w:lineRule="auto"/>
              <w:rPr>
                <w:szCs w:val="24"/>
              </w:rPr>
            </w:pPr>
            <w:r w:rsidRPr="00647135">
              <w:rPr>
                <w:szCs w:val="24"/>
              </w:rPr>
              <w:t>genus</w:t>
            </w:r>
          </w:p>
        </w:tc>
        <w:tc>
          <w:tcPr>
            <w:tcW w:w="725" w:type="pct"/>
          </w:tcPr>
          <w:p w14:paraId="61367FC6" w14:textId="77777777" w:rsidR="00647135" w:rsidRPr="00647135" w:rsidRDefault="00647135" w:rsidP="001A0DEB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647135">
              <w:rPr>
                <w:szCs w:val="24"/>
              </w:rPr>
              <w:t>Coprococcus2</w:t>
            </w:r>
          </w:p>
        </w:tc>
        <w:tc>
          <w:tcPr>
            <w:tcW w:w="1120" w:type="pct"/>
          </w:tcPr>
          <w:p w14:paraId="02D0B19D" w14:textId="77777777" w:rsidR="00647135" w:rsidRPr="00647135" w:rsidRDefault="00647135" w:rsidP="001A0DEB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647135">
              <w:rPr>
                <w:szCs w:val="24"/>
              </w:rPr>
              <w:t>Weighted mode</w:t>
            </w:r>
          </w:p>
        </w:tc>
        <w:tc>
          <w:tcPr>
            <w:tcW w:w="352" w:type="pct"/>
          </w:tcPr>
          <w:p w14:paraId="1B3A8FFB" w14:textId="77777777" w:rsidR="00647135" w:rsidRPr="00647135" w:rsidRDefault="00647135" w:rsidP="001A0DEB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647135">
              <w:rPr>
                <w:szCs w:val="24"/>
              </w:rPr>
              <w:t>8</w:t>
            </w:r>
          </w:p>
        </w:tc>
        <w:tc>
          <w:tcPr>
            <w:tcW w:w="526" w:type="pct"/>
          </w:tcPr>
          <w:p w14:paraId="30B24FA7" w14:textId="77777777" w:rsidR="00647135" w:rsidRPr="00647135" w:rsidRDefault="00647135" w:rsidP="001A0DEB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647135">
              <w:rPr>
                <w:szCs w:val="24"/>
              </w:rPr>
              <w:t>2.420656</w:t>
            </w:r>
          </w:p>
        </w:tc>
        <w:tc>
          <w:tcPr>
            <w:tcW w:w="620" w:type="pct"/>
          </w:tcPr>
          <w:p w14:paraId="43A67E61" w14:textId="77777777" w:rsidR="00647135" w:rsidRPr="00647135" w:rsidRDefault="00647135" w:rsidP="001A0DEB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647135">
              <w:rPr>
                <w:szCs w:val="24"/>
              </w:rPr>
              <w:t>0.70966638</w:t>
            </w:r>
          </w:p>
        </w:tc>
        <w:tc>
          <w:tcPr>
            <w:tcW w:w="526" w:type="pct"/>
          </w:tcPr>
          <w:p w14:paraId="654B185E" w14:textId="77777777" w:rsidR="00647135" w:rsidRPr="00647135" w:rsidRDefault="00647135" w:rsidP="001A0DEB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647135">
              <w:rPr>
                <w:szCs w:val="24"/>
              </w:rPr>
              <w:t>8.256801</w:t>
            </w:r>
          </w:p>
        </w:tc>
        <w:tc>
          <w:tcPr>
            <w:tcW w:w="620" w:type="pct"/>
          </w:tcPr>
          <w:p w14:paraId="0CF2B2C8" w14:textId="77777777" w:rsidR="00647135" w:rsidRPr="00647135" w:rsidRDefault="00647135" w:rsidP="001A0DEB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647135">
              <w:rPr>
                <w:szCs w:val="24"/>
              </w:rPr>
              <w:t>0.2007802</w:t>
            </w:r>
          </w:p>
        </w:tc>
      </w:tr>
      <w:tr w:rsidR="00647135" w:rsidRPr="00647135" w14:paraId="27B9697E" w14:textId="77777777" w:rsidTr="00F65A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2" w:type="pct"/>
          </w:tcPr>
          <w:p w14:paraId="74BECBC5" w14:textId="77777777" w:rsidR="00647135" w:rsidRPr="00647135" w:rsidRDefault="00647135" w:rsidP="001A0DEB">
            <w:pPr>
              <w:spacing w:line="480" w:lineRule="auto"/>
              <w:rPr>
                <w:szCs w:val="24"/>
              </w:rPr>
            </w:pPr>
            <w:r w:rsidRPr="00647135">
              <w:rPr>
                <w:szCs w:val="24"/>
              </w:rPr>
              <w:t>genus</w:t>
            </w:r>
          </w:p>
        </w:tc>
        <w:tc>
          <w:tcPr>
            <w:tcW w:w="725" w:type="pct"/>
          </w:tcPr>
          <w:p w14:paraId="569C48BD" w14:textId="77777777" w:rsidR="00647135" w:rsidRPr="00647135" w:rsidRDefault="00647135" w:rsidP="001A0DEB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  <w:r w:rsidRPr="00647135">
              <w:rPr>
                <w:szCs w:val="24"/>
              </w:rPr>
              <w:t>Eubacterium eligens group</w:t>
            </w:r>
          </w:p>
        </w:tc>
        <w:tc>
          <w:tcPr>
            <w:tcW w:w="1120" w:type="pct"/>
          </w:tcPr>
          <w:p w14:paraId="449F6462" w14:textId="77777777" w:rsidR="00647135" w:rsidRPr="00647135" w:rsidRDefault="00647135" w:rsidP="001A0DEB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  <w:r w:rsidRPr="00647135">
              <w:rPr>
                <w:szCs w:val="24"/>
              </w:rPr>
              <w:t>MR Egger</w:t>
            </w:r>
          </w:p>
        </w:tc>
        <w:tc>
          <w:tcPr>
            <w:tcW w:w="352" w:type="pct"/>
          </w:tcPr>
          <w:p w14:paraId="31DAE8C2" w14:textId="77777777" w:rsidR="00647135" w:rsidRPr="00647135" w:rsidRDefault="00647135" w:rsidP="001A0DEB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  <w:r w:rsidRPr="00647135">
              <w:rPr>
                <w:szCs w:val="24"/>
              </w:rPr>
              <w:t>6</w:t>
            </w:r>
          </w:p>
        </w:tc>
        <w:tc>
          <w:tcPr>
            <w:tcW w:w="526" w:type="pct"/>
          </w:tcPr>
          <w:p w14:paraId="36201632" w14:textId="77777777" w:rsidR="00647135" w:rsidRPr="00647135" w:rsidRDefault="00647135" w:rsidP="001A0DEB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  <w:r w:rsidRPr="00647135">
              <w:rPr>
                <w:szCs w:val="24"/>
              </w:rPr>
              <w:t>0.1250411</w:t>
            </w:r>
          </w:p>
        </w:tc>
        <w:tc>
          <w:tcPr>
            <w:tcW w:w="620" w:type="pct"/>
          </w:tcPr>
          <w:p w14:paraId="08004D17" w14:textId="77777777" w:rsidR="00647135" w:rsidRPr="00647135" w:rsidRDefault="00647135" w:rsidP="001A0DEB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  <w:r w:rsidRPr="00647135">
              <w:rPr>
                <w:szCs w:val="24"/>
              </w:rPr>
              <w:t>0.008920933</w:t>
            </w:r>
          </w:p>
        </w:tc>
        <w:tc>
          <w:tcPr>
            <w:tcW w:w="526" w:type="pct"/>
          </w:tcPr>
          <w:p w14:paraId="0E9A256E" w14:textId="77777777" w:rsidR="00647135" w:rsidRPr="00647135" w:rsidRDefault="00647135" w:rsidP="001A0DEB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  <w:r w:rsidRPr="00647135">
              <w:rPr>
                <w:szCs w:val="24"/>
              </w:rPr>
              <w:t>1.7526506</w:t>
            </w:r>
          </w:p>
        </w:tc>
        <w:tc>
          <w:tcPr>
            <w:tcW w:w="620" w:type="pct"/>
          </w:tcPr>
          <w:p w14:paraId="4A9A97AB" w14:textId="77777777" w:rsidR="00647135" w:rsidRPr="00647135" w:rsidRDefault="00647135" w:rsidP="001A0DEB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  <w:r w:rsidRPr="00647135">
              <w:rPr>
                <w:szCs w:val="24"/>
              </w:rPr>
              <w:t>0.19759786</w:t>
            </w:r>
          </w:p>
        </w:tc>
      </w:tr>
      <w:tr w:rsidR="00647135" w:rsidRPr="00647135" w14:paraId="2B029293" w14:textId="77777777" w:rsidTr="00F65A5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2" w:type="pct"/>
          </w:tcPr>
          <w:p w14:paraId="0F10CF9B" w14:textId="77777777" w:rsidR="00647135" w:rsidRPr="00647135" w:rsidRDefault="00647135" w:rsidP="001A0DEB">
            <w:pPr>
              <w:spacing w:line="480" w:lineRule="auto"/>
              <w:rPr>
                <w:szCs w:val="24"/>
              </w:rPr>
            </w:pPr>
            <w:r w:rsidRPr="00647135">
              <w:rPr>
                <w:szCs w:val="24"/>
              </w:rPr>
              <w:t>genus</w:t>
            </w:r>
          </w:p>
        </w:tc>
        <w:tc>
          <w:tcPr>
            <w:tcW w:w="725" w:type="pct"/>
          </w:tcPr>
          <w:p w14:paraId="12F93611" w14:textId="77777777" w:rsidR="00647135" w:rsidRPr="00647135" w:rsidRDefault="00647135" w:rsidP="001A0DEB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647135">
              <w:rPr>
                <w:szCs w:val="24"/>
              </w:rPr>
              <w:t>Eubacterium eligens group</w:t>
            </w:r>
          </w:p>
        </w:tc>
        <w:tc>
          <w:tcPr>
            <w:tcW w:w="1120" w:type="pct"/>
          </w:tcPr>
          <w:p w14:paraId="7D9BEBF6" w14:textId="77777777" w:rsidR="00647135" w:rsidRPr="00647135" w:rsidRDefault="00647135" w:rsidP="001A0DEB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647135">
              <w:rPr>
                <w:szCs w:val="24"/>
              </w:rPr>
              <w:t>Weighted median</w:t>
            </w:r>
          </w:p>
        </w:tc>
        <w:tc>
          <w:tcPr>
            <w:tcW w:w="352" w:type="pct"/>
          </w:tcPr>
          <w:p w14:paraId="61B828A3" w14:textId="77777777" w:rsidR="00647135" w:rsidRPr="00647135" w:rsidRDefault="00647135" w:rsidP="001A0DEB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647135">
              <w:rPr>
                <w:szCs w:val="24"/>
              </w:rPr>
              <w:t>6</w:t>
            </w:r>
          </w:p>
        </w:tc>
        <w:tc>
          <w:tcPr>
            <w:tcW w:w="526" w:type="pct"/>
          </w:tcPr>
          <w:p w14:paraId="70FBE12F" w14:textId="77777777" w:rsidR="00647135" w:rsidRPr="00647135" w:rsidRDefault="00647135" w:rsidP="001A0DEB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647135">
              <w:rPr>
                <w:szCs w:val="24"/>
              </w:rPr>
              <w:t>0.474921</w:t>
            </w:r>
          </w:p>
        </w:tc>
        <w:tc>
          <w:tcPr>
            <w:tcW w:w="620" w:type="pct"/>
          </w:tcPr>
          <w:p w14:paraId="09FABE77" w14:textId="77777777" w:rsidR="00647135" w:rsidRPr="00647135" w:rsidRDefault="00647135" w:rsidP="001A0DEB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647135">
              <w:rPr>
                <w:szCs w:val="24"/>
              </w:rPr>
              <w:t>0.206955988</w:t>
            </w:r>
          </w:p>
        </w:tc>
        <w:tc>
          <w:tcPr>
            <w:tcW w:w="526" w:type="pct"/>
          </w:tcPr>
          <w:p w14:paraId="73698E67" w14:textId="77777777" w:rsidR="00647135" w:rsidRPr="00647135" w:rsidRDefault="00647135" w:rsidP="001A0DEB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647135">
              <w:rPr>
                <w:szCs w:val="24"/>
              </w:rPr>
              <w:t>1.0898452</w:t>
            </w:r>
          </w:p>
        </w:tc>
        <w:tc>
          <w:tcPr>
            <w:tcW w:w="620" w:type="pct"/>
          </w:tcPr>
          <w:p w14:paraId="338907F2" w14:textId="77777777" w:rsidR="00647135" w:rsidRPr="00647135" w:rsidRDefault="00647135" w:rsidP="001A0DEB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647135">
              <w:rPr>
                <w:szCs w:val="24"/>
              </w:rPr>
              <w:t>0.07891977</w:t>
            </w:r>
          </w:p>
        </w:tc>
      </w:tr>
      <w:tr w:rsidR="00647135" w:rsidRPr="00647135" w14:paraId="1683E632" w14:textId="77777777" w:rsidTr="00F65A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2" w:type="pct"/>
          </w:tcPr>
          <w:p w14:paraId="1CBDEC11" w14:textId="77777777" w:rsidR="00647135" w:rsidRPr="00647135" w:rsidRDefault="00647135" w:rsidP="001A0DEB">
            <w:pPr>
              <w:spacing w:line="480" w:lineRule="auto"/>
              <w:rPr>
                <w:szCs w:val="24"/>
              </w:rPr>
            </w:pPr>
            <w:r w:rsidRPr="00647135">
              <w:rPr>
                <w:szCs w:val="24"/>
              </w:rPr>
              <w:t>genus</w:t>
            </w:r>
          </w:p>
        </w:tc>
        <w:tc>
          <w:tcPr>
            <w:tcW w:w="725" w:type="pct"/>
          </w:tcPr>
          <w:p w14:paraId="3D1619C6" w14:textId="77777777" w:rsidR="00647135" w:rsidRPr="00647135" w:rsidRDefault="00647135" w:rsidP="001A0DEB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  <w:r w:rsidRPr="00647135">
              <w:rPr>
                <w:szCs w:val="24"/>
              </w:rPr>
              <w:t>Eubacterium eligens group</w:t>
            </w:r>
          </w:p>
        </w:tc>
        <w:tc>
          <w:tcPr>
            <w:tcW w:w="1120" w:type="pct"/>
          </w:tcPr>
          <w:p w14:paraId="13E7935B" w14:textId="77777777" w:rsidR="00647135" w:rsidRPr="00647135" w:rsidRDefault="00647135" w:rsidP="001A0DEB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  <w:r w:rsidRPr="00647135">
              <w:rPr>
                <w:szCs w:val="24"/>
              </w:rPr>
              <w:t>Inverse variance weighted</w:t>
            </w:r>
          </w:p>
        </w:tc>
        <w:tc>
          <w:tcPr>
            <w:tcW w:w="352" w:type="pct"/>
          </w:tcPr>
          <w:p w14:paraId="360CB60B" w14:textId="77777777" w:rsidR="00647135" w:rsidRPr="00647135" w:rsidRDefault="00647135" w:rsidP="001A0DEB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  <w:r w:rsidRPr="00647135">
              <w:rPr>
                <w:szCs w:val="24"/>
              </w:rPr>
              <w:t>6</w:t>
            </w:r>
          </w:p>
        </w:tc>
        <w:tc>
          <w:tcPr>
            <w:tcW w:w="526" w:type="pct"/>
          </w:tcPr>
          <w:p w14:paraId="20B08F60" w14:textId="77777777" w:rsidR="00647135" w:rsidRPr="00647135" w:rsidRDefault="00647135" w:rsidP="001A0DEB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  <w:r w:rsidRPr="00647135">
              <w:rPr>
                <w:szCs w:val="24"/>
              </w:rPr>
              <w:t>0.4684879</w:t>
            </w:r>
          </w:p>
        </w:tc>
        <w:tc>
          <w:tcPr>
            <w:tcW w:w="620" w:type="pct"/>
          </w:tcPr>
          <w:p w14:paraId="30792560" w14:textId="77777777" w:rsidR="00647135" w:rsidRPr="00647135" w:rsidRDefault="00647135" w:rsidP="001A0DEB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  <w:r w:rsidRPr="00647135">
              <w:rPr>
                <w:szCs w:val="24"/>
              </w:rPr>
              <w:t>0.23081191</w:t>
            </w:r>
          </w:p>
        </w:tc>
        <w:tc>
          <w:tcPr>
            <w:tcW w:w="526" w:type="pct"/>
          </w:tcPr>
          <w:p w14:paraId="329BA300" w14:textId="77777777" w:rsidR="00647135" w:rsidRPr="00647135" w:rsidRDefault="00647135" w:rsidP="001A0DEB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  <w:r w:rsidRPr="00647135">
              <w:rPr>
                <w:szCs w:val="24"/>
              </w:rPr>
              <w:t>0.9509083</w:t>
            </w:r>
          </w:p>
        </w:tc>
        <w:tc>
          <w:tcPr>
            <w:tcW w:w="620" w:type="pct"/>
          </w:tcPr>
          <w:p w14:paraId="17C909A6" w14:textId="77777777" w:rsidR="00647135" w:rsidRPr="00647135" w:rsidRDefault="00647135" w:rsidP="001A0DEB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  <w:r w:rsidRPr="00647135">
              <w:rPr>
                <w:szCs w:val="24"/>
              </w:rPr>
              <w:t>0.03578419</w:t>
            </w:r>
          </w:p>
        </w:tc>
      </w:tr>
      <w:tr w:rsidR="00647135" w:rsidRPr="00647135" w14:paraId="79CA37A1" w14:textId="77777777" w:rsidTr="00F65A5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2" w:type="pct"/>
          </w:tcPr>
          <w:p w14:paraId="5D22CB2D" w14:textId="77777777" w:rsidR="00647135" w:rsidRPr="00647135" w:rsidRDefault="00647135" w:rsidP="001A0DEB">
            <w:pPr>
              <w:spacing w:line="480" w:lineRule="auto"/>
              <w:rPr>
                <w:szCs w:val="24"/>
              </w:rPr>
            </w:pPr>
            <w:r w:rsidRPr="00647135">
              <w:rPr>
                <w:szCs w:val="24"/>
              </w:rPr>
              <w:t>genus</w:t>
            </w:r>
          </w:p>
        </w:tc>
        <w:tc>
          <w:tcPr>
            <w:tcW w:w="725" w:type="pct"/>
          </w:tcPr>
          <w:p w14:paraId="1AD97456" w14:textId="77777777" w:rsidR="00647135" w:rsidRPr="00647135" w:rsidRDefault="00647135" w:rsidP="001A0DEB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647135">
              <w:rPr>
                <w:szCs w:val="24"/>
              </w:rPr>
              <w:t>Eubacterium eligens group</w:t>
            </w:r>
          </w:p>
        </w:tc>
        <w:tc>
          <w:tcPr>
            <w:tcW w:w="1120" w:type="pct"/>
          </w:tcPr>
          <w:p w14:paraId="2350CBCE" w14:textId="77777777" w:rsidR="00647135" w:rsidRPr="00647135" w:rsidRDefault="00647135" w:rsidP="001A0DEB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647135">
              <w:rPr>
                <w:szCs w:val="24"/>
              </w:rPr>
              <w:t>Simple mode</w:t>
            </w:r>
          </w:p>
        </w:tc>
        <w:tc>
          <w:tcPr>
            <w:tcW w:w="352" w:type="pct"/>
          </w:tcPr>
          <w:p w14:paraId="6DA75907" w14:textId="77777777" w:rsidR="00647135" w:rsidRPr="00647135" w:rsidRDefault="00647135" w:rsidP="001A0DEB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647135">
              <w:rPr>
                <w:szCs w:val="24"/>
              </w:rPr>
              <w:t>6</w:t>
            </w:r>
          </w:p>
        </w:tc>
        <w:tc>
          <w:tcPr>
            <w:tcW w:w="526" w:type="pct"/>
          </w:tcPr>
          <w:p w14:paraId="480F4E6A" w14:textId="77777777" w:rsidR="00647135" w:rsidRPr="00647135" w:rsidRDefault="00647135" w:rsidP="001A0DEB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647135">
              <w:rPr>
                <w:szCs w:val="24"/>
              </w:rPr>
              <w:t>0.5317552</w:t>
            </w:r>
          </w:p>
        </w:tc>
        <w:tc>
          <w:tcPr>
            <w:tcW w:w="620" w:type="pct"/>
          </w:tcPr>
          <w:p w14:paraId="0E400F81" w14:textId="77777777" w:rsidR="00647135" w:rsidRPr="00647135" w:rsidRDefault="00647135" w:rsidP="001A0DEB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647135">
              <w:rPr>
                <w:szCs w:val="24"/>
              </w:rPr>
              <w:t>0.158387076</w:t>
            </w:r>
          </w:p>
        </w:tc>
        <w:tc>
          <w:tcPr>
            <w:tcW w:w="526" w:type="pct"/>
          </w:tcPr>
          <w:p w14:paraId="4A9F76EB" w14:textId="77777777" w:rsidR="00647135" w:rsidRPr="00647135" w:rsidRDefault="00647135" w:rsidP="001A0DEB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647135">
              <w:rPr>
                <w:szCs w:val="24"/>
              </w:rPr>
              <w:t>1.7852692</w:t>
            </w:r>
          </w:p>
        </w:tc>
        <w:tc>
          <w:tcPr>
            <w:tcW w:w="620" w:type="pct"/>
          </w:tcPr>
          <w:p w14:paraId="62A1F1E8" w14:textId="77777777" w:rsidR="00647135" w:rsidRPr="00647135" w:rsidRDefault="00647135" w:rsidP="001A0DEB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647135">
              <w:rPr>
                <w:szCs w:val="24"/>
              </w:rPr>
              <w:t>0.35362395</w:t>
            </w:r>
          </w:p>
        </w:tc>
      </w:tr>
      <w:tr w:rsidR="00647135" w:rsidRPr="00647135" w14:paraId="2D4B1AC2" w14:textId="77777777" w:rsidTr="00F65A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2" w:type="pct"/>
          </w:tcPr>
          <w:p w14:paraId="5DC52056" w14:textId="77777777" w:rsidR="00647135" w:rsidRPr="00647135" w:rsidRDefault="00647135" w:rsidP="001A0DEB">
            <w:pPr>
              <w:spacing w:line="480" w:lineRule="auto"/>
              <w:rPr>
                <w:szCs w:val="24"/>
              </w:rPr>
            </w:pPr>
            <w:r w:rsidRPr="00647135">
              <w:rPr>
                <w:szCs w:val="24"/>
              </w:rPr>
              <w:lastRenderedPageBreak/>
              <w:t>genus</w:t>
            </w:r>
          </w:p>
        </w:tc>
        <w:tc>
          <w:tcPr>
            <w:tcW w:w="725" w:type="pct"/>
          </w:tcPr>
          <w:p w14:paraId="6E765F07" w14:textId="77777777" w:rsidR="00647135" w:rsidRPr="00647135" w:rsidRDefault="00647135" w:rsidP="001A0DEB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  <w:r w:rsidRPr="00647135">
              <w:rPr>
                <w:szCs w:val="24"/>
              </w:rPr>
              <w:t>Eubacterium eligens group</w:t>
            </w:r>
          </w:p>
        </w:tc>
        <w:tc>
          <w:tcPr>
            <w:tcW w:w="1120" w:type="pct"/>
          </w:tcPr>
          <w:p w14:paraId="4E287CF0" w14:textId="77777777" w:rsidR="00647135" w:rsidRPr="00647135" w:rsidRDefault="00647135" w:rsidP="001A0DEB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  <w:r w:rsidRPr="00647135">
              <w:rPr>
                <w:szCs w:val="24"/>
              </w:rPr>
              <w:t>Weighted mode</w:t>
            </w:r>
          </w:p>
        </w:tc>
        <w:tc>
          <w:tcPr>
            <w:tcW w:w="352" w:type="pct"/>
          </w:tcPr>
          <w:p w14:paraId="024DE486" w14:textId="77777777" w:rsidR="00647135" w:rsidRPr="00647135" w:rsidRDefault="00647135" w:rsidP="001A0DEB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  <w:r w:rsidRPr="00647135">
              <w:rPr>
                <w:szCs w:val="24"/>
              </w:rPr>
              <w:t>6</w:t>
            </w:r>
          </w:p>
        </w:tc>
        <w:tc>
          <w:tcPr>
            <w:tcW w:w="526" w:type="pct"/>
          </w:tcPr>
          <w:p w14:paraId="01449A49" w14:textId="77777777" w:rsidR="00647135" w:rsidRPr="00647135" w:rsidRDefault="00647135" w:rsidP="001A0DEB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  <w:r w:rsidRPr="00647135">
              <w:rPr>
                <w:szCs w:val="24"/>
              </w:rPr>
              <w:t>0.490182</w:t>
            </w:r>
          </w:p>
        </w:tc>
        <w:tc>
          <w:tcPr>
            <w:tcW w:w="620" w:type="pct"/>
          </w:tcPr>
          <w:p w14:paraId="3FDF9F70" w14:textId="77777777" w:rsidR="00647135" w:rsidRPr="00647135" w:rsidRDefault="00647135" w:rsidP="001A0DEB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  <w:r w:rsidRPr="00647135">
              <w:rPr>
                <w:szCs w:val="24"/>
              </w:rPr>
              <w:t>0.151063579</w:t>
            </w:r>
          </w:p>
        </w:tc>
        <w:tc>
          <w:tcPr>
            <w:tcW w:w="526" w:type="pct"/>
          </w:tcPr>
          <w:p w14:paraId="00F47004" w14:textId="77777777" w:rsidR="00647135" w:rsidRPr="00647135" w:rsidRDefault="00647135" w:rsidP="001A0DEB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  <w:r w:rsidRPr="00647135">
              <w:rPr>
                <w:szCs w:val="24"/>
              </w:rPr>
              <w:t>1.5905781</w:t>
            </w:r>
          </w:p>
        </w:tc>
        <w:tc>
          <w:tcPr>
            <w:tcW w:w="620" w:type="pct"/>
          </w:tcPr>
          <w:p w14:paraId="3C79F224" w14:textId="77777777" w:rsidR="00647135" w:rsidRPr="00647135" w:rsidRDefault="00647135" w:rsidP="001A0DEB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  <w:r w:rsidRPr="00647135">
              <w:rPr>
                <w:szCs w:val="24"/>
              </w:rPr>
              <w:t>0.28846773</w:t>
            </w:r>
          </w:p>
        </w:tc>
      </w:tr>
      <w:tr w:rsidR="00647135" w:rsidRPr="00647135" w14:paraId="35FBA288" w14:textId="77777777" w:rsidTr="00F65A5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2" w:type="pct"/>
          </w:tcPr>
          <w:p w14:paraId="354E54F3" w14:textId="77777777" w:rsidR="00647135" w:rsidRPr="00647135" w:rsidRDefault="00647135" w:rsidP="001A0DEB">
            <w:pPr>
              <w:spacing w:line="480" w:lineRule="auto"/>
              <w:rPr>
                <w:szCs w:val="24"/>
              </w:rPr>
            </w:pPr>
            <w:r w:rsidRPr="00647135">
              <w:rPr>
                <w:szCs w:val="24"/>
              </w:rPr>
              <w:t>genus</w:t>
            </w:r>
          </w:p>
        </w:tc>
        <w:tc>
          <w:tcPr>
            <w:tcW w:w="725" w:type="pct"/>
          </w:tcPr>
          <w:p w14:paraId="191DCB44" w14:textId="77777777" w:rsidR="00647135" w:rsidRPr="00647135" w:rsidRDefault="00647135" w:rsidP="001A0DEB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647135">
              <w:rPr>
                <w:szCs w:val="24"/>
              </w:rPr>
              <w:t>Eubacterium ventriosum group</w:t>
            </w:r>
          </w:p>
        </w:tc>
        <w:tc>
          <w:tcPr>
            <w:tcW w:w="1120" w:type="pct"/>
          </w:tcPr>
          <w:p w14:paraId="270BB324" w14:textId="77777777" w:rsidR="00647135" w:rsidRPr="00647135" w:rsidRDefault="00647135" w:rsidP="001A0DEB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647135">
              <w:rPr>
                <w:szCs w:val="24"/>
              </w:rPr>
              <w:t>MR Egger</w:t>
            </w:r>
          </w:p>
        </w:tc>
        <w:tc>
          <w:tcPr>
            <w:tcW w:w="352" w:type="pct"/>
          </w:tcPr>
          <w:p w14:paraId="06E431D7" w14:textId="77777777" w:rsidR="00647135" w:rsidRPr="00647135" w:rsidRDefault="00647135" w:rsidP="001A0DEB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647135">
              <w:rPr>
                <w:szCs w:val="24"/>
              </w:rPr>
              <w:t>15</w:t>
            </w:r>
          </w:p>
        </w:tc>
        <w:tc>
          <w:tcPr>
            <w:tcW w:w="526" w:type="pct"/>
          </w:tcPr>
          <w:p w14:paraId="7B58BCB3" w14:textId="77777777" w:rsidR="00647135" w:rsidRPr="00647135" w:rsidRDefault="00647135" w:rsidP="001A0DEB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647135">
              <w:rPr>
                <w:szCs w:val="24"/>
              </w:rPr>
              <w:t>1.089312</w:t>
            </w:r>
          </w:p>
        </w:tc>
        <w:tc>
          <w:tcPr>
            <w:tcW w:w="620" w:type="pct"/>
          </w:tcPr>
          <w:p w14:paraId="164C16B1" w14:textId="77777777" w:rsidR="00647135" w:rsidRPr="00647135" w:rsidRDefault="00647135" w:rsidP="001A0DEB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647135">
              <w:rPr>
                <w:szCs w:val="24"/>
              </w:rPr>
              <w:t>0.1888102</w:t>
            </w:r>
          </w:p>
        </w:tc>
        <w:tc>
          <w:tcPr>
            <w:tcW w:w="526" w:type="pct"/>
          </w:tcPr>
          <w:p w14:paraId="000F3AEE" w14:textId="77777777" w:rsidR="00647135" w:rsidRPr="00647135" w:rsidRDefault="00647135" w:rsidP="001A0DEB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647135">
              <w:rPr>
                <w:szCs w:val="24"/>
              </w:rPr>
              <w:t>6.284625</w:t>
            </w:r>
          </w:p>
        </w:tc>
        <w:tc>
          <w:tcPr>
            <w:tcW w:w="620" w:type="pct"/>
          </w:tcPr>
          <w:p w14:paraId="63545988" w14:textId="77777777" w:rsidR="00647135" w:rsidRPr="00647135" w:rsidRDefault="00647135" w:rsidP="001A0DEB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647135">
              <w:rPr>
                <w:szCs w:val="24"/>
              </w:rPr>
              <w:t>0.925240045</w:t>
            </w:r>
          </w:p>
        </w:tc>
      </w:tr>
      <w:tr w:rsidR="00647135" w:rsidRPr="00647135" w14:paraId="50186EA4" w14:textId="77777777" w:rsidTr="00F65A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2" w:type="pct"/>
          </w:tcPr>
          <w:p w14:paraId="119700A5" w14:textId="77777777" w:rsidR="00647135" w:rsidRPr="00647135" w:rsidRDefault="00647135" w:rsidP="001A0DEB">
            <w:pPr>
              <w:spacing w:line="480" w:lineRule="auto"/>
              <w:rPr>
                <w:szCs w:val="24"/>
              </w:rPr>
            </w:pPr>
            <w:r w:rsidRPr="00647135">
              <w:rPr>
                <w:szCs w:val="24"/>
              </w:rPr>
              <w:t>genus</w:t>
            </w:r>
          </w:p>
        </w:tc>
        <w:tc>
          <w:tcPr>
            <w:tcW w:w="725" w:type="pct"/>
          </w:tcPr>
          <w:p w14:paraId="6900671F" w14:textId="77777777" w:rsidR="00647135" w:rsidRPr="00647135" w:rsidRDefault="00647135" w:rsidP="001A0DEB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  <w:r w:rsidRPr="00647135">
              <w:rPr>
                <w:szCs w:val="24"/>
              </w:rPr>
              <w:t>Eubacterium ventriosum group</w:t>
            </w:r>
          </w:p>
        </w:tc>
        <w:tc>
          <w:tcPr>
            <w:tcW w:w="1120" w:type="pct"/>
          </w:tcPr>
          <w:p w14:paraId="4F80FE68" w14:textId="77777777" w:rsidR="00647135" w:rsidRPr="00647135" w:rsidRDefault="00647135" w:rsidP="001A0DEB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  <w:r w:rsidRPr="00647135">
              <w:rPr>
                <w:szCs w:val="24"/>
              </w:rPr>
              <w:t>Weighted median</w:t>
            </w:r>
          </w:p>
        </w:tc>
        <w:tc>
          <w:tcPr>
            <w:tcW w:w="352" w:type="pct"/>
          </w:tcPr>
          <w:p w14:paraId="22ACB612" w14:textId="77777777" w:rsidR="00647135" w:rsidRPr="00647135" w:rsidRDefault="00647135" w:rsidP="001A0DEB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  <w:r w:rsidRPr="00647135">
              <w:rPr>
                <w:szCs w:val="24"/>
              </w:rPr>
              <w:t>15</w:t>
            </w:r>
          </w:p>
        </w:tc>
        <w:tc>
          <w:tcPr>
            <w:tcW w:w="526" w:type="pct"/>
          </w:tcPr>
          <w:p w14:paraId="56D1A5A8" w14:textId="77777777" w:rsidR="00647135" w:rsidRPr="00647135" w:rsidRDefault="00647135" w:rsidP="001A0DEB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  <w:r w:rsidRPr="00647135">
              <w:rPr>
                <w:szCs w:val="24"/>
              </w:rPr>
              <w:t>1.846501</w:t>
            </w:r>
          </w:p>
        </w:tc>
        <w:tc>
          <w:tcPr>
            <w:tcW w:w="620" w:type="pct"/>
          </w:tcPr>
          <w:p w14:paraId="43CD050F" w14:textId="77777777" w:rsidR="00647135" w:rsidRPr="00647135" w:rsidRDefault="00647135" w:rsidP="001A0DEB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  <w:r w:rsidRPr="00647135">
              <w:rPr>
                <w:szCs w:val="24"/>
              </w:rPr>
              <w:t>1.0749129</w:t>
            </w:r>
          </w:p>
        </w:tc>
        <w:tc>
          <w:tcPr>
            <w:tcW w:w="526" w:type="pct"/>
          </w:tcPr>
          <w:p w14:paraId="2B47E0EC" w14:textId="77777777" w:rsidR="00647135" w:rsidRPr="00647135" w:rsidRDefault="00647135" w:rsidP="001A0DEB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  <w:r w:rsidRPr="00647135">
              <w:rPr>
                <w:szCs w:val="24"/>
              </w:rPr>
              <w:t>3.171946</w:t>
            </w:r>
          </w:p>
        </w:tc>
        <w:tc>
          <w:tcPr>
            <w:tcW w:w="620" w:type="pct"/>
          </w:tcPr>
          <w:p w14:paraId="7F8C9AB8" w14:textId="77777777" w:rsidR="00647135" w:rsidRPr="00647135" w:rsidRDefault="00647135" w:rsidP="001A0DEB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  <w:r w:rsidRPr="00647135">
              <w:rPr>
                <w:szCs w:val="24"/>
              </w:rPr>
              <w:t>0.026304056</w:t>
            </w:r>
          </w:p>
        </w:tc>
      </w:tr>
      <w:tr w:rsidR="00647135" w:rsidRPr="00647135" w14:paraId="1575537C" w14:textId="77777777" w:rsidTr="00F65A5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2" w:type="pct"/>
          </w:tcPr>
          <w:p w14:paraId="545975B3" w14:textId="77777777" w:rsidR="00647135" w:rsidRPr="00647135" w:rsidRDefault="00647135" w:rsidP="001A0DEB">
            <w:pPr>
              <w:spacing w:line="480" w:lineRule="auto"/>
              <w:rPr>
                <w:szCs w:val="24"/>
              </w:rPr>
            </w:pPr>
            <w:r w:rsidRPr="00647135">
              <w:rPr>
                <w:szCs w:val="24"/>
              </w:rPr>
              <w:t>genus</w:t>
            </w:r>
          </w:p>
        </w:tc>
        <w:tc>
          <w:tcPr>
            <w:tcW w:w="725" w:type="pct"/>
          </w:tcPr>
          <w:p w14:paraId="070531FE" w14:textId="77777777" w:rsidR="00647135" w:rsidRPr="00647135" w:rsidRDefault="00647135" w:rsidP="001A0DEB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647135">
              <w:rPr>
                <w:szCs w:val="24"/>
              </w:rPr>
              <w:t>Eubacterium ventriosum group</w:t>
            </w:r>
          </w:p>
        </w:tc>
        <w:tc>
          <w:tcPr>
            <w:tcW w:w="1120" w:type="pct"/>
          </w:tcPr>
          <w:p w14:paraId="6D5B8834" w14:textId="77777777" w:rsidR="00647135" w:rsidRPr="00647135" w:rsidRDefault="00647135" w:rsidP="001A0DEB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647135">
              <w:rPr>
                <w:szCs w:val="24"/>
              </w:rPr>
              <w:t>Inverse variance weighted</w:t>
            </w:r>
          </w:p>
        </w:tc>
        <w:tc>
          <w:tcPr>
            <w:tcW w:w="352" w:type="pct"/>
          </w:tcPr>
          <w:p w14:paraId="6B85362A" w14:textId="77777777" w:rsidR="00647135" w:rsidRPr="00647135" w:rsidRDefault="00647135" w:rsidP="001A0DEB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647135">
              <w:rPr>
                <w:szCs w:val="24"/>
              </w:rPr>
              <w:t>15</w:t>
            </w:r>
          </w:p>
        </w:tc>
        <w:tc>
          <w:tcPr>
            <w:tcW w:w="526" w:type="pct"/>
          </w:tcPr>
          <w:p w14:paraId="707BCC16" w14:textId="77777777" w:rsidR="00647135" w:rsidRPr="00647135" w:rsidRDefault="00647135" w:rsidP="001A0DEB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647135">
              <w:rPr>
                <w:szCs w:val="24"/>
              </w:rPr>
              <w:t>1.692376</w:t>
            </w:r>
          </w:p>
        </w:tc>
        <w:tc>
          <w:tcPr>
            <w:tcW w:w="620" w:type="pct"/>
          </w:tcPr>
          <w:p w14:paraId="5851584F" w14:textId="77777777" w:rsidR="00647135" w:rsidRPr="00647135" w:rsidRDefault="00647135" w:rsidP="001A0DEB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647135">
              <w:rPr>
                <w:szCs w:val="24"/>
              </w:rPr>
              <w:t>1.1421809</w:t>
            </w:r>
          </w:p>
        </w:tc>
        <w:tc>
          <w:tcPr>
            <w:tcW w:w="526" w:type="pct"/>
          </w:tcPr>
          <w:p w14:paraId="43B5B354" w14:textId="77777777" w:rsidR="00647135" w:rsidRPr="00647135" w:rsidRDefault="00647135" w:rsidP="001A0DEB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647135">
              <w:rPr>
                <w:szCs w:val="24"/>
              </w:rPr>
              <w:t>2.507604</w:t>
            </w:r>
          </w:p>
        </w:tc>
        <w:tc>
          <w:tcPr>
            <w:tcW w:w="620" w:type="pct"/>
          </w:tcPr>
          <w:p w14:paraId="2CAD752F" w14:textId="77777777" w:rsidR="00647135" w:rsidRPr="00647135" w:rsidRDefault="00647135" w:rsidP="001A0DEB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647135">
              <w:rPr>
                <w:szCs w:val="24"/>
              </w:rPr>
              <w:t>0.008724147</w:t>
            </w:r>
          </w:p>
        </w:tc>
      </w:tr>
      <w:tr w:rsidR="00647135" w:rsidRPr="00647135" w14:paraId="631810CB" w14:textId="77777777" w:rsidTr="00F65A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2" w:type="pct"/>
          </w:tcPr>
          <w:p w14:paraId="5110737E" w14:textId="77777777" w:rsidR="00647135" w:rsidRPr="00647135" w:rsidRDefault="00647135" w:rsidP="001A0DEB">
            <w:pPr>
              <w:spacing w:line="480" w:lineRule="auto"/>
              <w:rPr>
                <w:szCs w:val="24"/>
              </w:rPr>
            </w:pPr>
            <w:r w:rsidRPr="00647135">
              <w:rPr>
                <w:szCs w:val="24"/>
              </w:rPr>
              <w:t>genus</w:t>
            </w:r>
          </w:p>
        </w:tc>
        <w:tc>
          <w:tcPr>
            <w:tcW w:w="725" w:type="pct"/>
          </w:tcPr>
          <w:p w14:paraId="7F2B927E" w14:textId="77777777" w:rsidR="00647135" w:rsidRPr="00647135" w:rsidRDefault="00647135" w:rsidP="001A0DEB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  <w:r w:rsidRPr="00647135">
              <w:rPr>
                <w:szCs w:val="24"/>
              </w:rPr>
              <w:t>Eubacterium ventriosum group</w:t>
            </w:r>
          </w:p>
        </w:tc>
        <w:tc>
          <w:tcPr>
            <w:tcW w:w="1120" w:type="pct"/>
          </w:tcPr>
          <w:p w14:paraId="459FF74A" w14:textId="77777777" w:rsidR="00647135" w:rsidRPr="00647135" w:rsidRDefault="00647135" w:rsidP="001A0DEB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  <w:r w:rsidRPr="00647135">
              <w:rPr>
                <w:szCs w:val="24"/>
              </w:rPr>
              <w:t>Simple mode</w:t>
            </w:r>
          </w:p>
        </w:tc>
        <w:tc>
          <w:tcPr>
            <w:tcW w:w="352" w:type="pct"/>
          </w:tcPr>
          <w:p w14:paraId="24DEB41E" w14:textId="77777777" w:rsidR="00647135" w:rsidRPr="00647135" w:rsidRDefault="00647135" w:rsidP="001A0DEB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  <w:r w:rsidRPr="00647135">
              <w:rPr>
                <w:szCs w:val="24"/>
              </w:rPr>
              <w:t>15</w:t>
            </w:r>
          </w:p>
        </w:tc>
        <w:tc>
          <w:tcPr>
            <w:tcW w:w="526" w:type="pct"/>
          </w:tcPr>
          <w:p w14:paraId="0EB09B66" w14:textId="77777777" w:rsidR="00647135" w:rsidRPr="00647135" w:rsidRDefault="00647135" w:rsidP="001A0DEB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  <w:r w:rsidRPr="00647135">
              <w:rPr>
                <w:szCs w:val="24"/>
              </w:rPr>
              <w:t>2.811029</w:t>
            </w:r>
          </w:p>
        </w:tc>
        <w:tc>
          <w:tcPr>
            <w:tcW w:w="620" w:type="pct"/>
          </w:tcPr>
          <w:p w14:paraId="284649E2" w14:textId="77777777" w:rsidR="00647135" w:rsidRPr="00647135" w:rsidRDefault="00647135" w:rsidP="001A0DEB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  <w:r w:rsidRPr="00647135">
              <w:rPr>
                <w:szCs w:val="24"/>
              </w:rPr>
              <w:t>0.9799604</w:t>
            </w:r>
          </w:p>
        </w:tc>
        <w:tc>
          <w:tcPr>
            <w:tcW w:w="526" w:type="pct"/>
          </w:tcPr>
          <w:p w14:paraId="2B8D34ED" w14:textId="77777777" w:rsidR="00647135" w:rsidRPr="00647135" w:rsidRDefault="00647135" w:rsidP="001A0DEB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  <w:r w:rsidRPr="00647135">
              <w:rPr>
                <w:szCs w:val="24"/>
              </w:rPr>
              <w:t>8.063471</w:t>
            </w:r>
          </w:p>
        </w:tc>
        <w:tc>
          <w:tcPr>
            <w:tcW w:w="620" w:type="pct"/>
          </w:tcPr>
          <w:p w14:paraId="6334290F" w14:textId="77777777" w:rsidR="00647135" w:rsidRPr="00647135" w:rsidRDefault="00647135" w:rsidP="001A0DEB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  <w:r w:rsidRPr="00647135">
              <w:rPr>
                <w:szCs w:val="24"/>
              </w:rPr>
              <w:t>0.075149593</w:t>
            </w:r>
          </w:p>
        </w:tc>
      </w:tr>
      <w:tr w:rsidR="00647135" w:rsidRPr="00647135" w14:paraId="56909B8C" w14:textId="77777777" w:rsidTr="00F65A5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2" w:type="pct"/>
          </w:tcPr>
          <w:p w14:paraId="2D492E9D" w14:textId="77777777" w:rsidR="00647135" w:rsidRPr="00647135" w:rsidRDefault="00647135" w:rsidP="001A0DEB">
            <w:pPr>
              <w:spacing w:line="480" w:lineRule="auto"/>
              <w:rPr>
                <w:szCs w:val="24"/>
              </w:rPr>
            </w:pPr>
            <w:r w:rsidRPr="00647135">
              <w:rPr>
                <w:szCs w:val="24"/>
              </w:rPr>
              <w:t>genus</w:t>
            </w:r>
          </w:p>
        </w:tc>
        <w:tc>
          <w:tcPr>
            <w:tcW w:w="725" w:type="pct"/>
          </w:tcPr>
          <w:p w14:paraId="6B8E01F8" w14:textId="77777777" w:rsidR="00647135" w:rsidRPr="00647135" w:rsidRDefault="00647135" w:rsidP="001A0DEB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647135">
              <w:rPr>
                <w:szCs w:val="24"/>
              </w:rPr>
              <w:t>Eubacterium ventriosum group</w:t>
            </w:r>
          </w:p>
        </w:tc>
        <w:tc>
          <w:tcPr>
            <w:tcW w:w="1120" w:type="pct"/>
          </w:tcPr>
          <w:p w14:paraId="41EE6521" w14:textId="77777777" w:rsidR="00647135" w:rsidRPr="00647135" w:rsidRDefault="00647135" w:rsidP="001A0DEB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647135">
              <w:rPr>
                <w:szCs w:val="24"/>
              </w:rPr>
              <w:t>Weighted mode</w:t>
            </w:r>
          </w:p>
        </w:tc>
        <w:tc>
          <w:tcPr>
            <w:tcW w:w="352" w:type="pct"/>
          </w:tcPr>
          <w:p w14:paraId="71AA7B53" w14:textId="77777777" w:rsidR="00647135" w:rsidRPr="00647135" w:rsidRDefault="00647135" w:rsidP="001A0DEB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647135">
              <w:rPr>
                <w:szCs w:val="24"/>
              </w:rPr>
              <w:t>15</w:t>
            </w:r>
          </w:p>
        </w:tc>
        <w:tc>
          <w:tcPr>
            <w:tcW w:w="526" w:type="pct"/>
          </w:tcPr>
          <w:p w14:paraId="344A2546" w14:textId="77777777" w:rsidR="00647135" w:rsidRPr="00647135" w:rsidRDefault="00647135" w:rsidP="001A0DEB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647135">
              <w:rPr>
                <w:szCs w:val="24"/>
              </w:rPr>
              <w:t>2.78745</w:t>
            </w:r>
          </w:p>
        </w:tc>
        <w:tc>
          <w:tcPr>
            <w:tcW w:w="620" w:type="pct"/>
          </w:tcPr>
          <w:p w14:paraId="1B84CDAB" w14:textId="77777777" w:rsidR="00647135" w:rsidRPr="00647135" w:rsidRDefault="00647135" w:rsidP="001A0DEB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647135">
              <w:rPr>
                <w:szCs w:val="24"/>
              </w:rPr>
              <w:t>0.963678</w:t>
            </w:r>
          </w:p>
        </w:tc>
        <w:tc>
          <w:tcPr>
            <w:tcW w:w="526" w:type="pct"/>
          </w:tcPr>
          <w:p w14:paraId="50D2C76D" w14:textId="77777777" w:rsidR="00647135" w:rsidRPr="00647135" w:rsidRDefault="00647135" w:rsidP="001A0DEB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647135">
              <w:rPr>
                <w:szCs w:val="24"/>
              </w:rPr>
              <w:t>8.062732</w:t>
            </w:r>
          </w:p>
        </w:tc>
        <w:tc>
          <w:tcPr>
            <w:tcW w:w="620" w:type="pct"/>
          </w:tcPr>
          <w:p w14:paraId="4139842D" w14:textId="77777777" w:rsidR="00647135" w:rsidRPr="00647135" w:rsidRDefault="00647135" w:rsidP="001A0DEB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647135">
              <w:rPr>
                <w:szCs w:val="24"/>
              </w:rPr>
              <w:t>0.079396727</w:t>
            </w:r>
          </w:p>
        </w:tc>
      </w:tr>
      <w:tr w:rsidR="00647135" w:rsidRPr="00647135" w14:paraId="57020592" w14:textId="77777777" w:rsidTr="00F65A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2" w:type="pct"/>
          </w:tcPr>
          <w:p w14:paraId="04AC249A" w14:textId="77777777" w:rsidR="00647135" w:rsidRPr="00647135" w:rsidRDefault="00647135" w:rsidP="001A0DEB">
            <w:pPr>
              <w:spacing w:line="480" w:lineRule="auto"/>
              <w:rPr>
                <w:szCs w:val="24"/>
              </w:rPr>
            </w:pPr>
            <w:r w:rsidRPr="00647135">
              <w:rPr>
                <w:szCs w:val="24"/>
              </w:rPr>
              <w:lastRenderedPageBreak/>
              <w:t>genus</w:t>
            </w:r>
          </w:p>
        </w:tc>
        <w:tc>
          <w:tcPr>
            <w:tcW w:w="725" w:type="pct"/>
          </w:tcPr>
          <w:p w14:paraId="5B04DA25" w14:textId="77777777" w:rsidR="00647135" w:rsidRPr="00647135" w:rsidRDefault="00647135" w:rsidP="001A0DEB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  <w:r w:rsidRPr="00647135">
              <w:rPr>
                <w:szCs w:val="24"/>
              </w:rPr>
              <w:t>Lachnospiraceae FCS020 group</w:t>
            </w:r>
          </w:p>
        </w:tc>
        <w:tc>
          <w:tcPr>
            <w:tcW w:w="1120" w:type="pct"/>
          </w:tcPr>
          <w:p w14:paraId="6431B21A" w14:textId="77777777" w:rsidR="00647135" w:rsidRPr="00647135" w:rsidRDefault="00647135" w:rsidP="001A0DEB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  <w:r w:rsidRPr="00647135">
              <w:rPr>
                <w:szCs w:val="24"/>
              </w:rPr>
              <w:t>MR Egger</w:t>
            </w:r>
          </w:p>
        </w:tc>
        <w:tc>
          <w:tcPr>
            <w:tcW w:w="352" w:type="pct"/>
          </w:tcPr>
          <w:p w14:paraId="618A8887" w14:textId="77777777" w:rsidR="00647135" w:rsidRPr="00647135" w:rsidRDefault="00647135" w:rsidP="001A0DEB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  <w:r w:rsidRPr="00647135">
              <w:rPr>
                <w:szCs w:val="24"/>
              </w:rPr>
              <w:t>12</w:t>
            </w:r>
          </w:p>
        </w:tc>
        <w:tc>
          <w:tcPr>
            <w:tcW w:w="526" w:type="pct"/>
          </w:tcPr>
          <w:p w14:paraId="1AA49144" w14:textId="77777777" w:rsidR="00647135" w:rsidRPr="00647135" w:rsidRDefault="00647135" w:rsidP="001A0DEB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  <w:r w:rsidRPr="00647135">
              <w:rPr>
                <w:szCs w:val="24"/>
              </w:rPr>
              <w:t>1.814395</w:t>
            </w:r>
          </w:p>
        </w:tc>
        <w:tc>
          <w:tcPr>
            <w:tcW w:w="620" w:type="pct"/>
          </w:tcPr>
          <w:p w14:paraId="36659899" w14:textId="77777777" w:rsidR="00647135" w:rsidRPr="00647135" w:rsidRDefault="00647135" w:rsidP="001A0DEB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  <w:r w:rsidRPr="00647135">
              <w:rPr>
                <w:szCs w:val="24"/>
              </w:rPr>
              <w:t>0.6267731</w:t>
            </w:r>
          </w:p>
        </w:tc>
        <w:tc>
          <w:tcPr>
            <w:tcW w:w="526" w:type="pct"/>
          </w:tcPr>
          <w:p w14:paraId="729BF694" w14:textId="77777777" w:rsidR="00647135" w:rsidRPr="00647135" w:rsidRDefault="00647135" w:rsidP="001A0DEB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  <w:r w:rsidRPr="00647135">
              <w:rPr>
                <w:szCs w:val="24"/>
              </w:rPr>
              <w:t>5.252344</w:t>
            </w:r>
          </w:p>
        </w:tc>
        <w:tc>
          <w:tcPr>
            <w:tcW w:w="620" w:type="pct"/>
          </w:tcPr>
          <w:p w14:paraId="644F732A" w14:textId="77777777" w:rsidR="00647135" w:rsidRPr="00647135" w:rsidRDefault="00647135" w:rsidP="001A0DEB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  <w:r w:rsidRPr="00647135">
              <w:rPr>
                <w:szCs w:val="24"/>
              </w:rPr>
              <w:t>0.29770934</w:t>
            </w:r>
          </w:p>
        </w:tc>
      </w:tr>
      <w:tr w:rsidR="00647135" w:rsidRPr="00647135" w14:paraId="36FC0686" w14:textId="77777777" w:rsidTr="00F65A5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2" w:type="pct"/>
          </w:tcPr>
          <w:p w14:paraId="039CA0C9" w14:textId="77777777" w:rsidR="00647135" w:rsidRPr="00647135" w:rsidRDefault="00647135" w:rsidP="001A0DEB">
            <w:pPr>
              <w:spacing w:line="480" w:lineRule="auto"/>
              <w:rPr>
                <w:szCs w:val="24"/>
              </w:rPr>
            </w:pPr>
            <w:r w:rsidRPr="00647135">
              <w:rPr>
                <w:szCs w:val="24"/>
              </w:rPr>
              <w:t>genus</w:t>
            </w:r>
          </w:p>
        </w:tc>
        <w:tc>
          <w:tcPr>
            <w:tcW w:w="725" w:type="pct"/>
          </w:tcPr>
          <w:p w14:paraId="2AD10454" w14:textId="77777777" w:rsidR="00647135" w:rsidRPr="00647135" w:rsidRDefault="00647135" w:rsidP="001A0DEB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647135">
              <w:rPr>
                <w:szCs w:val="24"/>
              </w:rPr>
              <w:t>Lachnospiraceae FCS020 group</w:t>
            </w:r>
          </w:p>
        </w:tc>
        <w:tc>
          <w:tcPr>
            <w:tcW w:w="1120" w:type="pct"/>
          </w:tcPr>
          <w:p w14:paraId="2F9FE508" w14:textId="77777777" w:rsidR="00647135" w:rsidRPr="00647135" w:rsidRDefault="00647135" w:rsidP="001A0DEB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647135">
              <w:rPr>
                <w:szCs w:val="24"/>
              </w:rPr>
              <w:t>Weighted median</w:t>
            </w:r>
          </w:p>
        </w:tc>
        <w:tc>
          <w:tcPr>
            <w:tcW w:w="352" w:type="pct"/>
          </w:tcPr>
          <w:p w14:paraId="24222792" w14:textId="77777777" w:rsidR="00647135" w:rsidRPr="00647135" w:rsidRDefault="00647135" w:rsidP="001A0DEB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647135">
              <w:rPr>
                <w:szCs w:val="24"/>
              </w:rPr>
              <w:t>12</w:t>
            </w:r>
          </w:p>
        </w:tc>
        <w:tc>
          <w:tcPr>
            <w:tcW w:w="526" w:type="pct"/>
          </w:tcPr>
          <w:p w14:paraId="4D54C057" w14:textId="77777777" w:rsidR="00647135" w:rsidRPr="00647135" w:rsidRDefault="00647135" w:rsidP="001A0DEB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647135">
              <w:rPr>
                <w:szCs w:val="24"/>
              </w:rPr>
              <w:t>1.740227</w:t>
            </w:r>
          </w:p>
        </w:tc>
        <w:tc>
          <w:tcPr>
            <w:tcW w:w="620" w:type="pct"/>
          </w:tcPr>
          <w:p w14:paraId="47639B34" w14:textId="77777777" w:rsidR="00647135" w:rsidRPr="00647135" w:rsidRDefault="00647135" w:rsidP="001A0DEB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647135">
              <w:rPr>
                <w:szCs w:val="24"/>
              </w:rPr>
              <w:t>1.0128277</w:t>
            </w:r>
          </w:p>
        </w:tc>
        <w:tc>
          <w:tcPr>
            <w:tcW w:w="526" w:type="pct"/>
          </w:tcPr>
          <w:p w14:paraId="5345EC50" w14:textId="77777777" w:rsidR="00647135" w:rsidRPr="00647135" w:rsidRDefault="00647135" w:rsidP="001A0DEB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647135">
              <w:rPr>
                <w:szCs w:val="24"/>
              </w:rPr>
              <w:t>2.990036</w:t>
            </w:r>
          </w:p>
        </w:tc>
        <w:tc>
          <w:tcPr>
            <w:tcW w:w="620" w:type="pct"/>
          </w:tcPr>
          <w:p w14:paraId="3C878B69" w14:textId="77777777" w:rsidR="00647135" w:rsidRPr="00647135" w:rsidRDefault="00647135" w:rsidP="001A0DEB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647135">
              <w:rPr>
                <w:szCs w:val="24"/>
              </w:rPr>
              <w:t>0.04483969</w:t>
            </w:r>
          </w:p>
        </w:tc>
      </w:tr>
      <w:tr w:rsidR="00647135" w:rsidRPr="00647135" w14:paraId="780ABAB4" w14:textId="77777777" w:rsidTr="00F65A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2" w:type="pct"/>
          </w:tcPr>
          <w:p w14:paraId="7D93122D" w14:textId="77777777" w:rsidR="00647135" w:rsidRPr="00647135" w:rsidRDefault="00647135" w:rsidP="001A0DEB">
            <w:pPr>
              <w:spacing w:line="480" w:lineRule="auto"/>
              <w:rPr>
                <w:szCs w:val="24"/>
              </w:rPr>
            </w:pPr>
            <w:r w:rsidRPr="00647135">
              <w:rPr>
                <w:szCs w:val="24"/>
              </w:rPr>
              <w:t>genus</w:t>
            </w:r>
          </w:p>
        </w:tc>
        <w:tc>
          <w:tcPr>
            <w:tcW w:w="725" w:type="pct"/>
          </w:tcPr>
          <w:p w14:paraId="0E2D3DD7" w14:textId="77777777" w:rsidR="00647135" w:rsidRPr="00647135" w:rsidRDefault="00647135" w:rsidP="001A0DEB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  <w:r w:rsidRPr="00647135">
              <w:rPr>
                <w:szCs w:val="24"/>
              </w:rPr>
              <w:t>Lachnospiraceae FCS020 group</w:t>
            </w:r>
          </w:p>
        </w:tc>
        <w:tc>
          <w:tcPr>
            <w:tcW w:w="1120" w:type="pct"/>
          </w:tcPr>
          <w:p w14:paraId="78AA0D63" w14:textId="77777777" w:rsidR="00647135" w:rsidRPr="00647135" w:rsidRDefault="00647135" w:rsidP="001A0DEB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  <w:r w:rsidRPr="00647135">
              <w:rPr>
                <w:szCs w:val="24"/>
              </w:rPr>
              <w:t>Inverse variance weighted</w:t>
            </w:r>
          </w:p>
        </w:tc>
        <w:tc>
          <w:tcPr>
            <w:tcW w:w="352" w:type="pct"/>
          </w:tcPr>
          <w:p w14:paraId="2ED07638" w14:textId="77777777" w:rsidR="00647135" w:rsidRPr="00647135" w:rsidRDefault="00647135" w:rsidP="001A0DEB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  <w:r w:rsidRPr="00647135">
              <w:rPr>
                <w:szCs w:val="24"/>
              </w:rPr>
              <w:t>12</w:t>
            </w:r>
          </w:p>
        </w:tc>
        <w:tc>
          <w:tcPr>
            <w:tcW w:w="526" w:type="pct"/>
          </w:tcPr>
          <w:p w14:paraId="0E540183" w14:textId="77777777" w:rsidR="00647135" w:rsidRPr="00647135" w:rsidRDefault="00647135" w:rsidP="001A0DEB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  <w:r w:rsidRPr="00647135">
              <w:rPr>
                <w:szCs w:val="24"/>
              </w:rPr>
              <w:t>1.591546</w:t>
            </w:r>
          </w:p>
        </w:tc>
        <w:tc>
          <w:tcPr>
            <w:tcW w:w="620" w:type="pct"/>
          </w:tcPr>
          <w:p w14:paraId="47CAB6C9" w14:textId="77777777" w:rsidR="00647135" w:rsidRPr="00647135" w:rsidRDefault="00647135" w:rsidP="001A0DEB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  <w:r w:rsidRPr="00647135">
              <w:rPr>
                <w:szCs w:val="24"/>
              </w:rPr>
              <w:t>1.068235</w:t>
            </w:r>
          </w:p>
        </w:tc>
        <w:tc>
          <w:tcPr>
            <w:tcW w:w="526" w:type="pct"/>
          </w:tcPr>
          <w:p w14:paraId="46D31FB3" w14:textId="77777777" w:rsidR="00647135" w:rsidRPr="00647135" w:rsidRDefault="00647135" w:rsidP="001A0DEB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  <w:r w:rsidRPr="00647135">
              <w:rPr>
                <w:szCs w:val="24"/>
              </w:rPr>
              <w:t>2.371219</w:t>
            </w:r>
          </w:p>
        </w:tc>
        <w:tc>
          <w:tcPr>
            <w:tcW w:w="620" w:type="pct"/>
          </w:tcPr>
          <w:p w14:paraId="2C73F856" w14:textId="77777777" w:rsidR="00647135" w:rsidRPr="00647135" w:rsidRDefault="00647135" w:rsidP="001A0DEB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  <w:r w:rsidRPr="00647135">
              <w:rPr>
                <w:szCs w:val="24"/>
              </w:rPr>
              <w:t>0.0223425</w:t>
            </w:r>
          </w:p>
        </w:tc>
      </w:tr>
      <w:tr w:rsidR="00647135" w:rsidRPr="00647135" w14:paraId="267FCA2D" w14:textId="77777777" w:rsidTr="00F65A5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2" w:type="pct"/>
          </w:tcPr>
          <w:p w14:paraId="4EA985D3" w14:textId="77777777" w:rsidR="00647135" w:rsidRPr="00647135" w:rsidRDefault="00647135" w:rsidP="001A0DEB">
            <w:pPr>
              <w:spacing w:line="480" w:lineRule="auto"/>
              <w:rPr>
                <w:szCs w:val="24"/>
              </w:rPr>
            </w:pPr>
            <w:r w:rsidRPr="00647135">
              <w:rPr>
                <w:szCs w:val="24"/>
              </w:rPr>
              <w:t>genus</w:t>
            </w:r>
          </w:p>
        </w:tc>
        <w:tc>
          <w:tcPr>
            <w:tcW w:w="725" w:type="pct"/>
          </w:tcPr>
          <w:p w14:paraId="587FC1FF" w14:textId="77777777" w:rsidR="00647135" w:rsidRPr="00647135" w:rsidRDefault="00647135" w:rsidP="001A0DEB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647135">
              <w:rPr>
                <w:szCs w:val="24"/>
              </w:rPr>
              <w:t>Lachnospiraceae FCS020 group</w:t>
            </w:r>
          </w:p>
        </w:tc>
        <w:tc>
          <w:tcPr>
            <w:tcW w:w="1120" w:type="pct"/>
          </w:tcPr>
          <w:p w14:paraId="38424561" w14:textId="77777777" w:rsidR="00647135" w:rsidRPr="00647135" w:rsidRDefault="00647135" w:rsidP="001A0DEB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647135">
              <w:rPr>
                <w:szCs w:val="24"/>
              </w:rPr>
              <w:t>Simple mode</w:t>
            </w:r>
          </w:p>
        </w:tc>
        <w:tc>
          <w:tcPr>
            <w:tcW w:w="352" w:type="pct"/>
          </w:tcPr>
          <w:p w14:paraId="616C69BC" w14:textId="77777777" w:rsidR="00647135" w:rsidRPr="00647135" w:rsidRDefault="00647135" w:rsidP="001A0DEB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647135">
              <w:rPr>
                <w:szCs w:val="24"/>
              </w:rPr>
              <w:t>12</w:t>
            </w:r>
          </w:p>
        </w:tc>
        <w:tc>
          <w:tcPr>
            <w:tcW w:w="526" w:type="pct"/>
          </w:tcPr>
          <w:p w14:paraId="172146CA" w14:textId="77777777" w:rsidR="00647135" w:rsidRPr="00647135" w:rsidRDefault="00647135" w:rsidP="001A0DEB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647135">
              <w:rPr>
                <w:szCs w:val="24"/>
              </w:rPr>
              <w:t>2.496088</w:t>
            </w:r>
          </w:p>
        </w:tc>
        <w:tc>
          <w:tcPr>
            <w:tcW w:w="620" w:type="pct"/>
          </w:tcPr>
          <w:p w14:paraId="72A55FAA" w14:textId="77777777" w:rsidR="00647135" w:rsidRPr="00647135" w:rsidRDefault="00647135" w:rsidP="001A0DEB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647135">
              <w:rPr>
                <w:szCs w:val="24"/>
              </w:rPr>
              <w:t>1.0024819</w:t>
            </w:r>
          </w:p>
        </w:tc>
        <w:tc>
          <w:tcPr>
            <w:tcW w:w="526" w:type="pct"/>
          </w:tcPr>
          <w:p w14:paraId="4D53E402" w14:textId="77777777" w:rsidR="00647135" w:rsidRPr="00647135" w:rsidRDefault="00647135" w:rsidP="001A0DEB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647135">
              <w:rPr>
                <w:szCs w:val="24"/>
              </w:rPr>
              <w:t>6.21503</w:t>
            </w:r>
          </w:p>
        </w:tc>
        <w:tc>
          <w:tcPr>
            <w:tcW w:w="620" w:type="pct"/>
          </w:tcPr>
          <w:p w14:paraId="265F0642" w14:textId="77777777" w:rsidR="00647135" w:rsidRPr="00647135" w:rsidRDefault="00647135" w:rsidP="001A0DEB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647135">
              <w:rPr>
                <w:szCs w:val="24"/>
              </w:rPr>
              <w:t>0.07512877</w:t>
            </w:r>
          </w:p>
        </w:tc>
      </w:tr>
      <w:tr w:rsidR="00647135" w:rsidRPr="00647135" w14:paraId="11D1F045" w14:textId="77777777" w:rsidTr="00F65A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2" w:type="pct"/>
          </w:tcPr>
          <w:p w14:paraId="0F7BDCAB" w14:textId="77777777" w:rsidR="00647135" w:rsidRPr="00647135" w:rsidRDefault="00647135" w:rsidP="001A0DEB">
            <w:pPr>
              <w:spacing w:line="480" w:lineRule="auto"/>
              <w:rPr>
                <w:szCs w:val="24"/>
              </w:rPr>
            </w:pPr>
            <w:r w:rsidRPr="00647135">
              <w:rPr>
                <w:szCs w:val="24"/>
              </w:rPr>
              <w:t>genus</w:t>
            </w:r>
          </w:p>
        </w:tc>
        <w:tc>
          <w:tcPr>
            <w:tcW w:w="725" w:type="pct"/>
          </w:tcPr>
          <w:p w14:paraId="1DCD4811" w14:textId="77777777" w:rsidR="00647135" w:rsidRPr="00647135" w:rsidRDefault="00647135" w:rsidP="001A0DEB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  <w:r w:rsidRPr="00647135">
              <w:rPr>
                <w:szCs w:val="24"/>
              </w:rPr>
              <w:t>Lachnospiraceae FCS020 group</w:t>
            </w:r>
          </w:p>
        </w:tc>
        <w:tc>
          <w:tcPr>
            <w:tcW w:w="1120" w:type="pct"/>
          </w:tcPr>
          <w:p w14:paraId="675273A3" w14:textId="77777777" w:rsidR="00647135" w:rsidRPr="00647135" w:rsidRDefault="00647135" w:rsidP="001A0DEB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  <w:r w:rsidRPr="00647135">
              <w:rPr>
                <w:szCs w:val="24"/>
              </w:rPr>
              <w:t>Weighted mode</w:t>
            </w:r>
          </w:p>
        </w:tc>
        <w:tc>
          <w:tcPr>
            <w:tcW w:w="352" w:type="pct"/>
          </w:tcPr>
          <w:p w14:paraId="612B2EA5" w14:textId="77777777" w:rsidR="00647135" w:rsidRPr="00647135" w:rsidRDefault="00647135" w:rsidP="001A0DEB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  <w:r w:rsidRPr="00647135">
              <w:rPr>
                <w:szCs w:val="24"/>
              </w:rPr>
              <w:t>12</w:t>
            </w:r>
          </w:p>
        </w:tc>
        <w:tc>
          <w:tcPr>
            <w:tcW w:w="526" w:type="pct"/>
          </w:tcPr>
          <w:p w14:paraId="50A96880" w14:textId="77777777" w:rsidR="00647135" w:rsidRPr="00647135" w:rsidRDefault="00647135" w:rsidP="001A0DEB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  <w:r w:rsidRPr="00647135">
              <w:rPr>
                <w:szCs w:val="24"/>
              </w:rPr>
              <w:t>2.477977</w:t>
            </w:r>
          </w:p>
        </w:tc>
        <w:tc>
          <w:tcPr>
            <w:tcW w:w="620" w:type="pct"/>
          </w:tcPr>
          <w:p w14:paraId="0E1ADA4F" w14:textId="77777777" w:rsidR="00647135" w:rsidRPr="00647135" w:rsidRDefault="00647135" w:rsidP="001A0DEB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  <w:r w:rsidRPr="00647135">
              <w:rPr>
                <w:szCs w:val="24"/>
              </w:rPr>
              <w:t>0.9170933</w:t>
            </w:r>
          </w:p>
        </w:tc>
        <w:tc>
          <w:tcPr>
            <w:tcW w:w="526" w:type="pct"/>
          </w:tcPr>
          <w:p w14:paraId="3735BA14" w14:textId="77777777" w:rsidR="00647135" w:rsidRPr="00647135" w:rsidRDefault="00647135" w:rsidP="001A0DEB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  <w:r w:rsidRPr="00647135">
              <w:rPr>
                <w:szCs w:val="24"/>
              </w:rPr>
              <w:t>6.695469</w:t>
            </w:r>
          </w:p>
        </w:tc>
        <w:tc>
          <w:tcPr>
            <w:tcW w:w="620" w:type="pct"/>
          </w:tcPr>
          <w:p w14:paraId="23305FA5" w14:textId="77777777" w:rsidR="00647135" w:rsidRPr="00647135" w:rsidRDefault="00647135" w:rsidP="001A0DEB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  <w:r w:rsidRPr="00647135">
              <w:rPr>
                <w:szCs w:val="24"/>
              </w:rPr>
              <w:t>0.10109618</w:t>
            </w:r>
          </w:p>
        </w:tc>
      </w:tr>
      <w:tr w:rsidR="00647135" w:rsidRPr="00647135" w14:paraId="494E2DC9" w14:textId="77777777" w:rsidTr="00F65A5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2" w:type="pct"/>
          </w:tcPr>
          <w:p w14:paraId="3DFB4ACD" w14:textId="77777777" w:rsidR="00647135" w:rsidRPr="00647135" w:rsidRDefault="00647135" w:rsidP="001A0DEB">
            <w:pPr>
              <w:spacing w:line="480" w:lineRule="auto"/>
              <w:rPr>
                <w:szCs w:val="24"/>
              </w:rPr>
            </w:pPr>
            <w:r w:rsidRPr="00647135">
              <w:rPr>
                <w:szCs w:val="24"/>
              </w:rPr>
              <w:t>genus</w:t>
            </w:r>
          </w:p>
        </w:tc>
        <w:tc>
          <w:tcPr>
            <w:tcW w:w="725" w:type="pct"/>
          </w:tcPr>
          <w:p w14:paraId="6C717C1A" w14:textId="77777777" w:rsidR="00647135" w:rsidRPr="00647135" w:rsidRDefault="00647135" w:rsidP="001A0DEB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647135">
              <w:rPr>
                <w:szCs w:val="24"/>
              </w:rPr>
              <w:t>Prevotella9</w:t>
            </w:r>
          </w:p>
        </w:tc>
        <w:tc>
          <w:tcPr>
            <w:tcW w:w="1120" w:type="pct"/>
          </w:tcPr>
          <w:p w14:paraId="58B2E549" w14:textId="77777777" w:rsidR="00647135" w:rsidRPr="00647135" w:rsidRDefault="00647135" w:rsidP="001A0DEB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647135">
              <w:rPr>
                <w:szCs w:val="24"/>
              </w:rPr>
              <w:t>MR Egger</w:t>
            </w:r>
          </w:p>
        </w:tc>
        <w:tc>
          <w:tcPr>
            <w:tcW w:w="352" w:type="pct"/>
          </w:tcPr>
          <w:p w14:paraId="6212F477" w14:textId="77777777" w:rsidR="00647135" w:rsidRPr="00647135" w:rsidRDefault="00647135" w:rsidP="001A0DEB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647135">
              <w:rPr>
                <w:szCs w:val="24"/>
              </w:rPr>
              <w:t>15</w:t>
            </w:r>
          </w:p>
        </w:tc>
        <w:tc>
          <w:tcPr>
            <w:tcW w:w="526" w:type="pct"/>
          </w:tcPr>
          <w:p w14:paraId="0C3955FF" w14:textId="77777777" w:rsidR="00647135" w:rsidRPr="00647135" w:rsidRDefault="00647135" w:rsidP="001A0DEB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647135">
              <w:rPr>
                <w:szCs w:val="24"/>
              </w:rPr>
              <w:t>0.4680446</w:t>
            </w:r>
          </w:p>
        </w:tc>
        <w:tc>
          <w:tcPr>
            <w:tcW w:w="620" w:type="pct"/>
          </w:tcPr>
          <w:p w14:paraId="0EA4C62C" w14:textId="77777777" w:rsidR="00647135" w:rsidRPr="00647135" w:rsidRDefault="00647135" w:rsidP="001A0DEB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647135">
              <w:rPr>
                <w:szCs w:val="24"/>
              </w:rPr>
              <w:t>0.1969686</w:t>
            </w:r>
          </w:p>
        </w:tc>
        <w:tc>
          <w:tcPr>
            <w:tcW w:w="526" w:type="pct"/>
          </w:tcPr>
          <w:p w14:paraId="625331BE" w14:textId="77777777" w:rsidR="00647135" w:rsidRPr="00647135" w:rsidRDefault="00647135" w:rsidP="001A0DEB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647135">
              <w:rPr>
                <w:szCs w:val="24"/>
              </w:rPr>
              <w:t>1.1121861</w:t>
            </w:r>
          </w:p>
        </w:tc>
        <w:tc>
          <w:tcPr>
            <w:tcW w:w="620" w:type="pct"/>
          </w:tcPr>
          <w:p w14:paraId="2CA822DC" w14:textId="77777777" w:rsidR="00647135" w:rsidRPr="00647135" w:rsidRDefault="00647135" w:rsidP="001A0DEB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647135">
              <w:rPr>
                <w:szCs w:val="24"/>
              </w:rPr>
              <w:t>0.10927851</w:t>
            </w:r>
          </w:p>
        </w:tc>
      </w:tr>
      <w:tr w:rsidR="00647135" w:rsidRPr="00647135" w14:paraId="4A17EB99" w14:textId="77777777" w:rsidTr="00F65A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2" w:type="pct"/>
          </w:tcPr>
          <w:p w14:paraId="573F4605" w14:textId="77777777" w:rsidR="00647135" w:rsidRPr="00647135" w:rsidRDefault="00647135" w:rsidP="001A0DEB">
            <w:pPr>
              <w:spacing w:line="480" w:lineRule="auto"/>
              <w:rPr>
                <w:szCs w:val="24"/>
              </w:rPr>
            </w:pPr>
            <w:r w:rsidRPr="00647135">
              <w:rPr>
                <w:szCs w:val="24"/>
              </w:rPr>
              <w:t>genus</w:t>
            </w:r>
          </w:p>
        </w:tc>
        <w:tc>
          <w:tcPr>
            <w:tcW w:w="725" w:type="pct"/>
          </w:tcPr>
          <w:p w14:paraId="316E0B07" w14:textId="77777777" w:rsidR="00647135" w:rsidRPr="00647135" w:rsidRDefault="00647135" w:rsidP="001A0DEB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  <w:r w:rsidRPr="00647135">
              <w:rPr>
                <w:szCs w:val="24"/>
              </w:rPr>
              <w:t>Prevotella9</w:t>
            </w:r>
          </w:p>
        </w:tc>
        <w:tc>
          <w:tcPr>
            <w:tcW w:w="1120" w:type="pct"/>
          </w:tcPr>
          <w:p w14:paraId="65A9E3E2" w14:textId="77777777" w:rsidR="00647135" w:rsidRPr="00647135" w:rsidRDefault="00647135" w:rsidP="001A0DEB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  <w:r w:rsidRPr="00647135">
              <w:rPr>
                <w:szCs w:val="24"/>
              </w:rPr>
              <w:t>Weighted median</w:t>
            </w:r>
          </w:p>
        </w:tc>
        <w:tc>
          <w:tcPr>
            <w:tcW w:w="352" w:type="pct"/>
          </w:tcPr>
          <w:p w14:paraId="419834DC" w14:textId="77777777" w:rsidR="00647135" w:rsidRPr="00647135" w:rsidRDefault="00647135" w:rsidP="001A0DEB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  <w:r w:rsidRPr="00647135">
              <w:rPr>
                <w:szCs w:val="24"/>
              </w:rPr>
              <w:t>15</w:t>
            </w:r>
          </w:p>
        </w:tc>
        <w:tc>
          <w:tcPr>
            <w:tcW w:w="526" w:type="pct"/>
          </w:tcPr>
          <w:p w14:paraId="0730BB02" w14:textId="77777777" w:rsidR="00647135" w:rsidRPr="00647135" w:rsidRDefault="00647135" w:rsidP="001A0DEB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  <w:r w:rsidRPr="00647135">
              <w:rPr>
                <w:szCs w:val="24"/>
              </w:rPr>
              <w:t>0.687193</w:t>
            </w:r>
          </w:p>
        </w:tc>
        <w:tc>
          <w:tcPr>
            <w:tcW w:w="620" w:type="pct"/>
          </w:tcPr>
          <w:p w14:paraId="73830275" w14:textId="77777777" w:rsidR="00647135" w:rsidRPr="00647135" w:rsidRDefault="00647135" w:rsidP="001A0DEB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  <w:r w:rsidRPr="00647135">
              <w:rPr>
                <w:szCs w:val="24"/>
              </w:rPr>
              <w:t>0.4535988</w:t>
            </w:r>
          </w:p>
        </w:tc>
        <w:tc>
          <w:tcPr>
            <w:tcW w:w="526" w:type="pct"/>
          </w:tcPr>
          <w:p w14:paraId="04022E54" w14:textId="77777777" w:rsidR="00647135" w:rsidRPr="00647135" w:rsidRDefault="00647135" w:rsidP="001A0DEB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  <w:r w:rsidRPr="00647135">
              <w:rPr>
                <w:szCs w:val="24"/>
              </w:rPr>
              <w:t>1.0410836</w:t>
            </w:r>
          </w:p>
        </w:tc>
        <w:tc>
          <w:tcPr>
            <w:tcW w:w="620" w:type="pct"/>
          </w:tcPr>
          <w:p w14:paraId="62B80EAD" w14:textId="77777777" w:rsidR="00647135" w:rsidRPr="00647135" w:rsidRDefault="00647135" w:rsidP="001A0DEB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  <w:r w:rsidRPr="00647135">
              <w:rPr>
                <w:szCs w:val="24"/>
              </w:rPr>
              <w:t>0.07672202</w:t>
            </w:r>
          </w:p>
        </w:tc>
      </w:tr>
      <w:tr w:rsidR="00647135" w:rsidRPr="00647135" w14:paraId="4CE63604" w14:textId="77777777" w:rsidTr="00F65A5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2" w:type="pct"/>
          </w:tcPr>
          <w:p w14:paraId="12B623E0" w14:textId="77777777" w:rsidR="00647135" w:rsidRPr="00647135" w:rsidRDefault="00647135" w:rsidP="001A0DEB">
            <w:pPr>
              <w:spacing w:line="480" w:lineRule="auto"/>
              <w:rPr>
                <w:szCs w:val="24"/>
              </w:rPr>
            </w:pPr>
            <w:r w:rsidRPr="00647135">
              <w:rPr>
                <w:szCs w:val="24"/>
              </w:rPr>
              <w:lastRenderedPageBreak/>
              <w:t>genus</w:t>
            </w:r>
          </w:p>
        </w:tc>
        <w:tc>
          <w:tcPr>
            <w:tcW w:w="725" w:type="pct"/>
          </w:tcPr>
          <w:p w14:paraId="708B134D" w14:textId="77777777" w:rsidR="00647135" w:rsidRPr="00647135" w:rsidRDefault="00647135" w:rsidP="001A0DEB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647135">
              <w:rPr>
                <w:szCs w:val="24"/>
              </w:rPr>
              <w:t>Prevotella9</w:t>
            </w:r>
          </w:p>
        </w:tc>
        <w:tc>
          <w:tcPr>
            <w:tcW w:w="1120" w:type="pct"/>
          </w:tcPr>
          <w:p w14:paraId="22706364" w14:textId="77777777" w:rsidR="00647135" w:rsidRPr="00647135" w:rsidRDefault="00647135" w:rsidP="001A0DEB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647135">
              <w:rPr>
                <w:szCs w:val="24"/>
              </w:rPr>
              <w:t>Inverse variance weighted</w:t>
            </w:r>
          </w:p>
        </w:tc>
        <w:tc>
          <w:tcPr>
            <w:tcW w:w="352" w:type="pct"/>
          </w:tcPr>
          <w:p w14:paraId="4CA1B4E4" w14:textId="77777777" w:rsidR="00647135" w:rsidRPr="00647135" w:rsidRDefault="00647135" w:rsidP="001A0DEB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647135">
              <w:rPr>
                <w:szCs w:val="24"/>
              </w:rPr>
              <w:t>15</w:t>
            </w:r>
          </w:p>
        </w:tc>
        <w:tc>
          <w:tcPr>
            <w:tcW w:w="526" w:type="pct"/>
          </w:tcPr>
          <w:p w14:paraId="72A56631" w14:textId="77777777" w:rsidR="00647135" w:rsidRPr="00647135" w:rsidRDefault="00647135" w:rsidP="001A0DEB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647135">
              <w:rPr>
                <w:szCs w:val="24"/>
              </w:rPr>
              <w:t>0.6868752</w:t>
            </w:r>
          </w:p>
        </w:tc>
        <w:tc>
          <w:tcPr>
            <w:tcW w:w="620" w:type="pct"/>
          </w:tcPr>
          <w:p w14:paraId="4E4E5E0F" w14:textId="77777777" w:rsidR="00647135" w:rsidRPr="00647135" w:rsidRDefault="00647135" w:rsidP="001A0DEB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647135">
              <w:rPr>
                <w:szCs w:val="24"/>
              </w:rPr>
              <w:t>0.5105647</w:t>
            </w:r>
          </w:p>
        </w:tc>
        <w:tc>
          <w:tcPr>
            <w:tcW w:w="526" w:type="pct"/>
          </w:tcPr>
          <w:p w14:paraId="2F7B53D2" w14:textId="77777777" w:rsidR="00647135" w:rsidRPr="00647135" w:rsidRDefault="00647135" w:rsidP="001A0DEB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647135">
              <w:rPr>
                <w:szCs w:val="24"/>
              </w:rPr>
              <w:t>0.9240698</w:t>
            </w:r>
          </w:p>
        </w:tc>
        <w:tc>
          <w:tcPr>
            <w:tcW w:w="620" w:type="pct"/>
          </w:tcPr>
          <w:p w14:paraId="294B681F" w14:textId="77777777" w:rsidR="00647135" w:rsidRPr="00647135" w:rsidRDefault="00647135" w:rsidP="001A0DEB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647135">
              <w:rPr>
                <w:szCs w:val="24"/>
              </w:rPr>
              <w:t>0.01307301</w:t>
            </w:r>
          </w:p>
        </w:tc>
      </w:tr>
      <w:tr w:rsidR="00647135" w:rsidRPr="00647135" w14:paraId="30A25FFB" w14:textId="77777777" w:rsidTr="00F65A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2" w:type="pct"/>
          </w:tcPr>
          <w:p w14:paraId="36B31F9B" w14:textId="77777777" w:rsidR="00647135" w:rsidRPr="00647135" w:rsidRDefault="00647135" w:rsidP="001A0DEB">
            <w:pPr>
              <w:spacing w:line="480" w:lineRule="auto"/>
              <w:rPr>
                <w:szCs w:val="24"/>
              </w:rPr>
            </w:pPr>
            <w:r w:rsidRPr="00647135">
              <w:rPr>
                <w:szCs w:val="24"/>
              </w:rPr>
              <w:t>genus</w:t>
            </w:r>
          </w:p>
        </w:tc>
        <w:tc>
          <w:tcPr>
            <w:tcW w:w="725" w:type="pct"/>
          </w:tcPr>
          <w:p w14:paraId="10D04338" w14:textId="77777777" w:rsidR="00647135" w:rsidRPr="00647135" w:rsidRDefault="00647135" w:rsidP="001A0DEB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  <w:r w:rsidRPr="00647135">
              <w:rPr>
                <w:szCs w:val="24"/>
              </w:rPr>
              <w:t>Prevotella9</w:t>
            </w:r>
          </w:p>
        </w:tc>
        <w:tc>
          <w:tcPr>
            <w:tcW w:w="1120" w:type="pct"/>
          </w:tcPr>
          <w:p w14:paraId="20AF80E1" w14:textId="77777777" w:rsidR="00647135" w:rsidRPr="00647135" w:rsidRDefault="00647135" w:rsidP="001A0DEB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  <w:r w:rsidRPr="00647135">
              <w:rPr>
                <w:szCs w:val="24"/>
              </w:rPr>
              <w:t>Simple mode</w:t>
            </w:r>
          </w:p>
        </w:tc>
        <w:tc>
          <w:tcPr>
            <w:tcW w:w="352" w:type="pct"/>
          </w:tcPr>
          <w:p w14:paraId="07F000CC" w14:textId="77777777" w:rsidR="00647135" w:rsidRPr="00647135" w:rsidRDefault="00647135" w:rsidP="001A0DEB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  <w:r w:rsidRPr="00647135">
              <w:rPr>
                <w:szCs w:val="24"/>
              </w:rPr>
              <w:t>15</w:t>
            </w:r>
          </w:p>
        </w:tc>
        <w:tc>
          <w:tcPr>
            <w:tcW w:w="526" w:type="pct"/>
          </w:tcPr>
          <w:p w14:paraId="1D5B4969" w14:textId="77777777" w:rsidR="00647135" w:rsidRPr="00647135" w:rsidRDefault="00647135" w:rsidP="001A0DEB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  <w:r w:rsidRPr="00647135">
              <w:rPr>
                <w:szCs w:val="24"/>
              </w:rPr>
              <w:t>0.6480044</w:t>
            </w:r>
          </w:p>
        </w:tc>
        <w:tc>
          <w:tcPr>
            <w:tcW w:w="620" w:type="pct"/>
          </w:tcPr>
          <w:p w14:paraId="521BF691" w14:textId="77777777" w:rsidR="00647135" w:rsidRPr="00647135" w:rsidRDefault="00647135" w:rsidP="001A0DEB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  <w:r w:rsidRPr="00647135">
              <w:rPr>
                <w:szCs w:val="24"/>
              </w:rPr>
              <w:t>0.3094901</w:t>
            </w:r>
          </w:p>
        </w:tc>
        <w:tc>
          <w:tcPr>
            <w:tcW w:w="526" w:type="pct"/>
          </w:tcPr>
          <w:p w14:paraId="15CF0613" w14:textId="77777777" w:rsidR="00647135" w:rsidRPr="00647135" w:rsidRDefault="00647135" w:rsidP="001A0DEB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  <w:r w:rsidRPr="00647135">
              <w:rPr>
                <w:szCs w:val="24"/>
              </w:rPr>
              <w:t>1.3567792</w:t>
            </w:r>
          </w:p>
        </w:tc>
        <w:tc>
          <w:tcPr>
            <w:tcW w:w="620" w:type="pct"/>
          </w:tcPr>
          <w:p w14:paraId="4228C1DF" w14:textId="77777777" w:rsidR="00647135" w:rsidRPr="00647135" w:rsidRDefault="00647135" w:rsidP="001A0DEB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  <w:r w:rsidRPr="00647135">
              <w:rPr>
                <w:szCs w:val="24"/>
              </w:rPr>
              <w:t>0.26911676</w:t>
            </w:r>
          </w:p>
        </w:tc>
      </w:tr>
      <w:tr w:rsidR="00647135" w:rsidRPr="00647135" w14:paraId="78E89462" w14:textId="77777777" w:rsidTr="00F65A5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2" w:type="pct"/>
          </w:tcPr>
          <w:p w14:paraId="6048DD19" w14:textId="77777777" w:rsidR="00647135" w:rsidRPr="00647135" w:rsidRDefault="00647135" w:rsidP="001A0DEB">
            <w:pPr>
              <w:spacing w:line="480" w:lineRule="auto"/>
              <w:rPr>
                <w:szCs w:val="24"/>
              </w:rPr>
            </w:pPr>
            <w:r w:rsidRPr="00647135">
              <w:rPr>
                <w:szCs w:val="24"/>
              </w:rPr>
              <w:t>genus</w:t>
            </w:r>
          </w:p>
        </w:tc>
        <w:tc>
          <w:tcPr>
            <w:tcW w:w="725" w:type="pct"/>
          </w:tcPr>
          <w:p w14:paraId="6656FBC5" w14:textId="77777777" w:rsidR="00647135" w:rsidRPr="00647135" w:rsidRDefault="00647135" w:rsidP="001A0DEB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647135">
              <w:rPr>
                <w:szCs w:val="24"/>
              </w:rPr>
              <w:t>Prevotella9</w:t>
            </w:r>
          </w:p>
        </w:tc>
        <w:tc>
          <w:tcPr>
            <w:tcW w:w="1120" w:type="pct"/>
          </w:tcPr>
          <w:p w14:paraId="32059FCA" w14:textId="77777777" w:rsidR="00647135" w:rsidRPr="00647135" w:rsidRDefault="00647135" w:rsidP="001A0DEB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647135">
              <w:rPr>
                <w:szCs w:val="24"/>
              </w:rPr>
              <w:t>Weighted mode</w:t>
            </w:r>
          </w:p>
        </w:tc>
        <w:tc>
          <w:tcPr>
            <w:tcW w:w="352" w:type="pct"/>
          </w:tcPr>
          <w:p w14:paraId="1CCFDF74" w14:textId="77777777" w:rsidR="00647135" w:rsidRPr="00647135" w:rsidRDefault="00647135" w:rsidP="001A0DEB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647135">
              <w:rPr>
                <w:szCs w:val="24"/>
              </w:rPr>
              <w:t>15</w:t>
            </w:r>
          </w:p>
        </w:tc>
        <w:tc>
          <w:tcPr>
            <w:tcW w:w="526" w:type="pct"/>
          </w:tcPr>
          <w:p w14:paraId="6DBC1B29" w14:textId="77777777" w:rsidR="00647135" w:rsidRPr="00647135" w:rsidRDefault="00647135" w:rsidP="001A0DEB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647135">
              <w:rPr>
                <w:szCs w:val="24"/>
              </w:rPr>
              <w:t>0.7029154</w:t>
            </w:r>
          </w:p>
        </w:tc>
        <w:tc>
          <w:tcPr>
            <w:tcW w:w="620" w:type="pct"/>
          </w:tcPr>
          <w:p w14:paraId="646AF2AC" w14:textId="77777777" w:rsidR="00647135" w:rsidRPr="00647135" w:rsidRDefault="00647135" w:rsidP="001A0DEB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647135">
              <w:rPr>
                <w:szCs w:val="24"/>
              </w:rPr>
              <w:t>0.3717051</w:t>
            </w:r>
          </w:p>
        </w:tc>
        <w:tc>
          <w:tcPr>
            <w:tcW w:w="526" w:type="pct"/>
          </w:tcPr>
          <w:p w14:paraId="75EC9735" w14:textId="77777777" w:rsidR="00647135" w:rsidRPr="00647135" w:rsidRDefault="00647135" w:rsidP="001A0DEB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647135">
              <w:rPr>
                <w:szCs w:val="24"/>
              </w:rPr>
              <w:t>1.3292528</w:t>
            </w:r>
          </w:p>
        </w:tc>
        <w:tc>
          <w:tcPr>
            <w:tcW w:w="620" w:type="pct"/>
          </w:tcPr>
          <w:p w14:paraId="1071CD95" w14:textId="77777777" w:rsidR="00647135" w:rsidRPr="00647135" w:rsidRDefault="00647135" w:rsidP="001A0DEB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647135">
              <w:rPr>
                <w:szCs w:val="24"/>
              </w:rPr>
              <w:t>0.29649127</w:t>
            </w:r>
          </w:p>
        </w:tc>
      </w:tr>
      <w:tr w:rsidR="00647135" w:rsidRPr="00647135" w14:paraId="3CE308D5" w14:textId="77777777" w:rsidTr="00F65A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2" w:type="pct"/>
          </w:tcPr>
          <w:p w14:paraId="0D9169D8" w14:textId="77777777" w:rsidR="00647135" w:rsidRPr="00647135" w:rsidRDefault="00647135" w:rsidP="001A0DEB">
            <w:pPr>
              <w:spacing w:line="480" w:lineRule="auto"/>
              <w:rPr>
                <w:szCs w:val="24"/>
              </w:rPr>
            </w:pPr>
            <w:r w:rsidRPr="00647135">
              <w:rPr>
                <w:szCs w:val="24"/>
              </w:rPr>
              <w:t>genus</w:t>
            </w:r>
          </w:p>
        </w:tc>
        <w:tc>
          <w:tcPr>
            <w:tcW w:w="725" w:type="pct"/>
          </w:tcPr>
          <w:p w14:paraId="1E9628DC" w14:textId="77777777" w:rsidR="00647135" w:rsidRPr="00647135" w:rsidRDefault="00647135" w:rsidP="001A0DEB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  <w:r w:rsidRPr="00647135">
              <w:rPr>
                <w:szCs w:val="24"/>
              </w:rPr>
              <w:t>Ruminiclostridium6</w:t>
            </w:r>
          </w:p>
        </w:tc>
        <w:tc>
          <w:tcPr>
            <w:tcW w:w="1120" w:type="pct"/>
          </w:tcPr>
          <w:p w14:paraId="01AA4BE7" w14:textId="77777777" w:rsidR="00647135" w:rsidRPr="00647135" w:rsidRDefault="00647135" w:rsidP="001A0DEB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  <w:r w:rsidRPr="00647135">
              <w:rPr>
                <w:szCs w:val="24"/>
              </w:rPr>
              <w:t>MR Egger</w:t>
            </w:r>
          </w:p>
        </w:tc>
        <w:tc>
          <w:tcPr>
            <w:tcW w:w="352" w:type="pct"/>
          </w:tcPr>
          <w:p w14:paraId="7D2E976F" w14:textId="77777777" w:rsidR="00647135" w:rsidRPr="00647135" w:rsidRDefault="00647135" w:rsidP="001A0DEB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  <w:r w:rsidRPr="00647135">
              <w:rPr>
                <w:szCs w:val="24"/>
              </w:rPr>
              <w:t>15</w:t>
            </w:r>
          </w:p>
        </w:tc>
        <w:tc>
          <w:tcPr>
            <w:tcW w:w="526" w:type="pct"/>
          </w:tcPr>
          <w:p w14:paraId="7F747834" w14:textId="77777777" w:rsidR="00647135" w:rsidRPr="00647135" w:rsidRDefault="00647135" w:rsidP="001A0DEB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  <w:r w:rsidRPr="00647135">
              <w:rPr>
                <w:szCs w:val="24"/>
              </w:rPr>
              <w:t>2.050483</w:t>
            </w:r>
          </w:p>
        </w:tc>
        <w:tc>
          <w:tcPr>
            <w:tcW w:w="620" w:type="pct"/>
          </w:tcPr>
          <w:p w14:paraId="32346A70" w14:textId="77777777" w:rsidR="00647135" w:rsidRPr="00647135" w:rsidRDefault="00647135" w:rsidP="001A0DEB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  <w:r w:rsidRPr="00647135">
              <w:rPr>
                <w:szCs w:val="24"/>
              </w:rPr>
              <w:t>0.8028679</w:t>
            </w:r>
          </w:p>
        </w:tc>
        <w:tc>
          <w:tcPr>
            <w:tcW w:w="526" w:type="pct"/>
          </w:tcPr>
          <w:p w14:paraId="1FE414CB" w14:textId="77777777" w:rsidR="00647135" w:rsidRPr="00647135" w:rsidRDefault="00647135" w:rsidP="001A0DEB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  <w:r w:rsidRPr="00647135">
              <w:rPr>
                <w:szCs w:val="24"/>
              </w:rPr>
              <w:t>5.236827</w:t>
            </w:r>
          </w:p>
        </w:tc>
        <w:tc>
          <w:tcPr>
            <w:tcW w:w="620" w:type="pct"/>
          </w:tcPr>
          <w:p w14:paraId="0BFE7BE0" w14:textId="77777777" w:rsidR="00647135" w:rsidRPr="00647135" w:rsidRDefault="00647135" w:rsidP="001A0DEB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  <w:r w:rsidRPr="00647135">
              <w:rPr>
                <w:szCs w:val="24"/>
              </w:rPr>
              <w:t>0.15724039</w:t>
            </w:r>
          </w:p>
        </w:tc>
      </w:tr>
      <w:tr w:rsidR="00647135" w:rsidRPr="00647135" w14:paraId="002A86A3" w14:textId="77777777" w:rsidTr="00F65A5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2" w:type="pct"/>
          </w:tcPr>
          <w:p w14:paraId="6CD69FA7" w14:textId="77777777" w:rsidR="00647135" w:rsidRPr="00647135" w:rsidRDefault="00647135" w:rsidP="001A0DEB">
            <w:pPr>
              <w:spacing w:line="480" w:lineRule="auto"/>
              <w:rPr>
                <w:szCs w:val="24"/>
              </w:rPr>
            </w:pPr>
            <w:r w:rsidRPr="00647135">
              <w:rPr>
                <w:szCs w:val="24"/>
              </w:rPr>
              <w:t>genus</w:t>
            </w:r>
          </w:p>
        </w:tc>
        <w:tc>
          <w:tcPr>
            <w:tcW w:w="725" w:type="pct"/>
          </w:tcPr>
          <w:p w14:paraId="00B7C66E" w14:textId="77777777" w:rsidR="00647135" w:rsidRPr="00647135" w:rsidRDefault="00647135" w:rsidP="001A0DEB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647135">
              <w:rPr>
                <w:szCs w:val="24"/>
              </w:rPr>
              <w:t>Ruminiclostridium6</w:t>
            </w:r>
          </w:p>
        </w:tc>
        <w:tc>
          <w:tcPr>
            <w:tcW w:w="1120" w:type="pct"/>
          </w:tcPr>
          <w:p w14:paraId="254407B6" w14:textId="77777777" w:rsidR="00647135" w:rsidRPr="00647135" w:rsidRDefault="00647135" w:rsidP="001A0DEB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647135">
              <w:rPr>
                <w:szCs w:val="24"/>
              </w:rPr>
              <w:t>Weighted median</w:t>
            </w:r>
          </w:p>
        </w:tc>
        <w:tc>
          <w:tcPr>
            <w:tcW w:w="352" w:type="pct"/>
          </w:tcPr>
          <w:p w14:paraId="3DE888DE" w14:textId="77777777" w:rsidR="00647135" w:rsidRPr="00647135" w:rsidRDefault="00647135" w:rsidP="001A0DEB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647135">
              <w:rPr>
                <w:szCs w:val="24"/>
              </w:rPr>
              <w:t>15</w:t>
            </w:r>
          </w:p>
        </w:tc>
        <w:tc>
          <w:tcPr>
            <w:tcW w:w="526" w:type="pct"/>
          </w:tcPr>
          <w:p w14:paraId="1CD77106" w14:textId="77777777" w:rsidR="00647135" w:rsidRPr="00647135" w:rsidRDefault="00647135" w:rsidP="001A0DEB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647135">
              <w:rPr>
                <w:szCs w:val="24"/>
              </w:rPr>
              <w:t>1.276291</w:t>
            </w:r>
          </w:p>
        </w:tc>
        <w:tc>
          <w:tcPr>
            <w:tcW w:w="620" w:type="pct"/>
          </w:tcPr>
          <w:p w14:paraId="1017B02D" w14:textId="77777777" w:rsidR="00647135" w:rsidRPr="00647135" w:rsidRDefault="00647135" w:rsidP="001A0DEB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647135">
              <w:rPr>
                <w:szCs w:val="24"/>
              </w:rPr>
              <w:t>0.7814107</w:t>
            </w:r>
          </w:p>
        </w:tc>
        <w:tc>
          <w:tcPr>
            <w:tcW w:w="526" w:type="pct"/>
          </w:tcPr>
          <w:p w14:paraId="77CE5C47" w14:textId="77777777" w:rsidR="00647135" w:rsidRPr="00647135" w:rsidRDefault="00647135" w:rsidP="001A0DEB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647135">
              <w:rPr>
                <w:szCs w:val="24"/>
              </w:rPr>
              <w:t>2.084589</w:t>
            </w:r>
          </w:p>
        </w:tc>
        <w:tc>
          <w:tcPr>
            <w:tcW w:w="620" w:type="pct"/>
          </w:tcPr>
          <w:p w14:paraId="42B6F6E5" w14:textId="77777777" w:rsidR="00647135" w:rsidRPr="00647135" w:rsidRDefault="00647135" w:rsidP="001A0DEB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647135">
              <w:rPr>
                <w:szCs w:val="24"/>
              </w:rPr>
              <w:t>0.32975126</w:t>
            </w:r>
          </w:p>
        </w:tc>
      </w:tr>
      <w:tr w:rsidR="00647135" w:rsidRPr="00647135" w14:paraId="1A892EF5" w14:textId="77777777" w:rsidTr="00F65A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2" w:type="pct"/>
          </w:tcPr>
          <w:p w14:paraId="7A7BCDB7" w14:textId="77777777" w:rsidR="00647135" w:rsidRPr="00647135" w:rsidRDefault="00647135" w:rsidP="001A0DEB">
            <w:pPr>
              <w:spacing w:line="480" w:lineRule="auto"/>
              <w:rPr>
                <w:szCs w:val="24"/>
              </w:rPr>
            </w:pPr>
            <w:r w:rsidRPr="00647135">
              <w:rPr>
                <w:szCs w:val="24"/>
              </w:rPr>
              <w:t>genus</w:t>
            </w:r>
          </w:p>
        </w:tc>
        <w:tc>
          <w:tcPr>
            <w:tcW w:w="725" w:type="pct"/>
          </w:tcPr>
          <w:p w14:paraId="7A8FCFA7" w14:textId="77777777" w:rsidR="00647135" w:rsidRPr="00647135" w:rsidRDefault="00647135" w:rsidP="001A0DEB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  <w:r w:rsidRPr="00647135">
              <w:rPr>
                <w:szCs w:val="24"/>
              </w:rPr>
              <w:t>Ruminiclostridium6</w:t>
            </w:r>
          </w:p>
        </w:tc>
        <w:tc>
          <w:tcPr>
            <w:tcW w:w="1120" w:type="pct"/>
          </w:tcPr>
          <w:p w14:paraId="7A1E30BA" w14:textId="77777777" w:rsidR="00647135" w:rsidRPr="00647135" w:rsidRDefault="00647135" w:rsidP="001A0DEB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  <w:r w:rsidRPr="00647135">
              <w:rPr>
                <w:szCs w:val="24"/>
              </w:rPr>
              <w:t>Inverse variance weighted</w:t>
            </w:r>
          </w:p>
        </w:tc>
        <w:tc>
          <w:tcPr>
            <w:tcW w:w="352" w:type="pct"/>
          </w:tcPr>
          <w:p w14:paraId="73404189" w14:textId="77777777" w:rsidR="00647135" w:rsidRPr="00647135" w:rsidRDefault="00647135" w:rsidP="001A0DEB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  <w:r w:rsidRPr="00647135">
              <w:rPr>
                <w:szCs w:val="24"/>
              </w:rPr>
              <w:t>15</w:t>
            </w:r>
          </w:p>
        </w:tc>
        <w:tc>
          <w:tcPr>
            <w:tcW w:w="526" w:type="pct"/>
          </w:tcPr>
          <w:p w14:paraId="031F0941" w14:textId="77777777" w:rsidR="00647135" w:rsidRPr="00647135" w:rsidRDefault="00647135" w:rsidP="001A0DEB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  <w:r w:rsidRPr="00647135">
              <w:rPr>
                <w:szCs w:val="24"/>
              </w:rPr>
              <w:t>1.47435</w:t>
            </w:r>
          </w:p>
        </w:tc>
        <w:tc>
          <w:tcPr>
            <w:tcW w:w="620" w:type="pct"/>
          </w:tcPr>
          <w:p w14:paraId="58B2A60E" w14:textId="77777777" w:rsidR="00647135" w:rsidRPr="00647135" w:rsidRDefault="00647135" w:rsidP="001A0DEB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  <w:r w:rsidRPr="00647135">
              <w:rPr>
                <w:szCs w:val="24"/>
              </w:rPr>
              <w:t>1.010588</w:t>
            </w:r>
          </w:p>
        </w:tc>
        <w:tc>
          <w:tcPr>
            <w:tcW w:w="526" w:type="pct"/>
          </w:tcPr>
          <w:p w14:paraId="58993DB4" w14:textId="77777777" w:rsidR="00647135" w:rsidRPr="00647135" w:rsidRDefault="00647135" w:rsidP="001A0DEB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  <w:r w:rsidRPr="00647135">
              <w:rPr>
                <w:szCs w:val="24"/>
              </w:rPr>
              <w:t>2.150932</w:t>
            </w:r>
          </w:p>
        </w:tc>
        <w:tc>
          <w:tcPr>
            <w:tcW w:w="620" w:type="pct"/>
          </w:tcPr>
          <w:p w14:paraId="09E11256" w14:textId="77777777" w:rsidR="00647135" w:rsidRPr="00647135" w:rsidRDefault="00647135" w:rsidP="001A0DEB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  <w:r w:rsidRPr="00647135">
              <w:rPr>
                <w:szCs w:val="24"/>
              </w:rPr>
              <w:t>0.04394051</w:t>
            </w:r>
          </w:p>
        </w:tc>
      </w:tr>
      <w:tr w:rsidR="00647135" w:rsidRPr="00647135" w14:paraId="158A50DA" w14:textId="77777777" w:rsidTr="00F65A5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2" w:type="pct"/>
          </w:tcPr>
          <w:p w14:paraId="1BDB2BF2" w14:textId="77777777" w:rsidR="00647135" w:rsidRPr="00647135" w:rsidRDefault="00647135" w:rsidP="001A0DEB">
            <w:pPr>
              <w:spacing w:line="480" w:lineRule="auto"/>
              <w:rPr>
                <w:szCs w:val="24"/>
              </w:rPr>
            </w:pPr>
            <w:r w:rsidRPr="00647135">
              <w:rPr>
                <w:szCs w:val="24"/>
              </w:rPr>
              <w:t>genus</w:t>
            </w:r>
          </w:p>
        </w:tc>
        <w:tc>
          <w:tcPr>
            <w:tcW w:w="725" w:type="pct"/>
          </w:tcPr>
          <w:p w14:paraId="4231AC92" w14:textId="77777777" w:rsidR="00647135" w:rsidRPr="00647135" w:rsidRDefault="00647135" w:rsidP="001A0DEB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647135">
              <w:rPr>
                <w:szCs w:val="24"/>
              </w:rPr>
              <w:t>Ruminiclostridium6</w:t>
            </w:r>
          </w:p>
        </w:tc>
        <w:tc>
          <w:tcPr>
            <w:tcW w:w="1120" w:type="pct"/>
          </w:tcPr>
          <w:p w14:paraId="06B625B9" w14:textId="77777777" w:rsidR="00647135" w:rsidRPr="00647135" w:rsidRDefault="00647135" w:rsidP="001A0DEB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647135">
              <w:rPr>
                <w:szCs w:val="24"/>
              </w:rPr>
              <w:t>Simple mode</w:t>
            </w:r>
          </w:p>
        </w:tc>
        <w:tc>
          <w:tcPr>
            <w:tcW w:w="352" w:type="pct"/>
          </w:tcPr>
          <w:p w14:paraId="14D1E507" w14:textId="77777777" w:rsidR="00647135" w:rsidRPr="00647135" w:rsidRDefault="00647135" w:rsidP="001A0DEB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647135">
              <w:rPr>
                <w:szCs w:val="24"/>
              </w:rPr>
              <w:t>15</w:t>
            </w:r>
          </w:p>
        </w:tc>
        <w:tc>
          <w:tcPr>
            <w:tcW w:w="526" w:type="pct"/>
          </w:tcPr>
          <w:p w14:paraId="534C0792" w14:textId="77777777" w:rsidR="00647135" w:rsidRPr="00647135" w:rsidRDefault="00647135" w:rsidP="001A0DEB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647135">
              <w:rPr>
                <w:szCs w:val="24"/>
              </w:rPr>
              <w:t>1.226206</w:t>
            </w:r>
          </w:p>
        </w:tc>
        <w:tc>
          <w:tcPr>
            <w:tcW w:w="620" w:type="pct"/>
          </w:tcPr>
          <w:p w14:paraId="26CB5790" w14:textId="77777777" w:rsidR="00647135" w:rsidRPr="00647135" w:rsidRDefault="00647135" w:rsidP="001A0DEB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647135">
              <w:rPr>
                <w:szCs w:val="24"/>
              </w:rPr>
              <w:t>0.5175824</w:t>
            </w:r>
          </w:p>
        </w:tc>
        <w:tc>
          <w:tcPr>
            <w:tcW w:w="526" w:type="pct"/>
          </w:tcPr>
          <w:p w14:paraId="61EAFBE3" w14:textId="77777777" w:rsidR="00647135" w:rsidRPr="00647135" w:rsidRDefault="00647135" w:rsidP="001A0DEB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647135">
              <w:rPr>
                <w:szCs w:val="24"/>
              </w:rPr>
              <w:t>2.905011</w:t>
            </w:r>
          </w:p>
        </w:tc>
        <w:tc>
          <w:tcPr>
            <w:tcW w:w="620" w:type="pct"/>
          </w:tcPr>
          <w:p w14:paraId="0ECE25BC" w14:textId="77777777" w:rsidR="00647135" w:rsidRPr="00647135" w:rsidRDefault="00647135" w:rsidP="001A0DEB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647135">
              <w:rPr>
                <w:szCs w:val="24"/>
              </w:rPr>
              <w:t>0.65019525</w:t>
            </w:r>
          </w:p>
        </w:tc>
      </w:tr>
      <w:tr w:rsidR="00647135" w:rsidRPr="00647135" w14:paraId="5EA38573" w14:textId="77777777" w:rsidTr="00F65A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2" w:type="pct"/>
          </w:tcPr>
          <w:p w14:paraId="764C6D78" w14:textId="77777777" w:rsidR="00647135" w:rsidRPr="00647135" w:rsidRDefault="00647135" w:rsidP="001A0DEB">
            <w:pPr>
              <w:spacing w:line="480" w:lineRule="auto"/>
              <w:rPr>
                <w:szCs w:val="24"/>
              </w:rPr>
            </w:pPr>
            <w:r w:rsidRPr="00647135">
              <w:rPr>
                <w:szCs w:val="24"/>
              </w:rPr>
              <w:t>genus</w:t>
            </w:r>
          </w:p>
        </w:tc>
        <w:tc>
          <w:tcPr>
            <w:tcW w:w="725" w:type="pct"/>
          </w:tcPr>
          <w:p w14:paraId="6D109039" w14:textId="77777777" w:rsidR="00647135" w:rsidRPr="00647135" w:rsidRDefault="00647135" w:rsidP="001A0DEB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  <w:r w:rsidRPr="00647135">
              <w:rPr>
                <w:szCs w:val="24"/>
              </w:rPr>
              <w:t>Ruminiclostridium6</w:t>
            </w:r>
          </w:p>
        </w:tc>
        <w:tc>
          <w:tcPr>
            <w:tcW w:w="1120" w:type="pct"/>
          </w:tcPr>
          <w:p w14:paraId="2F79CFD2" w14:textId="77777777" w:rsidR="00647135" w:rsidRPr="00647135" w:rsidRDefault="00647135" w:rsidP="001A0DEB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  <w:r w:rsidRPr="00647135">
              <w:rPr>
                <w:szCs w:val="24"/>
              </w:rPr>
              <w:t>Weighted mode</w:t>
            </w:r>
          </w:p>
        </w:tc>
        <w:tc>
          <w:tcPr>
            <w:tcW w:w="352" w:type="pct"/>
          </w:tcPr>
          <w:p w14:paraId="6F268187" w14:textId="77777777" w:rsidR="00647135" w:rsidRPr="00647135" w:rsidRDefault="00647135" w:rsidP="001A0DEB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  <w:r w:rsidRPr="00647135">
              <w:rPr>
                <w:szCs w:val="24"/>
              </w:rPr>
              <w:t>15</w:t>
            </w:r>
          </w:p>
        </w:tc>
        <w:tc>
          <w:tcPr>
            <w:tcW w:w="526" w:type="pct"/>
          </w:tcPr>
          <w:p w14:paraId="33441ADE" w14:textId="77777777" w:rsidR="00647135" w:rsidRPr="00647135" w:rsidRDefault="00647135" w:rsidP="001A0DEB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  <w:r w:rsidRPr="00647135">
              <w:rPr>
                <w:szCs w:val="24"/>
              </w:rPr>
              <w:t>1.226206</w:t>
            </w:r>
          </w:p>
        </w:tc>
        <w:tc>
          <w:tcPr>
            <w:tcW w:w="620" w:type="pct"/>
          </w:tcPr>
          <w:p w14:paraId="56C7962E" w14:textId="77777777" w:rsidR="00647135" w:rsidRPr="00647135" w:rsidRDefault="00647135" w:rsidP="001A0DEB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  <w:r w:rsidRPr="00647135">
              <w:rPr>
                <w:szCs w:val="24"/>
              </w:rPr>
              <w:t>0.5324933</w:t>
            </w:r>
          </w:p>
        </w:tc>
        <w:tc>
          <w:tcPr>
            <w:tcW w:w="526" w:type="pct"/>
          </w:tcPr>
          <w:p w14:paraId="41D95341" w14:textId="77777777" w:rsidR="00647135" w:rsidRPr="00647135" w:rsidRDefault="00647135" w:rsidP="001A0DEB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  <w:r w:rsidRPr="00647135">
              <w:rPr>
                <w:szCs w:val="24"/>
              </w:rPr>
              <w:t>2.823664</w:t>
            </w:r>
          </w:p>
        </w:tc>
        <w:tc>
          <w:tcPr>
            <w:tcW w:w="620" w:type="pct"/>
          </w:tcPr>
          <w:p w14:paraId="495BB7B5" w14:textId="77777777" w:rsidR="00647135" w:rsidRPr="00647135" w:rsidRDefault="00647135" w:rsidP="001A0DEB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  <w:r w:rsidRPr="00647135">
              <w:rPr>
                <w:szCs w:val="24"/>
              </w:rPr>
              <w:t>0.63920524</w:t>
            </w:r>
          </w:p>
        </w:tc>
      </w:tr>
      <w:tr w:rsidR="00647135" w:rsidRPr="00647135" w14:paraId="24A9D201" w14:textId="77777777" w:rsidTr="00F65A5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2" w:type="pct"/>
          </w:tcPr>
          <w:p w14:paraId="42437FCB" w14:textId="77777777" w:rsidR="00647135" w:rsidRPr="00647135" w:rsidRDefault="00647135" w:rsidP="001A0DEB">
            <w:pPr>
              <w:spacing w:line="480" w:lineRule="auto"/>
              <w:rPr>
                <w:szCs w:val="24"/>
              </w:rPr>
            </w:pPr>
            <w:r w:rsidRPr="00647135">
              <w:rPr>
                <w:szCs w:val="24"/>
              </w:rPr>
              <w:t>genus</w:t>
            </w:r>
          </w:p>
        </w:tc>
        <w:tc>
          <w:tcPr>
            <w:tcW w:w="725" w:type="pct"/>
          </w:tcPr>
          <w:p w14:paraId="328A619E" w14:textId="77777777" w:rsidR="00647135" w:rsidRPr="00647135" w:rsidRDefault="00647135" w:rsidP="001A0DEB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647135">
              <w:rPr>
                <w:szCs w:val="24"/>
              </w:rPr>
              <w:t>Ruminococcaceae UCG009</w:t>
            </w:r>
          </w:p>
        </w:tc>
        <w:tc>
          <w:tcPr>
            <w:tcW w:w="1120" w:type="pct"/>
          </w:tcPr>
          <w:p w14:paraId="01CFC032" w14:textId="77777777" w:rsidR="00647135" w:rsidRPr="00647135" w:rsidRDefault="00647135" w:rsidP="001A0DEB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647135">
              <w:rPr>
                <w:szCs w:val="24"/>
              </w:rPr>
              <w:t>MR Egger</w:t>
            </w:r>
          </w:p>
        </w:tc>
        <w:tc>
          <w:tcPr>
            <w:tcW w:w="352" w:type="pct"/>
          </w:tcPr>
          <w:p w14:paraId="1A0CF0D1" w14:textId="77777777" w:rsidR="00647135" w:rsidRPr="00647135" w:rsidRDefault="00647135" w:rsidP="001A0DEB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647135">
              <w:rPr>
                <w:szCs w:val="24"/>
              </w:rPr>
              <w:t>12</w:t>
            </w:r>
          </w:p>
        </w:tc>
        <w:tc>
          <w:tcPr>
            <w:tcW w:w="526" w:type="pct"/>
          </w:tcPr>
          <w:p w14:paraId="7D7F53AC" w14:textId="77777777" w:rsidR="00647135" w:rsidRPr="00647135" w:rsidRDefault="00647135" w:rsidP="001A0DEB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647135">
              <w:rPr>
                <w:szCs w:val="24"/>
              </w:rPr>
              <w:t>0.9783813</w:t>
            </w:r>
          </w:p>
        </w:tc>
        <w:tc>
          <w:tcPr>
            <w:tcW w:w="620" w:type="pct"/>
          </w:tcPr>
          <w:p w14:paraId="18B9E4D9" w14:textId="77777777" w:rsidR="00647135" w:rsidRPr="00647135" w:rsidRDefault="00647135" w:rsidP="001A0DEB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647135">
              <w:rPr>
                <w:szCs w:val="24"/>
              </w:rPr>
              <w:t>0.2753956</w:t>
            </w:r>
          </w:p>
        </w:tc>
        <w:tc>
          <w:tcPr>
            <w:tcW w:w="526" w:type="pct"/>
          </w:tcPr>
          <w:p w14:paraId="2E8D19F2" w14:textId="77777777" w:rsidR="00647135" w:rsidRPr="00647135" w:rsidRDefault="00647135" w:rsidP="001A0DEB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647135">
              <w:rPr>
                <w:szCs w:val="24"/>
              </w:rPr>
              <w:t>3.475836</w:t>
            </w:r>
          </w:p>
        </w:tc>
        <w:tc>
          <w:tcPr>
            <w:tcW w:w="620" w:type="pct"/>
          </w:tcPr>
          <w:p w14:paraId="76292CD5" w14:textId="77777777" w:rsidR="00647135" w:rsidRPr="00647135" w:rsidRDefault="00647135" w:rsidP="001A0DEB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647135">
              <w:rPr>
                <w:szCs w:val="24"/>
              </w:rPr>
              <w:t>0.97370821</w:t>
            </w:r>
          </w:p>
        </w:tc>
      </w:tr>
      <w:tr w:rsidR="00647135" w:rsidRPr="00647135" w14:paraId="07D2BD50" w14:textId="77777777" w:rsidTr="00F65A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2" w:type="pct"/>
          </w:tcPr>
          <w:p w14:paraId="21EA3620" w14:textId="77777777" w:rsidR="00647135" w:rsidRPr="00647135" w:rsidRDefault="00647135" w:rsidP="001A0DEB">
            <w:pPr>
              <w:spacing w:line="480" w:lineRule="auto"/>
              <w:rPr>
                <w:szCs w:val="24"/>
              </w:rPr>
            </w:pPr>
            <w:r w:rsidRPr="00647135">
              <w:rPr>
                <w:szCs w:val="24"/>
              </w:rPr>
              <w:lastRenderedPageBreak/>
              <w:t>genus</w:t>
            </w:r>
          </w:p>
        </w:tc>
        <w:tc>
          <w:tcPr>
            <w:tcW w:w="725" w:type="pct"/>
          </w:tcPr>
          <w:p w14:paraId="312B2139" w14:textId="77777777" w:rsidR="00647135" w:rsidRPr="00647135" w:rsidRDefault="00647135" w:rsidP="001A0DEB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  <w:r w:rsidRPr="00647135">
              <w:rPr>
                <w:szCs w:val="24"/>
              </w:rPr>
              <w:t>Ruminococcaceae UCG009</w:t>
            </w:r>
          </w:p>
        </w:tc>
        <w:tc>
          <w:tcPr>
            <w:tcW w:w="1120" w:type="pct"/>
          </w:tcPr>
          <w:p w14:paraId="5EA65901" w14:textId="77777777" w:rsidR="00647135" w:rsidRPr="00647135" w:rsidRDefault="00647135" w:rsidP="001A0DEB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  <w:r w:rsidRPr="00647135">
              <w:rPr>
                <w:szCs w:val="24"/>
              </w:rPr>
              <w:t>Weighted median</w:t>
            </w:r>
          </w:p>
        </w:tc>
        <w:tc>
          <w:tcPr>
            <w:tcW w:w="352" w:type="pct"/>
          </w:tcPr>
          <w:p w14:paraId="2EB15847" w14:textId="77777777" w:rsidR="00647135" w:rsidRPr="00647135" w:rsidRDefault="00647135" w:rsidP="001A0DEB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  <w:r w:rsidRPr="00647135">
              <w:rPr>
                <w:szCs w:val="24"/>
              </w:rPr>
              <w:t>12</w:t>
            </w:r>
          </w:p>
        </w:tc>
        <w:tc>
          <w:tcPr>
            <w:tcW w:w="526" w:type="pct"/>
          </w:tcPr>
          <w:p w14:paraId="64945842" w14:textId="77777777" w:rsidR="00647135" w:rsidRPr="00647135" w:rsidRDefault="00647135" w:rsidP="001A0DEB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  <w:r w:rsidRPr="00647135">
              <w:rPr>
                <w:szCs w:val="24"/>
              </w:rPr>
              <w:t>1.6603339</w:t>
            </w:r>
          </w:p>
        </w:tc>
        <w:tc>
          <w:tcPr>
            <w:tcW w:w="620" w:type="pct"/>
          </w:tcPr>
          <w:p w14:paraId="2A0ACC39" w14:textId="77777777" w:rsidR="00647135" w:rsidRPr="00647135" w:rsidRDefault="00647135" w:rsidP="001A0DEB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  <w:r w:rsidRPr="00647135">
              <w:rPr>
                <w:szCs w:val="24"/>
              </w:rPr>
              <w:t>1.0954315</w:t>
            </w:r>
          </w:p>
        </w:tc>
        <w:tc>
          <w:tcPr>
            <w:tcW w:w="526" w:type="pct"/>
          </w:tcPr>
          <w:p w14:paraId="7B495DED" w14:textId="77777777" w:rsidR="00647135" w:rsidRPr="00647135" w:rsidRDefault="00647135" w:rsidP="001A0DEB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  <w:r w:rsidRPr="00647135">
              <w:rPr>
                <w:szCs w:val="24"/>
              </w:rPr>
              <w:t>2.51655</w:t>
            </w:r>
          </w:p>
        </w:tc>
        <w:tc>
          <w:tcPr>
            <w:tcW w:w="620" w:type="pct"/>
          </w:tcPr>
          <w:p w14:paraId="48A54848" w14:textId="77777777" w:rsidR="00647135" w:rsidRPr="00647135" w:rsidRDefault="00647135" w:rsidP="001A0DEB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  <w:r w:rsidRPr="00647135">
              <w:rPr>
                <w:szCs w:val="24"/>
              </w:rPr>
              <w:t>0.01686751</w:t>
            </w:r>
          </w:p>
        </w:tc>
      </w:tr>
      <w:tr w:rsidR="00647135" w:rsidRPr="00647135" w14:paraId="3F17CB02" w14:textId="77777777" w:rsidTr="00F65A5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2" w:type="pct"/>
          </w:tcPr>
          <w:p w14:paraId="3AB560A8" w14:textId="77777777" w:rsidR="00647135" w:rsidRPr="00647135" w:rsidRDefault="00647135" w:rsidP="001A0DEB">
            <w:pPr>
              <w:spacing w:line="480" w:lineRule="auto"/>
              <w:rPr>
                <w:szCs w:val="24"/>
              </w:rPr>
            </w:pPr>
            <w:r w:rsidRPr="00647135">
              <w:rPr>
                <w:szCs w:val="24"/>
              </w:rPr>
              <w:t>genus</w:t>
            </w:r>
          </w:p>
        </w:tc>
        <w:tc>
          <w:tcPr>
            <w:tcW w:w="725" w:type="pct"/>
          </w:tcPr>
          <w:p w14:paraId="5B49E884" w14:textId="77777777" w:rsidR="00647135" w:rsidRPr="00647135" w:rsidRDefault="00647135" w:rsidP="001A0DEB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647135">
              <w:rPr>
                <w:szCs w:val="24"/>
              </w:rPr>
              <w:t>Ruminococcaceae UCG009</w:t>
            </w:r>
          </w:p>
        </w:tc>
        <w:tc>
          <w:tcPr>
            <w:tcW w:w="1120" w:type="pct"/>
          </w:tcPr>
          <w:p w14:paraId="3D6A07D7" w14:textId="77777777" w:rsidR="00647135" w:rsidRPr="00647135" w:rsidRDefault="00647135" w:rsidP="001A0DEB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647135">
              <w:rPr>
                <w:szCs w:val="24"/>
              </w:rPr>
              <w:t>Inverse variance weighted</w:t>
            </w:r>
          </w:p>
        </w:tc>
        <w:tc>
          <w:tcPr>
            <w:tcW w:w="352" w:type="pct"/>
          </w:tcPr>
          <w:p w14:paraId="27BB8E8F" w14:textId="77777777" w:rsidR="00647135" w:rsidRPr="00647135" w:rsidRDefault="00647135" w:rsidP="001A0DEB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647135">
              <w:rPr>
                <w:szCs w:val="24"/>
              </w:rPr>
              <w:t>12</w:t>
            </w:r>
          </w:p>
        </w:tc>
        <w:tc>
          <w:tcPr>
            <w:tcW w:w="526" w:type="pct"/>
          </w:tcPr>
          <w:p w14:paraId="6158DA6A" w14:textId="77777777" w:rsidR="00647135" w:rsidRPr="00647135" w:rsidRDefault="00647135" w:rsidP="001A0DEB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647135">
              <w:rPr>
                <w:szCs w:val="24"/>
              </w:rPr>
              <w:t>1.3934449</w:t>
            </w:r>
          </w:p>
        </w:tc>
        <w:tc>
          <w:tcPr>
            <w:tcW w:w="620" w:type="pct"/>
          </w:tcPr>
          <w:p w14:paraId="28C005E0" w14:textId="77777777" w:rsidR="00647135" w:rsidRPr="00647135" w:rsidRDefault="00647135" w:rsidP="001A0DEB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647135">
              <w:rPr>
                <w:szCs w:val="24"/>
              </w:rPr>
              <w:t>1.0244035</w:t>
            </w:r>
          </w:p>
        </w:tc>
        <w:tc>
          <w:tcPr>
            <w:tcW w:w="526" w:type="pct"/>
          </w:tcPr>
          <w:p w14:paraId="69AE3565" w14:textId="77777777" w:rsidR="00647135" w:rsidRPr="00647135" w:rsidRDefault="00647135" w:rsidP="001A0DEB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647135">
              <w:rPr>
                <w:szCs w:val="24"/>
              </w:rPr>
              <w:t>1.895433</w:t>
            </w:r>
          </w:p>
        </w:tc>
        <w:tc>
          <w:tcPr>
            <w:tcW w:w="620" w:type="pct"/>
          </w:tcPr>
          <w:p w14:paraId="5B43476B" w14:textId="77777777" w:rsidR="00647135" w:rsidRPr="00647135" w:rsidRDefault="00647135" w:rsidP="001A0DEB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647135">
              <w:rPr>
                <w:szCs w:val="24"/>
              </w:rPr>
              <w:t>0.03454982</w:t>
            </w:r>
          </w:p>
        </w:tc>
      </w:tr>
      <w:tr w:rsidR="00647135" w:rsidRPr="00647135" w14:paraId="64D867D0" w14:textId="77777777" w:rsidTr="00F65A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2" w:type="pct"/>
          </w:tcPr>
          <w:p w14:paraId="0ED3DE3A" w14:textId="77777777" w:rsidR="00647135" w:rsidRPr="00647135" w:rsidRDefault="00647135" w:rsidP="001A0DEB">
            <w:pPr>
              <w:spacing w:line="480" w:lineRule="auto"/>
              <w:rPr>
                <w:szCs w:val="24"/>
              </w:rPr>
            </w:pPr>
            <w:r w:rsidRPr="00647135">
              <w:rPr>
                <w:szCs w:val="24"/>
              </w:rPr>
              <w:t>genus</w:t>
            </w:r>
          </w:p>
        </w:tc>
        <w:tc>
          <w:tcPr>
            <w:tcW w:w="725" w:type="pct"/>
          </w:tcPr>
          <w:p w14:paraId="71010A05" w14:textId="77777777" w:rsidR="00647135" w:rsidRPr="00647135" w:rsidRDefault="00647135" w:rsidP="001A0DEB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  <w:r w:rsidRPr="00647135">
              <w:rPr>
                <w:szCs w:val="24"/>
              </w:rPr>
              <w:t>Ruminococcaceae UCG009</w:t>
            </w:r>
          </w:p>
        </w:tc>
        <w:tc>
          <w:tcPr>
            <w:tcW w:w="1120" w:type="pct"/>
          </w:tcPr>
          <w:p w14:paraId="4FEA4F70" w14:textId="77777777" w:rsidR="00647135" w:rsidRPr="00647135" w:rsidRDefault="00647135" w:rsidP="001A0DEB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  <w:r w:rsidRPr="00647135">
              <w:rPr>
                <w:szCs w:val="24"/>
              </w:rPr>
              <w:t>Simple mode</w:t>
            </w:r>
          </w:p>
        </w:tc>
        <w:tc>
          <w:tcPr>
            <w:tcW w:w="352" w:type="pct"/>
          </w:tcPr>
          <w:p w14:paraId="6AF64BA2" w14:textId="77777777" w:rsidR="00647135" w:rsidRPr="00647135" w:rsidRDefault="00647135" w:rsidP="001A0DEB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  <w:r w:rsidRPr="00647135">
              <w:rPr>
                <w:szCs w:val="24"/>
              </w:rPr>
              <w:t>12</w:t>
            </w:r>
          </w:p>
        </w:tc>
        <w:tc>
          <w:tcPr>
            <w:tcW w:w="526" w:type="pct"/>
          </w:tcPr>
          <w:p w14:paraId="05C07ECA" w14:textId="77777777" w:rsidR="00647135" w:rsidRPr="00647135" w:rsidRDefault="00647135" w:rsidP="001A0DEB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  <w:r w:rsidRPr="00647135">
              <w:rPr>
                <w:szCs w:val="24"/>
              </w:rPr>
              <w:t>1.9455947</w:t>
            </w:r>
          </w:p>
        </w:tc>
        <w:tc>
          <w:tcPr>
            <w:tcW w:w="620" w:type="pct"/>
          </w:tcPr>
          <w:p w14:paraId="44CCC574" w14:textId="77777777" w:rsidR="00647135" w:rsidRPr="00647135" w:rsidRDefault="00647135" w:rsidP="001A0DEB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  <w:r w:rsidRPr="00647135">
              <w:rPr>
                <w:szCs w:val="24"/>
              </w:rPr>
              <w:t>0.9205587</w:t>
            </w:r>
          </w:p>
        </w:tc>
        <w:tc>
          <w:tcPr>
            <w:tcW w:w="526" w:type="pct"/>
          </w:tcPr>
          <w:p w14:paraId="7EBFC436" w14:textId="77777777" w:rsidR="00647135" w:rsidRPr="00647135" w:rsidRDefault="00647135" w:rsidP="001A0DEB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  <w:r w:rsidRPr="00647135">
              <w:rPr>
                <w:szCs w:val="24"/>
              </w:rPr>
              <w:t>4.112001</w:t>
            </w:r>
          </w:p>
        </w:tc>
        <w:tc>
          <w:tcPr>
            <w:tcW w:w="620" w:type="pct"/>
          </w:tcPr>
          <w:p w14:paraId="1DD739FD" w14:textId="77777777" w:rsidR="00647135" w:rsidRPr="00647135" w:rsidRDefault="00647135" w:rsidP="001A0DEB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  <w:r w:rsidRPr="00647135">
              <w:rPr>
                <w:szCs w:val="24"/>
              </w:rPr>
              <w:t>0.10914314</w:t>
            </w:r>
          </w:p>
        </w:tc>
      </w:tr>
      <w:tr w:rsidR="00647135" w:rsidRPr="00647135" w14:paraId="4BBE86B9" w14:textId="77777777" w:rsidTr="00F65A5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2" w:type="pct"/>
          </w:tcPr>
          <w:p w14:paraId="5D138CA6" w14:textId="77777777" w:rsidR="00647135" w:rsidRPr="00647135" w:rsidRDefault="00647135" w:rsidP="001A0DEB">
            <w:pPr>
              <w:spacing w:line="480" w:lineRule="auto"/>
              <w:rPr>
                <w:szCs w:val="24"/>
              </w:rPr>
            </w:pPr>
            <w:r w:rsidRPr="00647135">
              <w:rPr>
                <w:szCs w:val="24"/>
              </w:rPr>
              <w:t>genus</w:t>
            </w:r>
          </w:p>
        </w:tc>
        <w:tc>
          <w:tcPr>
            <w:tcW w:w="725" w:type="pct"/>
          </w:tcPr>
          <w:p w14:paraId="5207A055" w14:textId="77777777" w:rsidR="00647135" w:rsidRPr="00647135" w:rsidRDefault="00647135" w:rsidP="001A0DEB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647135">
              <w:rPr>
                <w:szCs w:val="24"/>
              </w:rPr>
              <w:t>Ruminococcaceae UCG009</w:t>
            </w:r>
          </w:p>
        </w:tc>
        <w:tc>
          <w:tcPr>
            <w:tcW w:w="1120" w:type="pct"/>
          </w:tcPr>
          <w:p w14:paraId="099EC987" w14:textId="77777777" w:rsidR="00647135" w:rsidRPr="00647135" w:rsidRDefault="00647135" w:rsidP="001A0DEB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647135">
              <w:rPr>
                <w:szCs w:val="24"/>
              </w:rPr>
              <w:t>Weighted mode</w:t>
            </w:r>
          </w:p>
        </w:tc>
        <w:tc>
          <w:tcPr>
            <w:tcW w:w="352" w:type="pct"/>
          </w:tcPr>
          <w:p w14:paraId="2BA6020E" w14:textId="77777777" w:rsidR="00647135" w:rsidRPr="00647135" w:rsidRDefault="00647135" w:rsidP="001A0DEB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647135">
              <w:rPr>
                <w:szCs w:val="24"/>
              </w:rPr>
              <w:t>12</w:t>
            </w:r>
          </w:p>
        </w:tc>
        <w:tc>
          <w:tcPr>
            <w:tcW w:w="526" w:type="pct"/>
          </w:tcPr>
          <w:p w14:paraId="1AA9ADE7" w14:textId="77777777" w:rsidR="00647135" w:rsidRPr="00647135" w:rsidRDefault="00647135" w:rsidP="001A0DEB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647135">
              <w:rPr>
                <w:szCs w:val="24"/>
              </w:rPr>
              <w:t>1.9455947</w:t>
            </w:r>
          </w:p>
        </w:tc>
        <w:tc>
          <w:tcPr>
            <w:tcW w:w="620" w:type="pct"/>
          </w:tcPr>
          <w:p w14:paraId="7A813016" w14:textId="77777777" w:rsidR="00647135" w:rsidRPr="00647135" w:rsidRDefault="00647135" w:rsidP="001A0DEB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647135">
              <w:rPr>
                <w:szCs w:val="24"/>
              </w:rPr>
              <w:t>0.9804237</w:t>
            </w:r>
          </w:p>
        </w:tc>
        <w:tc>
          <w:tcPr>
            <w:tcW w:w="526" w:type="pct"/>
          </w:tcPr>
          <w:p w14:paraId="491EAC89" w14:textId="77777777" w:rsidR="00647135" w:rsidRPr="00647135" w:rsidRDefault="00647135" w:rsidP="001A0DEB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647135">
              <w:rPr>
                <w:szCs w:val="24"/>
              </w:rPr>
              <w:t>3.860921</w:t>
            </w:r>
          </w:p>
        </w:tc>
        <w:tc>
          <w:tcPr>
            <w:tcW w:w="620" w:type="pct"/>
          </w:tcPr>
          <w:p w14:paraId="38CDD704" w14:textId="77777777" w:rsidR="00647135" w:rsidRPr="00647135" w:rsidRDefault="00647135" w:rsidP="001A0DEB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647135">
              <w:rPr>
                <w:szCs w:val="24"/>
              </w:rPr>
              <w:t>0.0834604</w:t>
            </w:r>
          </w:p>
        </w:tc>
      </w:tr>
      <w:tr w:rsidR="00647135" w:rsidRPr="00647135" w14:paraId="34B3FB7C" w14:textId="77777777" w:rsidTr="00F65A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2" w:type="pct"/>
          </w:tcPr>
          <w:p w14:paraId="674351FA" w14:textId="77777777" w:rsidR="00647135" w:rsidRPr="00647135" w:rsidRDefault="00647135" w:rsidP="001A0DEB">
            <w:pPr>
              <w:spacing w:line="480" w:lineRule="auto"/>
              <w:rPr>
                <w:szCs w:val="24"/>
              </w:rPr>
            </w:pPr>
            <w:r w:rsidRPr="00647135">
              <w:rPr>
                <w:szCs w:val="24"/>
              </w:rPr>
              <w:t>genus</w:t>
            </w:r>
          </w:p>
        </w:tc>
        <w:tc>
          <w:tcPr>
            <w:tcW w:w="725" w:type="pct"/>
          </w:tcPr>
          <w:p w14:paraId="1CACDDCE" w14:textId="77777777" w:rsidR="00647135" w:rsidRPr="00647135" w:rsidRDefault="00647135" w:rsidP="001A0DEB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  <w:r w:rsidRPr="00647135">
              <w:rPr>
                <w:szCs w:val="24"/>
              </w:rPr>
              <w:t>Ruminococcus2</w:t>
            </w:r>
          </w:p>
        </w:tc>
        <w:tc>
          <w:tcPr>
            <w:tcW w:w="1120" w:type="pct"/>
          </w:tcPr>
          <w:p w14:paraId="2EC5F696" w14:textId="77777777" w:rsidR="00647135" w:rsidRPr="00647135" w:rsidRDefault="00647135" w:rsidP="001A0DEB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  <w:r w:rsidRPr="00647135">
              <w:rPr>
                <w:szCs w:val="24"/>
              </w:rPr>
              <w:t>MR Egger</w:t>
            </w:r>
          </w:p>
        </w:tc>
        <w:tc>
          <w:tcPr>
            <w:tcW w:w="352" w:type="pct"/>
          </w:tcPr>
          <w:p w14:paraId="7B91AEA8" w14:textId="77777777" w:rsidR="00647135" w:rsidRPr="00647135" w:rsidRDefault="00647135" w:rsidP="001A0DEB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  <w:r w:rsidRPr="00647135">
              <w:rPr>
                <w:szCs w:val="24"/>
              </w:rPr>
              <w:t>15</w:t>
            </w:r>
          </w:p>
        </w:tc>
        <w:tc>
          <w:tcPr>
            <w:tcW w:w="526" w:type="pct"/>
          </w:tcPr>
          <w:p w14:paraId="1EE65EE4" w14:textId="77777777" w:rsidR="00647135" w:rsidRPr="00647135" w:rsidRDefault="00647135" w:rsidP="001A0DEB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  <w:r w:rsidRPr="00647135">
              <w:rPr>
                <w:szCs w:val="24"/>
              </w:rPr>
              <w:t>0.6880487</w:t>
            </w:r>
          </w:p>
        </w:tc>
        <w:tc>
          <w:tcPr>
            <w:tcW w:w="620" w:type="pct"/>
          </w:tcPr>
          <w:p w14:paraId="06D30E0C" w14:textId="77777777" w:rsidR="00647135" w:rsidRPr="00647135" w:rsidRDefault="00647135" w:rsidP="001A0DEB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  <w:r w:rsidRPr="00647135">
              <w:rPr>
                <w:szCs w:val="24"/>
              </w:rPr>
              <w:t>0.2513309</w:t>
            </w:r>
          </w:p>
        </w:tc>
        <w:tc>
          <w:tcPr>
            <w:tcW w:w="526" w:type="pct"/>
          </w:tcPr>
          <w:p w14:paraId="69CEA531" w14:textId="77777777" w:rsidR="00647135" w:rsidRPr="00647135" w:rsidRDefault="00647135" w:rsidP="001A0DEB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  <w:r w:rsidRPr="00647135">
              <w:rPr>
                <w:szCs w:val="24"/>
              </w:rPr>
              <w:t>1.8836162</w:t>
            </w:r>
          </w:p>
        </w:tc>
        <w:tc>
          <w:tcPr>
            <w:tcW w:w="620" w:type="pct"/>
          </w:tcPr>
          <w:p w14:paraId="37A449E7" w14:textId="77777777" w:rsidR="00647135" w:rsidRPr="00647135" w:rsidRDefault="00647135" w:rsidP="001A0DEB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  <w:r w:rsidRPr="00647135">
              <w:rPr>
                <w:szCs w:val="24"/>
              </w:rPr>
              <w:t>0.47971292</w:t>
            </w:r>
          </w:p>
        </w:tc>
      </w:tr>
      <w:tr w:rsidR="00647135" w:rsidRPr="00647135" w14:paraId="06515B53" w14:textId="77777777" w:rsidTr="00F65A5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2" w:type="pct"/>
          </w:tcPr>
          <w:p w14:paraId="77C39258" w14:textId="77777777" w:rsidR="00647135" w:rsidRPr="00647135" w:rsidRDefault="00647135" w:rsidP="001A0DEB">
            <w:pPr>
              <w:spacing w:line="480" w:lineRule="auto"/>
              <w:rPr>
                <w:szCs w:val="24"/>
              </w:rPr>
            </w:pPr>
            <w:r w:rsidRPr="00647135">
              <w:rPr>
                <w:szCs w:val="24"/>
              </w:rPr>
              <w:t>genus</w:t>
            </w:r>
          </w:p>
        </w:tc>
        <w:tc>
          <w:tcPr>
            <w:tcW w:w="725" w:type="pct"/>
          </w:tcPr>
          <w:p w14:paraId="24D2330E" w14:textId="77777777" w:rsidR="00647135" w:rsidRPr="00647135" w:rsidRDefault="00647135" w:rsidP="001A0DEB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647135">
              <w:rPr>
                <w:szCs w:val="24"/>
              </w:rPr>
              <w:t>Ruminococcus2</w:t>
            </w:r>
          </w:p>
        </w:tc>
        <w:tc>
          <w:tcPr>
            <w:tcW w:w="1120" w:type="pct"/>
          </w:tcPr>
          <w:p w14:paraId="2EFD67F2" w14:textId="77777777" w:rsidR="00647135" w:rsidRPr="00647135" w:rsidRDefault="00647135" w:rsidP="001A0DEB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647135">
              <w:rPr>
                <w:szCs w:val="24"/>
              </w:rPr>
              <w:t>Weighted median</w:t>
            </w:r>
          </w:p>
        </w:tc>
        <w:tc>
          <w:tcPr>
            <w:tcW w:w="352" w:type="pct"/>
          </w:tcPr>
          <w:p w14:paraId="4A8969CF" w14:textId="77777777" w:rsidR="00647135" w:rsidRPr="00647135" w:rsidRDefault="00647135" w:rsidP="001A0DEB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647135">
              <w:rPr>
                <w:szCs w:val="24"/>
              </w:rPr>
              <w:t>15</w:t>
            </w:r>
          </w:p>
        </w:tc>
        <w:tc>
          <w:tcPr>
            <w:tcW w:w="526" w:type="pct"/>
          </w:tcPr>
          <w:p w14:paraId="14ACFB33" w14:textId="77777777" w:rsidR="00647135" w:rsidRPr="00647135" w:rsidRDefault="00647135" w:rsidP="001A0DEB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647135">
              <w:rPr>
                <w:szCs w:val="24"/>
              </w:rPr>
              <w:t>0.5386832</w:t>
            </w:r>
          </w:p>
        </w:tc>
        <w:tc>
          <w:tcPr>
            <w:tcW w:w="620" w:type="pct"/>
          </w:tcPr>
          <w:p w14:paraId="4B2D9491" w14:textId="77777777" w:rsidR="00647135" w:rsidRPr="00647135" w:rsidRDefault="00647135" w:rsidP="001A0DEB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647135">
              <w:rPr>
                <w:szCs w:val="24"/>
              </w:rPr>
              <w:t>0.3228839</w:t>
            </w:r>
          </w:p>
        </w:tc>
        <w:tc>
          <w:tcPr>
            <w:tcW w:w="526" w:type="pct"/>
          </w:tcPr>
          <w:p w14:paraId="2EA94BA1" w14:textId="77777777" w:rsidR="00647135" w:rsidRPr="00647135" w:rsidRDefault="00647135" w:rsidP="001A0DEB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647135">
              <w:rPr>
                <w:szCs w:val="24"/>
              </w:rPr>
              <w:t>0.8987119</w:t>
            </w:r>
          </w:p>
        </w:tc>
        <w:tc>
          <w:tcPr>
            <w:tcW w:w="620" w:type="pct"/>
          </w:tcPr>
          <w:p w14:paraId="2FC727DF" w14:textId="77777777" w:rsidR="00647135" w:rsidRPr="00647135" w:rsidRDefault="00647135" w:rsidP="001A0DEB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647135">
              <w:rPr>
                <w:szCs w:val="24"/>
              </w:rPr>
              <w:t>0.01783877</w:t>
            </w:r>
          </w:p>
        </w:tc>
      </w:tr>
      <w:tr w:rsidR="00647135" w:rsidRPr="00647135" w14:paraId="013EF6C1" w14:textId="77777777" w:rsidTr="00F65A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2" w:type="pct"/>
          </w:tcPr>
          <w:p w14:paraId="7A29334D" w14:textId="77777777" w:rsidR="00647135" w:rsidRPr="00647135" w:rsidRDefault="00647135" w:rsidP="001A0DEB">
            <w:pPr>
              <w:spacing w:line="480" w:lineRule="auto"/>
              <w:rPr>
                <w:szCs w:val="24"/>
              </w:rPr>
            </w:pPr>
            <w:r w:rsidRPr="00647135">
              <w:rPr>
                <w:szCs w:val="24"/>
              </w:rPr>
              <w:t>genus</w:t>
            </w:r>
          </w:p>
        </w:tc>
        <w:tc>
          <w:tcPr>
            <w:tcW w:w="725" w:type="pct"/>
          </w:tcPr>
          <w:p w14:paraId="19A1FB00" w14:textId="77777777" w:rsidR="00647135" w:rsidRPr="00647135" w:rsidRDefault="00647135" w:rsidP="001A0DEB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  <w:r w:rsidRPr="00647135">
              <w:rPr>
                <w:szCs w:val="24"/>
              </w:rPr>
              <w:t>Ruminococcus2</w:t>
            </w:r>
          </w:p>
        </w:tc>
        <w:tc>
          <w:tcPr>
            <w:tcW w:w="1120" w:type="pct"/>
          </w:tcPr>
          <w:p w14:paraId="7626E35F" w14:textId="77777777" w:rsidR="00647135" w:rsidRPr="00647135" w:rsidRDefault="00647135" w:rsidP="001A0DEB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  <w:r w:rsidRPr="00647135">
              <w:rPr>
                <w:szCs w:val="24"/>
              </w:rPr>
              <w:t>Inverse variance weighted</w:t>
            </w:r>
          </w:p>
        </w:tc>
        <w:tc>
          <w:tcPr>
            <w:tcW w:w="352" w:type="pct"/>
          </w:tcPr>
          <w:p w14:paraId="4CEDB271" w14:textId="77777777" w:rsidR="00647135" w:rsidRPr="00647135" w:rsidRDefault="00647135" w:rsidP="001A0DEB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  <w:r w:rsidRPr="00647135">
              <w:rPr>
                <w:szCs w:val="24"/>
              </w:rPr>
              <w:t>15</w:t>
            </w:r>
          </w:p>
        </w:tc>
        <w:tc>
          <w:tcPr>
            <w:tcW w:w="526" w:type="pct"/>
          </w:tcPr>
          <w:p w14:paraId="55E36780" w14:textId="77777777" w:rsidR="00647135" w:rsidRPr="00647135" w:rsidRDefault="00647135" w:rsidP="001A0DEB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  <w:r w:rsidRPr="00647135">
              <w:rPr>
                <w:szCs w:val="24"/>
              </w:rPr>
              <w:t>0.833241</w:t>
            </w:r>
          </w:p>
        </w:tc>
        <w:tc>
          <w:tcPr>
            <w:tcW w:w="620" w:type="pct"/>
          </w:tcPr>
          <w:p w14:paraId="10067A29" w14:textId="77777777" w:rsidR="00647135" w:rsidRPr="00647135" w:rsidRDefault="00647135" w:rsidP="001A0DEB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  <w:r w:rsidRPr="00647135">
              <w:rPr>
                <w:szCs w:val="24"/>
              </w:rPr>
              <w:t>0.5553776</w:t>
            </w:r>
          </w:p>
        </w:tc>
        <w:tc>
          <w:tcPr>
            <w:tcW w:w="526" w:type="pct"/>
          </w:tcPr>
          <w:p w14:paraId="63893682" w14:textId="77777777" w:rsidR="00647135" w:rsidRPr="00647135" w:rsidRDefault="00647135" w:rsidP="001A0DEB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  <w:r w:rsidRPr="00647135">
              <w:rPr>
                <w:szCs w:val="24"/>
              </w:rPr>
              <w:t>1.2501234</w:t>
            </w:r>
          </w:p>
        </w:tc>
        <w:tc>
          <w:tcPr>
            <w:tcW w:w="620" w:type="pct"/>
          </w:tcPr>
          <w:p w14:paraId="21FCFB3C" w14:textId="77777777" w:rsidR="00647135" w:rsidRPr="00647135" w:rsidRDefault="00647135" w:rsidP="001A0DEB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  <w:r w:rsidRPr="00647135">
              <w:rPr>
                <w:szCs w:val="24"/>
              </w:rPr>
              <w:t>0.37809362</w:t>
            </w:r>
          </w:p>
        </w:tc>
      </w:tr>
      <w:tr w:rsidR="00647135" w:rsidRPr="00647135" w14:paraId="24C42D51" w14:textId="77777777" w:rsidTr="00F65A5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2" w:type="pct"/>
          </w:tcPr>
          <w:p w14:paraId="678D084D" w14:textId="77777777" w:rsidR="00647135" w:rsidRPr="00647135" w:rsidRDefault="00647135" w:rsidP="001A0DEB">
            <w:pPr>
              <w:spacing w:line="480" w:lineRule="auto"/>
              <w:rPr>
                <w:szCs w:val="24"/>
              </w:rPr>
            </w:pPr>
            <w:r w:rsidRPr="00647135">
              <w:rPr>
                <w:szCs w:val="24"/>
              </w:rPr>
              <w:t>genus</w:t>
            </w:r>
          </w:p>
        </w:tc>
        <w:tc>
          <w:tcPr>
            <w:tcW w:w="725" w:type="pct"/>
          </w:tcPr>
          <w:p w14:paraId="28846909" w14:textId="77777777" w:rsidR="00647135" w:rsidRPr="00647135" w:rsidRDefault="00647135" w:rsidP="001A0DEB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647135">
              <w:rPr>
                <w:szCs w:val="24"/>
              </w:rPr>
              <w:t>Ruminococcus2</w:t>
            </w:r>
          </w:p>
        </w:tc>
        <w:tc>
          <w:tcPr>
            <w:tcW w:w="1120" w:type="pct"/>
          </w:tcPr>
          <w:p w14:paraId="7ABE5542" w14:textId="77777777" w:rsidR="00647135" w:rsidRPr="00647135" w:rsidRDefault="00647135" w:rsidP="001A0DEB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647135">
              <w:rPr>
                <w:szCs w:val="24"/>
              </w:rPr>
              <w:t>Simple mode</w:t>
            </w:r>
          </w:p>
        </w:tc>
        <w:tc>
          <w:tcPr>
            <w:tcW w:w="352" w:type="pct"/>
          </w:tcPr>
          <w:p w14:paraId="72D9C0C1" w14:textId="77777777" w:rsidR="00647135" w:rsidRPr="00647135" w:rsidRDefault="00647135" w:rsidP="001A0DEB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647135">
              <w:rPr>
                <w:szCs w:val="24"/>
              </w:rPr>
              <w:t>15</w:t>
            </w:r>
          </w:p>
        </w:tc>
        <w:tc>
          <w:tcPr>
            <w:tcW w:w="526" w:type="pct"/>
          </w:tcPr>
          <w:p w14:paraId="26C4AF04" w14:textId="77777777" w:rsidR="00647135" w:rsidRPr="00647135" w:rsidRDefault="00647135" w:rsidP="001A0DEB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647135">
              <w:rPr>
                <w:szCs w:val="24"/>
              </w:rPr>
              <w:t>0.5374991</w:t>
            </w:r>
          </w:p>
        </w:tc>
        <w:tc>
          <w:tcPr>
            <w:tcW w:w="620" w:type="pct"/>
          </w:tcPr>
          <w:p w14:paraId="627AEC84" w14:textId="77777777" w:rsidR="00647135" w:rsidRPr="00647135" w:rsidRDefault="00647135" w:rsidP="001A0DEB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647135">
              <w:rPr>
                <w:szCs w:val="24"/>
              </w:rPr>
              <w:t>0.2255983</w:t>
            </w:r>
          </w:p>
        </w:tc>
        <w:tc>
          <w:tcPr>
            <w:tcW w:w="526" w:type="pct"/>
          </w:tcPr>
          <w:p w14:paraId="20D06969" w14:textId="77777777" w:rsidR="00647135" w:rsidRPr="00647135" w:rsidRDefault="00647135" w:rsidP="001A0DEB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647135">
              <w:rPr>
                <w:szCs w:val="24"/>
              </w:rPr>
              <w:t>1.2806185</w:t>
            </w:r>
          </w:p>
        </w:tc>
        <w:tc>
          <w:tcPr>
            <w:tcW w:w="620" w:type="pct"/>
          </w:tcPr>
          <w:p w14:paraId="7668925F" w14:textId="77777777" w:rsidR="00647135" w:rsidRPr="00647135" w:rsidRDefault="00647135" w:rsidP="001A0DEB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647135">
              <w:rPr>
                <w:szCs w:val="24"/>
              </w:rPr>
              <w:t>0.18281564</w:t>
            </w:r>
          </w:p>
        </w:tc>
      </w:tr>
      <w:tr w:rsidR="00647135" w:rsidRPr="00647135" w14:paraId="01FEBEDF" w14:textId="77777777" w:rsidTr="00F65A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2" w:type="pct"/>
          </w:tcPr>
          <w:p w14:paraId="150B37FF" w14:textId="77777777" w:rsidR="00647135" w:rsidRPr="00647135" w:rsidRDefault="00647135" w:rsidP="001A0DEB">
            <w:pPr>
              <w:spacing w:line="480" w:lineRule="auto"/>
              <w:rPr>
                <w:szCs w:val="24"/>
              </w:rPr>
            </w:pPr>
            <w:r w:rsidRPr="00647135">
              <w:rPr>
                <w:szCs w:val="24"/>
              </w:rPr>
              <w:t>genus</w:t>
            </w:r>
          </w:p>
        </w:tc>
        <w:tc>
          <w:tcPr>
            <w:tcW w:w="725" w:type="pct"/>
          </w:tcPr>
          <w:p w14:paraId="6A6FF49F" w14:textId="77777777" w:rsidR="00647135" w:rsidRPr="00647135" w:rsidRDefault="00647135" w:rsidP="001A0DEB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  <w:r w:rsidRPr="00647135">
              <w:rPr>
                <w:szCs w:val="24"/>
              </w:rPr>
              <w:t>Ruminococcus2</w:t>
            </w:r>
          </w:p>
        </w:tc>
        <w:tc>
          <w:tcPr>
            <w:tcW w:w="1120" w:type="pct"/>
          </w:tcPr>
          <w:p w14:paraId="6408606F" w14:textId="77777777" w:rsidR="00647135" w:rsidRPr="00647135" w:rsidRDefault="00647135" w:rsidP="001A0DEB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  <w:r w:rsidRPr="00647135">
              <w:rPr>
                <w:szCs w:val="24"/>
              </w:rPr>
              <w:t>Weighted mode</w:t>
            </w:r>
          </w:p>
        </w:tc>
        <w:tc>
          <w:tcPr>
            <w:tcW w:w="352" w:type="pct"/>
          </w:tcPr>
          <w:p w14:paraId="30687903" w14:textId="77777777" w:rsidR="00647135" w:rsidRPr="00647135" w:rsidRDefault="00647135" w:rsidP="001A0DEB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  <w:r w:rsidRPr="00647135">
              <w:rPr>
                <w:szCs w:val="24"/>
              </w:rPr>
              <w:t>15</w:t>
            </w:r>
          </w:p>
        </w:tc>
        <w:tc>
          <w:tcPr>
            <w:tcW w:w="526" w:type="pct"/>
          </w:tcPr>
          <w:p w14:paraId="32F73724" w14:textId="77777777" w:rsidR="00647135" w:rsidRPr="00647135" w:rsidRDefault="00647135" w:rsidP="001A0DEB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  <w:r w:rsidRPr="00647135">
              <w:rPr>
                <w:szCs w:val="24"/>
              </w:rPr>
              <w:t>0.5221005</w:t>
            </w:r>
          </w:p>
        </w:tc>
        <w:tc>
          <w:tcPr>
            <w:tcW w:w="620" w:type="pct"/>
          </w:tcPr>
          <w:p w14:paraId="510B2BC1" w14:textId="77777777" w:rsidR="00647135" w:rsidRPr="00647135" w:rsidRDefault="00647135" w:rsidP="001A0DEB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  <w:r w:rsidRPr="00647135">
              <w:rPr>
                <w:szCs w:val="24"/>
              </w:rPr>
              <w:t>0.260337</w:t>
            </w:r>
          </w:p>
        </w:tc>
        <w:tc>
          <w:tcPr>
            <w:tcW w:w="526" w:type="pct"/>
          </w:tcPr>
          <w:p w14:paraId="349A767D" w14:textId="77777777" w:rsidR="00647135" w:rsidRPr="00647135" w:rsidRDefault="00647135" w:rsidP="001A0DEB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  <w:r w:rsidRPr="00647135">
              <w:rPr>
                <w:szCs w:val="24"/>
              </w:rPr>
              <w:t>1.0470622</w:t>
            </w:r>
          </w:p>
        </w:tc>
        <w:tc>
          <w:tcPr>
            <w:tcW w:w="620" w:type="pct"/>
          </w:tcPr>
          <w:p w14:paraId="24C0580D" w14:textId="77777777" w:rsidR="00647135" w:rsidRPr="00647135" w:rsidRDefault="00647135" w:rsidP="001A0DEB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  <w:r w:rsidRPr="00647135">
              <w:rPr>
                <w:szCs w:val="24"/>
              </w:rPr>
              <w:t>0.08854644</w:t>
            </w:r>
          </w:p>
        </w:tc>
      </w:tr>
    </w:tbl>
    <w:p w14:paraId="24ED23D1" w14:textId="77777777" w:rsidR="00647135" w:rsidRPr="00647135" w:rsidRDefault="00647135" w:rsidP="001A0DEB">
      <w:pPr>
        <w:spacing w:line="480" w:lineRule="auto"/>
        <w:rPr>
          <w:szCs w:val="24"/>
        </w:rPr>
      </w:pPr>
      <w:r w:rsidRPr="00647135">
        <w:rPr>
          <w:szCs w:val="24"/>
        </w:rPr>
        <w:br w:type="page"/>
      </w:r>
    </w:p>
    <w:sectPr w:rsidR="00647135" w:rsidRPr="00647135" w:rsidSect="00700461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2240" w:h="15840"/>
      <w:pgMar w:top="1138" w:right="1181" w:bottom="1138" w:left="1282" w:header="283" w:footer="510" w:gutter="0"/>
      <w:lnNumType w:countBy="1" w:restart="continuous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936D8C7" w14:textId="77777777" w:rsidR="00F809F2" w:rsidRDefault="00F809F2" w:rsidP="00117666">
      <w:pPr>
        <w:spacing w:after="0"/>
      </w:pPr>
      <w:r>
        <w:separator/>
      </w:r>
    </w:p>
  </w:endnote>
  <w:endnote w:type="continuationSeparator" w:id="0">
    <w:p w14:paraId="2B667A4A" w14:textId="77777777" w:rsidR="00F809F2" w:rsidRDefault="00F809F2" w:rsidP="00117666">
      <w:pPr>
        <w:spacing w:after="0"/>
      </w:pPr>
      <w:r>
        <w:continuationSeparator/>
      </w:r>
    </w:p>
  </w:endnote>
  <w:endnote w:type="continuationNotice" w:id="1">
    <w:p w14:paraId="424781C6" w14:textId="77777777" w:rsidR="00F809F2" w:rsidRDefault="00F809F2">
      <w:pPr>
        <w:spacing w:before="0"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60FCB79" w14:textId="77777777" w:rsidR="00686C9D" w:rsidRPr="00577C4C" w:rsidRDefault="00C52A7B">
    <w:pPr>
      <w:pStyle w:val="Footer"/>
      <w:rPr>
        <w:color w:val="C00000"/>
        <w:szCs w:val="24"/>
      </w:rPr>
    </w:pPr>
    <w:r w:rsidRPr="00577C4C">
      <w:rPr>
        <w:noProof/>
        <w:color w:val="C00000"/>
        <w:szCs w:val="24"/>
        <w:lang w:val="en-GB" w:eastAsia="en-GB"/>
      </w:rPr>
      <mc:AlternateContent>
        <mc:Choice Requires="wps">
          <w:drawing>
            <wp:anchor distT="0" distB="0" distL="114300" distR="114300" simplePos="0" relativeHeight="251683840" behindDoc="0" locked="0" layoutInCell="1" allowOverlap="1" wp14:anchorId="5744FF29" wp14:editId="0CFDB4C5">
              <wp:simplePos x="0" y="0"/>
              <wp:positionH relativeFrom="column">
                <wp:posOffset>-108280</wp:posOffset>
              </wp:positionH>
              <wp:positionV relativeFrom="paragraph">
                <wp:posOffset>-58420</wp:posOffset>
              </wp:positionV>
              <wp:extent cx="3672231" cy="1403985"/>
              <wp:effectExtent l="0" t="0" r="4445" b="0"/>
              <wp:wrapNone/>
              <wp:docPr id="30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72231" cy="14039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B187B51" w14:textId="77777777" w:rsidR="00686C9D" w:rsidRPr="00E9561B" w:rsidRDefault="00C52A7B">
                          <w:pPr>
                            <w:rPr>
                              <w:color w:val="C00000"/>
                            </w:rPr>
                          </w:pPr>
                          <w:r w:rsidRPr="00E9561B">
                            <w:rPr>
                              <w:color w:val="C00000"/>
                            </w:rPr>
                            <w:t>This is a provisional file, not the final typeset article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6sdtdh="http://schemas.microsoft.com/office/word/2020/wordml/sdtdatahash" xmlns:oel="http://schemas.microsoft.com/office/2019/extlst">
          <w:pict>
            <v:shapetype w14:anchorId="5744FF29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-8.55pt;margin-top:-4.6pt;width:289.15pt;height:110.55pt;z-index:2516838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" stroked="f">
              <v:textbox style="mso-fit-shape-to-text:t">
                <w:txbxContent>
                  <w:p w14:paraId="7B187B51" w14:textId="77777777" w:rsidR="00686C9D" w:rsidRPr="00E9561B" w:rsidRDefault="00C52A7B">
                    <w:pPr>
                      <w:rPr>
                        <w:color w:val="C00000"/>
                      </w:rPr>
                    </w:pPr>
                    <w:r w:rsidRPr="00E9561B">
                      <w:rPr>
                        <w:color w:val="C00000"/>
                      </w:rPr>
                      <w:t>This is a provisional file, not the final typeset article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7C0C9A1E" wp14:editId="0A8165B7">
              <wp:simplePos x="0" y="0"/>
              <wp:positionH relativeFrom="margin">
                <wp:align>right</wp:align>
              </wp:positionH>
              <wp:positionV relativeFrom="bottomMargin">
                <wp:align>top</wp:align>
              </wp:positionV>
              <wp:extent cx="1508760" cy="395605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08760" cy="3956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2B86276A" w14:textId="77777777" w:rsidR="00686C9D" w:rsidRPr="00577C4C" w:rsidRDefault="00C52A7B">
                          <w:pPr>
                            <w:pStyle w:val="Footer"/>
                            <w:jc w:val="right"/>
                            <w:rPr>
                              <w:color w:val="000000" w:themeColor="text1"/>
                              <w:szCs w:val="40"/>
                            </w:rPr>
                          </w:pP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begin"/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instrText xml:space="preserve"> PAGE  \* Arabic  \* MERGEFORMAT </w:instrTex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separate"/>
                          </w:r>
                          <w:r w:rsidR="0088513A" w:rsidRPr="0088513A">
                            <w:rPr>
                              <w:noProof/>
                              <w:color w:val="000000" w:themeColor="text1"/>
                              <w:sz w:val="22"/>
                              <w:szCs w:val="40"/>
                            </w:rPr>
                            <w:t>4</w: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oel="http://schemas.microsoft.com/office/2019/extlst">
          <w:pict>
            <v:shape w14:anchorId="7C0C9A1E" id="Text Box 1" o:spid="_x0000_s1027" type="#_x0000_t202" style="position:absolute;margin-left:67.6pt;margin-top:0;width:118.8pt;height:31.15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top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" filled="f" stroked="f" strokeweight=".5pt">
              <v:textbox style="mso-fit-shape-to-text:t">
                <w:txbxContent>
                  <w:p w14:paraId="2B86276A" w14:textId="77777777" w:rsidR="00686C9D" w:rsidRPr="00577C4C" w:rsidRDefault="00C52A7B">
                    <w:pPr>
                      <w:pStyle w:val="a9"/>
                      <w:jc w:val="right"/>
                      <w:rPr>
                        <w:color w:val="000000" w:themeColor="text1"/>
                        <w:szCs w:val="40"/>
                      </w:rPr>
                    </w:pPr>
                    <w:r w:rsidRPr="00577C4C">
                      <w:rPr>
                        <w:color w:val="000000" w:themeColor="text1"/>
                        <w:szCs w:val="40"/>
                      </w:rPr>
                      <w:fldChar w:fldCharType="begin"/>
                    </w:r>
                    <w:r w:rsidRPr="00577C4C">
                      <w:rPr>
                        <w:color w:val="000000" w:themeColor="text1"/>
                        <w:szCs w:val="40"/>
                      </w:rPr>
                      <w:instrText xml:space="preserve"> PAGE  \* Arabic  \* MERGEFORMAT </w:instrTex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separate"/>
                    </w:r>
                    <w:r w:rsidR="0088513A" w:rsidRPr="0088513A">
                      <w:rPr>
                        <w:noProof/>
                        <w:color w:val="000000" w:themeColor="text1"/>
                        <w:sz w:val="22"/>
                        <w:szCs w:val="40"/>
                      </w:rPr>
                      <w:t>4</w: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318A60F" w14:textId="77777777" w:rsidR="00686C9D" w:rsidRPr="00577C4C" w:rsidRDefault="00C52A7B">
    <w:pPr>
      <w:pStyle w:val="Footer"/>
      <w:rPr>
        <w:b/>
        <w:sz w:val="20"/>
        <w:szCs w:val="24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46976" behindDoc="0" locked="0" layoutInCell="1" allowOverlap="1" wp14:anchorId="2127D7DA" wp14:editId="10908CC8">
              <wp:simplePos x="0" y="0"/>
              <wp:positionH relativeFrom="margin">
                <wp:align>right</wp:align>
              </wp:positionH>
              <wp:positionV relativeFrom="bottomMargin">
                <wp:align>top</wp:align>
              </wp:positionV>
              <wp:extent cx="1508760" cy="395605"/>
              <wp:effectExtent l="0" t="0" r="0" b="0"/>
              <wp:wrapNone/>
              <wp:docPr id="56" name="Text Box 5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08760" cy="3956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04C0BEFB" w14:textId="77777777" w:rsidR="00686C9D" w:rsidRPr="00577C4C" w:rsidRDefault="00C52A7B">
                          <w:pPr>
                            <w:pStyle w:val="Footer"/>
                            <w:jc w:val="right"/>
                            <w:rPr>
                              <w:color w:val="000000" w:themeColor="text1"/>
                              <w:szCs w:val="40"/>
                            </w:rPr>
                          </w:pP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begin"/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instrText xml:space="preserve"> PAGE  \* Arabic  \* MERGEFORMAT </w:instrTex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separate"/>
                          </w:r>
                          <w:r w:rsidR="0088513A" w:rsidRPr="0088513A">
                            <w:rPr>
                              <w:noProof/>
                              <w:color w:val="000000" w:themeColor="text1"/>
                              <w:sz w:val="22"/>
                              <w:szCs w:val="40"/>
                            </w:rPr>
                            <w:t>3</w: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oel="http://schemas.microsoft.com/office/2019/extlst">
          <w:pict>
            <v:shapetype w14:anchorId="2127D7DA" id="_x0000_t202" coordsize="21600,21600" o:spt="202" path="m,l,21600r21600,l21600,xe">
              <v:stroke joinstyle="miter"/>
              <v:path gradientshapeok="t" o:connecttype="rect"/>
            </v:shapetype>
            <v:shape id="Text Box 56" o:spid="_x0000_s1028" type="#_x0000_t202" style="position:absolute;margin-left:67.6pt;margin-top:0;width:118.8pt;height:31.15pt;z-index:25164697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top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" filled="f" stroked="f" strokeweight=".5pt">
              <v:textbox style="mso-fit-shape-to-text:t">
                <w:txbxContent>
                  <w:p w14:paraId="04C0BEFB" w14:textId="77777777" w:rsidR="00686C9D" w:rsidRPr="00577C4C" w:rsidRDefault="00C52A7B">
                    <w:pPr>
                      <w:pStyle w:val="a9"/>
                      <w:jc w:val="right"/>
                      <w:rPr>
                        <w:color w:val="000000" w:themeColor="text1"/>
                        <w:szCs w:val="40"/>
                      </w:rPr>
                    </w:pPr>
                    <w:r w:rsidRPr="00577C4C">
                      <w:rPr>
                        <w:color w:val="000000" w:themeColor="text1"/>
                        <w:szCs w:val="40"/>
                      </w:rPr>
                      <w:fldChar w:fldCharType="begin"/>
                    </w:r>
                    <w:r w:rsidRPr="00577C4C">
                      <w:rPr>
                        <w:color w:val="000000" w:themeColor="text1"/>
                        <w:szCs w:val="40"/>
                      </w:rPr>
                      <w:instrText xml:space="preserve"> PAGE  \* Arabic  \* MERGEFORMAT </w:instrTex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separate"/>
                    </w:r>
                    <w:r w:rsidR="0088513A" w:rsidRPr="0088513A">
                      <w:rPr>
                        <w:noProof/>
                        <w:color w:val="000000" w:themeColor="text1"/>
                        <w:sz w:val="22"/>
                        <w:szCs w:val="40"/>
                      </w:rPr>
                      <w:t>3</w: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B4EB3A6" w14:textId="77777777" w:rsidR="00F809F2" w:rsidRDefault="00F809F2" w:rsidP="00117666">
      <w:pPr>
        <w:spacing w:after="0"/>
      </w:pPr>
      <w:r>
        <w:separator/>
      </w:r>
    </w:p>
  </w:footnote>
  <w:footnote w:type="continuationSeparator" w:id="0">
    <w:p w14:paraId="5A3A6FC4" w14:textId="77777777" w:rsidR="00F809F2" w:rsidRDefault="00F809F2" w:rsidP="00117666">
      <w:pPr>
        <w:spacing w:after="0"/>
      </w:pPr>
      <w:r>
        <w:continuationSeparator/>
      </w:r>
    </w:p>
  </w:footnote>
  <w:footnote w:type="continuationNotice" w:id="1">
    <w:p w14:paraId="0CF3F98C" w14:textId="77777777" w:rsidR="00F809F2" w:rsidRDefault="00F809F2">
      <w:pPr>
        <w:spacing w:before="0"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F519669" w14:textId="69DE0A6D" w:rsidR="00700461" w:rsidRDefault="00700461">
    <w:pPr>
      <w:pStyle w:val="Header"/>
    </w:pPr>
    <w:r>
      <w:t>Causal effects of gut microbiota on scoliosis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ED5E3D9" w14:textId="78C9342A" w:rsidR="00700461" w:rsidRDefault="0070046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A34DC69" w14:textId="5949D01C" w:rsidR="00686C9D" w:rsidRDefault="00686C9D" w:rsidP="00A5300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9C0FFD"/>
    <w:multiLevelType w:val="hybridMultilevel"/>
    <w:tmpl w:val="A7D0445E"/>
    <w:lvl w:ilvl="0" w:tplc="C218A2E4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1B7666"/>
    <w:multiLevelType w:val="multilevel"/>
    <w:tmpl w:val="44328928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ascii="Times New Roman" w:hAnsi="Times New Roman" w:hint="default"/>
        <w:b/>
        <w:i w:val="0"/>
        <w:sz w:val="24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08CC1B7B"/>
    <w:multiLevelType w:val="hybridMultilevel"/>
    <w:tmpl w:val="D39A4254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0EDF3AB7"/>
    <w:multiLevelType w:val="hybridMultilevel"/>
    <w:tmpl w:val="8E5CDC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210179"/>
    <w:multiLevelType w:val="hybridMultilevel"/>
    <w:tmpl w:val="1012D266"/>
    <w:lvl w:ilvl="0" w:tplc="E1A4D7D2">
      <w:start w:val="2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EB4D61"/>
    <w:multiLevelType w:val="multilevel"/>
    <w:tmpl w:val="784C5BE0"/>
    <w:lvl w:ilvl="0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1C8A03CD"/>
    <w:multiLevelType w:val="multilevel"/>
    <w:tmpl w:val="ADB20CA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EC0601A"/>
    <w:multiLevelType w:val="multilevel"/>
    <w:tmpl w:val="C6A8CCEA"/>
    <w:styleLink w:val="Headings"/>
    <w:lvl w:ilvl="0">
      <w:start w:val="1"/>
      <w:numFmt w:val="decimal"/>
      <w:pStyle w:val="Heading1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67"/>
        </w:tabs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8" w15:restartNumberingAfterBreak="0">
    <w:nsid w:val="225305B5"/>
    <w:multiLevelType w:val="hybridMultilevel"/>
    <w:tmpl w:val="4F8C24FA"/>
    <w:lvl w:ilvl="0" w:tplc="A9DCD718">
      <w:start w:val="1"/>
      <w:numFmt w:val="bullet"/>
      <w:pStyle w:val="ListParagraph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2B3627E"/>
    <w:multiLevelType w:val="hybridMultilevel"/>
    <w:tmpl w:val="7DB64C7C"/>
    <w:lvl w:ilvl="0" w:tplc="60A8A7A8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B03F58"/>
    <w:multiLevelType w:val="multilevel"/>
    <w:tmpl w:val="E4123CF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302A7CAC"/>
    <w:multiLevelType w:val="multilevel"/>
    <w:tmpl w:val="C6A8CCEA"/>
    <w:numStyleLink w:val="Headings"/>
  </w:abstractNum>
  <w:abstractNum w:abstractNumId="12" w15:restartNumberingAfterBreak="0">
    <w:nsid w:val="36D30736"/>
    <w:multiLevelType w:val="hybridMultilevel"/>
    <w:tmpl w:val="BC1E7B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17787E"/>
    <w:multiLevelType w:val="multilevel"/>
    <w:tmpl w:val="ADB20CA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3AE92CDE"/>
    <w:multiLevelType w:val="hybridMultilevel"/>
    <w:tmpl w:val="294E0C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C1539C0"/>
    <w:multiLevelType w:val="hybridMultilevel"/>
    <w:tmpl w:val="675E09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08E502C"/>
    <w:multiLevelType w:val="hybridMultilevel"/>
    <w:tmpl w:val="C2165F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4216449"/>
    <w:multiLevelType w:val="hybridMultilevel"/>
    <w:tmpl w:val="60E244E0"/>
    <w:lvl w:ilvl="0" w:tplc="BB925A66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D8113DE"/>
    <w:multiLevelType w:val="multilevel"/>
    <w:tmpl w:val="ADB20CA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549F1D82"/>
    <w:multiLevelType w:val="hybridMultilevel"/>
    <w:tmpl w:val="734A77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D2D5BAE"/>
    <w:multiLevelType w:val="hybridMultilevel"/>
    <w:tmpl w:val="CF42C91A"/>
    <w:lvl w:ilvl="0" w:tplc="258CF19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1" w15:restartNumberingAfterBreak="0">
    <w:nsid w:val="62290D83"/>
    <w:multiLevelType w:val="hybridMultilevel"/>
    <w:tmpl w:val="D1E4BA92"/>
    <w:lvl w:ilvl="0" w:tplc="E9807BE6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683E6C4F"/>
    <w:multiLevelType w:val="hybridMultilevel"/>
    <w:tmpl w:val="E39A39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DBC6F29"/>
    <w:multiLevelType w:val="multilevel"/>
    <w:tmpl w:val="C6A8CCEA"/>
    <w:numStyleLink w:val="Headings"/>
  </w:abstractNum>
  <w:abstractNum w:abstractNumId="24" w15:restartNumberingAfterBreak="0">
    <w:nsid w:val="7F983756"/>
    <w:multiLevelType w:val="multilevel"/>
    <w:tmpl w:val="F300CEF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1"/>
  </w:num>
  <w:num w:numId="2">
    <w:abstractNumId w:val="19"/>
  </w:num>
  <w:num w:numId="3">
    <w:abstractNumId w:val="3"/>
  </w:num>
  <w:num w:numId="4">
    <w:abstractNumId w:val="22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6"/>
  </w:num>
  <w:num w:numId="7">
    <w:abstractNumId w:val="14"/>
  </w:num>
  <w:num w:numId="8">
    <w:abstractNumId w:val="12"/>
  </w:num>
  <w:num w:numId="9">
    <w:abstractNumId w:val="15"/>
  </w:num>
  <w:num w:numId="10">
    <w:abstractNumId w:val="13"/>
  </w:num>
  <w:num w:numId="11">
    <w:abstractNumId w:val="6"/>
  </w:num>
  <w:num w:numId="12">
    <w:abstractNumId w:val="24"/>
  </w:num>
  <w:num w:numId="13">
    <w:abstractNumId w:val="18"/>
  </w:num>
  <w:num w:numId="14">
    <w:abstractNumId w:val="8"/>
  </w:num>
  <w:num w:numId="15">
    <w:abstractNumId w:val="17"/>
  </w:num>
  <w:num w:numId="16">
    <w:abstractNumId w:val="21"/>
  </w:num>
  <w:num w:numId="17">
    <w:abstractNumId w:val="7"/>
    <w:lvlOverride w:ilvl="0">
      <w:lvl w:ilvl="0">
        <w:start w:val="1"/>
        <w:numFmt w:val="decimal"/>
        <w:pStyle w:val="Heading1"/>
        <w:lvlText w:val="%1"/>
        <w:lvlJc w:val="left"/>
        <w:pPr>
          <w:tabs>
            <w:tab w:val="num" w:pos="567"/>
          </w:tabs>
          <w:ind w:left="567" w:hanging="567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lvlText w:val="%1.%2"/>
        <w:lvlJc w:val="left"/>
        <w:pPr>
          <w:tabs>
            <w:tab w:val="num" w:pos="567"/>
          </w:tabs>
          <w:ind w:left="567" w:hanging="567"/>
        </w:pPr>
        <w:rPr>
          <w:rFonts w:hint="default"/>
        </w:rPr>
      </w:lvl>
    </w:lvlOverride>
  </w:num>
  <w:num w:numId="1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1"/>
  </w:num>
  <w:num w:numId="20">
    <w:abstractNumId w:val="23"/>
  </w:num>
  <w:num w:numId="21">
    <w:abstractNumId w:val="7"/>
  </w:num>
  <w:num w:numId="22">
    <w:abstractNumId w:val="7"/>
    <w:lvlOverride w:ilvl="0">
      <w:startOverride w:val="1"/>
      <w:lvl w:ilvl="0">
        <w:start w:val="1"/>
        <w:numFmt w:val="decimal"/>
        <w:pStyle w:val="Heading1"/>
        <w:lvlText w:val="%1"/>
        <w:lvlJc w:val="left"/>
        <w:pPr>
          <w:tabs>
            <w:tab w:val="num" w:pos="567"/>
          </w:tabs>
          <w:ind w:left="567" w:hanging="567"/>
        </w:pPr>
      </w:lvl>
    </w:lvlOverride>
    <w:lvlOverride w:ilvl="1">
      <w:startOverride w:val="1"/>
      <w:lvl w:ilvl="1">
        <w:start w:val="1"/>
        <w:numFmt w:val="decimal"/>
        <w:pStyle w:val="Heading2"/>
        <w:lvlText w:val="%1.%2"/>
        <w:lvlJc w:val="left"/>
        <w:pPr>
          <w:tabs>
            <w:tab w:val="num" w:pos="567"/>
          </w:tabs>
          <w:ind w:left="567" w:hanging="567"/>
        </w:pPr>
      </w:lvl>
    </w:lvlOverride>
    <w:lvlOverride w:ilvl="2">
      <w:startOverride w:val="1"/>
      <w:lvl w:ilvl="2">
        <w:start w:val="1"/>
        <w:numFmt w:val="decimal"/>
        <w:pStyle w:val="Heading3"/>
        <w:lvlText w:val=""/>
        <w:lvlJc w:val="left"/>
      </w:lvl>
    </w:lvlOverride>
    <w:lvlOverride w:ilvl="3">
      <w:startOverride w:val="1"/>
      <w:lvl w:ilvl="3">
        <w:start w:val="1"/>
        <w:numFmt w:val="decimal"/>
        <w:pStyle w:val="Heading4"/>
        <w:lvlText w:val=""/>
        <w:lvlJc w:val="left"/>
      </w:lvl>
    </w:lvlOverride>
    <w:lvlOverride w:ilvl="4">
      <w:startOverride w:val="1"/>
      <w:lvl w:ilvl="4">
        <w:start w:val="1"/>
        <w:numFmt w:val="decimal"/>
        <w:pStyle w:val="Heading5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23">
    <w:abstractNumId w:val="10"/>
  </w:num>
  <w:num w:numId="24">
    <w:abstractNumId w:val="5"/>
  </w:num>
  <w:num w:numId="25">
    <w:abstractNumId w:val="9"/>
  </w:num>
  <w:num w:numId="26">
    <w:abstractNumId w:val="20"/>
  </w:num>
  <w:num w:numId="27">
    <w:abstractNumId w:val="2"/>
  </w:num>
  <w:num w:numId="28">
    <w:abstractNumId w:val="0"/>
  </w:num>
  <w:num w:numId="2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hideSpellingErrors/>
  <w:hideGrammaticalErrors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LGwMDI0sbQ0Mjc3NDZV0lEKTi0uzszPAykwrgUAlWXbMiwAAAA="/>
    <w:docVar w:name="EN.Layout" w:val="&lt;ENLayout&gt;&lt;Style&gt;Vancouver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/Libraries&gt;"/>
  </w:docVars>
  <w:rsids>
    <w:rsidRoot w:val="00D40420"/>
    <w:rsid w:val="000001BE"/>
    <w:rsid w:val="00015D7B"/>
    <w:rsid w:val="0002273A"/>
    <w:rsid w:val="00034304"/>
    <w:rsid w:val="00035434"/>
    <w:rsid w:val="00045678"/>
    <w:rsid w:val="000458E4"/>
    <w:rsid w:val="00047CFD"/>
    <w:rsid w:val="00050F25"/>
    <w:rsid w:val="000537AE"/>
    <w:rsid w:val="00063D84"/>
    <w:rsid w:val="00065F04"/>
    <w:rsid w:val="0006636D"/>
    <w:rsid w:val="00077D53"/>
    <w:rsid w:val="00081394"/>
    <w:rsid w:val="000A2627"/>
    <w:rsid w:val="000B34BD"/>
    <w:rsid w:val="000C39A1"/>
    <w:rsid w:val="000C7E2A"/>
    <w:rsid w:val="000F4CFB"/>
    <w:rsid w:val="000F533C"/>
    <w:rsid w:val="001002B5"/>
    <w:rsid w:val="00117666"/>
    <w:rsid w:val="001223A7"/>
    <w:rsid w:val="00122B0E"/>
    <w:rsid w:val="001239AF"/>
    <w:rsid w:val="00134256"/>
    <w:rsid w:val="00147395"/>
    <w:rsid w:val="00152161"/>
    <w:rsid w:val="001552C9"/>
    <w:rsid w:val="00171C33"/>
    <w:rsid w:val="00177D84"/>
    <w:rsid w:val="001872A3"/>
    <w:rsid w:val="001964EF"/>
    <w:rsid w:val="001A0DEB"/>
    <w:rsid w:val="001B1A2C"/>
    <w:rsid w:val="001B742C"/>
    <w:rsid w:val="001C715D"/>
    <w:rsid w:val="001D3C99"/>
    <w:rsid w:val="001D5C23"/>
    <w:rsid w:val="001E4F08"/>
    <w:rsid w:val="001F2C00"/>
    <w:rsid w:val="001F4C07"/>
    <w:rsid w:val="00206322"/>
    <w:rsid w:val="00217BA1"/>
    <w:rsid w:val="00220AEA"/>
    <w:rsid w:val="00226954"/>
    <w:rsid w:val="002368CB"/>
    <w:rsid w:val="002629A3"/>
    <w:rsid w:val="00265660"/>
    <w:rsid w:val="002677A0"/>
    <w:rsid w:val="00267D18"/>
    <w:rsid w:val="002822EA"/>
    <w:rsid w:val="00283372"/>
    <w:rsid w:val="002868E2"/>
    <w:rsid w:val="002869C3"/>
    <w:rsid w:val="002936E4"/>
    <w:rsid w:val="00296B88"/>
    <w:rsid w:val="002A260D"/>
    <w:rsid w:val="002C74CA"/>
    <w:rsid w:val="002D4F4B"/>
    <w:rsid w:val="002F744D"/>
    <w:rsid w:val="00303DE6"/>
    <w:rsid w:val="00310124"/>
    <w:rsid w:val="00322306"/>
    <w:rsid w:val="003275A6"/>
    <w:rsid w:val="003544FB"/>
    <w:rsid w:val="00360E15"/>
    <w:rsid w:val="00365D63"/>
    <w:rsid w:val="0036793B"/>
    <w:rsid w:val="00372682"/>
    <w:rsid w:val="00373496"/>
    <w:rsid w:val="00376CC5"/>
    <w:rsid w:val="0038141E"/>
    <w:rsid w:val="003817C7"/>
    <w:rsid w:val="003925A8"/>
    <w:rsid w:val="0039693B"/>
    <w:rsid w:val="003B3C40"/>
    <w:rsid w:val="003D2F2D"/>
    <w:rsid w:val="003F337F"/>
    <w:rsid w:val="003F6F43"/>
    <w:rsid w:val="00401590"/>
    <w:rsid w:val="00427BE3"/>
    <w:rsid w:val="0044237B"/>
    <w:rsid w:val="00446E4C"/>
    <w:rsid w:val="00454E14"/>
    <w:rsid w:val="00462445"/>
    <w:rsid w:val="00463E3D"/>
    <w:rsid w:val="004645AE"/>
    <w:rsid w:val="0049318A"/>
    <w:rsid w:val="004B4709"/>
    <w:rsid w:val="004C090C"/>
    <w:rsid w:val="004D3E33"/>
    <w:rsid w:val="004F166D"/>
    <w:rsid w:val="00510770"/>
    <w:rsid w:val="00521A23"/>
    <w:rsid w:val="0052252B"/>
    <w:rsid w:val="005250F2"/>
    <w:rsid w:val="00571A48"/>
    <w:rsid w:val="005A1D84"/>
    <w:rsid w:val="005A2D2C"/>
    <w:rsid w:val="005A70EA"/>
    <w:rsid w:val="005C3963"/>
    <w:rsid w:val="005D1840"/>
    <w:rsid w:val="005D35E4"/>
    <w:rsid w:val="005D7910"/>
    <w:rsid w:val="005F5F42"/>
    <w:rsid w:val="006003FA"/>
    <w:rsid w:val="00614C68"/>
    <w:rsid w:val="0062154F"/>
    <w:rsid w:val="00626026"/>
    <w:rsid w:val="00631A8C"/>
    <w:rsid w:val="006420BB"/>
    <w:rsid w:val="00647135"/>
    <w:rsid w:val="00651CA2"/>
    <w:rsid w:val="00653D60"/>
    <w:rsid w:val="00654416"/>
    <w:rsid w:val="00660D05"/>
    <w:rsid w:val="00670B95"/>
    <w:rsid w:val="00671C49"/>
    <w:rsid w:val="00671D9A"/>
    <w:rsid w:val="00673952"/>
    <w:rsid w:val="00686C9D"/>
    <w:rsid w:val="0069357E"/>
    <w:rsid w:val="006B2D5B"/>
    <w:rsid w:val="006B4901"/>
    <w:rsid w:val="006B7D14"/>
    <w:rsid w:val="006C186D"/>
    <w:rsid w:val="006D5B93"/>
    <w:rsid w:val="006E18DE"/>
    <w:rsid w:val="006E3A69"/>
    <w:rsid w:val="006E54C5"/>
    <w:rsid w:val="006F716E"/>
    <w:rsid w:val="00700461"/>
    <w:rsid w:val="00725A7D"/>
    <w:rsid w:val="00727093"/>
    <w:rsid w:val="0073085C"/>
    <w:rsid w:val="007330C2"/>
    <w:rsid w:val="00744DCA"/>
    <w:rsid w:val="00746505"/>
    <w:rsid w:val="00752FD1"/>
    <w:rsid w:val="00764846"/>
    <w:rsid w:val="00766C8A"/>
    <w:rsid w:val="00790BB3"/>
    <w:rsid w:val="00792043"/>
    <w:rsid w:val="00797EDD"/>
    <w:rsid w:val="007A3585"/>
    <w:rsid w:val="007B0322"/>
    <w:rsid w:val="007B7E68"/>
    <w:rsid w:val="007C0E3F"/>
    <w:rsid w:val="007C206C"/>
    <w:rsid w:val="007C33BF"/>
    <w:rsid w:val="007C5729"/>
    <w:rsid w:val="007C7923"/>
    <w:rsid w:val="007D73DE"/>
    <w:rsid w:val="007F0A21"/>
    <w:rsid w:val="007F10A7"/>
    <w:rsid w:val="00804AD3"/>
    <w:rsid w:val="008111E4"/>
    <w:rsid w:val="0081301C"/>
    <w:rsid w:val="00817DD6"/>
    <w:rsid w:val="008629A9"/>
    <w:rsid w:val="00877578"/>
    <w:rsid w:val="00883718"/>
    <w:rsid w:val="0088513A"/>
    <w:rsid w:val="00893C19"/>
    <w:rsid w:val="00895308"/>
    <w:rsid w:val="008A0240"/>
    <w:rsid w:val="008B17E6"/>
    <w:rsid w:val="008B2AD2"/>
    <w:rsid w:val="008C6BB1"/>
    <w:rsid w:val="008D6C8D"/>
    <w:rsid w:val="008E16AA"/>
    <w:rsid w:val="008E2B54"/>
    <w:rsid w:val="008E4404"/>
    <w:rsid w:val="008E4C23"/>
    <w:rsid w:val="008E58C7"/>
    <w:rsid w:val="008F5021"/>
    <w:rsid w:val="009103B7"/>
    <w:rsid w:val="00943573"/>
    <w:rsid w:val="00965A56"/>
    <w:rsid w:val="00971B61"/>
    <w:rsid w:val="00973EF2"/>
    <w:rsid w:val="0097496E"/>
    <w:rsid w:val="00980C31"/>
    <w:rsid w:val="009955FF"/>
    <w:rsid w:val="009A200D"/>
    <w:rsid w:val="009B4A60"/>
    <w:rsid w:val="009C16DF"/>
    <w:rsid w:val="009C3E4A"/>
    <w:rsid w:val="009D259D"/>
    <w:rsid w:val="00A00487"/>
    <w:rsid w:val="00A01370"/>
    <w:rsid w:val="00A353B4"/>
    <w:rsid w:val="00A50D9D"/>
    <w:rsid w:val="00A53000"/>
    <w:rsid w:val="00A545C6"/>
    <w:rsid w:val="00A75F87"/>
    <w:rsid w:val="00A95D8B"/>
    <w:rsid w:val="00AC0270"/>
    <w:rsid w:val="00AC3EA3"/>
    <w:rsid w:val="00AC792D"/>
    <w:rsid w:val="00B077F3"/>
    <w:rsid w:val="00B3707C"/>
    <w:rsid w:val="00B657B8"/>
    <w:rsid w:val="00B65BAA"/>
    <w:rsid w:val="00B74C0E"/>
    <w:rsid w:val="00B8145E"/>
    <w:rsid w:val="00B84920"/>
    <w:rsid w:val="00B8556A"/>
    <w:rsid w:val="00BA7DDF"/>
    <w:rsid w:val="00BB41CE"/>
    <w:rsid w:val="00BB6949"/>
    <w:rsid w:val="00C012A3"/>
    <w:rsid w:val="00C16F19"/>
    <w:rsid w:val="00C30EB1"/>
    <w:rsid w:val="00C51A04"/>
    <w:rsid w:val="00C52A7B"/>
    <w:rsid w:val="00C6324C"/>
    <w:rsid w:val="00C679AA"/>
    <w:rsid w:val="00C724CF"/>
    <w:rsid w:val="00C75972"/>
    <w:rsid w:val="00C82792"/>
    <w:rsid w:val="00C91D38"/>
    <w:rsid w:val="00C948FD"/>
    <w:rsid w:val="00CB2220"/>
    <w:rsid w:val="00CB43D5"/>
    <w:rsid w:val="00CC76F9"/>
    <w:rsid w:val="00CD066B"/>
    <w:rsid w:val="00CD19F4"/>
    <w:rsid w:val="00CD3ECE"/>
    <w:rsid w:val="00CD46E2"/>
    <w:rsid w:val="00CD77C0"/>
    <w:rsid w:val="00CF688F"/>
    <w:rsid w:val="00D00D0B"/>
    <w:rsid w:val="00D01D5A"/>
    <w:rsid w:val="00D04B69"/>
    <w:rsid w:val="00D17FBC"/>
    <w:rsid w:val="00D40420"/>
    <w:rsid w:val="00D45411"/>
    <w:rsid w:val="00D537FA"/>
    <w:rsid w:val="00D80D99"/>
    <w:rsid w:val="00D9503C"/>
    <w:rsid w:val="00DD73EF"/>
    <w:rsid w:val="00DE23E8"/>
    <w:rsid w:val="00DE563F"/>
    <w:rsid w:val="00DF187F"/>
    <w:rsid w:val="00E0128B"/>
    <w:rsid w:val="00E1039D"/>
    <w:rsid w:val="00E11C78"/>
    <w:rsid w:val="00E12DB1"/>
    <w:rsid w:val="00E22568"/>
    <w:rsid w:val="00E42624"/>
    <w:rsid w:val="00E572CC"/>
    <w:rsid w:val="00E64E17"/>
    <w:rsid w:val="00E73320"/>
    <w:rsid w:val="00E852EA"/>
    <w:rsid w:val="00E92060"/>
    <w:rsid w:val="00EA3D3C"/>
    <w:rsid w:val="00EC7CC3"/>
    <w:rsid w:val="00EE39C9"/>
    <w:rsid w:val="00EF6C02"/>
    <w:rsid w:val="00F22BD7"/>
    <w:rsid w:val="00F254A4"/>
    <w:rsid w:val="00F30FF1"/>
    <w:rsid w:val="00F37E3D"/>
    <w:rsid w:val="00F43F50"/>
    <w:rsid w:val="00F46494"/>
    <w:rsid w:val="00F558AB"/>
    <w:rsid w:val="00F61D89"/>
    <w:rsid w:val="00F809F2"/>
    <w:rsid w:val="00F86ABB"/>
    <w:rsid w:val="00F97039"/>
    <w:rsid w:val="00FA2BD2"/>
    <w:rsid w:val="00FB2F8E"/>
    <w:rsid w:val="00FB436A"/>
    <w:rsid w:val="00FD7648"/>
    <w:rsid w:val="00FE27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9BEA237"/>
  <w15:docId w15:val="{757ABA37-7D5A-42D5-8BA2-C3ABF0C36D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ajorHAnsi" w:eastAsiaTheme="minorEastAsia" w:hAnsiTheme="maj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semiHidden="1" w:uiPriority="2" w:unhideWhenUsed="1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0D99"/>
    <w:pPr>
      <w:spacing w:before="120" w:after="240" w:line="240" w:lineRule="auto"/>
    </w:pPr>
    <w:rPr>
      <w:rFonts w:ascii="Times New Roman" w:hAnsi="Times New Roman"/>
      <w:sz w:val="24"/>
    </w:rPr>
  </w:style>
  <w:style w:type="paragraph" w:styleId="Heading1">
    <w:name w:val="heading 1"/>
    <w:basedOn w:val="ListParagraph"/>
    <w:next w:val="Normal"/>
    <w:link w:val="Heading1Char"/>
    <w:uiPriority w:val="2"/>
    <w:qFormat/>
    <w:rsid w:val="00D80D99"/>
    <w:pPr>
      <w:numPr>
        <w:numId w:val="17"/>
      </w:numPr>
      <w:spacing w:before="240"/>
      <w:contextualSpacing w:val="0"/>
      <w:outlineLvl w:val="0"/>
    </w:pPr>
    <w:rPr>
      <w:b/>
    </w:rPr>
  </w:style>
  <w:style w:type="paragraph" w:styleId="Heading2">
    <w:name w:val="heading 2"/>
    <w:basedOn w:val="Heading1"/>
    <w:next w:val="Normal"/>
    <w:link w:val="Heading2Char"/>
    <w:uiPriority w:val="2"/>
    <w:qFormat/>
    <w:rsid w:val="00D80D99"/>
    <w:pPr>
      <w:numPr>
        <w:ilvl w:val="1"/>
      </w:numPr>
      <w:spacing w:after="200"/>
      <w:outlineLvl w:val="1"/>
    </w:pPr>
  </w:style>
  <w:style w:type="paragraph" w:styleId="Heading3">
    <w:name w:val="heading 3"/>
    <w:basedOn w:val="Normal"/>
    <w:next w:val="Normal"/>
    <w:link w:val="Heading3Char"/>
    <w:uiPriority w:val="2"/>
    <w:qFormat/>
    <w:rsid w:val="00D80D99"/>
    <w:pPr>
      <w:keepNext/>
      <w:keepLines/>
      <w:numPr>
        <w:ilvl w:val="2"/>
        <w:numId w:val="17"/>
      </w:numPr>
      <w:spacing w:before="40" w:after="120"/>
      <w:outlineLvl w:val="2"/>
    </w:pPr>
    <w:rPr>
      <w:rFonts w:eastAsiaTheme="majorEastAsia" w:cstheme="majorBidi"/>
      <w:b/>
      <w:szCs w:val="24"/>
    </w:rPr>
  </w:style>
  <w:style w:type="paragraph" w:styleId="Heading4">
    <w:name w:val="heading 4"/>
    <w:basedOn w:val="Heading3"/>
    <w:next w:val="Normal"/>
    <w:link w:val="Heading4Char"/>
    <w:uiPriority w:val="2"/>
    <w:qFormat/>
    <w:rsid w:val="00D80D99"/>
    <w:pPr>
      <w:numPr>
        <w:ilvl w:val="3"/>
      </w:numPr>
      <w:outlineLvl w:val="3"/>
    </w:pPr>
    <w:rPr>
      <w:iCs/>
    </w:rPr>
  </w:style>
  <w:style w:type="paragraph" w:styleId="Heading5">
    <w:name w:val="heading 5"/>
    <w:basedOn w:val="Heading4"/>
    <w:next w:val="Normal"/>
    <w:link w:val="Heading5Char"/>
    <w:uiPriority w:val="2"/>
    <w:qFormat/>
    <w:rsid w:val="00D80D99"/>
    <w:pPr>
      <w:numPr>
        <w:ilvl w:val="4"/>
      </w:numPr>
      <w:outlineLvl w:val="4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147395"/>
    <w:rPr>
      <w:rFonts w:ascii="Times New Roman" w:eastAsia="Cambria" w:hAnsi="Times New Roman" w:cs="Times New Roman"/>
      <w:b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2"/>
    <w:rsid w:val="00147395"/>
    <w:rPr>
      <w:rFonts w:ascii="Times New Roman" w:eastAsia="Cambria" w:hAnsi="Times New Roman" w:cs="Times New Roman"/>
      <w:b/>
      <w:sz w:val="24"/>
      <w:szCs w:val="24"/>
    </w:rPr>
  </w:style>
  <w:style w:type="character" w:styleId="Emphasis">
    <w:name w:val="Emphasis"/>
    <w:basedOn w:val="DefaultParagraphFont"/>
    <w:uiPriority w:val="20"/>
    <w:qFormat/>
    <w:rsid w:val="00C724CF"/>
    <w:rPr>
      <w:rFonts w:ascii="Times New Roman" w:hAnsi="Times New Roman"/>
      <w:i/>
      <w:iCs/>
    </w:rPr>
  </w:style>
  <w:style w:type="paragraph" w:styleId="ListParagraph">
    <w:name w:val="List Paragraph"/>
    <w:basedOn w:val="Normal"/>
    <w:uiPriority w:val="34"/>
    <w:qFormat/>
    <w:rsid w:val="00310124"/>
    <w:pPr>
      <w:numPr>
        <w:numId w:val="14"/>
      </w:numPr>
      <w:ind w:left="1434" w:hanging="357"/>
      <w:contextualSpacing/>
    </w:pPr>
    <w:rPr>
      <w:rFonts w:eastAsia="Cambria" w:cs="Times New Roman"/>
      <w:szCs w:val="24"/>
    </w:rPr>
  </w:style>
  <w:style w:type="character" w:styleId="Strong">
    <w:name w:val="Strong"/>
    <w:basedOn w:val="DefaultParagraphFont"/>
    <w:uiPriority w:val="22"/>
    <w:qFormat/>
    <w:rsid w:val="00C724CF"/>
    <w:rPr>
      <w:rFonts w:ascii="Times New Roman" w:hAnsi="Times New Roman"/>
      <w:b/>
      <w:bCs/>
    </w:rPr>
  </w:style>
  <w:style w:type="paragraph" w:styleId="NormalWeb">
    <w:name w:val="Normal (Web)"/>
    <w:basedOn w:val="Normal"/>
    <w:uiPriority w:val="99"/>
    <w:unhideWhenUsed/>
    <w:rsid w:val="00117666"/>
    <w:pPr>
      <w:spacing w:before="100" w:beforeAutospacing="1" w:after="100" w:afterAutospacing="1"/>
    </w:pPr>
    <w:rPr>
      <w:rFonts w:eastAsia="Times New Roman" w:cs="Times New Roman"/>
      <w:szCs w:val="24"/>
    </w:rPr>
  </w:style>
  <w:style w:type="paragraph" w:styleId="Header">
    <w:name w:val="header"/>
    <w:basedOn w:val="Normal"/>
    <w:link w:val="HeaderChar"/>
    <w:uiPriority w:val="99"/>
    <w:unhideWhenUsed/>
    <w:rsid w:val="00A53000"/>
    <w:pPr>
      <w:tabs>
        <w:tab w:val="center" w:pos="4844"/>
        <w:tab w:val="right" w:pos="9689"/>
      </w:tabs>
    </w:pPr>
    <w:rPr>
      <w:b/>
    </w:rPr>
  </w:style>
  <w:style w:type="character" w:customStyle="1" w:styleId="HeaderChar">
    <w:name w:val="Header Char"/>
    <w:basedOn w:val="DefaultParagraphFont"/>
    <w:link w:val="Header"/>
    <w:uiPriority w:val="99"/>
    <w:rsid w:val="00A53000"/>
    <w:rPr>
      <w:rFonts w:ascii="Times New Roman" w:hAnsi="Times New Roman"/>
      <w:b/>
      <w:sz w:val="24"/>
    </w:rPr>
  </w:style>
  <w:style w:type="paragraph" w:styleId="Footer">
    <w:name w:val="footer"/>
    <w:basedOn w:val="Normal"/>
    <w:link w:val="FooterChar"/>
    <w:uiPriority w:val="99"/>
    <w:unhideWhenUsed/>
    <w:rsid w:val="00117666"/>
    <w:pPr>
      <w:tabs>
        <w:tab w:val="center" w:pos="4844"/>
        <w:tab w:val="right" w:pos="9689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117666"/>
  </w:style>
  <w:style w:type="table" w:styleId="TableGrid">
    <w:name w:val="Table Grid"/>
    <w:basedOn w:val="TableNormal"/>
    <w:uiPriority w:val="59"/>
    <w:rsid w:val="001176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117666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17666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117666"/>
    <w:rPr>
      <w:vertAlign w:val="superscript"/>
    </w:rPr>
  </w:style>
  <w:style w:type="paragraph" w:styleId="Caption">
    <w:name w:val="caption"/>
    <w:basedOn w:val="Normal"/>
    <w:next w:val="NoSpacing"/>
    <w:uiPriority w:val="35"/>
    <w:unhideWhenUsed/>
    <w:qFormat/>
    <w:rsid w:val="00A53000"/>
    <w:pPr>
      <w:keepNext/>
    </w:pPr>
    <w:rPr>
      <w:rFonts w:cs="Times New Roman"/>
      <w:b/>
      <w:bCs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17666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7666"/>
    <w:rPr>
      <w:rFonts w:ascii="Tahoma" w:hAnsi="Tahoma" w:cs="Tahoma"/>
      <w:sz w:val="16"/>
      <w:szCs w:val="16"/>
    </w:rPr>
  </w:style>
  <w:style w:type="character" w:styleId="LineNumber">
    <w:name w:val="line number"/>
    <w:basedOn w:val="DefaultParagraphFont"/>
    <w:uiPriority w:val="99"/>
    <w:semiHidden/>
    <w:unhideWhenUsed/>
    <w:rsid w:val="00117666"/>
  </w:style>
  <w:style w:type="paragraph" w:styleId="EndnoteText">
    <w:name w:val="endnote text"/>
    <w:basedOn w:val="Normal"/>
    <w:link w:val="EndnoteTextChar"/>
    <w:uiPriority w:val="99"/>
    <w:semiHidden/>
    <w:unhideWhenUsed/>
    <w:rsid w:val="00CD066B"/>
    <w:pPr>
      <w:spacing w:after="0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CD066B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CD066B"/>
    <w:rPr>
      <w:vertAlign w:val="superscript"/>
    </w:rPr>
  </w:style>
  <w:style w:type="character" w:styleId="CommentReference">
    <w:name w:val="annotation reference"/>
    <w:basedOn w:val="DefaultParagraphFont"/>
    <w:uiPriority w:val="99"/>
    <w:unhideWhenUsed/>
    <w:rsid w:val="00725A7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qFormat/>
    <w:rsid w:val="00725A7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qFormat/>
    <w:rsid w:val="00725A7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25A7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25A7D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5A1D84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D5B93"/>
    <w:rPr>
      <w:color w:val="800080" w:themeColor="followedHyperlink"/>
      <w:u w:val="single"/>
    </w:rPr>
  </w:style>
  <w:style w:type="paragraph" w:styleId="Title">
    <w:name w:val="Title"/>
    <w:basedOn w:val="Normal"/>
    <w:next w:val="Normal"/>
    <w:link w:val="TitleChar"/>
    <w:qFormat/>
    <w:rsid w:val="00D80D99"/>
    <w:pPr>
      <w:suppressLineNumbers/>
      <w:spacing w:before="240" w:after="360"/>
      <w:jc w:val="center"/>
    </w:pPr>
    <w:rPr>
      <w:rFonts w:cs="Times New Roman"/>
      <w:b/>
      <w:sz w:val="32"/>
      <w:szCs w:val="32"/>
    </w:rPr>
  </w:style>
  <w:style w:type="character" w:customStyle="1" w:styleId="TitleChar">
    <w:name w:val="Title Char"/>
    <w:basedOn w:val="DefaultParagraphFont"/>
    <w:link w:val="Title"/>
    <w:rsid w:val="00D80D99"/>
    <w:rPr>
      <w:rFonts w:ascii="Times New Roman" w:hAnsi="Times New Roman" w:cs="Times New Roman"/>
      <w:b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99"/>
    <w:unhideWhenUsed/>
    <w:qFormat/>
    <w:rsid w:val="00AC0270"/>
    <w:pPr>
      <w:spacing w:before="240"/>
    </w:pPr>
    <w:rPr>
      <w:rFonts w:cs="Times New Roman"/>
      <w:b/>
      <w:szCs w:val="24"/>
    </w:rPr>
  </w:style>
  <w:style w:type="character" w:customStyle="1" w:styleId="SubtitleChar">
    <w:name w:val="Subtitle Char"/>
    <w:basedOn w:val="DefaultParagraphFont"/>
    <w:link w:val="Subtitle"/>
    <w:uiPriority w:val="99"/>
    <w:rsid w:val="00651CA2"/>
    <w:rPr>
      <w:rFonts w:ascii="Times New Roman" w:hAnsi="Times New Roman" w:cs="Times New Roman"/>
      <w:b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2"/>
    <w:rsid w:val="005D1840"/>
    <w:rPr>
      <w:rFonts w:ascii="Times New Roman" w:eastAsiaTheme="majorEastAsia" w:hAnsi="Times New Roman" w:cstheme="majorBidi"/>
      <w:b/>
      <w:sz w:val="24"/>
      <w:szCs w:val="24"/>
    </w:rPr>
  </w:style>
  <w:style w:type="paragraph" w:styleId="NoSpacing">
    <w:name w:val="No Spacing"/>
    <w:uiPriority w:val="99"/>
    <w:unhideWhenUsed/>
    <w:qFormat/>
    <w:rsid w:val="00A53000"/>
    <w:pPr>
      <w:spacing w:after="0" w:line="240" w:lineRule="auto"/>
    </w:pPr>
    <w:rPr>
      <w:rFonts w:ascii="Times New Roman" w:hAnsi="Times New Roman"/>
      <w:sz w:val="24"/>
    </w:rPr>
  </w:style>
  <w:style w:type="character" w:customStyle="1" w:styleId="Heading4Char">
    <w:name w:val="Heading 4 Char"/>
    <w:basedOn w:val="DefaultParagraphFont"/>
    <w:link w:val="Heading4"/>
    <w:uiPriority w:val="2"/>
    <w:rsid w:val="005D1840"/>
    <w:rPr>
      <w:rFonts w:ascii="Times New Roman" w:eastAsiaTheme="majorEastAsia" w:hAnsi="Times New Roman" w:cstheme="majorBidi"/>
      <w:b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2"/>
    <w:rsid w:val="005D1840"/>
    <w:rPr>
      <w:rFonts w:ascii="Times New Roman" w:eastAsiaTheme="majorEastAsia" w:hAnsi="Times New Roman" w:cstheme="majorBidi"/>
      <w:b/>
      <w:iCs/>
      <w:sz w:val="24"/>
      <w:szCs w:val="24"/>
    </w:rPr>
  </w:style>
  <w:style w:type="paragraph" w:customStyle="1" w:styleId="AuthorList">
    <w:name w:val="Author List"/>
    <w:aliases w:val="Keywords,Abstract"/>
    <w:basedOn w:val="Subtitle"/>
    <w:next w:val="Normal"/>
    <w:uiPriority w:val="1"/>
    <w:qFormat/>
    <w:rsid w:val="00651CA2"/>
  </w:style>
  <w:style w:type="character" w:styleId="SubtleEmphasis">
    <w:name w:val="Subtle Emphasis"/>
    <w:basedOn w:val="DefaultParagraphFont"/>
    <w:uiPriority w:val="19"/>
    <w:qFormat/>
    <w:rsid w:val="00C724CF"/>
    <w:rPr>
      <w:rFonts w:ascii="Times New Roman" w:hAnsi="Times New Roman"/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unhideWhenUsed/>
    <w:rsid w:val="00C724CF"/>
    <w:rPr>
      <w:rFonts w:ascii="Times New Roman" w:hAnsi="Times New Roman"/>
      <w:i/>
      <w:iCs/>
      <w:color w:val="auto"/>
    </w:rPr>
  </w:style>
  <w:style w:type="paragraph" w:styleId="Quote">
    <w:name w:val="Quote"/>
    <w:basedOn w:val="Normal"/>
    <w:next w:val="Normal"/>
    <w:link w:val="QuoteChar"/>
    <w:uiPriority w:val="29"/>
    <w:qFormat/>
    <w:rsid w:val="00C724CF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724CF"/>
    <w:rPr>
      <w:rFonts w:ascii="Times New Roman" w:hAnsi="Times New Roman"/>
      <w:i/>
      <w:iCs/>
      <w:color w:val="404040" w:themeColor="text1" w:themeTint="BF"/>
      <w:sz w:val="24"/>
    </w:rPr>
  </w:style>
  <w:style w:type="character" w:styleId="IntenseReference">
    <w:name w:val="Intense Reference"/>
    <w:basedOn w:val="DefaultParagraphFont"/>
    <w:uiPriority w:val="32"/>
    <w:qFormat/>
    <w:rsid w:val="00C724CF"/>
    <w:rPr>
      <w:b/>
      <w:bCs/>
      <w:smallCaps/>
      <w:color w:val="auto"/>
      <w:spacing w:val="5"/>
    </w:rPr>
  </w:style>
  <w:style w:type="character" w:styleId="BookTitle">
    <w:name w:val="Book Title"/>
    <w:basedOn w:val="DefaultParagraphFont"/>
    <w:uiPriority w:val="33"/>
    <w:qFormat/>
    <w:rsid w:val="00C724CF"/>
    <w:rPr>
      <w:rFonts w:ascii="Times New Roman" w:hAnsi="Times New Roman"/>
      <w:b/>
      <w:bCs/>
      <w:i/>
      <w:iCs/>
      <w:spacing w:val="5"/>
    </w:rPr>
  </w:style>
  <w:style w:type="numbering" w:customStyle="1" w:styleId="Headings">
    <w:name w:val="Headings"/>
    <w:uiPriority w:val="99"/>
    <w:rsid w:val="00D80D99"/>
    <w:pPr>
      <w:numPr>
        <w:numId w:val="21"/>
      </w:numPr>
    </w:pPr>
  </w:style>
  <w:style w:type="paragraph" w:styleId="Revision">
    <w:name w:val="Revision"/>
    <w:hidden/>
    <w:uiPriority w:val="99"/>
    <w:semiHidden/>
    <w:rsid w:val="00A545C6"/>
    <w:pPr>
      <w:spacing w:after="0" w:line="240" w:lineRule="auto"/>
    </w:pPr>
    <w:rPr>
      <w:rFonts w:ascii="Times New Roman" w:hAnsi="Times New Roman"/>
      <w:sz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895308"/>
    <w:rPr>
      <w:color w:val="605E5C"/>
      <w:shd w:val="clear" w:color="auto" w:fill="E1DFDD"/>
    </w:rPr>
  </w:style>
  <w:style w:type="character" w:customStyle="1" w:styleId="im">
    <w:name w:val="im"/>
    <w:basedOn w:val="DefaultParagraphFont"/>
    <w:rsid w:val="007C33BF"/>
  </w:style>
  <w:style w:type="table" w:styleId="PlainTable2">
    <w:name w:val="Plain Table 2"/>
    <w:basedOn w:val="TableNormal"/>
    <w:uiPriority w:val="42"/>
    <w:rsid w:val="00647135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customStyle="1" w:styleId="EndNoteBibliographyTitle">
    <w:name w:val="EndNote Bibliography Title"/>
    <w:basedOn w:val="Normal"/>
    <w:link w:val="EndNoteBibliographyTitle0"/>
    <w:rsid w:val="00F37E3D"/>
    <w:pPr>
      <w:widowControl w:val="0"/>
      <w:spacing w:before="0" w:after="0"/>
      <w:jc w:val="center"/>
    </w:pPr>
    <w:rPr>
      <w:rFonts w:eastAsia="DengXian" w:cs="Times New Roman"/>
      <w:kern w:val="2"/>
      <w:szCs w:val="24"/>
      <w:lang w:eastAsia="zh-CN"/>
    </w:rPr>
  </w:style>
  <w:style w:type="character" w:customStyle="1" w:styleId="EndNoteBibliographyTitle0">
    <w:name w:val="EndNote Bibliography Title 字符"/>
    <w:basedOn w:val="DefaultParagraphFont"/>
    <w:link w:val="EndNoteBibliographyTitle"/>
    <w:rsid w:val="00F37E3D"/>
    <w:rPr>
      <w:rFonts w:ascii="Times New Roman" w:eastAsia="DengXian" w:hAnsi="Times New Roman" w:cs="Times New Roman"/>
      <w:kern w:val="2"/>
      <w:sz w:val="24"/>
      <w:szCs w:val="24"/>
      <w:lang w:eastAsia="zh-CN"/>
    </w:rPr>
  </w:style>
  <w:style w:type="paragraph" w:customStyle="1" w:styleId="EndNoteBibliography">
    <w:name w:val="EndNote Bibliography"/>
    <w:basedOn w:val="Normal"/>
    <w:link w:val="EndNoteBibliography0"/>
    <w:rsid w:val="00F37E3D"/>
    <w:pPr>
      <w:widowControl w:val="0"/>
      <w:spacing w:before="0" w:after="0"/>
      <w:jc w:val="both"/>
    </w:pPr>
    <w:rPr>
      <w:rFonts w:eastAsia="DengXian" w:cs="Times New Roman"/>
      <w:kern w:val="2"/>
      <w:szCs w:val="24"/>
      <w:lang w:eastAsia="zh-CN"/>
    </w:rPr>
  </w:style>
  <w:style w:type="character" w:customStyle="1" w:styleId="EndNoteBibliography0">
    <w:name w:val="EndNote Bibliography 字符"/>
    <w:basedOn w:val="DefaultParagraphFont"/>
    <w:link w:val="EndNoteBibliography"/>
    <w:rsid w:val="00F37E3D"/>
    <w:rPr>
      <w:rFonts w:ascii="Times New Roman" w:eastAsia="DengXian" w:hAnsi="Times New Roman" w:cs="Times New Roman"/>
      <w:kern w:val="2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195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94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9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99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25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3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72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25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0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13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1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45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1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annah.eccles\OneDrive%20-%20Frontiers%20Media%20SA\Documents\Latex%20work\Sep%202022_link%20updates\frontiers_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6445AF306EBB441B7A6158762C40D43" ma:contentTypeVersion="28" ma:contentTypeDescription="Create a new document." ma:contentTypeScope="" ma:versionID="6fd1d3709ebdae3c6e0eeb2d23db798b">
  <xsd:schema xmlns:xsd="http://www.w3.org/2001/XMLSchema" xmlns:xs="http://www.w3.org/2001/XMLSchema" xmlns:p="http://schemas.microsoft.com/office/2006/metadata/properties" xmlns:ns2="26005759-6815-4540-b8ea-913958d74f23" xmlns:ns3="970c08f3-bdc0-46be-888b-e62464d9f78c" targetNamespace="http://schemas.microsoft.com/office/2006/metadata/properties" ma:root="true" ma:fieldsID="830d6d9b807b871f8ec19ed92d251fd0" ns2:_="" ns3:_="">
    <xsd:import namespace="26005759-6815-4540-b8ea-913958d74f23"/>
    <xsd:import namespace="970c08f3-bdc0-46be-888b-e62464d9f78c"/>
    <xsd:element name="properties">
      <xsd:complexType>
        <xsd:sequence>
          <xsd:element name="documentManagement">
            <xsd:complexType>
              <xsd:all>
                <xsd:element ref="ns2:_dlc_DocIdUrl" minOccurs="0"/>
                <xsd:element ref="ns2:_dlc_DocId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2:SharedWithUsers" minOccurs="0"/>
                <xsd:element ref="ns2:SharedWithDetails" minOccurs="0"/>
                <xsd:element ref="ns3:MediaServiceDateTaken" minOccurs="0"/>
                <xsd:element ref="ns3:Status" minOccurs="0"/>
                <xsd:element ref="ns3:Lead" minOccurs="0"/>
                <xsd:element ref="ns3:Description" minOccurs="0"/>
                <xsd:element ref="ns3:_Flow_SignoffStatu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005759-6815-4540-b8ea-913958d74f23" elementFormDefault="qualified">
    <xsd:import namespace="http://schemas.microsoft.com/office/2006/documentManagement/types"/>
    <xsd:import namespace="http://schemas.microsoft.com/office/infopath/2007/PartnerControls"/>
    <xsd:element name="_dlc_DocIdUrl" ma:index="2" nillable="true" ma:displayName="Document ID" ma:description="Permanent link to this document." ma:hidden="true" ma:internalName="_dlc_DocId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" ma:index="7" nillable="true" ma:displayName="Document ID Value" ma:description="The value of the document ID assigned to this item." ma:hidden="true" ma:internalName="_dlc_DocId" ma:readOnly="false">
      <xsd:simpleType>
        <xsd:restriction base="dms:Text"/>
      </xsd:simpleType>
    </xsd:element>
    <xsd:element name="_dlc_DocIdPersistId" ma:index="9" nillable="true" ma:displayName="Persist ID" ma:description="Keep ID on add." ma:hidden="true" ma:internalName="_dlc_DocIdPersistId" ma:readOnly="false">
      <xsd:simpleType>
        <xsd:restriction base="dms:Boolean"/>
      </xsd:simpleType>
    </xsd:element>
    <xsd:element name="SharedWithUsers" ma:index="14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9" nillable="true" ma:displayName="Taxonomy Catch All Column" ma:hidden="true" ma:list="{43fa7804-5c1f-47ca-a814-a80f2ff05ca7}" ma:internalName="TaxCatchAll" ma:showField="CatchAllData" ma:web="26005759-6815-4540-b8ea-913958d74f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0c08f3-bdc0-46be-888b-e62464d9f7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hidden="true" ma:internalName="MediaServiceKeyPoints" ma:readOnly="true">
      <xsd:simpleType>
        <xsd:restriction base="dms:Note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8" nillable="true" ma:displayName="Status" ma:default="New" ma:description="Archive function" ma:format="Dropdown" ma:internalName="Status">
      <xsd:simpleType>
        <xsd:restriction base="dms:Choice">
          <xsd:enumeration value="New"/>
          <xsd:enumeration value="Ongoing"/>
          <xsd:enumeration value="Finished"/>
        </xsd:restriction>
      </xsd:simpleType>
    </xsd:element>
    <xsd:element name="Lead" ma:index="19" nillable="true" ma:displayName="Lead" ma:format="Dropdown" ma:list="UserInfo" ma:SharePointGroup="0" ma:internalName="Lead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escription" ma:index="20" nillable="true" ma:displayName="Description" ma:format="Dropdown" ma:internalName="Description">
      <xsd:simpleType>
        <xsd:restriction base="dms:Note">
          <xsd:maxLength value="255"/>
        </xsd:restriction>
      </xsd:simpleType>
    </xsd:element>
    <xsd:element name="_Flow_SignoffStatus" ma:index="21" nillable="true" ma:displayName="Sign-off status" ma:internalName="Sign_x002d_off_x0020_status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5" nillable="true" ma:displayName="Location" ma:internalName="MediaServiceLocation" ma:readOnly="true">
      <xsd:simpleType>
        <xsd:restriction base="dms:Text"/>
      </xsd:simpleType>
    </xsd:element>
    <xsd:element name="MediaLengthInSeconds" ma:index="26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8" nillable="true" ma:taxonomy="true" ma:internalName="lcf76f155ced4ddcb4097134ff3c332f" ma:taxonomyFieldName="MediaServiceImageTags" ma:displayName="Image Tags" ma:readOnly="false" ma:fieldId="{5cf76f15-5ced-4ddc-b409-7134ff3c332f}" ma:taxonomyMulti="true" ma:sspId="465d274b-74f9-43c9-a5ca-fb7fe75b76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26005759-6815-4540-b8ea-913958d74f23">FRONDOC-1086935359-10120</_dlc_DocId>
    <_dlc_DocIdUrl xmlns="26005759-6815-4540-b8ea-913958d74f23">
      <Url>https://frontiersin.sharepoint.com/Publishing/PubOps/Production/_layouts/15/DocIdRedir.aspx?ID=FRONDOC-1086935359-10120</Url>
      <Description>FRONDOC-1086935359-10120</Description>
    </_dlc_DocIdUrl>
    <_dlc_DocIdPersistId xmlns="26005759-6815-4540-b8ea-913958d74f23">false</_dlc_DocIdPersistId>
    <Description xmlns="970c08f3-bdc0-46be-888b-e62464d9f78c" xsi:nil="true"/>
    <Lead xmlns="970c08f3-bdc0-46be-888b-e62464d9f78c">
      <UserInfo>
        <DisplayName/>
        <AccountId xsi:nil="true"/>
        <AccountType/>
      </UserInfo>
    </Lead>
    <Status xmlns="970c08f3-bdc0-46be-888b-e62464d9f78c">New</Status>
    <_Flow_SignoffStatus xmlns="970c08f3-bdc0-46be-888b-e62464d9f78c" xsi:nil="true"/>
    <SharedWithUsers xmlns="26005759-6815-4540-b8ea-913958d74f23">
      <UserInfo>
        <DisplayName/>
        <AccountId xsi:nil="true"/>
        <AccountType/>
      </UserInfo>
    </SharedWithUsers>
    <lcf76f155ced4ddcb4097134ff3c332f xmlns="970c08f3-bdc0-46be-888b-e62464d9f78c">
      <Terms xmlns="http://schemas.microsoft.com/office/infopath/2007/PartnerControls"/>
    </lcf76f155ced4ddcb4097134ff3c332f>
    <TaxCatchAll xmlns="26005759-6815-4540-b8ea-913958d74f23" xsi:nil="true"/>
  </documentManagement>
</p:properties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37D19558-80B8-407F-9A85-A5582859BFC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6005759-6815-4540-b8ea-913958d74f23"/>
    <ds:schemaRef ds:uri="970c08f3-bdc0-46be-888b-e62464d9f78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547FD6E-73F0-4542-8474-D6680317EFD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F9F80FA-172A-49E6-812C-44A6388DD2F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80633FE-2C4D-43D3-9027-7B70B5BC8799}">
  <ds:schemaRefs>
    <ds:schemaRef ds:uri="http://schemas.microsoft.com/office/2006/metadata/properties"/>
    <ds:schemaRef ds:uri="http://schemas.microsoft.com/office/infopath/2007/PartnerControls"/>
    <ds:schemaRef ds:uri="26005759-6815-4540-b8ea-913958d74f23"/>
    <ds:schemaRef ds:uri="970c08f3-bdc0-46be-888b-e62464d9f78c"/>
  </ds:schemaRefs>
</ds:datastoreItem>
</file>

<file path=customXml/itemProps5.xml><?xml version="1.0" encoding="utf-8"?>
<ds:datastoreItem xmlns:ds="http://schemas.openxmlformats.org/officeDocument/2006/customXml" ds:itemID="{51F9E78B-9130-4244-A349-202827F2937E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frontiers_template.dotx</Template>
  <TotalTime>0</TotalTime>
  <Pages>8</Pages>
  <Words>746</Words>
  <Characters>4256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Frontiers</dc:creator>
  <cp:keywords/>
  <dc:description/>
  <cp:lastModifiedBy>Trupti Sudge</cp:lastModifiedBy>
  <cp:revision>2</cp:revision>
  <cp:lastPrinted>2013-10-03T12:51:00Z</cp:lastPrinted>
  <dcterms:created xsi:type="dcterms:W3CDTF">2022-12-28T11:07:00Z</dcterms:created>
  <dcterms:modified xsi:type="dcterms:W3CDTF">2022-12-28T11:07:00Z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0x01010026445AF306EBB441B7A6158762C40D43</vt:lpwstr>
  </property>
  <property fmtid="{D5CDD505-2E9C-101B-9397-08002B2CF9AE}" pid="3" name="_dlc_DocIdItemGuid">
    <vt:lpwstr>1f20ac40-4545-4ae8-9e88-2ffc72570862</vt:lpwstr>
  </property>
  <property fmtid="{D5CDD505-2E9C-101B-9397-08002B2CF9AE}" pid="4" name="Order">
    <vt:r8>1012000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MediaServiceImageTags">
    <vt:lpwstr/>
  </property>
</Properties>
</file>