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31306" w14:textId="67CC65E2" w:rsidR="006B2B12" w:rsidRDefault="006B2B12" w:rsidP="006B2B12">
      <w:pPr>
        <w:pStyle w:val="BATitle"/>
      </w:pPr>
      <w:r w:rsidRPr="00AA1274">
        <w:t>Direct</w:t>
      </w:r>
      <w:r w:rsidR="00B44AF5">
        <w:t>ly</w:t>
      </w:r>
      <w:r w:rsidRPr="00AA1274">
        <w:t xml:space="preserve"> Monitoring the </w:t>
      </w:r>
      <w:r w:rsidR="00B44AF5">
        <w:t xml:space="preserve">Shift in </w:t>
      </w:r>
      <w:r w:rsidRPr="00AA1274">
        <w:t>Corrosion Mechanism</w:t>
      </w:r>
      <w:r w:rsidR="001B04B3">
        <w:t>s</w:t>
      </w:r>
      <w:r w:rsidRPr="00AA1274">
        <w:t xml:space="preserve"> of </w:t>
      </w:r>
      <w:r w:rsidR="001B04B3">
        <w:t xml:space="preserve">a </w:t>
      </w:r>
      <w:r w:rsidRPr="00AA1274">
        <w:t xml:space="preserve">Model FeCrNi </w:t>
      </w:r>
      <w:r>
        <w:t>A</w:t>
      </w:r>
      <w:r w:rsidRPr="00AA1274">
        <w:t xml:space="preserve">lloy </w:t>
      </w:r>
      <w:r>
        <w:t>D</w:t>
      </w:r>
      <w:r w:rsidRPr="00AA1274">
        <w:t xml:space="preserve">riven by Electrical Potential </w:t>
      </w:r>
    </w:p>
    <w:p w14:paraId="723DAD63" w14:textId="77777777" w:rsidR="006B2B12" w:rsidRPr="00870AC5" w:rsidRDefault="006B2B12" w:rsidP="006B2B12">
      <w:pPr>
        <w:pStyle w:val="BBAuthorName"/>
      </w:pPr>
      <w:r w:rsidRPr="00870AC5">
        <w:t>Tingkun Liu</w:t>
      </w:r>
      <w:r w:rsidRPr="00870AC5">
        <w:rPr>
          <w:vertAlign w:val="superscript"/>
        </w:rPr>
        <w:t>1</w:t>
      </w:r>
      <w:r w:rsidRPr="00870AC5">
        <w:t>, Cheng-Han Li</w:t>
      </w:r>
      <w:r w:rsidRPr="00870AC5">
        <w:rPr>
          <w:vertAlign w:val="superscript"/>
        </w:rPr>
        <w:t>1</w:t>
      </w:r>
      <w:r w:rsidRPr="00870AC5">
        <w:t>, Matthew Olszta</w:t>
      </w:r>
      <w:r w:rsidRPr="00870AC5">
        <w:rPr>
          <w:vertAlign w:val="superscript"/>
        </w:rPr>
        <w:t>2</w:t>
      </w:r>
      <w:r w:rsidRPr="00870AC5">
        <w:t>, Jinhui Tao</w:t>
      </w:r>
      <w:r w:rsidRPr="00870AC5">
        <w:rPr>
          <w:vertAlign w:val="superscript"/>
        </w:rPr>
        <w:t>1*</w:t>
      </w:r>
      <w:r w:rsidRPr="00870AC5">
        <w:t>, Arun Devaraj</w:t>
      </w:r>
      <w:r w:rsidRPr="00870AC5">
        <w:rPr>
          <w:vertAlign w:val="superscript"/>
        </w:rPr>
        <w:t>1*</w:t>
      </w:r>
      <w:r w:rsidRPr="00870AC5">
        <w:t xml:space="preserve"> </w:t>
      </w:r>
    </w:p>
    <w:p w14:paraId="4331917F" w14:textId="38C3FCA3" w:rsidR="006B2B12" w:rsidRPr="00870AC5" w:rsidRDefault="006B2B12" w:rsidP="006B2B12">
      <w:pPr>
        <w:pStyle w:val="BCAuthorAddress"/>
      </w:pPr>
      <w:r w:rsidRPr="00870AC5">
        <w:rPr>
          <w:vertAlign w:val="superscript"/>
        </w:rPr>
        <w:t>1</w:t>
      </w:r>
      <w:r w:rsidRPr="00870AC5">
        <w:t xml:space="preserve">Physical and </w:t>
      </w:r>
      <w:r w:rsidR="004A00E2">
        <w:t>C</w:t>
      </w:r>
      <w:r w:rsidRPr="00870AC5">
        <w:t xml:space="preserve">omputational </w:t>
      </w:r>
      <w:r w:rsidR="004A00E2">
        <w:t>S</w:t>
      </w:r>
      <w:r w:rsidRPr="00870AC5">
        <w:t xml:space="preserve">ciences </w:t>
      </w:r>
      <w:r w:rsidR="004A00E2">
        <w:t>D</w:t>
      </w:r>
      <w:r w:rsidRPr="00870AC5">
        <w:t xml:space="preserve">irectorate, </w:t>
      </w:r>
      <w:r w:rsidR="004A00E2">
        <w:t>P</w:t>
      </w:r>
      <w:r w:rsidRPr="00870AC5">
        <w:t xml:space="preserve">acific </w:t>
      </w:r>
      <w:r w:rsidR="004A00E2">
        <w:t>N</w:t>
      </w:r>
      <w:r w:rsidRPr="00870AC5">
        <w:t xml:space="preserve">orthwest </w:t>
      </w:r>
      <w:r w:rsidR="004A00E2">
        <w:t>N</w:t>
      </w:r>
      <w:r w:rsidRPr="00870AC5">
        <w:t xml:space="preserve">ational </w:t>
      </w:r>
      <w:r w:rsidR="004A00E2">
        <w:t>L</w:t>
      </w:r>
      <w:r w:rsidRPr="00870AC5">
        <w:t>aboratory</w:t>
      </w:r>
    </w:p>
    <w:p w14:paraId="5FA78994" w14:textId="309941B0" w:rsidR="006B2B12" w:rsidRPr="00870AC5" w:rsidRDefault="006B2B12" w:rsidP="006B2B12">
      <w:pPr>
        <w:pStyle w:val="BCAuthorAddress"/>
      </w:pPr>
      <w:r w:rsidRPr="00870AC5">
        <w:rPr>
          <w:vertAlign w:val="superscript"/>
        </w:rPr>
        <w:t>2</w:t>
      </w:r>
      <w:r w:rsidRPr="00870AC5">
        <w:t xml:space="preserve">Energy and </w:t>
      </w:r>
      <w:r w:rsidR="004A00E2">
        <w:t>E</w:t>
      </w:r>
      <w:r w:rsidRPr="00870AC5">
        <w:t xml:space="preserve">nvironment </w:t>
      </w:r>
      <w:r w:rsidR="004A00E2">
        <w:t>D</w:t>
      </w:r>
      <w:r w:rsidRPr="00870AC5">
        <w:t xml:space="preserve">irectorate, </w:t>
      </w:r>
      <w:r w:rsidR="00C55D5A">
        <w:t>P</w:t>
      </w:r>
      <w:r w:rsidRPr="00870AC5">
        <w:t xml:space="preserve">acific </w:t>
      </w:r>
      <w:r w:rsidR="00C55D5A">
        <w:t>N</w:t>
      </w:r>
      <w:r w:rsidRPr="00870AC5">
        <w:t xml:space="preserve">orthwest </w:t>
      </w:r>
      <w:r w:rsidR="00C55D5A">
        <w:t>N</w:t>
      </w:r>
      <w:r w:rsidRPr="00870AC5">
        <w:t xml:space="preserve">ational </w:t>
      </w:r>
      <w:r w:rsidR="00C55D5A">
        <w:t>L</w:t>
      </w:r>
      <w:r w:rsidRPr="00870AC5">
        <w:t>aboratory</w:t>
      </w:r>
    </w:p>
    <w:p w14:paraId="3955E7CE" w14:textId="6E7E625B" w:rsidR="006B2B12" w:rsidRDefault="006B2B12" w:rsidP="006B2B12">
      <w:pPr>
        <w:pStyle w:val="BEAuthorBiography"/>
      </w:pPr>
      <w:r w:rsidRPr="00870AC5">
        <w:rPr>
          <w:vertAlign w:val="superscript"/>
        </w:rPr>
        <w:t>*</w:t>
      </w:r>
      <w:r w:rsidRPr="00870AC5">
        <w:t xml:space="preserve"> Corresponding author: </w:t>
      </w:r>
      <w:hyperlink r:id="rId7" w:history="1">
        <w:r w:rsidR="00D116E0" w:rsidRPr="008D3E0A">
          <w:rPr>
            <w:rStyle w:val="Hyperlink"/>
          </w:rPr>
          <w:t>Jinhui.tao@pnnl.gov</w:t>
        </w:r>
      </w:hyperlink>
      <w:r w:rsidR="00D116E0">
        <w:t xml:space="preserve">; </w:t>
      </w:r>
      <w:hyperlink r:id="rId8" w:history="1">
        <w:r w:rsidR="00D116E0" w:rsidRPr="008D3E0A">
          <w:rPr>
            <w:rStyle w:val="Hyperlink"/>
          </w:rPr>
          <w:t>arun.devaraj@pnnl.gov</w:t>
        </w:r>
      </w:hyperlink>
    </w:p>
    <w:p w14:paraId="040B0641" w14:textId="77777777" w:rsidR="00D116E0" w:rsidRPr="00870AC5" w:rsidRDefault="00D116E0" w:rsidP="006B2B12">
      <w:pPr>
        <w:pStyle w:val="BEAuthorBiography"/>
      </w:pPr>
    </w:p>
    <w:p w14:paraId="4B59E215" w14:textId="77777777" w:rsidR="006B2B12" w:rsidRDefault="006B2B12" w:rsidP="00DE5188">
      <w:pPr>
        <w:pStyle w:val="BEAuthorBiography"/>
      </w:pPr>
    </w:p>
    <w:p w14:paraId="22491C43" w14:textId="77777777" w:rsidR="00DE5188" w:rsidRDefault="00DE5188" w:rsidP="00DE5188">
      <w:pPr>
        <w:pStyle w:val="BBAuthorName"/>
      </w:pPr>
    </w:p>
    <w:p w14:paraId="0335B289" w14:textId="77777777" w:rsidR="00917CAD" w:rsidRPr="00917CAD" w:rsidRDefault="00917CAD" w:rsidP="00917CAD">
      <w:pPr>
        <w:pStyle w:val="BCAuthorAddress"/>
      </w:pPr>
    </w:p>
    <w:p w14:paraId="6FD8DE89" w14:textId="77777777" w:rsidR="00576C7E" w:rsidRDefault="00576C7E" w:rsidP="00AD6AA1">
      <w:pPr>
        <w:pStyle w:val="VAFigureCaption"/>
      </w:pPr>
      <w:r>
        <w:rPr>
          <w:noProof/>
        </w:rPr>
        <w:lastRenderedPageBreak/>
        <w:drawing>
          <wp:inline distT="0" distB="0" distL="0" distR="0" wp14:anchorId="14C0F467" wp14:editId="130AA033">
            <wp:extent cx="5933308" cy="29895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33" cy="2993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84638" w14:textId="17C36883" w:rsidR="00C41F7C" w:rsidRDefault="00576C7E" w:rsidP="00C41F7C">
      <w:pPr>
        <w:pStyle w:val="VAFigureCaption"/>
      </w:pPr>
      <w:r>
        <w:t>Figure S</w:t>
      </w:r>
      <w:r w:rsidR="0017392C">
        <w:fldChar w:fldCharType="begin"/>
      </w:r>
      <w:r w:rsidR="0017392C">
        <w:instrText xml:space="preserve"> SEQ Figure_S \* ARABIC </w:instrText>
      </w:r>
      <w:r w:rsidR="0017392C">
        <w:fldChar w:fldCharType="separate"/>
      </w:r>
      <w:r w:rsidR="00323C5F">
        <w:rPr>
          <w:noProof/>
        </w:rPr>
        <w:t>1</w:t>
      </w:r>
      <w:r w:rsidR="0017392C">
        <w:rPr>
          <w:noProof/>
        </w:rPr>
        <w:fldChar w:fldCharType="end"/>
      </w:r>
      <w:r w:rsidR="002D1F36">
        <w:rPr>
          <w:noProof/>
        </w:rPr>
        <w:t>.</w:t>
      </w:r>
      <w:r w:rsidR="00AD6AA1">
        <w:t xml:space="preserve"> (a</w:t>
      </w:r>
      <w:r w:rsidR="002D1F36">
        <w:rPr>
          <w:rFonts w:cs="Times"/>
        </w:rPr>
        <w:t>–</w:t>
      </w:r>
      <w:r w:rsidR="00AD6AA1">
        <w:t>o)</w:t>
      </w:r>
      <w:r>
        <w:t xml:space="preserve"> </w:t>
      </w:r>
      <w:r w:rsidR="00105693" w:rsidRPr="00AF2263">
        <w:t>In</w:t>
      </w:r>
      <w:r w:rsidR="002D1F36">
        <w:t xml:space="preserve"> </w:t>
      </w:r>
      <w:r w:rsidR="00105693" w:rsidRPr="00AF2263">
        <w:t>situ</w:t>
      </w:r>
      <w:r w:rsidR="00105693" w:rsidRPr="002D1F36">
        <w:t xml:space="preserve"> </w:t>
      </w:r>
      <w:r w:rsidR="00105693" w:rsidRPr="00A56FFA">
        <w:t>AFM images of the no</w:t>
      </w:r>
      <w:r w:rsidR="00105693">
        <w:t>n</w:t>
      </w:r>
      <w:r w:rsidR="00105693" w:rsidRPr="00A56FFA">
        <w:t>bias</w:t>
      </w:r>
      <w:r w:rsidR="00105693">
        <w:t>ed</w:t>
      </w:r>
      <w:r w:rsidR="00105693" w:rsidRPr="00A56FFA">
        <w:t xml:space="preserve"> sample </w:t>
      </w:r>
      <w:r w:rsidR="00186A7A">
        <w:t>etched</w:t>
      </w:r>
      <w:r w:rsidR="00186A7A" w:rsidRPr="00A56FFA">
        <w:t xml:space="preserve"> </w:t>
      </w:r>
      <w:r w:rsidR="00105693" w:rsidRPr="00A56FFA">
        <w:t>in 0.5</w:t>
      </w:r>
      <w:r w:rsidR="002D1F36">
        <w:t> </w:t>
      </w:r>
      <w:r w:rsidR="00105693" w:rsidRPr="00A56FFA">
        <w:t>M DCl up to 76.5 min</w:t>
      </w:r>
      <w:r w:rsidR="00A956F5">
        <w:t xml:space="preserve">. </w:t>
      </w:r>
      <w:r w:rsidR="00807300">
        <w:t xml:space="preserve">The red </w:t>
      </w:r>
      <w:r w:rsidR="00E2519F">
        <w:t>rectang</w:t>
      </w:r>
      <w:r w:rsidR="00186A7A">
        <w:t>le</w:t>
      </w:r>
      <w:r w:rsidR="00B44AF5">
        <w:t xml:space="preserve"> in</w:t>
      </w:r>
      <w:r w:rsidR="00186A7A">
        <w:t xml:space="preserve"> (o)</w:t>
      </w:r>
      <w:r w:rsidR="00807300">
        <w:t xml:space="preserve"> </w:t>
      </w:r>
      <w:r w:rsidR="00E2519F">
        <w:t xml:space="preserve">represents </w:t>
      </w:r>
      <w:r w:rsidR="00B44AF5">
        <w:t xml:space="preserve">the </w:t>
      </w:r>
      <w:r w:rsidR="00E2519F">
        <w:t>region</w:t>
      </w:r>
      <w:r w:rsidR="00B44AF5">
        <w:t xml:space="preserve"> for in</w:t>
      </w:r>
      <w:r w:rsidR="002D1F36">
        <w:t xml:space="preserve"> </w:t>
      </w:r>
      <w:r w:rsidR="00B44AF5">
        <w:t>situ monitoring</w:t>
      </w:r>
      <w:r w:rsidR="00186A7A">
        <w:t xml:space="preserve"> (a</w:t>
      </w:r>
      <w:r w:rsidR="00FA6B47">
        <w:rPr>
          <w:rFonts w:cs="Times"/>
        </w:rPr>
        <w:t>–</w:t>
      </w:r>
      <w:r w:rsidR="00186A7A">
        <w:t>n)</w:t>
      </w:r>
      <w:r w:rsidR="00E2519F">
        <w:t>.</w:t>
      </w:r>
      <w:r w:rsidR="00BB1340">
        <w:t xml:space="preserve"> </w:t>
      </w:r>
      <w:r w:rsidR="00BB1340" w:rsidRPr="0083734B">
        <w:t>The scan</w:t>
      </w:r>
      <w:r w:rsidR="00B44AF5">
        <w:t>ning</w:t>
      </w:r>
      <w:r w:rsidR="00BB1340" w:rsidRPr="0083734B">
        <w:t xml:space="preserve"> area of in</w:t>
      </w:r>
      <w:r w:rsidR="00FA6B47">
        <w:t xml:space="preserve"> </w:t>
      </w:r>
      <w:r w:rsidR="00BB1340" w:rsidRPr="0083734B">
        <w:t xml:space="preserve">situ measurement is </w:t>
      </w:r>
      <w:r w:rsidR="00C46674">
        <w:t>5</w:t>
      </w:r>
      <w:r w:rsidR="00FA6B47">
        <w:t> </w:t>
      </w:r>
      <w:r w:rsidR="00BB1340" w:rsidRPr="0083734B">
        <w:t>×</w:t>
      </w:r>
      <w:r w:rsidR="00FA6B47">
        <w:t> </w:t>
      </w:r>
      <w:r w:rsidR="00C46674">
        <w:t>20</w:t>
      </w:r>
      <w:r w:rsidR="00BB1340" w:rsidRPr="0083734B">
        <w:t xml:space="preserve"> </w:t>
      </w:r>
      <w:r w:rsidR="00186A7A">
        <w:rPr>
          <w:rFonts w:cs="Times"/>
        </w:rPr>
        <w:t>μ</w:t>
      </w:r>
      <w:r w:rsidR="00BB1340" w:rsidRPr="0083734B">
        <w:t>m</w:t>
      </w:r>
      <w:r w:rsidR="00BB1340" w:rsidRPr="00382E69">
        <w:rPr>
          <w:vertAlign w:val="superscript"/>
        </w:rPr>
        <w:t>2</w:t>
      </w:r>
      <w:r w:rsidR="00BB1340" w:rsidRPr="0083734B">
        <w:t>.</w:t>
      </w:r>
      <w:r w:rsidR="00BB1340">
        <w:t xml:space="preserve"> </w:t>
      </w:r>
      <w:r w:rsidR="00BB1340" w:rsidRPr="0083734B">
        <w:t xml:space="preserve">The </w:t>
      </w:r>
      <w:r w:rsidR="00B44AF5">
        <w:t xml:space="preserve">vertical </w:t>
      </w:r>
      <w:r w:rsidR="00BB1340" w:rsidRPr="0083734B">
        <w:t xml:space="preserve">scale of images </w:t>
      </w:r>
      <w:r w:rsidR="00BB1340">
        <w:t>(a</w:t>
      </w:r>
      <w:r w:rsidR="00FA6B47">
        <w:rPr>
          <w:rFonts w:cs="Times"/>
        </w:rPr>
        <w:t>–</w:t>
      </w:r>
      <w:r w:rsidR="00C46674">
        <w:t>k</w:t>
      </w:r>
      <w:r w:rsidR="00BB1340">
        <w:t xml:space="preserve">) </w:t>
      </w:r>
      <w:r w:rsidR="00BB1340" w:rsidRPr="0083734B">
        <w:t xml:space="preserve">is </w:t>
      </w:r>
      <w:r w:rsidR="00BB1340">
        <w:t xml:space="preserve">from </w:t>
      </w:r>
      <w:r w:rsidR="00FA6B47">
        <w:rPr>
          <w:rFonts w:cs="Times"/>
        </w:rPr>
        <w:t>−</w:t>
      </w:r>
      <w:r w:rsidR="00C46674">
        <w:t>10</w:t>
      </w:r>
      <w:r w:rsidR="00BB1340">
        <w:t xml:space="preserve"> </w:t>
      </w:r>
      <w:r w:rsidR="00BB1340" w:rsidRPr="0083734B">
        <w:t xml:space="preserve">nm to </w:t>
      </w:r>
      <w:r w:rsidR="00C46674">
        <w:t>10</w:t>
      </w:r>
      <w:r w:rsidR="00BB1340">
        <w:t xml:space="preserve"> </w:t>
      </w:r>
      <w:r w:rsidR="00BB1340" w:rsidRPr="0083734B">
        <w:t xml:space="preserve">nm. The </w:t>
      </w:r>
      <w:r w:rsidR="00B44AF5">
        <w:t xml:space="preserve">vertical </w:t>
      </w:r>
      <w:r w:rsidR="00BB1340" w:rsidRPr="0083734B">
        <w:t>scale of images</w:t>
      </w:r>
      <w:r w:rsidR="00BB1340">
        <w:t xml:space="preserve"> (</w:t>
      </w:r>
      <w:r w:rsidR="00C46674">
        <w:t>i</w:t>
      </w:r>
      <w:r w:rsidR="00FA6B47">
        <w:rPr>
          <w:rFonts w:cs="Times"/>
        </w:rPr>
        <w:t>–</w:t>
      </w:r>
      <w:r w:rsidR="00C41F7C">
        <w:t>n</w:t>
      </w:r>
      <w:r w:rsidR="00BB1340">
        <w:t>)</w:t>
      </w:r>
      <w:r w:rsidR="00BB1340" w:rsidRPr="0083734B">
        <w:t xml:space="preserve"> is </w:t>
      </w:r>
      <w:r w:rsidR="00BB1340">
        <w:t xml:space="preserve">from </w:t>
      </w:r>
      <w:r w:rsidR="00FA6B47">
        <w:rPr>
          <w:rFonts w:cs="Times"/>
        </w:rPr>
        <w:t>−</w:t>
      </w:r>
      <w:r w:rsidR="00C41F7C">
        <w:t>1</w:t>
      </w:r>
      <w:r w:rsidR="00BB1340" w:rsidRPr="0083734B">
        <w:t>00</w:t>
      </w:r>
      <w:r w:rsidR="00BB1340">
        <w:t xml:space="preserve"> </w:t>
      </w:r>
      <w:r w:rsidR="00BB1340" w:rsidRPr="0083734B">
        <w:t xml:space="preserve">nm to </w:t>
      </w:r>
      <w:r w:rsidR="00C41F7C">
        <w:t>1</w:t>
      </w:r>
      <w:r w:rsidR="00BB1340" w:rsidRPr="0083734B">
        <w:t>00 nm.</w:t>
      </w:r>
      <w:r w:rsidR="00C41F7C" w:rsidRPr="00C41F7C">
        <w:t xml:space="preserve"> </w:t>
      </w:r>
      <w:r w:rsidR="00C41F7C" w:rsidRPr="0083734B">
        <w:t>The</w:t>
      </w:r>
      <w:r w:rsidR="00B44AF5">
        <w:t xml:space="preserve"> vertical</w:t>
      </w:r>
      <w:r w:rsidR="00C41F7C" w:rsidRPr="0083734B">
        <w:t xml:space="preserve"> scale of image</w:t>
      </w:r>
      <w:r w:rsidR="00C41F7C">
        <w:t xml:space="preserve"> </w:t>
      </w:r>
      <w:r w:rsidR="00B44AF5">
        <w:t>(</w:t>
      </w:r>
      <w:r w:rsidR="00C41F7C">
        <w:t>o</w:t>
      </w:r>
      <w:r w:rsidR="00B44AF5">
        <w:t xml:space="preserve">) </w:t>
      </w:r>
      <w:r w:rsidR="00C41F7C" w:rsidRPr="0083734B">
        <w:t xml:space="preserve">is </w:t>
      </w:r>
      <w:r w:rsidR="00C41F7C">
        <w:t xml:space="preserve">from </w:t>
      </w:r>
      <w:r w:rsidR="00FA6B47">
        <w:rPr>
          <w:rFonts w:cs="Times"/>
        </w:rPr>
        <w:t>−</w:t>
      </w:r>
      <w:r w:rsidR="00C41F7C">
        <w:t>3</w:t>
      </w:r>
      <w:r w:rsidR="00C41F7C" w:rsidRPr="0083734B">
        <w:t>00</w:t>
      </w:r>
      <w:r w:rsidR="00C41F7C">
        <w:t xml:space="preserve"> </w:t>
      </w:r>
      <w:r w:rsidR="00C41F7C" w:rsidRPr="0083734B">
        <w:t xml:space="preserve">nm to </w:t>
      </w:r>
      <w:r w:rsidR="00C41F7C">
        <w:t>3</w:t>
      </w:r>
      <w:r w:rsidR="00C41F7C" w:rsidRPr="0083734B">
        <w:t>00 nm.</w:t>
      </w:r>
    </w:p>
    <w:p w14:paraId="6EB69EE9" w14:textId="41DAACC8" w:rsidR="00661E6C" w:rsidRDefault="00661E6C" w:rsidP="00AD6AA1">
      <w:pPr>
        <w:pStyle w:val="VAFigureCaption"/>
      </w:pPr>
    </w:p>
    <w:p w14:paraId="031465AB" w14:textId="77777777" w:rsidR="009E06DF" w:rsidRDefault="00366797" w:rsidP="009E06DF">
      <w:pPr>
        <w:pStyle w:val="VAFigureCaption"/>
      </w:pPr>
      <w:r w:rsidRPr="00A56FFA">
        <w:rPr>
          <w:noProof/>
        </w:rPr>
        <w:lastRenderedPageBreak/>
        <mc:AlternateContent>
          <mc:Choice Requires="wpg">
            <w:drawing>
              <wp:inline distT="0" distB="0" distL="0" distR="0" wp14:anchorId="133CD0DF" wp14:editId="1F25C917">
                <wp:extent cx="5894930" cy="3264107"/>
                <wp:effectExtent l="0" t="0" r="0" b="0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930" cy="3264107"/>
                          <a:chOff x="-58746" y="-28288"/>
                          <a:chExt cx="5894930" cy="3264107"/>
                        </a:xfrm>
                      </wpg:grpSpPr>
                      <pic:pic xmlns:pic="http://schemas.openxmlformats.org/drawingml/2006/picture">
                        <pic:nvPicPr>
                          <pic:cNvPr id="58" name="Picture 4">
                            <a:extLst>
                              <a:ext uri="{FF2B5EF4-FFF2-40B4-BE49-F238E27FC236}">
                                <a16:creationId xmlns:a16="http://schemas.microsoft.com/office/drawing/2014/main" id="{E914D377-BE77-41B0-BE1D-DE1F3496C6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8746" y="899010"/>
                            <a:ext cx="3053080" cy="233680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" name="Group 5"/>
                        <wpg:cNvGrpSpPr/>
                        <wpg:grpSpPr>
                          <a:xfrm>
                            <a:off x="1180361" y="28929"/>
                            <a:ext cx="3091565" cy="1009466"/>
                            <a:chOff x="1182536" y="31535"/>
                            <a:chExt cx="3709878" cy="1211359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 descr="Chart, waterfall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215763" y="48119"/>
                              <a:ext cx="3676651" cy="942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" name="Rectangle 26"/>
                          <wps:cNvSpPr/>
                          <wps:spPr>
                            <a:xfrm>
                              <a:off x="1182536" y="31535"/>
                              <a:ext cx="894588" cy="49834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8A62076" w14:textId="77777777" w:rsidR="00366797" w:rsidRPr="006352D6" w:rsidRDefault="00366797" w:rsidP="00366797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 w:rsidRPr="006352D6">
                                  <w:rPr>
                                    <w:rFonts w:ascii="Arial" w:hAnsi="Arial" w:cs="Arial"/>
                                    <w:color w:val="FFFFFF" w:themeColor="background1"/>
                                    <w:kern w:val="24"/>
                                    <w:sz w:val="27"/>
                                    <w:szCs w:val="27"/>
                                  </w:rPr>
                                  <w:t>4.4 min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g:grpSp>
                          <wpg:cNvPr id="27" name="Group 27"/>
                          <wpg:cNvGrpSpPr/>
                          <wpg:grpSpPr>
                            <a:xfrm>
                              <a:off x="2248572" y="116142"/>
                              <a:ext cx="2303273" cy="1126752"/>
                              <a:chOff x="2248572" y="116142"/>
                              <a:chExt cx="2303273" cy="1126752"/>
                            </a:xfrm>
                          </wpg:grpSpPr>
                          <wps:wsp>
                            <wps:cNvPr id="28" name="TextBox 9"/>
                            <wps:cNvSpPr txBox="1"/>
                            <wps:spPr>
                              <a:xfrm>
                                <a:off x="2599829" y="622932"/>
                                <a:ext cx="321564" cy="472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4A0DB7" w14:textId="77777777" w:rsidR="00366797" w:rsidRPr="006352D6" w:rsidRDefault="00366797" w:rsidP="00366797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</w:pPr>
                                  <w:r w:rsidRPr="006352D6"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29" name="TextBox 10"/>
                            <wps:cNvSpPr txBox="1"/>
                            <wps:spPr>
                              <a:xfrm>
                                <a:off x="2318342" y="711248"/>
                                <a:ext cx="321564" cy="472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0453AD" w14:textId="77777777" w:rsidR="00366797" w:rsidRPr="006352D6" w:rsidRDefault="00366797" w:rsidP="00366797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</w:pPr>
                                  <w:r w:rsidRPr="006352D6"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31" name="TextBox 11"/>
                            <wps:cNvSpPr txBox="1"/>
                            <wps:spPr>
                              <a:xfrm>
                                <a:off x="4230281" y="116142"/>
                                <a:ext cx="321564" cy="472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48F273" w14:textId="77777777" w:rsidR="00366797" w:rsidRPr="006352D6" w:rsidRDefault="00366797" w:rsidP="00366797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</w:pPr>
                                  <w:r w:rsidRPr="006352D6"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32" name="TextBox 12"/>
                            <wps:cNvSpPr txBox="1"/>
                            <wps:spPr>
                              <a:xfrm>
                                <a:off x="3429480" y="729105"/>
                                <a:ext cx="321564" cy="472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15251F" w14:textId="77777777" w:rsidR="00366797" w:rsidRPr="006352D6" w:rsidRDefault="00366797" w:rsidP="00366797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</w:pPr>
                                  <w:r w:rsidRPr="006352D6"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33" name="TextBox 13"/>
                            <wps:cNvSpPr txBox="1"/>
                            <wps:spPr>
                              <a:xfrm>
                                <a:off x="4205017" y="541104"/>
                                <a:ext cx="321564" cy="472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03C2BC" w14:textId="77777777" w:rsidR="00366797" w:rsidRPr="006352D6" w:rsidRDefault="00366797" w:rsidP="00366797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</w:pPr>
                                  <w:r w:rsidRPr="006352D6"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34" name="TextBox 14"/>
                            <wps:cNvSpPr txBox="1"/>
                            <wps:spPr>
                              <a:xfrm>
                                <a:off x="2800817" y="770454"/>
                                <a:ext cx="321564" cy="472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F8CEA2" w14:textId="77777777" w:rsidR="00366797" w:rsidRPr="006352D6" w:rsidRDefault="00366797" w:rsidP="00366797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</w:pPr>
                                  <w:r w:rsidRPr="006352D6">
                                    <w:rPr>
                                      <w:rFonts w:ascii="Arial" w:hAnsi="Arial" w:cs="Arial"/>
                                      <w:color w:val="FFFFFF" w:themeColor="background1"/>
                                      <w:kern w:val="2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35" name="Oval 35"/>
                            <wps:cNvSpPr/>
                            <wps:spPr>
                              <a:xfrm>
                                <a:off x="2248572" y="803077"/>
                                <a:ext cx="136290" cy="1362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6" name="Oval 36"/>
                            <wps:cNvSpPr/>
                            <wps:spPr>
                              <a:xfrm>
                                <a:off x="2558271" y="716432"/>
                                <a:ext cx="136290" cy="1362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7" name="Oval 37"/>
                            <wps:cNvSpPr/>
                            <wps:spPr>
                              <a:xfrm>
                                <a:off x="2724476" y="850500"/>
                                <a:ext cx="136290" cy="1362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8" name="Oval 38"/>
                            <wps:cNvSpPr/>
                            <wps:spPr>
                              <a:xfrm>
                                <a:off x="3359297" y="838660"/>
                                <a:ext cx="136290" cy="1362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9" name="Oval 39"/>
                            <wps:cNvSpPr/>
                            <wps:spPr>
                              <a:xfrm>
                                <a:off x="4163404" y="634622"/>
                                <a:ext cx="136290" cy="1362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0" name="Oval 40"/>
                            <wps:cNvSpPr/>
                            <wps:spPr>
                              <a:xfrm>
                                <a:off x="4168454" y="200821"/>
                                <a:ext cx="136290" cy="1362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59" name="Picture 21" descr="Char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9E52400-DF2E-44B1-8D5D-C00C87152F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17357" y="405114"/>
                            <a:ext cx="381000" cy="410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5" name="TextBox 23"/>
                        <wps:cNvSpPr txBox="1"/>
                        <wps:spPr>
                          <a:xfrm>
                            <a:off x="54504" y="898964"/>
                            <a:ext cx="108902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8BD935" w14:textId="77777777" w:rsidR="00366797" w:rsidRPr="006352D6" w:rsidRDefault="00366797" w:rsidP="00366797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6352D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b</w:t>
                              </w:r>
                              <w:r w:rsidRPr="006352D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0" name="Picture 24">
                            <a:extLst>
                              <a:ext uri="{FF2B5EF4-FFF2-40B4-BE49-F238E27FC236}">
                                <a16:creationId xmlns:a16="http://schemas.microsoft.com/office/drawing/2014/main" id="{A27C8BFC-BE61-46EA-9F20-06E4DB381A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83104" y="899017"/>
                            <a:ext cx="3053080" cy="2336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Box 25"/>
                        <wps:cNvSpPr txBox="1"/>
                        <wps:spPr>
                          <a:xfrm>
                            <a:off x="2818560" y="897090"/>
                            <a:ext cx="28892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E27FFE" w14:textId="77777777" w:rsidR="00366797" w:rsidRPr="006352D6" w:rsidRDefault="00366797" w:rsidP="00366797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6352D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c</w:t>
                              </w:r>
                              <w:r w:rsidRPr="006352D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7" name="TextBox 22"/>
                        <wps:cNvSpPr txBox="1"/>
                        <wps:spPr>
                          <a:xfrm>
                            <a:off x="911811" y="-28288"/>
                            <a:ext cx="32448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BACA35" w14:textId="77777777" w:rsidR="00366797" w:rsidRPr="006352D6" w:rsidRDefault="00366797" w:rsidP="0036679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6352D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133CD0DF" id="Group 61" o:spid="_x0000_s1026" style="width:464.15pt;height:257pt;mso-position-horizontal-relative:char;mso-position-vertical-relative:line" coordorigin="-587,-282" coordsize="58949,3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-587;top:8990;width:30530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">
                  <v:imagedata r:id="rId14" o:title=""/>
                </v:shape>
                <v:group id="Group 5" o:spid="_x0000_s1028" style="position:absolute;left:11803;top:289;width:30916;height:10094" coordorigin="11825,315" coordsize="37098,1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Picture 2" o:spid="_x0000_s1029" type="#_x0000_t75" alt="Chart, waterfall chart&#10;&#10;Description automatically generated" style="position:absolute;left:12157;top:481;width:36767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">
                    <v:imagedata r:id="rId15" o:title="Chart, waterfall chart&#10;&#10;Description automatically generated"/>
                  </v:shape>
                  <v:rect id="Rectangle 26" o:spid="_x0000_s1030" style="position:absolute;left:11825;top:315;width:8946;height:4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" filled="f" stroked="f">
                    <v:textbox style="mso-fit-shape-to-text:t">
                      <w:txbxContent>
                        <w:p w14:paraId="68A62076" w14:textId="77777777" w:rsidR="00366797" w:rsidRPr="006352D6" w:rsidRDefault="00366797" w:rsidP="00366797">
                          <w:pPr>
                            <w:rPr>
                              <w:rFonts w:ascii="Arial" w:hAnsi="Arial" w:cs="Arial"/>
                              <w:color w:val="FFFFFF" w:themeColor="background1"/>
                              <w:kern w:val="24"/>
                              <w:sz w:val="27"/>
                              <w:szCs w:val="27"/>
                            </w:rPr>
                          </w:pPr>
                          <w:r w:rsidRPr="006352D6">
                            <w:rPr>
                              <w:rFonts w:ascii="Arial" w:hAnsi="Arial" w:cs="Arial"/>
                              <w:color w:val="FFFFFF" w:themeColor="background1"/>
                              <w:kern w:val="24"/>
                              <w:sz w:val="27"/>
                              <w:szCs w:val="27"/>
                            </w:rPr>
                            <w:t>4.4 min</w:t>
                          </w:r>
                        </w:p>
                      </w:txbxContent>
                    </v:textbox>
                  </v:rect>
                  <v:group id="Group 27" o:spid="_x0000_s1031" style="position:absolute;left:22485;top:1161;width:23033;height:11267" coordorigin="22485,1161" coordsize="23032,1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9" o:spid="_x0000_s1032" type="#_x0000_t202" style="position:absolute;left:25998;top:6229;width:3215;height:47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<v:textbox style="mso-fit-shape-to-text:t">
                        <w:txbxContent>
                          <w:p w14:paraId="314A0DB7" w14:textId="77777777" w:rsidR="00366797" w:rsidRPr="006352D6" w:rsidRDefault="00366797" w:rsidP="0036679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  <w:r w:rsidRPr="006352D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Box 10" o:spid="_x0000_s1033" type="#_x0000_t202" style="position:absolute;left:23183;top:7112;width:3216;height:47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" filled="f" stroked="f">
                      <v:textbox style="mso-fit-shape-to-text:t">
                        <w:txbxContent>
                          <w:p w14:paraId="030453AD" w14:textId="77777777" w:rsidR="00366797" w:rsidRPr="006352D6" w:rsidRDefault="00366797" w:rsidP="0036679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  <w:r w:rsidRPr="006352D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Box 11" o:spid="_x0000_s1034" type="#_x0000_t202" style="position:absolute;left:42302;top:1161;width:3216;height:47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" filled="f" stroked="f">
                      <v:textbox style="mso-fit-shape-to-text:t">
                        <w:txbxContent>
                          <w:p w14:paraId="2E48F273" w14:textId="77777777" w:rsidR="00366797" w:rsidRPr="006352D6" w:rsidRDefault="00366797" w:rsidP="0036679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  <w:r w:rsidRPr="006352D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Box 12" o:spid="_x0000_s1035" type="#_x0000_t202" style="position:absolute;left:34294;top:7291;width:3216;height:47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1X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swz+vsQfINe/AAAA//8DAFBLAQItABQABgAIAAAAIQDb4fbL7gAAAIUBAAATAAAAAAAAAAAA&#10;AAAAAAAAAABbQ29udGVudF9UeXBlc10ueG1sUEsBAi0AFAAGAAgAAAAhAFr0LFu/AAAAFQEAAAsA&#10;AAAAAAAAAAAAAAAAHwEAAF9yZWxzLy5yZWxzUEsBAi0AFAAGAAgAAAAhANVrnVfEAAAA2wAAAA8A&#10;AAAAAAAAAAAAAAAABwIAAGRycy9kb3ducmV2LnhtbFBLBQYAAAAAAwADALcAAAD4AgAAAAA=&#10;" filled="f" stroked="f">
                      <v:textbox style="mso-fit-shape-to-text:t">
                        <w:txbxContent>
                          <w:p w14:paraId="2915251F" w14:textId="77777777" w:rsidR="00366797" w:rsidRPr="006352D6" w:rsidRDefault="00366797" w:rsidP="0036679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  <w:r w:rsidRPr="006352D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Box 13" o:spid="_x0000_s1036" type="#_x0000_t202" style="position:absolute;left:42050;top:5411;width:3215;height:47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" filled="f" stroked="f">
                      <v:textbox style="mso-fit-shape-to-text:t">
                        <w:txbxContent>
                          <w:p w14:paraId="7D03C2BC" w14:textId="77777777" w:rsidR="00366797" w:rsidRPr="006352D6" w:rsidRDefault="00366797" w:rsidP="0036679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  <w:r w:rsidRPr="006352D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Box 14" o:spid="_x0000_s1037" type="#_x0000_t202" style="position:absolute;left:28008;top:7704;width:3215;height:47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C4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vD/5f4A+T6CgAA//8DAFBLAQItABQABgAIAAAAIQDb4fbL7gAAAIUBAAATAAAAAAAAAAAA&#10;AAAAAAAAAABbQ29udGVudF9UeXBlc10ueG1sUEsBAi0AFAAGAAgAAAAhAFr0LFu/AAAAFQEAAAsA&#10;AAAAAAAAAAAAAAAAHwEAAF9yZWxzLy5yZWxzUEsBAi0AFAAGAAgAAAAhADXOoLjEAAAA2wAAAA8A&#10;AAAAAAAAAAAAAAAABwIAAGRycy9kb3ducmV2LnhtbFBLBQYAAAAAAwADALcAAAD4AgAAAAA=&#10;" filled="f" stroked="f">
                      <v:textbox style="mso-fit-shape-to-text:t">
                        <w:txbxContent>
                          <w:p w14:paraId="3EF8CEA2" w14:textId="77777777" w:rsidR="00366797" w:rsidRPr="006352D6" w:rsidRDefault="00366797" w:rsidP="0036679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  <w:r w:rsidRPr="006352D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oval id="Oval 35" o:spid="_x0000_s1038" style="position:absolute;left:22485;top:8030;width:1363;height:1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" filled="f" strokecolor="white [3212]" strokeweight="1pt">
                      <v:stroke dashstyle="dash" joinstyle="miter"/>
                    </v:oval>
                    <v:oval id="Oval 36" o:spid="_x0000_s1039" style="position:absolute;left:25582;top:7164;width:1363;height:1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" filled="f" strokecolor="white [3212]" strokeweight="1pt">
                      <v:stroke dashstyle="dash" joinstyle="miter"/>
                    </v:oval>
                    <v:oval id="Oval 37" o:spid="_x0000_s1040" style="position:absolute;left:27244;top:8505;width:1363;height:1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" filled="f" strokecolor="white [3212]" strokeweight="1pt">
                      <v:stroke dashstyle="dash" joinstyle="miter"/>
                    </v:oval>
                    <v:oval id="Oval 38" o:spid="_x0000_s1041" style="position:absolute;left:33592;top:8386;width:1363;height:1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" filled="f" strokecolor="white [3212]" strokeweight="1pt">
                      <v:stroke dashstyle="dash" joinstyle="miter"/>
                    </v:oval>
                    <v:oval id="Oval 39" o:spid="_x0000_s1042" style="position:absolute;left:41634;top:6346;width:1362;height:1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" filled="f" strokecolor="white [3212]" strokeweight="1pt">
                      <v:stroke dashstyle="dash" joinstyle="miter"/>
                    </v:oval>
                    <v:oval id="Oval 40" o:spid="_x0000_s1043" style="position:absolute;left:41684;top:2008;width:1363;height:1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" filled="f" strokecolor="white [3212]" strokeweight="1pt">
                      <v:stroke dashstyle="dash" joinstyle="miter"/>
                    </v:oval>
                  </v:group>
                </v:group>
                <v:shape id="Picture 21" o:spid="_x0000_s1044" type="#_x0000_t75" alt="Chart&#10;&#10;Description automatically generated" style="position:absolute;left:43173;top:4051;width:3810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">
                  <v:imagedata r:id="rId16" o:title="Chart&#10;&#10;Description automatically generated"/>
                </v:shape>
                <v:shape id="TextBox 23" o:spid="_x0000_s1045" type="#_x0000_t202" style="position:absolute;left:545;top:8989;width:10890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<v:textbox style="mso-fit-shape-to-text:t">
                    <w:txbxContent>
                      <w:p w14:paraId="4D8BD935" w14:textId="77777777" w:rsidR="00366797" w:rsidRPr="006352D6" w:rsidRDefault="00366797" w:rsidP="00366797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6352D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b</w:t>
                        </w:r>
                        <w:r w:rsidRPr="006352D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4" o:spid="_x0000_s1046" type="#_x0000_t75" style="position:absolute;left:27831;top:8990;width:30530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">
                  <v:imagedata r:id="rId17" o:title=""/>
                </v:shape>
                <v:shape id="TextBox 25" o:spid="_x0000_s1047" type="#_x0000_t202" style="position:absolute;left:28185;top:8970;width:2889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<v:textbox style="mso-fit-shape-to-text:t">
                    <w:txbxContent>
                      <w:p w14:paraId="0EE27FFE" w14:textId="77777777" w:rsidR="00366797" w:rsidRPr="006352D6" w:rsidRDefault="00366797" w:rsidP="00366797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6352D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c</w:t>
                        </w:r>
                        <w:r w:rsidRPr="006352D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2" o:spid="_x0000_s1048" type="#_x0000_t202" style="position:absolute;left:9118;top:-282;width:3244;height:51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tv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82f4/xJ/gFxfAQAA//8DAFBLAQItABQABgAIAAAAIQDb4fbL7gAAAIUBAAATAAAAAAAAAAAA&#10;AAAAAAAAAABbQ29udGVudF9UeXBlc10ueG1sUEsBAi0AFAAGAAgAAAAhAFr0LFu/AAAAFQEAAAsA&#10;AAAAAAAAAAAAAAAAHwEAAF9yZWxzLy5yZWxzUEsBAi0AFAAGAAgAAAAhABjD22/EAAAA2wAAAA8A&#10;AAAAAAAAAAAAAAAABwIAAGRycy9kb3ducmV2LnhtbFBLBQYAAAAAAwADALcAAAD4AgAAAAA=&#10;" filled="f" stroked="f">
                  <v:textbox style="mso-fit-shape-to-text:t">
                    <w:txbxContent>
                      <w:p w14:paraId="2DBACA35" w14:textId="77777777" w:rsidR="00366797" w:rsidRPr="006352D6" w:rsidRDefault="00366797" w:rsidP="00366797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 w:rsidRPr="006352D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107699" w14:textId="5AF1AE8C" w:rsidR="00366797" w:rsidRDefault="009E06DF" w:rsidP="009E06DF">
      <w:pPr>
        <w:pStyle w:val="VAFigureCaption"/>
      </w:pPr>
      <w:r>
        <w:t>Figure S</w:t>
      </w:r>
      <w:r w:rsidR="0017392C">
        <w:fldChar w:fldCharType="begin"/>
      </w:r>
      <w:r w:rsidR="0017392C">
        <w:instrText xml:space="preserve"> SEQ Figure_S \* ARABIC </w:instrText>
      </w:r>
      <w:r w:rsidR="0017392C">
        <w:fldChar w:fldCharType="separate"/>
      </w:r>
      <w:r w:rsidR="00323C5F">
        <w:rPr>
          <w:noProof/>
        </w:rPr>
        <w:t>2</w:t>
      </w:r>
      <w:r w:rsidR="0017392C">
        <w:rPr>
          <w:noProof/>
        </w:rPr>
        <w:fldChar w:fldCharType="end"/>
      </w:r>
      <w:r w:rsidR="00FD3980">
        <w:rPr>
          <w:noProof/>
        </w:rPr>
        <w:t xml:space="preserve">. </w:t>
      </w:r>
      <w:r w:rsidRPr="009E06DF">
        <w:t>(a) Selected corrosion pits of the no</w:t>
      </w:r>
      <w:r w:rsidR="00186A7A">
        <w:t>n</w:t>
      </w:r>
      <w:r w:rsidRPr="009E06DF">
        <w:t>bias</w:t>
      </w:r>
      <w:r w:rsidR="00186A7A">
        <w:t>ed</w:t>
      </w:r>
      <w:r w:rsidRPr="009E06DF">
        <w:t xml:space="preserve"> sample illustrated on the 4.4</w:t>
      </w:r>
      <w:r w:rsidR="00FD3980">
        <w:t> </w:t>
      </w:r>
      <w:r w:rsidRPr="009E06DF">
        <w:t>min AFM image for quantitative analysis, and the representative</w:t>
      </w:r>
      <w:r w:rsidR="00186A7A">
        <w:t xml:space="preserve"> time</w:t>
      </w:r>
      <w:r w:rsidR="00FD3980">
        <w:t>-</w:t>
      </w:r>
      <w:r w:rsidR="00186A7A">
        <w:t>dependent</w:t>
      </w:r>
      <w:r w:rsidRPr="009E06DF">
        <w:t xml:space="preserve"> pit profiles of (b) Pit</w:t>
      </w:r>
      <w:r w:rsidR="00FD3980">
        <w:t xml:space="preserve"> </w:t>
      </w:r>
      <w:r w:rsidRPr="009E06DF">
        <w:t>#1 and (c) Pit</w:t>
      </w:r>
      <w:r w:rsidR="00FD3980">
        <w:t xml:space="preserve"> </w:t>
      </w:r>
      <w:r w:rsidRPr="009E06DF">
        <w:t>#3</w:t>
      </w:r>
      <w:r w:rsidR="006420E7">
        <w:t xml:space="preserve"> along the horizontal plane</w:t>
      </w:r>
      <w:r w:rsidRPr="009E06DF">
        <w:t xml:space="preserve">.  </w:t>
      </w:r>
    </w:p>
    <w:p w14:paraId="3878FF13" w14:textId="77777777" w:rsidR="00B47A29" w:rsidRPr="00B47A29" w:rsidRDefault="00B47A29" w:rsidP="00B479C8">
      <w:pPr>
        <w:pStyle w:val="VAFigureCaption"/>
        <w:jc w:val="center"/>
      </w:pPr>
      <w:r w:rsidRPr="004C66AB">
        <w:rPr>
          <w:noProof/>
        </w:rPr>
        <w:drawing>
          <wp:inline distT="0" distB="0" distL="0" distR="0" wp14:anchorId="5D4566A4" wp14:editId="709E4755">
            <wp:extent cx="4308202" cy="2043486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396" cy="204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204D61" w14:textId="20B39107" w:rsidR="00B47A29" w:rsidRDefault="00B47A29" w:rsidP="00B47A29">
      <w:pPr>
        <w:pStyle w:val="VAFigureCaption"/>
      </w:pPr>
      <w:r>
        <w:t>Figure S</w:t>
      </w:r>
      <w:r w:rsidR="0017392C">
        <w:fldChar w:fldCharType="begin"/>
      </w:r>
      <w:r w:rsidR="0017392C">
        <w:instrText xml:space="preserve"> SEQ Figure_S \* ARABIC </w:instrText>
      </w:r>
      <w:r w:rsidR="0017392C">
        <w:fldChar w:fldCharType="separate"/>
      </w:r>
      <w:r w:rsidR="00323C5F">
        <w:rPr>
          <w:noProof/>
        </w:rPr>
        <w:t>3</w:t>
      </w:r>
      <w:r w:rsidR="0017392C">
        <w:rPr>
          <w:noProof/>
        </w:rPr>
        <w:fldChar w:fldCharType="end"/>
      </w:r>
      <w:r w:rsidR="00491D43">
        <w:rPr>
          <w:noProof/>
        </w:rPr>
        <w:t>.</w:t>
      </w:r>
      <w:r>
        <w:t xml:space="preserve"> EBSD IPF images showing the ROI of</w:t>
      </w:r>
      <w:r w:rsidR="00491D43">
        <w:t xml:space="preserve"> the</w:t>
      </w:r>
      <w:r>
        <w:t xml:space="preserve"> in</w:t>
      </w:r>
      <w:r w:rsidR="00491D43">
        <w:t xml:space="preserve"> </w:t>
      </w:r>
      <w:r>
        <w:t>situ EC-AFM scan area of the bias</w:t>
      </w:r>
      <w:r w:rsidR="00491D43">
        <w:t>ed</w:t>
      </w:r>
      <w:r>
        <w:t xml:space="preserve"> sample: (a) SEM BSE image of the same location after electrochemical corrosion. </w:t>
      </w:r>
      <w:r w:rsidR="00491D43">
        <w:t xml:space="preserve">The IPF </w:t>
      </w:r>
      <w:r>
        <w:t xml:space="preserve">color </w:t>
      </w:r>
      <w:r>
        <w:lastRenderedPageBreak/>
        <w:t>code is projected to the surface normal.</w:t>
      </w:r>
      <w:r w:rsidR="00E26AAA">
        <w:t xml:space="preserve"> EBSD results show </w:t>
      </w:r>
      <w:r w:rsidR="76E593BE">
        <w:t>Grain</w:t>
      </w:r>
      <w:r w:rsidR="00491D43">
        <w:t xml:space="preserve"> </w:t>
      </w:r>
      <w:r w:rsidR="76E593BE">
        <w:t>1</w:t>
      </w:r>
      <w:r w:rsidR="00E26AAA">
        <w:t>, Grain</w:t>
      </w:r>
      <w:r w:rsidR="00491D43">
        <w:t xml:space="preserve"> </w:t>
      </w:r>
      <w:r w:rsidR="005B36CE">
        <w:t>2</w:t>
      </w:r>
      <w:r w:rsidR="00491D43">
        <w:t>,</w:t>
      </w:r>
      <w:r w:rsidR="005B36CE">
        <w:t xml:space="preserve"> and Grain</w:t>
      </w:r>
      <w:r w:rsidR="00491D43">
        <w:t xml:space="preserve"> </w:t>
      </w:r>
      <w:r w:rsidR="005B36CE">
        <w:t>3 are close to</w:t>
      </w:r>
      <w:r w:rsidR="76E593BE">
        <w:t xml:space="preserve"> </w:t>
      </w:r>
      <w:r w:rsidR="00491D43">
        <w:t xml:space="preserve">the </w:t>
      </w:r>
      <w:r w:rsidR="000B65E5">
        <w:t>[</w:t>
      </w:r>
      <w:r w:rsidR="76E593BE">
        <w:t>012</w:t>
      </w:r>
      <w:r w:rsidR="000B65E5">
        <w:t>]</w:t>
      </w:r>
      <w:r w:rsidR="00491D43">
        <w:t>,</w:t>
      </w:r>
      <w:r w:rsidR="76E593BE">
        <w:t xml:space="preserve"> </w:t>
      </w:r>
      <w:r w:rsidR="000B65E5">
        <w:t>[</w:t>
      </w:r>
      <w:r w:rsidR="76E593BE">
        <w:t>124</w:t>
      </w:r>
      <w:r w:rsidR="003155F4">
        <w:t>]</w:t>
      </w:r>
      <w:r w:rsidR="00491D43">
        <w:t>,</w:t>
      </w:r>
      <w:r w:rsidR="003155F4">
        <w:t xml:space="preserve"> and</w:t>
      </w:r>
      <w:r w:rsidR="005B36CE">
        <w:t xml:space="preserve"> </w:t>
      </w:r>
      <w:r w:rsidR="000B65E5">
        <w:t>[</w:t>
      </w:r>
      <w:r w:rsidR="76E593BE">
        <w:t>323</w:t>
      </w:r>
      <w:r w:rsidR="000B65E5">
        <w:t>]</w:t>
      </w:r>
      <w:r w:rsidR="005B36CE">
        <w:t xml:space="preserve"> orientations.</w:t>
      </w:r>
    </w:p>
    <w:p w14:paraId="3FFBC005" w14:textId="77777777" w:rsidR="009962BE" w:rsidRDefault="009962BE" w:rsidP="009962BE"/>
    <w:p w14:paraId="35D9AC22" w14:textId="77777777" w:rsidR="009962BE" w:rsidRDefault="009962BE" w:rsidP="009962BE">
      <w:pPr>
        <w:keepNext/>
      </w:pPr>
      <w:r w:rsidRPr="009962BE">
        <w:rPr>
          <w:noProof/>
        </w:rPr>
        <w:drawing>
          <wp:inline distT="0" distB="0" distL="0" distR="0" wp14:anchorId="4C0F2CBB" wp14:editId="6982FBF5">
            <wp:extent cx="5943600" cy="4544695"/>
            <wp:effectExtent l="0" t="0" r="0" b="8255"/>
            <wp:docPr id="54" name="Picture 53">
              <a:extLst xmlns:a="http://schemas.openxmlformats.org/drawingml/2006/main">
                <a:ext uri="{FF2B5EF4-FFF2-40B4-BE49-F238E27FC236}">
                  <a16:creationId xmlns:a16="http://schemas.microsoft.com/office/drawing/2014/main" id="{C64BF65A-87C1-4780-A705-D067BD60C2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3">
                      <a:extLst>
                        <a:ext uri="{FF2B5EF4-FFF2-40B4-BE49-F238E27FC236}">
                          <a16:creationId xmlns:a16="http://schemas.microsoft.com/office/drawing/2014/main" id="{C64BF65A-87C1-4780-A705-D067BD60C2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2BB64" w14:textId="4EB53B35" w:rsidR="009962BE" w:rsidRPr="009962BE" w:rsidRDefault="009962BE" w:rsidP="009962BE">
      <w:pPr>
        <w:pStyle w:val="VAFigureCaption"/>
      </w:pPr>
      <w:r>
        <w:t>Figure S</w:t>
      </w:r>
      <w:r w:rsidR="0017392C">
        <w:fldChar w:fldCharType="begin"/>
      </w:r>
      <w:r w:rsidR="0017392C">
        <w:instrText xml:space="preserve"> SEQ Figure_S \* ARABIC </w:instrText>
      </w:r>
      <w:r w:rsidR="0017392C">
        <w:fldChar w:fldCharType="separate"/>
      </w:r>
      <w:r w:rsidR="00323C5F">
        <w:rPr>
          <w:noProof/>
        </w:rPr>
        <w:t>4</w:t>
      </w:r>
      <w:r w:rsidR="0017392C">
        <w:rPr>
          <w:noProof/>
        </w:rPr>
        <w:fldChar w:fldCharType="end"/>
      </w:r>
      <w:r w:rsidR="007E2F4C">
        <w:rPr>
          <w:noProof/>
        </w:rPr>
        <w:t>.</w:t>
      </w:r>
      <w:r w:rsidR="0083734B" w:rsidRPr="007E2F4C">
        <w:t xml:space="preserve"> </w:t>
      </w:r>
      <w:r w:rsidR="0083734B" w:rsidRPr="00AF2263">
        <w:t>In</w:t>
      </w:r>
      <w:r w:rsidR="007E2F4C">
        <w:t xml:space="preserve"> </w:t>
      </w:r>
      <w:r w:rsidR="0083734B" w:rsidRPr="00AF2263">
        <w:t>situ</w:t>
      </w:r>
      <w:r w:rsidR="0083734B" w:rsidRPr="0083734B">
        <w:t xml:space="preserve"> EC-AFM images of the bias</w:t>
      </w:r>
      <w:r w:rsidR="00186A7A">
        <w:t>ed</w:t>
      </w:r>
      <w:r w:rsidR="0083734B" w:rsidRPr="0083734B">
        <w:t xml:space="preserve"> sample corroded in 0.5</w:t>
      </w:r>
      <w:r w:rsidR="007E2F4C">
        <w:t> </w:t>
      </w:r>
      <w:r w:rsidR="0083734B" w:rsidRPr="0083734B">
        <w:t xml:space="preserve">M </w:t>
      </w:r>
      <w:proofErr w:type="spellStart"/>
      <w:r w:rsidR="0083734B" w:rsidRPr="0083734B">
        <w:t>DCl</w:t>
      </w:r>
      <w:proofErr w:type="spellEnd"/>
      <w:r w:rsidR="0083734B" w:rsidRPr="0083734B">
        <w:t>: (a</w:t>
      </w:r>
      <w:r w:rsidR="007E2F4C">
        <w:rPr>
          <w:rFonts w:cs="Times"/>
        </w:rPr>
        <w:t>–</w:t>
      </w:r>
      <w:r w:rsidR="00382E69">
        <w:t>h)</w:t>
      </w:r>
      <w:r w:rsidR="0083734B" w:rsidRPr="0083734B">
        <w:t xml:space="preserve"> before bias </w:t>
      </w:r>
      <w:r w:rsidR="007E2F4C">
        <w:t xml:space="preserve">is </w:t>
      </w:r>
      <w:r w:rsidR="0083734B" w:rsidRPr="0083734B">
        <w:t>applied and (</w:t>
      </w:r>
      <w:r w:rsidR="00382E69">
        <w:t>i</w:t>
      </w:r>
      <w:r w:rsidR="007E2F4C">
        <w:rPr>
          <w:rFonts w:cs="Times"/>
        </w:rPr>
        <w:t>–</w:t>
      </w:r>
      <w:r w:rsidR="00382E69">
        <w:t>s</w:t>
      </w:r>
      <w:r w:rsidR="0083734B" w:rsidRPr="0083734B">
        <w:t xml:space="preserve">) after </w:t>
      </w:r>
      <w:r w:rsidR="007E2F4C">
        <w:t xml:space="preserve">a </w:t>
      </w:r>
      <w:r w:rsidR="007E2F4C">
        <w:rPr>
          <w:rFonts w:cs="Times"/>
        </w:rPr>
        <w:t>−</w:t>
      </w:r>
      <w:r w:rsidR="0083734B" w:rsidRPr="0083734B">
        <w:t>0.5</w:t>
      </w:r>
      <w:r w:rsidR="007E2F4C">
        <w:t> </w:t>
      </w:r>
      <w:r w:rsidR="0083734B" w:rsidRPr="0083734B">
        <w:t>V bias</w:t>
      </w:r>
      <w:r w:rsidR="007E2F4C">
        <w:t xml:space="preserve"> is</w:t>
      </w:r>
      <w:r w:rsidR="0083734B" w:rsidRPr="0083734B">
        <w:t xml:space="preserve"> applied.</w:t>
      </w:r>
      <w:r w:rsidR="00BB1340">
        <w:t xml:space="preserve"> </w:t>
      </w:r>
      <w:r w:rsidR="0083734B" w:rsidRPr="0083734B">
        <w:t xml:space="preserve">The scan area of </w:t>
      </w:r>
      <w:r w:rsidR="007E2F4C">
        <w:t xml:space="preserve">the </w:t>
      </w:r>
      <w:r w:rsidR="0083734B" w:rsidRPr="0083734B">
        <w:t>in</w:t>
      </w:r>
      <w:r w:rsidR="007E2F4C">
        <w:t xml:space="preserve"> </w:t>
      </w:r>
      <w:r w:rsidR="0083734B" w:rsidRPr="0083734B">
        <w:t>situ measurement is 10</w:t>
      </w:r>
      <w:r w:rsidR="007E2F4C">
        <w:t> </w:t>
      </w:r>
      <w:r w:rsidR="0083734B" w:rsidRPr="0083734B">
        <w:t>×</w:t>
      </w:r>
      <w:r w:rsidR="007E2F4C">
        <w:t> </w:t>
      </w:r>
      <w:r w:rsidR="0083734B" w:rsidRPr="0083734B">
        <w:t>40 um</w:t>
      </w:r>
      <w:r w:rsidR="0083734B" w:rsidRPr="00382E69">
        <w:rPr>
          <w:vertAlign w:val="superscript"/>
        </w:rPr>
        <w:t>2</w:t>
      </w:r>
      <w:r w:rsidR="0083734B" w:rsidRPr="0083734B">
        <w:t>.</w:t>
      </w:r>
      <w:r w:rsidR="008C4247">
        <w:t xml:space="preserve"> </w:t>
      </w:r>
      <w:r w:rsidR="0083734B" w:rsidRPr="0083734B">
        <w:t xml:space="preserve">The </w:t>
      </w:r>
      <w:r w:rsidR="00B44AF5">
        <w:t xml:space="preserve">vertical </w:t>
      </w:r>
      <w:r w:rsidR="0083734B" w:rsidRPr="0083734B">
        <w:t xml:space="preserve">scale of images </w:t>
      </w:r>
      <w:r w:rsidR="008C4247">
        <w:t>(a</w:t>
      </w:r>
      <w:r w:rsidR="007E2F4C">
        <w:rPr>
          <w:rFonts w:cs="Times"/>
        </w:rPr>
        <w:t>–</w:t>
      </w:r>
      <w:r w:rsidR="003D552E">
        <w:t xml:space="preserve">q) </w:t>
      </w:r>
      <w:r w:rsidR="0083734B" w:rsidRPr="0083734B">
        <w:t xml:space="preserve">is </w:t>
      </w:r>
      <w:r w:rsidR="003D552E">
        <w:t xml:space="preserve">from </w:t>
      </w:r>
      <w:r w:rsidR="007E2F4C">
        <w:rPr>
          <w:rFonts w:cs="Times"/>
        </w:rPr>
        <w:t>−</w:t>
      </w:r>
      <w:r w:rsidR="0083734B" w:rsidRPr="0083734B">
        <w:t>20</w:t>
      </w:r>
      <w:r w:rsidR="003D552E">
        <w:t xml:space="preserve"> </w:t>
      </w:r>
      <w:r w:rsidR="0083734B" w:rsidRPr="0083734B">
        <w:t>nm to 20</w:t>
      </w:r>
      <w:r w:rsidR="003D552E">
        <w:t xml:space="preserve"> </w:t>
      </w:r>
      <w:r w:rsidR="0083734B" w:rsidRPr="0083734B">
        <w:t xml:space="preserve">nm. The </w:t>
      </w:r>
      <w:r w:rsidR="00B44AF5">
        <w:t xml:space="preserve">vertical </w:t>
      </w:r>
      <w:r w:rsidR="0083734B" w:rsidRPr="0083734B">
        <w:t>scale of images</w:t>
      </w:r>
      <w:r w:rsidR="003D552E">
        <w:t xml:space="preserve"> (</w:t>
      </w:r>
      <w:r w:rsidR="00BB1340">
        <w:t>r and s</w:t>
      </w:r>
      <w:r w:rsidR="003D552E">
        <w:t>)</w:t>
      </w:r>
      <w:r w:rsidR="0083734B" w:rsidRPr="0083734B">
        <w:t xml:space="preserve"> is </w:t>
      </w:r>
      <w:r w:rsidR="003D552E">
        <w:t xml:space="preserve">from </w:t>
      </w:r>
      <w:r w:rsidR="007E2F4C">
        <w:rPr>
          <w:rFonts w:cs="Times"/>
        </w:rPr>
        <w:t>−</w:t>
      </w:r>
      <w:r w:rsidR="0083734B" w:rsidRPr="0083734B">
        <w:t>200</w:t>
      </w:r>
      <w:r w:rsidR="003D552E">
        <w:t xml:space="preserve"> </w:t>
      </w:r>
      <w:r w:rsidR="0083734B" w:rsidRPr="0083734B">
        <w:t xml:space="preserve">nm to 200 nm. </w:t>
      </w:r>
    </w:p>
    <w:p w14:paraId="4486E7CE" w14:textId="77777777" w:rsidR="00B73084" w:rsidRDefault="008C4522" w:rsidP="00B73084">
      <w:pPr>
        <w:keepNext/>
      </w:pPr>
      <w:r w:rsidRPr="00A56FFA">
        <w:rPr>
          <w:noProof/>
        </w:rPr>
        <w:lastRenderedPageBreak/>
        <mc:AlternateContent>
          <mc:Choice Requires="wpg">
            <w:drawing>
              <wp:inline distT="0" distB="0" distL="0" distR="0" wp14:anchorId="4164E9F5" wp14:editId="73B83D00">
                <wp:extent cx="5894929" cy="3264107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929" cy="3264107"/>
                          <a:chOff x="-58746" y="-28288"/>
                          <a:chExt cx="5894929" cy="3264107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8746" y="899010"/>
                            <a:ext cx="3053079" cy="2336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320167" y="42749"/>
                            <a:ext cx="2839642" cy="78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30977" y="405114"/>
                            <a:ext cx="353759" cy="410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54504" y="898964"/>
                            <a:ext cx="108902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0F14C0" w14:textId="77777777" w:rsidR="008C4522" w:rsidRPr="006352D6" w:rsidRDefault="008C4522" w:rsidP="008C452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6352D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b</w:t>
                              </w:r>
                              <w:r w:rsidRPr="006352D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83104" y="899017"/>
                            <a:ext cx="3053079" cy="2336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2818560" y="897090"/>
                            <a:ext cx="28892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9D2166" w14:textId="77777777" w:rsidR="008C4522" w:rsidRPr="006352D6" w:rsidRDefault="008C4522" w:rsidP="008C452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6352D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c</w:t>
                              </w:r>
                              <w:r w:rsidRPr="006352D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0" name="TextBox 22"/>
                        <wps:cNvSpPr txBox="1"/>
                        <wps:spPr>
                          <a:xfrm>
                            <a:off x="911811" y="-28288"/>
                            <a:ext cx="324485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BA0DB1" w14:textId="77777777" w:rsidR="008C4522" w:rsidRPr="006352D6" w:rsidRDefault="008C4522" w:rsidP="008C452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6352D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4E9F5" id="Group 3" o:spid="_x0000_s1049" style="width:464.15pt;height:257pt;mso-position-horizontal-relative:char;mso-position-vertical-relative:line" coordorigin="-587,-282" coordsize="58949,3264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50" type="#_x0000_t75" style="position:absolute;left:-587;top:8990;width:30530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">
                  <v:imagedata r:id="rId25" o:title=""/>
                </v:shape>
                <v:shape id="Picture 7" o:spid="_x0000_s1051" type="#_x0000_t75" style="position:absolute;left:13201;top:427;width:28397;height:7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">
                  <v:imagedata r:id="rId26" o:title=""/>
                </v:shape>
                <v:shape id="Picture 21" o:spid="_x0000_s1052" type="#_x0000_t75" style="position:absolute;left:43309;top:4051;width:3538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">
                  <v:imagedata r:id="rId2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53" type="#_x0000_t202" style="position:absolute;left:545;top:8989;width:10890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2F0F14C0" w14:textId="77777777" w:rsidR="008C4522" w:rsidRPr="006352D6" w:rsidRDefault="008C4522" w:rsidP="008C452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6352D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b</w:t>
                        </w:r>
                        <w:r w:rsidRPr="006352D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4" o:spid="_x0000_s1054" type="#_x0000_t75" style="position:absolute;left:27831;top:8990;width:30530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">
                  <v:imagedata r:id="rId28" o:title=""/>
                </v:shape>
                <v:shape id="TextBox 25" o:spid="_x0000_s1055" type="#_x0000_t202" style="position:absolute;left:28185;top:8970;width:2889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229D2166" w14:textId="77777777" w:rsidR="008C4522" w:rsidRPr="006352D6" w:rsidRDefault="008C4522" w:rsidP="008C452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6352D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c</w:t>
                        </w:r>
                        <w:r w:rsidRPr="006352D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2" o:spid="_x0000_s1056" type="#_x0000_t202" style="position:absolute;left:9118;top:-282;width:3244;height:51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a7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7Q+fUk/QG5+AQAA//8DAFBLAQItABQABgAIAAAAIQDb4fbL7gAAAIUBAAATAAAAAAAAAAAAAAAA&#10;AAAAAABbQ29udGVudF9UeXBlc10ueG1sUEsBAi0AFAAGAAgAAAAhAFr0LFu/AAAAFQEAAAsAAAAA&#10;AAAAAAAAAAAAHwEAAF9yZWxzLy5yZWxzUEsBAi0AFAAGAAgAAAAhAEr1prvBAAAA2wAAAA8AAAAA&#10;AAAAAAAAAAAABwIAAGRycy9kb3ducmV2LnhtbFBLBQYAAAAAAwADALcAAAD1AgAAAAA=&#10;" filled="f" stroked="f">
                  <v:textbox style="mso-fit-shape-to-text:t">
                    <w:txbxContent>
                      <w:p w14:paraId="6BBA0DB1" w14:textId="77777777" w:rsidR="008C4522" w:rsidRPr="006352D6" w:rsidRDefault="008C4522" w:rsidP="008C4522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 w:rsidRPr="006352D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4FC154" w14:textId="7BA3C462" w:rsidR="00B73084" w:rsidRDefault="00B73084" w:rsidP="00323C5F">
      <w:pPr>
        <w:pStyle w:val="VAFigureCaption"/>
      </w:pPr>
      <w:r>
        <w:t>Figure S</w:t>
      </w:r>
      <w:r>
        <w:fldChar w:fldCharType="begin"/>
      </w:r>
      <w:r>
        <w:instrText>SEQ Figure_S \* ARABIC</w:instrText>
      </w:r>
      <w:r>
        <w:fldChar w:fldCharType="separate"/>
      </w:r>
      <w:r w:rsidR="00323C5F">
        <w:rPr>
          <w:noProof/>
        </w:rPr>
        <w:t>5</w:t>
      </w:r>
      <w:r>
        <w:fldChar w:fldCharType="end"/>
      </w:r>
      <w:r w:rsidR="006B4CC6">
        <w:t>.</w:t>
      </w:r>
      <w:r w:rsidRPr="00B73084">
        <w:t xml:space="preserve"> </w:t>
      </w:r>
      <w:r w:rsidR="00AF2263">
        <w:t xml:space="preserve">a) </w:t>
      </w:r>
      <w:r w:rsidRPr="009E06DF">
        <w:t xml:space="preserve">Selected </w:t>
      </w:r>
      <w:r w:rsidRPr="008516AA">
        <w:t>corrosion</w:t>
      </w:r>
      <w:r w:rsidRPr="009E06DF">
        <w:t xml:space="preserve"> pits of the bias</w:t>
      </w:r>
      <w:r w:rsidR="00186A7A">
        <w:t>ed</w:t>
      </w:r>
      <w:r w:rsidRPr="009E06DF">
        <w:t xml:space="preserve"> sample illustrated on the </w:t>
      </w:r>
      <w:r>
        <w:t xml:space="preserve">17.8 </w:t>
      </w:r>
      <w:r w:rsidRPr="009E06DF">
        <w:t xml:space="preserve">min AFM image for quantitative analysis, and the representative </w:t>
      </w:r>
      <w:r w:rsidR="00186A7A">
        <w:t>time</w:t>
      </w:r>
      <w:r w:rsidR="006B4CC6">
        <w:t>-</w:t>
      </w:r>
      <w:r w:rsidR="00186A7A">
        <w:t xml:space="preserve">dependent </w:t>
      </w:r>
      <w:r w:rsidRPr="009E06DF">
        <w:t>pit profiles of (b) Pit</w:t>
      </w:r>
      <w:r w:rsidR="006B4CC6">
        <w:t xml:space="preserve"> </w:t>
      </w:r>
      <w:r w:rsidRPr="009E06DF">
        <w:t>#</w:t>
      </w:r>
      <w:r>
        <w:t>3</w:t>
      </w:r>
      <w:r w:rsidRPr="009E06DF">
        <w:t xml:space="preserve"> and (c) Pit</w:t>
      </w:r>
      <w:r w:rsidR="006B4CC6">
        <w:t xml:space="preserve"> </w:t>
      </w:r>
      <w:r w:rsidRPr="009E06DF">
        <w:t>#</w:t>
      </w:r>
      <w:r>
        <w:t>4</w:t>
      </w:r>
      <w:r w:rsidR="006420E7">
        <w:t xml:space="preserve"> along the horizontal plane</w:t>
      </w:r>
      <w:r w:rsidRPr="009E06DF">
        <w:t xml:space="preserve">.  </w:t>
      </w:r>
    </w:p>
    <w:p w14:paraId="44EE6402" w14:textId="77777777" w:rsidR="008B7775" w:rsidRDefault="008B7775" w:rsidP="00323C5F">
      <w:pPr>
        <w:pStyle w:val="VAFigureCaption"/>
      </w:pPr>
      <w:r w:rsidRPr="008B7775">
        <w:rPr>
          <w:noProof/>
        </w:rPr>
        <w:drawing>
          <wp:inline distT="0" distB="0" distL="0" distR="0" wp14:anchorId="77583712" wp14:editId="3D1E8589">
            <wp:extent cx="2505075" cy="2529829"/>
            <wp:effectExtent l="0" t="0" r="0" b="4445"/>
            <wp:docPr id="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3506AE8-84A3-4CA9-AE4E-5B031DEA19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>
                      <a:extLst>
                        <a:ext uri="{FF2B5EF4-FFF2-40B4-BE49-F238E27FC236}">
                          <a16:creationId xmlns:a16="http://schemas.microsoft.com/office/drawing/2014/main" id="{33506AE8-84A3-4CA9-AE4E-5B031DEA19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122" cy="253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828F" w14:textId="47DC033D" w:rsidR="00E2519F" w:rsidRPr="006B4CC6" w:rsidRDefault="008B7775" w:rsidP="00323C5F">
      <w:pPr>
        <w:pStyle w:val="VAFigureCaption"/>
      </w:pPr>
      <w:r>
        <w:t>Figure S</w:t>
      </w:r>
      <w:r w:rsidR="0017392C">
        <w:fldChar w:fldCharType="begin"/>
      </w:r>
      <w:r w:rsidR="0017392C">
        <w:instrText xml:space="preserve"> SEQ Figure_S \* ARABIC </w:instrText>
      </w:r>
      <w:r w:rsidR="0017392C">
        <w:fldChar w:fldCharType="separate"/>
      </w:r>
      <w:r w:rsidR="00323C5F">
        <w:rPr>
          <w:noProof/>
        </w:rPr>
        <w:t>6</w:t>
      </w:r>
      <w:r w:rsidR="0017392C">
        <w:rPr>
          <w:noProof/>
        </w:rPr>
        <w:fldChar w:fldCharType="end"/>
      </w:r>
      <w:r w:rsidR="006B4CC6">
        <w:rPr>
          <w:noProof/>
        </w:rPr>
        <w:t>.</w:t>
      </w:r>
      <w:r w:rsidR="003660FE">
        <w:t xml:space="preserve"> TEM</w:t>
      </w:r>
      <w:r w:rsidR="003660FE" w:rsidRPr="003660FE">
        <w:t xml:space="preserve"> </w:t>
      </w:r>
      <w:r w:rsidR="00740971">
        <w:t xml:space="preserve">image </w:t>
      </w:r>
      <w:r w:rsidR="003660FE" w:rsidRPr="003660FE">
        <w:t>of the bias</w:t>
      </w:r>
      <w:r w:rsidR="006B4CC6">
        <w:t>ed</w:t>
      </w:r>
      <w:r w:rsidR="003660FE" w:rsidRPr="003660FE">
        <w:t xml:space="preserve"> sample</w:t>
      </w:r>
      <w:r w:rsidR="00740971">
        <w:t xml:space="preserve"> showing Cr</w:t>
      </w:r>
      <w:r w:rsidR="00914AEA" w:rsidRPr="00914AEA">
        <w:rPr>
          <w:vertAlign w:val="subscript"/>
        </w:rPr>
        <w:t>2</w:t>
      </w:r>
      <w:r w:rsidR="00914AEA">
        <w:t>O</w:t>
      </w:r>
      <w:r w:rsidR="00914AEA" w:rsidRPr="00914AEA">
        <w:rPr>
          <w:vertAlign w:val="subscript"/>
        </w:rPr>
        <w:t>3</w:t>
      </w:r>
      <w:r w:rsidR="006B4CC6">
        <w:t>.</w:t>
      </w:r>
    </w:p>
    <w:p w14:paraId="12215973" w14:textId="77777777" w:rsidR="008B7775" w:rsidRDefault="008B7775" w:rsidP="008B7775"/>
    <w:p w14:paraId="02241C27" w14:textId="4450322E" w:rsidR="00323C5F" w:rsidRDefault="0017392C" w:rsidP="00323C5F">
      <w:pPr>
        <w:pStyle w:val="VAFigureCaption"/>
      </w:pPr>
      <w:r>
        <w:rPr>
          <w:noProof/>
        </w:rPr>
        <w:lastRenderedPageBreak/>
        <w:drawing>
          <wp:inline distT="0" distB="0" distL="0" distR="0" wp14:anchorId="34755779" wp14:editId="6EDE5615">
            <wp:extent cx="5867200" cy="2926080"/>
            <wp:effectExtent l="0" t="0" r="63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20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7CB0C" w14:textId="3207CF28" w:rsidR="008B7775" w:rsidRPr="008B7775" w:rsidRDefault="00323C5F" w:rsidP="00323C5F">
      <w:pPr>
        <w:pStyle w:val="VAFigureCaption"/>
      </w:pPr>
      <w:r>
        <w:t>Figure S</w:t>
      </w:r>
      <w:r w:rsidR="0017392C">
        <w:fldChar w:fldCharType="begin"/>
      </w:r>
      <w:r w:rsidR="0017392C">
        <w:instrText xml:space="preserve"> SEQ Figure_S \* ARABIC </w:instrText>
      </w:r>
      <w:r w:rsidR="0017392C">
        <w:fldChar w:fldCharType="separate"/>
      </w:r>
      <w:r>
        <w:rPr>
          <w:noProof/>
        </w:rPr>
        <w:t>7</w:t>
      </w:r>
      <w:r w:rsidR="0017392C">
        <w:rPr>
          <w:noProof/>
        </w:rPr>
        <w:fldChar w:fldCharType="end"/>
      </w:r>
      <w:r w:rsidR="00AE54DE">
        <w:rPr>
          <w:noProof/>
        </w:rPr>
        <w:t>.</w:t>
      </w:r>
      <w:r w:rsidR="00C87B4B">
        <w:t xml:space="preserve"> </w:t>
      </w:r>
      <w:r w:rsidR="00C87B4B" w:rsidRPr="00C87B4B">
        <w:t>TEM EDS mapping of the no</w:t>
      </w:r>
      <w:r w:rsidR="00AE54DE">
        <w:t>n</w:t>
      </w:r>
      <w:r w:rsidR="00C87B4B" w:rsidRPr="00C87B4B">
        <w:t>bias</w:t>
      </w:r>
      <w:r w:rsidR="00AE54DE">
        <w:t>ed</w:t>
      </w:r>
      <w:r w:rsidR="00C87B4B" w:rsidRPr="00C87B4B">
        <w:t xml:space="preserve"> sample: (a) TEM image of the mapping region, (b) Fe mapping, (c) Cr mapping, (d) mixed mapping of Fe, Ni, and Cr, (e) Ni mapping, (f) O mapping</w:t>
      </w:r>
      <w:r w:rsidR="0017392C">
        <w:t>.</w:t>
      </w:r>
    </w:p>
    <w:p w14:paraId="17B29606" w14:textId="77777777" w:rsidR="009725EF" w:rsidRPr="009725EF" w:rsidRDefault="009725EF" w:rsidP="00323C5F">
      <w:pPr>
        <w:pStyle w:val="VAFigureCaption"/>
      </w:pPr>
    </w:p>
    <w:p w14:paraId="743F5E25" w14:textId="06B88976" w:rsidR="000F0993" w:rsidRPr="000F0993" w:rsidRDefault="000F0993" w:rsidP="00323C5F">
      <w:pPr>
        <w:pStyle w:val="VAFigureCaption"/>
      </w:pPr>
    </w:p>
    <w:p w14:paraId="483A95BF" w14:textId="77777777" w:rsidR="009E06DF" w:rsidRPr="00366797" w:rsidRDefault="009E06DF" w:rsidP="00323C5F">
      <w:pPr>
        <w:pStyle w:val="VAFigureCaption"/>
      </w:pPr>
    </w:p>
    <w:p w14:paraId="68CC9FF7" w14:textId="5518C2CA" w:rsidR="00323C5F" w:rsidRDefault="0017392C" w:rsidP="00323C5F">
      <w:pPr>
        <w:pStyle w:val="VAFigureCaption"/>
      </w:pPr>
      <w:r>
        <w:rPr>
          <w:noProof/>
        </w:rPr>
        <w:lastRenderedPageBreak/>
        <w:drawing>
          <wp:inline distT="0" distB="0" distL="0" distR="0" wp14:anchorId="12DED700" wp14:editId="3D2FDF1F">
            <wp:extent cx="5918045" cy="2926080"/>
            <wp:effectExtent l="0" t="0" r="6985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45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52DA3" w14:textId="4C95F015" w:rsidR="00576C7E" w:rsidRPr="00A56C59" w:rsidRDefault="00323C5F" w:rsidP="00323C5F">
      <w:pPr>
        <w:pStyle w:val="VAFigureCaption"/>
      </w:pPr>
      <w:r>
        <w:t>Figure S</w:t>
      </w:r>
      <w:r w:rsidR="0017392C">
        <w:fldChar w:fldCharType="begin"/>
      </w:r>
      <w:r w:rsidR="0017392C">
        <w:instrText xml:space="preserve"> SEQ Figure_S \* ARABIC </w:instrText>
      </w:r>
      <w:r w:rsidR="0017392C">
        <w:fldChar w:fldCharType="separate"/>
      </w:r>
      <w:r>
        <w:rPr>
          <w:noProof/>
        </w:rPr>
        <w:t>8</w:t>
      </w:r>
      <w:r w:rsidR="0017392C">
        <w:rPr>
          <w:noProof/>
        </w:rPr>
        <w:fldChar w:fldCharType="end"/>
      </w:r>
      <w:r w:rsidR="00FA71DC">
        <w:rPr>
          <w:noProof/>
        </w:rPr>
        <w:t>.</w:t>
      </w:r>
      <w:r w:rsidR="003228E5">
        <w:t xml:space="preserve"> </w:t>
      </w:r>
      <w:r w:rsidR="003228E5" w:rsidRPr="003228E5">
        <w:t>TEM EDS mapping of the bias</w:t>
      </w:r>
      <w:r w:rsidR="00FA71DC">
        <w:t>ed</w:t>
      </w:r>
      <w:r w:rsidR="003228E5" w:rsidRPr="003228E5">
        <w:t xml:space="preserve"> sample: (a) TEM image of the mapping region, (b) Fe mapping, (c) Cr mapping, (d) mixed mapping of Fe, Ni, and Cr, (e) Ni mapping, (f) O mapping</w:t>
      </w:r>
      <w:r w:rsidR="00FA71DC">
        <w:t>.</w:t>
      </w:r>
    </w:p>
    <w:sectPr w:rsidR="00576C7E" w:rsidRPr="00A56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DEF3" w14:textId="77777777" w:rsidR="00650B02" w:rsidRDefault="00650B02" w:rsidP="00A56C59">
      <w:pPr>
        <w:spacing w:after="0"/>
      </w:pPr>
      <w:r>
        <w:separator/>
      </w:r>
    </w:p>
  </w:endnote>
  <w:endnote w:type="continuationSeparator" w:id="0">
    <w:p w14:paraId="4F9194D7" w14:textId="77777777" w:rsidR="00650B02" w:rsidRDefault="00650B02" w:rsidP="00A56C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66A1" w14:textId="77777777" w:rsidR="00650B02" w:rsidRDefault="00650B02" w:rsidP="00A56C59">
      <w:pPr>
        <w:spacing w:after="0"/>
      </w:pPr>
      <w:r>
        <w:separator/>
      </w:r>
    </w:p>
  </w:footnote>
  <w:footnote w:type="continuationSeparator" w:id="0">
    <w:p w14:paraId="0E2B862E" w14:textId="77777777" w:rsidR="00650B02" w:rsidRDefault="00650B02" w:rsidP="00A56C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09B3113"/>
    <w:multiLevelType w:val="hybridMultilevel"/>
    <w:tmpl w:val="1728D9BA"/>
    <w:lvl w:ilvl="0" w:tplc="DA4411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linkStyles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2NbY0NDQwNzIxNTdV0lEKTi0uzszPAykwqQUAe2PRYCwAAAA="/>
  </w:docVars>
  <w:rsids>
    <w:rsidRoot w:val="00FA377E"/>
    <w:rsid w:val="000111E6"/>
    <w:rsid w:val="00011DE1"/>
    <w:rsid w:val="000B0774"/>
    <w:rsid w:val="000B65E5"/>
    <w:rsid w:val="000F0993"/>
    <w:rsid w:val="00105693"/>
    <w:rsid w:val="00130331"/>
    <w:rsid w:val="00162500"/>
    <w:rsid w:val="0017392C"/>
    <w:rsid w:val="00186A7A"/>
    <w:rsid w:val="001A04B8"/>
    <w:rsid w:val="001B04B3"/>
    <w:rsid w:val="00290E2B"/>
    <w:rsid w:val="002A3BDD"/>
    <w:rsid w:val="002C3D75"/>
    <w:rsid w:val="002D1F36"/>
    <w:rsid w:val="00311D78"/>
    <w:rsid w:val="003155F4"/>
    <w:rsid w:val="003228E5"/>
    <w:rsid w:val="00323C5F"/>
    <w:rsid w:val="00341F22"/>
    <w:rsid w:val="003660FE"/>
    <w:rsid w:val="00366797"/>
    <w:rsid w:val="00382E69"/>
    <w:rsid w:val="003D552E"/>
    <w:rsid w:val="00420030"/>
    <w:rsid w:val="00441A92"/>
    <w:rsid w:val="00491D43"/>
    <w:rsid w:val="004A00E2"/>
    <w:rsid w:val="004A194B"/>
    <w:rsid w:val="004B26BF"/>
    <w:rsid w:val="004D7CA4"/>
    <w:rsid w:val="00506A0A"/>
    <w:rsid w:val="00522724"/>
    <w:rsid w:val="00576C7E"/>
    <w:rsid w:val="005B36CE"/>
    <w:rsid w:val="005B6A35"/>
    <w:rsid w:val="005F02DC"/>
    <w:rsid w:val="006032C0"/>
    <w:rsid w:val="006352D6"/>
    <w:rsid w:val="006420E7"/>
    <w:rsid w:val="00650B02"/>
    <w:rsid w:val="00661E6C"/>
    <w:rsid w:val="006B2B12"/>
    <w:rsid w:val="006B4CC6"/>
    <w:rsid w:val="00736251"/>
    <w:rsid w:val="00740971"/>
    <w:rsid w:val="007E2F4C"/>
    <w:rsid w:val="00807300"/>
    <w:rsid w:val="0083734B"/>
    <w:rsid w:val="008516AA"/>
    <w:rsid w:val="008B7775"/>
    <w:rsid w:val="008C4247"/>
    <w:rsid w:val="008C4522"/>
    <w:rsid w:val="008F3009"/>
    <w:rsid w:val="009103CA"/>
    <w:rsid w:val="00914AEA"/>
    <w:rsid w:val="00917CAD"/>
    <w:rsid w:val="00966EEC"/>
    <w:rsid w:val="009725EF"/>
    <w:rsid w:val="009962BE"/>
    <w:rsid w:val="009E06DF"/>
    <w:rsid w:val="00A2364E"/>
    <w:rsid w:val="00A56C59"/>
    <w:rsid w:val="00A71327"/>
    <w:rsid w:val="00A956F5"/>
    <w:rsid w:val="00AD6AA1"/>
    <w:rsid w:val="00AE54DE"/>
    <w:rsid w:val="00AF2263"/>
    <w:rsid w:val="00B44AF5"/>
    <w:rsid w:val="00B479C8"/>
    <w:rsid w:val="00B47A29"/>
    <w:rsid w:val="00B73084"/>
    <w:rsid w:val="00BB1340"/>
    <w:rsid w:val="00BD49BD"/>
    <w:rsid w:val="00BE2CC6"/>
    <w:rsid w:val="00C41F7C"/>
    <w:rsid w:val="00C46674"/>
    <w:rsid w:val="00C55D5A"/>
    <w:rsid w:val="00C6327C"/>
    <w:rsid w:val="00C87B4B"/>
    <w:rsid w:val="00CB48F7"/>
    <w:rsid w:val="00CF5B0F"/>
    <w:rsid w:val="00D05710"/>
    <w:rsid w:val="00D116E0"/>
    <w:rsid w:val="00D27E5D"/>
    <w:rsid w:val="00DE5188"/>
    <w:rsid w:val="00E2519F"/>
    <w:rsid w:val="00E26AAA"/>
    <w:rsid w:val="00E85A11"/>
    <w:rsid w:val="00EE59AB"/>
    <w:rsid w:val="00FA377E"/>
    <w:rsid w:val="00FA6B47"/>
    <w:rsid w:val="00FA71DC"/>
    <w:rsid w:val="00FD3980"/>
    <w:rsid w:val="31ECF0E3"/>
    <w:rsid w:val="76E593BE"/>
    <w:rsid w:val="7C03B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13BB07B"/>
  <w15:chartTrackingRefBased/>
  <w15:docId w15:val="{3C7E0476-B0FE-4D4A-B23A-E57A2F2C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12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C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6C59"/>
  </w:style>
  <w:style w:type="paragraph" w:styleId="Footer">
    <w:name w:val="footer"/>
    <w:basedOn w:val="Normal"/>
    <w:link w:val="FooterChar"/>
    <w:rsid w:val="006B2B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6C59"/>
    <w:rPr>
      <w:rFonts w:ascii="Times" w:eastAsia="Times New Roman" w:hAnsi="Times" w:cs="Times New Roman"/>
      <w:sz w:val="24"/>
      <w:szCs w:val="20"/>
    </w:rPr>
  </w:style>
  <w:style w:type="paragraph" w:customStyle="1" w:styleId="BATitle">
    <w:name w:val="BA_Title"/>
    <w:basedOn w:val="Normal"/>
    <w:next w:val="BBAuthorName"/>
    <w:rsid w:val="006B2B12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styleId="Caption">
    <w:name w:val="caption"/>
    <w:basedOn w:val="Normal"/>
    <w:next w:val="Normal"/>
    <w:uiPriority w:val="35"/>
    <w:unhideWhenUsed/>
    <w:qFormat/>
    <w:rsid w:val="00576C7E"/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rsid w:val="006B2B12"/>
    <w:rPr>
      <w:color w:val="800080"/>
      <w:u w:val="single"/>
    </w:rPr>
  </w:style>
  <w:style w:type="paragraph" w:styleId="BodyText">
    <w:name w:val="Body Text"/>
    <w:basedOn w:val="Normal"/>
    <w:link w:val="BodyTextChar"/>
    <w:rsid w:val="006B2B12"/>
    <w:pPr>
      <w:jc w:val="center"/>
    </w:pPr>
    <w:rPr>
      <w:b/>
      <w:sz w:val="40"/>
    </w:rPr>
  </w:style>
  <w:style w:type="character" w:customStyle="1" w:styleId="BodyTextChar">
    <w:name w:val="Body Text Char"/>
    <w:basedOn w:val="DefaultParagraphFont"/>
    <w:link w:val="BodyText"/>
    <w:rsid w:val="00130331"/>
    <w:rPr>
      <w:rFonts w:ascii="Times" w:eastAsia="Times New Roman" w:hAnsi="Times" w:cs="Times New Roman"/>
      <w:b/>
      <w:sz w:val="40"/>
      <w:szCs w:val="20"/>
    </w:rPr>
  </w:style>
  <w:style w:type="paragraph" w:styleId="FootnoteText">
    <w:name w:val="footnote text"/>
    <w:basedOn w:val="Normal"/>
    <w:next w:val="TFReferencesSection"/>
    <w:link w:val="FootnoteTextChar"/>
    <w:semiHidden/>
    <w:rsid w:val="006B2B12"/>
  </w:style>
  <w:style w:type="character" w:customStyle="1" w:styleId="FootnoteTextChar">
    <w:name w:val="Footnote Text Char"/>
    <w:basedOn w:val="DefaultParagraphFont"/>
    <w:link w:val="FootnoteText"/>
    <w:semiHidden/>
    <w:rsid w:val="00130331"/>
    <w:rPr>
      <w:rFonts w:ascii="Times" w:eastAsia="Times New Roman" w:hAnsi="Times" w:cs="Times New Roman"/>
      <w:sz w:val="24"/>
      <w:szCs w:val="20"/>
    </w:rPr>
  </w:style>
  <w:style w:type="paragraph" w:customStyle="1" w:styleId="TFReferencesSection">
    <w:name w:val="TF_References_Section"/>
    <w:basedOn w:val="Normal"/>
    <w:rsid w:val="006B2B12"/>
    <w:pPr>
      <w:spacing w:line="480" w:lineRule="auto"/>
      <w:ind w:firstLine="187"/>
    </w:pPr>
  </w:style>
  <w:style w:type="paragraph" w:customStyle="1" w:styleId="TAMainText">
    <w:name w:val="TA_Main_Text"/>
    <w:basedOn w:val="Normal"/>
    <w:rsid w:val="006B2B12"/>
    <w:pPr>
      <w:spacing w:after="0" w:line="480" w:lineRule="auto"/>
      <w:ind w:firstLine="202"/>
    </w:pPr>
  </w:style>
  <w:style w:type="paragraph" w:customStyle="1" w:styleId="BBAuthorName">
    <w:name w:val="BB_Author_Name"/>
    <w:basedOn w:val="Normal"/>
    <w:next w:val="BCAuthorAddress"/>
    <w:rsid w:val="006B2B12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6B2B12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rsid w:val="006B2B12"/>
    <w:pPr>
      <w:spacing w:line="480" w:lineRule="auto"/>
    </w:pPr>
  </w:style>
  <w:style w:type="paragraph" w:customStyle="1" w:styleId="AIReceivedDate">
    <w:name w:val="AI_Received_Date"/>
    <w:basedOn w:val="Normal"/>
    <w:next w:val="BDAbstract"/>
    <w:rsid w:val="006B2B12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rsid w:val="006B2B12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rsid w:val="006B2B12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rsid w:val="006B2B12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rsid w:val="006B2B12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6B2B12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6B2B12"/>
    <w:pPr>
      <w:spacing w:line="480" w:lineRule="auto"/>
    </w:pPr>
  </w:style>
  <w:style w:type="paragraph" w:customStyle="1" w:styleId="VBChartTitle">
    <w:name w:val="VB_Chart_Title"/>
    <w:basedOn w:val="Normal"/>
    <w:next w:val="Normal"/>
    <w:rsid w:val="006B2B12"/>
    <w:pPr>
      <w:spacing w:line="480" w:lineRule="auto"/>
    </w:pPr>
  </w:style>
  <w:style w:type="paragraph" w:customStyle="1" w:styleId="FETableFootnote">
    <w:name w:val="FE_Table_Footnote"/>
    <w:basedOn w:val="Normal"/>
    <w:next w:val="Normal"/>
    <w:rsid w:val="006B2B12"/>
    <w:pPr>
      <w:ind w:firstLine="187"/>
    </w:pPr>
  </w:style>
  <w:style w:type="paragraph" w:customStyle="1" w:styleId="FCChartFootnote">
    <w:name w:val="FC_Chart_Footnote"/>
    <w:basedOn w:val="Normal"/>
    <w:next w:val="Normal"/>
    <w:rsid w:val="006B2B12"/>
    <w:pPr>
      <w:ind w:firstLine="187"/>
    </w:pPr>
  </w:style>
  <w:style w:type="paragraph" w:customStyle="1" w:styleId="FDSchemeFootnote">
    <w:name w:val="FD_Scheme_Footnote"/>
    <w:basedOn w:val="Normal"/>
    <w:next w:val="Normal"/>
    <w:rsid w:val="006B2B12"/>
    <w:pPr>
      <w:ind w:firstLine="187"/>
    </w:pPr>
  </w:style>
  <w:style w:type="paragraph" w:customStyle="1" w:styleId="TCTableBody">
    <w:name w:val="TC_Table_Body"/>
    <w:basedOn w:val="Normal"/>
    <w:rsid w:val="006B2B12"/>
  </w:style>
  <w:style w:type="paragraph" w:customStyle="1" w:styleId="AFTitleRunningHead">
    <w:name w:val="AF_Title_Running_Head"/>
    <w:basedOn w:val="Normal"/>
    <w:next w:val="TAMainText"/>
    <w:rsid w:val="006B2B12"/>
    <w:pPr>
      <w:spacing w:line="480" w:lineRule="auto"/>
    </w:pPr>
  </w:style>
  <w:style w:type="paragraph" w:customStyle="1" w:styleId="BEAuthorBiography">
    <w:name w:val="BE_Author_Biography"/>
    <w:basedOn w:val="Normal"/>
    <w:rsid w:val="006B2B12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rsid w:val="006B2B12"/>
    <w:pPr>
      <w:spacing w:line="480" w:lineRule="auto"/>
    </w:pPr>
  </w:style>
  <w:style w:type="paragraph" w:customStyle="1" w:styleId="SNSynopsisTOC">
    <w:name w:val="SN_Synopsis_TOC"/>
    <w:basedOn w:val="Normal"/>
    <w:rsid w:val="006B2B12"/>
    <w:pPr>
      <w:spacing w:line="480" w:lineRule="auto"/>
    </w:pPr>
  </w:style>
  <w:style w:type="character" w:styleId="Hyperlink">
    <w:name w:val="Hyperlink"/>
    <w:rsid w:val="006B2B12"/>
    <w:rPr>
      <w:color w:val="0000FF"/>
      <w:u w:val="single"/>
    </w:rPr>
  </w:style>
  <w:style w:type="paragraph" w:customStyle="1" w:styleId="BGKeywords">
    <w:name w:val="BG_Keywords"/>
    <w:basedOn w:val="Normal"/>
    <w:rsid w:val="006B2B12"/>
    <w:pPr>
      <w:spacing w:line="480" w:lineRule="auto"/>
    </w:pPr>
  </w:style>
  <w:style w:type="paragraph" w:customStyle="1" w:styleId="BHBriefs">
    <w:name w:val="BH_Briefs"/>
    <w:basedOn w:val="Normal"/>
    <w:rsid w:val="006B2B12"/>
    <w:pPr>
      <w:spacing w:line="480" w:lineRule="auto"/>
    </w:pPr>
  </w:style>
  <w:style w:type="character" w:styleId="PageNumber">
    <w:name w:val="page number"/>
    <w:basedOn w:val="DefaultParagraphFont"/>
    <w:rsid w:val="006B2B12"/>
  </w:style>
  <w:style w:type="paragraph" w:styleId="BalloonText">
    <w:name w:val="Balloon Text"/>
    <w:basedOn w:val="Normal"/>
    <w:link w:val="BalloonTextChar"/>
    <w:semiHidden/>
    <w:rsid w:val="006B2B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30331"/>
    <w:rPr>
      <w:rFonts w:ascii="Tahoma" w:eastAsia="Times New Roman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6B2B12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6B2B12"/>
    <w:rPr>
      <w:rFonts w:ascii="Arno Pro" w:eastAsia="Times New Roman" w:hAnsi="Arno Pro" w:cs="Times New Roman"/>
      <w:kern w:val="20"/>
      <w:sz w:val="18"/>
      <w:szCs w:val="20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6B2B12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6B2B12"/>
    <w:rPr>
      <w:rFonts w:ascii="Times" w:eastAsia="Times New Roman" w:hAnsi="Times" w:cs="Times New Roman"/>
      <w:b/>
      <w:sz w:val="24"/>
      <w:szCs w:val="20"/>
    </w:rPr>
  </w:style>
  <w:style w:type="paragraph" w:customStyle="1" w:styleId="Default">
    <w:name w:val="Default"/>
    <w:rsid w:val="006B2B12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2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5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5EF"/>
    <w:rPr>
      <w:rFonts w:ascii="Times" w:eastAsia="Times New Roman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A7A"/>
    <w:rPr>
      <w:rFonts w:ascii="Times" w:eastAsia="Times New Roman" w:hAnsi="Times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16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5B0F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Jinhui.tao@pnnl.gov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sv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hyperlink" Target="mailto:arun.devaraj@pnnl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ut567\OneDrive%20-%20PNNL\Documents\Custom%20Office%20Templates\ACS%20template%20Nano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ACS template NanoLetter</Template>
  <TotalTime>26</TotalTime>
  <Pages>7</Pages>
  <Words>409</Words>
  <Characters>2307</Characters>
  <Application>Microsoft Office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Tingkun</dc:creator>
  <cp:keywords/>
  <dc:description/>
  <cp:lastModifiedBy>Devaraj, Arun</cp:lastModifiedBy>
  <cp:revision>18</cp:revision>
  <dcterms:created xsi:type="dcterms:W3CDTF">2022-10-26T22:28:00Z</dcterms:created>
  <dcterms:modified xsi:type="dcterms:W3CDTF">2022-10-29T17:20:00Z</dcterms:modified>
</cp:coreProperties>
</file>