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27EEE6" w14:textId="77777777" w:rsidR="00654E8F" w:rsidRPr="001549D3" w:rsidRDefault="00654E8F" w:rsidP="0001436A">
      <w:pPr>
        <w:pStyle w:val="SupplementaryMaterial"/>
        <w:rPr>
          <w:b w:val="0"/>
        </w:rPr>
      </w:pPr>
      <w:r w:rsidRPr="001549D3">
        <w:t>Supplementary Material</w:t>
      </w:r>
    </w:p>
    <w:p w14:paraId="1FBF0AB6" w14:textId="3853CF85" w:rsidR="001C25B8" w:rsidRDefault="001C25B8" w:rsidP="001C25B8">
      <w:pPr>
        <w:rPr>
          <w:rFonts w:cs="Times New Roman"/>
          <w:szCs w:val="24"/>
        </w:rPr>
      </w:pPr>
      <w:r w:rsidRPr="001C25B8">
        <w:rPr>
          <w:rFonts w:cs="Times New Roman"/>
          <w:szCs w:val="24"/>
        </w:rPr>
        <w:t>Supplementary Material S</w:t>
      </w:r>
      <w:proofErr w:type="gramStart"/>
      <w:r w:rsidRPr="001C25B8">
        <w:rPr>
          <w:rFonts w:cs="Times New Roman"/>
          <w:szCs w:val="24"/>
        </w:rPr>
        <w:t>4</w:t>
      </w:r>
      <w:r w:rsidRPr="00A56361">
        <w:rPr>
          <w:rFonts w:cs="Times New Roman"/>
          <w:szCs w:val="24"/>
        </w:rPr>
        <w:t xml:space="preserve">  </w:t>
      </w:r>
      <w:r w:rsidR="00292FD8">
        <w:rPr>
          <w:rFonts w:cs="Times New Roman"/>
          <w:szCs w:val="24"/>
        </w:rPr>
        <w:t>S</w:t>
      </w:r>
      <w:r w:rsidRPr="001C25B8">
        <w:rPr>
          <w:rFonts w:cs="Times New Roman"/>
          <w:szCs w:val="24"/>
        </w:rPr>
        <w:t>equence</w:t>
      </w:r>
      <w:proofErr w:type="gramEnd"/>
      <w:r w:rsidRPr="001C25B8">
        <w:rPr>
          <w:rFonts w:cs="Times New Roman"/>
          <w:szCs w:val="24"/>
        </w:rPr>
        <w:t xml:space="preserve"> of the promoter of target genes</w:t>
      </w:r>
    </w:p>
    <w:p w14:paraId="3B0E0326" w14:textId="77777777" w:rsidR="00965D05" w:rsidRDefault="00965D05" w:rsidP="00965D05">
      <w:pPr>
        <w:spacing w:before="240"/>
      </w:pPr>
      <w:r>
        <w:t>&gt;Fshb_NC_051338.1:c93548559-93546560 Rattus norvegicus strain BN/</w:t>
      </w:r>
      <w:proofErr w:type="spellStart"/>
      <w:r>
        <w:t>NHsdMcwi</w:t>
      </w:r>
      <w:proofErr w:type="spellEnd"/>
      <w:r>
        <w:t xml:space="preserve"> chromosome 3, mRatBN7.2, whole genome shotgun sequence</w:t>
      </w:r>
    </w:p>
    <w:p w14:paraId="239B8CB1" w14:textId="77777777" w:rsidR="00965D05" w:rsidRPr="00965D05" w:rsidRDefault="00965D05" w:rsidP="008262F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GTCAAAGTTTCATTGTTTTATATACAAACATATTACCTACCTACATGTCAATATGTTTATAATATTGCTA</w:t>
      </w:r>
    </w:p>
    <w:p w14:paraId="21712B82" w14:textId="77777777" w:rsidR="00965D05" w:rsidRPr="00965D05" w:rsidRDefault="00965D05" w:rsidP="008262F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GGAAAAGCCTTTAAGTATAATTCCTAGTGTTTCTACAAAAATTACTTATTTTCATCTTTGGAAAAATTCA</w:t>
      </w:r>
    </w:p>
    <w:p w14:paraId="0D9EDF77" w14:textId="77777777" w:rsidR="00965D05" w:rsidRPr="00965D05" w:rsidRDefault="00965D05" w:rsidP="008262F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ATGTTTTCTGCATTTCTAAAATCATTTTGGTGTTATGCTTCCTATCATTTTTAAATCATTTTTGTGTAAT</w:t>
      </w:r>
    </w:p>
    <w:p w14:paraId="22EF856A" w14:textId="77777777" w:rsidR="00965D05" w:rsidRPr="00965D05" w:rsidRDefault="00965D05" w:rsidP="008262F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GTTGGGGAAAACAGAGAAAGAAGAGTGCACAGAGATACTGGAGGCTCTCTGGTTCATTTCTTCACTGTTG</w:t>
      </w:r>
    </w:p>
    <w:p w14:paraId="59DDFB4A" w14:textId="77777777" w:rsidR="00965D05" w:rsidRPr="00965D05" w:rsidRDefault="00965D05" w:rsidP="008262F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GCAATGGAAGAGTTGCAGCTGTTAACGTTGAATCAACAAGATCATTGTCTTAGTTGAGTTAGTCTAAGGT</w:t>
      </w:r>
    </w:p>
    <w:p w14:paraId="33FE202C" w14:textId="77777777" w:rsidR="00965D05" w:rsidRPr="00965D05" w:rsidRDefault="00965D05" w:rsidP="008262F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AAGATAACAATAGAAATGGATTACTCATAGTTCTAGATGACAGGGGCTTAAAAGCAAGACACCAGCACAC</w:t>
      </w:r>
    </w:p>
    <w:p w14:paraId="37250D1B" w14:textId="77777777" w:rsidR="00965D05" w:rsidRPr="00965D05" w:rsidRDefault="00965D05" w:rsidP="008262F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GTGATGTCTAGCAATTGCCCTCTCTGTGTTTCAAAGAAGGTGCCCTTTTGCTCTATATTCATCCAAATGA</w:t>
      </w:r>
    </w:p>
    <w:p w14:paraId="23748579" w14:textId="77777777" w:rsidR="00965D05" w:rsidRPr="00965D05" w:rsidRDefault="00965D05" w:rsidP="008262F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TAGATCTTATTCCCAGGATTCCTCTATCATGATATAATTACCTCCTTGAATGTCCATTAATACCTCCTGT</w:t>
      </w:r>
    </w:p>
    <w:p w14:paraId="4831436E" w14:textId="77777777" w:rsidR="00965D05" w:rsidRPr="00965D05" w:rsidRDefault="00965D05" w:rsidP="008262F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TGTTTAGTCAATGTTCTACTGCAGTAAAGAGACACCATGACTGGCAATTTTTATAAAAGAAGGTATTCTG</w:t>
      </w:r>
    </w:p>
    <w:p w14:paraId="24F4AFF3" w14:textId="77777777" w:rsidR="00965D05" w:rsidRPr="00965D05" w:rsidRDefault="00965D05" w:rsidP="008262F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CTGGGGCTTGCTAACAGTTTCAGAAGTTTAGTCCATTATTGTGGTGGGTAGCACGCCAGCTTGCAGACAG</w:t>
      </w:r>
    </w:p>
    <w:p w14:paraId="5A0EC0B6" w14:textId="77777777" w:rsidR="00965D05" w:rsidRPr="00965D05" w:rsidRDefault="00965D05" w:rsidP="008262F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ATGTGTTGCTGGAGAAGGAGCTAAGAGTTCTACAACCAGATCCACAGGCACCAGGAAGAGAAAGACTCTC</w:t>
      </w:r>
    </w:p>
    <w:p w14:paraId="0303F23E" w14:textId="77777777" w:rsidR="00965D05" w:rsidRPr="00965D05" w:rsidRDefault="00965D05" w:rsidP="008262F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AAAGCTCACTTCCAGTGACACACTCCCTCCAACAAGGTCATACCTCCTGATCAGTTCAAATAATACCACT</w:t>
      </w:r>
    </w:p>
    <w:p w14:paraId="4970EC1F" w14:textId="77777777" w:rsidR="00965D05" w:rsidRPr="00965D05" w:rsidRDefault="00965D05" w:rsidP="008262F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CCCTGATCACCAACATTCATCTCTATGAGCCTATGGGAGCTATTCGCATTCAAACCACTATACCATCTCA</w:t>
      </w:r>
    </w:p>
    <w:p w14:paraId="0C1F3291" w14:textId="77777777" w:rsidR="00965D05" w:rsidRPr="00965D05" w:rsidRDefault="00965D05" w:rsidP="008262F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ACAAGAATGAAATCTAATCTGGAAGGCACATAAGCATTCAGATAGGTCACAAAGGCTGTTCACAAGAGAA</w:t>
      </w:r>
    </w:p>
    <w:p w14:paraId="23E38BDE" w14:textId="77777777" w:rsidR="00965D05" w:rsidRPr="00965D05" w:rsidRDefault="00965D05" w:rsidP="008262F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TTAGAATTAGAACCCTGGTCTTTGGGCTCTTATGGTAGCCTTCCTTCTCTATGGCACACAAGTTTTTCAG</w:t>
      </w:r>
    </w:p>
    <w:p w14:paraId="6B79770C" w14:textId="77777777" w:rsidR="00965D05" w:rsidRPr="00965D05" w:rsidRDefault="00965D05" w:rsidP="008262F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AGATGGAAATAAAAATTGCATTAAATATGAAAGAAGCAAAGGGAAATACAGGGTGTAGAAAAGTTTATTG</w:t>
      </w:r>
    </w:p>
    <w:p w14:paraId="2DD8F86D" w14:textId="77777777" w:rsidR="00965D05" w:rsidRPr="00965D05" w:rsidRDefault="00965D05" w:rsidP="008262F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GGAGGAAATTGGGAATGGGAGGGATACGAAGGCAAAAGAGAAGCATTAACTAAAATGAAGGGGGTATTTA</w:t>
      </w:r>
    </w:p>
    <w:p w14:paraId="77BF4B2E" w14:textId="77777777" w:rsidR="00965D05" w:rsidRPr="00965D05" w:rsidRDefault="00965D05" w:rsidP="008262F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AACTATGGAAAGTAAATGTCTTGAAGCCAGAATAGCCTATTTTGGAAGATACCACACACTTGAGTTTCAT</w:t>
      </w:r>
    </w:p>
    <w:p w14:paraId="00B41EE6" w14:textId="77777777" w:rsidR="00965D05" w:rsidRPr="00965D05" w:rsidRDefault="00965D05" w:rsidP="008262F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GAGACAGAAAACTCAAGCTGGAACCAAGCTTAGAATACCTTCTATACAGAGCCAGTAAGTAGCTTTCCTC</w:t>
      </w:r>
    </w:p>
    <w:p w14:paraId="19120259" w14:textId="77777777" w:rsidR="00965D05" w:rsidRPr="00965D05" w:rsidRDefault="00965D05" w:rsidP="008262F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TGTTGGTTTCTGCTTTCAAGCTCCTGCTTTGAGTTCCTGTCCTGAATGCTCTCAATGATGGACCACAACC</w:t>
      </w:r>
    </w:p>
    <w:p w14:paraId="62F0CAED" w14:textId="77777777" w:rsidR="00965D05" w:rsidRPr="00965D05" w:rsidRDefault="00965D05" w:rsidP="008262F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TATAAAAATGAAATAAATACTTTTCTCCCCAAATTGCTTCTGTCTGTGGTGTTTACCATAGCAACAGAAA</w:t>
      </w:r>
    </w:p>
    <w:p w14:paraId="4AA5CD16" w14:textId="77777777" w:rsidR="00965D05" w:rsidRPr="00965D05" w:rsidRDefault="00965D05" w:rsidP="008262F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ATCAAACTAGGATAGAAGGTAACCAACTACTCTTTGATTGAATGTGAGACTCATTCCAGAAAAGGAAATC</w:t>
      </w:r>
    </w:p>
    <w:p w14:paraId="55B9A533" w14:textId="77777777" w:rsidR="00965D05" w:rsidRPr="00965D05" w:rsidRDefault="00965D05" w:rsidP="008262F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CATGTATAGTAAACTTTGTGTAATATGGGGGAGTTCCTAGACCCTAGGAGGGGACTAAATGTTGTTTGTG</w:t>
      </w:r>
    </w:p>
    <w:p w14:paraId="4E03780F" w14:textId="77777777" w:rsidR="00965D05" w:rsidRPr="00965D05" w:rsidRDefault="00965D05" w:rsidP="008262F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TACATTAACAAAGTACCAGACTGTCTTCTAAATATTTGTATGTTTCTACACCTACGCAGATGTGATTTCA</w:t>
      </w:r>
    </w:p>
    <w:p w14:paraId="7621ABD1" w14:textId="77777777" w:rsidR="00965D05" w:rsidRPr="00965D05" w:rsidRDefault="00965D05" w:rsidP="008262F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lastRenderedPageBreak/>
        <w:t>GCCTTCATCAGAGAAGCCTCTCTTTCCCCAGAATGGTGTTGAATGCAGAGACTCATGGCTACATCAGGCA</w:t>
      </w:r>
    </w:p>
    <w:p w14:paraId="04C95F00" w14:textId="77777777" w:rsidR="00965D05" w:rsidRPr="00965D05" w:rsidRDefault="00965D05" w:rsidP="008262F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CTGAGAATAAAGGACACATAAGGACTCACCCATAAATGAGACATTTATCACATACCTTGAAAGATTCTAG</w:t>
      </w:r>
    </w:p>
    <w:p w14:paraId="3C4E3008" w14:textId="77777777" w:rsidR="00965D05" w:rsidRPr="00965D05" w:rsidRDefault="00965D05" w:rsidP="008262F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GAATGCTGCTAAGGAGGGGTAGAAGGAATGTAAAAGTTGTAAAATGGCATCTTCTGTGAAAAACCCAGCC</w:t>
      </w:r>
    </w:p>
    <w:p w14:paraId="1E95831E" w14:textId="77777777" w:rsidR="00965D05" w:rsidRPr="00965D05" w:rsidRDefault="00965D05" w:rsidP="008262F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ATTGTGATCATGAACTCATAACAGCTATAGATACCTGCCTTGAGTCTGCACATGAATGGGCCTGTTGAAC</w:t>
      </w:r>
    </w:p>
    <w:p w14:paraId="68D3D210" w14:textId="77777777" w:rsidR="00965D05" w:rsidRDefault="00965D05" w:rsidP="008262F5">
      <w:pPr>
        <w:spacing w:before="240"/>
      </w:pPr>
      <w:r w:rsidRPr="00965D05">
        <w:rPr>
          <w:sz w:val="18"/>
          <w:szCs w:val="18"/>
        </w:rPr>
        <w:t>AAGGACGAGGAAAGAGCTGAATCTCTCACTAATGAACACT</w:t>
      </w:r>
    </w:p>
    <w:p w14:paraId="212EAA8C" w14:textId="77777777" w:rsidR="00965D05" w:rsidRDefault="00965D05" w:rsidP="00965D05">
      <w:pPr>
        <w:spacing w:before="240"/>
      </w:pPr>
      <w:r>
        <w:t>&gt;Tagln_NC_051343.1:c46224938-46222939 Rattus norvegicus strain BN/</w:t>
      </w:r>
      <w:proofErr w:type="spellStart"/>
      <w:r>
        <w:t>NHsdMcwi</w:t>
      </w:r>
      <w:proofErr w:type="spellEnd"/>
      <w:r>
        <w:t xml:space="preserve"> chromosome 8, mRatBN7.2, whole genome shotgun sequence</w:t>
      </w:r>
    </w:p>
    <w:p w14:paraId="16518492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TCTTTTCTCAGGCCTGGCTGGCAGTTTGGTTTGTCACTCCTGTTAGCATTCCAGGAACCCTGAGGGTGGG</w:t>
      </w:r>
    </w:p>
    <w:p w14:paraId="505781FF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AGCATATGGGGTCACGTGTTCCTGACCGCTGCCTTCAGGCTGACTTCTCGGGCCCCACAGGCCCAGAGCT</w:t>
      </w:r>
    </w:p>
    <w:p w14:paraId="4822ECE0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TCAGAGGAACCAGGCTGTGGGGAAGAAGAGTGACCTGACACCTGAATAGCTCTGGGTTGGCAGAAGGAGA</w:t>
      </w:r>
    </w:p>
    <w:p w14:paraId="7EE63406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GAAAGCTGGGAGTGGTGGAATTGTTTGGATTTTTTTACTTCTGCTTTTTATTTTGGAAAGCTGTGCAGAA</w:t>
      </w:r>
    </w:p>
    <w:p w14:paraId="6066C489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AAAAATTCAACAAAATGTTGCTTTGAAAAGTAAAAATCAAATCTTAAGCATTAAAAAATTCATATTAACA</w:t>
      </w:r>
    </w:p>
    <w:p w14:paraId="618EAD6F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ATTAGCTCCAAAGATGGGAAGGGGAGAAGGCCAAGAATGGAGGAAAAGTCAGGCGGACAGCTGGCCTCTG</w:t>
      </w:r>
    </w:p>
    <w:p w14:paraId="39A06A38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GAATGAAGGCCATTTCCCTGAGCACTTTGCAGAGGAAGACAGGTGGTCATAGGCAGGGGCTCCCATGCTA</w:t>
      </w:r>
    </w:p>
    <w:p w14:paraId="5A17B996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TCTTAGACAACACTGTGTCTCAGCTCTCTGCAGCCCAGCAGGACAACTTCCCCAGTGAGGCAGCAAGGGT</w:t>
      </w:r>
    </w:p>
    <w:p w14:paraId="5B37A820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GCTGGCTGGGAATCCTGTGCCTCCCAGTTTTCCTGGGACACGCCACCATTCCTTCAGCAGGAAGGGTGAG</w:t>
      </w:r>
    </w:p>
    <w:p w14:paraId="0139BE67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TGGTAGTGAAGGTACGGGCTTCAGAACAGGCACACAGGAAAGGGTAATGAAGGCAGCTGCTTTCAGGGTA</w:t>
      </w:r>
    </w:p>
    <w:p w14:paraId="1F4A22AD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GGCATGTCTAGGCTCTTGCCAGCCTCTCTCTGGGCCCTCGGTACAGCGGCACTTCTGTTGAGAGTGTTCC</w:t>
      </w:r>
    </w:p>
    <w:p w14:paraId="7A211598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TAGGTATACAGGCACCTGCTGCATAACTTGTGAAGGGGTGGAGGTCCTGATGGCCGAGGACAGTGACTAG</w:t>
      </w:r>
    </w:p>
    <w:p w14:paraId="62467040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CCCGAGAGAGATGAAATCAAGGGCTGCCTGGCCTGGGCGCCAACCCCTTGTCGAAAGGCTCTCAGCAAAG</w:t>
      </w:r>
    </w:p>
    <w:p w14:paraId="434D2B6E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CTCAGCTAGAGGAGCCATGAACACCAGTCCCTTACCACTGCGCTTAATTAAGATGGCCCTCACCCTCTTG</w:t>
      </w:r>
    </w:p>
    <w:p w14:paraId="0287EF2F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AGAAGGCTGAGAATGCTTCAGAGGCCTTGGGTGGCAGATGTCACTATCAGGACCATTCTCTCCTGAGCAT</w:t>
      </w:r>
    </w:p>
    <w:p w14:paraId="33EF97D8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CCATGATTGAAAGCCTCATAACCAAGTTTAGGAAGAGCCTGTTGTACATGGAAGAAGCTGGGCTCTGGGG</w:t>
      </w:r>
    </w:p>
    <w:p w14:paraId="09A11509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TCAGCAGATCTGTCCATCCTTCAGGTCTGGGGGTTGGTGGGGAGGACAATCCAGGTCACTCTTACTGTTC</w:t>
      </w:r>
    </w:p>
    <w:p w14:paraId="03B0C367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TGGGACAGACTCCAGTCAGCTTCCCCCAGCAGCTCTGGGGCCAGCAAGCTAGAGGCAGTTGTGCAGTCCC</w:t>
      </w:r>
    </w:p>
    <w:p w14:paraId="2F4504AF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CGTGCTCTGAATCCACTCCATCCAGGTCCTTGCTGCTGCACAGTGGCATTGATTCTAGTGCTGTCCCCAC</w:t>
      </w:r>
    </w:p>
    <w:p w14:paraId="05D1853F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TTCCTTGGAGTTTTGGCTTTGTGGGGGCCAGGGGCAGCATCCTCTCCTGCAGCCATGGGTGGAAGCCTTG</w:t>
      </w:r>
    </w:p>
    <w:p w14:paraId="51F162EE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CTCCTCTGGCTCAGGCACACTTCTAGCATGTAGTAAATGGTCCAGAAGACACTGAAGCAGCCAACCAGCA</w:t>
      </w:r>
    </w:p>
    <w:p w14:paraId="346D2246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CAAGGGTCTGGAAAGCCAAGCACTGCTGGGTTAGTGACAGGTCTAGCCCAGAAACACGAGCCCAGGCAAT</w:t>
      </w:r>
    </w:p>
    <w:p w14:paraId="59C89ACA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CTCTCCCTTCTGGGACCACATTTCTCAACCCAACCACTATGTTAACTTTCCTTATATACATGTACTTTCT</w:t>
      </w:r>
    </w:p>
    <w:p w14:paraId="7FE71C88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lastRenderedPageBreak/>
        <w:t>TCTAGGAAGACACTAACAGTGATGTTAGGGATGCATGCCCTCTAAATCTCTCATTTCCCACTTCATCTGG</w:t>
      </w:r>
    </w:p>
    <w:p w14:paraId="603E95D9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AGTAATACCAAGGAACAAATCCCCCAGGACAATCCTGTGTTAGCTATGGCTAGAGTTTCAGTCTCTGTAC</w:t>
      </w:r>
    </w:p>
    <w:p w14:paraId="5C079D31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CTTGAGTGTGTTAGGGGTAATGCTGTAACCATCCTCCTCAGGAATTTTCAGTCCAGGTGGGCAAGGCAGA</w:t>
      </w:r>
    </w:p>
    <w:p w14:paraId="2B264834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GTGAAGTCATCATGCAGGTATTTTCCACTCATAGCACTTTCTAAGAGACTATAGGACAAAAAGAGACAAG</w:t>
      </w:r>
    </w:p>
    <w:p w14:paraId="76ACBFD7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GATACATTGCTAACATGGTACTTACACCATCTGCCCCAACCTTGTAGCTGAAGAGTGAGGGGAGCCCCAA</w:t>
      </w:r>
    </w:p>
    <w:p w14:paraId="5C4889D9" w14:textId="77777777" w:rsidR="00965D05" w:rsidRDefault="00965D05" w:rsidP="00965D05">
      <w:pPr>
        <w:spacing w:before="240"/>
      </w:pPr>
      <w:r w:rsidRPr="00965D05">
        <w:rPr>
          <w:sz w:val="18"/>
          <w:szCs w:val="18"/>
        </w:rPr>
        <w:t>AGCAGGAAGGGCAGGGGTACCATGAGTTCCCAATCCATGA</w:t>
      </w:r>
    </w:p>
    <w:p w14:paraId="65DD35A7" w14:textId="77777777" w:rsidR="00965D05" w:rsidRDefault="00965D05" w:rsidP="00965D05">
      <w:pPr>
        <w:spacing w:before="240"/>
      </w:pPr>
      <w:r>
        <w:t>&gt;Pdpn_NC_051340.1:c155601690-155599691 Rattus norvegicus strain BN/</w:t>
      </w:r>
      <w:proofErr w:type="spellStart"/>
      <w:r>
        <w:t>NHsdMcwi</w:t>
      </w:r>
      <w:proofErr w:type="spellEnd"/>
      <w:r>
        <w:t xml:space="preserve"> chromosome 5, mRatBN7.2, whole genome shotgun sequence</w:t>
      </w:r>
    </w:p>
    <w:p w14:paraId="7260301E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ACAATCATGAGTCCAACATTTGACACGTCTGTCAACTTTAGATGTCACTTCTGGTGATATATATTATTAT</w:t>
      </w:r>
    </w:p>
    <w:p w14:paraId="6F22D0AD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AATGTCATATATTATATCATATATATATATATATATATATATATATATATTAGTTTTGTAGACTAAGCTA</w:t>
      </w:r>
    </w:p>
    <w:p w14:paraId="25AC7EB3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GCCAGCCTCAAACTGAGACCTGTGTACATACCTCCTTAGCAGTGGGACTAAAGGTGTGTGTCATCATGCC</w:t>
      </w:r>
    </w:p>
    <w:p w14:paraId="65856A9F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TGGCTAAGAATATATCTTTTAAATGTAGCTGCCTGTTGACTTAATGGAGAGAGAAGTATCCATGGTCACA</w:t>
      </w:r>
    </w:p>
    <w:p w14:paraId="4A584E8C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GGAAGTTCAAACCCAGGGTGGGGAAAATGGACCACAGCTGTTACCAAACCTCTGCTAAAGTAGAGAAGCC</w:t>
      </w:r>
    </w:p>
    <w:p w14:paraId="38CA2335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AAGGCCAAGGACAGAATAGAATGAAAATCAACTGTCATCTTGGGTCTTTTGTCCTCTCTGGTCTCAGGGT</w:t>
      </w:r>
    </w:p>
    <w:p w14:paraId="3DB573A2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TAGCAAGGTCTTGCCTTGGCCAATGAGGAGAAGCCATGGGATGGAGCAATTTTACCTGGCCCTTAACACT</w:t>
      </w:r>
    </w:p>
    <w:p w14:paraId="7521DD59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TTCCTACGAACCTGACTTTGGGTTCAGAGCTCAGCTCAAGAACAGGAGGTGAAAGAAGGCAGGAGTTTGC</w:t>
      </w:r>
    </w:p>
    <w:p w14:paraId="2F3594D2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AGGCCTGGGAGCCGTGCCTCCATCCAGAACTCAATTCCCACTCATTCTCCCTCCATGGAGACTGCCGTAG</w:t>
      </w:r>
    </w:p>
    <w:p w14:paraId="359B0EF0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TCAGGGGCTGTACCCTCTCTCTGTCCATCACCTGTCCCTGCTGCTCTGCTGGGATTCTGTGATACTGCTG</w:t>
      </w:r>
    </w:p>
    <w:p w14:paraId="1898CE14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CCCTTCTCTGAGCCTGTGCTCATGGGTAAAGGTTGAGTGTTGGCAGAAGTTACCACTTACCTCTTTGAAA</w:t>
      </w:r>
    </w:p>
    <w:p w14:paraId="39269448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ATAAGTACAGATGGCTGGTGCGATGGCTTGGTGTGTAAAGTCACATTCTACACAAGTCTGAGGACCTGAG</w:t>
      </w:r>
    </w:p>
    <w:p w14:paraId="18135EC8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TACTCTCCCCGGAACCCGGAAGACAAGGAGAGAACTGATTCCTCAGACTACCATTCATACTCATATGCAC</w:t>
      </w:r>
    </w:p>
    <w:p w14:paraId="3A27E337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ACAGTGGTAAATAAAAATTTAAACCAATAAAAGAAGTGTAGATAGTGTTTCCCTTCTCTCTGAAATACCC</w:t>
      </w:r>
    </w:p>
    <w:p w14:paraId="2744968A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AGGACCGTTATTCAGACTTCTTCAGGGAAAGTTGGGGTTGCTTTCAGATAAAAAAAATAATATAAAAGAC</w:t>
      </w:r>
    </w:p>
    <w:p w14:paraId="0D4FF2A5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TTTTAAGAAAATAAGTATTATTTCCGTGTGTATCCGCATTTTGCCAGCATATATGTCTGAGCTGCGTATG</w:t>
      </w:r>
    </w:p>
    <w:p w14:paraId="4F1C547F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TGCCTGGAGCTTGTGGAGGTCAGAAGAGGGAATGAGATCTAGAACTAGAAGTATGGACAGTTGTGAGCTG</w:t>
      </w:r>
    </w:p>
    <w:p w14:paraId="0CE25A97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CTGTGCTGGTGTTGGGATTAAACCCAGTTCCACTGGAAGAGCAGCCAGGGCTCCTTACTACTGAGCCATC</w:t>
      </w:r>
    </w:p>
    <w:p w14:paraId="62BA0D26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TCTCCAGCCACTTAGGATAGGTTCTTATCCCATAACCTAGACTGCCCTTGAACTTACAGTTCTTCTTCCT</w:t>
      </w:r>
    </w:p>
    <w:p w14:paraId="169750C9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CAGCATCCCCAGTTCTGAGAGTCTAGGCATTGTGCCTGGCTCAGACATTATAATGTGGGATGTTTTATGG</w:t>
      </w:r>
    </w:p>
    <w:p w14:paraId="4602EAAA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TCTCCAGTTGAACATCCCTAGTCTAAAACTCGGGAGACCTGTGGCATGCAAATCTGGGACTGAGCATCAT</w:t>
      </w:r>
    </w:p>
    <w:p w14:paraId="78F145B5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GTCAACTCTAAATATTTTCTTTTCCTTTCATGTGCATTGGTGGTTTTGCCTGTAAGAGGGTGTAAGATCC</w:t>
      </w:r>
    </w:p>
    <w:p w14:paraId="5B0C3BAB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lastRenderedPageBreak/>
        <w:t>CCTAGAACTGTAGTTCCAGACAGCTGTGAGCTACCATGGGGGGGGGGGGGGGCGCTGGGAATTGAACCTG</w:t>
      </w:r>
    </w:p>
    <w:p w14:paraId="7F5A0654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CCATCTCTGGAAGAATAGCCAGTGCTCTTAACCTCTAGCTATCCCTCCGGCCTCTCCCCAGCCCCTTTAA</w:t>
      </w:r>
    </w:p>
    <w:p w14:paraId="3BB1C458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ACATTTCAGGCTTCAAAATTGGGAATGCTCAACCTCTCTTCAGATTTTATTCAGTTTTGGGGGCTGTTGA</w:t>
      </w:r>
    </w:p>
    <w:p w14:paraId="2DC63950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ATTTGCTAGACATCAGAAATCCTGGGTTCCTGATTCCTTAGAGAAGACTGTGATTTCAGTCCATCCATTT</w:t>
      </w:r>
    </w:p>
    <w:p w14:paraId="289187A2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ATTATAGATGCAACTCCTTAGAGCCCCATTTAATCTTTGGGGCTCATTTGTAACTACTTCCAGATCCTGC</w:t>
      </w:r>
    </w:p>
    <w:p w14:paraId="720D15F5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AGAAAACTTCCCTTGTCTAACTAAAGACTATCCACATCTAACCTCACAGCCTCAAAGGGAAAGTACCCCC</w:t>
      </w:r>
    </w:p>
    <w:p w14:paraId="7B105C79" w14:textId="77777777" w:rsidR="00965D05" w:rsidRDefault="00965D05" w:rsidP="00965D05">
      <w:pPr>
        <w:spacing w:before="240"/>
      </w:pPr>
      <w:r w:rsidRPr="00965D05">
        <w:rPr>
          <w:sz w:val="18"/>
          <w:szCs w:val="18"/>
        </w:rPr>
        <w:t>CCCTTCATCTAGAGCACAAGTGTCTTCCATTATGAACACC</w:t>
      </w:r>
    </w:p>
    <w:p w14:paraId="3DB8938E" w14:textId="77777777" w:rsidR="00965D05" w:rsidRDefault="00965D05" w:rsidP="00965D05">
      <w:pPr>
        <w:spacing w:before="240"/>
      </w:pPr>
      <w:r>
        <w:t>&gt;Tpm1_NC_051343.1:c67635478-67633479 Rattus norvegicus strain BN/</w:t>
      </w:r>
      <w:proofErr w:type="spellStart"/>
      <w:r>
        <w:t>NHsdMcwi</w:t>
      </w:r>
      <w:proofErr w:type="spellEnd"/>
      <w:r>
        <w:t xml:space="preserve"> chromosome 8, mRatBN7.2, whole genome shotgun sequence</w:t>
      </w:r>
    </w:p>
    <w:p w14:paraId="6D018354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TCTGGTGGTCCTGTCGTTTGTCTGGTTTTGTTGTTGTTGTTGTTGTCTTGCTTTGTGAACTCAGCGCGAT</w:t>
      </w:r>
    </w:p>
    <w:p w14:paraId="6E181810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GGACCTGCCTGCCTCCTTGAGAGGTTGCTTACGCTGGTGTTCCACAGAGGCTGGGTCCCCTGGTTAGCCT</w:t>
      </w:r>
    </w:p>
    <w:p w14:paraId="2D60030B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CTCAGCAGTGATTTAAGTCAGAAAGCCCTTTCCAAACGTTGTTTTCCATGGTCAGTCCGTGGCGGAGTTC</w:t>
      </w:r>
    </w:p>
    <w:p w14:paraId="57617FC2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CGTGGAGTAAGAGACCTTTTATGGTGATCTGTAAAGTGCTCTGTGGACTTTTCCCTCAAGTCTTAGCTAA</w:t>
      </w:r>
    </w:p>
    <w:p w14:paraId="526F093F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GTCTTTAAAGATTTATTTATTTTATGTATGTGAGTACACTGTCGCCTTCTTCAGACACACCAGATGAGGT</w:t>
      </w:r>
    </w:p>
    <w:p w14:paraId="08C29294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CATCGGATATCATTGCAGATGGTTGTGAGCCACCATGTGGTTGCTGGGATTTGAACTCAGGACCTAGGGA</w:t>
      </w:r>
    </w:p>
    <w:p w14:paraId="2B7DDF54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AGAGCAGTCAGTGCTCCTAACCACTGAGCCATCTCTCCAGCCCCAAGTCTTAGCTAAGTCTTGATGCATC</w:t>
      </w:r>
    </w:p>
    <w:p w14:paraId="16ED6FC3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CACACTTCCATCCAGCGAGTGGGGGACCTGGGGTACCAAGCCACTTAGCTTTTGTGGAGCTTCATGATAT</w:t>
      </w:r>
    </w:p>
    <w:p w14:paraId="2DE541F1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TTCTGATTTTAAATTCAACGAGTTCTCTCCACTTCTGTACGTCTTCATTTTCTCAGAGAGAGAAACTGAA</w:t>
      </w:r>
    </w:p>
    <w:p w14:paraId="4F1F7392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AATATCTTTTCCCTAGCTCTTGAAGACACTAAGCAAACAGAACATAAACAGAATTGGGTTGGCTTTGGTT</w:t>
      </w:r>
    </w:p>
    <w:p w14:paraId="04A18AA6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GCACTACAGTGAGATTTAAAGGGACTGGGAGAATGGGCATTTATCATCACTCAAAGCAAACGCAGTAGAG</w:t>
      </w:r>
    </w:p>
    <w:p w14:paraId="4450B747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TGTAAATAAGTGAGAACTCACTTACGTACACAGATAACGTTTTGGTTCACAAGCATTAGCTGTTCTGGTT</w:t>
      </w:r>
    </w:p>
    <w:p w14:paraId="679408BD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TTAGGGTAAAGAATCCAAACAGCCTGGAGACCTGGCTATCTCAGCTATATAGAAAGCTAGGCCAGTAAGT</w:t>
      </w:r>
    </w:p>
    <w:p w14:paraId="352034B8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CCTATGAAGTCTCAACCTTCCCCTACTGCACCACTCCCAGCTCTCTCTGCCTCATTGTAGTCATGAAAGT</w:t>
      </w:r>
    </w:p>
    <w:p w14:paraId="2F934C90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CTTCTCTCCCTTCAGATCTGGCTTCAAGCCAGGACTCACCACAGAGATGAAATGAGTTCCCAGTACTGCT</w:t>
      </w:r>
    </w:p>
    <w:p w14:paraId="40ED025C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CTAGTCTACACACCTCAACACATTCTGTACCTTTGTGAAGCTAGGAGAACCCTCACGCTGACCTGCGTAA</w:t>
      </w:r>
    </w:p>
    <w:p w14:paraId="5F80594A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AGTCCCCCAGATACCATCTTGACGTGCTGTAGGCTATGTTGAGCTTACAAGTCAGCCTGTATGCATATGG</w:t>
      </w:r>
    </w:p>
    <w:p w14:paraId="59EE4BDD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CTCTACAGCTCACAAGTGATGGCCAAGACCTCAGACTTTGGCCTGGAGACACTAAGTTCAATTTGGATTC</w:t>
      </w:r>
    </w:p>
    <w:p w14:paraId="25E15147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TTACGTCGTTGCAAACATGTGCCGGGCAACAGAAAATTGGAAACGTTGCAGCAGCAGATCATGCAAATTC</w:t>
      </w:r>
    </w:p>
    <w:p w14:paraId="4FF7CB29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AGTCATTTCTACGTCTTTCCAATGAGATACACAGGAGAATAGCCATGTCTCCCCCATGGCACATGCCTTG</w:t>
      </w:r>
    </w:p>
    <w:p w14:paraId="7039D0D6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AGTCTGACCCAGTGTGATAGCCTCTGGGCAGGCCACCCTGTGAGGTCAAGGTAAAGAGATGAGGAAAGCC</w:t>
      </w:r>
    </w:p>
    <w:p w14:paraId="750DA5FD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lastRenderedPageBreak/>
        <w:t>AGGCTGGAAGCTGACGGGGACAGTGAAATGTATTCGAGATGCATTACCGTGGACTCCAGTGCTGAGATTG</w:t>
      </w:r>
    </w:p>
    <w:p w14:paraId="27A5CBAE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TAGGCGGAAGGCTGTAGTAATTCAGAATTCACTGTGAACTCCTAAGAGAAGGACATGAGTGAGAATGTGT</w:t>
      </w:r>
    </w:p>
    <w:p w14:paraId="1E8393ED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CTCCAAGACAAAGTCACAGGAGAGTTCTAGAGTCTTCAGAGGGAGAGAGAGAGAAAAAAAAAAAAAACAA</w:t>
      </w:r>
    </w:p>
    <w:p w14:paraId="38CEAA0A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AAAAAAAACTATGTCTATTCTGAACTTAATGGAGCTGGTAGGGAACAGAACAGTTCCTTTTCTGGCTGCT</w:t>
      </w:r>
    </w:p>
    <w:p w14:paraId="6B5E0B49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CCTGGAGACTGTTAGAAACAAAACCTGCTGGTGGTGAATGCTGCCGTGTGTCTTCTGGAAGCCTGGTTTT</w:t>
      </w:r>
    </w:p>
    <w:p w14:paraId="11E3DE91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CTGTTTTTCTCCACGAAAATATTTTTTACTTGGAACAAATGTTTGAGTGTGTTAACAGTTCTCTCAGCTT</w:t>
      </w:r>
    </w:p>
    <w:p w14:paraId="6DDE1BA4" w14:textId="77777777" w:rsidR="00965D05" w:rsidRPr="00965D05" w:rsidRDefault="00965D05" w:rsidP="00965D05">
      <w:pPr>
        <w:spacing w:before="240"/>
        <w:rPr>
          <w:sz w:val="18"/>
          <w:szCs w:val="18"/>
        </w:rPr>
      </w:pPr>
      <w:r w:rsidRPr="00965D05">
        <w:rPr>
          <w:sz w:val="18"/>
          <w:szCs w:val="18"/>
        </w:rPr>
        <w:t>GCCAACACTATATATACAAATACACTTTTCTACAATCATGTCTATAGAGGGGAAAATGTGAATTCTCTAG</w:t>
      </w:r>
    </w:p>
    <w:p w14:paraId="7B65BC41" w14:textId="7CD760E7" w:rsidR="00DE23E8" w:rsidRPr="001549D3" w:rsidRDefault="00965D05" w:rsidP="00965D05">
      <w:pPr>
        <w:spacing w:before="240"/>
      </w:pPr>
      <w:r w:rsidRPr="00965D05">
        <w:rPr>
          <w:sz w:val="18"/>
          <w:szCs w:val="18"/>
        </w:rPr>
        <w:t>CTAAAACAAAAAAAAGTGGTAGATTTGGGGAGCCATCCCT</w:t>
      </w:r>
    </w:p>
    <w:sectPr w:rsidR="00DE23E8" w:rsidRPr="001549D3" w:rsidSect="0093429D">
      <w:headerReference w:type="even" r:id="rId8"/>
      <w:footerReference w:type="even" r:id="rId9"/>
      <w:footerReference w:type="default" r:id="rId10"/>
      <w:headerReference w:type="first" r:id="rId11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3DE7F3" w14:textId="77777777" w:rsidR="00497705" w:rsidRDefault="00497705" w:rsidP="00117666">
      <w:pPr>
        <w:spacing w:after="0"/>
      </w:pPr>
      <w:r>
        <w:separator/>
      </w:r>
    </w:p>
  </w:endnote>
  <w:endnote w:type="continuationSeparator" w:id="0">
    <w:p w14:paraId="4A87EB54" w14:textId="77777777" w:rsidR="00497705" w:rsidRDefault="00497705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93025F" w14:textId="77777777" w:rsidR="00995F6A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" filled="f" stroked="f" strokeweight=".5pt">
              <v:textbox style="mso-fit-shape-to-text:t">
                <w:txbxContent>
                  <w:p w14:paraId="50BC4D33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4D6A35" w14:textId="77777777" w:rsidR="00995F6A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" filled="f" stroked="f" strokeweight=".5pt">
              <v:textbox style="mso-fit-shape-to-text:t">
                <w:txbxContent>
                  <w:p w14:paraId="570F0D09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B2E492" w14:textId="77777777" w:rsidR="00497705" w:rsidRDefault="00497705" w:rsidP="00117666">
      <w:pPr>
        <w:spacing w:after="0"/>
      </w:pPr>
      <w:r>
        <w:separator/>
      </w:r>
    </w:p>
  </w:footnote>
  <w:footnote w:type="continuationSeparator" w:id="0">
    <w:p w14:paraId="5FA10EDB" w14:textId="77777777" w:rsidR="00497705" w:rsidRDefault="00497705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AEF00C" w14:textId="77777777"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1D68C6" w14:textId="77777777" w:rsidR="00995F6A" w:rsidRDefault="0093429D" w:rsidP="0093429D">
    <w:r w:rsidRPr="005A1D84">
      <w:rPr>
        <w:b/>
        <w:noProof/>
        <w:color w:val="A6A6A6" w:themeColor="background1" w:themeShade="A6"/>
        <w:lang w:val="en-GB" w:eastAsia="en-GB"/>
      </w:rPr>
      <w:drawing>
        <wp:inline distT="0" distB="0" distL="0" distR="0" wp14:anchorId="07D26A56" wp14:editId="2E460F0E">
          <wp:extent cx="1382534" cy="497091"/>
          <wp:effectExtent l="0" t="0" r="0" b="0"/>
          <wp:docPr id="7" name="Picture 7" descr="C:\Users\Elaine.Scott\Documents\LaTex\____TEST____Frontiers_LaTeX_Templates_V2.5\Frontiers LaTeX (Science, Health and Engineering) V2.5 - with Supplementary material (V1.2)\logo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aine.Scott\Documents\LaTex\____TEST____Frontiers_LaTeX_Templates_V2.5\Frontiers LaTeX (Science, Health and Engineering) V2.5 - with Supplementary material (V1.2)\logo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4909" cy="5518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C52A7B" w:rsidRPr="007E3148">
      <w:rPr>
        <w:b/>
      </w:rPr>
      <w:ptab w:relativeTo="margin" w:alignment="center" w:leader="none"/>
    </w:r>
    <w:r w:rsidR="00C52A7B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 w16cid:durableId="598488445">
    <w:abstractNumId w:val="0"/>
  </w:num>
  <w:num w:numId="2" w16cid:durableId="210267962">
    <w:abstractNumId w:val="4"/>
  </w:num>
  <w:num w:numId="3" w16cid:durableId="1053654316">
    <w:abstractNumId w:val="1"/>
  </w:num>
  <w:num w:numId="4" w16cid:durableId="1322195381">
    <w:abstractNumId w:val="5"/>
  </w:num>
  <w:num w:numId="5" w16cid:durableId="168613252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143695318">
    <w:abstractNumId w:val="3"/>
  </w:num>
  <w:num w:numId="7" w16cid:durableId="721096138">
    <w:abstractNumId w:val="6"/>
  </w:num>
  <w:num w:numId="8" w16cid:durableId="2084451739">
    <w:abstractNumId w:val="6"/>
  </w:num>
  <w:num w:numId="9" w16cid:durableId="782965355">
    <w:abstractNumId w:val="6"/>
  </w:num>
  <w:num w:numId="10" w16cid:durableId="2127195808">
    <w:abstractNumId w:val="6"/>
  </w:num>
  <w:num w:numId="11" w16cid:durableId="332417098">
    <w:abstractNumId w:val="6"/>
  </w:num>
  <w:num w:numId="12" w16cid:durableId="1174806128">
    <w:abstractNumId w:val="6"/>
  </w:num>
  <w:num w:numId="13" w16cid:durableId="1343970617">
    <w:abstractNumId w:val="3"/>
  </w:num>
  <w:num w:numId="14" w16cid:durableId="835924428">
    <w:abstractNumId w:val="2"/>
  </w:num>
  <w:num w:numId="15" w16cid:durableId="1318462312">
    <w:abstractNumId w:val="2"/>
  </w:num>
  <w:num w:numId="16" w16cid:durableId="892354330">
    <w:abstractNumId w:val="2"/>
  </w:num>
  <w:num w:numId="17" w16cid:durableId="1102528925">
    <w:abstractNumId w:val="2"/>
  </w:num>
  <w:num w:numId="18" w16cid:durableId="1577008842">
    <w:abstractNumId w:val="2"/>
  </w:num>
  <w:num w:numId="19" w16cid:durableId="11431572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attachedTemplate r:id="rId1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0B5"/>
    <w:rsid w:val="0001436A"/>
    <w:rsid w:val="00034304"/>
    <w:rsid w:val="00035434"/>
    <w:rsid w:val="00052A14"/>
    <w:rsid w:val="00066311"/>
    <w:rsid w:val="00077D53"/>
    <w:rsid w:val="00105FD9"/>
    <w:rsid w:val="00117666"/>
    <w:rsid w:val="001549D3"/>
    <w:rsid w:val="00160065"/>
    <w:rsid w:val="00177D84"/>
    <w:rsid w:val="001C25B8"/>
    <w:rsid w:val="00267D18"/>
    <w:rsid w:val="00274347"/>
    <w:rsid w:val="002868E2"/>
    <w:rsid w:val="002869C3"/>
    <w:rsid w:val="00292FD8"/>
    <w:rsid w:val="002936E4"/>
    <w:rsid w:val="002B4A57"/>
    <w:rsid w:val="002C74CA"/>
    <w:rsid w:val="003123F4"/>
    <w:rsid w:val="003544FB"/>
    <w:rsid w:val="003D2F2D"/>
    <w:rsid w:val="00401590"/>
    <w:rsid w:val="00447801"/>
    <w:rsid w:val="00452E9C"/>
    <w:rsid w:val="004735C8"/>
    <w:rsid w:val="004947A6"/>
    <w:rsid w:val="004961FF"/>
    <w:rsid w:val="00497705"/>
    <w:rsid w:val="00517A89"/>
    <w:rsid w:val="005250F2"/>
    <w:rsid w:val="00593EEA"/>
    <w:rsid w:val="005A5EEE"/>
    <w:rsid w:val="006375C7"/>
    <w:rsid w:val="00654E8F"/>
    <w:rsid w:val="00660D05"/>
    <w:rsid w:val="006820B1"/>
    <w:rsid w:val="006B7D14"/>
    <w:rsid w:val="00701727"/>
    <w:rsid w:val="0070566C"/>
    <w:rsid w:val="00714C50"/>
    <w:rsid w:val="00725A7D"/>
    <w:rsid w:val="007501BE"/>
    <w:rsid w:val="00790BB3"/>
    <w:rsid w:val="007C206C"/>
    <w:rsid w:val="00817DD6"/>
    <w:rsid w:val="008262F5"/>
    <w:rsid w:val="0083759F"/>
    <w:rsid w:val="00885156"/>
    <w:rsid w:val="009151AA"/>
    <w:rsid w:val="0093429D"/>
    <w:rsid w:val="00943573"/>
    <w:rsid w:val="00964134"/>
    <w:rsid w:val="00965D05"/>
    <w:rsid w:val="00970F7D"/>
    <w:rsid w:val="00994A3D"/>
    <w:rsid w:val="009C2B12"/>
    <w:rsid w:val="00A174D9"/>
    <w:rsid w:val="00AA4D24"/>
    <w:rsid w:val="00AB6715"/>
    <w:rsid w:val="00B1671E"/>
    <w:rsid w:val="00B25EB8"/>
    <w:rsid w:val="00B37F4D"/>
    <w:rsid w:val="00C52A7B"/>
    <w:rsid w:val="00C56BAF"/>
    <w:rsid w:val="00C679AA"/>
    <w:rsid w:val="00C75972"/>
    <w:rsid w:val="00CD066B"/>
    <w:rsid w:val="00CE4FEE"/>
    <w:rsid w:val="00D060CF"/>
    <w:rsid w:val="00DB59C3"/>
    <w:rsid w:val="00DC259A"/>
    <w:rsid w:val="00DE23E8"/>
    <w:rsid w:val="00E52377"/>
    <w:rsid w:val="00E537AD"/>
    <w:rsid w:val="00E64E17"/>
    <w:rsid w:val="00E866C9"/>
    <w:rsid w:val="00EA3D3C"/>
    <w:rsid w:val="00EC090A"/>
    <w:rsid w:val="00ED20B5"/>
    <w:rsid w:val="00F46900"/>
    <w:rsid w:val="00F6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 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批注文字 字符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 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页脚 字符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本 字符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页眉 字符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标题 3 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 字符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标题 字符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57A95B22-B4E8-4C8E-ABCB-1E2B9143F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TotalTime>4</TotalTime>
  <Pages>5</Pages>
  <Words>1302</Words>
  <Characters>7424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fan zhao</cp:lastModifiedBy>
  <cp:revision>7</cp:revision>
  <cp:lastPrinted>2022-11-15T10:27:00Z</cp:lastPrinted>
  <dcterms:created xsi:type="dcterms:W3CDTF">2018-11-23T08:58:00Z</dcterms:created>
  <dcterms:modified xsi:type="dcterms:W3CDTF">2022-11-15T10:27:00Z</dcterms:modified>
</cp:coreProperties>
</file>