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AFB" w:rsidRDefault="00430AFB">
      <w:r>
        <w:rPr>
          <w:b/>
          <w:sz w:val="24"/>
        </w:rPr>
        <w:t>COREQ (</w:t>
      </w:r>
      <w:proofErr w:type="spellStart"/>
      <w:r>
        <w:rPr>
          <w:b/>
          <w:sz w:val="24"/>
        </w:rPr>
        <w:t>COnsolidated</w:t>
      </w:r>
      <w:proofErr w:type="spellEnd"/>
      <w:r>
        <w:rPr>
          <w:b/>
          <w:sz w:val="24"/>
        </w:rPr>
        <w:t xml:space="preserve"> criteria for </w:t>
      </w:r>
      <w:proofErr w:type="spellStart"/>
      <w:r>
        <w:rPr>
          <w:b/>
          <w:sz w:val="24"/>
        </w:rPr>
        <w:t>REporting</w:t>
      </w:r>
      <w:proofErr w:type="spellEnd"/>
      <w:r>
        <w:rPr>
          <w:b/>
          <w:sz w:val="24"/>
        </w:rPr>
        <w:t xml:space="preserve"> Qualitative research) Checklist</w:t>
      </w:r>
    </w:p>
    <w:p w:rsidR="00430AFB" w:rsidRDefault="00430AFB">
      <w:r>
        <w:t>A checklist of items that should be included in reports of qualitative research. You must report the page number in your manuscript where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consider each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items</w:t>
      </w:r>
      <w:r>
        <w:rPr>
          <w:spacing w:val="-4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checklist.</w:t>
      </w:r>
      <w:r>
        <w:rPr>
          <w:spacing w:val="-2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revise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manuscript accordingly before submitting or note</w:t>
      </w:r>
      <w:r>
        <w:rPr>
          <w:spacing w:val="-19"/>
        </w:rPr>
        <w:t xml:space="preserve"> </w:t>
      </w:r>
      <w:r>
        <w:t>N/A</w:t>
      </w:r>
    </w:p>
    <w:tbl>
      <w:tblPr>
        <w:tblStyle w:val="TableNormal"/>
        <w:tblW w:w="9950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759"/>
        <w:gridCol w:w="4395"/>
        <w:gridCol w:w="2268"/>
      </w:tblGrid>
      <w:tr w:rsidR="00430AFB" w:rsidTr="00430AFB">
        <w:trPr>
          <w:trHeight w:hRule="exact" w:val="571"/>
        </w:trPr>
        <w:tc>
          <w:tcPr>
            <w:tcW w:w="2528" w:type="dxa"/>
            <w:shd w:val="clear" w:color="auto" w:fill="C0C0C0"/>
          </w:tcPr>
          <w:p w:rsidR="00430AFB" w:rsidRDefault="00430AFB" w:rsidP="00D6325C">
            <w:pPr>
              <w:pStyle w:val="TableParagraph"/>
              <w:spacing w:line="240" w:lineRule="auto"/>
              <w:ind w:left="1015" w:right="10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759" w:type="dxa"/>
            <w:shd w:val="clear" w:color="auto" w:fill="C0C0C0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4395" w:type="dxa"/>
            <w:shd w:val="clear" w:color="auto" w:fill="C0C0C0"/>
          </w:tcPr>
          <w:p w:rsidR="00430AFB" w:rsidRDefault="00430AFB" w:rsidP="00D6325C">
            <w:pPr>
              <w:pStyle w:val="TableParagraph"/>
              <w:spacing w:line="240" w:lineRule="auto"/>
              <w:ind w:left="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2268" w:type="dxa"/>
            <w:shd w:val="clear" w:color="auto" w:fill="C0C0C0"/>
          </w:tcPr>
          <w:p w:rsidR="00430AFB" w:rsidRDefault="00430AFB" w:rsidP="00D6325C">
            <w:pPr>
              <w:pStyle w:val="TableParagraph"/>
              <w:spacing w:line="240" w:lineRule="auto"/>
              <w:ind w:left="260" w:right="98" w:hanging="1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 Page No.</w:t>
            </w:r>
          </w:p>
        </w:tc>
      </w:tr>
      <w:tr w:rsidR="00430AFB" w:rsidTr="00D6325C">
        <w:trPr>
          <w:trHeight w:hRule="exact" w:val="471"/>
        </w:trPr>
        <w:tc>
          <w:tcPr>
            <w:tcW w:w="9950" w:type="dxa"/>
            <w:gridSpan w:val="4"/>
          </w:tcPr>
          <w:p w:rsidR="00430AFB" w:rsidRDefault="00430AFB" w:rsidP="00D6325C">
            <w:pPr>
              <w:pStyle w:val="TableParagraph"/>
              <w:spacing w:line="240" w:lineRule="auto"/>
              <w:ind w:left="102" w:right="737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 and reﬂexivity</w:t>
            </w:r>
          </w:p>
        </w:tc>
      </w:tr>
      <w:tr w:rsidR="00430AFB" w:rsidTr="00430AFB">
        <w:trPr>
          <w:trHeight w:hRule="exact" w:val="290"/>
        </w:trPr>
        <w:tc>
          <w:tcPr>
            <w:tcW w:w="9950" w:type="dxa"/>
            <w:gridSpan w:val="4"/>
            <w:tcBorders>
              <w:bottom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430AFB" w:rsidTr="00430AFB">
        <w:trPr>
          <w:trHeight w:hRule="exact" w:val="293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2268" w:type="dxa"/>
            <w:tcBorders>
              <w:top w:val="thickThinMediumGap" w:sz="12" w:space="0" w:color="000000"/>
              <w:left w:val="single" w:sz="12" w:space="0" w:color="000000"/>
              <w:bottom w:val="thickThinMediumGap" w:sz="13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290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2268" w:type="dxa"/>
            <w:tcBorders>
              <w:top w:val="thinThickMediumGap" w:sz="13" w:space="0" w:color="000000"/>
              <w:left w:val="single" w:sz="12" w:space="0" w:color="000000"/>
              <w:bottom w:val="thickThinMediumGap" w:sz="8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334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2268" w:type="dxa"/>
            <w:tcBorders>
              <w:top w:val="thinThickMediumGap" w:sz="8" w:space="0" w:color="000000"/>
              <w:left w:val="single" w:sz="12" w:space="0" w:color="000000"/>
              <w:bottom w:val="thickThinMediumGap" w:sz="20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405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2268" w:type="dxa"/>
            <w:tcBorders>
              <w:top w:val="thinThickMediumGap" w:sz="20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290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thickThinMediumGap" w:sz="12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571"/>
        </w:trPr>
        <w:tc>
          <w:tcPr>
            <w:tcW w:w="9950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9481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 participants</w:t>
            </w:r>
          </w:p>
        </w:tc>
      </w:tr>
      <w:tr w:rsidR="00430AFB" w:rsidTr="00430AFB">
        <w:trPr>
          <w:trHeight w:hRule="exact" w:val="290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2268" w:type="dxa"/>
            <w:tcBorders>
              <w:top w:val="thickThinMediumGap" w:sz="7" w:space="0" w:color="000000"/>
              <w:left w:val="single" w:sz="12" w:space="0" w:color="000000"/>
              <w:bottom w:val="thickThinMediumGap" w:sz="11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111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right="132"/>
              <w:rPr>
                <w:sz w:val="20"/>
              </w:rPr>
            </w:pPr>
            <w:r>
              <w:rPr>
                <w:sz w:val="20"/>
              </w:rPr>
              <w:t>Participant knowledge of the interviewer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340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 goals, reasons for doing the research</w:t>
            </w:r>
          </w:p>
        </w:tc>
        <w:tc>
          <w:tcPr>
            <w:tcW w:w="2268" w:type="dxa"/>
            <w:tcBorders>
              <w:top w:val="thinThickMediumGap" w:sz="11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113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109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Appendix 1</w:t>
            </w:r>
          </w:p>
        </w:tc>
      </w:tr>
      <w:tr w:rsidR="00430AFB" w:rsidTr="00430AFB">
        <w:trPr>
          <w:trHeight w:hRule="exact" w:val="112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290"/>
        </w:trPr>
        <w:tc>
          <w:tcPr>
            <w:tcW w:w="9950" w:type="dxa"/>
            <w:gridSpan w:val="4"/>
          </w:tcPr>
          <w:p w:rsidR="00430AFB" w:rsidRDefault="00430AFB" w:rsidP="00D6325C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430AFB" w:rsidTr="00430AFB">
        <w:trPr>
          <w:trHeight w:hRule="exact" w:val="291"/>
        </w:trPr>
        <w:tc>
          <w:tcPr>
            <w:tcW w:w="9950" w:type="dxa"/>
            <w:gridSpan w:val="4"/>
          </w:tcPr>
          <w:p w:rsidR="00430AFB" w:rsidRDefault="00430AFB" w:rsidP="00D6325C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430AFB" w:rsidTr="00430AFB">
        <w:trPr>
          <w:trHeight w:hRule="exact" w:val="200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0"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4395" w:type="dxa"/>
            <w:vMerge w:val="restart"/>
            <w:tcBorders>
              <w:right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198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8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</w:tr>
      <w:tr w:rsidR="00430AFB" w:rsidTr="00430AFB">
        <w:trPr>
          <w:trHeight w:hRule="exact" w:val="302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8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290"/>
        </w:trPr>
        <w:tc>
          <w:tcPr>
            <w:tcW w:w="9950" w:type="dxa"/>
            <w:gridSpan w:val="4"/>
          </w:tcPr>
          <w:p w:rsidR="00430AFB" w:rsidRDefault="00430AFB" w:rsidP="00D6325C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430AFB" w:rsidTr="00430AFB">
        <w:trPr>
          <w:trHeight w:hRule="exact" w:val="135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340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 consecutive, snowball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93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thinThickMediumGap" w:sz="20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</w:tr>
      <w:tr w:rsidR="00430AFB" w:rsidTr="00430AFB">
        <w:trPr>
          <w:trHeight w:hRule="exact" w:val="144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340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 email</w:t>
            </w:r>
          </w:p>
        </w:tc>
        <w:tc>
          <w:tcPr>
            <w:tcW w:w="2268" w:type="dxa"/>
            <w:tcBorders>
              <w:top w:val="thickThinMediumGap" w:sz="20" w:space="0" w:color="000000"/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</w:tr>
      <w:tr w:rsidR="00430AFB" w:rsidTr="00216827">
        <w:trPr>
          <w:trHeight w:hRule="exact" w:val="202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bottom w:val="thinThickMediumGap" w:sz="7" w:space="0" w:color="000000"/>
            </w:tcBorders>
          </w:tcPr>
          <w:p w:rsidR="00430AFB" w:rsidRDefault="00430AFB" w:rsidP="00D6325C"/>
        </w:tc>
      </w:tr>
      <w:tr w:rsidR="00430AFB" w:rsidTr="00216827">
        <w:trPr>
          <w:trHeight w:hRule="exact" w:val="304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2268" w:type="dxa"/>
            <w:tcBorders>
              <w:top w:val="thickThinMediumGap" w:sz="7" w:space="0" w:color="000000"/>
              <w:left w:val="single" w:sz="12" w:space="0" w:color="000000"/>
              <w:bottom w:val="triple" w:sz="8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</w:t>
            </w:r>
          </w:p>
        </w:tc>
      </w:tr>
      <w:tr w:rsidR="00430AFB" w:rsidTr="00D6325C">
        <w:trPr>
          <w:trHeight w:hRule="exact" w:val="586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2268" w:type="dxa"/>
            <w:tcBorders>
              <w:top w:val="triple" w:sz="8" w:space="0" w:color="000000"/>
              <w:left w:val="single" w:sz="12" w:space="0" w:color="000000"/>
              <w:bottom w:val="thickThinMediumGap" w:sz="10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</w:t>
            </w:r>
          </w:p>
        </w:tc>
      </w:tr>
      <w:tr w:rsidR="00430AFB" w:rsidTr="00D6325C">
        <w:trPr>
          <w:trHeight w:hRule="exact" w:val="374"/>
        </w:trPr>
        <w:tc>
          <w:tcPr>
            <w:tcW w:w="9950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430AFB" w:rsidTr="00430AFB">
        <w:trPr>
          <w:trHeight w:hRule="exact" w:val="290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Where was the data collected? e.g. home, clinic, workplace</w:t>
            </w:r>
          </w:p>
        </w:tc>
        <w:tc>
          <w:tcPr>
            <w:tcW w:w="2268" w:type="dxa"/>
            <w:tcBorders>
              <w:top w:val="thickThinMediumGap" w:sz="13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4</w:t>
            </w:r>
          </w:p>
        </w:tc>
      </w:tr>
      <w:tr w:rsidR="00430AFB" w:rsidTr="00430AFB">
        <w:trPr>
          <w:trHeight w:hRule="exact" w:val="131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right="1021"/>
              <w:rPr>
                <w:sz w:val="20"/>
              </w:rPr>
            </w:pPr>
            <w:r>
              <w:rPr>
                <w:sz w:val="20"/>
              </w:rPr>
              <w:t>Presence of non- participants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95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thinThickMediumGap" w:sz="21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430AFB">
        <w:trPr>
          <w:trHeight w:hRule="exact" w:val="160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95" w:type="dxa"/>
            <w:vMerge w:val="restart"/>
            <w:tcBorders>
              <w:right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right="214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 data, date</w:t>
            </w:r>
          </w:p>
        </w:tc>
        <w:tc>
          <w:tcPr>
            <w:tcW w:w="2268" w:type="dxa"/>
            <w:tcBorders>
              <w:top w:val="thickThinMediumGap" w:sz="21" w:space="0" w:color="000000"/>
              <w:bottom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8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</w:t>
            </w:r>
          </w:p>
        </w:tc>
      </w:tr>
      <w:tr w:rsidR="00430AFB" w:rsidTr="00216827">
        <w:trPr>
          <w:trHeight w:hRule="exact" w:val="335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8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single" w:sz="8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293"/>
        </w:trPr>
        <w:tc>
          <w:tcPr>
            <w:tcW w:w="9950" w:type="dxa"/>
            <w:gridSpan w:val="4"/>
            <w:tcBorders>
              <w:bottom w:val="single" w:sz="8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430AFB" w:rsidTr="00430AFB">
        <w:trPr>
          <w:trHeight w:hRule="exact" w:val="460"/>
        </w:trPr>
        <w:tc>
          <w:tcPr>
            <w:tcW w:w="2528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759" w:type="dxa"/>
            <w:vMerge w:val="restart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95" w:type="dxa"/>
            <w:vMerge w:val="restart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Were questions, prompts, guides provided by the authors? Was it pilot tested?</w:t>
            </w:r>
          </w:p>
        </w:tc>
        <w:tc>
          <w:tcPr>
            <w:tcW w:w="2268" w:type="dxa"/>
            <w:tcBorders>
              <w:top w:val="thinThickMediumGap" w:sz="18" w:space="0" w:color="000000"/>
              <w:left w:val="single" w:sz="12" w:space="0" w:color="000000"/>
              <w:bottom w:val="double" w:sz="12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6</w:t>
            </w:r>
          </w:p>
        </w:tc>
      </w:tr>
      <w:tr w:rsidR="00430AFB" w:rsidTr="00430AFB">
        <w:trPr>
          <w:trHeight w:hRule="exact" w:val="111"/>
        </w:trPr>
        <w:tc>
          <w:tcPr>
            <w:tcW w:w="2528" w:type="dxa"/>
            <w:vMerge/>
          </w:tcPr>
          <w:p w:rsidR="00430AFB" w:rsidRDefault="00430AFB" w:rsidP="00D6325C"/>
        </w:tc>
        <w:tc>
          <w:tcPr>
            <w:tcW w:w="759" w:type="dxa"/>
            <w:vMerge/>
          </w:tcPr>
          <w:p w:rsidR="00430AFB" w:rsidRDefault="00430AFB" w:rsidP="00D6325C"/>
        </w:tc>
        <w:tc>
          <w:tcPr>
            <w:tcW w:w="4395" w:type="dxa"/>
            <w:vMerge/>
            <w:tcBorders>
              <w:right w:val="single" w:sz="12" w:space="0" w:color="000000"/>
            </w:tcBorders>
          </w:tcPr>
          <w:p w:rsidR="00430AFB" w:rsidRDefault="00430AFB" w:rsidP="00D6325C"/>
        </w:tc>
        <w:tc>
          <w:tcPr>
            <w:tcW w:w="2268" w:type="dxa"/>
            <w:tcBorders>
              <w:top w:val="double" w:sz="12" w:space="0" w:color="000000"/>
              <w:left w:val="single" w:sz="12" w:space="0" w:color="000000"/>
              <w:right w:val="thickThinMediumGap" w:sz="16" w:space="0" w:color="000000"/>
            </w:tcBorders>
          </w:tcPr>
          <w:p w:rsidR="00430AFB" w:rsidRDefault="00430AFB" w:rsidP="00D6325C"/>
        </w:tc>
      </w:tr>
      <w:tr w:rsidR="00430AFB" w:rsidTr="00430AFB">
        <w:trPr>
          <w:trHeight w:hRule="exact" w:val="290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2268" w:type="dxa"/>
            <w:tcBorders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6</w:t>
            </w:r>
          </w:p>
        </w:tc>
      </w:tr>
      <w:tr w:rsidR="00430AFB" w:rsidTr="00216827">
        <w:trPr>
          <w:trHeight w:hRule="exact" w:val="556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thickThinMediumGap" w:sz="17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216827">
        <w:trPr>
          <w:trHeight w:hRule="exact" w:val="661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Field notes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Were ﬁeld notes made during and/or after the </w:t>
            </w:r>
            <w:proofErr w:type="spellStart"/>
            <w:r>
              <w:rPr>
                <w:sz w:val="20"/>
              </w:rPr>
              <w:t>inter view</w:t>
            </w:r>
            <w:proofErr w:type="spellEnd"/>
            <w:r>
              <w:rPr>
                <w:sz w:val="20"/>
              </w:rPr>
              <w:t xml:space="preserve"> or focus group?</w:t>
            </w:r>
          </w:p>
        </w:tc>
        <w:tc>
          <w:tcPr>
            <w:tcW w:w="2268" w:type="dxa"/>
            <w:tcBorders>
              <w:top w:val="thinThickMediumGap" w:sz="17" w:space="0" w:color="000000"/>
              <w:left w:val="single" w:sz="12" w:space="0" w:color="000000"/>
              <w:bottom w:val="thickThinMediumGap" w:sz="20" w:space="0" w:color="000000"/>
              <w:right w:val="thickThinMediumGap" w:sz="16" w:space="0" w:color="000000"/>
            </w:tcBorders>
          </w:tcPr>
          <w:p w:rsidR="00430AFB" w:rsidRDefault="00216827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216827">
        <w:trPr>
          <w:trHeight w:hRule="exact" w:val="728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2268" w:type="dxa"/>
            <w:tcBorders>
              <w:top w:val="thinThickMediumGap" w:sz="20" w:space="0" w:color="000000"/>
              <w:left w:val="single" w:sz="12" w:space="0" w:color="000000"/>
              <w:bottom w:val="thickThinMediumGap" w:sz="12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216827">
        <w:trPr>
          <w:trHeight w:hRule="exact" w:val="656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2268" w:type="dxa"/>
            <w:tcBorders>
              <w:top w:val="thinThickMediumGap" w:sz="12" w:space="0" w:color="000000"/>
              <w:left w:val="single" w:sz="12" w:space="0" w:color="000000"/>
              <w:bottom w:val="single" w:sz="8" w:space="0" w:color="000000"/>
              <w:right w:val="thickThinMediumGap" w:sz="16" w:space="0" w:color="000000"/>
            </w:tcBorders>
          </w:tcPr>
          <w:p w:rsidR="00430AFB" w:rsidRDefault="00D6325C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D6325C">
        <w:trPr>
          <w:trHeight w:hRule="exact" w:val="965"/>
        </w:trPr>
        <w:tc>
          <w:tcPr>
            <w:tcW w:w="2528" w:type="dxa"/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759" w:type="dxa"/>
          </w:tcPr>
          <w:p w:rsidR="00430AFB" w:rsidRDefault="00430AFB" w:rsidP="00D6325C">
            <w:pPr>
              <w:pStyle w:val="TableParagraph"/>
              <w:spacing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95" w:type="dxa"/>
            <w:tcBorders>
              <w:right w:val="single" w:sz="12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  <w:r w:rsidR="00D6325C">
              <w:rPr>
                <w:sz w:val="20"/>
              </w:rPr>
              <w:t xml:space="preserve"> approval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12" w:space="0" w:color="000000"/>
              <w:bottom w:val="thickThinMediumGap" w:sz="15" w:space="0" w:color="000000"/>
              <w:right w:val="thickThinMediumGap" w:sz="16" w:space="0" w:color="000000"/>
            </w:tcBorders>
          </w:tcPr>
          <w:p w:rsidR="00430AFB" w:rsidRDefault="00430AFB" w:rsidP="00D6325C">
            <w:pPr>
              <w:pStyle w:val="TableParagraph"/>
              <w:spacing w:line="240" w:lineRule="auto"/>
              <w:ind w:left="2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</w:tbl>
    <w:p w:rsidR="00430AFB" w:rsidRDefault="00430AFB"/>
    <w:p w:rsidR="00430AFB" w:rsidRDefault="00430AFB">
      <w:pPr>
        <w:widowControl/>
        <w:autoSpaceDE/>
        <w:autoSpaceDN/>
        <w:spacing w:after="200" w:line="276" w:lineRule="auto"/>
      </w:pPr>
    </w:p>
    <w:tbl>
      <w:tblPr>
        <w:tblStyle w:val="TableNormal"/>
        <w:tblW w:w="9953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1001"/>
        <w:gridCol w:w="4156"/>
        <w:gridCol w:w="2268"/>
      </w:tblGrid>
      <w:tr w:rsidR="00430AFB" w:rsidTr="00D6325C">
        <w:trPr>
          <w:trHeight w:hRule="exact" w:val="571"/>
        </w:trPr>
        <w:tc>
          <w:tcPr>
            <w:tcW w:w="2528" w:type="dxa"/>
            <w:shd w:val="clear" w:color="auto" w:fill="C0C0C0"/>
          </w:tcPr>
          <w:p w:rsidR="00430AFB" w:rsidRDefault="00430AFB" w:rsidP="00D6325C">
            <w:pPr>
              <w:pStyle w:val="TableParagraph"/>
              <w:ind w:left="1015" w:right="10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1" w:type="dxa"/>
            <w:shd w:val="clear" w:color="auto" w:fill="C0C0C0"/>
          </w:tcPr>
          <w:p w:rsidR="00430AFB" w:rsidRDefault="00430AFB" w:rsidP="00D6325C">
            <w:pPr>
              <w:pStyle w:val="TableParagraph"/>
              <w:ind w:left="113" w:right="1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4156" w:type="dxa"/>
            <w:shd w:val="clear" w:color="auto" w:fill="C0C0C0"/>
          </w:tcPr>
          <w:p w:rsidR="00430AFB" w:rsidRDefault="00430AFB" w:rsidP="00D6325C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2268" w:type="dxa"/>
            <w:shd w:val="clear" w:color="auto" w:fill="C0C0C0"/>
          </w:tcPr>
          <w:p w:rsidR="00430AFB" w:rsidRDefault="00430AFB" w:rsidP="00D6325C">
            <w:pPr>
              <w:pStyle w:val="TableParagraph"/>
              <w:spacing w:line="276" w:lineRule="auto"/>
              <w:ind w:left="262" w:right="97" w:hanging="1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 Page No.</w:t>
            </w:r>
          </w:p>
        </w:tc>
      </w:tr>
      <w:tr w:rsidR="00430AFB" w:rsidTr="00D6325C">
        <w:trPr>
          <w:trHeight w:hRule="exact" w:val="291"/>
        </w:trPr>
        <w:tc>
          <w:tcPr>
            <w:tcW w:w="2528" w:type="dxa"/>
          </w:tcPr>
          <w:p w:rsidR="00430AFB" w:rsidRDefault="00430AFB" w:rsidP="00216827"/>
        </w:tc>
        <w:tc>
          <w:tcPr>
            <w:tcW w:w="1001" w:type="dxa"/>
          </w:tcPr>
          <w:p w:rsidR="00430AFB" w:rsidRDefault="00430AFB" w:rsidP="00216827"/>
        </w:tc>
        <w:tc>
          <w:tcPr>
            <w:tcW w:w="4156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correction?</w:t>
            </w:r>
          </w:p>
        </w:tc>
        <w:tc>
          <w:tcPr>
            <w:tcW w:w="2268" w:type="dxa"/>
          </w:tcPr>
          <w:p w:rsidR="00430AFB" w:rsidRDefault="00430AFB" w:rsidP="00216827"/>
        </w:tc>
      </w:tr>
      <w:tr w:rsidR="00430AFB" w:rsidTr="00D6325C">
        <w:trPr>
          <w:trHeight w:hRule="exact" w:val="571"/>
        </w:trPr>
        <w:tc>
          <w:tcPr>
            <w:tcW w:w="9953" w:type="dxa"/>
            <w:gridSpan w:val="4"/>
          </w:tcPr>
          <w:p w:rsidR="00430AFB" w:rsidRDefault="00430AFB" w:rsidP="00D6325C">
            <w:pPr>
              <w:pStyle w:val="TableParagraph"/>
              <w:spacing w:line="276" w:lineRule="auto"/>
              <w:ind w:left="102" w:right="567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 ﬁndings</w:t>
            </w:r>
          </w:p>
        </w:tc>
      </w:tr>
      <w:tr w:rsidR="00430AFB" w:rsidTr="00D6325C">
        <w:trPr>
          <w:trHeight w:hRule="exact" w:val="293"/>
        </w:trPr>
        <w:tc>
          <w:tcPr>
            <w:tcW w:w="9953" w:type="dxa"/>
            <w:gridSpan w:val="4"/>
            <w:tcBorders>
              <w:bottom w:val="single" w:sz="8" w:space="0" w:color="000000"/>
              <w:right w:val="thickThinMediumGap" w:sz="12" w:space="0" w:color="000000"/>
            </w:tcBorders>
          </w:tcPr>
          <w:p w:rsidR="00430AFB" w:rsidRDefault="00430AFB" w:rsidP="00216827">
            <w:pPr>
              <w:pStyle w:val="TableParagraph"/>
              <w:spacing w:before="1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430AFB" w:rsidTr="00D6325C">
        <w:trPr>
          <w:trHeight w:hRule="exact" w:val="598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2268" w:type="dxa"/>
            <w:tcBorders>
              <w:top w:val="thickThinMediumGap" w:sz="17" w:space="0" w:color="000000"/>
              <w:left w:val="single" w:sz="8" w:space="0" w:color="000000"/>
              <w:bottom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line="175" w:lineRule="exact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D6325C">
        <w:trPr>
          <w:trHeight w:hRule="exact" w:val="127"/>
        </w:trPr>
        <w:tc>
          <w:tcPr>
            <w:tcW w:w="2528" w:type="dxa"/>
            <w:vMerge w:val="restart"/>
          </w:tcPr>
          <w:p w:rsidR="00430AFB" w:rsidRDefault="00430AFB" w:rsidP="00216827">
            <w:pPr>
              <w:pStyle w:val="TableParagraph"/>
              <w:spacing w:line="276" w:lineRule="auto"/>
              <w:ind w:right="132"/>
              <w:rPr>
                <w:sz w:val="20"/>
              </w:rPr>
            </w:pPr>
            <w:r>
              <w:rPr>
                <w:sz w:val="20"/>
              </w:rPr>
              <w:t>Description of the coding tree</w:t>
            </w:r>
          </w:p>
        </w:tc>
        <w:tc>
          <w:tcPr>
            <w:tcW w:w="1001" w:type="dxa"/>
            <w:vMerge w:val="restart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156" w:type="dxa"/>
            <w:vMerge w:val="restart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</w:tcPr>
          <w:p w:rsidR="00430AFB" w:rsidRDefault="00430AFB" w:rsidP="00216827"/>
        </w:tc>
      </w:tr>
      <w:tr w:rsidR="00430AFB" w:rsidTr="00D6325C">
        <w:trPr>
          <w:trHeight w:hRule="exact" w:val="657"/>
        </w:trPr>
        <w:tc>
          <w:tcPr>
            <w:tcW w:w="2528" w:type="dxa"/>
            <w:vMerge/>
          </w:tcPr>
          <w:p w:rsidR="00430AFB" w:rsidRDefault="00430AFB" w:rsidP="00216827"/>
        </w:tc>
        <w:tc>
          <w:tcPr>
            <w:tcW w:w="1001" w:type="dxa"/>
            <w:vMerge/>
          </w:tcPr>
          <w:p w:rsidR="00430AFB" w:rsidRDefault="00430AFB" w:rsidP="00216827"/>
        </w:tc>
        <w:tc>
          <w:tcPr>
            <w:tcW w:w="4156" w:type="dxa"/>
            <w:vMerge/>
            <w:tcBorders>
              <w:right w:val="single" w:sz="8" w:space="0" w:color="000000"/>
            </w:tcBorders>
          </w:tcPr>
          <w:p w:rsidR="00430AFB" w:rsidRDefault="00430AFB" w:rsidP="00216827"/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trip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47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D6325C">
        <w:trPr>
          <w:trHeight w:hRule="exact" w:val="647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spacing w:before="32" w:line="240" w:lineRule="auto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spacing w:before="32"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spacing w:before="32" w:line="240" w:lineRule="auto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2268" w:type="dxa"/>
            <w:tcBorders>
              <w:top w:val="triple" w:sz="8" w:space="0" w:color="000000"/>
              <w:left w:val="single" w:sz="8" w:space="0" w:color="000000"/>
              <w:bottom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40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5</w:t>
            </w:r>
          </w:p>
        </w:tc>
      </w:tr>
      <w:tr w:rsidR="00430AFB" w:rsidTr="00D6325C">
        <w:trPr>
          <w:trHeight w:hRule="exact" w:val="491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trip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52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6</w:t>
            </w:r>
          </w:p>
        </w:tc>
      </w:tr>
      <w:tr w:rsidR="00430AFB" w:rsidTr="00D6325C">
        <w:trPr>
          <w:trHeight w:hRule="exact" w:val="777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2268" w:type="dxa"/>
            <w:tcBorders>
              <w:top w:val="triple" w:sz="8" w:space="0" w:color="000000"/>
              <w:left w:val="single" w:sz="8" w:space="0" w:color="000000"/>
              <w:bottom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line="228" w:lineRule="exact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6</w:t>
            </w:r>
          </w:p>
        </w:tc>
      </w:tr>
      <w:tr w:rsidR="00430AFB" w:rsidTr="00D6325C">
        <w:trPr>
          <w:trHeight w:hRule="exact" w:val="290"/>
        </w:trPr>
        <w:tc>
          <w:tcPr>
            <w:tcW w:w="9953" w:type="dxa"/>
            <w:gridSpan w:val="4"/>
            <w:tcBorders>
              <w:top w:val="single" w:sz="8" w:space="0" w:color="000000"/>
            </w:tcBorders>
          </w:tcPr>
          <w:p w:rsidR="00430AFB" w:rsidRDefault="00430AFB" w:rsidP="00216827">
            <w:pPr>
              <w:pStyle w:val="TableParagraph"/>
              <w:spacing w:line="238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430AFB" w:rsidTr="00D6325C">
        <w:trPr>
          <w:trHeight w:hRule="exact" w:val="110"/>
        </w:trPr>
        <w:tc>
          <w:tcPr>
            <w:tcW w:w="2528" w:type="dxa"/>
            <w:vMerge w:val="restart"/>
          </w:tcPr>
          <w:p w:rsidR="00430AFB" w:rsidRDefault="00430AFB" w:rsidP="00216827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1" w:type="dxa"/>
            <w:vMerge w:val="restart"/>
          </w:tcPr>
          <w:p w:rsidR="00430AFB" w:rsidRDefault="00430AFB" w:rsidP="00216827">
            <w:pPr>
              <w:pStyle w:val="TableParagraph"/>
              <w:spacing w:before="1" w:line="240" w:lineRule="auto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156" w:type="dxa"/>
            <w:vMerge w:val="restart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spacing w:before="1" w:line="276" w:lineRule="auto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 Was each quotation identiﬁed? e.g. participant number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:rsidR="00430AFB" w:rsidRDefault="00430AFB" w:rsidP="00216827"/>
        </w:tc>
      </w:tr>
      <w:tr w:rsidR="00430AFB" w:rsidTr="00D6325C">
        <w:trPr>
          <w:trHeight w:hRule="exact" w:val="350"/>
        </w:trPr>
        <w:tc>
          <w:tcPr>
            <w:tcW w:w="2528" w:type="dxa"/>
            <w:vMerge/>
          </w:tcPr>
          <w:p w:rsidR="00430AFB" w:rsidRDefault="00430AFB" w:rsidP="00216827"/>
        </w:tc>
        <w:tc>
          <w:tcPr>
            <w:tcW w:w="1001" w:type="dxa"/>
            <w:vMerge/>
          </w:tcPr>
          <w:p w:rsidR="00430AFB" w:rsidRDefault="00430AFB" w:rsidP="00216827"/>
        </w:tc>
        <w:tc>
          <w:tcPr>
            <w:tcW w:w="4156" w:type="dxa"/>
            <w:vMerge/>
            <w:tcBorders>
              <w:right w:val="single" w:sz="8" w:space="0" w:color="000000"/>
            </w:tcBorders>
          </w:tcPr>
          <w:p w:rsidR="00430AFB" w:rsidRDefault="00430AFB" w:rsidP="00216827"/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47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7-17</w:t>
            </w:r>
          </w:p>
        </w:tc>
      </w:tr>
      <w:tr w:rsidR="00430AFB" w:rsidTr="00D6325C">
        <w:trPr>
          <w:trHeight w:hRule="exact" w:val="591"/>
        </w:trPr>
        <w:tc>
          <w:tcPr>
            <w:tcW w:w="2528" w:type="dxa"/>
            <w:vMerge/>
          </w:tcPr>
          <w:p w:rsidR="00430AFB" w:rsidRDefault="00430AFB" w:rsidP="00216827"/>
        </w:tc>
        <w:tc>
          <w:tcPr>
            <w:tcW w:w="1001" w:type="dxa"/>
            <w:vMerge/>
          </w:tcPr>
          <w:p w:rsidR="00430AFB" w:rsidRDefault="00430AFB" w:rsidP="00216827"/>
        </w:tc>
        <w:tc>
          <w:tcPr>
            <w:tcW w:w="4156" w:type="dxa"/>
            <w:vMerge/>
            <w:tcBorders>
              <w:right w:val="single" w:sz="8" w:space="0" w:color="000000"/>
            </w:tcBorders>
          </w:tcPr>
          <w:p w:rsidR="00430AFB" w:rsidRDefault="00430AFB" w:rsidP="00216827"/>
        </w:tc>
        <w:tc>
          <w:tcPr>
            <w:tcW w:w="2268" w:type="dxa"/>
            <w:tcBorders>
              <w:top w:val="single" w:sz="8" w:space="0" w:color="000000"/>
              <w:bottom w:val="thinThickMediumGap" w:sz="8" w:space="0" w:color="000000"/>
            </w:tcBorders>
          </w:tcPr>
          <w:p w:rsidR="00430AFB" w:rsidRDefault="00430AFB" w:rsidP="00216827"/>
        </w:tc>
      </w:tr>
      <w:tr w:rsidR="00430AFB" w:rsidTr="00D6325C">
        <w:trPr>
          <w:trHeight w:hRule="exact" w:val="875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2268" w:type="dxa"/>
            <w:tcBorders>
              <w:top w:val="thickThinMediumGap" w:sz="8" w:space="0" w:color="000000"/>
              <w:left w:val="single" w:sz="8" w:space="0" w:color="000000"/>
              <w:bottom w:val="trip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9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7-17</w:t>
            </w:r>
          </w:p>
        </w:tc>
      </w:tr>
      <w:tr w:rsidR="00430AFB" w:rsidTr="00D6325C">
        <w:trPr>
          <w:trHeight w:hRule="exact" w:val="1047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2268" w:type="dxa"/>
            <w:tcBorders>
              <w:top w:val="triple" w:sz="8" w:space="0" w:color="000000"/>
              <w:left w:val="single" w:sz="8" w:space="0" w:color="000000"/>
              <w:bottom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line="228" w:lineRule="exact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7-17</w:t>
            </w:r>
          </w:p>
        </w:tc>
      </w:tr>
      <w:tr w:rsidR="00430AFB" w:rsidTr="00D6325C">
        <w:trPr>
          <w:trHeight w:hRule="exact" w:val="925"/>
        </w:trPr>
        <w:tc>
          <w:tcPr>
            <w:tcW w:w="2528" w:type="dxa"/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1" w:type="dxa"/>
          </w:tcPr>
          <w:p w:rsidR="00430AFB" w:rsidRDefault="00430AFB" w:rsidP="00216827">
            <w:pPr>
              <w:pStyle w:val="TableParagraph"/>
              <w:ind w:left="113" w:right="114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156" w:type="dxa"/>
            <w:tcBorders>
              <w:right w:val="single" w:sz="8" w:space="0" w:color="000000"/>
            </w:tcBorders>
          </w:tcPr>
          <w:p w:rsidR="00430AFB" w:rsidRDefault="00430AFB" w:rsidP="0021682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right w:val="thickThinMediumGap" w:sz="12" w:space="0" w:color="000000"/>
            </w:tcBorders>
          </w:tcPr>
          <w:p w:rsidR="00430AFB" w:rsidRDefault="00D6325C" w:rsidP="00216827">
            <w:pPr>
              <w:pStyle w:val="TableParagraph"/>
              <w:spacing w:before="77" w:line="240" w:lineRule="auto"/>
              <w:ind w:left="1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9</w:t>
            </w:r>
            <w:bookmarkStart w:id="0" w:name="_GoBack"/>
            <w:bookmarkEnd w:id="0"/>
          </w:p>
        </w:tc>
      </w:tr>
    </w:tbl>
    <w:p w:rsidR="00BF4D4A" w:rsidRDefault="00BF4D4A"/>
    <w:sectPr w:rsidR="00BF4D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AFB"/>
    <w:rsid w:val="00216827"/>
    <w:rsid w:val="00430AFB"/>
    <w:rsid w:val="00BF4D4A"/>
    <w:rsid w:val="00D6325C"/>
    <w:rsid w:val="00F3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"/>
    <o:shapelayout v:ext="edit">
      <o:idmap v:ext="edit" data="1"/>
    </o:shapelayout>
  </w:shapeDefaults>
  <w:decimalSymbol w:val=","/>
  <w:listSeparator w:val=";"/>
  <w14:docId w14:val="59DFC7A0"/>
  <w15:chartTrackingRefBased/>
  <w15:docId w15:val="{2F6A7CB8-A4D8-483B-8776-D63E9222A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uiPriority w:val="1"/>
    <w:qFormat/>
    <w:rsid w:val="00430AF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30A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ard"/>
    <w:uiPriority w:val="1"/>
    <w:qFormat/>
    <w:rsid w:val="00430AFB"/>
    <w:pPr>
      <w:spacing w:line="243" w:lineRule="exact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4BBD4A60</Template>
  <TotalTime>13</TotalTime>
  <Pages>2</Pages>
  <Words>611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Geert Goderis</dc:creator>
  <cp:keywords/>
  <dc:description/>
  <cp:lastModifiedBy>Geert Goderis</cp:lastModifiedBy>
  <cp:revision>2</cp:revision>
  <dcterms:created xsi:type="dcterms:W3CDTF">2020-07-09T05:47:00Z</dcterms:created>
  <dcterms:modified xsi:type="dcterms:W3CDTF">2020-07-09T06:08:00Z</dcterms:modified>
</cp:coreProperties>
</file>